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B4259" w14:textId="05DC112E" w:rsidR="00D015FF" w:rsidRDefault="00D015FF" w:rsidP="00D015FF">
      <w:r>
        <w:t xml:space="preserve">As an Ofsted registered Childminder, I am registered to care for no more than </w:t>
      </w:r>
      <w:bookmarkStart w:id="0" w:name="_Hlk74949091"/>
      <w:r>
        <w:t xml:space="preserve">six children under the age of 8 </w:t>
      </w:r>
      <w:r w:rsidRPr="001F6449">
        <w:t>years old. Of these six children, it is recommended that only one should be under 12 months old and only three should be 'young children' (</w:t>
      </w:r>
      <w:r w:rsidR="0038143E">
        <w:t>under 5</w:t>
      </w:r>
      <w:r w:rsidRPr="001F6449">
        <w:t>)</w:t>
      </w:r>
      <w:bookmarkEnd w:id="0"/>
      <w:r w:rsidRPr="001F6449">
        <w:t>.</w:t>
      </w:r>
      <w:r w:rsidR="00320AD6">
        <w:t xml:space="preserve"> I am permitted to work with another assistant who may also look after six children under the age of 8 </w:t>
      </w:r>
      <w:r w:rsidR="00320AD6" w:rsidRPr="001F6449">
        <w:t>years old. Of these six children, it is recommended that only one should be under 12 months old and only three should be 'young children' (under</w:t>
      </w:r>
      <w:r w:rsidR="0038143E">
        <w:t xml:space="preserve"> 5 </w:t>
      </w:r>
      <w:r w:rsidR="00320AD6" w:rsidRPr="001F6449">
        <w:t>)</w:t>
      </w:r>
      <w:r w:rsidR="00CF11A9">
        <w:t xml:space="preserve">. I am however able to care for more than 3 under 5 should it be to be able to provide continuous care for children and or their siblings so long as it does not impact on the care that is given to each child. This will be monitored regularly and any changes to ratios will be discussed. </w:t>
      </w:r>
    </w:p>
    <w:p w14:paraId="3F5D370F" w14:textId="77777777" w:rsidR="00D015FF" w:rsidRDefault="00D015FF" w:rsidP="00D015FF">
      <w:r>
        <w:t xml:space="preserve">I am permitted to care for children aged 8 years and over, providing that </w:t>
      </w:r>
      <w:r w:rsidRPr="001F6449">
        <w:t>doing so</w:t>
      </w:r>
      <w:r>
        <w:t xml:space="preserve"> doesn’t impact on the care of the </w:t>
      </w:r>
      <w:r w:rsidRPr="001F6449">
        <w:t>younger children I care for and that I do not exceed the maximum number of children that my setting is insured for.</w:t>
      </w:r>
    </w:p>
    <w:p w14:paraId="76161569" w14:textId="2AC71177" w:rsidR="00D015FF" w:rsidRDefault="00D015FF" w:rsidP="00D015FF">
      <w:r>
        <w:t xml:space="preserve">I am happy to take on children aged 8 years and over and will provide them with age-appropriate resources and </w:t>
      </w:r>
      <w:r w:rsidR="00320AD6">
        <w:t>activities.</w:t>
      </w:r>
    </w:p>
    <w:p w14:paraId="48404A9D" w14:textId="77777777" w:rsidR="00D015FF" w:rsidRDefault="00D015FF" w:rsidP="00D015FF">
      <w:r>
        <w:t xml:space="preserve">All older children in my setting will be expected to set a good example to the younger children. I expect children over 8 to be </w:t>
      </w:r>
      <w:r w:rsidRPr="001F6449">
        <w:t>polite and to say please/thank you</w:t>
      </w:r>
      <w:r>
        <w:t xml:space="preserve">. </w:t>
      </w:r>
    </w:p>
    <w:p w14:paraId="75ADAE96" w14:textId="668BBCDE" w:rsidR="0061462E" w:rsidRDefault="00D015FF" w:rsidP="00D015FF">
      <w:r w:rsidRPr="001F6449">
        <w:t>The older children in my setting will never be asked to look after the younger children. They will not be allowed to pick up other children and will not be left alone without supervision for any length of time.</w:t>
      </w:r>
      <w:r>
        <w:t xml:space="preserve"> I am fully responsible for all the children while they are in my care.</w:t>
      </w:r>
    </w:p>
    <w:p w14:paraId="19D98278" w14:textId="486EE5B3" w:rsidR="00CF11A9" w:rsidRPr="00CF11A9" w:rsidRDefault="00CF11A9" w:rsidP="00CF11A9"/>
    <w:p w14:paraId="616ECF07" w14:textId="730938ED" w:rsidR="00CF11A9" w:rsidRPr="00CF11A9" w:rsidRDefault="00CF11A9" w:rsidP="00CF11A9"/>
    <w:p w14:paraId="43D9BFD4" w14:textId="13A0F8DE" w:rsidR="00CF11A9" w:rsidRPr="00CF11A9" w:rsidRDefault="00CF11A9" w:rsidP="00CF11A9"/>
    <w:p w14:paraId="21780FC0" w14:textId="16010DF2" w:rsidR="00CF11A9" w:rsidRPr="00CF11A9" w:rsidRDefault="00CF11A9" w:rsidP="00CF11A9"/>
    <w:p w14:paraId="4180C48C" w14:textId="0400FB37" w:rsidR="00CF11A9" w:rsidRPr="00CF11A9" w:rsidRDefault="00CF11A9" w:rsidP="00CF11A9"/>
    <w:p w14:paraId="34B223FB" w14:textId="311B1419" w:rsidR="00CF11A9" w:rsidRPr="00CF11A9" w:rsidRDefault="00CF11A9" w:rsidP="00CF11A9"/>
    <w:p w14:paraId="76DEDA98" w14:textId="5E74FF6A" w:rsidR="00CF11A9" w:rsidRPr="00CF11A9" w:rsidRDefault="00CF11A9" w:rsidP="00CF11A9"/>
    <w:p w14:paraId="49776BA3" w14:textId="056915CC" w:rsidR="00CF11A9" w:rsidRPr="00CF11A9" w:rsidRDefault="00CF11A9" w:rsidP="00CF11A9"/>
    <w:p w14:paraId="2B75F4D3" w14:textId="673E0197" w:rsidR="00CF11A9" w:rsidRPr="00CF11A9" w:rsidRDefault="00CF11A9" w:rsidP="00CF11A9"/>
    <w:p w14:paraId="50CFEDDF" w14:textId="53E5730E" w:rsidR="00CF11A9" w:rsidRPr="00CF11A9" w:rsidRDefault="00CF11A9" w:rsidP="00CF11A9"/>
    <w:p w14:paraId="247BC145" w14:textId="3AB23E19" w:rsidR="00CF11A9" w:rsidRPr="00CF11A9" w:rsidRDefault="00CF11A9" w:rsidP="00CF11A9"/>
    <w:p w14:paraId="63050A3D" w14:textId="5366B919" w:rsidR="00CF11A9" w:rsidRPr="00CF11A9" w:rsidRDefault="00CF11A9" w:rsidP="00CF11A9"/>
    <w:p w14:paraId="26D7E659" w14:textId="43ACBE3F" w:rsidR="00CF11A9" w:rsidRPr="00CF11A9" w:rsidRDefault="00CF11A9" w:rsidP="00CF11A9"/>
    <w:p w14:paraId="550B4F87" w14:textId="2DF6C350" w:rsidR="00CF11A9" w:rsidRPr="00CF11A9" w:rsidRDefault="00CF11A9" w:rsidP="00CF11A9"/>
    <w:p w14:paraId="6EAFA2A9" w14:textId="63001BFD" w:rsidR="00CF11A9" w:rsidRPr="00CF11A9" w:rsidRDefault="00CF11A9" w:rsidP="00CF11A9"/>
    <w:p w14:paraId="163E96A6" w14:textId="7A261AB2" w:rsidR="00CF11A9" w:rsidRPr="00CF11A9" w:rsidRDefault="00CF11A9" w:rsidP="00CF11A9"/>
    <w:p w14:paraId="22DB07F1" w14:textId="47CC63F8" w:rsidR="00CF11A9" w:rsidRPr="00CF11A9" w:rsidRDefault="00CF11A9" w:rsidP="00CF11A9"/>
    <w:p w14:paraId="0723FC83" w14:textId="6E55102C" w:rsidR="00CF11A9" w:rsidRPr="00CF11A9" w:rsidRDefault="00585532" w:rsidP="00585532">
      <w:pPr>
        <w:tabs>
          <w:tab w:val="left" w:pos="8970"/>
        </w:tabs>
      </w:pPr>
      <w:r>
        <w:tab/>
      </w:r>
    </w:p>
    <w:sectPr w:rsidR="00CF11A9" w:rsidRPr="00CF11A9" w:rsidSect="005D2F9B">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E9FD" w14:textId="77777777" w:rsidR="005D2F9B" w:rsidRDefault="005D2F9B" w:rsidP="00EB727B">
      <w:r>
        <w:separator/>
      </w:r>
    </w:p>
  </w:endnote>
  <w:endnote w:type="continuationSeparator" w:id="0">
    <w:p w14:paraId="00B566AB" w14:textId="77777777" w:rsidR="005D2F9B" w:rsidRDefault="005D2F9B"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BCDEC55-3FEE-4062-B197-57F68A5DCAB2}"/>
    <w:embedBold r:id="rId2" w:fontKey="{BC432A85-0481-42CD-866C-700202655BF6}"/>
  </w:font>
  <w:font w:name="Roboto">
    <w:charset w:val="00"/>
    <w:family w:val="auto"/>
    <w:pitch w:val="variable"/>
    <w:sig w:usb0="E0000AFF" w:usb1="5000217F" w:usb2="00000021" w:usb3="00000000" w:csb0="0000019F" w:csb1="00000000"/>
    <w:embedRegular r:id="rId3" w:fontKey="{44AB4497-2531-4806-A5E6-CC4F6B9FC571}"/>
    <w:embedBold r:id="rId4" w:fontKey="{464651A8-B872-4393-A688-4E4744F3E343}"/>
  </w:font>
  <w:font w:name="Tuffy-TTF">
    <w:charset w:val="00"/>
    <w:family w:val="swiss"/>
    <w:pitch w:val="variable"/>
    <w:sig w:usb0="80000003" w:usb1="00000002" w:usb2="00000000" w:usb3="00000000" w:csb0="00000001" w:csb1="00000000"/>
    <w:embedBold r:id="rId5" w:fontKey="{40902A73-2A0A-4A89-80B6-9CDCCBB66C45}"/>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BB517F07-F96B-43D5-9124-439BA200D7B0}"/>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7943D1DE-83AD-4A97-A0DD-23867CFA6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951A" w14:textId="77777777" w:rsidR="00CF11A9" w:rsidRDefault="00CF1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0922" w14:textId="1D4BBFA7" w:rsidR="00CF11A9" w:rsidRPr="00756A12" w:rsidRDefault="00CF11A9" w:rsidP="00CF11A9">
    <w:pPr>
      <w:tabs>
        <w:tab w:val="center" w:pos="4513"/>
        <w:tab w:val="right" w:pos="9026"/>
      </w:tabs>
      <w:spacing w:after="0" w:line="240" w:lineRule="auto"/>
    </w:pPr>
    <w:r w:rsidRPr="00756A12">
      <w:t>Review date: 1/0</w:t>
    </w:r>
    <w:r w:rsidR="00585532">
      <w:t>3</w:t>
    </w:r>
    <w:r w:rsidRPr="00756A12">
      <w:t>/202</w:t>
    </w:r>
    <w:r w:rsidR="00585532">
      <w:t>4</w:t>
    </w:r>
    <w:r w:rsidRPr="00756A12">
      <w:tab/>
    </w:r>
    <w:r w:rsidRPr="00756A12">
      <w:tab/>
      <w:t>Next review date: 1/0</w:t>
    </w:r>
    <w:r w:rsidR="00585532">
      <w:t>3</w:t>
    </w:r>
    <w:r w:rsidRPr="00756A12">
      <w:t>/202</w:t>
    </w:r>
    <w:r w:rsidR="00585532">
      <w:t>5</w:t>
    </w:r>
  </w:p>
  <w:p w14:paraId="1F3C24E9" w14:textId="77777777" w:rsidR="00CF11A9" w:rsidRPr="00756A12" w:rsidRDefault="00CF11A9" w:rsidP="00CF11A9">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68F8F191" w:rsidR="000C442B" w:rsidRPr="00971FFC" w:rsidRDefault="00CF11A9" w:rsidP="00CF11A9">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C545" w14:textId="77777777" w:rsidR="00CF11A9" w:rsidRDefault="00CF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9791F" w14:textId="77777777" w:rsidR="005D2F9B" w:rsidRDefault="005D2F9B" w:rsidP="00EB727B">
      <w:r>
        <w:separator/>
      </w:r>
    </w:p>
  </w:footnote>
  <w:footnote w:type="continuationSeparator" w:id="0">
    <w:p w14:paraId="2BEE736F" w14:textId="77777777" w:rsidR="005D2F9B" w:rsidRDefault="005D2F9B"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285F" w14:textId="77777777" w:rsidR="00CF11A9" w:rsidRDefault="00CF1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56D98974"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D015FF" w:rsidRPr="00D015FF">
      <w:rPr>
        <w:noProof/>
        <w:color w:val="00649C"/>
        <w:sz w:val="54"/>
      </w:rPr>
      <w:t xml:space="preserve"> </w:t>
    </w:r>
    <w:r w:rsidR="00D015FF">
      <w:rPr>
        <w:noProof/>
        <w:color w:val="00649C"/>
        <w:sz w:val="54"/>
      </w:rPr>
      <w:t>Ratios and Over 8s</w:t>
    </w:r>
    <w:r w:rsidR="00D015FF" w:rsidRPr="007955D5">
      <w:rPr>
        <w:color w:val="00649C"/>
        <w:sz w:val="54"/>
      </w:rPr>
      <w:t xml:space="preserve"> </w:t>
    </w:r>
    <w:r w:rsidRPr="007955D5">
      <w:rPr>
        <w:color w:val="00649C"/>
        <w:sz w:val="54"/>
      </w:rPr>
      <w:t>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59F2" w14:textId="77777777" w:rsidR="00CF11A9" w:rsidRDefault="00CF1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5487850">
    <w:abstractNumId w:val="0"/>
  </w:num>
  <w:num w:numId="2" w16cid:durableId="200797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20AD6"/>
    <w:rsid w:val="00342A2B"/>
    <w:rsid w:val="00380F35"/>
    <w:rsid w:val="0038143E"/>
    <w:rsid w:val="003961D9"/>
    <w:rsid w:val="003C449B"/>
    <w:rsid w:val="003D02E3"/>
    <w:rsid w:val="003D7C55"/>
    <w:rsid w:val="003E6B9B"/>
    <w:rsid w:val="004261DF"/>
    <w:rsid w:val="00457CED"/>
    <w:rsid w:val="00461653"/>
    <w:rsid w:val="004D3C84"/>
    <w:rsid w:val="00520AA6"/>
    <w:rsid w:val="00556E75"/>
    <w:rsid w:val="00585532"/>
    <w:rsid w:val="005C130A"/>
    <w:rsid w:val="005D2F9B"/>
    <w:rsid w:val="005D3C40"/>
    <w:rsid w:val="0061462E"/>
    <w:rsid w:val="00636297"/>
    <w:rsid w:val="00664383"/>
    <w:rsid w:val="006D100A"/>
    <w:rsid w:val="006E2D6D"/>
    <w:rsid w:val="006E3677"/>
    <w:rsid w:val="006F31DC"/>
    <w:rsid w:val="00740A8F"/>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05543"/>
    <w:rsid w:val="00B2259E"/>
    <w:rsid w:val="00B91D08"/>
    <w:rsid w:val="00BC1BF3"/>
    <w:rsid w:val="00BC3F98"/>
    <w:rsid w:val="00BD64E5"/>
    <w:rsid w:val="00BE744A"/>
    <w:rsid w:val="00C34DE3"/>
    <w:rsid w:val="00C74228"/>
    <w:rsid w:val="00CB444E"/>
    <w:rsid w:val="00CF11A9"/>
    <w:rsid w:val="00D015FF"/>
    <w:rsid w:val="00D0774D"/>
    <w:rsid w:val="00D158F0"/>
    <w:rsid w:val="00D2309F"/>
    <w:rsid w:val="00D653F1"/>
    <w:rsid w:val="00E31CC7"/>
    <w:rsid w:val="00E40FC1"/>
    <w:rsid w:val="00E656DD"/>
    <w:rsid w:val="00EB236B"/>
    <w:rsid w:val="00EB727B"/>
    <w:rsid w:val="00ED1CDA"/>
    <w:rsid w:val="00EF44C9"/>
    <w:rsid w:val="00F05E0D"/>
    <w:rsid w:val="00F43D8E"/>
    <w:rsid w:val="00F467C2"/>
    <w:rsid w:val="00F534DB"/>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98ECA-A847-4D24-850F-47FA91FEF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7</TotalTime>
  <Pages>1</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2021-06-18T21:52:00Z</cp:lastPrinted>
  <dcterms:created xsi:type="dcterms:W3CDTF">2021-06-18T21:54:00Z</dcterms:created>
  <dcterms:modified xsi:type="dcterms:W3CDTF">2024-03-01T00:44:00Z</dcterms:modified>
</cp:coreProperties>
</file>