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81"/>
        <w:gridCol w:w="5381"/>
      </w:tblGrid>
      <w:tr w:rsidR="000416D3" w14:paraId="54412B3E" w14:textId="77777777" w:rsidTr="00B7412B">
        <w:trPr>
          <w:trHeight w:val="737"/>
        </w:trPr>
        <w:tc>
          <w:tcPr>
            <w:tcW w:w="5381" w:type="dxa"/>
            <w:tcMar>
              <w:top w:w="57" w:type="dxa"/>
              <w:bottom w:w="57" w:type="dxa"/>
            </w:tcMar>
          </w:tcPr>
          <w:p w14:paraId="14C3A534" w14:textId="30B24784" w:rsidR="000416D3" w:rsidRPr="00AF7AC9" w:rsidRDefault="000416D3" w:rsidP="000416D3">
            <w:pPr>
              <w:spacing w:after="60"/>
              <w:rPr>
                <w:sz w:val="20"/>
                <w:szCs w:val="20"/>
              </w:rPr>
            </w:pPr>
            <w:r w:rsidRPr="00AF7AC9">
              <w:rPr>
                <w:sz w:val="20"/>
                <w:szCs w:val="20"/>
              </w:rPr>
              <w:t>Child’s Full Name:</w:t>
            </w:r>
          </w:p>
        </w:tc>
        <w:tc>
          <w:tcPr>
            <w:tcW w:w="5381" w:type="dxa"/>
            <w:tcMar>
              <w:top w:w="57" w:type="dxa"/>
              <w:bottom w:w="57" w:type="dxa"/>
            </w:tcMar>
          </w:tcPr>
          <w:p w14:paraId="30A565DA" w14:textId="10CCADF5" w:rsidR="000416D3" w:rsidRPr="00AF7AC9" w:rsidRDefault="000416D3" w:rsidP="000416D3">
            <w:pPr>
              <w:spacing w:after="60"/>
              <w:rPr>
                <w:sz w:val="20"/>
                <w:szCs w:val="20"/>
              </w:rPr>
            </w:pPr>
            <w:r w:rsidRPr="00AF7AC9">
              <w:rPr>
                <w:sz w:val="20"/>
                <w:szCs w:val="20"/>
              </w:rPr>
              <w:t>Date of Birth:</w:t>
            </w:r>
          </w:p>
        </w:tc>
      </w:tr>
      <w:tr w:rsidR="000416D3" w14:paraId="08283495" w14:textId="77777777" w:rsidTr="00B7412B">
        <w:trPr>
          <w:trHeight w:val="624"/>
        </w:trPr>
        <w:tc>
          <w:tcPr>
            <w:tcW w:w="5381" w:type="dxa"/>
            <w:vMerge w:val="restart"/>
            <w:tcMar>
              <w:top w:w="57" w:type="dxa"/>
              <w:bottom w:w="57" w:type="dxa"/>
            </w:tcMar>
          </w:tcPr>
          <w:p w14:paraId="6324DB90" w14:textId="0CA5379E" w:rsidR="000416D3" w:rsidRPr="00AF7AC9" w:rsidRDefault="000416D3" w:rsidP="000416D3">
            <w:pPr>
              <w:spacing w:after="60"/>
              <w:rPr>
                <w:sz w:val="20"/>
                <w:szCs w:val="20"/>
              </w:rPr>
            </w:pPr>
            <w:r w:rsidRPr="00AF7AC9">
              <w:rPr>
                <w:sz w:val="20"/>
                <w:szCs w:val="20"/>
              </w:rPr>
              <w:t>Child’s Address:</w:t>
            </w:r>
          </w:p>
        </w:tc>
        <w:tc>
          <w:tcPr>
            <w:tcW w:w="5381" w:type="dxa"/>
            <w:tcMar>
              <w:top w:w="57" w:type="dxa"/>
              <w:bottom w:w="57" w:type="dxa"/>
            </w:tcMar>
          </w:tcPr>
          <w:p w14:paraId="18080EB0" w14:textId="49AB56E4" w:rsidR="000416D3" w:rsidRPr="00AF7AC9" w:rsidRDefault="000416D3" w:rsidP="000416D3">
            <w:pPr>
              <w:spacing w:after="60"/>
              <w:rPr>
                <w:sz w:val="20"/>
                <w:szCs w:val="20"/>
              </w:rPr>
            </w:pPr>
            <w:r w:rsidRPr="00AF7AC9">
              <w:rPr>
                <w:sz w:val="20"/>
                <w:szCs w:val="20"/>
              </w:rPr>
              <w:t>Home Language:</w:t>
            </w:r>
          </w:p>
        </w:tc>
      </w:tr>
      <w:tr w:rsidR="000416D3" w14:paraId="651988E1" w14:textId="77777777" w:rsidTr="00B7412B">
        <w:trPr>
          <w:trHeight w:val="624"/>
        </w:trPr>
        <w:tc>
          <w:tcPr>
            <w:tcW w:w="5381" w:type="dxa"/>
            <w:vMerge/>
            <w:tcMar>
              <w:top w:w="57" w:type="dxa"/>
              <w:bottom w:w="57" w:type="dxa"/>
            </w:tcMar>
          </w:tcPr>
          <w:p w14:paraId="0975E5EA" w14:textId="77777777" w:rsidR="000416D3" w:rsidRPr="00AF7AC9" w:rsidRDefault="000416D3" w:rsidP="000416D3">
            <w:pPr>
              <w:spacing w:after="60"/>
              <w:rPr>
                <w:sz w:val="20"/>
                <w:szCs w:val="20"/>
              </w:rPr>
            </w:pPr>
          </w:p>
        </w:tc>
        <w:tc>
          <w:tcPr>
            <w:tcW w:w="5381" w:type="dxa"/>
            <w:tcMar>
              <w:top w:w="57" w:type="dxa"/>
              <w:bottom w:w="57" w:type="dxa"/>
            </w:tcMar>
          </w:tcPr>
          <w:p w14:paraId="0B01F4D0" w14:textId="504063C4" w:rsidR="000416D3" w:rsidRPr="00AF7AC9" w:rsidRDefault="000416D3" w:rsidP="000416D3">
            <w:pPr>
              <w:spacing w:after="60"/>
              <w:rPr>
                <w:sz w:val="20"/>
                <w:szCs w:val="20"/>
              </w:rPr>
            </w:pPr>
            <w:r w:rsidRPr="00AF7AC9">
              <w:rPr>
                <w:sz w:val="20"/>
                <w:szCs w:val="20"/>
              </w:rPr>
              <w:t>Password for Collection (where applicable):</w:t>
            </w:r>
          </w:p>
        </w:tc>
      </w:tr>
      <w:tr w:rsidR="000416D3" w14:paraId="388B0A9D" w14:textId="77777777" w:rsidTr="00B7412B">
        <w:trPr>
          <w:trHeight w:val="340"/>
        </w:trPr>
        <w:tc>
          <w:tcPr>
            <w:tcW w:w="10762" w:type="dxa"/>
            <w:gridSpan w:val="2"/>
            <w:tcMar>
              <w:top w:w="57" w:type="dxa"/>
              <w:bottom w:w="57" w:type="dxa"/>
            </w:tcMar>
            <w:vAlign w:val="center"/>
          </w:tcPr>
          <w:p w14:paraId="1C851533" w14:textId="65B244B5" w:rsidR="000416D3" w:rsidRPr="00AF7AC9" w:rsidRDefault="000416D3" w:rsidP="00B7412B">
            <w:pPr>
              <w:spacing w:after="40"/>
              <w:jc w:val="center"/>
              <w:rPr>
                <w:b/>
                <w:sz w:val="20"/>
                <w:szCs w:val="20"/>
              </w:rPr>
            </w:pPr>
            <w:r w:rsidRPr="00AF7AC9">
              <w:rPr>
                <w:b/>
                <w:sz w:val="20"/>
                <w:szCs w:val="20"/>
              </w:rPr>
              <w:t>Adults with Parental Responsibility</w:t>
            </w:r>
          </w:p>
        </w:tc>
      </w:tr>
      <w:tr w:rsidR="000416D3" w14:paraId="524D8045" w14:textId="77777777" w:rsidTr="00B7412B">
        <w:trPr>
          <w:trHeight w:val="567"/>
        </w:trPr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9CE6C41" w14:textId="77777777" w:rsidR="000416D3" w:rsidRDefault="000416D3" w:rsidP="000416D3">
            <w:pPr>
              <w:spacing w:after="60"/>
              <w:rPr>
                <w:sz w:val="20"/>
                <w:szCs w:val="20"/>
              </w:rPr>
            </w:pPr>
            <w:r w:rsidRPr="00AF7AC9">
              <w:rPr>
                <w:sz w:val="20"/>
                <w:szCs w:val="20"/>
              </w:rPr>
              <w:t>Name:</w:t>
            </w:r>
          </w:p>
          <w:p w14:paraId="4922EEA5" w14:textId="146282C5" w:rsidR="000E18C1" w:rsidRPr="00AF7AC9" w:rsidRDefault="000E18C1" w:rsidP="000416D3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Contact number: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7557CDB" w14:textId="77777777" w:rsidR="000416D3" w:rsidRDefault="000416D3" w:rsidP="000416D3">
            <w:pPr>
              <w:spacing w:after="60"/>
              <w:rPr>
                <w:sz w:val="20"/>
                <w:szCs w:val="20"/>
              </w:rPr>
            </w:pPr>
            <w:r w:rsidRPr="00AF7AC9">
              <w:rPr>
                <w:sz w:val="20"/>
                <w:szCs w:val="20"/>
              </w:rPr>
              <w:t>Name:</w:t>
            </w:r>
          </w:p>
          <w:p w14:paraId="5C29FFF7" w14:textId="61F18942" w:rsidR="000E18C1" w:rsidRPr="00AF7AC9" w:rsidRDefault="000E18C1" w:rsidP="000416D3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Contact number:</w:t>
            </w:r>
          </w:p>
        </w:tc>
      </w:tr>
      <w:tr w:rsidR="000416D3" w14:paraId="41478DA5" w14:textId="77777777" w:rsidTr="00B7412B">
        <w:trPr>
          <w:trHeight w:val="1247"/>
        </w:trPr>
        <w:tc>
          <w:tcPr>
            <w:tcW w:w="53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23EB33B" w14:textId="79D19B6B" w:rsidR="000416D3" w:rsidRPr="00AF7AC9" w:rsidRDefault="000416D3" w:rsidP="000416D3">
            <w:pPr>
              <w:spacing w:after="60"/>
              <w:rPr>
                <w:sz w:val="20"/>
                <w:szCs w:val="20"/>
              </w:rPr>
            </w:pPr>
            <w:r w:rsidRPr="00AF7AC9">
              <w:rPr>
                <w:sz w:val="20"/>
                <w:szCs w:val="20"/>
              </w:rPr>
              <w:t>Address (if different from child):</w:t>
            </w:r>
          </w:p>
        </w:tc>
        <w:tc>
          <w:tcPr>
            <w:tcW w:w="53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A6EA1F2" w14:textId="664DE21E" w:rsidR="000416D3" w:rsidRPr="00AF7AC9" w:rsidRDefault="000416D3" w:rsidP="000416D3">
            <w:pPr>
              <w:spacing w:after="60"/>
              <w:rPr>
                <w:sz w:val="20"/>
                <w:szCs w:val="20"/>
              </w:rPr>
            </w:pPr>
            <w:r w:rsidRPr="00AF7AC9">
              <w:rPr>
                <w:sz w:val="20"/>
                <w:szCs w:val="20"/>
              </w:rPr>
              <w:t>Address (if different from child):</w:t>
            </w:r>
          </w:p>
        </w:tc>
      </w:tr>
      <w:tr w:rsidR="000416D3" w14:paraId="23D33265" w14:textId="77777777" w:rsidTr="00B7412B">
        <w:trPr>
          <w:trHeight w:val="567"/>
        </w:trPr>
        <w:tc>
          <w:tcPr>
            <w:tcW w:w="5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111BD6B" w14:textId="252DFCA5" w:rsidR="000416D3" w:rsidRPr="00AF7AC9" w:rsidRDefault="000416D3" w:rsidP="000416D3">
            <w:pPr>
              <w:spacing w:after="60"/>
              <w:rPr>
                <w:sz w:val="20"/>
                <w:szCs w:val="20"/>
              </w:rPr>
            </w:pPr>
            <w:r w:rsidRPr="00AF7AC9">
              <w:rPr>
                <w:sz w:val="20"/>
                <w:szCs w:val="20"/>
              </w:rPr>
              <w:t>Relationship to Child:</w:t>
            </w:r>
          </w:p>
        </w:tc>
        <w:tc>
          <w:tcPr>
            <w:tcW w:w="5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09CA0D7" w14:textId="54E88F5C" w:rsidR="000416D3" w:rsidRPr="00AF7AC9" w:rsidRDefault="000416D3" w:rsidP="000416D3">
            <w:pPr>
              <w:spacing w:after="60"/>
              <w:rPr>
                <w:sz w:val="20"/>
                <w:szCs w:val="20"/>
              </w:rPr>
            </w:pPr>
            <w:r w:rsidRPr="00AF7AC9">
              <w:rPr>
                <w:sz w:val="20"/>
                <w:szCs w:val="20"/>
              </w:rPr>
              <w:t>Relationship to Child:</w:t>
            </w:r>
          </w:p>
        </w:tc>
      </w:tr>
      <w:tr w:rsidR="00E95115" w14:paraId="1E92269F" w14:textId="77777777" w:rsidTr="00B7412B">
        <w:tc>
          <w:tcPr>
            <w:tcW w:w="1076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BAE939" w14:textId="14F1822A" w:rsidR="00E95115" w:rsidRPr="00AF7AC9" w:rsidRDefault="00E95115" w:rsidP="000416D3">
            <w:pPr>
              <w:spacing w:after="60"/>
              <w:rPr>
                <w:sz w:val="20"/>
                <w:szCs w:val="20"/>
              </w:rPr>
            </w:pPr>
            <w:r w:rsidRPr="00AF7AC9">
              <w:rPr>
                <w:sz w:val="20"/>
                <w:szCs w:val="20"/>
              </w:rPr>
              <w:t>Does anybody else have a legal right to contact with the child?</w:t>
            </w:r>
          </w:p>
        </w:tc>
      </w:tr>
      <w:tr w:rsidR="00E95115" w14:paraId="3F1A0680" w14:textId="77777777" w:rsidTr="00B7412B">
        <w:trPr>
          <w:trHeight w:val="340"/>
        </w:trPr>
        <w:tc>
          <w:tcPr>
            <w:tcW w:w="107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4042C08" w14:textId="306027BC" w:rsidR="00E95115" w:rsidRPr="00AF7AC9" w:rsidRDefault="00E95115" w:rsidP="000416D3">
            <w:pPr>
              <w:spacing w:after="60"/>
              <w:rPr>
                <w:sz w:val="20"/>
                <w:szCs w:val="20"/>
              </w:rPr>
            </w:pPr>
            <w:r w:rsidRPr="00AF7AC9">
              <w:rPr>
                <w:sz w:val="20"/>
                <w:szCs w:val="20"/>
              </w:rPr>
              <w:t>Yes / No</w:t>
            </w:r>
          </w:p>
        </w:tc>
      </w:tr>
      <w:tr w:rsidR="00E95115" w14:paraId="17158286" w14:textId="77777777" w:rsidTr="000E18C1">
        <w:trPr>
          <w:trHeight w:val="395"/>
        </w:trPr>
        <w:tc>
          <w:tcPr>
            <w:tcW w:w="10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0B2D154" w14:textId="0825B36B" w:rsidR="00E95115" w:rsidRPr="00AF7AC9" w:rsidRDefault="00E95115" w:rsidP="000416D3">
            <w:pPr>
              <w:spacing w:after="60"/>
              <w:rPr>
                <w:sz w:val="20"/>
                <w:szCs w:val="20"/>
              </w:rPr>
            </w:pPr>
            <w:r w:rsidRPr="00AF7AC9">
              <w:rPr>
                <w:sz w:val="20"/>
                <w:szCs w:val="20"/>
              </w:rPr>
              <w:t>Details:</w:t>
            </w:r>
          </w:p>
        </w:tc>
      </w:tr>
      <w:tr w:rsidR="00E95115" w14:paraId="224AB443" w14:textId="77777777" w:rsidTr="00B7412B">
        <w:trPr>
          <w:trHeight w:val="283"/>
        </w:trPr>
        <w:tc>
          <w:tcPr>
            <w:tcW w:w="10762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7DC8FACE" w14:textId="2EC2AB59" w:rsidR="00E95115" w:rsidRPr="00AF7AC9" w:rsidRDefault="00E95115" w:rsidP="00B7412B">
            <w:pPr>
              <w:spacing w:after="40"/>
              <w:jc w:val="center"/>
              <w:rPr>
                <w:b/>
                <w:sz w:val="20"/>
                <w:szCs w:val="20"/>
              </w:rPr>
            </w:pPr>
            <w:r w:rsidRPr="00AF7AC9">
              <w:rPr>
                <w:b/>
                <w:sz w:val="20"/>
                <w:szCs w:val="20"/>
              </w:rPr>
              <w:t>Emergency Contact Numbers</w:t>
            </w:r>
          </w:p>
        </w:tc>
      </w:tr>
      <w:tr w:rsidR="00E95115" w14:paraId="22BED8F2" w14:textId="77777777" w:rsidTr="00B7412B">
        <w:trPr>
          <w:trHeight w:val="283"/>
        </w:trPr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70544F1B" w14:textId="0D9FD19F" w:rsidR="00E95115" w:rsidRPr="00AF7AC9" w:rsidRDefault="009A01DC" w:rsidP="009A01DC">
            <w:pPr>
              <w:spacing w:after="40"/>
              <w:rPr>
                <w:sz w:val="20"/>
                <w:szCs w:val="20"/>
              </w:rPr>
            </w:pPr>
            <w:r w:rsidRPr="00AF7AC9">
              <w:rPr>
                <w:sz w:val="20"/>
                <w:szCs w:val="20"/>
              </w:rPr>
              <w:t>1</w:t>
            </w:r>
            <w:r w:rsidRPr="00AF7AC9">
              <w:rPr>
                <w:sz w:val="20"/>
                <w:szCs w:val="20"/>
                <w:vertAlign w:val="superscript"/>
              </w:rPr>
              <w:t>st</w:t>
            </w:r>
            <w:r w:rsidR="00E95115" w:rsidRPr="00AF7AC9">
              <w:rPr>
                <w:sz w:val="20"/>
                <w:szCs w:val="20"/>
              </w:rPr>
              <w:t xml:space="preserve"> Contact’s Name:</w:t>
            </w:r>
          </w:p>
          <w:p w14:paraId="4FB8EBE8" w14:textId="5EA76265" w:rsidR="00E95115" w:rsidRDefault="00E95115" w:rsidP="009A01DC">
            <w:pPr>
              <w:spacing w:after="40"/>
              <w:rPr>
                <w:sz w:val="20"/>
                <w:szCs w:val="20"/>
              </w:rPr>
            </w:pPr>
            <w:r w:rsidRPr="00AF7AC9">
              <w:rPr>
                <w:sz w:val="20"/>
                <w:szCs w:val="20"/>
              </w:rPr>
              <w:t>Address:</w:t>
            </w:r>
          </w:p>
          <w:p w14:paraId="5676A66A" w14:textId="77777777" w:rsidR="00B7412B" w:rsidRPr="00AF7AC9" w:rsidRDefault="00B7412B" w:rsidP="009A01DC">
            <w:pPr>
              <w:spacing w:after="40"/>
              <w:rPr>
                <w:sz w:val="20"/>
                <w:szCs w:val="20"/>
              </w:rPr>
            </w:pPr>
          </w:p>
          <w:p w14:paraId="49A8F5AC" w14:textId="0BD478D8" w:rsidR="00E95115" w:rsidRPr="00AF7AC9" w:rsidRDefault="00E95115" w:rsidP="00E95115">
            <w:pPr>
              <w:spacing w:after="60"/>
              <w:rPr>
                <w:sz w:val="20"/>
                <w:szCs w:val="20"/>
              </w:rPr>
            </w:pPr>
            <w:r w:rsidRPr="00AF7AC9">
              <w:rPr>
                <w:sz w:val="20"/>
                <w:szCs w:val="20"/>
              </w:rPr>
              <w:t>Relationship to Child:</w:t>
            </w:r>
          </w:p>
        </w:tc>
        <w:tc>
          <w:tcPr>
            <w:tcW w:w="5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8B494D7" w14:textId="6AF86529" w:rsidR="00E95115" w:rsidRPr="00AF7AC9" w:rsidRDefault="009A01DC" w:rsidP="00E95115">
            <w:pPr>
              <w:spacing w:after="60"/>
              <w:rPr>
                <w:sz w:val="20"/>
                <w:szCs w:val="20"/>
              </w:rPr>
            </w:pPr>
            <w:r w:rsidRPr="00AF7AC9">
              <w:rPr>
                <w:sz w:val="20"/>
                <w:szCs w:val="20"/>
              </w:rPr>
              <w:t>Tel:</w:t>
            </w:r>
          </w:p>
        </w:tc>
      </w:tr>
      <w:tr w:rsidR="009A01DC" w14:paraId="39B28156" w14:textId="77777777" w:rsidTr="00B7412B">
        <w:trPr>
          <w:trHeight w:val="346"/>
        </w:trPr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E4996D8" w14:textId="414D5764" w:rsidR="009A01DC" w:rsidRPr="00AF7AC9" w:rsidRDefault="009A01DC" w:rsidP="009A01DC">
            <w:pPr>
              <w:spacing w:after="40"/>
              <w:rPr>
                <w:sz w:val="20"/>
                <w:szCs w:val="20"/>
              </w:rPr>
            </w:pPr>
            <w:r w:rsidRPr="00AF7AC9">
              <w:rPr>
                <w:sz w:val="20"/>
                <w:szCs w:val="20"/>
              </w:rPr>
              <w:t>2</w:t>
            </w:r>
            <w:r w:rsidRPr="00AF7AC9">
              <w:rPr>
                <w:sz w:val="20"/>
                <w:szCs w:val="20"/>
                <w:vertAlign w:val="superscript"/>
              </w:rPr>
              <w:t>nd</w:t>
            </w:r>
            <w:r w:rsidRPr="00AF7AC9">
              <w:rPr>
                <w:sz w:val="20"/>
                <w:szCs w:val="20"/>
              </w:rPr>
              <w:t xml:space="preserve"> Contact’s Name:</w:t>
            </w:r>
          </w:p>
          <w:p w14:paraId="782CB867" w14:textId="20DB15AA" w:rsidR="009A01DC" w:rsidRDefault="009A01DC" w:rsidP="009A01DC">
            <w:pPr>
              <w:spacing w:after="40"/>
              <w:rPr>
                <w:sz w:val="20"/>
                <w:szCs w:val="20"/>
              </w:rPr>
            </w:pPr>
            <w:r w:rsidRPr="00AF7AC9">
              <w:rPr>
                <w:sz w:val="20"/>
                <w:szCs w:val="20"/>
              </w:rPr>
              <w:t>Address:</w:t>
            </w:r>
          </w:p>
          <w:p w14:paraId="0FDAD67B" w14:textId="77777777" w:rsidR="00B7412B" w:rsidRPr="00AF7AC9" w:rsidRDefault="00B7412B" w:rsidP="009A01DC">
            <w:pPr>
              <w:spacing w:after="40"/>
              <w:rPr>
                <w:sz w:val="20"/>
                <w:szCs w:val="20"/>
              </w:rPr>
            </w:pPr>
          </w:p>
          <w:p w14:paraId="47086102" w14:textId="66AB42BF" w:rsidR="009A01DC" w:rsidRPr="00AF7AC9" w:rsidRDefault="009A01DC" w:rsidP="009A01DC">
            <w:pPr>
              <w:spacing w:after="60"/>
              <w:rPr>
                <w:sz w:val="20"/>
                <w:szCs w:val="20"/>
              </w:rPr>
            </w:pPr>
            <w:r w:rsidRPr="00AF7AC9">
              <w:rPr>
                <w:sz w:val="20"/>
                <w:szCs w:val="20"/>
              </w:rPr>
              <w:t>Relationship to Child:</w:t>
            </w:r>
          </w:p>
        </w:tc>
        <w:tc>
          <w:tcPr>
            <w:tcW w:w="5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77E7746" w14:textId="532C98FD" w:rsidR="009A01DC" w:rsidRPr="00AF7AC9" w:rsidRDefault="009A01DC" w:rsidP="009A01DC">
            <w:pPr>
              <w:spacing w:after="60"/>
              <w:rPr>
                <w:sz w:val="20"/>
                <w:szCs w:val="20"/>
              </w:rPr>
            </w:pPr>
            <w:r w:rsidRPr="00AF7AC9">
              <w:rPr>
                <w:sz w:val="20"/>
                <w:szCs w:val="20"/>
              </w:rPr>
              <w:t>Tel:</w:t>
            </w:r>
          </w:p>
        </w:tc>
      </w:tr>
      <w:tr w:rsidR="009A01DC" w14:paraId="70B6FA06" w14:textId="77777777" w:rsidTr="00B7412B">
        <w:trPr>
          <w:trHeight w:val="346"/>
        </w:trPr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05275C71" w14:textId="3B27E291" w:rsidR="009A01DC" w:rsidRPr="00AF7AC9" w:rsidRDefault="009A01DC" w:rsidP="009A01DC">
            <w:pPr>
              <w:spacing w:after="40"/>
              <w:rPr>
                <w:sz w:val="20"/>
                <w:szCs w:val="20"/>
              </w:rPr>
            </w:pPr>
            <w:r w:rsidRPr="00AF7AC9">
              <w:rPr>
                <w:sz w:val="20"/>
                <w:szCs w:val="20"/>
              </w:rPr>
              <w:t>3</w:t>
            </w:r>
            <w:r w:rsidRPr="00AF7AC9">
              <w:rPr>
                <w:sz w:val="20"/>
                <w:szCs w:val="20"/>
                <w:vertAlign w:val="superscript"/>
              </w:rPr>
              <w:t>rd</w:t>
            </w:r>
            <w:r w:rsidRPr="00AF7AC9">
              <w:rPr>
                <w:sz w:val="20"/>
                <w:szCs w:val="20"/>
              </w:rPr>
              <w:t xml:space="preserve"> Contact’s Name:</w:t>
            </w:r>
          </w:p>
          <w:p w14:paraId="52120708" w14:textId="5962D73E" w:rsidR="009A01DC" w:rsidRDefault="009A01DC" w:rsidP="009A01DC">
            <w:pPr>
              <w:spacing w:after="40"/>
              <w:rPr>
                <w:sz w:val="20"/>
                <w:szCs w:val="20"/>
              </w:rPr>
            </w:pPr>
            <w:r w:rsidRPr="00AF7AC9">
              <w:rPr>
                <w:sz w:val="20"/>
                <w:szCs w:val="20"/>
              </w:rPr>
              <w:t>Address:</w:t>
            </w:r>
          </w:p>
          <w:p w14:paraId="3FE845F5" w14:textId="77777777" w:rsidR="00B7412B" w:rsidRPr="00AF7AC9" w:rsidRDefault="00B7412B" w:rsidP="009A01DC">
            <w:pPr>
              <w:spacing w:after="40"/>
              <w:rPr>
                <w:sz w:val="20"/>
                <w:szCs w:val="20"/>
              </w:rPr>
            </w:pPr>
          </w:p>
          <w:p w14:paraId="5A70311F" w14:textId="18A4AFA6" w:rsidR="009A01DC" w:rsidRPr="00AF7AC9" w:rsidRDefault="009A01DC" w:rsidP="009A01DC">
            <w:pPr>
              <w:spacing w:after="60"/>
              <w:rPr>
                <w:sz w:val="20"/>
                <w:szCs w:val="20"/>
              </w:rPr>
            </w:pPr>
            <w:r w:rsidRPr="00AF7AC9">
              <w:rPr>
                <w:sz w:val="20"/>
                <w:szCs w:val="20"/>
              </w:rPr>
              <w:t>Relationship to Child:</w:t>
            </w:r>
          </w:p>
        </w:tc>
        <w:tc>
          <w:tcPr>
            <w:tcW w:w="5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D195AA4" w14:textId="00F342CF" w:rsidR="009A01DC" w:rsidRPr="00AF7AC9" w:rsidRDefault="009A01DC" w:rsidP="009A01DC">
            <w:pPr>
              <w:spacing w:after="60"/>
              <w:rPr>
                <w:sz w:val="20"/>
                <w:szCs w:val="20"/>
              </w:rPr>
            </w:pPr>
            <w:r w:rsidRPr="00AF7AC9">
              <w:rPr>
                <w:sz w:val="20"/>
                <w:szCs w:val="20"/>
              </w:rPr>
              <w:t>Tel:</w:t>
            </w:r>
          </w:p>
        </w:tc>
      </w:tr>
      <w:tr w:rsidR="009A01DC" w14:paraId="1BA884F4" w14:textId="77777777" w:rsidTr="00B7412B">
        <w:trPr>
          <w:trHeight w:val="346"/>
        </w:trPr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77FF97F" w14:textId="114680D6" w:rsidR="009A01DC" w:rsidRPr="00AF7AC9" w:rsidRDefault="009A01DC" w:rsidP="009A01DC">
            <w:pPr>
              <w:spacing w:after="40"/>
              <w:rPr>
                <w:sz w:val="20"/>
                <w:szCs w:val="20"/>
              </w:rPr>
            </w:pPr>
            <w:r w:rsidRPr="00AF7AC9">
              <w:rPr>
                <w:sz w:val="20"/>
                <w:szCs w:val="20"/>
              </w:rPr>
              <w:t>4</w:t>
            </w:r>
            <w:r w:rsidRPr="00AF7AC9">
              <w:rPr>
                <w:sz w:val="20"/>
                <w:szCs w:val="20"/>
                <w:vertAlign w:val="superscript"/>
              </w:rPr>
              <w:t>th</w:t>
            </w:r>
            <w:r w:rsidRPr="00AF7AC9">
              <w:rPr>
                <w:sz w:val="20"/>
                <w:szCs w:val="20"/>
              </w:rPr>
              <w:t xml:space="preserve"> Contact’s Name:</w:t>
            </w:r>
          </w:p>
          <w:p w14:paraId="63937279" w14:textId="4CD09913" w:rsidR="009A01DC" w:rsidRDefault="009A01DC" w:rsidP="009A01DC">
            <w:pPr>
              <w:spacing w:after="40"/>
              <w:rPr>
                <w:sz w:val="20"/>
                <w:szCs w:val="20"/>
              </w:rPr>
            </w:pPr>
            <w:r w:rsidRPr="00AF7AC9">
              <w:rPr>
                <w:sz w:val="20"/>
                <w:szCs w:val="20"/>
              </w:rPr>
              <w:t>Address:</w:t>
            </w:r>
          </w:p>
          <w:p w14:paraId="798D5C45" w14:textId="77777777" w:rsidR="00B7412B" w:rsidRPr="00AF7AC9" w:rsidRDefault="00B7412B" w:rsidP="009A01DC">
            <w:pPr>
              <w:spacing w:after="40"/>
              <w:rPr>
                <w:sz w:val="20"/>
                <w:szCs w:val="20"/>
              </w:rPr>
            </w:pPr>
          </w:p>
          <w:p w14:paraId="15BFFB62" w14:textId="2A9B7708" w:rsidR="009A01DC" w:rsidRPr="00AF7AC9" w:rsidRDefault="009A01DC" w:rsidP="009A01DC">
            <w:pPr>
              <w:spacing w:after="60"/>
              <w:rPr>
                <w:sz w:val="20"/>
                <w:szCs w:val="20"/>
              </w:rPr>
            </w:pPr>
            <w:r w:rsidRPr="00AF7AC9">
              <w:rPr>
                <w:sz w:val="20"/>
                <w:szCs w:val="20"/>
              </w:rPr>
              <w:t>Relationship to Child:</w:t>
            </w:r>
          </w:p>
        </w:tc>
        <w:tc>
          <w:tcPr>
            <w:tcW w:w="5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11B9ED2" w14:textId="2932370A" w:rsidR="009A01DC" w:rsidRPr="00AF7AC9" w:rsidRDefault="009A01DC" w:rsidP="009A01DC">
            <w:pPr>
              <w:spacing w:after="60"/>
              <w:rPr>
                <w:sz w:val="20"/>
                <w:szCs w:val="20"/>
              </w:rPr>
            </w:pPr>
            <w:r w:rsidRPr="00AF7AC9">
              <w:rPr>
                <w:sz w:val="20"/>
                <w:szCs w:val="20"/>
              </w:rPr>
              <w:t>Tel:</w:t>
            </w:r>
          </w:p>
        </w:tc>
      </w:tr>
    </w:tbl>
    <w:p w14:paraId="0842F933" w14:textId="77777777" w:rsidR="000416D3" w:rsidRDefault="000416D3" w:rsidP="000E0008">
      <w:pPr>
        <w:spacing w:after="60"/>
      </w:pPr>
    </w:p>
    <w:p w14:paraId="799B2898" w14:textId="77777777" w:rsidR="00AF7AC9" w:rsidRDefault="00AF7AC9" w:rsidP="000E0008">
      <w:pPr>
        <w:spacing w:after="60"/>
        <w:rPr>
          <w:b/>
        </w:rPr>
        <w:sectPr w:rsidR="00AF7AC9" w:rsidSect="003961D9">
          <w:headerReference w:type="default" r:id="rId8"/>
          <w:pgSz w:w="11906" w:h="16838" w:code="9"/>
          <w:pgMar w:top="891" w:right="567" w:bottom="1361" w:left="567" w:header="397" w:footer="851" w:gutter="0"/>
          <w:cols w:space="720"/>
          <w:noEndnote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81"/>
        <w:gridCol w:w="5381"/>
      </w:tblGrid>
      <w:tr w:rsidR="00AF7AC9" w14:paraId="55AC5C5A" w14:textId="77777777" w:rsidTr="00AF7AC9">
        <w:tc>
          <w:tcPr>
            <w:tcW w:w="1076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4810BBF" w14:textId="2C34A174" w:rsidR="00AF7AC9" w:rsidRPr="00AF7AC9" w:rsidRDefault="00AF7AC9" w:rsidP="00413009">
            <w:pPr>
              <w:spacing w:after="60"/>
              <w:rPr>
                <w:sz w:val="20"/>
                <w:szCs w:val="20"/>
              </w:rPr>
            </w:pPr>
            <w:r w:rsidRPr="00AF7AC9">
              <w:rPr>
                <w:sz w:val="20"/>
                <w:szCs w:val="20"/>
              </w:rPr>
              <w:lastRenderedPageBreak/>
              <w:t>Does your child have any known allergies?</w:t>
            </w:r>
          </w:p>
        </w:tc>
      </w:tr>
      <w:tr w:rsidR="00AF7AC9" w14:paraId="05F5E517" w14:textId="77777777" w:rsidTr="00AF7AC9">
        <w:trPr>
          <w:trHeight w:val="340"/>
        </w:trPr>
        <w:tc>
          <w:tcPr>
            <w:tcW w:w="107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05FCADA" w14:textId="77777777" w:rsidR="00AF7AC9" w:rsidRPr="00AF7AC9" w:rsidRDefault="00AF7AC9" w:rsidP="00413009">
            <w:pPr>
              <w:spacing w:after="60"/>
              <w:rPr>
                <w:sz w:val="20"/>
                <w:szCs w:val="20"/>
              </w:rPr>
            </w:pPr>
            <w:r w:rsidRPr="00AF7AC9">
              <w:rPr>
                <w:sz w:val="20"/>
                <w:szCs w:val="20"/>
              </w:rPr>
              <w:t>Yes / No</w:t>
            </w:r>
          </w:p>
        </w:tc>
      </w:tr>
      <w:tr w:rsidR="00AF7AC9" w14:paraId="6908D6C8" w14:textId="77777777" w:rsidTr="00B7412B">
        <w:trPr>
          <w:trHeight w:val="1701"/>
        </w:trPr>
        <w:tc>
          <w:tcPr>
            <w:tcW w:w="10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62594E" w14:textId="131E4B40" w:rsidR="00AF7AC9" w:rsidRPr="00AF7AC9" w:rsidRDefault="00AF7AC9" w:rsidP="00413009">
            <w:pPr>
              <w:spacing w:after="60"/>
              <w:rPr>
                <w:sz w:val="20"/>
                <w:szCs w:val="20"/>
              </w:rPr>
            </w:pPr>
            <w:r w:rsidRPr="00AF7AC9">
              <w:rPr>
                <w:sz w:val="20"/>
                <w:szCs w:val="20"/>
              </w:rPr>
              <w:t>Full Details:</w:t>
            </w:r>
          </w:p>
        </w:tc>
      </w:tr>
      <w:tr w:rsidR="00AF7AC9" w:rsidRPr="000416D3" w14:paraId="4A0CF672" w14:textId="77777777" w:rsidTr="00AF7AC9">
        <w:tc>
          <w:tcPr>
            <w:tcW w:w="1076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795D4AD" w14:textId="4F720B5D" w:rsidR="00AF7AC9" w:rsidRPr="00AF7AC9" w:rsidRDefault="00AF7AC9" w:rsidP="00413009">
            <w:pPr>
              <w:spacing w:after="60"/>
              <w:rPr>
                <w:sz w:val="20"/>
                <w:szCs w:val="20"/>
              </w:rPr>
            </w:pPr>
            <w:r w:rsidRPr="00AF7AC9">
              <w:rPr>
                <w:sz w:val="20"/>
                <w:szCs w:val="20"/>
              </w:rPr>
              <w:t>Does your child have any known medical conditions?</w:t>
            </w:r>
          </w:p>
        </w:tc>
      </w:tr>
      <w:tr w:rsidR="00AF7AC9" w14:paraId="25781115" w14:textId="77777777" w:rsidTr="00AF7AC9">
        <w:trPr>
          <w:trHeight w:val="340"/>
        </w:trPr>
        <w:tc>
          <w:tcPr>
            <w:tcW w:w="107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E574828" w14:textId="77777777" w:rsidR="00AF7AC9" w:rsidRPr="00AF7AC9" w:rsidRDefault="00AF7AC9" w:rsidP="00413009">
            <w:pPr>
              <w:spacing w:after="60"/>
              <w:rPr>
                <w:sz w:val="20"/>
                <w:szCs w:val="20"/>
              </w:rPr>
            </w:pPr>
            <w:r w:rsidRPr="00AF7AC9">
              <w:rPr>
                <w:sz w:val="20"/>
                <w:szCs w:val="20"/>
              </w:rPr>
              <w:t>Yes / No</w:t>
            </w:r>
          </w:p>
        </w:tc>
      </w:tr>
      <w:tr w:rsidR="00AF7AC9" w14:paraId="0A8FF7D4" w14:textId="77777777" w:rsidTr="00B7412B">
        <w:trPr>
          <w:trHeight w:val="1701"/>
        </w:trPr>
        <w:tc>
          <w:tcPr>
            <w:tcW w:w="10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A34117F" w14:textId="4C4B9689" w:rsidR="00AF7AC9" w:rsidRPr="00AF7AC9" w:rsidRDefault="00AF7AC9" w:rsidP="00413009">
            <w:pPr>
              <w:spacing w:after="60"/>
              <w:rPr>
                <w:sz w:val="20"/>
                <w:szCs w:val="20"/>
              </w:rPr>
            </w:pPr>
            <w:r w:rsidRPr="00AF7AC9">
              <w:rPr>
                <w:sz w:val="20"/>
                <w:szCs w:val="20"/>
              </w:rPr>
              <w:t>Full Details:</w:t>
            </w:r>
          </w:p>
        </w:tc>
      </w:tr>
      <w:tr w:rsidR="00AF7AC9" w:rsidRPr="000416D3" w14:paraId="6F8710F2" w14:textId="77777777" w:rsidTr="00AF7AC9">
        <w:tc>
          <w:tcPr>
            <w:tcW w:w="1076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0232674" w14:textId="60AF19B1" w:rsidR="00AF7AC9" w:rsidRPr="00AF7AC9" w:rsidRDefault="00AF7AC9" w:rsidP="00413009">
            <w:pPr>
              <w:spacing w:after="60"/>
              <w:rPr>
                <w:sz w:val="20"/>
                <w:szCs w:val="20"/>
              </w:rPr>
            </w:pPr>
            <w:r w:rsidRPr="00AF7AC9">
              <w:rPr>
                <w:sz w:val="20"/>
                <w:szCs w:val="20"/>
              </w:rPr>
              <w:t>Is your child up</w:t>
            </w:r>
            <w:r w:rsidR="004A64D1">
              <w:rPr>
                <w:sz w:val="20"/>
                <w:szCs w:val="20"/>
              </w:rPr>
              <w:t xml:space="preserve"> </w:t>
            </w:r>
            <w:r w:rsidRPr="00AF7AC9">
              <w:rPr>
                <w:sz w:val="20"/>
                <w:szCs w:val="20"/>
              </w:rPr>
              <w:t>to</w:t>
            </w:r>
            <w:r w:rsidR="004A64D1">
              <w:rPr>
                <w:sz w:val="20"/>
                <w:szCs w:val="20"/>
              </w:rPr>
              <w:t xml:space="preserve"> </w:t>
            </w:r>
            <w:r w:rsidRPr="00AF7AC9">
              <w:rPr>
                <w:sz w:val="20"/>
                <w:szCs w:val="20"/>
              </w:rPr>
              <w:t>date with their NHS vaccinations?</w:t>
            </w:r>
          </w:p>
        </w:tc>
      </w:tr>
      <w:tr w:rsidR="00AF7AC9" w14:paraId="021329DC" w14:textId="77777777" w:rsidTr="00AF7AC9">
        <w:trPr>
          <w:trHeight w:val="340"/>
        </w:trPr>
        <w:tc>
          <w:tcPr>
            <w:tcW w:w="107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BA207D4" w14:textId="77777777" w:rsidR="00AF7AC9" w:rsidRPr="00AF7AC9" w:rsidRDefault="00AF7AC9" w:rsidP="00413009">
            <w:pPr>
              <w:spacing w:after="60"/>
              <w:rPr>
                <w:sz w:val="20"/>
                <w:szCs w:val="20"/>
              </w:rPr>
            </w:pPr>
            <w:r w:rsidRPr="00AF7AC9">
              <w:rPr>
                <w:sz w:val="20"/>
                <w:szCs w:val="20"/>
              </w:rPr>
              <w:t>Yes / No</w:t>
            </w:r>
          </w:p>
        </w:tc>
      </w:tr>
      <w:tr w:rsidR="00AF7AC9" w14:paraId="1E2C18D4" w14:textId="77777777" w:rsidTr="00B7412B">
        <w:trPr>
          <w:trHeight w:val="1304"/>
        </w:trPr>
        <w:tc>
          <w:tcPr>
            <w:tcW w:w="10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439883B" w14:textId="27E0089F" w:rsidR="00AF7AC9" w:rsidRPr="00AF7AC9" w:rsidRDefault="00AF7AC9" w:rsidP="00413009">
            <w:pPr>
              <w:spacing w:after="60"/>
              <w:rPr>
                <w:sz w:val="20"/>
                <w:szCs w:val="20"/>
              </w:rPr>
            </w:pPr>
            <w:r w:rsidRPr="00AF7AC9">
              <w:rPr>
                <w:sz w:val="20"/>
                <w:szCs w:val="20"/>
              </w:rPr>
              <w:t>I</w:t>
            </w:r>
            <w:r w:rsidR="004A64D1">
              <w:rPr>
                <w:sz w:val="20"/>
                <w:szCs w:val="20"/>
              </w:rPr>
              <w:t>f</w:t>
            </w:r>
            <w:r w:rsidRPr="00AF7AC9">
              <w:rPr>
                <w:sz w:val="20"/>
                <w:szCs w:val="20"/>
              </w:rPr>
              <w:t xml:space="preserve"> no, please give details:</w:t>
            </w:r>
          </w:p>
        </w:tc>
      </w:tr>
      <w:tr w:rsidR="00AF7AC9" w14:paraId="7F54AC73" w14:textId="77777777" w:rsidTr="004E6D4E">
        <w:trPr>
          <w:trHeight w:val="283"/>
        </w:trPr>
        <w:tc>
          <w:tcPr>
            <w:tcW w:w="10762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324A182" w14:textId="5FAF3053" w:rsidR="00AF7AC9" w:rsidRPr="00AF7AC9" w:rsidRDefault="00AF7AC9" w:rsidP="00B7412B">
            <w:pPr>
              <w:spacing w:after="40"/>
              <w:jc w:val="center"/>
              <w:rPr>
                <w:b/>
                <w:sz w:val="20"/>
                <w:szCs w:val="20"/>
              </w:rPr>
            </w:pPr>
            <w:r w:rsidRPr="00AF7AC9">
              <w:rPr>
                <w:b/>
                <w:sz w:val="20"/>
                <w:szCs w:val="20"/>
              </w:rPr>
              <w:t>Child’s GP</w:t>
            </w:r>
          </w:p>
        </w:tc>
      </w:tr>
      <w:tr w:rsidR="00AF7AC9" w14:paraId="1774219A" w14:textId="77777777" w:rsidTr="00B7412B">
        <w:trPr>
          <w:trHeight w:val="1304"/>
        </w:trPr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6E68A8C4" w14:textId="5EDDD50A" w:rsidR="00AF7AC9" w:rsidRPr="00AF7AC9" w:rsidRDefault="00AF7AC9" w:rsidP="00B7412B">
            <w:pPr>
              <w:spacing w:after="120"/>
              <w:rPr>
                <w:sz w:val="20"/>
                <w:szCs w:val="20"/>
              </w:rPr>
            </w:pPr>
            <w:r w:rsidRPr="00AF7AC9">
              <w:rPr>
                <w:sz w:val="20"/>
                <w:szCs w:val="20"/>
              </w:rPr>
              <w:t>Name:</w:t>
            </w:r>
          </w:p>
          <w:p w14:paraId="0F505839" w14:textId="02391CD2" w:rsidR="00AF7AC9" w:rsidRPr="00AF7AC9" w:rsidRDefault="00AF7AC9" w:rsidP="00AF7AC9">
            <w:pPr>
              <w:spacing w:after="40"/>
              <w:rPr>
                <w:sz w:val="20"/>
                <w:szCs w:val="20"/>
              </w:rPr>
            </w:pPr>
            <w:r w:rsidRPr="00AF7AC9">
              <w:rPr>
                <w:sz w:val="20"/>
                <w:szCs w:val="20"/>
              </w:rPr>
              <w:t>Tel:</w:t>
            </w:r>
          </w:p>
        </w:tc>
        <w:tc>
          <w:tcPr>
            <w:tcW w:w="5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8553237" w14:textId="1B788B15" w:rsidR="00AF7AC9" w:rsidRPr="00AF7AC9" w:rsidRDefault="00AF7AC9" w:rsidP="00413009">
            <w:pPr>
              <w:spacing w:after="60"/>
              <w:rPr>
                <w:sz w:val="20"/>
                <w:szCs w:val="20"/>
              </w:rPr>
            </w:pPr>
            <w:r w:rsidRPr="00AF7AC9">
              <w:rPr>
                <w:sz w:val="20"/>
                <w:szCs w:val="20"/>
              </w:rPr>
              <w:t>Address:</w:t>
            </w:r>
          </w:p>
        </w:tc>
      </w:tr>
    </w:tbl>
    <w:p w14:paraId="2C3ECD49" w14:textId="06476359" w:rsidR="000416D3" w:rsidRDefault="000416D3" w:rsidP="000E0008">
      <w:pPr>
        <w:spacing w:after="60"/>
        <w:rPr>
          <w:b/>
        </w:rPr>
      </w:pPr>
    </w:p>
    <w:p w14:paraId="7BBB0D18" w14:textId="51F241A9" w:rsidR="00752543" w:rsidRDefault="00752543" w:rsidP="000E0008">
      <w:pPr>
        <w:spacing w:after="60"/>
        <w:rPr>
          <w:b/>
        </w:rPr>
      </w:pPr>
    </w:p>
    <w:p w14:paraId="55CDD89E" w14:textId="77777777" w:rsidR="00752543" w:rsidRDefault="00752543" w:rsidP="000E0008">
      <w:pPr>
        <w:spacing w:after="60"/>
        <w:rPr>
          <w:b/>
        </w:rPr>
      </w:pPr>
    </w:p>
    <w:p w14:paraId="07A81A81" w14:textId="77777777" w:rsidR="000416D3" w:rsidRDefault="000416D3" w:rsidP="000E0008">
      <w:pPr>
        <w:spacing w:after="60"/>
        <w:rPr>
          <w:b/>
        </w:rPr>
      </w:pPr>
    </w:p>
    <w:p w14:paraId="17CB5E5E" w14:textId="77777777" w:rsidR="004E6D4E" w:rsidRDefault="004E6D4E" w:rsidP="000E0008">
      <w:pPr>
        <w:spacing w:after="60"/>
        <w:rPr>
          <w:b/>
        </w:rPr>
        <w:sectPr w:rsidR="004E6D4E" w:rsidSect="00752543">
          <w:headerReference w:type="default" r:id="rId9"/>
          <w:footerReference w:type="default" r:id="rId10"/>
          <w:pgSz w:w="11906" w:h="16838" w:code="9"/>
          <w:pgMar w:top="891" w:right="567" w:bottom="1361" w:left="567" w:header="397" w:footer="1417" w:gutter="0"/>
          <w:cols w:space="720"/>
          <w:noEndnote/>
          <w:docGrid w:linePitch="299"/>
        </w:sectPr>
      </w:pPr>
    </w:p>
    <w:tbl>
      <w:tblPr>
        <w:tblStyle w:val="TableGrid"/>
        <w:tblpPr w:leftFromText="180" w:rightFromText="180" w:vertAnchor="text" w:horzAnchor="margin" w:tblpY="-100"/>
        <w:tblW w:w="10642" w:type="dxa"/>
        <w:tblLayout w:type="fixed"/>
        <w:tblLook w:val="04A0" w:firstRow="1" w:lastRow="0" w:firstColumn="1" w:lastColumn="0" w:noHBand="0" w:noVBand="1"/>
      </w:tblPr>
      <w:tblGrid>
        <w:gridCol w:w="698"/>
        <w:gridCol w:w="9944"/>
      </w:tblGrid>
      <w:tr w:rsidR="006E009D" w14:paraId="696F5198" w14:textId="77777777" w:rsidTr="006E009D">
        <w:trPr>
          <w:trHeight w:val="135"/>
        </w:trPr>
        <w:tc>
          <w:tcPr>
            <w:tcW w:w="106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14:paraId="69833403" w14:textId="77777777" w:rsidR="006E009D" w:rsidRPr="004E6D4E" w:rsidRDefault="006E009D" w:rsidP="006E009D">
            <w:pPr>
              <w:spacing w:after="0"/>
              <w:rPr>
                <w:b/>
                <w:sz w:val="20"/>
                <w:szCs w:val="20"/>
              </w:rPr>
            </w:pPr>
            <w:r w:rsidRPr="004E6D4E">
              <w:rPr>
                <w:b/>
                <w:sz w:val="20"/>
                <w:szCs w:val="20"/>
              </w:rPr>
              <w:lastRenderedPageBreak/>
              <w:t>Complaints</w:t>
            </w:r>
          </w:p>
        </w:tc>
      </w:tr>
      <w:tr w:rsidR="006E009D" w14:paraId="5DB5B8BA" w14:textId="77777777" w:rsidTr="006E009D">
        <w:trPr>
          <w:trHeight w:val="135"/>
        </w:trPr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E9A33BF" w14:textId="77777777" w:rsidR="006E009D" w:rsidRPr="00AF7AC9" w:rsidRDefault="006E009D" w:rsidP="006E009D">
            <w:pPr>
              <w:spacing w:after="60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29788049" wp14:editId="0EDE3575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2540</wp:posOffset>
                      </wp:positionV>
                      <wp:extent cx="247650" cy="247650"/>
                      <wp:effectExtent l="0" t="0" r="19050" b="19050"/>
                      <wp:wrapNone/>
                      <wp:docPr id="21" name="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="">
                  <w:pict>
                    <v:rect w14:anchorId="4887D090" id="Rectangle 21" o:spid="_x0000_s1026" style="position:absolute;margin-left:-.25pt;margin-top:.2pt;width:19.5pt;height:19.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" filled="f" strokecolor="black [3213]" strokeweight="1pt"/>
                  </w:pict>
                </mc:Fallback>
              </mc:AlternateContent>
            </w:r>
          </w:p>
        </w:tc>
        <w:tc>
          <w:tcPr>
            <w:tcW w:w="9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C00612" w14:textId="77777777" w:rsidR="006E009D" w:rsidRPr="002117FB" w:rsidRDefault="006E009D" w:rsidP="006E009D">
            <w:pPr>
              <w:spacing w:after="0"/>
              <w:rPr>
                <w:sz w:val="20"/>
                <w:szCs w:val="20"/>
              </w:rPr>
            </w:pPr>
            <w:r w:rsidRPr="002117FB">
              <w:rPr>
                <w:sz w:val="20"/>
                <w:szCs w:val="20"/>
              </w:rPr>
              <w:t xml:space="preserve">I have been given/sent a copy of the Complaints Policy and know how to contact Ofsted should I have a formal complaint that cannot be resolved between </w:t>
            </w:r>
            <w:proofErr w:type="gramStart"/>
            <w:r w:rsidRPr="002117FB">
              <w:rPr>
                <w:sz w:val="20"/>
                <w:szCs w:val="20"/>
              </w:rPr>
              <w:t>ourselves</w:t>
            </w:r>
            <w:proofErr w:type="gramEnd"/>
            <w:r w:rsidRPr="002117FB">
              <w:rPr>
                <w:sz w:val="20"/>
                <w:szCs w:val="20"/>
              </w:rPr>
              <w:t>.</w:t>
            </w:r>
          </w:p>
        </w:tc>
      </w:tr>
      <w:tr w:rsidR="006E009D" w:rsidRPr="002117FB" w14:paraId="64838A0D" w14:textId="77777777" w:rsidTr="006E009D">
        <w:trPr>
          <w:trHeight w:val="135"/>
        </w:trPr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F7CAFC2" w14:textId="77777777" w:rsidR="006E009D" w:rsidRPr="00AF7AC9" w:rsidRDefault="006E009D" w:rsidP="006E009D">
            <w:pPr>
              <w:spacing w:after="60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7DB5812C" wp14:editId="3729739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102235</wp:posOffset>
                      </wp:positionV>
                      <wp:extent cx="247650" cy="247650"/>
                      <wp:effectExtent l="0" t="0" r="19050" b="19050"/>
                      <wp:wrapNone/>
                      <wp:docPr id="574250225" name="Rectangle 574250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08F0C275" id="Rectangle 574250225" o:spid="_x0000_s1026" style="position:absolute;margin-left:0;margin-top:8.05pt;width:19.5pt;height:19.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" filled="f" strokecolor="windowText" strokeweight="1pt"/>
                  </w:pict>
                </mc:Fallback>
              </mc:AlternateContent>
            </w: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4C4526FA" wp14:editId="13F50F9A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-417195</wp:posOffset>
                      </wp:positionV>
                      <wp:extent cx="247650" cy="247650"/>
                      <wp:effectExtent l="0" t="0" r="19050" b="19050"/>
                      <wp:wrapNone/>
                      <wp:docPr id="22" name="Rectangl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10C9E205" id="Rectangle 22" o:spid="_x0000_s1026" style="position:absolute;margin-left:.45pt;margin-top:-32.85pt;width:19.5pt;height:19.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" filled="f" strokecolor="black [3213]" strokeweight="1pt"/>
                  </w:pict>
                </mc:Fallback>
              </mc:AlternateContent>
            </w:r>
          </w:p>
        </w:tc>
        <w:tc>
          <w:tcPr>
            <w:tcW w:w="9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6F6671" w14:textId="77777777" w:rsidR="006E009D" w:rsidRDefault="006E009D" w:rsidP="006E009D">
            <w:pPr>
              <w:spacing w:after="0"/>
              <w:rPr>
                <w:sz w:val="20"/>
                <w:szCs w:val="20"/>
              </w:rPr>
            </w:pPr>
            <w:r w:rsidRPr="002117FB">
              <w:rPr>
                <w:sz w:val="20"/>
                <w:szCs w:val="20"/>
              </w:rPr>
              <w:t>I have been given/sent a copy of the Safeguarding Policy and understand the legal duty that childminders are bound by, to report any concerns about a child’s welfare or safety.</w:t>
            </w:r>
          </w:p>
          <w:p w14:paraId="05B9C30A" w14:textId="77777777" w:rsidR="006E009D" w:rsidRDefault="006E009D" w:rsidP="006E009D">
            <w:pPr>
              <w:spacing w:after="0"/>
              <w:ind w:left="357" w:hanging="357"/>
              <w:rPr>
                <w:sz w:val="20"/>
                <w:szCs w:val="20"/>
              </w:rPr>
            </w:pPr>
          </w:p>
          <w:p w14:paraId="427BFCC6" w14:textId="77777777" w:rsidR="006E009D" w:rsidRDefault="006E009D" w:rsidP="006E009D">
            <w:pPr>
              <w:spacing w:after="0"/>
              <w:ind w:left="357" w:hanging="3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 have been given/sent a copy of the admissions Policy. </w:t>
            </w:r>
          </w:p>
          <w:p w14:paraId="299CFCDE" w14:textId="77777777" w:rsidR="006E009D" w:rsidRDefault="006E009D" w:rsidP="006E009D">
            <w:pPr>
              <w:spacing w:after="0"/>
              <w:ind w:left="357" w:hanging="357"/>
              <w:rPr>
                <w:sz w:val="20"/>
                <w:szCs w:val="20"/>
              </w:rPr>
            </w:pPr>
          </w:p>
          <w:p w14:paraId="069D8853" w14:textId="77777777" w:rsidR="006E009D" w:rsidRPr="00F9517C" w:rsidRDefault="006E009D" w:rsidP="006E009D">
            <w:pPr>
              <w:spacing w:after="0"/>
              <w:ind w:left="357" w:hanging="357"/>
              <w:rPr>
                <w:sz w:val="20"/>
                <w:szCs w:val="20"/>
              </w:rPr>
            </w:pPr>
          </w:p>
        </w:tc>
      </w:tr>
      <w:tr w:rsidR="006E009D" w:rsidRPr="004E6D4E" w14:paraId="6E45297C" w14:textId="77777777" w:rsidTr="006E009D">
        <w:trPr>
          <w:trHeight w:val="135"/>
        </w:trPr>
        <w:tc>
          <w:tcPr>
            <w:tcW w:w="106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14:paraId="255413E1" w14:textId="77777777" w:rsidR="006E009D" w:rsidRDefault="006E009D" w:rsidP="006E009D">
            <w:pPr>
              <w:spacing w:before="120" w:after="0"/>
            </w:pPr>
            <w:r w:rsidRPr="005C257D">
              <w:rPr>
                <w:b/>
                <w:sz w:val="20"/>
                <w:szCs w:val="20"/>
              </w:rPr>
              <w:t>Accidents and Emergencies</w:t>
            </w:r>
            <w:r>
              <w:t xml:space="preserve"> </w:t>
            </w:r>
          </w:p>
          <w:p w14:paraId="258B5B95" w14:textId="77777777" w:rsidR="006E009D" w:rsidRPr="004E6D4E" w:rsidRDefault="006E009D" w:rsidP="006E009D">
            <w:pPr>
              <w:spacing w:before="120" w:after="0"/>
              <w:rPr>
                <w:b/>
                <w:sz w:val="20"/>
                <w:szCs w:val="20"/>
              </w:rPr>
            </w:pPr>
            <w:r>
              <w:t>Please tick each box below to give your consent.</w:t>
            </w:r>
          </w:p>
        </w:tc>
      </w:tr>
      <w:tr w:rsidR="006E009D" w:rsidRPr="002117FB" w14:paraId="1C15778B" w14:textId="77777777" w:rsidTr="006E009D">
        <w:trPr>
          <w:trHeight w:val="271"/>
        </w:trPr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E556963" w14:textId="77777777" w:rsidR="006E009D" w:rsidRPr="00AF7AC9" w:rsidRDefault="006E009D" w:rsidP="006E009D">
            <w:pPr>
              <w:spacing w:after="60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3B644510" wp14:editId="10BA408C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2540</wp:posOffset>
                      </wp:positionV>
                      <wp:extent cx="247650" cy="247650"/>
                      <wp:effectExtent l="0" t="0" r="19050" b="19050"/>
                      <wp:wrapNone/>
                      <wp:docPr id="24" name="Rectangl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="">
                  <w:pict>
                    <v:rect w14:anchorId="3C92C3DF" id="Rectangle 24" o:spid="_x0000_s1026" style="position:absolute;margin-left:-.25pt;margin-top:.2pt;width:19.5pt;height:19.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" filled="f" strokecolor="black [3213]" strokeweight="1pt"/>
                  </w:pict>
                </mc:Fallback>
              </mc:AlternateContent>
            </w:r>
          </w:p>
        </w:tc>
        <w:tc>
          <w:tcPr>
            <w:tcW w:w="9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B8F82B" w14:textId="77777777" w:rsidR="006E009D" w:rsidRPr="002117FB" w:rsidRDefault="006E009D" w:rsidP="006E009D">
            <w:pPr>
              <w:spacing w:after="0"/>
              <w:rPr>
                <w:sz w:val="20"/>
                <w:szCs w:val="20"/>
              </w:rPr>
            </w:pPr>
            <w:r w:rsidRPr="005C257D">
              <w:rPr>
                <w:sz w:val="20"/>
                <w:szCs w:val="20"/>
              </w:rPr>
              <w:t>I give my permission for my child to receive basic first aid within the setting, where necessary. I understand that I will see a copy of any accident/incident reports involving my child, which I must sign and date.</w:t>
            </w:r>
          </w:p>
        </w:tc>
      </w:tr>
      <w:tr w:rsidR="006E009D" w:rsidRPr="002117FB" w14:paraId="0E725353" w14:textId="77777777" w:rsidTr="006E009D">
        <w:trPr>
          <w:trHeight w:val="271"/>
        </w:trPr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7E97D4E0" w14:textId="77777777" w:rsidR="006E009D" w:rsidRPr="00AF7AC9" w:rsidRDefault="006E009D" w:rsidP="006E009D">
            <w:pPr>
              <w:spacing w:after="60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544AE425" wp14:editId="581F3C80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6350</wp:posOffset>
                      </wp:positionV>
                      <wp:extent cx="247650" cy="247650"/>
                      <wp:effectExtent l="0" t="0" r="19050" b="19050"/>
                      <wp:wrapNone/>
                      <wp:docPr id="25" name="Rectangle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="">
                  <w:pict>
                    <v:rect w14:anchorId="41B02C22" id="Rectangle 25" o:spid="_x0000_s1026" style="position:absolute;margin-left:-.25pt;margin-top:.5pt;width:19.5pt;height:19.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" filled="f" strokecolor="black [3213]" strokeweight="1pt"/>
                  </w:pict>
                </mc:Fallback>
              </mc:AlternateContent>
            </w:r>
          </w:p>
        </w:tc>
        <w:tc>
          <w:tcPr>
            <w:tcW w:w="9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E9D39" w14:textId="77777777" w:rsidR="006E009D" w:rsidRPr="002117FB" w:rsidRDefault="006E009D" w:rsidP="006E009D">
            <w:pPr>
              <w:spacing w:after="0"/>
              <w:rPr>
                <w:sz w:val="20"/>
                <w:szCs w:val="20"/>
              </w:rPr>
            </w:pPr>
            <w:r w:rsidRPr="005C257D">
              <w:rPr>
                <w:sz w:val="20"/>
                <w:szCs w:val="20"/>
              </w:rPr>
              <w:t>I give permission for plasters to be used on my child, where necessary.</w:t>
            </w:r>
          </w:p>
        </w:tc>
      </w:tr>
      <w:tr w:rsidR="006E009D" w:rsidRPr="002117FB" w14:paraId="5C0D185D" w14:textId="77777777" w:rsidTr="006E009D">
        <w:trPr>
          <w:trHeight w:val="271"/>
        </w:trPr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52F352CB" w14:textId="77777777" w:rsidR="006E009D" w:rsidRPr="00AF7AC9" w:rsidRDefault="006E009D" w:rsidP="006E009D">
            <w:pPr>
              <w:spacing w:after="60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4160EB44" wp14:editId="3E2E77B4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2540</wp:posOffset>
                      </wp:positionV>
                      <wp:extent cx="247650" cy="247650"/>
                      <wp:effectExtent l="0" t="0" r="19050" b="19050"/>
                      <wp:wrapNone/>
                      <wp:docPr id="26" name="Rectangle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="">
                  <w:pict>
                    <v:rect w14:anchorId="46656B7F" id="Rectangle 26" o:spid="_x0000_s1026" style="position:absolute;margin-left:-.25pt;margin-top:.2pt;width:19.5pt;height:19.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" filled="f" strokecolor="black [3213]" strokeweight="1pt"/>
                  </w:pict>
                </mc:Fallback>
              </mc:AlternateContent>
            </w:r>
          </w:p>
        </w:tc>
        <w:tc>
          <w:tcPr>
            <w:tcW w:w="9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BC2610" w14:textId="77777777" w:rsidR="006E009D" w:rsidRPr="002117FB" w:rsidRDefault="006E009D" w:rsidP="006E009D">
            <w:pPr>
              <w:spacing w:after="0"/>
              <w:rPr>
                <w:sz w:val="20"/>
                <w:szCs w:val="20"/>
              </w:rPr>
            </w:pPr>
            <w:r w:rsidRPr="005C257D">
              <w:rPr>
                <w:sz w:val="20"/>
                <w:szCs w:val="20"/>
              </w:rPr>
              <w:t>I give permission for my child to be taken to the accident and emergency department (A&amp;E) for urgent medical attention if this is necessary and I cannot collect them immediately.</w:t>
            </w:r>
          </w:p>
        </w:tc>
      </w:tr>
      <w:tr w:rsidR="006E009D" w:rsidRPr="002117FB" w14:paraId="415EC4DC" w14:textId="77777777" w:rsidTr="006E009D">
        <w:trPr>
          <w:trHeight w:val="271"/>
        </w:trPr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7D6C9ED8" w14:textId="77777777" w:rsidR="006E009D" w:rsidRPr="00AF7AC9" w:rsidRDefault="006E009D" w:rsidP="006E009D">
            <w:pPr>
              <w:spacing w:after="60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17B312BA" wp14:editId="4BE23758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6350</wp:posOffset>
                      </wp:positionV>
                      <wp:extent cx="247650" cy="247650"/>
                      <wp:effectExtent l="0" t="0" r="19050" b="19050"/>
                      <wp:wrapNone/>
                      <wp:docPr id="27" name="Rectangle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="">
                  <w:pict>
                    <v:rect w14:anchorId="06719852" id="Rectangle 27" o:spid="_x0000_s1026" style="position:absolute;margin-left:-.25pt;margin-top:.5pt;width:19.5pt;height:19.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" filled="f" strokecolor="black [3213]" strokeweight="1pt"/>
                  </w:pict>
                </mc:Fallback>
              </mc:AlternateContent>
            </w:r>
          </w:p>
        </w:tc>
        <w:tc>
          <w:tcPr>
            <w:tcW w:w="9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16B65C" w14:textId="77777777" w:rsidR="006E009D" w:rsidRPr="002117FB" w:rsidRDefault="006E009D" w:rsidP="006E009D">
            <w:pPr>
              <w:spacing w:after="0"/>
              <w:rPr>
                <w:sz w:val="20"/>
                <w:szCs w:val="20"/>
              </w:rPr>
            </w:pPr>
            <w:r w:rsidRPr="005C257D">
              <w:rPr>
                <w:sz w:val="20"/>
                <w:szCs w:val="20"/>
              </w:rPr>
              <w:t>I agree to my child being left in the care of</w:t>
            </w:r>
            <w:r>
              <w:rPr>
                <w:sz w:val="20"/>
                <w:szCs w:val="20"/>
              </w:rPr>
              <w:t xml:space="preserve"> staff employed by </w:t>
            </w:r>
            <w:r w:rsidRPr="001D4E75">
              <w:rPr>
                <w:sz w:val="20"/>
                <w:szCs w:val="20"/>
              </w:rPr>
              <w:t>Grace Plunkett-Hall</w:t>
            </w:r>
            <w:r>
              <w:rPr>
                <w:sz w:val="20"/>
                <w:szCs w:val="20"/>
              </w:rPr>
              <w:t xml:space="preserve">, </w:t>
            </w:r>
            <w:r w:rsidRPr="005C257D">
              <w:rPr>
                <w:sz w:val="20"/>
                <w:szCs w:val="20"/>
              </w:rPr>
              <w:t>in case of an emergency. I agree to collect my child as soon as possible after being contacted, should this occur.</w:t>
            </w:r>
          </w:p>
        </w:tc>
      </w:tr>
      <w:tr w:rsidR="006E009D" w:rsidRPr="002117FB" w14:paraId="308B63B8" w14:textId="77777777" w:rsidTr="006E009D">
        <w:trPr>
          <w:trHeight w:val="271"/>
        </w:trPr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BB2F2CD" w14:textId="77777777" w:rsidR="006E009D" w:rsidRPr="00AF7AC9" w:rsidRDefault="006E009D" w:rsidP="006E009D">
            <w:pPr>
              <w:spacing w:after="60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407219A3" wp14:editId="744E66EA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2540</wp:posOffset>
                      </wp:positionV>
                      <wp:extent cx="247650" cy="247650"/>
                      <wp:effectExtent l="0" t="0" r="19050" b="19050"/>
                      <wp:wrapNone/>
                      <wp:docPr id="28" name="Rectangle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="">
                  <w:pict>
                    <v:rect w14:anchorId="23D9BE00" id="Rectangle 28" o:spid="_x0000_s1026" style="position:absolute;margin-left:-.25pt;margin-top:.2pt;width:19.5pt;height:19.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" filled="f" strokecolor="black [3213]" strokeweight="1pt"/>
                  </w:pict>
                </mc:Fallback>
              </mc:AlternateContent>
            </w:r>
          </w:p>
        </w:tc>
        <w:tc>
          <w:tcPr>
            <w:tcW w:w="9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199C3B" w14:textId="77777777" w:rsidR="006E009D" w:rsidRPr="002117FB" w:rsidRDefault="006E009D" w:rsidP="006E009D">
            <w:pPr>
              <w:spacing w:after="0"/>
              <w:rPr>
                <w:sz w:val="20"/>
                <w:szCs w:val="20"/>
              </w:rPr>
            </w:pPr>
            <w:r w:rsidRPr="005C257D">
              <w:rPr>
                <w:sz w:val="20"/>
                <w:szCs w:val="20"/>
              </w:rPr>
              <w:t>I give permission for my contact details to be shared with</w:t>
            </w:r>
            <w:r>
              <w:rPr>
                <w:sz w:val="20"/>
                <w:szCs w:val="20"/>
              </w:rPr>
              <w:t xml:space="preserve"> staff for </w:t>
            </w:r>
            <w:r w:rsidRPr="005C257D">
              <w:rPr>
                <w:sz w:val="20"/>
                <w:szCs w:val="20"/>
              </w:rPr>
              <w:t>use in case of an emergency.</w:t>
            </w:r>
          </w:p>
        </w:tc>
      </w:tr>
      <w:tr w:rsidR="006E009D" w:rsidRPr="002117FB" w14:paraId="6E19AF7A" w14:textId="77777777" w:rsidTr="006E009D">
        <w:trPr>
          <w:trHeight w:val="271"/>
        </w:trPr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E7D4CFA" w14:textId="77777777" w:rsidR="006E009D" w:rsidRPr="00AF7AC9" w:rsidRDefault="006E009D" w:rsidP="006E009D">
            <w:pPr>
              <w:spacing w:after="60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7ECF2401" wp14:editId="6BA52416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6350</wp:posOffset>
                      </wp:positionV>
                      <wp:extent cx="247650" cy="247650"/>
                      <wp:effectExtent l="0" t="0" r="19050" b="19050"/>
                      <wp:wrapNone/>
                      <wp:docPr id="29" name="Rectangle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="">
                  <w:pict>
                    <v:rect w14:anchorId="60AB755E" id="Rectangle 29" o:spid="_x0000_s1026" style="position:absolute;margin-left:-.25pt;margin-top:.5pt;width:19.5pt;height:19.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" filled="f" strokecolor="black [3213]" strokeweight="1pt"/>
                  </w:pict>
                </mc:Fallback>
              </mc:AlternateContent>
            </w:r>
          </w:p>
        </w:tc>
        <w:tc>
          <w:tcPr>
            <w:tcW w:w="9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FF096E" w14:textId="77777777" w:rsidR="006E009D" w:rsidRPr="002117FB" w:rsidRDefault="006E009D" w:rsidP="006E009D">
            <w:pPr>
              <w:spacing w:after="0"/>
              <w:rPr>
                <w:sz w:val="20"/>
                <w:szCs w:val="20"/>
              </w:rPr>
            </w:pPr>
            <w:r w:rsidRPr="005C257D">
              <w:rPr>
                <w:sz w:val="20"/>
                <w:szCs w:val="20"/>
              </w:rPr>
              <w:t>I have checked with my emergency contacts, and they are also happy to have their contact details shared with my childminder</w:t>
            </w:r>
            <w:r>
              <w:rPr>
                <w:sz w:val="20"/>
                <w:szCs w:val="20"/>
              </w:rPr>
              <w:t xml:space="preserve"> and staff.</w:t>
            </w:r>
          </w:p>
        </w:tc>
      </w:tr>
      <w:tr w:rsidR="006E009D" w:rsidRPr="004E6D4E" w14:paraId="13159ACF" w14:textId="77777777" w:rsidTr="006E009D">
        <w:trPr>
          <w:trHeight w:val="135"/>
        </w:trPr>
        <w:tc>
          <w:tcPr>
            <w:tcW w:w="106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14:paraId="6A6DD873" w14:textId="77777777" w:rsidR="006E009D" w:rsidRPr="004E6D4E" w:rsidRDefault="006E009D" w:rsidP="006E009D">
            <w:pPr>
              <w:spacing w:before="120" w:after="0"/>
              <w:rPr>
                <w:b/>
                <w:sz w:val="20"/>
                <w:szCs w:val="20"/>
              </w:rPr>
            </w:pPr>
            <w:r w:rsidRPr="005C257D">
              <w:rPr>
                <w:b/>
                <w:sz w:val="20"/>
                <w:szCs w:val="20"/>
              </w:rPr>
              <w:t>Physical Contact</w:t>
            </w:r>
          </w:p>
        </w:tc>
      </w:tr>
      <w:tr w:rsidR="006E009D" w:rsidRPr="002117FB" w14:paraId="71ED935F" w14:textId="77777777" w:rsidTr="006E009D">
        <w:trPr>
          <w:trHeight w:val="238"/>
        </w:trPr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3EE0A14F" w14:textId="77777777" w:rsidR="006E009D" w:rsidRPr="00AF7AC9" w:rsidRDefault="006E009D" w:rsidP="006E009D">
            <w:pPr>
              <w:spacing w:after="60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39664539" wp14:editId="237A5E78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2540</wp:posOffset>
                      </wp:positionV>
                      <wp:extent cx="247650" cy="247650"/>
                      <wp:effectExtent l="0" t="0" r="19050" b="19050"/>
                      <wp:wrapNone/>
                      <wp:docPr id="30" name="Rectangle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="">
                  <w:pict>
                    <v:rect w14:anchorId="0FBF04B6" id="Rectangle 30" o:spid="_x0000_s1026" style="position:absolute;margin-left:-.25pt;margin-top:.2pt;width:19.5pt;height:19.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" filled="f" strokecolor="black [3213]" strokeweight="1pt"/>
                  </w:pict>
                </mc:Fallback>
              </mc:AlternateContent>
            </w:r>
          </w:p>
        </w:tc>
        <w:tc>
          <w:tcPr>
            <w:tcW w:w="9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930AF" w14:textId="77777777" w:rsidR="006E009D" w:rsidRPr="002117FB" w:rsidRDefault="006E009D" w:rsidP="006E009D">
            <w:pPr>
              <w:spacing w:after="0"/>
              <w:rPr>
                <w:sz w:val="20"/>
                <w:szCs w:val="20"/>
              </w:rPr>
            </w:pPr>
            <w:r w:rsidRPr="005C257D">
              <w:rPr>
                <w:sz w:val="20"/>
                <w:szCs w:val="20"/>
              </w:rPr>
              <w:t>I give permission for my child to have sun cream applied as required on hot days.</w:t>
            </w:r>
          </w:p>
        </w:tc>
      </w:tr>
      <w:tr w:rsidR="006E009D" w:rsidRPr="002117FB" w14:paraId="255B37BB" w14:textId="77777777" w:rsidTr="006E009D">
        <w:trPr>
          <w:trHeight w:val="238"/>
        </w:trPr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23B8FA2" w14:textId="77777777" w:rsidR="006E009D" w:rsidRPr="00AF7AC9" w:rsidRDefault="006E009D" w:rsidP="006E009D">
            <w:pPr>
              <w:spacing w:after="60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2886F55E" wp14:editId="5C7FCD78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6350</wp:posOffset>
                      </wp:positionV>
                      <wp:extent cx="247650" cy="247650"/>
                      <wp:effectExtent l="0" t="0" r="19050" b="19050"/>
                      <wp:wrapNone/>
                      <wp:docPr id="31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="">
                  <w:pict>
                    <v:rect w14:anchorId="6E679E07" id="Rectangle 31" o:spid="_x0000_s1026" style="position:absolute;margin-left:-.25pt;margin-top:.5pt;width:19.5pt;height:19.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" filled="f" strokecolor="black [3213]" strokeweight="1pt"/>
                  </w:pict>
                </mc:Fallback>
              </mc:AlternateContent>
            </w:r>
          </w:p>
        </w:tc>
        <w:tc>
          <w:tcPr>
            <w:tcW w:w="9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0217E4" w14:textId="77777777" w:rsidR="006E009D" w:rsidRPr="002117FB" w:rsidRDefault="006E009D" w:rsidP="006E009D">
            <w:pPr>
              <w:spacing w:after="0"/>
              <w:rPr>
                <w:sz w:val="20"/>
                <w:szCs w:val="20"/>
              </w:rPr>
            </w:pPr>
            <w:r w:rsidRPr="005C257D">
              <w:rPr>
                <w:sz w:val="20"/>
                <w:szCs w:val="20"/>
              </w:rPr>
              <w:t>I give permission for wet wipes to be used on my child.</w:t>
            </w:r>
          </w:p>
        </w:tc>
      </w:tr>
      <w:tr w:rsidR="006E009D" w:rsidRPr="002117FB" w14:paraId="4EBA6996" w14:textId="77777777" w:rsidTr="006E009D">
        <w:trPr>
          <w:trHeight w:val="238"/>
        </w:trPr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3775D9BA" w14:textId="77777777" w:rsidR="006E009D" w:rsidRPr="00AF7AC9" w:rsidRDefault="006E009D" w:rsidP="006E009D">
            <w:pPr>
              <w:spacing w:after="60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2DFA68E2" wp14:editId="7A967C57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-27305</wp:posOffset>
                      </wp:positionV>
                      <wp:extent cx="247650" cy="247650"/>
                      <wp:effectExtent l="0" t="0" r="19050" b="19050"/>
                      <wp:wrapNone/>
                      <wp:docPr id="192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39606BB1" id="Rectangle 192" o:spid="_x0000_s1026" style="position:absolute;margin-left:-.25pt;margin-top:-2.15pt;width:19.5pt;height:19.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" filled="f" strokecolor="black [3213]" strokeweight="1pt"/>
                  </w:pict>
                </mc:Fallback>
              </mc:AlternateContent>
            </w: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7A2D186D" wp14:editId="2F0F137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723900</wp:posOffset>
                      </wp:positionV>
                      <wp:extent cx="247650" cy="247650"/>
                      <wp:effectExtent l="0" t="0" r="19050" b="19050"/>
                      <wp:wrapNone/>
                      <wp:docPr id="906166236" name="Rectangle 9061662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60ED4AF4" id="Rectangle 906166236" o:spid="_x0000_s1026" style="position:absolute;margin-left:0;margin-top:57pt;width:19.5pt;height:19.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" filled="f" strokecolor="windowText" strokeweight="1pt"/>
                  </w:pict>
                </mc:Fallback>
              </mc:AlternateContent>
            </w:r>
          </w:p>
        </w:tc>
        <w:tc>
          <w:tcPr>
            <w:tcW w:w="9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E886A" w14:textId="77777777" w:rsidR="006E009D" w:rsidRDefault="006E009D" w:rsidP="006E009D">
            <w:pPr>
              <w:spacing w:after="0"/>
              <w:rPr>
                <w:sz w:val="20"/>
                <w:szCs w:val="20"/>
              </w:rPr>
            </w:pPr>
            <w:r w:rsidRPr="005C257D">
              <w:rPr>
                <w:sz w:val="20"/>
                <w:szCs w:val="20"/>
              </w:rPr>
              <w:t>I give permission for the nappy cream to be applied to my child, if required.</w:t>
            </w:r>
          </w:p>
          <w:p w14:paraId="77342E29" w14:textId="77777777" w:rsidR="006E009D" w:rsidRDefault="006E009D" w:rsidP="006E009D">
            <w:pPr>
              <w:spacing w:after="0"/>
              <w:rPr>
                <w:sz w:val="20"/>
                <w:szCs w:val="20"/>
              </w:rPr>
            </w:pPr>
          </w:p>
          <w:p w14:paraId="27DBCB10" w14:textId="77777777" w:rsidR="006E009D" w:rsidRDefault="006E009D" w:rsidP="006E009D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give permission for face paint to be used on my child</w:t>
            </w:r>
          </w:p>
          <w:p w14:paraId="3609FB81" w14:textId="77777777" w:rsidR="006E009D" w:rsidRDefault="006E009D" w:rsidP="006E009D">
            <w:pPr>
              <w:spacing w:after="0"/>
              <w:rPr>
                <w:sz w:val="20"/>
                <w:szCs w:val="20"/>
              </w:rPr>
            </w:pPr>
          </w:p>
          <w:p w14:paraId="380263C6" w14:textId="77777777" w:rsidR="006E009D" w:rsidRPr="002117FB" w:rsidRDefault="006E009D" w:rsidP="006E009D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give permission for temporary tattoos to be applied to my child</w:t>
            </w:r>
          </w:p>
        </w:tc>
      </w:tr>
      <w:tr w:rsidR="006E009D" w:rsidRPr="004E6D4E" w14:paraId="7DEF1089" w14:textId="77777777" w:rsidTr="006E009D">
        <w:trPr>
          <w:trHeight w:val="135"/>
        </w:trPr>
        <w:tc>
          <w:tcPr>
            <w:tcW w:w="106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14:paraId="60718458" w14:textId="77777777" w:rsidR="006E009D" w:rsidRPr="004E6D4E" w:rsidRDefault="006E009D" w:rsidP="006E009D">
            <w:pPr>
              <w:spacing w:before="120" w:after="0"/>
              <w:rPr>
                <w:b/>
                <w:sz w:val="20"/>
                <w:szCs w:val="20"/>
              </w:rPr>
            </w:pPr>
            <w:r w:rsidRPr="005C257D">
              <w:rPr>
                <w:b/>
                <w:sz w:val="20"/>
                <w:szCs w:val="20"/>
              </w:rPr>
              <w:t>Off-Site Journeys</w:t>
            </w:r>
          </w:p>
        </w:tc>
      </w:tr>
      <w:tr w:rsidR="006E009D" w:rsidRPr="002117FB" w14:paraId="20453B56" w14:textId="77777777" w:rsidTr="006E009D">
        <w:trPr>
          <w:trHeight w:val="238"/>
        </w:trPr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575A5F8A" w14:textId="77777777" w:rsidR="006E009D" w:rsidRPr="00AF7AC9" w:rsidRDefault="006E009D" w:rsidP="006E009D">
            <w:pPr>
              <w:spacing w:after="60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706BB963" wp14:editId="6FB40B6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-978535</wp:posOffset>
                      </wp:positionV>
                      <wp:extent cx="247650" cy="247650"/>
                      <wp:effectExtent l="0" t="0" r="19050" b="19050"/>
                      <wp:wrapNone/>
                      <wp:docPr id="1700441442" name="Rectangle 17004414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5C7FF8DD" id="Rectangle 1700441442" o:spid="_x0000_s1026" style="position:absolute;margin-left:0;margin-top:-77.05pt;width:19.5pt;height:19.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" filled="f" strokecolor="windowText" strokeweight="1pt"/>
                  </w:pict>
                </mc:Fallback>
              </mc:AlternateContent>
            </w: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6925E20D" wp14:editId="6D5E0E1F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2540</wp:posOffset>
                      </wp:positionV>
                      <wp:extent cx="247650" cy="247650"/>
                      <wp:effectExtent l="0" t="0" r="19050" b="19050"/>
                      <wp:wrapNone/>
                      <wp:docPr id="193" name="Rectangle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="">
                  <w:pict>
                    <v:rect w14:anchorId="729AB4E0" id="Rectangle 193" o:spid="_x0000_s1026" style="position:absolute;margin-left:-.25pt;margin-top:.2pt;width:19.5pt;height:19.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" filled="f" strokecolor="black [3213]" strokeweight="1pt"/>
                  </w:pict>
                </mc:Fallback>
              </mc:AlternateContent>
            </w:r>
          </w:p>
        </w:tc>
        <w:tc>
          <w:tcPr>
            <w:tcW w:w="9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01011" w14:textId="77777777" w:rsidR="006E009D" w:rsidRPr="002117FB" w:rsidRDefault="006E009D" w:rsidP="006E009D">
            <w:pPr>
              <w:spacing w:after="0"/>
              <w:rPr>
                <w:sz w:val="20"/>
                <w:szCs w:val="20"/>
              </w:rPr>
            </w:pPr>
            <w:r w:rsidRPr="005C257D">
              <w:rPr>
                <w:sz w:val="20"/>
                <w:szCs w:val="20"/>
              </w:rPr>
              <w:t>I give permission for my child to go on local walks</w:t>
            </w:r>
            <w:r>
              <w:rPr>
                <w:sz w:val="20"/>
                <w:szCs w:val="20"/>
              </w:rPr>
              <w:t>.</w:t>
            </w:r>
          </w:p>
        </w:tc>
      </w:tr>
      <w:tr w:rsidR="006E009D" w:rsidRPr="002117FB" w14:paraId="2930A814" w14:textId="77777777" w:rsidTr="006E009D">
        <w:trPr>
          <w:trHeight w:val="238"/>
        </w:trPr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B021FF2" w14:textId="77777777" w:rsidR="006E009D" w:rsidRPr="00AF7AC9" w:rsidRDefault="006E009D" w:rsidP="006E009D">
            <w:pPr>
              <w:spacing w:after="60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4C50AFB3" wp14:editId="4E714A5B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6350</wp:posOffset>
                      </wp:positionV>
                      <wp:extent cx="247650" cy="247650"/>
                      <wp:effectExtent l="0" t="0" r="19050" b="19050"/>
                      <wp:wrapNone/>
                      <wp:docPr id="194" name="Rectangle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="">
                  <w:pict>
                    <v:rect w14:anchorId="225BFA91" id="Rectangle 194" o:spid="_x0000_s1026" style="position:absolute;margin-left:-.25pt;margin-top:.5pt;width:19.5pt;height:19.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" filled="f" strokecolor="black [3213]" strokeweight="1pt"/>
                  </w:pict>
                </mc:Fallback>
              </mc:AlternateContent>
            </w:r>
          </w:p>
        </w:tc>
        <w:tc>
          <w:tcPr>
            <w:tcW w:w="9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04841" w14:textId="77777777" w:rsidR="006E009D" w:rsidRPr="002117FB" w:rsidRDefault="006E009D" w:rsidP="006E009D">
            <w:pPr>
              <w:spacing w:after="0"/>
              <w:rPr>
                <w:sz w:val="20"/>
                <w:szCs w:val="20"/>
              </w:rPr>
            </w:pPr>
            <w:r w:rsidRPr="005C257D">
              <w:rPr>
                <w:sz w:val="20"/>
                <w:szCs w:val="20"/>
              </w:rPr>
              <w:t>I give permission for my child to be taken on short car journeys in a vehicle belonging to</w:t>
            </w:r>
            <w:r>
              <w:rPr>
                <w:sz w:val="20"/>
                <w:szCs w:val="20"/>
              </w:rPr>
              <w:t xml:space="preserve"> Grace Plunkett-Hall </w:t>
            </w:r>
            <w:r w:rsidRPr="005C257D">
              <w:rPr>
                <w:sz w:val="20"/>
                <w:szCs w:val="20"/>
              </w:rPr>
              <w:t xml:space="preserve">which I will be notified about in advance. I understand that they must have an </w:t>
            </w:r>
            <w:proofErr w:type="gramStart"/>
            <w:r w:rsidRPr="005C257D">
              <w:rPr>
                <w:sz w:val="20"/>
                <w:szCs w:val="20"/>
              </w:rPr>
              <w:t>up</w:t>
            </w:r>
            <w:r>
              <w:rPr>
                <w:sz w:val="20"/>
                <w:szCs w:val="20"/>
              </w:rPr>
              <w:t xml:space="preserve"> </w:t>
            </w:r>
            <w:r w:rsidRPr="005C257D">
              <w:rPr>
                <w:sz w:val="20"/>
                <w:szCs w:val="20"/>
              </w:rPr>
              <w:t>to</w:t>
            </w:r>
            <w:r>
              <w:rPr>
                <w:sz w:val="20"/>
                <w:szCs w:val="20"/>
              </w:rPr>
              <w:t xml:space="preserve"> </w:t>
            </w:r>
            <w:r w:rsidRPr="005C257D">
              <w:rPr>
                <w:sz w:val="20"/>
                <w:szCs w:val="20"/>
              </w:rPr>
              <w:t>date</w:t>
            </w:r>
            <w:proofErr w:type="gramEnd"/>
            <w:r w:rsidRPr="005C257D">
              <w:rPr>
                <w:sz w:val="20"/>
                <w:szCs w:val="20"/>
              </w:rPr>
              <w:t xml:space="preserve"> MOT, road tax and childminding insurance, as well as appropriate car seats for each child.</w:t>
            </w:r>
          </w:p>
        </w:tc>
      </w:tr>
      <w:tr w:rsidR="006E009D" w:rsidRPr="002117FB" w14:paraId="714DD99A" w14:textId="77777777" w:rsidTr="006E009D">
        <w:trPr>
          <w:trHeight w:val="238"/>
        </w:trPr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AACBF29" w14:textId="77777777" w:rsidR="006E009D" w:rsidRPr="00AF7AC9" w:rsidRDefault="006E009D" w:rsidP="006E009D">
            <w:pPr>
              <w:spacing w:after="60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6B3E6736" wp14:editId="540A80DF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6350</wp:posOffset>
                      </wp:positionV>
                      <wp:extent cx="247650" cy="247650"/>
                      <wp:effectExtent l="0" t="0" r="19050" b="19050"/>
                      <wp:wrapNone/>
                      <wp:docPr id="195" name="Rectangle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="">
                  <w:pict>
                    <v:rect w14:anchorId="6509E64E" id="Rectangle 195" o:spid="_x0000_s1026" style="position:absolute;margin-left:-.25pt;margin-top:.5pt;width:19.5pt;height:19.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" filled="f" strokecolor="black [3213]" strokeweight="1pt"/>
                  </w:pict>
                </mc:Fallback>
              </mc:AlternateContent>
            </w:r>
          </w:p>
        </w:tc>
        <w:tc>
          <w:tcPr>
            <w:tcW w:w="9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E7510" w14:textId="77777777" w:rsidR="006E009D" w:rsidRPr="002117FB" w:rsidRDefault="006E009D" w:rsidP="006E009D">
            <w:pPr>
              <w:spacing w:after="0"/>
              <w:rPr>
                <w:sz w:val="20"/>
                <w:szCs w:val="20"/>
              </w:rPr>
            </w:pPr>
            <w:r w:rsidRPr="005C257D">
              <w:rPr>
                <w:sz w:val="20"/>
                <w:szCs w:val="20"/>
              </w:rPr>
              <w:t>I give permission for my child to be taken on short journeys via public transport, each of which I will be notified about in advance.</w:t>
            </w:r>
          </w:p>
        </w:tc>
      </w:tr>
      <w:tr w:rsidR="006E009D" w:rsidRPr="004E6D4E" w14:paraId="244CD8AA" w14:textId="77777777" w:rsidTr="006E009D">
        <w:trPr>
          <w:trHeight w:val="135"/>
        </w:trPr>
        <w:tc>
          <w:tcPr>
            <w:tcW w:w="106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14:paraId="52A1CD46" w14:textId="77777777" w:rsidR="006E009D" w:rsidRPr="004E6D4E" w:rsidRDefault="006E009D" w:rsidP="006E009D">
            <w:pPr>
              <w:spacing w:before="120" w:after="0"/>
              <w:rPr>
                <w:b/>
                <w:sz w:val="20"/>
                <w:szCs w:val="20"/>
              </w:rPr>
            </w:pPr>
            <w:r w:rsidRPr="005C257D">
              <w:rPr>
                <w:b/>
                <w:sz w:val="20"/>
                <w:szCs w:val="20"/>
              </w:rPr>
              <w:t>Outdoor Play</w:t>
            </w:r>
          </w:p>
        </w:tc>
      </w:tr>
      <w:tr w:rsidR="006E009D" w:rsidRPr="002117FB" w14:paraId="64A54BA8" w14:textId="77777777" w:rsidTr="006E009D">
        <w:trPr>
          <w:trHeight w:val="238"/>
        </w:trPr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3320AA41" w14:textId="77777777" w:rsidR="006E009D" w:rsidRPr="00AF7AC9" w:rsidRDefault="006E009D" w:rsidP="006E009D">
            <w:pPr>
              <w:spacing w:after="60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31FEC766" wp14:editId="16346C79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2540</wp:posOffset>
                      </wp:positionV>
                      <wp:extent cx="247650" cy="247650"/>
                      <wp:effectExtent l="0" t="0" r="19050" b="19050"/>
                      <wp:wrapNone/>
                      <wp:docPr id="196" name="Rectangle 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="">
                  <w:pict>
                    <v:rect w14:anchorId="10FCEBFE" id="Rectangle 196" o:spid="_x0000_s1026" style="position:absolute;margin-left:-.25pt;margin-top:.2pt;width:19.5pt;height:19.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" filled="f" strokecolor="black [3213]" strokeweight="1pt"/>
                  </w:pict>
                </mc:Fallback>
              </mc:AlternateContent>
            </w:r>
          </w:p>
        </w:tc>
        <w:tc>
          <w:tcPr>
            <w:tcW w:w="9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057CF" w14:textId="77777777" w:rsidR="006E009D" w:rsidRPr="002117FB" w:rsidRDefault="006E009D" w:rsidP="006E009D">
            <w:pPr>
              <w:spacing w:after="0"/>
              <w:rPr>
                <w:sz w:val="20"/>
                <w:szCs w:val="20"/>
              </w:rPr>
            </w:pPr>
            <w:r w:rsidRPr="005C257D">
              <w:rPr>
                <w:sz w:val="20"/>
                <w:szCs w:val="20"/>
              </w:rPr>
              <w:t>I give permission for my child to use large outdoor equipment in the setting and in purpose-built playgrounds, as described in the Large Outdoor Equipment Policy.</w:t>
            </w:r>
          </w:p>
        </w:tc>
      </w:tr>
      <w:tr w:rsidR="006E009D" w:rsidRPr="002117FB" w14:paraId="220EB668" w14:textId="77777777" w:rsidTr="006E009D">
        <w:trPr>
          <w:trHeight w:val="67"/>
        </w:trPr>
        <w:tc>
          <w:tcPr>
            <w:tcW w:w="106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54535C" w14:textId="77777777" w:rsidR="006E009D" w:rsidRPr="002117FB" w:rsidRDefault="006E009D" w:rsidP="006E009D">
            <w:pPr>
              <w:spacing w:after="0"/>
              <w:rPr>
                <w:sz w:val="4"/>
                <w:szCs w:val="4"/>
              </w:rPr>
            </w:pPr>
          </w:p>
        </w:tc>
      </w:tr>
    </w:tbl>
    <w:p w14:paraId="7343F503" w14:textId="6E2F9257" w:rsidR="004E6D4E" w:rsidRDefault="004E6D4E" w:rsidP="004B33DD">
      <w:pPr>
        <w:sectPr w:rsidR="004E6D4E" w:rsidSect="003961D9">
          <w:headerReference w:type="default" r:id="rId11"/>
          <w:footerReference w:type="default" r:id="rId12"/>
          <w:pgSz w:w="11906" w:h="16838" w:code="9"/>
          <w:pgMar w:top="891" w:right="567" w:bottom="1361" w:left="567" w:header="397" w:footer="851" w:gutter="0"/>
          <w:cols w:space="720"/>
          <w:noEndnote/>
        </w:sectPr>
      </w:pPr>
    </w:p>
    <w:tbl>
      <w:tblPr>
        <w:tblStyle w:val="TableGrid"/>
        <w:tblpPr w:leftFromText="180" w:rightFromText="180" w:horzAnchor="margin" w:tblpY="-1027"/>
        <w:tblW w:w="11013" w:type="dxa"/>
        <w:tblLayout w:type="fixed"/>
        <w:tblLook w:val="04A0" w:firstRow="1" w:lastRow="0" w:firstColumn="1" w:lastColumn="0" w:noHBand="0" w:noVBand="1"/>
      </w:tblPr>
      <w:tblGrid>
        <w:gridCol w:w="725"/>
        <w:gridCol w:w="10288"/>
      </w:tblGrid>
      <w:tr w:rsidR="00751102" w:rsidRPr="004E6D4E" w14:paraId="316A4788" w14:textId="77777777" w:rsidTr="009F399B">
        <w:trPr>
          <w:trHeight w:val="251"/>
        </w:trPr>
        <w:tc>
          <w:tcPr>
            <w:tcW w:w="11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14:paraId="7C4D029D" w14:textId="646B2540" w:rsidR="00751102" w:rsidRPr="004E6D4E" w:rsidRDefault="00751102" w:rsidP="0034352E">
            <w:pPr>
              <w:spacing w:after="0"/>
              <w:rPr>
                <w:b/>
                <w:sz w:val="20"/>
                <w:szCs w:val="20"/>
              </w:rPr>
            </w:pPr>
            <w:r w:rsidRPr="00751102">
              <w:rPr>
                <w:b/>
                <w:sz w:val="20"/>
                <w:szCs w:val="20"/>
              </w:rPr>
              <w:lastRenderedPageBreak/>
              <w:t>Photographs &amp; Observations</w:t>
            </w:r>
          </w:p>
        </w:tc>
      </w:tr>
      <w:tr w:rsidR="00751102" w:rsidRPr="002117FB" w14:paraId="74CFE4B6" w14:textId="77777777" w:rsidTr="009F399B">
        <w:trPr>
          <w:trHeight w:val="251"/>
        </w:trPr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5547080B" w14:textId="77777777" w:rsidR="00751102" w:rsidRPr="00AF7AC9" w:rsidRDefault="00751102" w:rsidP="0034352E">
            <w:pPr>
              <w:spacing w:after="60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3182D81B" wp14:editId="03A957BC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2540</wp:posOffset>
                      </wp:positionV>
                      <wp:extent cx="247650" cy="247650"/>
                      <wp:effectExtent l="0" t="0" r="19050" b="19050"/>
                      <wp:wrapNone/>
                      <wp:docPr id="218" name="Rectangle 2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="">
                  <w:pict>
                    <v:rect w14:anchorId="0EC3EFE6" id="Rectangle 218" o:spid="_x0000_s1026" style="position:absolute;margin-left:-.25pt;margin-top:.2pt;width:19.5pt;height:19.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" filled="f" strokecolor="windowText" strokeweight="1pt"/>
                  </w:pict>
                </mc:Fallback>
              </mc:AlternateContent>
            </w:r>
          </w:p>
        </w:tc>
        <w:tc>
          <w:tcPr>
            <w:tcW w:w="10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0C6D75" w14:textId="16A12952" w:rsidR="00751102" w:rsidRPr="002117FB" w:rsidRDefault="00751102" w:rsidP="0034352E">
            <w:pPr>
              <w:spacing w:after="0"/>
              <w:rPr>
                <w:sz w:val="20"/>
                <w:szCs w:val="20"/>
              </w:rPr>
            </w:pPr>
            <w:r w:rsidRPr="00751102">
              <w:rPr>
                <w:sz w:val="20"/>
                <w:szCs w:val="20"/>
              </w:rPr>
              <w:t>I agree that any photographs sent to me showing other children in the setting will be for personal use only by parents/carers. They will, under no circumstances, be shared on social media or sent to anybody else outside the setting.</w:t>
            </w:r>
          </w:p>
        </w:tc>
      </w:tr>
      <w:tr w:rsidR="00751102" w:rsidRPr="002117FB" w14:paraId="001B4716" w14:textId="77777777" w:rsidTr="009F399B">
        <w:trPr>
          <w:trHeight w:val="251"/>
        </w:trPr>
        <w:tc>
          <w:tcPr>
            <w:tcW w:w="11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147F1FD" w14:textId="06D6357A" w:rsidR="00751102" w:rsidRPr="00752543" w:rsidRDefault="00751102" w:rsidP="0034352E">
            <w:pPr>
              <w:spacing w:after="0"/>
              <w:rPr>
                <w:b/>
                <w:sz w:val="20"/>
                <w:szCs w:val="20"/>
              </w:rPr>
            </w:pPr>
            <w:r w:rsidRPr="00752543">
              <w:rPr>
                <w:b/>
                <w:sz w:val="20"/>
                <w:szCs w:val="20"/>
              </w:rPr>
              <w:t xml:space="preserve">If you </w:t>
            </w:r>
            <w:r w:rsidR="00C03075">
              <w:rPr>
                <w:b/>
                <w:sz w:val="20"/>
                <w:szCs w:val="20"/>
                <w:u w:val="single"/>
              </w:rPr>
              <w:t>DO NOT</w:t>
            </w:r>
            <w:r w:rsidRPr="00752543">
              <w:rPr>
                <w:b/>
                <w:sz w:val="20"/>
                <w:szCs w:val="20"/>
              </w:rPr>
              <w:t xml:space="preserve"> give consent for photographs to be used in some of the situations below, please cross the relevant boxes to make your wishes clear</w:t>
            </w:r>
            <w:r w:rsidR="005D3D93">
              <w:rPr>
                <w:b/>
                <w:sz w:val="20"/>
                <w:szCs w:val="20"/>
              </w:rPr>
              <w:t xml:space="preserve"> and tick those that you do give permission for.</w:t>
            </w:r>
          </w:p>
        </w:tc>
      </w:tr>
      <w:tr w:rsidR="00751102" w:rsidRPr="002117FB" w14:paraId="484C549D" w14:textId="77777777" w:rsidTr="009F399B">
        <w:trPr>
          <w:trHeight w:val="251"/>
        </w:trPr>
        <w:tc>
          <w:tcPr>
            <w:tcW w:w="11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E121F6C" w14:textId="7C6F619F" w:rsidR="00751102" w:rsidRPr="002117FB" w:rsidRDefault="00751102" w:rsidP="0034352E">
            <w:pPr>
              <w:spacing w:after="0"/>
              <w:rPr>
                <w:sz w:val="20"/>
                <w:szCs w:val="20"/>
              </w:rPr>
            </w:pPr>
          </w:p>
        </w:tc>
      </w:tr>
      <w:tr w:rsidR="002062C6" w:rsidRPr="002117FB" w14:paraId="0685D0B8" w14:textId="77777777" w:rsidTr="009F399B">
        <w:trPr>
          <w:trHeight w:val="251"/>
        </w:trPr>
        <w:tc>
          <w:tcPr>
            <w:tcW w:w="11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5CFA39BC" w14:textId="77777777" w:rsidR="002062C6" w:rsidRPr="00751102" w:rsidRDefault="002062C6" w:rsidP="0034352E">
            <w:pPr>
              <w:spacing w:after="0"/>
              <w:rPr>
                <w:sz w:val="20"/>
                <w:szCs w:val="20"/>
              </w:rPr>
            </w:pPr>
          </w:p>
        </w:tc>
      </w:tr>
      <w:tr w:rsidR="00751102" w:rsidRPr="002117FB" w14:paraId="3C9054FE" w14:textId="77777777" w:rsidTr="009F399B">
        <w:trPr>
          <w:trHeight w:val="440"/>
        </w:trPr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3A0F8BCE" w14:textId="77777777" w:rsidR="00751102" w:rsidRPr="00AF7AC9" w:rsidRDefault="00751102" w:rsidP="0034352E">
            <w:pPr>
              <w:spacing w:after="60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081976E2" wp14:editId="53F27C8A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2540</wp:posOffset>
                      </wp:positionV>
                      <wp:extent cx="247650" cy="247650"/>
                      <wp:effectExtent l="0" t="0" r="19050" b="19050"/>
                      <wp:wrapNone/>
                      <wp:docPr id="220" name="Rectangle 2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="">
                  <w:pict>
                    <v:rect w14:anchorId="5197AE25" id="Rectangle 220" o:spid="_x0000_s1026" style="position:absolute;margin-left:-.25pt;margin-top:.2pt;width:19.5pt;height:19.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" filled="f" strokecolor="windowText" strokeweight="1pt"/>
                  </w:pict>
                </mc:Fallback>
              </mc:AlternateContent>
            </w:r>
          </w:p>
        </w:tc>
        <w:tc>
          <w:tcPr>
            <w:tcW w:w="10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33A4D" w14:textId="438FC4A9" w:rsidR="00751102" w:rsidRPr="002117FB" w:rsidRDefault="00751102" w:rsidP="0034352E">
            <w:pPr>
              <w:spacing w:after="0"/>
              <w:rPr>
                <w:sz w:val="20"/>
                <w:szCs w:val="20"/>
              </w:rPr>
            </w:pPr>
            <w:r w:rsidRPr="00751102">
              <w:rPr>
                <w:sz w:val="20"/>
                <w:szCs w:val="20"/>
              </w:rPr>
              <w:t>to be sent to me via email/private group/pre-agreed childcare app/on paper</w:t>
            </w:r>
            <w:r w:rsidR="00E44E34">
              <w:rPr>
                <w:sz w:val="20"/>
                <w:szCs w:val="20"/>
              </w:rPr>
              <w:t>/</w:t>
            </w:r>
            <w:r w:rsidR="0034352E">
              <w:rPr>
                <w:sz w:val="20"/>
                <w:szCs w:val="20"/>
              </w:rPr>
              <w:t>WhatsApp</w:t>
            </w:r>
            <w:r w:rsidR="00E44E34">
              <w:rPr>
                <w:sz w:val="20"/>
                <w:szCs w:val="20"/>
              </w:rPr>
              <w:t xml:space="preserve"> group</w:t>
            </w:r>
          </w:p>
        </w:tc>
      </w:tr>
      <w:tr w:rsidR="00751102" w:rsidRPr="002117FB" w14:paraId="37CB5370" w14:textId="77777777" w:rsidTr="009F399B">
        <w:trPr>
          <w:trHeight w:val="440"/>
        </w:trPr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74EDC40D" w14:textId="77777777" w:rsidR="00751102" w:rsidRPr="00AF7AC9" w:rsidRDefault="00751102" w:rsidP="0034352E">
            <w:pPr>
              <w:spacing w:after="60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0E4CBE11" wp14:editId="31244581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2540</wp:posOffset>
                      </wp:positionV>
                      <wp:extent cx="247650" cy="247650"/>
                      <wp:effectExtent l="0" t="0" r="19050" b="19050"/>
                      <wp:wrapNone/>
                      <wp:docPr id="221" name="Rectangle 2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="">
                  <w:pict>
                    <v:rect w14:anchorId="1EC13DB0" id="Rectangle 221" o:spid="_x0000_s1026" style="position:absolute;margin-left:-.25pt;margin-top:.2pt;width:19.5pt;height:19.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" filled="f" strokecolor="windowText" strokeweight="1pt"/>
                  </w:pict>
                </mc:Fallback>
              </mc:AlternateContent>
            </w:r>
          </w:p>
        </w:tc>
        <w:tc>
          <w:tcPr>
            <w:tcW w:w="10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70B5A" w14:textId="0CB5CA74" w:rsidR="00751102" w:rsidRPr="002117FB" w:rsidRDefault="00751102" w:rsidP="0034352E">
            <w:pPr>
              <w:spacing w:after="0"/>
              <w:rPr>
                <w:sz w:val="20"/>
                <w:szCs w:val="20"/>
              </w:rPr>
            </w:pPr>
            <w:r w:rsidRPr="00751102">
              <w:rPr>
                <w:sz w:val="20"/>
                <w:szCs w:val="20"/>
              </w:rPr>
              <w:t>to be shared in group messages, which can be seen by other parents from the setting;</w:t>
            </w:r>
          </w:p>
        </w:tc>
      </w:tr>
      <w:tr w:rsidR="00751102" w:rsidRPr="002117FB" w14:paraId="58596F75" w14:textId="77777777" w:rsidTr="009F399B">
        <w:trPr>
          <w:trHeight w:val="440"/>
        </w:trPr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578B2999" w14:textId="77777777" w:rsidR="00751102" w:rsidRPr="00AF7AC9" w:rsidRDefault="00751102" w:rsidP="0034352E">
            <w:pPr>
              <w:spacing w:after="60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7A15AE4C" wp14:editId="2CCC8ECC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2540</wp:posOffset>
                      </wp:positionV>
                      <wp:extent cx="247650" cy="247650"/>
                      <wp:effectExtent l="0" t="0" r="19050" b="19050"/>
                      <wp:wrapNone/>
                      <wp:docPr id="222" name="Rectangle 2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="">
                  <w:pict>
                    <v:rect w14:anchorId="450DA188" id="Rectangle 222" o:spid="_x0000_s1026" style="position:absolute;margin-left:-.25pt;margin-top:.2pt;width:19.5pt;height:19.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" filled="f" strokecolor="windowText" strokeweight="1pt"/>
                  </w:pict>
                </mc:Fallback>
              </mc:AlternateContent>
            </w:r>
          </w:p>
        </w:tc>
        <w:tc>
          <w:tcPr>
            <w:tcW w:w="10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C7B438" w14:textId="51DFE7A6" w:rsidR="00751102" w:rsidRPr="002117FB" w:rsidRDefault="00751102" w:rsidP="0034352E">
            <w:pPr>
              <w:spacing w:after="0"/>
              <w:rPr>
                <w:sz w:val="20"/>
                <w:szCs w:val="20"/>
              </w:rPr>
            </w:pPr>
            <w:r w:rsidRPr="00751102">
              <w:rPr>
                <w:sz w:val="20"/>
                <w:szCs w:val="20"/>
              </w:rPr>
              <w:t>to be seen in the background of photographs taken of other children and sent to their parents/carers;</w:t>
            </w:r>
          </w:p>
        </w:tc>
      </w:tr>
      <w:tr w:rsidR="00751102" w:rsidRPr="002117FB" w14:paraId="2FF4AEDB" w14:textId="77777777" w:rsidTr="009F399B">
        <w:trPr>
          <w:trHeight w:val="251"/>
        </w:trPr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3E8F053F" w14:textId="77777777" w:rsidR="00751102" w:rsidRPr="00AF7AC9" w:rsidRDefault="00751102" w:rsidP="0034352E">
            <w:pPr>
              <w:spacing w:after="60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58E4E644" wp14:editId="6062AF52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2540</wp:posOffset>
                      </wp:positionV>
                      <wp:extent cx="247650" cy="247650"/>
                      <wp:effectExtent l="0" t="0" r="19050" b="19050"/>
                      <wp:wrapNone/>
                      <wp:docPr id="223" name="Rectangle 2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="">
                  <w:pict>
                    <v:rect w14:anchorId="2FFEDE9D" id="Rectangle 223" o:spid="_x0000_s1026" style="position:absolute;margin-left:-.25pt;margin-top:.2pt;width:19.5pt;height:19.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" filled="f" strokecolor="windowText" strokeweight="1pt"/>
                  </w:pict>
                </mc:Fallback>
              </mc:AlternateContent>
            </w:r>
          </w:p>
        </w:tc>
        <w:tc>
          <w:tcPr>
            <w:tcW w:w="10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C91343" w14:textId="02441C66" w:rsidR="00751102" w:rsidRPr="002117FB" w:rsidRDefault="00751102" w:rsidP="0034352E">
            <w:pPr>
              <w:spacing w:after="0"/>
              <w:rPr>
                <w:sz w:val="20"/>
                <w:szCs w:val="20"/>
              </w:rPr>
            </w:pPr>
            <w:r w:rsidRPr="00751102">
              <w:rPr>
                <w:sz w:val="20"/>
                <w:szCs w:val="20"/>
              </w:rPr>
              <w:t>to be used in a portfolio to be kept in the setting and viewed by children, prospective parents, childcare course evaluators, Ofsted inspectors, etc;</w:t>
            </w:r>
          </w:p>
        </w:tc>
      </w:tr>
      <w:tr w:rsidR="00751102" w:rsidRPr="002117FB" w14:paraId="68770BF4" w14:textId="77777777" w:rsidTr="009F399B">
        <w:trPr>
          <w:trHeight w:val="251"/>
        </w:trPr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4ECB6DA" w14:textId="77777777" w:rsidR="00751102" w:rsidRPr="00AF7AC9" w:rsidRDefault="00751102" w:rsidP="0034352E">
            <w:pPr>
              <w:spacing w:after="60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3A12855B" wp14:editId="7392B53E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2540</wp:posOffset>
                      </wp:positionV>
                      <wp:extent cx="247650" cy="247650"/>
                      <wp:effectExtent l="0" t="0" r="19050" b="19050"/>
                      <wp:wrapNone/>
                      <wp:docPr id="224" name="Rectangle 2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="">
                  <w:pict>
                    <v:rect w14:anchorId="468855C2" id="Rectangle 224" o:spid="_x0000_s1026" style="position:absolute;margin-left:-.25pt;margin-top:.2pt;width:19.5pt;height:19.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" filled="f" strokecolor="windowText" strokeweight="1pt"/>
                  </w:pict>
                </mc:Fallback>
              </mc:AlternateContent>
            </w:r>
          </w:p>
        </w:tc>
        <w:tc>
          <w:tcPr>
            <w:tcW w:w="10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2FAFC6" w14:textId="1169491B" w:rsidR="00751102" w:rsidRPr="002117FB" w:rsidRDefault="00751102" w:rsidP="0034352E">
            <w:pPr>
              <w:spacing w:after="0"/>
              <w:rPr>
                <w:sz w:val="20"/>
                <w:szCs w:val="20"/>
              </w:rPr>
            </w:pPr>
            <w:r w:rsidRPr="00751102">
              <w:rPr>
                <w:sz w:val="20"/>
                <w:szCs w:val="20"/>
              </w:rPr>
              <w:t>to be used freely on my childminder's website/social media page, as an advertisement for their setting - with my child's face showing;</w:t>
            </w:r>
          </w:p>
        </w:tc>
      </w:tr>
      <w:tr w:rsidR="00751102" w:rsidRPr="002117FB" w14:paraId="0868BE42" w14:textId="77777777" w:rsidTr="009F399B">
        <w:trPr>
          <w:trHeight w:val="251"/>
        </w:trPr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5E400CC6" w14:textId="77777777" w:rsidR="00751102" w:rsidRPr="00AF7AC9" w:rsidRDefault="00751102" w:rsidP="0034352E">
            <w:pPr>
              <w:spacing w:after="60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355792F7" wp14:editId="7BADCEEA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2540</wp:posOffset>
                      </wp:positionV>
                      <wp:extent cx="247650" cy="247650"/>
                      <wp:effectExtent l="0" t="0" r="19050" b="19050"/>
                      <wp:wrapNone/>
                      <wp:docPr id="225" name="Rectangle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="">
                  <w:pict>
                    <v:rect w14:anchorId="76ABC512" id="Rectangle 225" o:spid="_x0000_s1026" style="position:absolute;margin-left:-.25pt;margin-top:.2pt;width:19.5pt;height:19.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" filled="f" strokecolor="windowText" strokeweight="1pt"/>
                  </w:pict>
                </mc:Fallback>
              </mc:AlternateContent>
            </w:r>
          </w:p>
        </w:tc>
        <w:tc>
          <w:tcPr>
            <w:tcW w:w="10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36EE81" w14:textId="4DDBEEC3" w:rsidR="00751102" w:rsidRPr="002117FB" w:rsidRDefault="00751102" w:rsidP="0034352E">
            <w:pPr>
              <w:spacing w:after="0"/>
              <w:rPr>
                <w:sz w:val="20"/>
                <w:szCs w:val="20"/>
              </w:rPr>
            </w:pPr>
            <w:r w:rsidRPr="00751102">
              <w:rPr>
                <w:sz w:val="20"/>
                <w:szCs w:val="20"/>
              </w:rPr>
              <w:t>to be used on my childminder's website/social media page, as an advertisement for their setting - only when my child's face is blurred out or obscured.</w:t>
            </w:r>
          </w:p>
        </w:tc>
      </w:tr>
      <w:tr w:rsidR="00BA46DC" w:rsidRPr="002117FB" w14:paraId="3BE64633" w14:textId="77777777" w:rsidTr="009F399B">
        <w:trPr>
          <w:trHeight w:val="251"/>
        </w:trPr>
        <w:tc>
          <w:tcPr>
            <w:tcW w:w="110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37B787DA" w14:textId="77777777" w:rsidR="009E6AFB" w:rsidRDefault="00BA46DC" w:rsidP="0034352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1D582F8C" wp14:editId="5B24BFF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635</wp:posOffset>
                      </wp:positionV>
                      <wp:extent cx="247650" cy="247650"/>
                      <wp:effectExtent l="0" t="0" r="19050" b="19050"/>
                      <wp:wrapNone/>
                      <wp:docPr id="1798283147" name="Rectangle 17982831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476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="">
                  <w:pict>
                    <v:rect w14:anchorId="5F680531" id="Rectangle 1798283147" o:spid="_x0000_s1026" style="position:absolute;margin-left:0;margin-top:.05pt;width:19.5pt;height:19.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" filled="f" strokecolor="windowText" strokeweight="1pt"/>
                  </w:pict>
                </mc:Fallback>
              </mc:AlternateContent>
            </w:r>
            <w:r>
              <w:rPr>
                <w:sz w:val="20"/>
                <w:szCs w:val="20"/>
              </w:rPr>
              <w:t xml:space="preserve">       </w:t>
            </w:r>
            <w:r w:rsidRPr="00751102">
              <w:rPr>
                <w:sz w:val="20"/>
                <w:szCs w:val="20"/>
              </w:rPr>
              <w:t>I give my permission for photo</w:t>
            </w:r>
            <w:r>
              <w:rPr>
                <w:sz w:val="20"/>
                <w:szCs w:val="20"/>
              </w:rPr>
              <w:t>gr</w:t>
            </w:r>
            <w:r w:rsidRPr="00751102">
              <w:rPr>
                <w:sz w:val="20"/>
                <w:szCs w:val="20"/>
              </w:rPr>
              <w:t>aphs to be taken of my child</w:t>
            </w:r>
            <w:r>
              <w:rPr>
                <w:sz w:val="20"/>
                <w:szCs w:val="20"/>
              </w:rPr>
              <w:t xml:space="preserve"> by staff and understand they may use their own          devices for this</w:t>
            </w:r>
          </w:p>
          <w:p w14:paraId="333BF964" w14:textId="77777777" w:rsidR="009E6AFB" w:rsidRDefault="009E6AFB" w:rsidP="0034352E">
            <w:pPr>
              <w:spacing w:after="0"/>
              <w:rPr>
                <w:sz w:val="20"/>
                <w:szCs w:val="20"/>
              </w:rPr>
            </w:pPr>
          </w:p>
          <w:p w14:paraId="5C24D635" w14:textId="77777777" w:rsidR="009E6AFB" w:rsidRDefault="009E6AFB" w:rsidP="0034352E">
            <w:pPr>
              <w:spacing w:after="0"/>
              <w:rPr>
                <w:sz w:val="20"/>
                <w:szCs w:val="20"/>
              </w:rPr>
            </w:pPr>
          </w:p>
          <w:p w14:paraId="58011097" w14:textId="6DFC2254" w:rsidR="00BA46DC" w:rsidRPr="002117FB" w:rsidRDefault="00E44E34" w:rsidP="0034352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</w:p>
        </w:tc>
      </w:tr>
    </w:tbl>
    <w:p w14:paraId="4E9845EB" w14:textId="77777777" w:rsidR="00751102" w:rsidRDefault="00751102" w:rsidP="00DD40F2"/>
    <w:p w14:paraId="06B6F4F9" w14:textId="33E0A563" w:rsidR="002C68EC" w:rsidRDefault="002C68EC" w:rsidP="002C4355"/>
    <w:p w14:paraId="4C3591E5" w14:textId="3E2ACA3E" w:rsidR="002C68EC" w:rsidRDefault="002C68EC" w:rsidP="002C4355"/>
    <w:p w14:paraId="0A9D9461" w14:textId="5A51F746" w:rsidR="002C68EC" w:rsidRDefault="002C68EC" w:rsidP="002C4355"/>
    <w:p w14:paraId="15880E73" w14:textId="77777777" w:rsidR="002C68EC" w:rsidRDefault="002C68EC" w:rsidP="002C4355"/>
    <w:p w14:paraId="36A40374" w14:textId="77777777" w:rsidR="00DD40F2" w:rsidRPr="00457CED" w:rsidRDefault="00DD40F2" w:rsidP="00EB727B">
      <w:pPr>
        <w:rPr>
          <w:sz w:val="16"/>
          <w:szCs w:val="16"/>
        </w:rPr>
      </w:pPr>
    </w:p>
    <w:sectPr w:rsidR="00DD40F2" w:rsidRPr="00457CED" w:rsidSect="003961D9">
      <w:headerReference w:type="default" r:id="rId13"/>
      <w:footerReference w:type="default" r:id="rId14"/>
      <w:pgSz w:w="11906" w:h="16838" w:code="9"/>
      <w:pgMar w:top="891" w:right="567" w:bottom="1361" w:left="567" w:header="397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5E9EC" w14:textId="77777777" w:rsidR="00B574C0" w:rsidRDefault="00B574C0" w:rsidP="00EB727B">
      <w:r>
        <w:separator/>
      </w:r>
    </w:p>
  </w:endnote>
  <w:endnote w:type="continuationSeparator" w:id="0">
    <w:p w14:paraId="1532BADF" w14:textId="77777777" w:rsidR="00B574C0" w:rsidRDefault="00B574C0" w:rsidP="00EB7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AE5E47D-CFDA-421F-946C-EF7FF27A489E}"/>
    <w:embedBold r:id="rId2" w:fontKey="{7FC971BE-90C7-4400-8393-A2A6ECC406F2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3" w:fontKey="{BA890E68-CD41-474F-A527-501816C8C28B}"/>
    <w:embedBold r:id="rId4" w:fontKey="{6465C4DB-FA3D-4ADB-B251-CA6A613BAD7C}"/>
  </w:font>
  <w:font w:name="Tuffy-TTF">
    <w:charset w:val="00"/>
    <w:family w:val="swiss"/>
    <w:pitch w:val="variable"/>
    <w:sig w:usb0="80000003" w:usb1="00000002" w:usb2="00000000" w:usb3="00000000" w:csb0="00000001" w:csb1="00000000"/>
    <w:embedBold r:id="rId5" w:fontKey="{95F19F4C-93F6-4E8E-A889-0E59EE88D431}"/>
  </w:font>
  <w:font w:name="Sassoon Infant Rg">
    <w:panose1 w:val="00000000000000000000"/>
    <w:charset w:val="00"/>
    <w:family w:val="modern"/>
    <w:notTrueType/>
    <w:pitch w:val="variable"/>
    <w:sig w:usb0="800000AF" w:usb1="4000004A" w:usb2="00000010" w:usb3="00000000" w:csb0="00000001" w:csb1="00000000"/>
  </w:font>
  <w:font w:name="SF Cartoonist Hand">
    <w:charset w:val="00"/>
    <w:family w:val="auto"/>
    <w:pitch w:val="variable"/>
    <w:sig w:usb0="80000027" w:usb1="00000000" w:usb2="00000000" w:usb3="00000000" w:csb0="00000011" w:csb1="00000000"/>
    <w:embedRegular r:id="rId6" w:fontKey="{A81D1FD0-C742-41D8-B1D1-056783796101}"/>
  </w:font>
  <w:font w:name="BPreplay">
    <w:altName w:val="Calibri"/>
    <w:panose1 w:val="00000000000000000000"/>
    <w:charset w:val="00"/>
    <w:family w:val="modern"/>
    <w:notTrueType/>
    <w:pitch w:val="variable"/>
    <w:sig w:usb0="8000008B" w:usb1="0000004A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7275E10C-78AD-4F16-87C0-70D29DC0DC6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043BA" w14:textId="7DE645E1" w:rsidR="00752543" w:rsidRPr="00971FFC" w:rsidRDefault="00752543" w:rsidP="00EB727B">
    <w:pPr>
      <w:pStyle w:val="Head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9BB9D" w14:textId="0613B4CA" w:rsidR="00752543" w:rsidRPr="00971FFC" w:rsidRDefault="00752543" w:rsidP="00EB727B">
    <w:pPr>
      <w:pStyle w:val="Head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1" w:rightFromText="181" w:vertAnchor="page" w:horzAnchor="page" w:tblpXSpec="center" w:tblpY="11454"/>
      <w:tblW w:w="1063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  <w:tblLook w:val="04A0" w:firstRow="1" w:lastRow="0" w:firstColumn="1" w:lastColumn="0" w:noHBand="0" w:noVBand="1"/>
    </w:tblPr>
    <w:tblGrid>
      <w:gridCol w:w="1985"/>
      <w:gridCol w:w="4536"/>
      <w:gridCol w:w="1701"/>
      <w:gridCol w:w="2410"/>
    </w:tblGrid>
    <w:tr w:rsidR="002C68EC" w:rsidRPr="00457CED" w14:paraId="7202EF30" w14:textId="77777777" w:rsidTr="00522355">
      <w:trPr>
        <w:trHeight w:val="572"/>
      </w:trPr>
      <w:tc>
        <w:tcPr>
          <w:tcW w:w="1985" w:type="dxa"/>
          <w:tcBorders>
            <w:top w:val="single" w:sz="6" w:space="0" w:color="7F7F7F" w:themeColor="text1" w:themeTint="80"/>
            <w:left w:val="nil"/>
            <w:bottom w:val="single" w:sz="6" w:space="0" w:color="7F7F7F" w:themeColor="text1" w:themeTint="80"/>
            <w:right w:val="nil"/>
          </w:tcBorders>
          <w:hideMark/>
        </w:tcPr>
        <w:p w14:paraId="7D2D5B82" w14:textId="77777777" w:rsidR="002C68EC" w:rsidRPr="00457CED" w:rsidRDefault="002C68EC" w:rsidP="00522355">
          <w:pPr>
            <w:pStyle w:val="TableHeaders"/>
            <w:rPr>
              <w:rFonts w:ascii="Roboto" w:hAnsi="Roboto"/>
              <w:sz w:val="16"/>
              <w:szCs w:val="16"/>
            </w:rPr>
          </w:pPr>
          <w:r w:rsidRPr="00457CED">
            <w:rPr>
              <w:rFonts w:ascii="Roboto" w:hAnsi="Roboto"/>
              <w:sz w:val="16"/>
              <w:szCs w:val="16"/>
            </w:rPr>
            <w:t>C</w:t>
          </w:r>
          <w:r>
            <w:rPr>
              <w:rFonts w:ascii="Roboto" w:hAnsi="Roboto"/>
              <w:sz w:val="16"/>
              <w:szCs w:val="16"/>
            </w:rPr>
            <w:t>hildminder</w:t>
          </w:r>
          <w:r w:rsidRPr="00457CED">
            <w:rPr>
              <w:rFonts w:ascii="Roboto" w:hAnsi="Roboto"/>
              <w:sz w:val="16"/>
              <w:szCs w:val="16"/>
            </w:rPr>
            <w:t>’</w:t>
          </w:r>
          <w:r>
            <w:rPr>
              <w:rFonts w:ascii="Roboto" w:hAnsi="Roboto"/>
              <w:sz w:val="16"/>
              <w:szCs w:val="16"/>
            </w:rPr>
            <w:t>s</w:t>
          </w:r>
          <w:r w:rsidRPr="00457CED">
            <w:rPr>
              <w:rFonts w:ascii="Roboto" w:hAnsi="Roboto"/>
              <w:sz w:val="16"/>
              <w:szCs w:val="16"/>
            </w:rPr>
            <w:t xml:space="preserve"> </w:t>
          </w:r>
          <w:r>
            <w:rPr>
              <w:rFonts w:ascii="Roboto" w:hAnsi="Roboto"/>
              <w:sz w:val="16"/>
              <w:szCs w:val="16"/>
            </w:rPr>
            <w:t>Name:</w:t>
          </w:r>
        </w:p>
      </w:tc>
      <w:tc>
        <w:tcPr>
          <w:tcW w:w="8647" w:type="dxa"/>
          <w:gridSpan w:val="3"/>
          <w:tcBorders>
            <w:top w:val="single" w:sz="6" w:space="0" w:color="7F7F7F" w:themeColor="text1" w:themeTint="80"/>
            <w:left w:val="nil"/>
            <w:bottom w:val="single" w:sz="6" w:space="0" w:color="7F7F7F" w:themeColor="text1" w:themeTint="80"/>
            <w:right w:val="nil"/>
          </w:tcBorders>
          <w:vAlign w:val="center"/>
        </w:tcPr>
        <w:p w14:paraId="501C8ABA" w14:textId="77777777" w:rsidR="002C68EC" w:rsidRPr="00796AF2" w:rsidRDefault="002C68EC" w:rsidP="00522355">
          <w:pPr>
            <w:pStyle w:val="TableHeaders"/>
            <w:rPr>
              <w:rFonts w:ascii="Roboto" w:hAnsi="Roboto"/>
              <w:color w:val="000000" w:themeColor="text1"/>
              <w:sz w:val="24"/>
              <w:szCs w:val="24"/>
            </w:rPr>
          </w:pPr>
        </w:p>
      </w:tc>
    </w:tr>
    <w:tr w:rsidR="002C68EC" w:rsidRPr="00457CED" w14:paraId="6BD71AC0" w14:textId="77777777" w:rsidTr="00522355">
      <w:trPr>
        <w:trHeight w:val="625"/>
      </w:trPr>
      <w:tc>
        <w:tcPr>
          <w:tcW w:w="1985" w:type="dxa"/>
          <w:tcBorders>
            <w:top w:val="single" w:sz="6" w:space="0" w:color="7F7F7F" w:themeColor="text1" w:themeTint="80"/>
            <w:left w:val="nil"/>
            <w:bottom w:val="single" w:sz="6" w:space="0" w:color="7F7F7F" w:themeColor="text1" w:themeTint="80"/>
            <w:right w:val="nil"/>
          </w:tcBorders>
          <w:hideMark/>
        </w:tcPr>
        <w:p w14:paraId="759EFAAC" w14:textId="77777777" w:rsidR="002C68EC" w:rsidRPr="00457CED" w:rsidRDefault="002C68EC" w:rsidP="00522355">
          <w:pPr>
            <w:pStyle w:val="TableHeaders"/>
            <w:rPr>
              <w:rFonts w:ascii="Roboto" w:hAnsi="Roboto"/>
              <w:sz w:val="16"/>
              <w:szCs w:val="16"/>
            </w:rPr>
          </w:pPr>
          <w:r w:rsidRPr="00457CED">
            <w:rPr>
              <w:rFonts w:ascii="Roboto" w:hAnsi="Roboto"/>
              <w:sz w:val="16"/>
              <w:szCs w:val="16"/>
            </w:rPr>
            <w:t>C</w:t>
          </w:r>
          <w:r>
            <w:rPr>
              <w:rFonts w:ascii="Roboto" w:hAnsi="Roboto"/>
              <w:sz w:val="16"/>
              <w:szCs w:val="16"/>
            </w:rPr>
            <w:t>hildminder</w:t>
          </w:r>
          <w:r w:rsidRPr="00457CED">
            <w:rPr>
              <w:rFonts w:ascii="Roboto" w:hAnsi="Roboto"/>
              <w:sz w:val="16"/>
              <w:szCs w:val="16"/>
            </w:rPr>
            <w:t>’</w:t>
          </w:r>
          <w:r>
            <w:rPr>
              <w:rFonts w:ascii="Roboto" w:hAnsi="Roboto"/>
              <w:sz w:val="16"/>
              <w:szCs w:val="16"/>
            </w:rPr>
            <w:t>s</w:t>
          </w:r>
          <w:r w:rsidRPr="00457CED">
            <w:rPr>
              <w:rFonts w:ascii="Roboto" w:hAnsi="Roboto"/>
              <w:sz w:val="16"/>
              <w:szCs w:val="16"/>
            </w:rPr>
            <w:t xml:space="preserve"> S</w:t>
          </w:r>
          <w:r>
            <w:rPr>
              <w:rFonts w:ascii="Roboto" w:hAnsi="Roboto"/>
              <w:sz w:val="16"/>
              <w:szCs w:val="16"/>
            </w:rPr>
            <w:t>ignature:</w:t>
          </w:r>
        </w:p>
      </w:tc>
      <w:tc>
        <w:tcPr>
          <w:tcW w:w="4536" w:type="dxa"/>
          <w:tcBorders>
            <w:top w:val="single" w:sz="6" w:space="0" w:color="7F7F7F" w:themeColor="text1" w:themeTint="80"/>
            <w:left w:val="nil"/>
            <w:bottom w:val="single" w:sz="6" w:space="0" w:color="7F7F7F" w:themeColor="text1" w:themeTint="80"/>
            <w:right w:val="single" w:sz="6" w:space="0" w:color="7F7F7F" w:themeColor="text1" w:themeTint="80"/>
          </w:tcBorders>
          <w:vAlign w:val="center"/>
        </w:tcPr>
        <w:p w14:paraId="6F038A99" w14:textId="77777777" w:rsidR="002C68EC" w:rsidRPr="00796AF2" w:rsidRDefault="002C68EC" w:rsidP="00522355">
          <w:pPr>
            <w:pStyle w:val="TableHeaders"/>
            <w:rPr>
              <w:rFonts w:ascii="Roboto" w:hAnsi="Roboto"/>
              <w:color w:val="000000" w:themeColor="text1"/>
              <w:sz w:val="24"/>
              <w:szCs w:val="24"/>
            </w:rPr>
          </w:pPr>
        </w:p>
      </w:tc>
      <w:tc>
        <w:tcPr>
          <w:tcW w:w="1701" w:type="dxa"/>
          <w:tcBorders>
            <w:top w:val="single" w:sz="6" w:space="0" w:color="7F7F7F" w:themeColor="text1" w:themeTint="80"/>
            <w:left w:val="single" w:sz="6" w:space="0" w:color="7F7F7F" w:themeColor="text1" w:themeTint="80"/>
            <w:bottom w:val="single" w:sz="6" w:space="0" w:color="7F7F7F" w:themeColor="text1" w:themeTint="80"/>
            <w:right w:val="nil"/>
          </w:tcBorders>
          <w:hideMark/>
        </w:tcPr>
        <w:p w14:paraId="75E901FF" w14:textId="77777777" w:rsidR="002C68EC" w:rsidRPr="00457CED" w:rsidRDefault="002C68EC" w:rsidP="00522355">
          <w:pPr>
            <w:pStyle w:val="TableHeaders"/>
            <w:rPr>
              <w:rFonts w:ascii="Roboto" w:hAnsi="Roboto"/>
              <w:sz w:val="16"/>
              <w:szCs w:val="16"/>
            </w:rPr>
          </w:pPr>
          <w:r w:rsidRPr="00457CED">
            <w:rPr>
              <w:rFonts w:ascii="Roboto" w:hAnsi="Roboto"/>
              <w:sz w:val="16"/>
              <w:szCs w:val="16"/>
            </w:rPr>
            <w:t>D</w:t>
          </w:r>
          <w:r>
            <w:rPr>
              <w:rFonts w:ascii="Roboto" w:hAnsi="Roboto"/>
              <w:sz w:val="16"/>
              <w:szCs w:val="16"/>
            </w:rPr>
            <w:t>ate Signed:</w:t>
          </w:r>
        </w:p>
      </w:tc>
      <w:tc>
        <w:tcPr>
          <w:tcW w:w="2410" w:type="dxa"/>
          <w:tcBorders>
            <w:top w:val="single" w:sz="6" w:space="0" w:color="7F7F7F" w:themeColor="text1" w:themeTint="80"/>
            <w:left w:val="nil"/>
            <w:bottom w:val="single" w:sz="6" w:space="0" w:color="7F7F7F" w:themeColor="text1" w:themeTint="80"/>
            <w:right w:val="nil"/>
          </w:tcBorders>
          <w:vAlign w:val="center"/>
        </w:tcPr>
        <w:p w14:paraId="06FE7B91" w14:textId="77777777" w:rsidR="002C68EC" w:rsidRPr="00796AF2" w:rsidRDefault="002C68EC" w:rsidP="00522355">
          <w:pPr>
            <w:pStyle w:val="TableHeaders"/>
            <w:rPr>
              <w:rFonts w:ascii="Roboto" w:hAnsi="Roboto"/>
              <w:color w:val="000000" w:themeColor="text1"/>
              <w:sz w:val="24"/>
              <w:szCs w:val="24"/>
            </w:rPr>
          </w:pPr>
        </w:p>
      </w:tc>
    </w:tr>
    <w:tr w:rsidR="002C68EC" w:rsidRPr="00457CED" w14:paraId="71C7FE9D" w14:textId="77777777" w:rsidTr="00522355">
      <w:trPr>
        <w:trHeight w:val="625"/>
      </w:trPr>
      <w:tc>
        <w:tcPr>
          <w:tcW w:w="1985" w:type="dxa"/>
          <w:tcBorders>
            <w:top w:val="single" w:sz="6" w:space="0" w:color="7F7F7F" w:themeColor="text1" w:themeTint="80"/>
            <w:left w:val="nil"/>
            <w:bottom w:val="single" w:sz="6" w:space="0" w:color="7F7F7F" w:themeColor="text1" w:themeTint="80"/>
            <w:right w:val="nil"/>
          </w:tcBorders>
          <w:hideMark/>
        </w:tcPr>
        <w:p w14:paraId="362A36FB" w14:textId="77777777" w:rsidR="002C68EC" w:rsidRPr="00457CED" w:rsidRDefault="002C68EC" w:rsidP="00522355">
          <w:pPr>
            <w:pStyle w:val="TableHeaders"/>
            <w:rPr>
              <w:rFonts w:ascii="Roboto" w:hAnsi="Roboto"/>
              <w:sz w:val="16"/>
              <w:szCs w:val="16"/>
            </w:rPr>
          </w:pPr>
          <w:r w:rsidRPr="00457CED">
            <w:rPr>
              <w:rFonts w:ascii="Roboto" w:hAnsi="Roboto"/>
              <w:sz w:val="16"/>
              <w:szCs w:val="16"/>
            </w:rPr>
            <w:t>P</w:t>
          </w:r>
          <w:r>
            <w:rPr>
              <w:rFonts w:ascii="Roboto" w:hAnsi="Roboto"/>
              <w:sz w:val="16"/>
              <w:szCs w:val="16"/>
            </w:rPr>
            <w:t>arent’s Name:</w:t>
          </w:r>
        </w:p>
      </w:tc>
      <w:tc>
        <w:tcPr>
          <w:tcW w:w="8647" w:type="dxa"/>
          <w:gridSpan w:val="3"/>
          <w:tcBorders>
            <w:top w:val="single" w:sz="6" w:space="0" w:color="7F7F7F" w:themeColor="text1" w:themeTint="80"/>
            <w:left w:val="nil"/>
            <w:bottom w:val="single" w:sz="6" w:space="0" w:color="7F7F7F" w:themeColor="text1" w:themeTint="80"/>
            <w:right w:val="nil"/>
          </w:tcBorders>
          <w:vAlign w:val="center"/>
        </w:tcPr>
        <w:p w14:paraId="0C8BFF26" w14:textId="04C10628" w:rsidR="002C68EC" w:rsidRPr="00796AF2" w:rsidRDefault="002C68EC" w:rsidP="00522355">
          <w:pPr>
            <w:pStyle w:val="TableHeaders"/>
            <w:rPr>
              <w:rFonts w:ascii="Roboto" w:hAnsi="Roboto"/>
              <w:color w:val="000000" w:themeColor="text1"/>
              <w:sz w:val="24"/>
              <w:szCs w:val="24"/>
            </w:rPr>
          </w:pPr>
        </w:p>
      </w:tc>
    </w:tr>
    <w:tr w:rsidR="002C68EC" w:rsidRPr="00457CED" w14:paraId="0A5518F0" w14:textId="77777777" w:rsidTr="00522355">
      <w:trPr>
        <w:trHeight w:val="625"/>
      </w:trPr>
      <w:tc>
        <w:tcPr>
          <w:tcW w:w="1985" w:type="dxa"/>
          <w:tcBorders>
            <w:top w:val="single" w:sz="6" w:space="0" w:color="7F7F7F" w:themeColor="text1" w:themeTint="80"/>
            <w:left w:val="nil"/>
            <w:bottom w:val="single" w:sz="6" w:space="0" w:color="7F7F7F" w:themeColor="text1" w:themeTint="80"/>
            <w:right w:val="nil"/>
          </w:tcBorders>
          <w:hideMark/>
        </w:tcPr>
        <w:p w14:paraId="207FB483" w14:textId="77777777" w:rsidR="002C68EC" w:rsidRPr="00457CED" w:rsidRDefault="002C68EC" w:rsidP="00522355">
          <w:pPr>
            <w:pStyle w:val="TableHeaders"/>
            <w:rPr>
              <w:rFonts w:ascii="Roboto" w:hAnsi="Roboto"/>
              <w:sz w:val="16"/>
              <w:szCs w:val="16"/>
            </w:rPr>
          </w:pPr>
          <w:r w:rsidRPr="00457CED">
            <w:rPr>
              <w:rFonts w:ascii="Roboto" w:hAnsi="Roboto"/>
              <w:sz w:val="16"/>
              <w:szCs w:val="16"/>
            </w:rPr>
            <w:t>P</w:t>
          </w:r>
          <w:r>
            <w:rPr>
              <w:rFonts w:ascii="Roboto" w:hAnsi="Roboto"/>
              <w:sz w:val="16"/>
              <w:szCs w:val="16"/>
            </w:rPr>
            <w:t>arent’s Signature:</w:t>
          </w:r>
        </w:p>
      </w:tc>
      <w:tc>
        <w:tcPr>
          <w:tcW w:w="4536" w:type="dxa"/>
          <w:tcBorders>
            <w:top w:val="single" w:sz="6" w:space="0" w:color="7F7F7F" w:themeColor="text1" w:themeTint="80"/>
            <w:left w:val="nil"/>
            <w:bottom w:val="single" w:sz="6" w:space="0" w:color="7F7F7F" w:themeColor="text1" w:themeTint="80"/>
            <w:right w:val="single" w:sz="6" w:space="0" w:color="7F7F7F" w:themeColor="text1" w:themeTint="80"/>
          </w:tcBorders>
          <w:vAlign w:val="center"/>
        </w:tcPr>
        <w:p w14:paraId="5E3CD995" w14:textId="77777777" w:rsidR="002C68EC" w:rsidRPr="00796AF2" w:rsidRDefault="002C68EC" w:rsidP="00522355">
          <w:pPr>
            <w:pStyle w:val="TableHeaders"/>
            <w:rPr>
              <w:rFonts w:ascii="Roboto" w:hAnsi="Roboto"/>
              <w:color w:val="000000" w:themeColor="text1"/>
              <w:sz w:val="24"/>
              <w:szCs w:val="24"/>
            </w:rPr>
          </w:pPr>
        </w:p>
      </w:tc>
      <w:tc>
        <w:tcPr>
          <w:tcW w:w="1701" w:type="dxa"/>
          <w:tcBorders>
            <w:top w:val="single" w:sz="6" w:space="0" w:color="7F7F7F" w:themeColor="text1" w:themeTint="80"/>
            <w:left w:val="single" w:sz="6" w:space="0" w:color="7F7F7F" w:themeColor="text1" w:themeTint="80"/>
            <w:bottom w:val="single" w:sz="6" w:space="0" w:color="7F7F7F" w:themeColor="text1" w:themeTint="80"/>
            <w:right w:val="nil"/>
          </w:tcBorders>
          <w:hideMark/>
        </w:tcPr>
        <w:p w14:paraId="5F741AB8" w14:textId="77777777" w:rsidR="002C68EC" w:rsidRPr="00457CED" w:rsidRDefault="002C68EC" w:rsidP="00522355">
          <w:pPr>
            <w:pStyle w:val="TableHeaders"/>
            <w:rPr>
              <w:rFonts w:ascii="Roboto" w:hAnsi="Roboto"/>
              <w:sz w:val="16"/>
              <w:szCs w:val="16"/>
            </w:rPr>
          </w:pPr>
          <w:r w:rsidRPr="00457CED">
            <w:rPr>
              <w:rFonts w:ascii="Roboto" w:hAnsi="Roboto"/>
              <w:sz w:val="16"/>
              <w:szCs w:val="16"/>
            </w:rPr>
            <w:t>D</w:t>
          </w:r>
          <w:r>
            <w:rPr>
              <w:rFonts w:ascii="Roboto" w:hAnsi="Roboto"/>
              <w:sz w:val="16"/>
              <w:szCs w:val="16"/>
            </w:rPr>
            <w:t>ate Signed:</w:t>
          </w:r>
        </w:p>
      </w:tc>
      <w:tc>
        <w:tcPr>
          <w:tcW w:w="2410" w:type="dxa"/>
          <w:tcBorders>
            <w:top w:val="single" w:sz="6" w:space="0" w:color="7F7F7F" w:themeColor="text1" w:themeTint="80"/>
            <w:left w:val="nil"/>
            <w:bottom w:val="single" w:sz="6" w:space="0" w:color="7F7F7F" w:themeColor="text1" w:themeTint="80"/>
            <w:right w:val="nil"/>
          </w:tcBorders>
          <w:vAlign w:val="center"/>
        </w:tcPr>
        <w:p w14:paraId="0431ECC6" w14:textId="77777777" w:rsidR="002C68EC" w:rsidRPr="00796AF2" w:rsidRDefault="002C68EC" w:rsidP="00522355">
          <w:pPr>
            <w:pStyle w:val="TableHeaders"/>
            <w:rPr>
              <w:rFonts w:ascii="Roboto" w:hAnsi="Roboto"/>
              <w:color w:val="000000" w:themeColor="text1"/>
              <w:sz w:val="24"/>
              <w:szCs w:val="24"/>
            </w:rPr>
          </w:pPr>
        </w:p>
      </w:tc>
    </w:tr>
    <w:tr w:rsidR="002C68EC" w:rsidRPr="00457CED" w14:paraId="21C81460" w14:textId="77777777" w:rsidTr="00522355">
      <w:trPr>
        <w:trHeight w:val="625"/>
      </w:trPr>
      <w:tc>
        <w:tcPr>
          <w:tcW w:w="1985" w:type="dxa"/>
          <w:tcBorders>
            <w:top w:val="single" w:sz="6" w:space="0" w:color="7F7F7F" w:themeColor="text1" w:themeTint="80"/>
            <w:left w:val="nil"/>
            <w:bottom w:val="single" w:sz="6" w:space="0" w:color="7F7F7F" w:themeColor="text1" w:themeTint="80"/>
            <w:right w:val="nil"/>
          </w:tcBorders>
          <w:hideMark/>
        </w:tcPr>
        <w:p w14:paraId="7DAA5AB8" w14:textId="77777777" w:rsidR="002C68EC" w:rsidRPr="00457CED" w:rsidRDefault="002C68EC" w:rsidP="00522355">
          <w:pPr>
            <w:pStyle w:val="TableHeaders"/>
            <w:rPr>
              <w:rFonts w:ascii="Roboto" w:hAnsi="Roboto"/>
              <w:sz w:val="16"/>
              <w:szCs w:val="16"/>
            </w:rPr>
          </w:pPr>
          <w:r w:rsidRPr="00457CED">
            <w:rPr>
              <w:rFonts w:ascii="Roboto" w:hAnsi="Roboto"/>
              <w:sz w:val="16"/>
              <w:szCs w:val="16"/>
            </w:rPr>
            <w:t>D</w:t>
          </w:r>
          <w:r>
            <w:rPr>
              <w:rFonts w:ascii="Roboto" w:hAnsi="Roboto"/>
              <w:sz w:val="16"/>
              <w:szCs w:val="16"/>
            </w:rPr>
            <w:t>ate Policy Written:</w:t>
          </w:r>
        </w:p>
      </w:tc>
      <w:tc>
        <w:tcPr>
          <w:tcW w:w="4536" w:type="dxa"/>
          <w:tcBorders>
            <w:top w:val="single" w:sz="6" w:space="0" w:color="7F7F7F" w:themeColor="text1" w:themeTint="80"/>
            <w:left w:val="nil"/>
            <w:bottom w:val="single" w:sz="6" w:space="0" w:color="7F7F7F" w:themeColor="text1" w:themeTint="80"/>
            <w:right w:val="single" w:sz="6" w:space="0" w:color="7F7F7F" w:themeColor="text1" w:themeTint="80"/>
          </w:tcBorders>
          <w:vAlign w:val="center"/>
        </w:tcPr>
        <w:p w14:paraId="0B673324" w14:textId="77777777" w:rsidR="002C68EC" w:rsidRPr="00796AF2" w:rsidRDefault="002C68EC" w:rsidP="00522355">
          <w:pPr>
            <w:pStyle w:val="TableHeaders"/>
            <w:rPr>
              <w:rFonts w:ascii="Roboto" w:hAnsi="Roboto"/>
              <w:color w:val="000000" w:themeColor="text1"/>
              <w:sz w:val="24"/>
              <w:szCs w:val="24"/>
            </w:rPr>
          </w:pPr>
        </w:p>
      </w:tc>
      <w:tc>
        <w:tcPr>
          <w:tcW w:w="1701" w:type="dxa"/>
          <w:tcBorders>
            <w:top w:val="single" w:sz="6" w:space="0" w:color="7F7F7F" w:themeColor="text1" w:themeTint="80"/>
            <w:left w:val="single" w:sz="6" w:space="0" w:color="7F7F7F" w:themeColor="text1" w:themeTint="80"/>
            <w:bottom w:val="single" w:sz="6" w:space="0" w:color="7F7F7F" w:themeColor="text1" w:themeTint="80"/>
            <w:right w:val="nil"/>
          </w:tcBorders>
          <w:hideMark/>
        </w:tcPr>
        <w:p w14:paraId="1121ADF1" w14:textId="77777777" w:rsidR="002C68EC" w:rsidRPr="00457CED" w:rsidRDefault="002C68EC" w:rsidP="00522355">
          <w:pPr>
            <w:pStyle w:val="TableHeaders"/>
            <w:rPr>
              <w:rFonts w:ascii="Roboto" w:hAnsi="Roboto"/>
              <w:sz w:val="16"/>
              <w:szCs w:val="16"/>
            </w:rPr>
          </w:pPr>
          <w:r w:rsidRPr="00457CED">
            <w:rPr>
              <w:rFonts w:ascii="Roboto" w:hAnsi="Roboto"/>
              <w:sz w:val="16"/>
              <w:szCs w:val="16"/>
            </w:rPr>
            <w:t>P</w:t>
          </w:r>
          <w:r>
            <w:rPr>
              <w:rFonts w:ascii="Roboto" w:hAnsi="Roboto"/>
              <w:sz w:val="16"/>
              <w:szCs w:val="16"/>
            </w:rPr>
            <w:t>olicy Review Date:</w:t>
          </w:r>
        </w:p>
      </w:tc>
      <w:tc>
        <w:tcPr>
          <w:tcW w:w="2410" w:type="dxa"/>
          <w:tcBorders>
            <w:top w:val="single" w:sz="6" w:space="0" w:color="7F7F7F" w:themeColor="text1" w:themeTint="80"/>
            <w:left w:val="nil"/>
            <w:bottom w:val="single" w:sz="6" w:space="0" w:color="7F7F7F" w:themeColor="text1" w:themeTint="80"/>
            <w:right w:val="nil"/>
          </w:tcBorders>
          <w:vAlign w:val="center"/>
        </w:tcPr>
        <w:p w14:paraId="541AC36D" w14:textId="77777777" w:rsidR="002C68EC" w:rsidRPr="00796AF2" w:rsidRDefault="002C68EC" w:rsidP="00522355">
          <w:pPr>
            <w:pStyle w:val="TableHeaders"/>
            <w:rPr>
              <w:rFonts w:ascii="Roboto" w:hAnsi="Roboto"/>
              <w:color w:val="000000" w:themeColor="text1"/>
              <w:sz w:val="24"/>
              <w:szCs w:val="24"/>
            </w:rPr>
          </w:pPr>
        </w:p>
      </w:tc>
    </w:tr>
  </w:tbl>
  <w:p w14:paraId="40820374" w14:textId="3D0B5A29" w:rsidR="002C68EC" w:rsidRPr="00971FFC" w:rsidRDefault="00522355" w:rsidP="00EB727B">
    <w:pPr>
      <w:pStyle w:val="Header"/>
    </w:pPr>
    <w:r>
      <w:rPr>
        <w:noProof/>
      </w:rPr>
      <w:drawing>
        <wp:anchor distT="0" distB="0" distL="114300" distR="114300" simplePos="0" relativeHeight="251664896" behindDoc="0" locked="0" layoutInCell="1" allowOverlap="1" wp14:anchorId="56CB5E98" wp14:editId="778EBA3F">
          <wp:simplePos x="0" y="0"/>
          <wp:positionH relativeFrom="column">
            <wp:posOffset>-347345</wp:posOffset>
          </wp:positionH>
          <wp:positionV relativeFrom="paragraph">
            <wp:posOffset>1311646</wp:posOffset>
          </wp:positionV>
          <wp:extent cx="7559675" cy="944880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9448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1663F" w14:textId="77777777" w:rsidR="00B574C0" w:rsidRDefault="00B574C0" w:rsidP="00EB727B">
      <w:r>
        <w:separator/>
      </w:r>
    </w:p>
  </w:footnote>
  <w:footnote w:type="continuationSeparator" w:id="0">
    <w:p w14:paraId="6BE312FF" w14:textId="77777777" w:rsidR="00B574C0" w:rsidRDefault="00B574C0" w:rsidP="00EB72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61796" w14:textId="5F2BB071" w:rsidR="00BD64E5" w:rsidRPr="007955D5" w:rsidRDefault="000E18C1" w:rsidP="003961D9">
    <w:pPr>
      <w:pStyle w:val="Heading1"/>
      <w:spacing w:before="80"/>
      <w:rPr>
        <w:color w:val="00649C"/>
        <w:sz w:val="54"/>
      </w:rPr>
    </w:pPr>
    <w:r>
      <w:rPr>
        <w:color w:val="00649C"/>
        <w:sz w:val="54"/>
      </w:rPr>
      <w:t xml:space="preserve">Sweetpeas Childminding </w:t>
    </w:r>
  </w:p>
  <w:p w14:paraId="77FDBFD7" w14:textId="77777777" w:rsidR="000E18C1" w:rsidRPr="000E18C1" w:rsidRDefault="000E18C1" w:rsidP="000E18C1">
    <w:pPr>
      <w:pStyle w:val="Heading1"/>
      <w:spacing w:before="80"/>
      <w:rPr>
        <w:color w:val="00649C"/>
        <w:sz w:val="26"/>
        <w:szCs w:val="14"/>
      </w:rPr>
    </w:pPr>
    <w:r w:rsidRPr="000E18C1">
      <w:rPr>
        <w:noProof/>
        <w:color w:val="00649C"/>
        <w:sz w:val="26"/>
        <w:szCs w:val="14"/>
      </w:rPr>
      <mc:AlternateContent>
        <mc:Choice Requires="wpg">
          <w:drawing>
            <wp:anchor distT="0" distB="0" distL="114300" distR="114300" simplePos="0" relativeHeight="251681280" behindDoc="0" locked="0" layoutInCell="1" allowOverlap="1" wp14:anchorId="5CB5940A" wp14:editId="3CFD2411">
              <wp:simplePos x="0" y="0"/>
              <wp:positionH relativeFrom="column">
                <wp:posOffset>6561455</wp:posOffset>
              </wp:positionH>
              <wp:positionV relativeFrom="paragraph">
                <wp:posOffset>101600</wp:posOffset>
              </wp:positionV>
              <wp:extent cx="1119812" cy="278130"/>
              <wp:effectExtent l="0" t="0" r="4445" b="7620"/>
              <wp:wrapNone/>
              <wp:docPr id="8" name="Group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119812" cy="278130"/>
                        <a:chOff x="0" y="0"/>
                        <a:chExt cx="1119812" cy="278130"/>
                      </a:xfrm>
                      <a:solidFill>
                        <a:srgbClr val="00649C"/>
                      </a:solidFill>
                    </wpg:grpSpPr>
                    <wps:wsp>
                      <wps:cNvPr id="6" name="Oval 6"/>
                      <wps:cNvSpPr/>
                      <wps:spPr>
                        <a:xfrm>
                          <a:off x="0" y="0"/>
                          <a:ext cx="278130" cy="278130"/>
                        </a:xfrm>
                        <a:prstGeom prst="ellipse">
                          <a:avLst/>
                        </a:prstGeom>
                        <a:grp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ctangle 7"/>
                      <wps:cNvSpPr/>
                      <wps:spPr>
                        <a:xfrm>
                          <a:off x="134160" y="0"/>
                          <a:ext cx="985652" cy="278130"/>
                        </a:xfrm>
                        <a:prstGeom prst="rect">
                          <a:avLst/>
                        </a:prstGeom>
                        <a:grp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>
          <w:pict>
            <v:group w14:anchorId="523ABFED" id="Group 8" o:spid="_x0000_s1026" style="position:absolute;margin-left:516.65pt;margin-top:8pt;width:88.15pt;height:21.9pt;z-index:251681280;mso-width-relative:margin;mso-height-relative:margin" coordsize="11198,27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">
              <v:oval id="Oval 6" o:spid="_x0000_s1027" style="position:absolute;width:2781;height:27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" filled="f" stroked="f" strokeweight="1pt">
                <v:stroke joinstyle="miter"/>
              </v:oval>
              <v:rect id="Rectangle 7" o:spid="_x0000_s1028" style="position:absolute;left:1341;width:9857;height:27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" filled="f" stroked="f" strokeweight="1pt"/>
            </v:group>
          </w:pict>
        </mc:Fallback>
      </mc:AlternateContent>
    </w:r>
    <w:r w:rsidRPr="000E18C1">
      <w:rPr>
        <w:color w:val="00649C"/>
        <w:sz w:val="26"/>
        <w:szCs w:val="14"/>
      </w:rPr>
      <w:t xml:space="preserve">Personal Information- </w:t>
    </w:r>
  </w:p>
  <w:p w14:paraId="686D1E7E" w14:textId="7A888F78" w:rsidR="0090447C" w:rsidRDefault="0090447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37899" w14:textId="6FF67C04" w:rsidR="0060314F" w:rsidRDefault="0060314F" w:rsidP="0060314F">
    <w:pPr>
      <w:pStyle w:val="Heading1"/>
      <w:spacing w:before="80"/>
    </w:pPr>
    <w:r w:rsidRPr="002C68EC">
      <w:rPr>
        <w:noProof/>
        <w:color w:val="4472C4" w:themeColor="accent1"/>
        <w:sz w:val="20"/>
        <w:szCs w:val="20"/>
      </w:rPr>
      <mc:AlternateContent>
        <mc:Choice Requires="wps">
          <w:drawing>
            <wp:anchor distT="45720" distB="45720" distL="114300" distR="114300" simplePos="0" relativeHeight="251668992" behindDoc="0" locked="0" layoutInCell="1" allowOverlap="1" wp14:anchorId="47BCEA10" wp14:editId="2A86CF74">
              <wp:simplePos x="0" y="0"/>
              <wp:positionH relativeFrom="column">
                <wp:posOffset>4460486</wp:posOffset>
              </wp:positionH>
              <wp:positionV relativeFrom="paragraph">
                <wp:posOffset>-249375</wp:posOffset>
              </wp:positionV>
              <wp:extent cx="2360930" cy="1404620"/>
              <wp:effectExtent l="0" t="0" r="0" b="0"/>
              <wp:wrapSquare wrapText="bothSides"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2DD1B0A" w14:textId="35F3C231" w:rsidR="0060314F" w:rsidRPr="007955D5" w:rsidRDefault="004E6D4E" w:rsidP="004E6D4E">
                          <w:pPr>
                            <w:spacing w:after="240"/>
                            <w:jc w:val="right"/>
                            <w:rPr>
                              <w:b/>
                              <w:color w:val="00649C"/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color w:val="00649C"/>
                              <w:sz w:val="20"/>
                              <w:szCs w:val="20"/>
                            </w:rPr>
                            <w:t>Personal Information</w:t>
                          </w:r>
                        </w:p>
                      </w:txbxContent>
                    </wps:txbx>
                    <wps:bodyPr rot="0" vert="horz" wrap="square" lIns="91440" tIns="180000" rIns="25200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="">
          <w:pict>
            <v:shapetype w14:anchorId="47BCEA1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51.2pt;margin-top:-19.65pt;width:185.9pt;height:110.6pt;z-index:25166899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" filled="f" stroked="f">
              <v:textbox style="mso-fit-shape-to-text:t" inset=",5mm,7mm">
                <w:txbxContent>
                  <w:p w14:paraId="22DD1B0A" w14:textId="35F3C231" w:rsidR="0060314F" w:rsidRPr="007955D5" w:rsidRDefault="004E6D4E" w:rsidP="004E6D4E">
                    <w:pPr>
                      <w:spacing w:after="240"/>
                      <w:jc w:val="right"/>
                      <w:rPr>
                        <w:b/>
                        <w:color w:val="00649C"/>
                        <w:sz w:val="20"/>
                        <w:szCs w:val="20"/>
                      </w:rPr>
                    </w:pPr>
                    <w:r>
                      <w:rPr>
                        <w:b/>
                        <w:color w:val="00649C"/>
                        <w:sz w:val="20"/>
                        <w:szCs w:val="20"/>
                      </w:rPr>
                      <w:t>Personal Information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B1A77" w14:textId="1A41AC1D" w:rsidR="004E6D4E" w:rsidRPr="00751102" w:rsidRDefault="004E6D4E" w:rsidP="00751102">
    <w:pPr>
      <w:pStyle w:val="Heading1"/>
      <w:spacing w:before="80" w:after="300"/>
      <w:rPr>
        <w:color w:val="00649C"/>
        <w:sz w:val="54"/>
      </w:rPr>
    </w:pPr>
    <w:r w:rsidRPr="007955D5">
      <w:rPr>
        <w:noProof/>
        <w:color w:val="00649C"/>
        <w:sz w:val="54"/>
      </w:rPr>
      <mc:AlternateContent>
        <mc:Choice Requires="wpg">
          <w:drawing>
            <wp:anchor distT="0" distB="0" distL="114300" distR="114300" simplePos="0" relativeHeight="251673088" behindDoc="0" locked="0" layoutInCell="1" allowOverlap="1" wp14:anchorId="602E283A" wp14:editId="65CA1D2C">
              <wp:simplePos x="0" y="0"/>
              <wp:positionH relativeFrom="column">
                <wp:posOffset>6561455</wp:posOffset>
              </wp:positionH>
              <wp:positionV relativeFrom="paragraph">
                <wp:posOffset>101600</wp:posOffset>
              </wp:positionV>
              <wp:extent cx="1119812" cy="278130"/>
              <wp:effectExtent l="0" t="0" r="4445" b="762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119812" cy="278130"/>
                        <a:chOff x="0" y="0"/>
                        <a:chExt cx="1119812" cy="278130"/>
                      </a:xfrm>
                      <a:solidFill>
                        <a:srgbClr val="00649C"/>
                      </a:solidFill>
                    </wpg:grpSpPr>
                    <wps:wsp>
                      <wps:cNvPr id="19" name="Oval 19"/>
                      <wps:cNvSpPr/>
                      <wps:spPr>
                        <a:xfrm>
                          <a:off x="0" y="0"/>
                          <a:ext cx="278130" cy="278130"/>
                        </a:xfrm>
                        <a:prstGeom prst="ellipse">
                          <a:avLst/>
                        </a:prstGeom>
                        <a:grp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" name="Rectangle 20"/>
                      <wps:cNvSpPr/>
                      <wps:spPr>
                        <a:xfrm>
                          <a:off x="134160" y="0"/>
                          <a:ext cx="985652" cy="278130"/>
                        </a:xfrm>
                        <a:prstGeom prst="rect">
                          <a:avLst/>
                        </a:prstGeom>
                        <a:grp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>
          <w:pict>
            <v:group w14:anchorId="7DD03765" id="Group 18" o:spid="_x0000_s1026" style="position:absolute;margin-left:516.65pt;margin-top:8pt;width:88.15pt;height:21.9pt;z-index:251673088;mso-width-relative:margin;mso-height-relative:margin" coordsize="11198,27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">
              <v:oval id="Oval 19" o:spid="_x0000_s1027" style="position:absolute;width:2781;height:27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" filled="f" stroked="f" strokeweight="1pt">
                <v:stroke joinstyle="miter"/>
              </v:oval>
              <v:rect id="Rectangle 20" o:spid="_x0000_s1028" style="position:absolute;left:1341;width:9857;height:27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" filled="f" stroked="f" strokeweight="1pt"/>
            </v:group>
          </w:pict>
        </mc:Fallback>
      </mc:AlternateContent>
    </w:r>
    <w:r>
      <w:rPr>
        <w:color w:val="00649C"/>
        <w:sz w:val="54"/>
      </w:rPr>
      <w:t>Permissions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40101" w14:textId="5F2D14B7" w:rsidR="00751102" w:rsidRPr="00751102" w:rsidRDefault="00751102" w:rsidP="00751102">
    <w:pPr>
      <w:pStyle w:val="Heading1"/>
      <w:spacing w:before="80" w:after="300"/>
      <w:rPr>
        <w:color w:val="00649C"/>
        <w:sz w:val="54"/>
      </w:rPr>
    </w:pPr>
    <w:r w:rsidRPr="002C68EC">
      <w:rPr>
        <w:noProof/>
        <w:color w:val="4472C4" w:themeColor="accent1"/>
        <w:sz w:val="20"/>
        <w:szCs w:val="20"/>
      </w:rPr>
      <mc:AlternateContent>
        <mc:Choice Requires="wps">
          <w:drawing>
            <wp:anchor distT="45720" distB="45720" distL="114300" distR="114300" simplePos="0" relativeHeight="251675136" behindDoc="0" locked="0" layoutInCell="1" allowOverlap="1" wp14:anchorId="5F809435" wp14:editId="764C2575">
              <wp:simplePos x="0" y="0"/>
              <wp:positionH relativeFrom="column">
                <wp:posOffset>4470349</wp:posOffset>
              </wp:positionH>
              <wp:positionV relativeFrom="paragraph">
                <wp:posOffset>-248565</wp:posOffset>
              </wp:positionV>
              <wp:extent cx="2360930" cy="1404620"/>
              <wp:effectExtent l="0" t="0" r="0" b="0"/>
              <wp:wrapSquare wrapText="bothSides"/>
              <wp:docPr id="20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078959" w14:textId="381A1315" w:rsidR="00751102" w:rsidRPr="007955D5" w:rsidRDefault="00751102" w:rsidP="00751102">
                          <w:pPr>
                            <w:spacing w:after="240"/>
                            <w:jc w:val="right"/>
                            <w:rPr>
                              <w:b/>
                              <w:color w:val="00649C"/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color w:val="00649C"/>
                              <w:sz w:val="20"/>
                              <w:szCs w:val="20"/>
                            </w:rPr>
                            <w:t>Permissions</w:t>
                          </w:r>
                        </w:p>
                      </w:txbxContent>
                    </wps:txbx>
                    <wps:bodyPr rot="0" vert="horz" wrap="square" lIns="91440" tIns="180000" rIns="25200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="">
          <w:pict>
            <v:shapetype w14:anchorId="5F809435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52pt;margin-top:-19.55pt;width:185.9pt;height:110.6pt;z-index:25167513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" filled="f" stroked="f">
              <v:textbox style="mso-fit-shape-to-text:t" inset=",5mm,7mm">
                <w:txbxContent>
                  <w:p w14:paraId="7F078959" w14:textId="381A1315" w:rsidR="00751102" w:rsidRPr="007955D5" w:rsidRDefault="00751102" w:rsidP="00751102">
                    <w:pPr>
                      <w:spacing w:after="240"/>
                      <w:jc w:val="right"/>
                      <w:rPr>
                        <w:b/>
                        <w:color w:val="00649C"/>
                        <w:sz w:val="20"/>
                        <w:szCs w:val="20"/>
                      </w:rPr>
                    </w:pPr>
                    <w:r>
                      <w:rPr>
                        <w:b/>
                        <w:color w:val="00649C"/>
                        <w:sz w:val="20"/>
                        <w:szCs w:val="20"/>
                      </w:rPr>
                      <w:t>Permissions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43C99"/>
    <w:multiLevelType w:val="hybridMultilevel"/>
    <w:tmpl w:val="4BA66C4E"/>
    <w:lvl w:ilvl="0" w:tplc="604CDFA8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6D7E11"/>
    <w:multiLevelType w:val="multilevel"/>
    <w:tmpl w:val="33687ADA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C216232"/>
    <w:multiLevelType w:val="hybridMultilevel"/>
    <w:tmpl w:val="A926AA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3169AD"/>
    <w:multiLevelType w:val="hybridMultilevel"/>
    <w:tmpl w:val="CB0E682C"/>
    <w:lvl w:ilvl="0" w:tplc="836A04B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0135812">
    <w:abstractNumId w:val="0"/>
  </w:num>
  <w:num w:numId="2" w16cid:durableId="635573920">
    <w:abstractNumId w:val="3"/>
  </w:num>
  <w:num w:numId="3" w16cid:durableId="556280267">
    <w:abstractNumId w:val="1"/>
  </w:num>
  <w:num w:numId="4" w16cid:durableId="14523592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embedTrueTypeFonts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CF9"/>
    <w:rsid w:val="000416D3"/>
    <w:rsid w:val="00046635"/>
    <w:rsid w:val="00067D68"/>
    <w:rsid w:val="0008757E"/>
    <w:rsid w:val="0009476F"/>
    <w:rsid w:val="000B5E87"/>
    <w:rsid w:val="000C3106"/>
    <w:rsid w:val="000C442B"/>
    <w:rsid w:val="000E0008"/>
    <w:rsid w:val="000E18C1"/>
    <w:rsid w:val="001033E2"/>
    <w:rsid w:val="00125E1F"/>
    <w:rsid w:val="00171498"/>
    <w:rsid w:val="00177502"/>
    <w:rsid w:val="00184E39"/>
    <w:rsid w:val="001B10D5"/>
    <w:rsid w:val="001D3B85"/>
    <w:rsid w:val="001D4E75"/>
    <w:rsid w:val="001D6A87"/>
    <w:rsid w:val="001E14CE"/>
    <w:rsid w:val="001E26EC"/>
    <w:rsid w:val="002062C6"/>
    <w:rsid w:val="00211290"/>
    <w:rsid w:val="002117FB"/>
    <w:rsid w:val="00242C60"/>
    <w:rsid w:val="002707CA"/>
    <w:rsid w:val="002B3577"/>
    <w:rsid w:val="002C4355"/>
    <w:rsid w:val="002C68EC"/>
    <w:rsid w:val="002D31CD"/>
    <w:rsid w:val="002E3CF9"/>
    <w:rsid w:val="003039E3"/>
    <w:rsid w:val="003061FE"/>
    <w:rsid w:val="00307138"/>
    <w:rsid w:val="00307221"/>
    <w:rsid w:val="003163C1"/>
    <w:rsid w:val="0034352E"/>
    <w:rsid w:val="00375721"/>
    <w:rsid w:val="00382417"/>
    <w:rsid w:val="003961D9"/>
    <w:rsid w:val="00397824"/>
    <w:rsid w:val="003D02E3"/>
    <w:rsid w:val="003D7C55"/>
    <w:rsid w:val="003E6B9B"/>
    <w:rsid w:val="0040349B"/>
    <w:rsid w:val="00443737"/>
    <w:rsid w:val="00457CED"/>
    <w:rsid w:val="00461653"/>
    <w:rsid w:val="004A64D1"/>
    <w:rsid w:val="004A70B6"/>
    <w:rsid w:val="004B33DD"/>
    <w:rsid w:val="004D3C84"/>
    <w:rsid w:val="004E6D4E"/>
    <w:rsid w:val="00522355"/>
    <w:rsid w:val="00554386"/>
    <w:rsid w:val="005C257D"/>
    <w:rsid w:val="005D3C40"/>
    <w:rsid w:val="005D3D93"/>
    <w:rsid w:val="005E1D1B"/>
    <w:rsid w:val="005E7754"/>
    <w:rsid w:val="0060314F"/>
    <w:rsid w:val="00635DE1"/>
    <w:rsid w:val="00636297"/>
    <w:rsid w:val="0067411E"/>
    <w:rsid w:val="006D100A"/>
    <w:rsid w:val="006D5B53"/>
    <w:rsid w:val="006E009D"/>
    <w:rsid w:val="006E2D6D"/>
    <w:rsid w:val="006E3677"/>
    <w:rsid w:val="006F0D5C"/>
    <w:rsid w:val="006F31DC"/>
    <w:rsid w:val="006F7BC4"/>
    <w:rsid w:val="00751102"/>
    <w:rsid w:val="00752543"/>
    <w:rsid w:val="00755C18"/>
    <w:rsid w:val="00760334"/>
    <w:rsid w:val="00767630"/>
    <w:rsid w:val="007955D5"/>
    <w:rsid w:val="00796AF2"/>
    <w:rsid w:val="007C4E36"/>
    <w:rsid w:val="007E617D"/>
    <w:rsid w:val="007F2300"/>
    <w:rsid w:val="00806FAF"/>
    <w:rsid w:val="00815D98"/>
    <w:rsid w:val="00843880"/>
    <w:rsid w:val="008606F0"/>
    <w:rsid w:val="008678C8"/>
    <w:rsid w:val="008B24A0"/>
    <w:rsid w:val="008C09A7"/>
    <w:rsid w:val="008D1F80"/>
    <w:rsid w:val="008E30D1"/>
    <w:rsid w:val="008E349C"/>
    <w:rsid w:val="008E4A5E"/>
    <w:rsid w:val="0090447C"/>
    <w:rsid w:val="00913D28"/>
    <w:rsid w:val="00920F12"/>
    <w:rsid w:val="00924A80"/>
    <w:rsid w:val="009256AD"/>
    <w:rsid w:val="00937A90"/>
    <w:rsid w:val="00971FFC"/>
    <w:rsid w:val="009915DC"/>
    <w:rsid w:val="00995B8A"/>
    <w:rsid w:val="00996E71"/>
    <w:rsid w:val="00997115"/>
    <w:rsid w:val="009A01DC"/>
    <w:rsid w:val="009C5807"/>
    <w:rsid w:val="009E6AFB"/>
    <w:rsid w:val="009F399B"/>
    <w:rsid w:val="009F3C31"/>
    <w:rsid w:val="00A1324C"/>
    <w:rsid w:val="00A271A2"/>
    <w:rsid w:val="00A43DE8"/>
    <w:rsid w:val="00AE5C0E"/>
    <w:rsid w:val="00AF7AC9"/>
    <w:rsid w:val="00B2259E"/>
    <w:rsid w:val="00B271CD"/>
    <w:rsid w:val="00B55262"/>
    <w:rsid w:val="00B574C0"/>
    <w:rsid w:val="00B7412B"/>
    <w:rsid w:val="00BA46DC"/>
    <w:rsid w:val="00BC0F04"/>
    <w:rsid w:val="00BC1BF3"/>
    <w:rsid w:val="00BC3F98"/>
    <w:rsid w:val="00BD64E5"/>
    <w:rsid w:val="00BE744A"/>
    <w:rsid w:val="00C03075"/>
    <w:rsid w:val="00C34DE3"/>
    <w:rsid w:val="00C74228"/>
    <w:rsid w:val="00C77E09"/>
    <w:rsid w:val="00C8741F"/>
    <w:rsid w:val="00CA250E"/>
    <w:rsid w:val="00CB444E"/>
    <w:rsid w:val="00D0774D"/>
    <w:rsid w:val="00D34CBE"/>
    <w:rsid w:val="00DD40F2"/>
    <w:rsid w:val="00E40FC1"/>
    <w:rsid w:val="00E44E34"/>
    <w:rsid w:val="00E656DD"/>
    <w:rsid w:val="00E95115"/>
    <w:rsid w:val="00EB2C51"/>
    <w:rsid w:val="00EB727B"/>
    <w:rsid w:val="00ED1CDA"/>
    <w:rsid w:val="00EE007C"/>
    <w:rsid w:val="00EF44C9"/>
    <w:rsid w:val="00F059A2"/>
    <w:rsid w:val="00F05E0D"/>
    <w:rsid w:val="00F467C2"/>
    <w:rsid w:val="00F51BF4"/>
    <w:rsid w:val="00F534DB"/>
    <w:rsid w:val="00F9517C"/>
    <w:rsid w:val="00FB2AFA"/>
    <w:rsid w:val="00FC13B8"/>
    <w:rsid w:val="00FD6ED7"/>
    <w:rsid w:val="00FE7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ACDBBF"/>
  <w15:chartTrackingRefBased/>
  <w15:docId w15:val="{92A93264-4EC5-4542-93CB-AFEFEEC88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257D"/>
    <w:pPr>
      <w:spacing w:after="160" w:line="280" w:lineRule="exact"/>
    </w:pPr>
    <w:rPr>
      <w:rFonts w:ascii="Roboto" w:hAnsi="Roboto"/>
      <w:color w:val="1C1C1C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E2D6D"/>
    <w:pPr>
      <w:spacing w:after="120" w:line="240" w:lineRule="auto"/>
      <w:outlineLvl w:val="0"/>
    </w:pPr>
    <w:rPr>
      <w:b/>
      <w:sz w:val="34"/>
      <w:szCs w:val="72"/>
      <w:lang w:eastAsia="en-US"/>
    </w:rPr>
  </w:style>
  <w:style w:type="paragraph" w:styleId="Heading2">
    <w:name w:val="heading 2"/>
    <w:basedOn w:val="Normal"/>
    <w:link w:val="Heading2Char"/>
    <w:uiPriority w:val="99"/>
    <w:qFormat/>
    <w:rsid w:val="006E2D6D"/>
    <w:pPr>
      <w:spacing w:before="240" w:after="0" w:line="240" w:lineRule="auto"/>
      <w:outlineLvl w:val="1"/>
    </w:pPr>
    <w:rPr>
      <w:b/>
      <w:sz w:val="26"/>
    </w:rPr>
  </w:style>
  <w:style w:type="paragraph" w:styleId="Heading3">
    <w:name w:val="heading 3"/>
    <w:basedOn w:val="Normal"/>
    <w:link w:val="Heading3Char"/>
    <w:uiPriority w:val="99"/>
    <w:qFormat/>
    <w:rsid w:val="00EB727B"/>
    <w:pPr>
      <w:spacing w:before="240" w:after="0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E2D6D"/>
    <w:rPr>
      <w:rFonts w:ascii="Roboto" w:hAnsi="Roboto"/>
      <w:b/>
      <w:color w:val="1C1C1C"/>
      <w:sz w:val="34"/>
      <w:szCs w:val="72"/>
      <w:lang w:eastAsia="en-US"/>
    </w:rPr>
  </w:style>
  <w:style w:type="character" w:customStyle="1" w:styleId="Heading2Char">
    <w:name w:val="Heading 2 Char"/>
    <w:link w:val="Heading2"/>
    <w:uiPriority w:val="99"/>
    <w:rsid w:val="006E2D6D"/>
    <w:rPr>
      <w:rFonts w:ascii="Roboto" w:hAnsi="Roboto"/>
      <w:b/>
      <w:color w:val="1C1C1C"/>
      <w:sz w:val="26"/>
      <w:szCs w:val="22"/>
    </w:rPr>
  </w:style>
  <w:style w:type="character" w:customStyle="1" w:styleId="Heading3Char">
    <w:name w:val="Heading 3 Char"/>
    <w:link w:val="Heading3"/>
    <w:uiPriority w:val="99"/>
    <w:rsid w:val="00EB727B"/>
    <w:rPr>
      <w:rFonts w:ascii="Tuffy-TTF" w:hAnsi="Tuffy-TTF"/>
      <w:b/>
      <w:color w:val="1C1C1C"/>
      <w:sz w:val="24"/>
      <w:szCs w:val="22"/>
    </w:rPr>
  </w:style>
  <w:style w:type="paragraph" w:customStyle="1" w:styleId="BasicParagraph">
    <w:name w:val="[Basic Paragraph]"/>
    <w:basedOn w:val="Normal"/>
    <w:uiPriority w:val="99"/>
    <w:rsid w:val="00EF44C9"/>
    <w:pPr>
      <w:suppressAutoHyphens/>
      <w:autoSpaceDE w:val="0"/>
      <w:autoSpaceDN w:val="0"/>
      <w:adjustRightInd w:val="0"/>
      <w:spacing w:after="170" w:line="300" w:lineRule="atLeast"/>
      <w:textAlignment w:val="center"/>
    </w:pPr>
    <w:rPr>
      <w:rFonts w:ascii="Sassoon Infant Rg" w:hAnsi="Sassoon Infant Rg" w:cs="Sassoon Infant Rg"/>
      <w:spacing w:val="-6"/>
      <w:szCs w:val="24"/>
    </w:rPr>
  </w:style>
  <w:style w:type="paragraph" w:customStyle="1" w:styleId="Bullets">
    <w:name w:val="Bullets"/>
    <w:basedOn w:val="BasicParagraph"/>
    <w:uiPriority w:val="99"/>
    <w:rsid w:val="00EF44C9"/>
    <w:pPr>
      <w:ind w:left="624" w:hanging="113"/>
    </w:pPr>
  </w:style>
  <w:style w:type="paragraph" w:customStyle="1" w:styleId="NumberedBullets">
    <w:name w:val="Numbered Bullets"/>
    <w:basedOn w:val="BasicParagraph"/>
    <w:uiPriority w:val="99"/>
    <w:rsid w:val="00EF44C9"/>
    <w:pPr>
      <w:ind w:left="624" w:hanging="113"/>
    </w:pPr>
  </w:style>
  <w:style w:type="paragraph" w:styleId="ListParagraph">
    <w:name w:val="List Paragraph"/>
    <w:basedOn w:val="Normal"/>
    <w:uiPriority w:val="34"/>
    <w:qFormat/>
    <w:rsid w:val="00DD40F2"/>
    <w:pPr>
      <w:numPr>
        <w:numId w:val="1"/>
      </w:numPr>
      <w:spacing w:after="60"/>
      <w:ind w:left="357" w:hanging="357"/>
    </w:pPr>
  </w:style>
  <w:style w:type="paragraph" w:styleId="Header">
    <w:name w:val="header"/>
    <w:basedOn w:val="Normal"/>
    <w:link w:val="HeaderChar"/>
    <w:uiPriority w:val="99"/>
    <w:unhideWhenUsed/>
    <w:rsid w:val="000C44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0C442B"/>
    <w:rPr>
      <w:rFonts w:ascii="SF Cartoonist Hand" w:hAnsi="SF Cartoonist Hand"/>
      <w:color w:val="1C1C1C"/>
      <w:sz w:val="24"/>
    </w:rPr>
  </w:style>
  <w:style w:type="paragraph" w:styleId="Footer">
    <w:name w:val="footer"/>
    <w:basedOn w:val="Normal"/>
    <w:link w:val="FooterChar"/>
    <w:uiPriority w:val="99"/>
    <w:unhideWhenUsed/>
    <w:rsid w:val="000C44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0C442B"/>
    <w:rPr>
      <w:rFonts w:ascii="SF Cartoonist Hand" w:hAnsi="SF Cartoonist Hand"/>
      <w:color w:val="1C1C1C"/>
      <w:sz w:val="24"/>
    </w:rPr>
  </w:style>
  <w:style w:type="paragraph" w:customStyle="1" w:styleId="Aim">
    <w:name w:val="Aim"/>
    <w:basedOn w:val="Normal"/>
    <w:link w:val="AimChar"/>
    <w:qFormat/>
    <w:rsid w:val="001B10D5"/>
  </w:style>
  <w:style w:type="character" w:customStyle="1" w:styleId="AimChar">
    <w:name w:val="Aim Char"/>
    <w:link w:val="Aim"/>
    <w:rsid w:val="001B10D5"/>
    <w:rPr>
      <w:rFonts w:ascii="SF Cartoonist Hand" w:hAnsi="SF Cartoonist Hand"/>
      <w:color w:val="1C1C1C"/>
      <w:sz w:val="24"/>
      <w:szCs w:val="22"/>
    </w:rPr>
  </w:style>
  <w:style w:type="paragraph" w:styleId="Title">
    <w:name w:val="Title"/>
    <w:basedOn w:val="Heading1"/>
    <w:next w:val="Normal"/>
    <w:link w:val="TitleChar"/>
    <w:uiPriority w:val="10"/>
    <w:qFormat/>
    <w:rsid w:val="006E2D6D"/>
    <w:pPr>
      <w:jc w:val="center"/>
    </w:pPr>
    <w:rPr>
      <w:sz w:val="54"/>
    </w:rPr>
  </w:style>
  <w:style w:type="character" w:customStyle="1" w:styleId="TitleChar">
    <w:name w:val="Title Char"/>
    <w:link w:val="Title"/>
    <w:uiPriority w:val="10"/>
    <w:rsid w:val="006E2D6D"/>
    <w:rPr>
      <w:rFonts w:ascii="Roboto" w:hAnsi="Roboto"/>
      <w:b/>
      <w:color w:val="1C1C1C"/>
      <w:sz w:val="54"/>
      <w:szCs w:val="72"/>
      <w:lang w:eastAsia="en-US"/>
    </w:rPr>
  </w:style>
  <w:style w:type="character" w:customStyle="1" w:styleId="TableHeadersChar">
    <w:name w:val="Table Headers Char"/>
    <w:link w:val="TableHeaders"/>
    <w:locked/>
    <w:rsid w:val="00457CED"/>
    <w:rPr>
      <w:rFonts w:ascii="BPreplay" w:hAnsi="BPreplay"/>
      <w:color w:val="4A4A4A"/>
      <w:sz w:val="14"/>
      <w:szCs w:val="22"/>
    </w:rPr>
  </w:style>
  <w:style w:type="paragraph" w:customStyle="1" w:styleId="TableHeaders">
    <w:name w:val="Table Headers"/>
    <w:basedOn w:val="Normal"/>
    <w:link w:val="TableHeadersChar"/>
    <w:qFormat/>
    <w:rsid w:val="00457CED"/>
    <w:pPr>
      <w:spacing w:after="0" w:line="264" w:lineRule="auto"/>
      <w:jc w:val="both"/>
    </w:pPr>
    <w:rPr>
      <w:rFonts w:ascii="BPreplay" w:hAnsi="BPreplay"/>
      <w:color w:val="4A4A4A"/>
      <w:sz w:val="14"/>
    </w:rPr>
  </w:style>
  <w:style w:type="character" w:customStyle="1" w:styleId="TableTextChar">
    <w:name w:val="Table Text Char"/>
    <w:link w:val="TableText"/>
    <w:locked/>
    <w:rsid w:val="00457CED"/>
    <w:rPr>
      <w:rFonts w:ascii="BPreplay" w:hAnsi="BPreplay"/>
      <w:szCs w:val="22"/>
    </w:rPr>
  </w:style>
  <w:style w:type="paragraph" w:customStyle="1" w:styleId="TableText">
    <w:name w:val="Table Text"/>
    <w:basedOn w:val="Normal"/>
    <w:link w:val="TableTextChar"/>
    <w:qFormat/>
    <w:rsid w:val="00457CED"/>
    <w:pPr>
      <w:spacing w:after="0" w:line="240" w:lineRule="auto"/>
      <w:jc w:val="both"/>
    </w:pPr>
    <w:rPr>
      <w:rFonts w:ascii="BPreplay" w:hAnsi="BPreplay"/>
      <w:color w:val="auto"/>
      <w:sz w:val="20"/>
    </w:rPr>
  </w:style>
  <w:style w:type="table" w:styleId="TableGrid">
    <w:name w:val="Table Grid"/>
    <w:basedOn w:val="TableNormal"/>
    <w:uiPriority w:val="39"/>
    <w:rsid w:val="000416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4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Shared%20drives\Resources%20-%20Resource%20Creation%20Tools\%23Action%20Templates\General\Adult%20Information%20(A4)\%23Word\Adult%20Information%20Template%20Portrai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8E5244-0B64-4D4D-8F77-E0554D982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Adult Information Template Portrait</Template>
  <TotalTime>42</TotalTime>
  <Pages>5</Pages>
  <Words>790</Words>
  <Characters>3815</Characters>
  <Application>Microsoft Office Word</Application>
  <DocSecurity>0</DocSecurity>
  <Lines>149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Swift</dc:creator>
  <cp:keywords/>
  <dc:description/>
  <cp:lastModifiedBy>Grace Plunkett-Hall</cp:lastModifiedBy>
  <cp:revision>42</cp:revision>
  <cp:lastPrinted>2026-02-16T07:39:00Z</cp:lastPrinted>
  <dcterms:created xsi:type="dcterms:W3CDTF">2022-01-26T10:35:00Z</dcterms:created>
  <dcterms:modified xsi:type="dcterms:W3CDTF">2026-02-16T07:39:00Z</dcterms:modified>
</cp:coreProperties>
</file>