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0416D3" w14:paraId="54412B3E" w14:textId="77777777" w:rsidTr="00B7412B">
        <w:trPr>
          <w:trHeight w:val="737"/>
        </w:trPr>
        <w:tc>
          <w:tcPr>
            <w:tcW w:w="5381" w:type="dxa"/>
            <w:tcMar>
              <w:top w:w="57" w:type="dxa"/>
              <w:bottom w:w="57" w:type="dxa"/>
            </w:tcMar>
          </w:tcPr>
          <w:p w14:paraId="14C3A534" w14:textId="30B2478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Child’s Full Name:</w:t>
            </w: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30A565DA" w14:textId="10CCADF5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Date of Birth:</w:t>
            </w:r>
          </w:p>
        </w:tc>
      </w:tr>
      <w:tr w:rsidR="000416D3" w14:paraId="08283495" w14:textId="77777777" w:rsidTr="00B7412B">
        <w:trPr>
          <w:trHeight w:val="624"/>
        </w:trPr>
        <w:tc>
          <w:tcPr>
            <w:tcW w:w="5381" w:type="dxa"/>
            <w:vMerge w:val="restart"/>
            <w:tcMar>
              <w:top w:w="57" w:type="dxa"/>
              <w:bottom w:w="57" w:type="dxa"/>
            </w:tcMar>
          </w:tcPr>
          <w:p w14:paraId="6324DB90" w14:textId="0CA5379E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Child’s Address:</w:t>
            </w: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18080EB0" w14:textId="49AB56E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Home Language:</w:t>
            </w:r>
          </w:p>
        </w:tc>
      </w:tr>
      <w:tr w:rsidR="000416D3" w14:paraId="651988E1" w14:textId="77777777" w:rsidTr="00B7412B">
        <w:trPr>
          <w:trHeight w:val="624"/>
        </w:trPr>
        <w:tc>
          <w:tcPr>
            <w:tcW w:w="5381" w:type="dxa"/>
            <w:vMerge/>
            <w:tcMar>
              <w:top w:w="57" w:type="dxa"/>
              <w:bottom w:w="57" w:type="dxa"/>
            </w:tcMar>
          </w:tcPr>
          <w:p w14:paraId="0975E5EA" w14:textId="77777777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0B01F4D0" w14:textId="504063C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Password for Collection (where applicable):</w:t>
            </w:r>
          </w:p>
        </w:tc>
      </w:tr>
      <w:tr w:rsidR="000416D3" w14:paraId="388B0A9D" w14:textId="77777777" w:rsidTr="00B7412B">
        <w:trPr>
          <w:trHeight w:val="340"/>
        </w:trPr>
        <w:tc>
          <w:tcPr>
            <w:tcW w:w="10762" w:type="dxa"/>
            <w:gridSpan w:val="2"/>
            <w:tcMar>
              <w:top w:w="57" w:type="dxa"/>
              <w:bottom w:w="57" w:type="dxa"/>
            </w:tcMar>
            <w:vAlign w:val="center"/>
          </w:tcPr>
          <w:p w14:paraId="1C851533" w14:textId="65B244B5" w:rsidR="000416D3" w:rsidRPr="00AF7AC9" w:rsidRDefault="000416D3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Adults with Parental Responsibility</w:t>
            </w:r>
          </w:p>
        </w:tc>
      </w:tr>
      <w:tr w:rsidR="000416D3" w14:paraId="524D8045" w14:textId="77777777" w:rsidTr="00B7412B">
        <w:trPr>
          <w:trHeight w:val="567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9CE6C41" w14:textId="77777777" w:rsidR="000416D3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4922EEA5" w14:textId="146282C5" w:rsidR="000E18C1" w:rsidRPr="00AF7AC9" w:rsidRDefault="000E18C1" w:rsidP="000416D3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number: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557CDB" w14:textId="77777777" w:rsidR="000416D3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5C29FFF7" w14:textId="61F18942" w:rsidR="000E18C1" w:rsidRPr="00AF7AC9" w:rsidRDefault="000E18C1" w:rsidP="000416D3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number:</w:t>
            </w:r>
          </w:p>
        </w:tc>
      </w:tr>
      <w:tr w:rsidR="000416D3" w14:paraId="41478DA5" w14:textId="77777777" w:rsidTr="00B7412B">
        <w:trPr>
          <w:trHeight w:val="1247"/>
        </w:trPr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3EB33B" w14:textId="79D19B6B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 (if different from child):</w:t>
            </w:r>
          </w:p>
        </w:tc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6EA1F2" w14:textId="664DE21E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 (if different from child):</w:t>
            </w:r>
          </w:p>
        </w:tc>
      </w:tr>
      <w:tr w:rsidR="000416D3" w14:paraId="23D33265" w14:textId="77777777" w:rsidTr="00B7412B">
        <w:trPr>
          <w:trHeight w:val="567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11BD6B" w14:textId="252DFCA5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9CA0D7" w14:textId="54E88F5C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</w:tr>
      <w:tr w:rsidR="00E95115" w14:paraId="1E92269F" w14:textId="77777777" w:rsidTr="00B7412B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BAE939" w14:textId="14F1822A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Does anybody else have a legal right to contact with the child?</w:t>
            </w:r>
          </w:p>
        </w:tc>
      </w:tr>
      <w:tr w:rsidR="00E95115" w14:paraId="3F1A0680" w14:textId="77777777" w:rsidTr="00B7412B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042C08" w14:textId="306027BC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E95115" w14:paraId="17158286" w14:textId="77777777" w:rsidTr="000E18C1">
        <w:trPr>
          <w:trHeight w:val="395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B2D154" w14:textId="0825B36B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Details:</w:t>
            </w:r>
          </w:p>
        </w:tc>
      </w:tr>
      <w:tr w:rsidR="00E95115" w14:paraId="224AB443" w14:textId="77777777" w:rsidTr="00B7412B">
        <w:trPr>
          <w:trHeight w:val="283"/>
        </w:trPr>
        <w:tc>
          <w:tcPr>
            <w:tcW w:w="1076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7DC8FACE" w14:textId="2EC2AB59" w:rsidR="00E95115" w:rsidRPr="00AF7AC9" w:rsidRDefault="00E95115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Emergency Contact Numbers</w:t>
            </w:r>
          </w:p>
        </w:tc>
      </w:tr>
      <w:tr w:rsidR="00E95115" w14:paraId="22BED8F2" w14:textId="77777777" w:rsidTr="00B7412B">
        <w:trPr>
          <w:trHeight w:val="283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70544F1B" w14:textId="0D9FD19F" w:rsidR="00E95115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1</w:t>
            </w:r>
            <w:r w:rsidRPr="00AF7AC9">
              <w:rPr>
                <w:sz w:val="20"/>
                <w:szCs w:val="20"/>
                <w:vertAlign w:val="superscript"/>
              </w:rPr>
              <w:t>st</w:t>
            </w:r>
            <w:r w:rsidR="00E95115" w:rsidRPr="00AF7AC9">
              <w:rPr>
                <w:sz w:val="20"/>
                <w:szCs w:val="20"/>
              </w:rPr>
              <w:t xml:space="preserve"> Contact’s Name:</w:t>
            </w:r>
          </w:p>
          <w:p w14:paraId="4FB8EBE8" w14:textId="5EA76265" w:rsidR="00E95115" w:rsidRDefault="00E95115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5676A66A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49A8F5AC" w14:textId="0BD478D8" w:rsidR="00E95115" w:rsidRPr="00AF7AC9" w:rsidRDefault="00E95115" w:rsidP="00E95115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B494D7" w14:textId="6AF86529" w:rsidR="00E95115" w:rsidRPr="00AF7AC9" w:rsidRDefault="009A01DC" w:rsidP="00E95115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39B28156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4E4996D8" w14:textId="414D5764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2</w:t>
            </w:r>
            <w:r w:rsidRPr="00AF7AC9">
              <w:rPr>
                <w:sz w:val="20"/>
                <w:szCs w:val="20"/>
                <w:vertAlign w:val="superscript"/>
              </w:rPr>
              <w:t>nd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782CB867" w14:textId="20DB15AA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0FDAD67B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47086102" w14:textId="66AB42BF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7E7746" w14:textId="532C98FD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70B6FA06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05275C71" w14:textId="3B27E291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3</w:t>
            </w:r>
            <w:r w:rsidRPr="00AF7AC9">
              <w:rPr>
                <w:sz w:val="20"/>
                <w:szCs w:val="20"/>
                <w:vertAlign w:val="superscript"/>
              </w:rPr>
              <w:t>rd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52120708" w14:textId="5962D73E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3FE845F5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5A70311F" w14:textId="18A4AFA6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195AA4" w14:textId="00F342CF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1BA884F4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577FF97F" w14:textId="114680D6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4</w:t>
            </w:r>
            <w:r w:rsidRPr="00AF7AC9">
              <w:rPr>
                <w:sz w:val="20"/>
                <w:szCs w:val="20"/>
                <w:vertAlign w:val="superscript"/>
              </w:rPr>
              <w:t>th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63937279" w14:textId="4CD09913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798D5C45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15BFFB62" w14:textId="2A9B7708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1B9ED2" w14:textId="2932370A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</w:tbl>
    <w:p w14:paraId="0842F933" w14:textId="77777777" w:rsidR="000416D3" w:rsidRDefault="000416D3" w:rsidP="000E0008">
      <w:pPr>
        <w:spacing w:after="60"/>
      </w:pPr>
    </w:p>
    <w:p w14:paraId="799B2898" w14:textId="77777777" w:rsidR="00AF7AC9" w:rsidRDefault="00AF7AC9" w:rsidP="000E0008">
      <w:pPr>
        <w:spacing w:after="60"/>
        <w:rPr>
          <w:b/>
        </w:rPr>
        <w:sectPr w:rsidR="00AF7AC9" w:rsidSect="003961D9">
          <w:headerReference w:type="default" r:id="rId8"/>
          <w:pgSz w:w="11906" w:h="16838" w:code="9"/>
          <w:pgMar w:top="891" w:right="567" w:bottom="1361" w:left="567" w:header="397" w:footer="851" w:gutter="0"/>
          <w:cols w:space="720"/>
          <w:noEndnote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AF7AC9" w14:paraId="55AC5C5A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810BBF" w14:textId="2C34A174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lastRenderedPageBreak/>
              <w:t>Does your child have any known allergies?</w:t>
            </w:r>
          </w:p>
        </w:tc>
      </w:tr>
      <w:tr w:rsidR="00AF7AC9" w14:paraId="05F5E517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5FCADA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6908D6C8" w14:textId="77777777" w:rsidTr="00B7412B">
        <w:trPr>
          <w:trHeight w:val="1701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62594E" w14:textId="131E4B40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Full Details:</w:t>
            </w:r>
          </w:p>
        </w:tc>
      </w:tr>
      <w:tr w:rsidR="00AF7AC9" w:rsidRPr="000416D3" w14:paraId="4A0CF672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95D4AD" w14:textId="4F720B5D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Does your child have any known medical conditions?</w:t>
            </w:r>
          </w:p>
        </w:tc>
      </w:tr>
      <w:tr w:rsidR="00AF7AC9" w14:paraId="25781115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574828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0A8FF7D4" w14:textId="77777777" w:rsidTr="00B7412B">
        <w:trPr>
          <w:trHeight w:val="1701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34117F" w14:textId="4C4B9689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Full Details:</w:t>
            </w:r>
          </w:p>
        </w:tc>
      </w:tr>
      <w:tr w:rsidR="00AF7AC9" w:rsidRPr="000416D3" w14:paraId="6F8710F2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232674" w14:textId="60AF19B1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Is your child up</w:t>
            </w:r>
            <w:r w:rsidR="004A64D1">
              <w:rPr>
                <w:sz w:val="20"/>
                <w:szCs w:val="20"/>
              </w:rPr>
              <w:t xml:space="preserve"> </w:t>
            </w:r>
            <w:r w:rsidRPr="00AF7AC9">
              <w:rPr>
                <w:sz w:val="20"/>
                <w:szCs w:val="20"/>
              </w:rPr>
              <w:t>to</w:t>
            </w:r>
            <w:r w:rsidR="004A64D1">
              <w:rPr>
                <w:sz w:val="20"/>
                <w:szCs w:val="20"/>
              </w:rPr>
              <w:t xml:space="preserve"> </w:t>
            </w:r>
            <w:r w:rsidRPr="00AF7AC9">
              <w:rPr>
                <w:sz w:val="20"/>
                <w:szCs w:val="20"/>
              </w:rPr>
              <w:t>date with their NHS vaccinations?</w:t>
            </w:r>
          </w:p>
        </w:tc>
      </w:tr>
      <w:tr w:rsidR="00AF7AC9" w14:paraId="021329DC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BA207D4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1E2C18D4" w14:textId="77777777" w:rsidTr="00B7412B">
        <w:trPr>
          <w:trHeight w:val="1304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39883B" w14:textId="27E0089F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I</w:t>
            </w:r>
            <w:r w:rsidR="004A64D1">
              <w:rPr>
                <w:sz w:val="20"/>
                <w:szCs w:val="20"/>
              </w:rPr>
              <w:t>f</w:t>
            </w:r>
            <w:r w:rsidRPr="00AF7AC9">
              <w:rPr>
                <w:sz w:val="20"/>
                <w:szCs w:val="20"/>
              </w:rPr>
              <w:t xml:space="preserve"> no, please give details:</w:t>
            </w:r>
          </w:p>
        </w:tc>
      </w:tr>
      <w:tr w:rsidR="00AF7AC9" w14:paraId="7F54AC73" w14:textId="77777777" w:rsidTr="004E6D4E">
        <w:trPr>
          <w:trHeight w:val="283"/>
        </w:trPr>
        <w:tc>
          <w:tcPr>
            <w:tcW w:w="1076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24A182" w14:textId="5FAF3053" w:rsidR="00AF7AC9" w:rsidRPr="00AF7AC9" w:rsidRDefault="00AF7AC9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Child’s GP</w:t>
            </w:r>
          </w:p>
        </w:tc>
      </w:tr>
      <w:tr w:rsidR="00AF7AC9" w14:paraId="1774219A" w14:textId="77777777" w:rsidTr="00B7412B">
        <w:trPr>
          <w:trHeight w:val="1304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E68A8C4" w14:textId="5EDDD50A" w:rsidR="00AF7AC9" w:rsidRPr="00AF7AC9" w:rsidRDefault="00AF7AC9" w:rsidP="00B7412B">
            <w:pPr>
              <w:spacing w:after="12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0F505839" w14:textId="02391CD2" w:rsidR="00AF7AC9" w:rsidRPr="00AF7AC9" w:rsidRDefault="00AF7AC9" w:rsidP="00AF7AC9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553237" w14:textId="1B788B15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</w:tc>
      </w:tr>
    </w:tbl>
    <w:p w14:paraId="2C3ECD49" w14:textId="06476359" w:rsidR="000416D3" w:rsidRDefault="000416D3" w:rsidP="000E0008">
      <w:pPr>
        <w:spacing w:after="60"/>
        <w:rPr>
          <w:b/>
        </w:rPr>
      </w:pPr>
    </w:p>
    <w:p w14:paraId="7BBB0D18" w14:textId="51F241A9" w:rsidR="00752543" w:rsidRDefault="00752543" w:rsidP="000E0008">
      <w:pPr>
        <w:spacing w:after="60"/>
        <w:rPr>
          <w:b/>
        </w:rPr>
      </w:pPr>
    </w:p>
    <w:p w14:paraId="55CDD89E" w14:textId="77777777" w:rsidR="00752543" w:rsidRDefault="00752543" w:rsidP="000E0008">
      <w:pPr>
        <w:spacing w:after="60"/>
        <w:rPr>
          <w:b/>
        </w:rPr>
      </w:pPr>
    </w:p>
    <w:p w14:paraId="07A81A81" w14:textId="77777777" w:rsidR="000416D3" w:rsidRDefault="000416D3" w:rsidP="000E0008">
      <w:pPr>
        <w:spacing w:after="60"/>
        <w:rPr>
          <w:b/>
        </w:rPr>
      </w:pPr>
    </w:p>
    <w:p w14:paraId="17CB5E5E" w14:textId="77777777" w:rsidR="004E6D4E" w:rsidRDefault="004E6D4E" w:rsidP="000E0008">
      <w:pPr>
        <w:spacing w:after="60"/>
        <w:rPr>
          <w:b/>
        </w:rPr>
        <w:sectPr w:rsidR="004E6D4E" w:rsidSect="00752543">
          <w:headerReference w:type="default" r:id="rId9"/>
          <w:footerReference w:type="default" r:id="rId10"/>
          <w:pgSz w:w="11906" w:h="16838" w:code="9"/>
          <w:pgMar w:top="891" w:right="567" w:bottom="1361" w:left="567" w:header="397" w:footer="1417" w:gutter="0"/>
          <w:cols w:space="720"/>
          <w:noEndnote/>
          <w:docGrid w:linePitch="299"/>
        </w:sectPr>
      </w:pPr>
    </w:p>
    <w:tbl>
      <w:tblPr>
        <w:tblStyle w:val="TableGrid"/>
        <w:tblpPr w:leftFromText="180" w:rightFromText="180" w:vertAnchor="text" w:horzAnchor="margin" w:tblpY="-100"/>
        <w:tblW w:w="10642" w:type="dxa"/>
        <w:tblLayout w:type="fixed"/>
        <w:tblLook w:val="04A0" w:firstRow="1" w:lastRow="0" w:firstColumn="1" w:lastColumn="0" w:noHBand="0" w:noVBand="1"/>
      </w:tblPr>
      <w:tblGrid>
        <w:gridCol w:w="698"/>
        <w:gridCol w:w="9944"/>
      </w:tblGrid>
      <w:tr w:rsidR="006E009D" w14:paraId="696F5198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9833403" w14:textId="77777777" w:rsidR="006E009D" w:rsidRPr="004E6D4E" w:rsidRDefault="006E009D" w:rsidP="006E009D">
            <w:pPr>
              <w:spacing w:after="0"/>
              <w:rPr>
                <w:b/>
                <w:sz w:val="20"/>
                <w:szCs w:val="20"/>
              </w:rPr>
            </w:pPr>
            <w:r w:rsidRPr="004E6D4E">
              <w:rPr>
                <w:b/>
                <w:sz w:val="20"/>
                <w:szCs w:val="20"/>
              </w:rPr>
              <w:lastRenderedPageBreak/>
              <w:t>Complaints</w:t>
            </w:r>
          </w:p>
        </w:tc>
      </w:tr>
      <w:tr w:rsidR="006E009D" w14:paraId="5DB5B8BA" w14:textId="77777777" w:rsidTr="006E009D">
        <w:trPr>
          <w:trHeight w:val="13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9A33BF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788049" wp14:editId="0EDE357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87D090" id="Rectangle 21" o:spid="_x0000_s1026" style="position:absolute;margin-left:-.25pt;margin-top:.2pt;width:19.5pt;height:1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0612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2117FB">
              <w:rPr>
                <w:sz w:val="20"/>
                <w:szCs w:val="20"/>
              </w:rPr>
              <w:t xml:space="preserve">I have been given/sent a copy of the Complaints Policy and know how to contact Ofsted should I have a formal complaint that cannot be resolved between </w:t>
            </w:r>
            <w:proofErr w:type="gramStart"/>
            <w:r w:rsidRPr="002117FB">
              <w:rPr>
                <w:sz w:val="20"/>
                <w:szCs w:val="20"/>
              </w:rPr>
              <w:t>ourselves</w:t>
            </w:r>
            <w:proofErr w:type="gramEnd"/>
            <w:r w:rsidRPr="002117FB">
              <w:rPr>
                <w:sz w:val="20"/>
                <w:szCs w:val="20"/>
              </w:rPr>
              <w:t>.</w:t>
            </w:r>
          </w:p>
        </w:tc>
      </w:tr>
      <w:tr w:rsidR="006E009D" w:rsidRPr="002117FB" w14:paraId="64838A0D" w14:textId="77777777" w:rsidTr="006E009D">
        <w:trPr>
          <w:trHeight w:val="13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F7CAFC2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DB5812C" wp14:editId="372973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102235</wp:posOffset>
                      </wp:positionV>
                      <wp:extent cx="247650" cy="247650"/>
                      <wp:effectExtent l="0" t="0" r="19050" b="19050"/>
                      <wp:wrapNone/>
                      <wp:docPr id="574250225" name="Rectangle 574250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0C275" id="Rectangle 574250225" o:spid="_x0000_s1026" style="position:absolute;margin-left:0;margin-top:8.05pt;width:19.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" filled="f" strokecolor="windowText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C4526FA" wp14:editId="13F50F9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-417195</wp:posOffset>
                      </wp:positionV>
                      <wp:extent cx="247650" cy="2476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E205" id="Rectangle 22" o:spid="_x0000_s1026" style="position:absolute;margin-left:.45pt;margin-top:-32.85pt;width:19.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F6671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  <w:r w:rsidRPr="002117FB">
              <w:rPr>
                <w:sz w:val="20"/>
                <w:szCs w:val="20"/>
              </w:rPr>
              <w:t>I have been given/sent a copy of the Safeguarding Policy and understand the legal duty that childminders are bound by, to report any concerns about a child’s welfare or safety.</w:t>
            </w:r>
          </w:p>
          <w:p w14:paraId="05B9C30A" w14:textId="77777777" w:rsidR="006E009D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</w:p>
          <w:p w14:paraId="427BFCC6" w14:textId="77777777" w:rsidR="006E009D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have been given/sent a copy of the admissions Policy. </w:t>
            </w:r>
          </w:p>
          <w:p w14:paraId="299CFCDE" w14:textId="77777777" w:rsidR="006E009D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</w:p>
          <w:p w14:paraId="069D8853" w14:textId="77777777" w:rsidR="006E009D" w:rsidRPr="00F9517C" w:rsidRDefault="006E009D" w:rsidP="006E009D">
            <w:pPr>
              <w:spacing w:after="0"/>
              <w:ind w:left="357" w:hanging="357"/>
              <w:rPr>
                <w:sz w:val="20"/>
                <w:szCs w:val="20"/>
              </w:rPr>
            </w:pPr>
          </w:p>
        </w:tc>
      </w:tr>
      <w:tr w:rsidR="006E009D" w:rsidRPr="004E6D4E" w14:paraId="6E45297C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255413E1" w14:textId="77777777" w:rsidR="006E009D" w:rsidRDefault="006E009D" w:rsidP="006E009D">
            <w:pPr>
              <w:spacing w:before="120" w:after="0"/>
            </w:pPr>
            <w:r w:rsidRPr="005C257D">
              <w:rPr>
                <w:b/>
                <w:sz w:val="20"/>
                <w:szCs w:val="20"/>
              </w:rPr>
              <w:t>Accidents and Emergencies</w:t>
            </w:r>
            <w:r>
              <w:t xml:space="preserve"> </w:t>
            </w:r>
          </w:p>
          <w:p w14:paraId="258B5B95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>
              <w:t>Please tick each box below to give your consent.</w:t>
            </w:r>
          </w:p>
        </w:tc>
      </w:tr>
      <w:tr w:rsidR="006E009D" w:rsidRPr="002117FB" w14:paraId="1C15778B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556963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B644510" wp14:editId="10BA408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92C3DF" id="Rectangle 24" o:spid="_x0000_s1026" style="position:absolute;margin-left:-.25pt;margin-top:.2pt;width:19.5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8F82B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my permission for my child to receive basic first aid within the setting, where necessary. I understand that I will see a copy of any accident/incident reports involving my child, which I must sign and date.</w:t>
            </w:r>
          </w:p>
        </w:tc>
      </w:tr>
      <w:tr w:rsidR="006E009D" w:rsidRPr="002117FB" w14:paraId="0E725353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E97D4E0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4AE425" wp14:editId="581F3C8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B02C22" id="Rectangle 25" o:spid="_x0000_s1026" style="position:absolute;margin-left:-.25pt;margin-top:.5pt;width:19.5pt;height:1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E9D39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plasters to be used on my child, where necessary.</w:t>
            </w:r>
          </w:p>
        </w:tc>
      </w:tr>
      <w:tr w:rsidR="006E009D" w:rsidRPr="002117FB" w14:paraId="5C0D185D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2F352CB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160EB44" wp14:editId="3E2E77B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656B7F" id="Rectangle 26" o:spid="_x0000_s1026" style="position:absolute;margin-left:-.25pt;margin-top:.2pt;width:19.5pt;height:1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C2610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to the accident and emergency department (A&amp;E) for urgent medical attention if this is necessary and I cannot collect them immediately.</w:t>
            </w:r>
          </w:p>
        </w:tc>
      </w:tr>
      <w:tr w:rsidR="006E009D" w:rsidRPr="002117FB" w14:paraId="415EC4DC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D6C9ED8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B312BA" wp14:editId="4BE2375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19852" id="Rectangle 27" o:spid="_x0000_s1026" style="position:absolute;margin-left:-.25pt;margin-top:.5pt;width:19.5pt;height:1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6B65C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agree to my child being left in the care of</w:t>
            </w:r>
            <w:r>
              <w:rPr>
                <w:sz w:val="20"/>
                <w:szCs w:val="20"/>
              </w:rPr>
              <w:t xml:space="preserve"> staff employed by </w:t>
            </w:r>
            <w:r w:rsidRPr="001D4E75">
              <w:rPr>
                <w:sz w:val="20"/>
                <w:szCs w:val="20"/>
              </w:rPr>
              <w:t>Grace Plunkett-Hall</w:t>
            </w:r>
            <w:r>
              <w:rPr>
                <w:sz w:val="20"/>
                <w:szCs w:val="20"/>
              </w:rPr>
              <w:t xml:space="preserve">, </w:t>
            </w:r>
            <w:r w:rsidRPr="005C257D">
              <w:rPr>
                <w:sz w:val="20"/>
                <w:szCs w:val="20"/>
              </w:rPr>
              <w:t>in case of an emergency. I agree to collect my child as soon as possible after being contacted, should this occur.</w:t>
            </w:r>
          </w:p>
        </w:tc>
      </w:tr>
      <w:tr w:rsidR="006E009D" w:rsidRPr="002117FB" w14:paraId="308B63B8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BB2F2CD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07219A3" wp14:editId="744E66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D9BE00" id="Rectangle 28" o:spid="_x0000_s1026" style="position:absolute;margin-left:-.25pt;margin-top:.2pt;width:19.5pt;height:1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99C3B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contact details to be shared with</w:t>
            </w:r>
            <w:r>
              <w:rPr>
                <w:sz w:val="20"/>
                <w:szCs w:val="20"/>
              </w:rPr>
              <w:t xml:space="preserve"> staff for </w:t>
            </w:r>
            <w:r w:rsidRPr="005C257D">
              <w:rPr>
                <w:sz w:val="20"/>
                <w:szCs w:val="20"/>
              </w:rPr>
              <w:t>use in case of an emergency.</w:t>
            </w:r>
          </w:p>
        </w:tc>
      </w:tr>
      <w:tr w:rsidR="006E009D" w:rsidRPr="002117FB" w14:paraId="6E19AF7A" w14:textId="77777777" w:rsidTr="006E009D">
        <w:trPr>
          <w:trHeight w:val="271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7D4CFA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ECF2401" wp14:editId="6BA5241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B755E" id="Rectangle 29" o:spid="_x0000_s1026" style="position:absolute;margin-left:-.25pt;margin-top:.5pt;width:19.5pt;height:1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F096E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have checked with my emergency contacts, and they are also happy to have their contact details shared with my childminder</w:t>
            </w:r>
            <w:r>
              <w:rPr>
                <w:sz w:val="20"/>
                <w:szCs w:val="20"/>
              </w:rPr>
              <w:t xml:space="preserve"> and staff.</w:t>
            </w:r>
          </w:p>
        </w:tc>
      </w:tr>
      <w:tr w:rsidR="006E009D" w:rsidRPr="004E6D4E" w14:paraId="13159ACF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A6DD873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Physical Contact</w:t>
            </w:r>
          </w:p>
        </w:tc>
      </w:tr>
      <w:tr w:rsidR="006E009D" w:rsidRPr="002117FB" w14:paraId="71ED935F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EE0A14F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9664539" wp14:editId="237A5E7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BF04B6" id="Rectangle 30" o:spid="_x0000_s1026" style="position:absolute;margin-left:-.25pt;margin-top:.2pt;width:19.5pt;height:1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930AF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have sun cream applied as required on hot days.</w:t>
            </w:r>
          </w:p>
        </w:tc>
      </w:tr>
      <w:tr w:rsidR="006E009D" w:rsidRPr="002117FB" w14:paraId="255B37BB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23B8FA2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886F55E" wp14:editId="5C7FCD7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679E07" id="Rectangle 31" o:spid="_x0000_s1026" style="position:absolute;margin-left:-.25pt;margin-top:.5pt;width:19.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217E4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wet wipes to be used on my child.</w:t>
            </w:r>
          </w:p>
        </w:tc>
      </w:tr>
      <w:tr w:rsidR="006E009D" w:rsidRPr="002117FB" w14:paraId="4EBA6996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775D9BA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DFA68E2" wp14:editId="7A967C5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-27305</wp:posOffset>
                      </wp:positionV>
                      <wp:extent cx="247650" cy="247650"/>
                      <wp:effectExtent l="0" t="0" r="19050" b="1905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06BB1" id="Rectangle 192" o:spid="_x0000_s1026" style="position:absolute;margin-left:-.25pt;margin-top:-2.15pt;width:19.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VfDb/dwAAAAGAQAADwAA&#10;AAAAAAAAAAAAAADQBAAAZHJzL2Rvd25yZXYueG1sUEsFBgAAAAAEAAQA8wAAANkFAAAAAA==&#10;" filled="f" strokecolor="black [3213]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A2D186D" wp14:editId="2F0F13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723900</wp:posOffset>
                      </wp:positionV>
                      <wp:extent cx="247650" cy="247650"/>
                      <wp:effectExtent l="0" t="0" r="19050" b="19050"/>
                      <wp:wrapNone/>
                      <wp:docPr id="906166236" name="Rectangle 906166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D4AF4" id="Rectangle 906166236" o:spid="_x0000_s1026" style="position:absolute;margin-left:0;margin-top:57pt;width:19.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E886A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the nappy cream to be applied to my child, if required.</w:t>
            </w:r>
          </w:p>
          <w:p w14:paraId="77342E29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</w:p>
          <w:p w14:paraId="27DBCB10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give permission for face paint to be used on my child</w:t>
            </w:r>
          </w:p>
          <w:p w14:paraId="3609FB81" w14:textId="77777777" w:rsidR="006E009D" w:rsidRDefault="006E009D" w:rsidP="006E009D">
            <w:pPr>
              <w:spacing w:after="0"/>
              <w:rPr>
                <w:sz w:val="20"/>
                <w:szCs w:val="20"/>
              </w:rPr>
            </w:pPr>
          </w:p>
          <w:p w14:paraId="380263C6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give permission for temporary tattoos to be applied to my child</w:t>
            </w:r>
          </w:p>
        </w:tc>
      </w:tr>
      <w:tr w:rsidR="006E009D" w:rsidRPr="004E6D4E" w14:paraId="7DEF1089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0718458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Off-Site Journeys</w:t>
            </w:r>
          </w:p>
        </w:tc>
      </w:tr>
      <w:tr w:rsidR="006E009D" w:rsidRPr="002117FB" w14:paraId="20453B56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75A5F8A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6BB963" wp14:editId="6FB40B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-978535</wp:posOffset>
                      </wp:positionV>
                      <wp:extent cx="247650" cy="247650"/>
                      <wp:effectExtent l="0" t="0" r="19050" b="19050"/>
                      <wp:wrapNone/>
                      <wp:docPr id="1700441442" name="Rectangle 170044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FF8DD" id="Rectangle 1700441442" o:spid="_x0000_s1026" style="position:absolute;margin-left:0;margin-top:-77.05pt;width:19.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" filled="f" strokecolor="windowText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925E20D" wp14:editId="6D5E0E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9AB4E0" id="Rectangle 193" o:spid="_x0000_s1026" style="position:absolute;margin-left:-.25pt;margin-top:.2pt;width:19.5pt;height:1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01011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go on local walks</w:t>
            </w:r>
            <w:r>
              <w:rPr>
                <w:sz w:val="20"/>
                <w:szCs w:val="20"/>
              </w:rPr>
              <w:t>.</w:t>
            </w:r>
          </w:p>
        </w:tc>
      </w:tr>
      <w:tr w:rsidR="006E009D" w:rsidRPr="002117FB" w14:paraId="2930A814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B021FF2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0AFB3" wp14:editId="4E714A5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5BFA91" id="Rectangle 194" o:spid="_x0000_s1026" style="position:absolute;margin-left:-.25pt;margin-top:.5pt;width:19.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04841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on short car journeys in a vehicle belonging to</w:t>
            </w:r>
            <w:r>
              <w:rPr>
                <w:sz w:val="20"/>
                <w:szCs w:val="20"/>
              </w:rPr>
              <w:t xml:space="preserve"> Grace Plunkett-Hall </w:t>
            </w:r>
            <w:r w:rsidRPr="005C257D">
              <w:rPr>
                <w:sz w:val="20"/>
                <w:szCs w:val="20"/>
              </w:rPr>
              <w:t xml:space="preserve">which I will be notified about in advance. I understand that they must have an </w:t>
            </w:r>
            <w:proofErr w:type="gramStart"/>
            <w:r w:rsidRPr="005C257D">
              <w:rPr>
                <w:sz w:val="20"/>
                <w:szCs w:val="20"/>
              </w:rPr>
              <w:t>up</w:t>
            </w:r>
            <w:r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to</w:t>
            </w:r>
            <w:r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date</w:t>
            </w:r>
            <w:proofErr w:type="gramEnd"/>
            <w:r w:rsidRPr="005C257D">
              <w:rPr>
                <w:sz w:val="20"/>
                <w:szCs w:val="20"/>
              </w:rPr>
              <w:t xml:space="preserve"> MOT, road tax and childminding insurance, as well as appropriate car seats for each child.</w:t>
            </w:r>
          </w:p>
        </w:tc>
      </w:tr>
      <w:tr w:rsidR="006E009D" w:rsidRPr="002117FB" w14:paraId="714DD99A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AACBF29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B3E6736" wp14:editId="540A80D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09E64E" id="Rectangle 195" o:spid="_x0000_s1026" style="position:absolute;margin-left:-.25pt;margin-top:.5pt;width:19.5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rbqVxtwAAAAF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E7510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on short journeys via public transport, each of which I will be notified about in advance.</w:t>
            </w:r>
          </w:p>
        </w:tc>
      </w:tr>
      <w:tr w:rsidR="006E009D" w:rsidRPr="004E6D4E" w14:paraId="244CD8AA" w14:textId="77777777" w:rsidTr="006E009D">
        <w:trPr>
          <w:trHeight w:val="135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52A1CD46" w14:textId="77777777" w:rsidR="006E009D" w:rsidRPr="004E6D4E" w:rsidRDefault="006E009D" w:rsidP="006E009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Outdoor Play</w:t>
            </w:r>
          </w:p>
        </w:tc>
      </w:tr>
      <w:tr w:rsidR="006E009D" w:rsidRPr="002117FB" w14:paraId="64A54BA8" w14:textId="77777777" w:rsidTr="006E009D">
        <w:trPr>
          <w:trHeight w:val="238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320AA41" w14:textId="77777777" w:rsidR="006E009D" w:rsidRPr="00AF7AC9" w:rsidRDefault="006E009D" w:rsidP="006E009D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FEC766" wp14:editId="16346C7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FCEBFE" id="Rectangle 196" o:spid="_x0000_s1026" style="position:absolute;margin-left:-.25pt;margin-top:.2pt;width:19.5pt;height:1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994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057CF" w14:textId="77777777" w:rsidR="006E009D" w:rsidRPr="002117FB" w:rsidRDefault="006E009D" w:rsidP="006E009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use large outdoor equipment in the setting and in purpose-built playgrounds, as described in the Large Outdoor Equipment Policy.</w:t>
            </w:r>
          </w:p>
        </w:tc>
      </w:tr>
      <w:tr w:rsidR="006E009D" w:rsidRPr="002117FB" w14:paraId="220EB668" w14:textId="77777777" w:rsidTr="006E009D">
        <w:trPr>
          <w:trHeight w:val="67"/>
        </w:trPr>
        <w:tc>
          <w:tcPr>
            <w:tcW w:w="1064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4535C" w14:textId="77777777" w:rsidR="006E009D" w:rsidRPr="002117FB" w:rsidRDefault="006E009D" w:rsidP="006E009D">
            <w:pPr>
              <w:spacing w:after="0"/>
              <w:rPr>
                <w:sz w:val="4"/>
                <w:szCs w:val="4"/>
              </w:rPr>
            </w:pPr>
          </w:p>
        </w:tc>
      </w:tr>
    </w:tbl>
    <w:p w14:paraId="7343F503" w14:textId="6E2F9257" w:rsidR="004E6D4E" w:rsidRDefault="004E6D4E" w:rsidP="004B33DD">
      <w:pPr>
        <w:sectPr w:rsidR="004E6D4E" w:rsidSect="003961D9">
          <w:headerReference w:type="default" r:id="rId11"/>
          <w:footerReference w:type="default" r:id="rId12"/>
          <w:pgSz w:w="11906" w:h="16838" w:code="9"/>
          <w:pgMar w:top="891" w:right="567" w:bottom="1361" w:left="567" w:header="397" w:footer="851" w:gutter="0"/>
          <w:cols w:space="720"/>
          <w:noEndnote/>
        </w:sectPr>
      </w:pPr>
    </w:p>
    <w:tbl>
      <w:tblPr>
        <w:tblStyle w:val="TableGrid"/>
        <w:tblpPr w:leftFromText="180" w:rightFromText="180" w:horzAnchor="margin" w:tblpY="-1027"/>
        <w:tblW w:w="11013" w:type="dxa"/>
        <w:tblLayout w:type="fixed"/>
        <w:tblLook w:val="04A0" w:firstRow="1" w:lastRow="0" w:firstColumn="1" w:lastColumn="0" w:noHBand="0" w:noVBand="1"/>
      </w:tblPr>
      <w:tblGrid>
        <w:gridCol w:w="725"/>
        <w:gridCol w:w="10288"/>
      </w:tblGrid>
      <w:tr w:rsidR="00751102" w:rsidRPr="004E6D4E" w14:paraId="316A4788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7C4D029D" w14:textId="646B2540" w:rsidR="00751102" w:rsidRPr="004E6D4E" w:rsidRDefault="00751102" w:rsidP="0034352E">
            <w:pPr>
              <w:spacing w:after="0"/>
              <w:rPr>
                <w:b/>
                <w:sz w:val="20"/>
                <w:szCs w:val="20"/>
              </w:rPr>
            </w:pPr>
            <w:r w:rsidRPr="00751102">
              <w:rPr>
                <w:b/>
                <w:sz w:val="20"/>
                <w:szCs w:val="20"/>
              </w:rPr>
              <w:lastRenderedPageBreak/>
              <w:t>Photographs &amp; Observations</w:t>
            </w:r>
          </w:p>
        </w:tc>
      </w:tr>
      <w:tr w:rsidR="00751102" w:rsidRPr="002117FB" w14:paraId="74CFE4B6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547080B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82D81B" wp14:editId="03A957B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C3EFE6" id="Rectangle 218" o:spid="_x0000_s1026" style="position:absolute;margin-left:-.25pt;margin-top:.2pt;width:19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T3w44m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C6D75" w14:textId="16A12952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I agree that any photographs sent to me showing other children in the setting will be for personal use only by parents/carers. They will, under no circumstances, be shared on social media or sent to anybody else outside the setting.</w:t>
            </w:r>
          </w:p>
        </w:tc>
      </w:tr>
      <w:tr w:rsidR="00751102" w:rsidRPr="002117FB" w14:paraId="001B4716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147F1FD" w14:textId="06D6357A" w:rsidR="00751102" w:rsidRPr="00752543" w:rsidRDefault="00751102" w:rsidP="0034352E">
            <w:pPr>
              <w:spacing w:after="0"/>
              <w:rPr>
                <w:b/>
                <w:sz w:val="20"/>
                <w:szCs w:val="20"/>
              </w:rPr>
            </w:pPr>
            <w:r w:rsidRPr="00752543">
              <w:rPr>
                <w:b/>
                <w:sz w:val="20"/>
                <w:szCs w:val="20"/>
              </w:rPr>
              <w:t xml:space="preserve">If you </w:t>
            </w:r>
            <w:r w:rsidR="00C03075">
              <w:rPr>
                <w:b/>
                <w:sz w:val="20"/>
                <w:szCs w:val="20"/>
                <w:u w:val="single"/>
              </w:rPr>
              <w:t>DO NOT</w:t>
            </w:r>
            <w:r w:rsidRPr="00752543">
              <w:rPr>
                <w:b/>
                <w:sz w:val="20"/>
                <w:szCs w:val="20"/>
              </w:rPr>
              <w:t xml:space="preserve"> give consent for photographs to be used in some of the situations below, please cross the relevant boxes to make your wishes clear</w:t>
            </w:r>
            <w:r w:rsidR="005D3D93">
              <w:rPr>
                <w:b/>
                <w:sz w:val="20"/>
                <w:szCs w:val="20"/>
              </w:rPr>
              <w:t xml:space="preserve"> and tick those that you do give permission for.</w:t>
            </w:r>
          </w:p>
        </w:tc>
      </w:tr>
      <w:tr w:rsidR="00751102" w:rsidRPr="002117FB" w14:paraId="484C549D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121F6C" w14:textId="7C6F619F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</w:p>
        </w:tc>
      </w:tr>
      <w:tr w:rsidR="002062C6" w:rsidRPr="002117FB" w14:paraId="0685D0B8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CFA39BC" w14:textId="77777777" w:rsidR="002062C6" w:rsidRPr="00751102" w:rsidRDefault="002062C6" w:rsidP="0034352E">
            <w:pPr>
              <w:spacing w:after="0"/>
              <w:rPr>
                <w:sz w:val="20"/>
                <w:szCs w:val="20"/>
              </w:rPr>
            </w:pPr>
          </w:p>
        </w:tc>
      </w:tr>
      <w:tr w:rsidR="00751102" w:rsidRPr="002117FB" w14:paraId="3C9054FE" w14:textId="77777777" w:rsidTr="009F399B">
        <w:trPr>
          <w:trHeight w:val="440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A0F8BCE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1976E2" wp14:editId="53F27C8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97AE25" id="Rectangle 220" o:spid="_x0000_s1026" style="position:absolute;margin-left:-.25pt;margin-top:.2pt;width:19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rsvJoG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33A4D" w14:textId="438FC4A9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sent to me via email/private group/pre-agreed childcare app/on paper</w:t>
            </w:r>
            <w:r w:rsidR="00E44E34">
              <w:rPr>
                <w:sz w:val="20"/>
                <w:szCs w:val="20"/>
              </w:rPr>
              <w:t>/</w:t>
            </w:r>
            <w:r w:rsidR="0034352E">
              <w:rPr>
                <w:sz w:val="20"/>
                <w:szCs w:val="20"/>
              </w:rPr>
              <w:t>WhatsApp</w:t>
            </w:r>
            <w:r w:rsidR="00E44E34">
              <w:rPr>
                <w:sz w:val="20"/>
                <w:szCs w:val="20"/>
              </w:rPr>
              <w:t xml:space="preserve"> group</w:t>
            </w:r>
          </w:p>
        </w:tc>
      </w:tr>
      <w:tr w:rsidR="00751102" w:rsidRPr="002117FB" w14:paraId="37CB5370" w14:textId="77777777" w:rsidTr="009F399B">
        <w:trPr>
          <w:trHeight w:val="440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4EDC40D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4CBE11" wp14:editId="3124458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C13DB0" id="Rectangle 221" o:spid="_x0000_s1026" style="position:absolute;margin-left:-.25pt;margin-top:.2pt;width:19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MlbQ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+ptDJW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70B5A" w14:textId="0CB5CA74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shared in group messages, which can be seen by other parents from the setting;</w:t>
            </w:r>
          </w:p>
        </w:tc>
      </w:tr>
      <w:tr w:rsidR="00751102" w:rsidRPr="002117FB" w14:paraId="58596F75" w14:textId="77777777" w:rsidTr="009F399B">
        <w:trPr>
          <w:trHeight w:val="440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78B2999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15AE4C" wp14:editId="2CCC8E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0DA188" id="Rectangle 222" o:spid="_x0000_s1026" style="position:absolute;margin-left:-.25pt;margin-top:.2pt;width:19.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xw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EdtrHB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7B438" w14:textId="51DFE7A6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seen in the background of photographs taken of other children and sent to their parents/carers;</w:t>
            </w:r>
          </w:p>
        </w:tc>
      </w:tr>
      <w:tr w:rsidR="00751102" w:rsidRPr="002117FB" w14:paraId="2FF4AEDB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E8F053F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E4E644" wp14:editId="6062AF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FEDE9D" id="Rectangle 223" o:spid="_x0000_s1026" style="position:absolute;margin-left:-.25pt;margin-top:.2pt;width:19.5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BM9JvV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91343" w14:textId="02441C66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in a portfolio to be kept in the setting and viewed by children, prospective parents, childcare course evaluators, Ofsted inspectors, etc;</w:t>
            </w:r>
          </w:p>
        </w:tc>
      </w:tr>
      <w:tr w:rsidR="00751102" w:rsidRPr="002117FB" w14:paraId="68770BF4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4ECB6DA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A12855B" wp14:editId="7392B53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8855C2" id="Rectangle 224" o:spid="_x0000_s1026" style="position:absolute;margin-left:-.25pt;margin-top:.2pt;width:19.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Pb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D2Ac9t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FAFC6" w14:textId="1169491B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freely on my childminder's website/social media page, as an advertisement for their setting - with my child's face showing;</w:t>
            </w:r>
          </w:p>
        </w:tc>
      </w:tr>
      <w:tr w:rsidR="00751102" w:rsidRPr="002117FB" w14:paraId="0868BE42" w14:textId="77777777" w:rsidTr="009F399B">
        <w:trPr>
          <w:trHeight w:val="251"/>
        </w:trPr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E400CC6" w14:textId="77777777" w:rsidR="00751102" w:rsidRPr="00AF7AC9" w:rsidRDefault="00751102" w:rsidP="0034352E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55792F7" wp14:editId="7BADCE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ABC512" id="Rectangle 225" o:spid="_x0000_s1026" style="position:absolute;margin-left:-.25pt;margin-top:.2pt;width:19.5pt;height:1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le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GnQ+V5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6EE81" w14:textId="4DDBEEC3" w:rsidR="00751102" w:rsidRPr="002117FB" w:rsidRDefault="00751102" w:rsidP="0034352E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on my childminder's website/social media page, as an advertisement for their setting - only when my child's face is blurred out or obscured.</w:t>
            </w:r>
          </w:p>
        </w:tc>
      </w:tr>
      <w:tr w:rsidR="00BA46DC" w:rsidRPr="002117FB" w14:paraId="3BE64633" w14:textId="77777777" w:rsidTr="009F399B">
        <w:trPr>
          <w:trHeight w:val="251"/>
        </w:trPr>
        <w:tc>
          <w:tcPr>
            <w:tcW w:w="110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7B787DA" w14:textId="77777777" w:rsidR="009E6AFB" w:rsidRDefault="00BA46DC" w:rsidP="0034352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D582F8C" wp14:editId="5B24BF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247650" cy="247650"/>
                      <wp:effectExtent l="0" t="0" r="19050" b="19050"/>
                      <wp:wrapNone/>
                      <wp:docPr id="1798283147" name="Rectangle 1798283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680531" id="Rectangle 1798283147" o:spid="_x0000_s1026" style="position:absolute;margin-left:0;margin-top:.05pt;width:19.5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" filled="f" strokecolor="windowText" strokeweight="1pt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</w:t>
            </w:r>
            <w:r w:rsidRPr="00751102">
              <w:rPr>
                <w:sz w:val="20"/>
                <w:szCs w:val="20"/>
              </w:rPr>
              <w:t>I give my permission for photo</w:t>
            </w:r>
            <w:r>
              <w:rPr>
                <w:sz w:val="20"/>
                <w:szCs w:val="20"/>
              </w:rPr>
              <w:t>gr</w:t>
            </w:r>
            <w:r w:rsidRPr="00751102">
              <w:rPr>
                <w:sz w:val="20"/>
                <w:szCs w:val="20"/>
              </w:rPr>
              <w:t>aphs to be taken of my child</w:t>
            </w:r>
            <w:r>
              <w:rPr>
                <w:sz w:val="20"/>
                <w:szCs w:val="20"/>
              </w:rPr>
              <w:t xml:space="preserve"> by staff and understand they may use their own          devices for this</w:t>
            </w:r>
          </w:p>
          <w:p w14:paraId="333BF964" w14:textId="77777777" w:rsidR="009E6AFB" w:rsidRDefault="009E6AFB" w:rsidP="0034352E">
            <w:pPr>
              <w:spacing w:after="0"/>
              <w:rPr>
                <w:sz w:val="20"/>
                <w:szCs w:val="20"/>
              </w:rPr>
            </w:pPr>
          </w:p>
          <w:p w14:paraId="5C24D635" w14:textId="77777777" w:rsidR="009E6AFB" w:rsidRDefault="009E6AFB" w:rsidP="0034352E">
            <w:pPr>
              <w:spacing w:after="0"/>
              <w:rPr>
                <w:sz w:val="20"/>
                <w:szCs w:val="20"/>
              </w:rPr>
            </w:pPr>
          </w:p>
          <w:p w14:paraId="58011097" w14:textId="6DFC2254" w:rsidR="00BA46DC" w:rsidRPr="002117FB" w:rsidRDefault="00E44E34" w:rsidP="0034352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</w:tr>
    </w:tbl>
    <w:p w14:paraId="4E9845EB" w14:textId="77777777" w:rsidR="00751102" w:rsidRDefault="00751102" w:rsidP="00DD40F2"/>
    <w:p w14:paraId="06B6F4F9" w14:textId="33E0A563" w:rsidR="002C68EC" w:rsidRDefault="002C68EC" w:rsidP="002C4355"/>
    <w:p w14:paraId="4C3591E5" w14:textId="3E2ACA3E" w:rsidR="002C68EC" w:rsidRDefault="002C68EC" w:rsidP="002C4355"/>
    <w:p w14:paraId="0A9D9461" w14:textId="5A51F746" w:rsidR="002C68EC" w:rsidRDefault="002C68EC" w:rsidP="002C4355"/>
    <w:p w14:paraId="15880E73" w14:textId="77777777" w:rsidR="002C68EC" w:rsidRDefault="002C68EC" w:rsidP="002C4355"/>
    <w:p w14:paraId="36A40374" w14:textId="77777777" w:rsidR="00DD40F2" w:rsidRPr="00457CED" w:rsidRDefault="00DD40F2" w:rsidP="00EB727B">
      <w:pPr>
        <w:rPr>
          <w:sz w:val="16"/>
          <w:szCs w:val="16"/>
        </w:rPr>
      </w:pPr>
    </w:p>
    <w:sectPr w:rsidR="00DD40F2" w:rsidRPr="00457CED" w:rsidSect="003961D9">
      <w:headerReference w:type="default" r:id="rId13"/>
      <w:footerReference w:type="default" r:id="rId14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647C5" w14:textId="77777777" w:rsidR="001033E2" w:rsidRDefault="001033E2" w:rsidP="00EB727B">
      <w:r>
        <w:separator/>
      </w:r>
    </w:p>
  </w:endnote>
  <w:endnote w:type="continuationSeparator" w:id="0">
    <w:p w14:paraId="10D0579C" w14:textId="77777777" w:rsidR="001033E2" w:rsidRDefault="001033E2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C662C3-5DD7-4372-9848-0E8E556A4E76}"/>
    <w:embedBold r:id="rId2" w:fontKey="{C3533CBB-9BB7-4D5E-AB05-0B3C4D8E41F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B5FB120-4B7D-4720-81BA-D6FFBD867532}"/>
    <w:embedBold r:id="rId4" w:fontKey="{BE996E74-883F-4B66-A439-3F7F904690D7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512608BE-6E5C-4304-913B-EACAEF1E1DB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3E7AAC7A-DE4E-4BD0-98FC-9DD321667A7C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252F891-E782-45D1-AA7A-A4547F122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043BA" w14:textId="7DE645E1" w:rsidR="00752543" w:rsidRPr="00971FFC" w:rsidRDefault="00752543" w:rsidP="00EB727B">
    <w:pPr>
      <w:pStyle w:val="Head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BB9D" w14:textId="0613B4CA" w:rsidR="00752543" w:rsidRPr="00971FFC" w:rsidRDefault="00752543" w:rsidP="00EB727B">
    <w:pPr>
      <w:pStyle w:val="Head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Spec="center" w:tblpY="11454"/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985"/>
      <w:gridCol w:w="4536"/>
      <w:gridCol w:w="1701"/>
      <w:gridCol w:w="2410"/>
    </w:tblGrid>
    <w:tr w:rsidR="002C68EC" w:rsidRPr="00457CED" w14:paraId="7202EF30" w14:textId="77777777" w:rsidTr="00522355">
      <w:trPr>
        <w:trHeight w:val="572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7D2D5B82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</w:t>
          </w:r>
          <w:r>
            <w:rPr>
              <w:rFonts w:ascii="Roboto" w:hAnsi="Roboto"/>
              <w:sz w:val="16"/>
              <w:szCs w:val="16"/>
            </w:rPr>
            <w:t>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501C8ABA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6BD71AC0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759EFAAC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S</w:t>
          </w:r>
          <w:r>
            <w:rPr>
              <w:rFonts w:ascii="Roboto" w:hAnsi="Roboto"/>
              <w:sz w:val="16"/>
              <w:szCs w:val="16"/>
            </w:rPr>
            <w:t>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6F038A99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75E901FF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6FE7B91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71C7FE9D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362A36FB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C8BFF26" w14:textId="04C10628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0A5518F0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207FB483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Signature: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5E3CD995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5F741AB8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431ECC6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C68EC" w:rsidRPr="00457CED" w14:paraId="21C81460" w14:textId="77777777" w:rsidTr="00522355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7DAA5AB8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Policy Written: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0B673324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1121ADF1" w14:textId="77777777" w:rsidR="002C68EC" w:rsidRPr="00457CED" w:rsidRDefault="002C68EC" w:rsidP="00522355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olicy Review Date: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541AC36D" w14:textId="77777777" w:rsidR="002C68EC" w:rsidRPr="00796AF2" w:rsidRDefault="002C68EC" w:rsidP="00522355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</w:tbl>
  <w:p w14:paraId="40820374" w14:textId="3D0B5A29" w:rsidR="002C68EC" w:rsidRPr="00971FFC" w:rsidRDefault="00522355" w:rsidP="00EB727B">
    <w:pPr>
      <w:pStyle w:val="Head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6CB5E98" wp14:editId="778EBA3F">
          <wp:simplePos x="0" y="0"/>
          <wp:positionH relativeFrom="column">
            <wp:posOffset>-347345</wp:posOffset>
          </wp:positionH>
          <wp:positionV relativeFrom="paragraph">
            <wp:posOffset>1311646</wp:posOffset>
          </wp:positionV>
          <wp:extent cx="7559675" cy="944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D9536" w14:textId="77777777" w:rsidR="001033E2" w:rsidRDefault="001033E2" w:rsidP="00EB727B">
      <w:r>
        <w:separator/>
      </w:r>
    </w:p>
  </w:footnote>
  <w:footnote w:type="continuationSeparator" w:id="0">
    <w:p w14:paraId="4C7E10AA" w14:textId="77777777" w:rsidR="001033E2" w:rsidRDefault="001033E2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1796" w14:textId="5F2BB071" w:rsidR="00BD64E5" w:rsidRPr="007955D5" w:rsidRDefault="000E18C1" w:rsidP="003961D9">
    <w:pPr>
      <w:pStyle w:val="Heading1"/>
      <w:spacing w:before="80"/>
      <w:rPr>
        <w:color w:val="00649C"/>
        <w:sz w:val="54"/>
      </w:rPr>
    </w:pPr>
    <w:r>
      <w:rPr>
        <w:color w:val="00649C"/>
        <w:sz w:val="54"/>
      </w:rPr>
      <w:t xml:space="preserve">Sweetpeas Childminding </w:t>
    </w:r>
  </w:p>
  <w:p w14:paraId="77FDBFD7" w14:textId="77777777" w:rsidR="000E18C1" w:rsidRPr="000E18C1" w:rsidRDefault="000E18C1" w:rsidP="000E18C1">
    <w:pPr>
      <w:pStyle w:val="Heading1"/>
      <w:spacing w:before="80"/>
      <w:rPr>
        <w:color w:val="00649C"/>
        <w:sz w:val="26"/>
        <w:szCs w:val="14"/>
      </w:rPr>
    </w:pPr>
    <w:r w:rsidRPr="000E18C1">
      <w:rPr>
        <w:noProof/>
        <w:color w:val="00649C"/>
        <w:sz w:val="26"/>
        <w:szCs w:val="14"/>
      </w:rPr>
      <mc:AlternateContent>
        <mc:Choice Requires="wpg">
          <w:drawing>
            <wp:anchor distT="0" distB="0" distL="114300" distR="114300" simplePos="0" relativeHeight="251681280" behindDoc="0" locked="0" layoutInCell="1" allowOverlap="1" wp14:anchorId="5CB5940A" wp14:editId="3CFD2411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3ABFED" id="Group 8" o:spid="_x0000_s1026" style="position:absolute;margin-left:516.65pt;margin-top:8pt;width:88.15pt;height:21.9pt;z-index:251681280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Pr="000E18C1">
      <w:rPr>
        <w:color w:val="00649C"/>
        <w:sz w:val="26"/>
        <w:szCs w:val="14"/>
      </w:rPr>
      <w:t xml:space="preserve">Personal Information- </w:t>
    </w:r>
  </w:p>
  <w:p w14:paraId="686D1E7E" w14:textId="7A888F78" w:rsidR="0090447C" w:rsidRDefault="00904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37899" w14:textId="6FF67C04" w:rsidR="0060314F" w:rsidRDefault="0060314F" w:rsidP="0060314F">
    <w:pPr>
      <w:pStyle w:val="Heading1"/>
      <w:spacing w:before="80"/>
    </w:pPr>
    <w:r w:rsidRPr="002C68EC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47BCEA10" wp14:editId="2A86CF74">
              <wp:simplePos x="0" y="0"/>
              <wp:positionH relativeFrom="column">
                <wp:posOffset>4460486</wp:posOffset>
              </wp:positionH>
              <wp:positionV relativeFrom="paragraph">
                <wp:posOffset>-249375</wp:posOffset>
              </wp:positionV>
              <wp:extent cx="236093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DD1B0A" w14:textId="35F3C231" w:rsidR="0060314F" w:rsidRPr="007955D5" w:rsidRDefault="004E6D4E" w:rsidP="004E6D4E">
                          <w:pPr>
                            <w:spacing w:after="240"/>
                            <w:jc w:val="right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  <w:t>Personal Information</w:t>
                          </w: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BCEA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1.2pt;margin-top:-19.65pt;width:185.9pt;height:110.6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" filled="f" stroked="f">
              <v:textbox style="mso-fit-shape-to-text:t" inset=",5mm,7mm">
                <w:txbxContent>
                  <w:p w14:paraId="22DD1B0A" w14:textId="35F3C231" w:rsidR="0060314F" w:rsidRPr="007955D5" w:rsidRDefault="004E6D4E" w:rsidP="004E6D4E">
                    <w:pPr>
                      <w:spacing w:after="240"/>
                      <w:jc w:val="right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49C"/>
                        <w:sz w:val="20"/>
                        <w:szCs w:val="20"/>
                      </w:rPr>
                      <w:t>Personal Information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1A77" w14:textId="1A41AC1D" w:rsidR="004E6D4E" w:rsidRPr="00751102" w:rsidRDefault="004E6D4E" w:rsidP="00751102">
    <w:pPr>
      <w:pStyle w:val="Heading1"/>
      <w:spacing w:before="80" w:after="30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602E283A" wp14:editId="65CA1D2C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19" name="Oval 19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D03765" id="Group 18" o:spid="_x0000_s1026" style="position:absolute;margin-left:516.65pt;margin-top:8pt;width:88.15pt;height:21.9pt;z-index:251673088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">
              <v:oval id="Oval 19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" filled="f" stroked="f" strokeweight="1pt">
                <v:stroke joinstyle="miter"/>
              </v:oval>
              <v:rect id="Rectangle 20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/>
            </v:group>
          </w:pict>
        </mc:Fallback>
      </mc:AlternateContent>
    </w:r>
    <w:r>
      <w:rPr>
        <w:color w:val="00649C"/>
        <w:sz w:val="54"/>
      </w:rPr>
      <w:t>Permissions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0101" w14:textId="5F2D14B7" w:rsidR="00751102" w:rsidRPr="00751102" w:rsidRDefault="00751102" w:rsidP="00751102">
    <w:pPr>
      <w:pStyle w:val="Heading1"/>
      <w:spacing w:before="80" w:after="300"/>
      <w:rPr>
        <w:color w:val="00649C"/>
        <w:sz w:val="54"/>
      </w:rPr>
    </w:pPr>
    <w:r w:rsidRPr="002C68EC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5F809435" wp14:editId="764C2575">
              <wp:simplePos x="0" y="0"/>
              <wp:positionH relativeFrom="column">
                <wp:posOffset>4470349</wp:posOffset>
              </wp:positionH>
              <wp:positionV relativeFrom="paragraph">
                <wp:posOffset>-248565</wp:posOffset>
              </wp:positionV>
              <wp:extent cx="2360930" cy="1404620"/>
              <wp:effectExtent l="0" t="0" r="0" b="0"/>
              <wp:wrapSquare wrapText="bothSides"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78959" w14:textId="381A1315" w:rsidR="00751102" w:rsidRPr="007955D5" w:rsidRDefault="00751102" w:rsidP="00751102">
                          <w:pPr>
                            <w:spacing w:after="240"/>
                            <w:jc w:val="right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  <w:t>Permissions</w:t>
                          </w: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8094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pt;margin-top:-19.55pt;width:185.9pt;height:110.6pt;z-index:251675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" filled="f" stroked="f">
              <v:textbox style="mso-fit-shape-to-text:t" inset=",5mm,7mm">
                <w:txbxContent>
                  <w:p w14:paraId="7F078959" w14:textId="381A1315" w:rsidR="00751102" w:rsidRPr="007955D5" w:rsidRDefault="00751102" w:rsidP="00751102">
                    <w:pPr>
                      <w:spacing w:after="240"/>
                      <w:jc w:val="right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49C"/>
                        <w:sz w:val="20"/>
                        <w:szCs w:val="20"/>
                      </w:rPr>
                      <w:t>Permissions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43C99"/>
    <w:multiLevelType w:val="hybridMultilevel"/>
    <w:tmpl w:val="4BA66C4E"/>
    <w:lvl w:ilvl="0" w:tplc="604CDF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7E11"/>
    <w:multiLevelType w:val="multilevel"/>
    <w:tmpl w:val="33687A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216232"/>
    <w:multiLevelType w:val="hybridMultilevel"/>
    <w:tmpl w:val="A926A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135812">
    <w:abstractNumId w:val="0"/>
  </w:num>
  <w:num w:numId="2" w16cid:durableId="635573920">
    <w:abstractNumId w:val="3"/>
  </w:num>
  <w:num w:numId="3" w16cid:durableId="556280267">
    <w:abstractNumId w:val="1"/>
  </w:num>
  <w:num w:numId="4" w16cid:durableId="1452359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416D3"/>
    <w:rsid w:val="00046635"/>
    <w:rsid w:val="00067D68"/>
    <w:rsid w:val="0008757E"/>
    <w:rsid w:val="0009476F"/>
    <w:rsid w:val="000B5E87"/>
    <w:rsid w:val="000C3106"/>
    <w:rsid w:val="000C442B"/>
    <w:rsid w:val="000E0008"/>
    <w:rsid w:val="000E18C1"/>
    <w:rsid w:val="001033E2"/>
    <w:rsid w:val="00125E1F"/>
    <w:rsid w:val="00171498"/>
    <w:rsid w:val="00177502"/>
    <w:rsid w:val="00184E39"/>
    <w:rsid w:val="001B10D5"/>
    <w:rsid w:val="001D3B85"/>
    <w:rsid w:val="001D4E75"/>
    <w:rsid w:val="001D6A87"/>
    <w:rsid w:val="001E14CE"/>
    <w:rsid w:val="001E26EC"/>
    <w:rsid w:val="002062C6"/>
    <w:rsid w:val="00211290"/>
    <w:rsid w:val="002117FB"/>
    <w:rsid w:val="00242C60"/>
    <w:rsid w:val="002707CA"/>
    <w:rsid w:val="002B3577"/>
    <w:rsid w:val="002C4355"/>
    <w:rsid w:val="002C68EC"/>
    <w:rsid w:val="002D31CD"/>
    <w:rsid w:val="002E3CF9"/>
    <w:rsid w:val="003039E3"/>
    <w:rsid w:val="003061FE"/>
    <w:rsid w:val="00307138"/>
    <w:rsid w:val="00307221"/>
    <w:rsid w:val="003163C1"/>
    <w:rsid w:val="0034352E"/>
    <w:rsid w:val="00375721"/>
    <w:rsid w:val="00382417"/>
    <w:rsid w:val="003961D9"/>
    <w:rsid w:val="00397824"/>
    <w:rsid w:val="003D02E3"/>
    <w:rsid w:val="003D7C55"/>
    <w:rsid w:val="003E6B9B"/>
    <w:rsid w:val="0040349B"/>
    <w:rsid w:val="00443737"/>
    <w:rsid w:val="00457CED"/>
    <w:rsid w:val="00461653"/>
    <w:rsid w:val="004A64D1"/>
    <w:rsid w:val="004A70B6"/>
    <w:rsid w:val="004B33DD"/>
    <w:rsid w:val="004D3C84"/>
    <w:rsid w:val="004E6D4E"/>
    <w:rsid w:val="00522355"/>
    <w:rsid w:val="00554386"/>
    <w:rsid w:val="005C257D"/>
    <w:rsid w:val="005D3C40"/>
    <w:rsid w:val="005D3D93"/>
    <w:rsid w:val="005E1D1B"/>
    <w:rsid w:val="005E7754"/>
    <w:rsid w:val="0060314F"/>
    <w:rsid w:val="00635DE1"/>
    <w:rsid w:val="00636297"/>
    <w:rsid w:val="0067411E"/>
    <w:rsid w:val="006D100A"/>
    <w:rsid w:val="006D5B53"/>
    <w:rsid w:val="006E009D"/>
    <w:rsid w:val="006E2D6D"/>
    <w:rsid w:val="006E3677"/>
    <w:rsid w:val="006F0D5C"/>
    <w:rsid w:val="006F31DC"/>
    <w:rsid w:val="006F7BC4"/>
    <w:rsid w:val="00751102"/>
    <w:rsid w:val="00752543"/>
    <w:rsid w:val="00755C18"/>
    <w:rsid w:val="00760334"/>
    <w:rsid w:val="00767630"/>
    <w:rsid w:val="007955D5"/>
    <w:rsid w:val="00796AF2"/>
    <w:rsid w:val="007C4E36"/>
    <w:rsid w:val="007E617D"/>
    <w:rsid w:val="007F2300"/>
    <w:rsid w:val="00806FAF"/>
    <w:rsid w:val="00815D98"/>
    <w:rsid w:val="00843880"/>
    <w:rsid w:val="008606F0"/>
    <w:rsid w:val="008678C8"/>
    <w:rsid w:val="008B24A0"/>
    <w:rsid w:val="008C09A7"/>
    <w:rsid w:val="008D1F80"/>
    <w:rsid w:val="008E30D1"/>
    <w:rsid w:val="008E349C"/>
    <w:rsid w:val="0090447C"/>
    <w:rsid w:val="00913D28"/>
    <w:rsid w:val="00920F12"/>
    <w:rsid w:val="00924A80"/>
    <w:rsid w:val="009256AD"/>
    <w:rsid w:val="00937A90"/>
    <w:rsid w:val="00971FFC"/>
    <w:rsid w:val="009915DC"/>
    <w:rsid w:val="00995B8A"/>
    <w:rsid w:val="00996E71"/>
    <w:rsid w:val="00997115"/>
    <w:rsid w:val="009A01DC"/>
    <w:rsid w:val="009C5807"/>
    <w:rsid w:val="009E6AFB"/>
    <w:rsid w:val="009F399B"/>
    <w:rsid w:val="009F3C31"/>
    <w:rsid w:val="00A1324C"/>
    <w:rsid w:val="00A271A2"/>
    <w:rsid w:val="00A43DE8"/>
    <w:rsid w:val="00AE5C0E"/>
    <w:rsid w:val="00AF7AC9"/>
    <w:rsid w:val="00B2259E"/>
    <w:rsid w:val="00B271CD"/>
    <w:rsid w:val="00B55262"/>
    <w:rsid w:val="00B7412B"/>
    <w:rsid w:val="00BA46DC"/>
    <w:rsid w:val="00BC0F04"/>
    <w:rsid w:val="00BC1BF3"/>
    <w:rsid w:val="00BC3F98"/>
    <w:rsid w:val="00BD64E5"/>
    <w:rsid w:val="00BE744A"/>
    <w:rsid w:val="00C03075"/>
    <w:rsid w:val="00C34DE3"/>
    <w:rsid w:val="00C74228"/>
    <w:rsid w:val="00C77E09"/>
    <w:rsid w:val="00C8741F"/>
    <w:rsid w:val="00CA250E"/>
    <w:rsid w:val="00CB444E"/>
    <w:rsid w:val="00D0774D"/>
    <w:rsid w:val="00D34CBE"/>
    <w:rsid w:val="00DD40F2"/>
    <w:rsid w:val="00E40FC1"/>
    <w:rsid w:val="00E44E34"/>
    <w:rsid w:val="00E656DD"/>
    <w:rsid w:val="00E95115"/>
    <w:rsid w:val="00EB727B"/>
    <w:rsid w:val="00ED1CDA"/>
    <w:rsid w:val="00EE007C"/>
    <w:rsid w:val="00EF44C9"/>
    <w:rsid w:val="00F059A2"/>
    <w:rsid w:val="00F05E0D"/>
    <w:rsid w:val="00F467C2"/>
    <w:rsid w:val="00F51BF4"/>
    <w:rsid w:val="00F534DB"/>
    <w:rsid w:val="00F9517C"/>
    <w:rsid w:val="00FB2AFA"/>
    <w:rsid w:val="00FC13B8"/>
    <w:rsid w:val="00FD6ED7"/>
    <w:rsid w:val="00FE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D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D6D"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2D6D"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D40F2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table" w:styleId="TableGrid">
    <w:name w:val="Table Grid"/>
    <w:basedOn w:val="TableNormal"/>
    <w:uiPriority w:val="39"/>
    <w:rsid w:val="0004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E5244-0B64-4D4D-8F77-E0554D98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42</TotalTime>
  <Pages>5</Pages>
  <Words>790</Words>
  <Characters>3815</Characters>
  <Application>Microsoft Office Word</Application>
  <DocSecurity>0</DocSecurity>
  <Lines>149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Plunkett-Hall</cp:lastModifiedBy>
  <cp:revision>41</cp:revision>
  <cp:lastPrinted>2026-01-06T08:48:00Z</cp:lastPrinted>
  <dcterms:created xsi:type="dcterms:W3CDTF">2022-01-26T10:35:00Z</dcterms:created>
  <dcterms:modified xsi:type="dcterms:W3CDTF">2026-01-06T08:48:00Z</dcterms:modified>
</cp:coreProperties>
</file>