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C9979" w14:textId="25426AC0" w:rsidR="0047521C" w:rsidRDefault="0047521C" w:rsidP="0047521C">
      <w:r w:rsidRPr="0047521C">
        <w:t>Bullying is defined as repeated behaviour that is designed to hurt or upset someone.</w:t>
      </w:r>
    </w:p>
    <w:p w14:paraId="0F156474" w14:textId="1A942358" w:rsidR="0047521C" w:rsidRPr="0047521C" w:rsidRDefault="0047521C" w:rsidP="0047521C">
      <w:pPr>
        <w:spacing w:after="60"/>
        <w:rPr>
          <w:b/>
        </w:rPr>
      </w:pPr>
      <w:r w:rsidRPr="0047521C">
        <w:rPr>
          <w:b/>
        </w:rPr>
        <w:t>There are many forms of bullying. The three main types of bullying are:</w:t>
      </w:r>
    </w:p>
    <w:p w14:paraId="42BB6A84" w14:textId="52E173A0" w:rsidR="0047521C" w:rsidRDefault="0047521C" w:rsidP="0047521C">
      <w:pPr>
        <w:pStyle w:val="ListParagraph"/>
      </w:pPr>
      <w:r>
        <w:t>physical</w:t>
      </w:r>
    </w:p>
    <w:p w14:paraId="2AF22285" w14:textId="2C779D1F" w:rsidR="0047521C" w:rsidRDefault="0047521C" w:rsidP="0047521C">
      <w:pPr>
        <w:pStyle w:val="ListParagraph"/>
      </w:pPr>
      <w:r>
        <w:t>verbal</w:t>
      </w:r>
    </w:p>
    <w:p w14:paraId="2623169E" w14:textId="2AC256FA" w:rsidR="0047521C" w:rsidRDefault="0047521C" w:rsidP="0047521C">
      <w:pPr>
        <w:pStyle w:val="ListParagraph"/>
      </w:pPr>
      <w:r>
        <w:t>emotional</w:t>
      </w:r>
    </w:p>
    <w:p w14:paraId="0F9504BE" w14:textId="77777777" w:rsidR="00D47A0E" w:rsidRDefault="00D47A0E" w:rsidP="00D47A0E"/>
    <w:p w14:paraId="2B277E1F" w14:textId="77777777" w:rsidR="0047521C" w:rsidRPr="0047521C" w:rsidRDefault="0047521C" w:rsidP="0047521C">
      <w:pPr>
        <w:rPr>
          <w:b/>
        </w:rPr>
      </w:pPr>
      <w:r w:rsidRPr="0047521C">
        <w:rPr>
          <w:b/>
        </w:rPr>
        <w:t>I will not tolerate any form of bullying in my care and will take this matter very seriously if it becomes an issue.</w:t>
      </w:r>
    </w:p>
    <w:p w14:paraId="251E331F" w14:textId="051CB3B9" w:rsidR="0047521C" w:rsidRDefault="0047521C" w:rsidP="0047521C">
      <w:r>
        <w:t xml:space="preserve">If I have any concerns that your child is being bullied </w:t>
      </w:r>
      <w:r w:rsidRPr="0047521C">
        <w:t>in my setting</w:t>
      </w:r>
      <w:r>
        <w:t>, or if your child is bullying another child or other children, I will discuss this with you immediately and work with you to support your child to resolve the problem.</w:t>
      </w:r>
    </w:p>
    <w:p w14:paraId="129BE729" w14:textId="39276B4B" w:rsidR="0047521C" w:rsidRPr="0047521C" w:rsidRDefault="0047521C" w:rsidP="0047521C">
      <w:pPr>
        <w:spacing w:after="60"/>
        <w:rPr>
          <w:b/>
        </w:rPr>
      </w:pPr>
      <w:r w:rsidRPr="0047521C">
        <w:rPr>
          <w:b/>
        </w:rPr>
        <w:t>If your child is being bullied, I will:</w:t>
      </w:r>
    </w:p>
    <w:p w14:paraId="01FFBA88" w14:textId="0C45E44A" w:rsidR="0047521C" w:rsidRDefault="0047521C" w:rsidP="0047521C">
      <w:pPr>
        <w:pStyle w:val="ListParagraph"/>
      </w:pPr>
      <w:r>
        <w:t>reassure them that it is not their fault;</w:t>
      </w:r>
    </w:p>
    <w:p w14:paraId="4AA3B472" w14:textId="52148AEC" w:rsidR="0047521C" w:rsidRDefault="0047521C" w:rsidP="0047521C">
      <w:pPr>
        <w:pStyle w:val="ListParagraph"/>
      </w:pPr>
      <w:r>
        <w:t>help them to feel safe and cared for;</w:t>
      </w:r>
    </w:p>
    <w:p w14:paraId="054E465F" w14:textId="36B923BB" w:rsidR="0047521C" w:rsidRDefault="0047521C" w:rsidP="0047521C">
      <w:pPr>
        <w:pStyle w:val="ListParagraph"/>
      </w:pPr>
      <w:r>
        <w:t>help them to feel valued;</w:t>
      </w:r>
    </w:p>
    <w:p w14:paraId="26EE6389" w14:textId="49DBA36F" w:rsidR="0047521C" w:rsidRDefault="0047521C" w:rsidP="0047521C">
      <w:pPr>
        <w:pStyle w:val="ListParagraph"/>
      </w:pPr>
      <w:r>
        <w:t>give them praise and positive encouragement;</w:t>
      </w:r>
    </w:p>
    <w:p w14:paraId="226D3B04" w14:textId="176E1EC2" w:rsidR="0047521C" w:rsidRDefault="0047521C" w:rsidP="0047521C">
      <w:pPr>
        <w:pStyle w:val="ListParagraph"/>
        <w:spacing w:after="160"/>
      </w:pPr>
      <w:r>
        <w:t>reassure them that things will improve and that I will help them as much as possible to resolve the issue.</w:t>
      </w:r>
    </w:p>
    <w:p w14:paraId="537DBD6D" w14:textId="384BE0BB" w:rsidR="0047521C" w:rsidRPr="0047521C" w:rsidRDefault="0047521C" w:rsidP="0047521C">
      <w:pPr>
        <w:spacing w:after="60"/>
        <w:rPr>
          <w:b/>
        </w:rPr>
      </w:pPr>
      <w:r w:rsidRPr="0047521C">
        <w:rPr>
          <w:b/>
        </w:rPr>
        <w:t>If your child is bullying, I will:</w:t>
      </w:r>
    </w:p>
    <w:p w14:paraId="19D8E88D" w14:textId="44311388" w:rsidR="0047521C" w:rsidRDefault="0047521C" w:rsidP="0047521C">
      <w:pPr>
        <w:pStyle w:val="ListParagraph"/>
      </w:pPr>
      <w:r>
        <w:t>reassure them that I still care about them but I don’t like the behaviour;</w:t>
      </w:r>
    </w:p>
    <w:p w14:paraId="315E168E" w14:textId="57401F25" w:rsidR="0047521C" w:rsidRDefault="0047521C" w:rsidP="0047521C">
      <w:pPr>
        <w:pStyle w:val="ListParagraph"/>
      </w:pPr>
      <w:r>
        <w:t>work with them to help change their behaviour;</w:t>
      </w:r>
    </w:p>
    <w:p w14:paraId="01941B4F" w14:textId="25C8DAC7" w:rsidR="0047521C" w:rsidRDefault="0047521C" w:rsidP="0047521C">
      <w:pPr>
        <w:pStyle w:val="ListParagraph"/>
      </w:pPr>
      <w:r>
        <w:t>work with them to find ways to make amends for their actions;</w:t>
      </w:r>
    </w:p>
    <w:p w14:paraId="29E85162" w14:textId="65B1B333" w:rsidR="0047521C" w:rsidRDefault="0047521C" w:rsidP="0047521C">
      <w:pPr>
        <w:pStyle w:val="ListParagraph"/>
      </w:pPr>
      <w:r>
        <w:t>introduce a reward system for positive behaviour;</w:t>
      </w:r>
    </w:p>
    <w:p w14:paraId="5086F278" w14:textId="27EE7081" w:rsidR="0047521C" w:rsidRDefault="0047521C" w:rsidP="0047521C">
      <w:pPr>
        <w:pStyle w:val="ListParagraph"/>
        <w:spacing w:after="160"/>
      </w:pPr>
      <w:r>
        <w:t>discuss the matter with you privately to see if we can understand what may have triggered the bullying.</w:t>
      </w:r>
    </w:p>
    <w:p w14:paraId="015ECB9A" w14:textId="3B051B43" w:rsidR="008406CA" w:rsidRDefault="008406CA" w:rsidP="008406CA">
      <w:r>
        <w:t xml:space="preserve">We also have in place an incident prevention form which we will use if we are concerned about a child being bullied or if </w:t>
      </w:r>
      <w:r w:rsidR="003844A6">
        <w:t>a child tells us of an incide</w:t>
      </w:r>
      <w:r w:rsidR="003A06E8">
        <w:t>nt.</w:t>
      </w:r>
      <w:r>
        <w:t xml:space="preserve"> </w:t>
      </w:r>
      <w:r w:rsidR="00A92E52">
        <w:t>This will keep a record of any incident that relates to bullying in anyway.</w:t>
      </w:r>
    </w:p>
    <w:p w14:paraId="4EAA164A" w14:textId="4BF9D883" w:rsidR="00664383" w:rsidRPr="0047521C" w:rsidRDefault="0047521C" w:rsidP="0047521C">
      <w:r>
        <w:t>If you have any concerns regarding your child</w:t>
      </w:r>
      <w:r w:rsidR="00D04E83">
        <w:t>,</w:t>
      </w:r>
      <w:r>
        <w:t xml:space="preserve"> please discuss them with me as soon as possible.</w:t>
      </w:r>
    </w:p>
    <w:sectPr w:rsidR="00664383" w:rsidRPr="0047521C" w:rsidSect="00FF34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82" w:right="567" w:bottom="1361" w:left="567" w:header="397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F9EE9" w14:textId="77777777" w:rsidR="005676D4" w:rsidRDefault="005676D4" w:rsidP="00EB727B">
      <w:r>
        <w:separator/>
      </w:r>
    </w:p>
  </w:endnote>
  <w:endnote w:type="continuationSeparator" w:id="0">
    <w:p w14:paraId="57502E4C" w14:textId="77777777" w:rsidR="005676D4" w:rsidRDefault="005676D4" w:rsidP="00EB7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711DA7D-7C8C-493C-9EAB-BC9C0280B5F9}"/>
    <w:embedBold r:id="rId2" w:fontKey="{99692C15-0BCD-4A94-A387-633294BCFDD7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70C7DC5A-2DA8-4C97-AF4C-E05242B0465D}"/>
    <w:embedBold r:id="rId4" w:fontKey="{F89E9F12-CBB9-4B11-9E1C-5134FE730A81}"/>
  </w:font>
  <w:font w:name="Tuffy-TTF">
    <w:charset w:val="00"/>
    <w:family w:val="swiss"/>
    <w:pitch w:val="variable"/>
    <w:sig w:usb0="80000003" w:usb1="00000002" w:usb2="00000000" w:usb3="00000000" w:csb0="00000001" w:csb1="00000000"/>
    <w:embedBold r:id="rId5" w:fontKey="{DBFECA08-78FA-43D6-AE64-FFF7698E1E36}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SF Cartoonist Hand">
    <w:charset w:val="00"/>
    <w:family w:val="auto"/>
    <w:pitch w:val="variable"/>
    <w:sig w:usb0="80000027" w:usb1="00000000" w:usb2="00000000" w:usb3="00000000" w:csb0="00000011" w:csb1="00000000"/>
    <w:embedRegular r:id="rId6" w:fontKey="{7D36248E-99F1-4D40-BE80-9EE5A02FEFE6}"/>
  </w:font>
  <w:font w:name="BPreplay">
    <w:altName w:val="Calibri"/>
    <w:panose1 w:val="00000000000000000000"/>
    <w:charset w:val="00"/>
    <w:family w:val="modern"/>
    <w:notTrueType/>
    <w:pitch w:val="variable"/>
    <w:sig w:usb0="8000008B" w:usb1="0000004A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4BAC48B5-980D-4311-A54F-5FF60B3FFA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B1563" w14:textId="77777777" w:rsidR="00E01B49" w:rsidRDefault="00E01B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67C95" w14:textId="322F0CA4" w:rsidR="003A06E8" w:rsidRPr="003A06E8" w:rsidRDefault="003A06E8" w:rsidP="003A06E8">
    <w:pPr>
      <w:tabs>
        <w:tab w:val="center" w:pos="4513"/>
        <w:tab w:val="right" w:pos="9026"/>
      </w:tabs>
      <w:spacing w:after="0" w:line="240" w:lineRule="auto"/>
    </w:pPr>
    <w:r w:rsidRPr="003A06E8">
      <w:t xml:space="preserve">Review date: </w:t>
    </w:r>
    <w:r w:rsidR="009E7077">
      <w:t>23/4/26</w:t>
    </w:r>
    <w:r w:rsidRPr="003A06E8">
      <w:tab/>
    </w:r>
    <w:r w:rsidRPr="003A06E8">
      <w:tab/>
      <w:t xml:space="preserve">Next review date: </w:t>
    </w:r>
    <w:r w:rsidR="009E7077">
      <w:t>22/4/27</w:t>
    </w:r>
  </w:p>
  <w:p w14:paraId="0FA9076E" w14:textId="0B07CA35" w:rsidR="000C442B" w:rsidRPr="00971FFC" w:rsidRDefault="003A06E8" w:rsidP="003A06E8">
    <w:pPr>
      <w:tabs>
        <w:tab w:val="center" w:pos="4513"/>
        <w:tab w:val="right" w:pos="9026"/>
      </w:tabs>
      <w:spacing w:after="0" w:line="240" w:lineRule="auto"/>
    </w:pPr>
    <w:r w:rsidRPr="003A06E8">
      <w:t>Reviewed by: Grace Plunkett-Hall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D2F83" w14:textId="77777777" w:rsidR="00E01B49" w:rsidRDefault="00E01B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38BF0" w14:textId="77777777" w:rsidR="005676D4" w:rsidRDefault="005676D4" w:rsidP="00EB727B">
      <w:r>
        <w:separator/>
      </w:r>
    </w:p>
  </w:footnote>
  <w:footnote w:type="continuationSeparator" w:id="0">
    <w:p w14:paraId="60652E5C" w14:textId="77777777" w:rsidR="005676D4" w:rsidRDefault="005676D4" w:rsidP="00EB7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BA87B" w14:textId="77777777" w:rsidR="00E01B49" w:rsidRDefault="00E01B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61796" w14:textId="2027311F" w:rsidR="00BD64E5" w:rsidRPr="007955D5" w:rsidRDefault="00BD64E5" w:rsidP="00FF4AC5">
    <w:pPr>
      <w:pStyle w:val="Heading1"/>
      <w:spacing w:before="80" w:after="0"/>
      <w:rPr>
        <w:color w:val="00649C"/>
        <w:sz w:val="54"/>
      </w:rPr>
    </w:pPr>
    <w:r w:rsidRPr="007955D5">
      <w:rPr>
        <w:noProof/>
        <w:color w:val="00649C"/>
        <w:sz w:val="54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0CD4C7C8" wp14:editId="02492D12">
              <wp:simplePos x="0" y="0"/>
              <wp:positionH relativeFrom="column">
                <wp:posOffset>6561455</wp:posOffset>
              </wp:positionH>
              <wp:positionV relativeFrom="paragraph">
                <wp:posOffset>101600</wp:posOffset>
              </wp:positionV>
              <wp:extent cx="1119812" cy="278130"/>
              <wp:effectExtent l="0" t="0" r="4445" b="762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19812" cy="278130"/>
                        <a:chOff x="0" y="0"/>
                        <a:chExt cx="1119812" cy="278130"/>
                      </a:xfrm>
                      <a:solidFill>
                        <a:srgbClr val="00649C"/>
                      </a:solidFill>
                    </wpg:grpSpPr>
                    <wps:wsp>
                      <wps:cNvPr id="6" name="Oval 6"/>
                      <wps:cNvSpPr/>
                      <wps:spPr>
                        <a:xfrm>
                          <a:off x="0" y="0"/>
                          <a:ext cx="278130" cy="27813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134160" y="0"/>
                          <a:ext cx="985652" cy="27813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group w14:anchorId="780A8AAA" id="Group 8" o:spid="_x0000_s1026" style="position:absolute;margin-left:516.65pt;margin-top:8pt;width:88.15pt;height:21.9pt;z-index:251659776;mso-width-relative:margin;mso-height-relative:margin" coordsize="11198,2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">
              <v:oval id="Oval 6" o:spid="_x0000_s1027" style="position:absolute;width:2781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" filled="f" stroked="f" strokeweight="1pt">
                <v:stroke joinstyle="miter"/>
              </v:oval>
              <v:rect id="Rectangle 7" o:spid="_x0000_s1028" style="position:absolute;left:1341;width:9857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" filled="f" stroked="f" strokeweight="1pt"/>
            </v:group>
          </w:pict>
        </mc:Fallback>
      </mc:AlternateContent>
    </w:r>
    <w:r w:rsidR="0047521C">
      <w:rPr>
        <w:noProof/>
        <w:color w:val="00649C"/>
        <w:sz w:val="54"/>
      </w:rPr>
      <w:t>Anti-Bullying</w:t>
    </w:r>
    <w:r w:rsidRPr="007955D5">
      <w:rPr>
        <w:color w:val="00649C"/>
        <w:sz w:val="54"/>
      </w:rPr>
      <w:t xml:space="preserve"> Policy</w:t>
    </w:r>
  </w:p>
  <w:p w14:paraId="686D1E7E" w14:textId="7A888F78" w:rsidR="0090447C" w:rsidRDefault="009044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54D8D" w14:textId="77777777" w:rsidR="00E01B49" w:rsidRDefault="00E01B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43C99"/>
    <w:multiLevelType w:val="hybridMultilevel"/>
    <w:tmpl w:val="2B7CA15A"/>
    <w:lvl w:ilvl="0" w:tplc="7BEEF0C6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169AD"/>
    <w:multiLevelType w:val="hybridMultilevel"/>
    <w:tmpl w:val="CB0E682C"/>
    <w:lvl w:ilvl="0" w:tplc="836A04B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035746">
    <w:abstractNumId w:val="0"/>
  </w:num>
  <w:num w:numId="2" w16cid:durableId="1900246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F9"/>
    <w:rsid w:val="00067D68"/>
    <w:rsid w:val="000B5E87"/>
    <w:rsid w:val="000C3106"/>
    <w:rsid w:val="000C442B"/>
    <w:rsid w:val="000C462C"/>
    <w:rsid w:val="000F2C12"/>
    <w:rsid w:val="00125E1F"/>
    <w:rsid w:val="00177502"/>
    <w:rsid w:val="001B10D5"/>
    <w:rsid w:val="001D6A87"/>
    <w:rsid w:val="001E14CE"/>
    <w:rsid w:val="001E26EC"/>
    <w:rsid w:val="00242C60"/>
    <w:rsid w:val="0025778E"/>
    <w:rsid w:val="002707CA"/>
    <w:rsid w:val="002B3577"/>
    <w:rsid w:val="002C4355"/>
    <w:rsid w:val="002D31CD"/>
    <w:rsid w:val="002E3CF9"/>
    <w:rsid w:val="003039E3"/>
    <w:rsid w:val="003061FE"/>
    <w:rsid w:val="003163C1"/>
    <w:rsid w:val="00342A2B"/>
    <w:rsid w:val="00380F35"/>
    <w:rsid w:val="003844A6"/>
    <w:rsid w:val="003961D9"/>
    <w:rsid w:val="003A06E8"/>
    <w:rsid w:val="003D02E3"/>
    <w:rsid w:val="003D7C55"/>
    <w:rsid w:val="003E6B9B"/>
    <w:rsid w:val="00406DD3"/>
    <w:rsid w:val="004261DF"/>
    <w:rsid w:val="00457CED"/>
    <w:rsid w:val="00461653"/>
    <w:rsid w:val="0047521C"/>
    <w:rsid w:val="004D3C84"/>
    <w:rsid w:val="004E64F4"/>
    <w:rsid w:val="00556E75"/>
    <w:rsid w:val="005676D4"/>
    <w:rsid w:val="005C130A"/>
    <w:rsid w:val="005D3C40"/>
    <w:rsid w:val="00603C3C"/>
    <w:rsid w:val="00636297"/>
    <w:rsid w:val="00664383"/>
    <w:rsid w:val="00664CD9"/>
    <w:rsid w:val="006D100A"/>
    <w:rsid w:val="006E2D6D"/>
    <w:rsid w:val="006E3677"/>
    <w:rsid w:val="006F31DC"/>
    <w:rsid w:val="00740A8F"/>
    <w:rsid w:val="0074525B"/>
    <w:rsid w:val="00766549"/>
    <w:rsid w:val="00767630"/>
    <w:rsid w:val="007955D5"/>
    <w:rsid w:val="00796AF2"/>
    <w:rsid w:val="007A65CF"/>
    <w:rsid w:val="007B048D"/>
    <w:rsid w:val="00806FAF"/>
    <w:rsid w:val="008406CA"/>
    <w:rsid w:val="008606F0"/>
    <w:rsid w:val="008678C8"/>
    <w:rsid w:val="0089202E"/>
    <w:rsid w:val="008B24A0"/>
    <w:rsid w:val="008C09A7"/>
    <w:rsid w:val="008D1F80"/>
    <w:rsid w:val="008E06A2"/>
    <w:rsid w:val="0090253B"/>
    <w:rsid w:val="0090447C"/>
    <w:rsid w:val="00913D28"/>
    <w:rsid w:val="00920F12"/>
    <w:rsid w:val="00937A90"/>
    <w:rsid w:val="00971FFC"/>
    <w:rsid w:val="009E7077"/>
    <w:rsid w:val="009F3C31"/>
    <w:rsid w:val="00A1324C"/>
    <w:rsid w:val="00A271A2"/>
    <w:rsid w:val="00A43DE8"/>
    <w:rsid w:val="00A92E52"/>
    <w:rsid w:val="00AE5C0E"/>
    <w:rsid w:val="00B05543"/>
    <w:rsid w:val="00B0611A"/>
    <w:rsid w:val="00B2259E"/>
    <w:rsid w:val="00BC1BF3"/>
    <w:rsid w:val="00BC3F98"/>
    <w:rsid w:val="00BD64E5"/>
    <w:rsid w:val="00BE744A"/>
    <w:rsid w:val="00C34DE3"/>
    <w:rsid w:val="00C74228"/>
    <w:rsid w:val="00CB444E"/>
    <w:rsid w:val="00CF051D"/>
    <w:rsid w:val="00CF6712"/>
    <w:rsid w:val="00D04E83"/>
    <w:rsid w:val="00D0774D"/>
    <w:rsid w:val="00D47A0E"/>
    <w:rsid w:val="00D653F1"/>
    <w:rsid w:val="00DB7EFC"/>
    <w:rsid w:val="00E01B49"/>
    <w:rsid w:val="00E31CC7"/>
    <w:rsid w:val="00E40FC1"/>
    <w:rsid w:val="00E656DD"/>
    <w:rsid w:val="00EB236B"/>
    <w:rsid w:val="00EB727B"/>
    <w:rsid w:val="00ED1CDA"/>
    <w:rsid w:val="00EF44C9"/>
    <w:rsid w:val="00F05E0D"/>
    <w:rsid w:val="00F467C2"/>
    <w:rsid w:val="00F534DB"/>
    <w:rsid w:val="00FC13B8"/>
    <w:rsid w:val="00FD6ED7"/>
    <w:rsid w:val="00FF34B0"/>
    <w:rsid w:val="00FF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CDBBF"/>
  <w15:chartTrackingRefBased/>
  <w15:docId w15:val="{92A93264-4EC5-4542-93CB-AFEFEEC8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355"/>
    <w:pPr>
      <w:spacing w:after="160" w:line="280" w:lineRule="exact"/>
    </w:pPr>
    <w:rPr>
      <w:rFonts w:ascii="Roboto" w:hAnsi="Roboto"/>
      <w:color w:val="1C1C1C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0F35"/>
    <w:pPr>
      <w:spacing w:after="120" w:line="240" w:lineRule="auto"/>
      <w:outlineLvl w:val="0"/>
    </w:pPr>
    <w:rPr>
      <w:b/>
      <w:sz w:val="26"/>
      <w:szCs w:val="7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6E2D6D"/>
    <w:pPr>
      <w:spacing w:before="240" w:after="0" w:line="240" w:lineRule="auto"/>
      <w:outlineLvl w:val="1"/>
    </w:pPr>
    <w:rPr>
      <w:b/>
      <w:sz w:val="26"/>
    </w:rPr>
  </w:style>
  <w:style w:type="paragraph" w:styleId="Heading3">
    <w:name w:val="heading 3"/>
    <w:basedOn w:val="Normal"/>
    <w:link w:val="Heading3Char"/>
    <w:uiPriority w:val="99"/>
    <w:qFormat/>
    <w:rsid w:val="00EB727B"/>
    <w:pPr>
      <w:spacing w:before="240" w:after="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80F35"/>
    <w:rPr>
      <w:rFonts w:ascii="Roboto" w:hAnsi="Roboto"/>
      <w:b/>
      <w:color w:val="1C1C1C"/>
      <w:sz w:val="26"/>
      <w:szCs w:val="72"/>
      <w:lang w:eastAsia="en-US"/>
    </w:rPr>
  </w:style>
  <w:style w:type="character" w:customStyle="1" w:styleId="Heading2Char">
    <w:name w:val="Heading 2 Char"/>
    <w:link w:val="Heading2"/>
    <w:uiPriority w:val="99"/>
    <w:rsid w:val="006E2D6D"/>
    <w:rPr>
      <w:rFonts w:ascii="Roboto" w:hAnsi="Roboto"/>
      <w:b/>
      <w:color w:val="1C1C1C"/>
      <w:sz w:val="26"/>
      <w:szCs w:val="22"/>
    </w:rPr>
  </w:style>
  <w:style w:type="character" w:customStyle="1" w:styleId="Heading3Char">
    <w:name w:val="Heading 3 Char"/>
    <w:link w:val="Heading3"/>
    <w:uiPriority w:val="99"/>
    <w:rsid w:val="00EB727B"/>
    <w:rPr>
      <w:rFonts w:ascii="Tuffy-TTF" w:hAnsi="Tuffy-TTF"/>
      <w:b/>
      <w:color w:val="1C1C1C"/>
      <w:sz w:val="24"/>
      <w:szCs w:val="22"/>
    </w:rPr>
  </w:style>
  <w:style w:type="paragraph" w:customStyle="1" w:styleId="BasicParagraph">
    <w:name w:val="[Basic Paragraph]"/>
    <w:basedOn w:val="Normal"/>
    <w:uiPriority w:val="99"/>
    <w:rsid w:val="00EF44C9"/>
    <w:pPr>
      <w:suppressAutoHyphens/>
      <w:autoSpaceDE w:val="0"/>
      <w:autoSpaceDN w:val="0"/>
      <w:adjustRightInd w:val="0"/>
      <w:spacing w:after="170" w:line="300" w:lineRule="atLeast"/>
      <w:textAlignment w:val="center"/>
    </w:pPr>
    <w:rPr>
      <w:rFonts w:ascii="Sassoon Infant Rg" w:hAnsi="Sassoon Infant Rg" w:cs="Sassoon Infant Rg"/>
      <w:spacing w:val="-6"/>
      <w:szCs w:val="24"/>
    </w:rPr>
  </w:style>
  <w:style w:type="paragraph" w:customStyle="1" w:styleId="Bullets">
    <w:name w:val="Bullets"/>
    <w:basedOn w:val="BasicParagraph"/>
    <w:uiPriority w:val="99"/>
    <w:rsid w:val="00EF44C9"/>
    <w:pPr>
      <w:ind w:left="624" w:hanging="113"/>
    </w:pPr>
  </w:style>
  <w:style w:type="paragraph" w:customStyle="1" w:styleId="NumberedBullets">
    <w:name w:val="Numbered Bullets"/>
    <w:basedOn w:val="BasicParagraph"/>
    <w:uiPriority w:val="99"/>
    <w:rsid w:val="00EF44C9"/>
    <w:pPr>
      <w:ind w:left="624" w:hanging="113"/>
    </w:pPr>
  </w:style>
  <w:style w:type="paragraph" w:styleId="ListParagraph">
    <w:name w:val="List Paragraph"/>
    <w:basedOn w:val="Normal"/>
    <w:uiPriority w:val="34"/>
    <w:qFormat/>
    <w:rsid w:val="00D653F1"/>
    <w:pPr>
      <w:numPr>
        <w:numId w:val="1"/>
      </w:numPr>
      <w:spacing w:after="60"/>
      <w:ind w:left="357" w:hanging="357"/>
    </w:pPr>
  </w:style>
  <w:style w:type="paragraph" w:styleId="Header">
    <w:name w:val="header"/>
    <w:basedOn w:val="Normal"/>
    <w:link w:val="Head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C442B"/>
    <w:rPr>
      <w:rFonts w:ascii="SF Cartoonist Hand" w:hAnsi="SF Cartoonist Hand"/>
      <w:color w:val="1C1C1C"/>
      <w:sz w:val="24"/>
    </w:rPr>
  </w:style>
  <w:style w:type="paragraph" w:styleId="Footer">
    <w:name w:val="footer"/>
    <w:basedOn w:val="Normal"/>
    <w:link w:val="Foot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C442B"/>
    <w:rPr>
      <w:rFonts w:ascii="SF Cartoonist Hand" w:hAnsi="SF Cartoonist Hand"/>
      <w:color w:val="1C1C1C"/>
      <w:sz w:val="24"/>
    </w:rPr>
  </w:style>
  <w:style w:type="paragraph" w:customStyle="1" w:styleId="Aim">
    <w:name w:val="Aim"/>
    <w:basedOn w:val="Normal"/>
    <w:link w:val="AimChar"/>
    <w:qFormat/>
    <w:rsid w:val="001B10D5"/>
  </w:style>
  <w:style w:type="character" w:customStyle="1" w:styleId="AimChar">
    <w:name w:val="Aim Char"/>
    <w:link w:val="Aim"/>
    <w:rsid w:val="001B10D5"/>
    <w:rPr>
      <w:rFonts w:ascii="SF Cartoonist Hand" w:hAnsi="SF Cartoonist Hand"/>
      <w:color w:val="1C1C1C"/>
      <w:sz w:val="2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6E2D6D"/>
    <w:pPr>
      <w:jc w:val="center"/>
    </w:pPr>
    <w:rPr>
      <w:sz w:val="54"/>
    </w:rPr>
  </w:style>
  <w:style w:type="character" w:customStyle="1" w:styleId="TitleChar">
    <w:name w:val="Title Char"/>
    <w:link w:val="Title"/>
    <w:uiPriority w:val="10"/>
    <w:rsid w:val="006E2D6D"/>
    <w:rPr>
      <w:rFonts w:ascii="Roboto" w:hAnsi="Roboto"/>
      <w:b/>
      <w:color w:val="1C1C1C"/>
      <w:sz w:val="54"/>
      <w:szCs w:val="72"/>
      <w:lang w:eastAsia="en-US"/>
    </w:rPr>
  </w:style>
  <w:style w:type="character" w:customStyle="1" w:styleId="TableHeadersChar">
    <w:name w:val="Table Headers Char"/>
    <w:link w:val="TableHeaders"/>
    <w:locked/>
    <w:rsid w:val="00457CED"/>
    <w:rPr>
      <w:rFonts w:ascii="BPreplay" w:hAnsi="BPreplay"/>
      <w:color w:val="4A4A4A"/>
      <w:sz w:val="14"/>
      <w:szCs w:val="22"/>
    </w:rPr>
  </w:style>
  <w:style w:type="paragraph" w:customStyle="1" w:styleId="TableHeaders">
    <w:name w:val="Table Headers"/>
    <w:basedOn w:val="Normal"/>
    <w:link w:val="TableHeadersChar"/>
    <w:qFormat/>
    <w:rsid w:val="00457CED"/>
    <w:pPr>
      <w:spacing w:after="0" w:line="264" w:lineRule="auto"/>
      <w:jc w:val="both"/>
    </w:pPr>
    <w:rPr>
      <w:rFonts w:ascii="BPreplay" w:hAnsi="BPreplay"/>
      <w:color w:val="4A4A4A"/>
      <w:sz w:val="14"/>
    </w:rPr>
  </w:style>
  <w:style w:type="character" w:customStyle="1" w:styleId="TableTextChar">
    <w:name w:val="Table Text Char"/>
    <w:link w:val="TableText"/>
    <w:locked/>
    <w:rsid w:val="00457CED"/>
    <w:rPr>
      <w:rFonts w:ascii="BPreplay" w:hAnsi="BPreplay"/>
      <w:szCs w:val="22"/>
    </w:rPr>
  </w:style>
  <w:style w:type="paragraph" w:customStyle="1" w:styleId="TableText">
    <w:name w:val="Table Text"/>
    <w:basedOn w:val="Normal"/>
    <w:link w:val="TableTextChar"/>
    <w:qFormat/>
    <w:rsid w:val="00457CED"/>
    <w:pPr>
      <w:spacing w:after="0" w:line="240" w:lineRule="auto"/>
      <w:jc w:val="both"/>
    </w:pPr>
    <w:rPr>
      <w:rFonts w:ascii="BPreplay" w:hAnsi="BPreplay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Resources%20-%20Resource%20Creation%20Tools\%23Action%20Templates\General\Adult%20Information%20(A4)\%23Word\Adult%20Information%20Template%20Portrai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C7DD0-5752-4807-AD13-2E20D47AD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Adult Information Template Portrait</Template>
  <TotalTime>32</TotalTime>
  <Pages>1</Pages>
  <Words>280</Words>
  <Characters>1269</Characters>
  <Application>Microsoft Office Word</Application>
  <DocSecurity>0</DocSecurity>
  <Lines>27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Swift</dc:creator>
  <cp:keywords/>
  <dc:description/>
  <cp:lastModifiedBy>Grace Plunkett-Hall</cp:lastModifiedBy>
  <cp:revision>8</cp:revision>
  <cp:lastPrinted>2021-06-18T20:42:00Z</cp:lastPrinted>
  <dcterms:created xsi:type="dcterms:W3CDTF">2021-06-18T21:59:00Z</dcterms:created>
  <dcterms:modified xsi:type="dcterms:W3CDTF">2026-04-23T05:45:00Z</dcterms:modified>
</cp:coreProperties>
</file>