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CEC41" w14:textId="5C234CD9" w:rsidR="00A64D72" w:rsidRDefault="00A64D72" w:rsidP="00A64D72">
      <w:r>
        <w:t>The health and safety of your child is very important to me and I have therefore documented the following procedures that I have in place to support this.</w:t>
      </w:r>
    </w:p>
    <w:p w14:paraId="52BB9AE5" w14:textId="24026EEF" w:rsidR="00A64D72" w:rsidRDefault="00A64D72" w:rsidP="00A64D72">
      <w:pPr>
        <w:pStyle w:val="ListParagraph"/>
      </w:pPr>
      <w:r w:rsidRPr="00A64D72">
        <w:t>My setting has a comprehensive first</w:t>
      </w:r>
      <w:r w:rsidR="00B66BCD">
        <w:t>-</w:t>
      </w:r>
      <w:r w:rsidRPr="00A64D72">
        <w:t xml:space="preserve">aid kit at home and a portable kit which is taken on any off-site visits. Staff are fully trained in paediatric first aid and these qualifications will be renewed every </w:t>
      </w:r>
      <w:r w:rsidR="00B66BCD">
        <w:t>three</w:t>
      </w:r>
      <w:r w:rsidRPr="00A64D72">
        <w:t xml:space="preserve"> years.</w:t>
      </w:r>
    </w:p>
    <w:p w14:paraId="5A8057CC" w14:textId="51480383" w:rsidR="00A64D72" w:rsidRDefault="00A64D72" w:rsidP="00A64D72">
      <w:pPr>
        <w:pStyle w:val="ListParagraph"/>
      </w:pPr>
      <w:r>
        <w:t>All toys will be checked and cleaned regularly to ensure they are safe for your child to use. Any broken or hazardous toys will be removed immediately. Children will only be offered toys and resources that are suitable for their age/stage of development.</w:t>
      </w:r>
    </w:p>
    <w:p w14:paraId="08B51351" w14:textId="71C71F2D" w:rsidR="00A64D72" w:rsidRDefault="00701A2D" w:rsidP="00A64D72">
      <w:pPr>
        <w:pStyle w:val="ListParagraph"/>
      </w:pPr>
      <w:r>
        <w:t>We</w:t>
      </w:r>
      <w:r w:rsidR="00A64D72">
        <w:t xml:space="preserve"> do a quick visual risk assessment of my home every morning before the children arrive to ensure that it is a safe environment for all.</w:t>
      </w:r>
    </w:p>
    <w:p w14:paraId="7683B1D3" w14:textId="54555714" w:rsidR="00A64D72" w:rsidRDefault="00701A2D" w:rsidP="00A64D72">
      <w:pPr>
        <w:pStyle w:val="ListParagraph"/>
      </w:pPr>
      <w:r>
        <w:t>I</w:t>
      </w:r>
      <w:r w:rsidR="00A64D72" w:rsidRPr="00A64D72">
        <w:t xml:space="preserve"> will not use socket covers as they have been found to be fatally flawed. Instead, I will hide sockets behind furniture where appropriate, teach children the importance of not playing with electrical sockets and always supervise children effectively within my setting</w:t>
      </w:r>
      <w:r w:rsidR="00A64D72">
        <w:t>.</w:t>
      </w:r>
    </w:p>
    <w:p w14:paraId="53C7A8A0" w14:textId="418A6CFB" w:rsidR="00A64D72" w:rsidRDefault="00A64D72" w:rsidP="00A64D72">
      <w:pPr>
        <w:pStyle w:val="ListParagraph"/>
      </w:pPr>
      <w:r>
        <w:t>All equipment is fitted with the correct safety harness to prevent accidents, for example high chairs and pushchairs.</w:t>
      </w:r>
    </w:p>
    <w:p w14:paraId="2D9CE7CE" w14:textId="01A6F0AC" w:rsidR="00A64D72" w:rsidRDefault="00A64D72" w:rsidP="00A64D72">
      <w:pPr>
        <w:pStyle w:val="ListParagraph"/>
      </w:pPr>
      <w:r>
        <w:t xml:space="preserve">Car seats are checked regularly to ensure they are correctly fitted. I will only use </w:t>
      </w:r>
      <w:r w:rsidRPr="00A64D72">
        <w:t>car seats that I have purchased myself in new condition</w:t>
      </w:r>
      <w:r>
        <w:t xml:space="preserve">, to ensure I know their full </w:t>
      </w:r>
      <w:r w:rsidRPr="00A64D72">
        <w:t>history. I will replace all car seats should they show signs of damage or if I have an accident which may compromise their effectiveness.</w:t>
      </w:r>
    </w:p>
    <w:p w14:paraId="77758FF7" w14:textId="64391B45" w:rsidR="00A64D72" w:rsidRDefault="00A64D72" w:rsidP="00B66BCD">
      <w:pPr>
        <w:pStyle w:val="ListParagraph"/>
      </w:pPr>
      <w:r>
        <w:t xml:space="preserve">My car is regularly serviced and always has an up to date MOT. My car insurance </w:t>
      </w:r>
      <w:r w:rsidRPr="00A64D72">
        <w:t xml:space="preserve">includes </w:t>
      </w:r>
      <w:r w:rsidR="00B66BCD" w:rsidRPr="00B66BCD">
        <w:t>business use (which includes childminding).</w:t>
      </w:r>
      <w:r>
        <w:t xml:space="preserve"> </w:t>
      </w:r>
    </w:p>
    <w:p w14:paraId="7420F788" w14:textId="5313C7D0" w:rsidR="00A64D72" w:rsidRDefault="00701A2D" w:rsidP="00A64D72">
      <w:pPr>
        <w:pStyle w:val="ListParagraph"/>
      </w:pPr>
      <w:r>
        <w:t>We</w:t>
      </w:r>
      <w:r w:rsidR="00A64D72">
        <w:t xml:space="preserve"> use safety equipment appropriate for the children in </w:t>
      </w:r>
      <w:r>
        <w:t>our</w:t>
      </w:r>
      <w:r w:rsidR="00A64D72">
        <w:t xml:space="preserve"> care, such as stair gates, cupboard locks, etc.</w:t>
      </w:r>
      <w:r w:rsidR="00A64D72" w:rsidRPr="00A64D72">
        <w:t xml:space="preserve"> All potentially dangerous substances (e.g. cleaning products, medicines) will be stored out of reach of children or in a cupboard that is kept locked.</w:t>
      </w:r>
      <w:r w:rsidR="00A64D72">
        <w:t xml:space="preserve"> </w:t>
      </w:r>
    </w:p>
    <w:p w14:paraId="2FC4FF8A" w14:textId="025AF2ED" w:rsidR="00A64D72" w:rsidRDefault="00701A2D" w:rsidP="00A64D72">
      <w:pPr>
        <w:pStyle w:val="ListParagraph"/>
      </w:pPr>
      <w:r>
        <w:t>We</w:t>
      </w:r>
      <w:r w:rsidR="00A64D72">
        <w:t xml:space="preserve"> will keep </w:t>
      </w:r>
      <w:r>
        <w:t>the</w:t>
      </w:r>
      <w:r w:rsidR="00A64D72">
        <w:t xml:space="preserve"> front </w:t>
      </w:r>
      <w:r w:rsidR="00251577">
        <w:t>gates</w:t>
      </w:r>
      <w:r w:rsidR="00A64D72">
        <w:t xml:space="preserve"> locked with the keys </w:t>
      </w:r>
      <w:r w:rsidR="00A64D72" w:rsidRPr="00A64D72">
        <w:t>close by for use in an emergency, but out of reach of children.</w:t>
      </w:r>
    </w:p>
    <w:p w14:paraId="338C1099" w14:textId="63E69867" w:rsidR="00A64D72" w:rsidRDefault="00701A2D" w:rsidP="00A64D72">
      <w:pPr>
        <w:pStyle w:val="ListParagraph"/>
      </w:pPr>
      <w:r>
        <w:t>We</w:t>
      </w:r>
      <w:r w:rsidR="00A64D72">
        <w:t xml:space="preserve"> have procedures in place in the event of a </w:t>
      </w:r>
      <w:r w:rsidR="00A64D72" w:rsidRPr="00A64D72">
        <w:t>fire or another emergency and have regular evacuation practices. These take place alongside discussions about fire safety and what to do if we needed to evacuate the setting.</w:t>
      </w:r>
    </w:p>
    <w:p w14:paraId="1F6591A7" w14:textId="6171CA52" w:rsidR="00A64D72" w:rsidRDefault="00A64D72" w:rsidP="00A64D72">
      <w:pPr>
        <w:pStyle w:val="ListParagraph"/>
      </w:pPr>
      <w:r>
        <w:t xml:space="preserve">I keep my kitchen very clean, follow hygiene guidelines on the safe storage of food and keep </w:t>
      </w:r>
      <w:r w:rsidRPr="00A64D72">
        <w:t>my fridge and freezer</w:t>
      </w:r>
      <w:r>
        <w:t xml:space="preserve"> at the correct temperature.</w:t>
      </w:r>
    </w:p>
    <w:p w14:paraId="169185DE" w14:textId="10443E47" w:rsidR="00A64D72" w:rsidRDefault="00701A2D" w:rsidP="00A64D72">
      <w:pPr>
        <w:pStyle w:val="ListParagraph"/>
      </w:pPr>
      <w:r>
        <w:t>We will</w:t>
      </w:r>
      <w:r w:rsidR="00A64D72">
        <w:t xml:space="preserve"> ensure that children do not have access to waste, the bins are emptied </w:t>
      </w:r>
      <w:r w:rsidR="00A64D72" w:rsidRPr="00A64D72">
        <w:t>regularly</w:t>
      </w:r>
      <w:r w:rsidR="00A64D72">
        <w:t xml:space="preserve"> and any used nappies are </w:t>
      </w:r>
      <w:r w:rsidR="00A64D72" w:rsidRPr="00A64D72">
        <w:t>hygienically disposed of, away from children.</w:t>
      </w:r>
    </w:p>
    <w:p w14:paraId="4687CA1C" w14:textId="61DD6889" w:rsidR="00A64D72" w:rsidRDefault="00A64D72" w:rsidP="00A64D72">
      <w:pPr>
        <w:pStyle w:val="ListParagraph"/>
      </w:pPr>
      <w:r w:rsidRPr="00A64D72">
        <w:t>During operational hours, neither myself or anyone else on the premises will smoke, consume alcohol or take prohibited substances.</w:t>
      </w:r>
      <w:r>
        <w:t xml:space="preserve"> </w:t>
      </w:r>
      <w:r w:rsidRPr="00A64D72">
        <w:t>Please see my No Smoking Policy and Alcohol, Medicines and Other Drugs Policy for more information.</w:t>
      </w:r>
    </w:p>
    <w:p w14:paraId="67509A74" w14:textId="0E22B96D" w:rsidR="00A64D72" w:rsidRDefault="00701A2D" w:rsidP="00A64D72">
      <w:pPr>
        <w:pStyle w:val="ListParagraph"/>
      </w:pPr>
      <w:r>
        <w:t>We</w:t>
      </w:r>
      <w:r w:rsidR="00A64D72">
        <w:t xml:space="preserve"> have strict child protection guidelines in </w:t>
      </w:r>
      <w:r w:rsidR="00A64D72" w:rsidRPr="00A64D72">
        <w:t>place. Please see my Safeguarding and Child Protection Policy for further details</w:t>
      </w:r>
      <w:r w:rsidR="00A64D72">
        <w:t>.</w:t>
      </w:r>
    </w:p>
    <w:p w14:paraId="1A425432" w14:textId="2FE8250C" w:rsidR="00A64D72" w:rsidRDefault="00A64D72" w:rsidP="00484B6D">
      <w:pPr>
        <w:pStyle w:val="ListParagraph"/>
      </w:pPr>
      <w:r>
        <w:t xml:space="preserve">Children must stay with me </w:t>
      </w:r>
      <w:r w:rsidR="007C0E83">
        <w:t xml:space="preserve">or an </w:t>
      </w:r>
      <w:r w:rsidR="00A00631">
        <w:t xml:space="preserve">assistant </w:t>
      </w:r>
      <w:r>
        <w:t xml:space="preserve">when we are away from </w:t>
      </w:r>
      <w:r w:rsidR="007C0E83">
        <w:t>the setting</w:t>
      </w:r>
      <w:r>
        <w:t xml:space="preserve">. Younger children will be </w:t>
      </w:r>
      <w:r w:rsidRPr="00A64D72">
        <w:t>securely fastened into</w:t>
      </w:r>
      <w:r>
        <w:t xml:space="preserve"> a pushchair and</w:t>
      </w:r>
      <w:r w:rsidR="00B66BCD">
        <w:t>,</w:t>
      </w:r>
      <w:r>
        <w:t xml:space="preserve"> </w:t>
      </w:r>
      <w:r w:rsidR="00484B6D" w:rsidRPr="00484B6D">
        <w:t>depending on their age and maturity, other children may be</w:t>
      </w:r>
      <w:r>
        <w:t xml:space="preserve"> on a harness or wrist strap, or holding onto my hand or pushchair.</w:t>
      </w:r>
      <w:r w:rsidR="00484B6D">
        <w:t xml:space="preserve"> </w:t>
      </w:r>
      <w:r w:rsidR="00484B6D" w:rsidRPr="00484B6D">
        <w:t>Please see my Safety on Outings Policy for more information.</w:t>
      </w:r>
    </w:p>
    <w:p w14:paraId="7DA4C5E5" w14:textId="2450DEDC" w:rsidR="00A64D72" w:rsidRDefault="00701A2D" w:rsidP="00484B6D">
      <w:pPr>
        <w:pStyle w:val="ListParagraph"/>
      </w:pPr>
      <w:r>
        <w:t>We</w:t>
      </w:r>
      <w:r w:rsidR="00A64D72">
        <w:t xml:space="preserve"> have emergency contact details with me at all times should I need to contact the </w:t>
      </w:r>
      <w:r w:rsidR="00484B6D" w:rsidRPr="00484B6D">
        <w:t>parents of a child.</w:t>
      </w:r>
    </w:p>
    <w:p w14:paraId="3548EA30" w14:textId="09B02C23" w:rsidR="00A64D72" w:rsidRDefault="00701A2D" w:rsidP="00A64D72">
      <w:pPr>
        <w:pStyle w:val="ListParagraph"/>
      </w:pPr>
      <w:r>
        <w:t xml:space="preserve">We </w:t>
      </w:r>
      <w:r w:rsidR="00A64D72">
        <w:t>will work with you to teach the children about safety issues like crossing the road and stranger danger.</w:t>
      </w:r>
    </w:p>
    <w:p w14:paraId="5D06E7B2" w14:textId="050914F9" w:rsidR="00484B6D" w:rsidRDefault="00701A2D" w:rsidP="00484B6D">
      <w:pPr>
        <w:pStyle w:val="ListParagraph"/>
        <w:sectPr w:rsidR="00484B6D" w:rsidSect="00483FF9">
          <w:headerReference w:type="default" r:id="rId8"/>
          <w:pgSz w:w="11906" w:h="16838" w:code="9"/>
          <w:pgMar w:top="784" w:right="567" w:bottom="1361" w:left="567" w:header="397" w:footer="851" w:gutter="0"/>
          <w:cols w:space="720"/>
          <w:noEndnote/>
        </w:sectPr>
      </w:pPr>
      <w:r>
        <w:t>We</w:t>
      </w:r>
      <w:r w:rsidR="00A64D72">
        <w:t xml:space="preserve"> will work with you to teach the children about physical exercise and making healthy food choices.</w:t>
      </w:r>
      <w:r w:rsidR="00484B6D" w:rsidRPr="00484B6D">
        <w:t xml:space="preserve"> Please see my Healthy Eating Policy for more details.</w:t>
      </w:r>
      <w:r w:rsidR="00484B6D">
        <w:t xml:space="preserve"> </w:t>
      </w:r>
    </w:p>
    <w:p w14:paraId="2A2BC3AD" w14:textId="57B9085E" w:rsidR="00A64D72" w:rsidRDefault="00A64D72" w:rsidP="00484B6D">
      <w:pPr>
        <w:pStyle w:val="ListParagraph"/>
      </w:pPr>
      <w:r>
        <w:lastRenderedPageBreak/>
        <w:t xml:space="preserve">Sleeping children will be regularly </w:t>
      </w:r>
      <w:r w:rsidR="00484B6D" w:rsidRPr="00484B6D">
        <w:t>monitored in person</w:t>
      </w:r>
      <w:r w:rsidR="00DD68B4">
        <w:t xml:space="preserve"> at a minimum of every 15-20 minutes</w:t>
      </w:r>
      <w:r>
        <w:t xml:space="preserve"> and </w:t>
      </w:r>
      <w:r w:rsidR="00DD68B4">
        <w:t>we</w:t>
      </w:r>
      <w:r>
        <w:t xml:space="preserve"> will use a baby monitor </w:t>
      </w:r>
      <w:r w:rsidR="00484B6D" w:rsidRPr="00484B6D">
        <w:t xml:space="preserve">to keep check on children </w:t>
      </w:r>
      <w:r w:rsidR="00DD68B4">
        <w:t xml:space="preserve">when we are </w:t>
      </w:r>
      <w:r w:rsidR="00484B6D" w:rsidRPr="00484B6D">
        <w:t>in another room</w:t>
      </w:r>
      <w:r w:rsidR="00DD68B4">
        <w:t>. We</w:t>
      </w:r>
      <w:r w:rsidR="00484B6D" w:rsidRPr="00484B6D">
        <w:t xml:space="preserve"> a</w:t>
      </w:r>
      <w:r w:rsidR="00DD68B4">
        <w:t>re</w:t>
      </w:r>
      <w:r w:rsidR="00484B6D" w:rsidRPr="00484B6D">
        <w:t xml:space="preserve"> aware of the danger of SIDS and follow NHS guidance for sleeping children at all times. More information about this can be found online by searching for '</w:t>
      </w:r>
      <w:r w:rsidR="00B66BCD">
        <w:t>s</w:t>
      </w:r>
      <w:r w:rsidR="00484B6D" w:rsidRPr="00484B6D">
        <w:t xml:space="preserve">afer </w:t>
      </w:r>
      <w:r w:rsidR="00B66BCD">
        <w:t>s</w:t>
      </w:r>
      <w:r w:rsidR="00484B6D" w:rsidRPr="00484B6D">
        <w:t>leep'.</w:t>
      </w:r>
    </w:p>
    <w:p w14:paraId="4EAA164A" w14:textId="143DBC6B" w:rsidR="00664383" w:rsidRDefault="00DD68B4" w:rsidP="00A64D72">
      <w:pPr>
        <w:pStyle w:val="ListParagraph"/>
      </w:pPr>
      <w:r>
        <w:t>We</w:t>
      </w:r>
      <w:r w:rsidR="00A64D72">
        <w:t xml:space="preserve"> will restrain a child if they are putting themselves or others in danger, for example running into the road</w:t>
      </w:r>
      <w:r>
        <w:t xml:space="preserve"> if this happens a physical intervention form will be filled out, ask you to sign it and keep it in your child’s records. </w:t>
      </w:r>
    </w:p>
    <w:p w14:paraId="2E2F72A1" w14:textId="77777777" w:rsidR="00F62A03" w:rsidRPr="00F62A03" w:rsidRDefault="00F62A03" w:rsidP="00F62A03"/>
    <w:p w14:paraId="49A4E381" w14:textId="77777777" w:rsidR="00F62A03" w:rsidRPr="00F62A03" w:rsidRDefault="00F62A03" w:rsidP="00F62A03"/>
    <w:p w14:paraId="25B45358" w14:textId="77777777" w:rsidR="00F62A03" w:rsidRPr="00F62A03" w:rsidRDefault="00F62A03" w:rsidP="00F62A03"/>
    <w:p w14:paraId="75F0B39D" w14:textId="77777777" w:rsidR="00F62A03" w:rsidRPr="00F62A03" w:rsidRDefault="00F62A03" w:rsidP="00F62A03"/>
    <w:p w14:paraId="3F6E8190" w14:textId="77777777" w:rsidR="00F62A03" w:rsidRPr="00F62A03" w:rsidRDefault="00F62A03" w:rsidP="00F62A03"/>
    <w:p w14:paraId="327924E8" w14:textId="77777777" w:rsidR="00F62A03" w:rsidRPr="00F62A03" w:rsidRDefault="00F62A03" w:rsidP="00F62A03"/>
    <w:p w14:paraId="757B2F5C" w14:textId="77777777" w:rsidR="00F62A03" w:rsidRPr="00F62A03" w:rsidRDefault="00F62A03" w:rsidP="00F62A03"/>
    <w:p w14:paraId="2B91555C" w14:textId="77777777" w:rsidR="00F62A03" w:rsidRPr="00F62A03" w:rsidRDefault="00F62A03" w:rsidP="00F62A03"/>
    <w:p w14:paraId="51E18662" w14:textId="77777777" w:rsidR="00F62A03" w:rsidRPr="00F62A03" w:rsidRDefault="00F62A03" w:rsidP="00F62A03"/>
    <w:p w14:paraId="51BF014B" w14:textId="77777777" w:rsidR="00F62A03" w:rsidRPr="00F62A03" w:rsidRDefault="00F62A03" w:rsidP="00F62A03"/>
    <w:p w14:paraId="79AFAD7C" w14:textId="77777777" w:rsidR="00F62A03" w:rsidRPr="00F62A03" w:rsidRDefault="00F62A03" w:rsidP="00F62A03"/>
    <w:p w14:paraId="77A88FBC" w14:textId="77777777" w:rsidR="00F62A03" w:rsidRPr="00F62A03" w:rsidRDefault="00F62A03" w:rsidP="00F62A03"/>
    <w:p w14:paraId="289FC4AB" w14:textId="77777777" w:rsidR="00F62A03" w:rsidRPr="00F62A03" w:rsidRDefault="00F62A03" w:rsidP="00F62A03"/>
    <w:p w14:paraId="422FB495" w14:textId="77777777" w:rsidR="00F62A03" w:rsidRPr="00F62A03" w:rsidRDefault="00F62A03" w:rsidP="00F62A03"/>
    <w:p w14:paraId="2D586DBD" w14:textId="77777777" w:rsidR="00F62A03" w:rsidRPr="00F62A03" w:rsidRDefault="00F62A03" w:rsidP="00F62A03"/>
    <w:p w14:paraId="48DA4FD2" w14:textId="77777777" w:rsidR="00F62A03" w:rsidRPr="00F62A03" w:rsidRDefault="00F62A03" w:rsidP="00F62A03"/>
    <w:p w14:paraId="61A4D70B" w14:textId="77777777" w:rsidR="00F62A03" w:rsidRPr="00F62A03" w:rsidRDefault="00F62A03" w:rsidP="00F62A03"/>
    <w:p w14:paraId="5EB1BB8C" w14:textId="77777777" w:rsidR="00F62A03" w:rsidRPr="00F62A03" w:rsidRDefault="00F62A03" w:rsidP="00F62A03"/>
    <w:p w14:paraId="146A1A56" w14:textId="77777777" w:rsidR="00F62A03" w:rsidRPr="00F62A03" w:rsidRDefault="00F62A03" w:rsidP="00F62A03"/>
    <w:p w14:paraId="03CABA6A" w14:textId="77777777" w:rsidR="00F62A03" w:rsidRPr="00F62A03" w:rsidRDefault="00F62A03" w:rsidP="00F62A03"/>
    <w:p w14:paraId="1DE60395" w14:textId="77777777" w:rsidR="00F62A03" w:rsidRPr="00F62A03" w:rsidRDefault="00F62A03" w:rsidP="00F62A03"/>
    <w:p w14:paraId="3534BE40" w14:textId="77777777" w:rsidR="00F62A03" w:rsidRPr="00F62A03" w:rsidRDefault="00F62A03" w:rsidP="00F62A03"/>
    <w:p w14:paraId="3FC93DBC" w14:textId="77777777" w:rsidR="00F62A03" w:rsidRPr="00F62A03" w:rsidRDefault="00F62A03" w:rsidP="00F62A03"/>
    <w:p w14:paraId="3968A914" w14:textId="77777777" w:rsidR="00F62A03" w:rsidRPr="00F62A03" w:rsidRDefault="00F62A03" w:rsidP="00F62A03"/>
    <w:p w14:paraId="3756B65D" w14:textId="77777777" w:rsidR="00F62A03" w:rsidRPr="00F62A03" w:rsidRDefault="00F62A03" w:rsidP="00F62A03"/>
    <w:p w14:paraId="2D45CC86" w14:textId="77777777" w:rsidR="00F62A03" w:rsidRPr="00F62A03" w:rsidRDefault="00F62A03" w:rsidP="00F62A03"/>
    <w:p w14:paraId="21081FAA" w14:textId="4FB37255" w:rsidR="00F62A03" w:rsidRPr="00F62A03" w:rsidRDefault="00F62A03" w:rsidP="00F62A03">
      <w:pPr>
        <w:tabs>
          <w:tab w:val="left" w:pos="9075"/>
        </w:tabs>
      </w:pPr>
      <w:r>
        <w:tab/>
      </w:r>
    </w:p>
    <w:sectPr w:rsidR="00F62A03" w:rsidRPr="00F62A03" w:rsidSect="00483FF9">
      <w:headerReference w:type="default" r:id="rId9"/>
      <w:footerReference w:type="default" r:id="rId10"/>
      <w:pgSz w:w="11906" w:h="16838" w:code="9"/>
      <w:pgMar w:top="784" w:right="567" w:bottom="1361" w:left="567" w:header="397" w:footer="851"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971EC" w14:textId="77777777" w:rsidR="0079093C" w:rsidRDefault="0079093C" w:rsidP="00EB727B">
      <w:r>
        <w:separator/>
      </w:r>
    </w:p>
  </w:endnote>
  <w:endnote w:type="continuationSeparator" w:id="0">
    <w:p w14:paraId="0EC11F4C" w14:textId="77777777" w:rsidR="0079093C" w:rsidRDefault="0079093C"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038ED969-9825-4194-8335-F337FCC55631}"/>
    <w:embedBold r:id="rId2" w:fontKey="{D5159815-B990-422D-BEC5-F4A3A5CCF024}"/>
  </w:font>
  <w:font w:name="Roboto">
    <w:charset w:val="00"/>
    <w:family w:val="auto"/>
    <w:pitch w:val="variable"/>
    <w:sig w:usb0="E0000AFF" w:usb1="5000217F" w:usb2="00000021" w:usb3="00000000" w:csb0="0000019F" w:csb1="00000000"/>
    <w:embedRegular r:id="rId3" w:fontKey="{8092A3B5-CB5E-4E7F-97A9-9E399D13C6FC}"/>
    <w:embedBold r:id="rId4" w:fontKey="{075CCE40-2CF6-43A4-87EF-A83902B8E351}"/>
  </w:font>
  <w:font w:name="Tuffy-TTF">
    <w:charset w:val="00"/>
    <w:family w:val="swiss"/>
    <w:pitch w:val="variable"/>
    <w:sig w:usb0="80000003" w:usb1="00000002" w:usb2="00000000" w:usb3="00000000" w:csb0="00000001" w:csb1="00000000"/>
    <w:embedBold r:id="rId5" w:fontKey="{B6C65B68-7A17-4327-9BA2-D7494026996E}"/>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B21CE51A-3602-40CE-AFDA-044B0CDF8004}"/>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5C312D06-16B3-4723-83A1-E5A8324D896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9D11D" w14:textId="412A2C94" w:rsidR="00DD68B4" w:rsidRPr="00756A12" w:rsidRDefault="00DD68B4" w:rsidP="00DD68B4">
    <w:pPr>
      <w:tabs>
        <w:tab w:val="center" w:pos="4513"/>
        <w:tab w:val="right" w:pos="9026"/>
      </w:tabs>
      <w:spacing w:after="0" w:line="240" w:lineRule="auto"/>
    </w:pPr>
    <w:r w:rsidRPr="00756A12">
      <w:t xml:space="preserve">Review date: </w:t>
    </w:r>
    <w:r w:rsidR="00E16F80">
      <w:t>22</w:t>
    </w:r>
    <w:r w:rsidRPr="00756A12">
      <w:t>/0</w:t>
    </w:r>
    <w:r w:rsidR="00E16F80">
      <w:t>4</w:t>
    </w:r>
    <w:r w:rsidRPr="00756A12">
      <w:t>/202</w:t>
    </w:r>
    <w:r w:rsidR="00E16F80">
      <w:t>6</w:t>
    </w:r>
    <w:r w:rsidRPr="00756A12">
      <w:tab/>
    </w:r>
    <w:r w:rsidRPr="00756A12">
      <w:tab/>
      <w:t xml:space="preserve">Next review date: </w:t>
    </w:r>
    <w:r w:rsidR="00E16F80">
      <w:t>23</w:t>
    </w:r>
    <w:r w:rsidRPr="00756A12">
      <w:t>/0</w:t>
    </w:r>
    <w:r w:rsidR="00E16F80">
      <w:t>4</w:t>
    </w:r>
    <w:r w:rsidRPr="00756A12">
      <w:t>/202</w:t>
    </w:r>
    <w:r w:rsidR="00E16F80">
      <w:t>7</w:t>
    </w:r>
    <w:r w:rsidRPr="00756A12">
      <w:t>.</w:t>
    </w:r>
  </w:p>
  <w:p w14:paraId="1EA3036C" w14:textId="7D27824E" w:rsidR="00484B6D" w:rsidRPr="00DD68B4" w:rsidRDefault="00DD68B4" w:rsidP="00DD68B4">
    <w:pPr>
      <w:tabs>
        <w:tab w:val="center" w:pos="4513"/>
        <w:tab w:val="right" w:pos="9026"/>
      </w:tabs>
      <w:spacing w:after="0" w:line="240" w:lineRule="auto"/>
    </w:pPr>
    <w:r w:rsidRPr="00756A12">
      <w:t>Reviewed by: Grace Plunkett-Hall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9376B" w14:textId="77777777" w:rsidR="0079093C" w:rsidRDefault="0079093C" w:rsidP="00EB727B">
      <w:r>
        <w:separator/>
      </w:r>
    </w:p>
  </w:footnote>
  <w:footnote w:type="continuationSeparator" w:id="0">
    <w:p w14:paraId="096F96C3" w14:textId="77777777" w:rsidR="0079093C" w:rsidRDefault="0079093C"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61796" w14:textId="18D4AFC6" w:rsidR="00BD64E5" w:rsidRPr="007955D5" w:rsidRDefault="00BD64E5" w:rsidP="00FF4AC5">
    <w:pPr>
      <w:pStyle w:val="Heading1"/>
      <w:spacing w:before="80" w:after="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A64D72">
      <w:rPr>
        <w:noProof/>
        <w:color w:val="00649C"/>
        <w:sz w:val="54"/>
      </w:rPr>
      <w:t>Health and Safety</w:t>
    </w:r>
    <w:r w:rsidRPr="007955D5">
      <w:rPr>
        <w:color w:val="00649C"/>
        <w:sz w:val="54"/>
      </w:rPr>
      <w:t xml:space="preserve"> Policy</w:t>
    </w:r>
  </w:p>
  <w:p w14:paraId="686D1E7E" w14:textId="7A888F78" w:rsidR="0090447C" w:rsidRDefault="009044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44875" w14:textId="548E55AC" w:rsidR="00484B6D" w:rsidRDefault="00484B6D" w:rsidP="00484B6D">
    <w:pPr>
      <w:pStyle w:val="Header"/>
      <w:spacing w:after="480"/>
    </w:pPr>
    <w:r w:rsidRPr="002C68EC">
      <w:rPr>
        <w:noProof/>
        <w:color w:val="4472C4" w:themeColor="accent1"/>
        <w:sz w:val="20"/>
        <w:szCs w:val="20"/>
      </w:rPr>
      <mc:AlternateContent>
        <mc:Choice Requires="wps">
          <w:drawing>
            <wp:anchor distT="45720" distB="45720" distL="114300" distR="114300" simplePos="0" relativeHeight="251666944" behindDoc="0" locked="0" layoutInCell="1" allowOverlap="1" wp14:anchorId="73799720" wp14:editId="2882A9CE">
              <wp:simplePos x="0" y="0"/>
              <wp:positionH relativeFrom="column">
                <wp:posOffset>4462780</wp:posOffset>
              </wp:positionH>
              <wp:positionV relativeFrom="paragraph">
                <wp:posOffset>-243679</wp:posOffset>
              </wp:positionV>
              <wp:extent cx="2736754" cy="649899"/>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754" cy="649899"/>
                      </a:xfrm>
                      <a:prstGeom prst="rect">
                        <a:avLst/>
                      </a:prstGeom>
                      <a:noFill/>
                      <a:ln w="9525">
                        <a:noFill/>
                        <a:miter lim="800000"/>
                        <a:headEnd/>
                        <a:tailEnd/>
                      </a:ln>
                    </wps:spPr>
                    <wps:txbx>
                      <w:txbxContent>
                        <w:p w14:paraId="7DEA7B79" w14:textId="68B23A7B" w:rsidR="00484B6D" w:rsidRPr="007955D5" w:rsidRDefault="00484B6D" w:rsidP="00484B6D">
                          <w:pPr>
                            <w:jc w:val="right"/>
                            <w:rPr>
                              <w:b/>
                              <w:color w:val="00649C"/>
                              <w:sz w:val="20"/>
                              <w:szCs w:val="20"/>
                            </w:rPr>
                          </w:pPr>
                          <w:r>
                            <w:rPr>
                              <w:b/>
                              <w:color w:val="00649C"/>
                              <w:sz w:val="20"/>
                              <w:szCs w:val="20"/>
                            </w:rPr>
                            <w:t>Health and Safety</w:t>
                          </w:r>
                          <w:r w:rsidRPr="007955D5">
                            <w:rPr>
                              <w:b/>
                              <w:color w:val="00649C"/>
                              <w:sz w:val="20"/>
                              <w:szCs w:val="20"/>
                            </w:rPr>
                            <w:t xml:space="preserve"> Policy</w:t>
                          </w:r>
                        </w:p>
                      </w:txbxContent>
                    </wps:txbx>
                    <wps:bodyPr rot="0" vert="horz" wrap="square" lIns="91440" tIns="180000" rIns="252000" bIns="45720" anchor="t" anchorCtr="0">
                      <a:spAutoFit/>
                    </wps:bodyPr>
                  </wps:wsp>
                </a:graphicData>
              </a:graphic>
              <wp14:sizeRelH relativeFrom="margin">
                <wp14:pctWidth>40000</wp14:pctWidth>
              </wp14:sizeRelH>
              <wp14:sizeRelV relativeFrom="margin">
                <wp14:pctHeight>20000</wp14:pctHeight>
              </wp14:sizeRelV>
            </wp:anchor>
          </w:drawing>
        </mc:Choice>
        <mc:Fallback xmlns="">
          <w:pict>
            <v:shapetype w14:anchorId="73799720" id="_x0000_t202" coordsize="21600,21600" o:spt="202" path="m,l,21600r21600,l21600,xe">
              <v:stroke joinstyle="miter"/>
              <v:path gradientshapeok="t" o:connecttype="rect"/>
            </v:shapetype>
            <v:shape id="Text Box 2" o:spid="_x0000_s1026" type="#_x0000_t202" style="position:absolute;margin-left:351.4pt;margin-top:-19.2pt;width:215.5pt;height:51.15pt;z-index:25166694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" filled="f" stroked="f">
              <v:textbox style="mso-fit-shape-to-text:t" inset=",5mm,7mm">
                <w:txbxContent>
                  <w:p w14:paraId="7DEA7B79" w14:textId="68B23A7B" w:rsidR="00484B6D" w:rsidRPr="007955D5" w:rsidRDefault="00484B6D" w:rsidP="00484B6D">
                    <w:pPr>
                      <w:jc w:val="right"/>
                      <w:rPr>
                        <w:b/>
                        <w:color w:val="00649C"/>
                        <w:sz w:val="20"/>
                        <w:szCs w:val="20"/>
                      </w:rPr>
                    </w:pPr>
                    <w:r>
                      <w:rPr>
                        <w:b/>
                        <w:color w:val="00649C"/>
                        <w:sz w:val="20"/>
                        <w:szCs w:val="20"/>
                      </w:rPr>
                      <w:t>Health and Safety</w:t>
                    </w:r>
                    <w:r w:rsidRPr="007955D5">
                      <w:rPr>
                        <w:b/>
                        <w:color w:val="00649C"/>
                        <w:sz w:val="20"/>
                        <w:szCs w:val="20"/>
                      </w:rPr>
                      <w:t xml:space="preserve"> Policy</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5635765">
    <w:abstractNumId w:val="0"/>
  </w:num>
  <w:num w:numId="2" w16cid:durableId="63696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67D68"/>
    <w:rsid w:val="000A0DB1"/>
    <w:rsid w:val="000B5E87"/>
    <w:rsid w:val="000C3106"/>
    <w:rsid w:val="000C442B"/>
    <w:rsid w:val="000C462C"/>
    <w:rsid w:val="000F2C12"/>
    <w:rsid w:val="00125E1F"/>
    <w:rsid w:val="00177502"/>
    <w:rsid w:val="001B10D5"/>
    <w:rsid w:val="001D6A87"/>
    <w:rsid w:val="001E14CE"/>
    <w:rsid w:val="001E26EC"/>
    <w:rsid w:val="00242C60"/>
    <w:rsid w:val="00251577"/>
    <w:rsid w:val="0025778E"/>
    <w:rsid w:val="002707CA"/>
    <w:rsid w:val="002B3577"/>
    <w:rsid w:val="002C4355"/>
    <w:rsid w:val="002D31CD"/>
    <w:rsid w:val="002E3CF9"/>
    <w:rsid w:val="003039E3"/>
    <w:rsid w:val="003061FE"/>
    <w:rsid w:val="003163C1"/>
    <w:rsid w:val="00332009"/>
    <w:rsid w:val="00342A2B"/>
    <w:rsid w:val="00380F35"/>
    <w:rsid w:val="003961D9"/>
    <w:rsid w:val="003D02E3"/>
    <w:rsid w:val="003D7C55"/>
    <w:rsid w:val="003E6B9B"/>
    <w:rsid w:val="00457CED"/>
    <w:rsid w:val="00461653"/>
    <w:rsid w:val="00483FF9"/>
    <w:rsid w:val="00484B6D"/>
    <w:rsid w:val="004D3C84"/>
    <w:rsid w:val="004E19BD"/>
    <w:rsid w:val="00556E75"/>
    <w:rsid w:val="005C130A"/>
    <w:rsid w:val="005D3C40"/>
    <w:rsid w:val="00636297"/>
    <w:rsid w:val="00664383"/>
    <w:rsid w:val="006D100A"/>
    <w:rsid w:val="006E2D6D"/>
    <w:rsid w:val="006E3677"/>
    <w:rsid w:val="006F31DC"/>
    <w:rsid w:val="00701A2D"/>
    <w:rsid w:val="00740A8F"/>
    <w:rsid w:val="00745DD1"/>
    <w:rsid w:val="00766549"/>
    <w:rsid w:val="00767630"/>
    <w:rsid w:val="0079093C"/>
    <w:rsid w:val="007955D5"/>
    <w:rsid w:val="00796AF2"/>
    <w:rsid w:val="007A65CF"/>
    <w:rsid w:val="007B048D"/>
    <w:rsid w:val="007C0E83"/>
    <w:rsid w:val="00806FAF"/>
    <w:rsid w:val="008606F0"/>
    <w:rsid w:val="008678C8"/>
    <w:rsid w:val="008B24A0"/>
    <w:rsid w:val="008C09A7"/>
    <w:rsid w:val="008D1F80"/>
    <w:rsid w:val="0090253B"/>
    <w:rsid w:val="0090447C"/>
    <w:rsid w:val="00913D28"/>
    <w:rsid w:val="00920F12"/>
    <w:rsid w:val="00937A90"/>
    <w:rsid w:val="00971FFC"/>
    <w:rsid w:val="009F3C31"/>
    <w:rsid w:val="00A00631"/>
    <w:rsid w:val="00A1324C"/>
    <w:rsid w:val="00A271A2"/>
    <w:rsid w:val="00A43DE8"/>
    <w:rsid w:val="00A64D72"/>
    <w:rsid w:val="00AE5C0E"/>
    <w:rsid w:val="00B0611A"/>
    <w:rsid w:val="00B2259E"/>
    <w:rsid w:val="00B66BCD"/>
    <w:rsid w:val="00BC1BF3"/>
    <w:rsid w:val="00BC3F98"/>
    <w:rsid w:val="00BD64E5"/>
    <w:rsid w:val="00BE744A"/>
    <w:rsid w:val="00C34DE3"/>
    <w:rsid w:val="00C74228"/>
    <w:rsid w:val="00CB444E"/>
    <w:rsid w:val="00CD48E8"/>
    <w:rsid w:val="00D0774D"/>
    <w:rsid w:val="00D653F1"/>
    <w:rsid w:val="00DB7EFC"/>
    <w:rsid w:val="00DD68B4"/>
    <w:rsid w:val="00E1118A"/>
    <w:rsid w:val="00E16F80"/>
    <w:rsid w:val="00E20A35"/>
    <w:rsid w:val="00E31CC7"/>
    <w:rsid w:val="00E40FC1"/>
    <w:rsid w:val="00E656DD"/>
    <w:rsid w:val="00EB236B"/>
    <w:rsid w:val="00EB727B"/>
    <w:rsid w:val="00ED1CDA"/>
    <w:rsid w:val="00ED79EB"/>
    <w:rsid w:val="00EE478B"/>
    <w:rsid w:val="00EF44C9"/>
    <w:rsid w:val="00F05E0D"/>
    <w:rsid w:val="00F467C2"/>
    <w:rsid w:val="00F534DB"/>
    <w:rsid w:val="00F62A03"/>
    <w:rsid w:val="00FC13B8"/>
    <w:rsid w:val="00FD6ED7"/>
    <w:rsid w:val="00FD7A7A"/>
    <w:rsid w:val="00FF4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F1066A-C1A1-40ED-855B-3D2386413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22</TotalTime>
  <Pages>2</Pages>
  <Words>712</Words>
  <Characters>3455</Characters>
  <Application>Microsoft Office Word</Application>
  <DocSecurity>0</DocSecurity>
  <Lines>80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10</cp:revision>
  <cp:lastPrinted>2021-06-18T21:19:00Z</cp:lastPrinted>
  <dcterms:created xsi:type="dcterms:W3CDTF">2021-06-18T22:00:00Z</dcterms:created>
  <dcterms:modified xsi:type="dcterms:W3CDTF">2026-04-25T04:47:00Z</dcterms:modified>
</cp:coreProperties>
</file>