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9E310" w14:textId="536CFC02" w:rsidR="00C659DC" w:rsidRDefault="00262442" w:rsidP="006F2837">
      <w:r>
        <w:t xml:space="preserve">All staff including assistants, volunteers or students will be required to undergo a DBS check should they be responsible for children within my care and therefore unsupervised at times. All assistants will be interviewed to </w:t>
      </w:r>
      <w:r w:rsidR="00C659DC">
        <w:t>determine</w:t>
      </w:r>
      <w:r>
        <w:t xml:space="preserve"> their competence and suitability to work with children within my setting. </w:t>
      </w:r>
      <w:r w:rsidR="006F2837">
        <w:t>All adult</w:t>
      </w:r>
      <w:r w:rsidR="00C659DC">
        <w:t>s</w:t>
      </w:r>
      <w:r>
        <w:t xml:space="preserve"> are expected</w:t>
      </w:r>
      <w:r w:rsidR="006F2837" w:rsidRPr="006F2837">
        <w:t xml:space="preserve"> to act as positive role models</w:t>
      </w:r>
      <w:r w:rsidR="00C659DC">
        <w:t xml:space="preserve"> and always remain professional while onsite.</w:t>
      </w:r>
    </w:p>
    <w:p w14:paraId="170CCC6B" w14:textId="67AFE754" w:rsidR="00C659DC" w:rsidRDefault="00C659DC" w:rsidP="006F2837">
      <w:r>
        <w:t xml:space="preserve">Assistants will be required to hold a minimum of a level 2 in childcare or similar to ensure that they have an understanding of how to work with and support children in our care. Assistants will be required to carry out regular safeguard training and first aid training. It is my responsibility to ensure this is kept up to date and </w:t>
      </w:r>
      <w:r w:rsidR="00175FBB">
        <w:t xml:space="preserve">I </w:t>
      </w:r>
      <w:r>
        <w:t xml:space="preserve">hold a record of when each are due for renewal. </w:t>
      </w:r>
    </w:p>
    <w:p w14:paraId="35BA44DF" w14:textId="6FC976C5" w:rsidR="006F2837" w:rsidRDefault="00C659DC" w:rsidP="006F2837">
      <w:r>
        <w:t>Only assistants or I are</w:t>
      </w:r>
      <w:r w:rsidR="006F2837" w:rsidRPr="006F2837">
        <w:t xml:space="preserve"> allowed to help with intimate care, i.e.</w:t>
      </w:r>
      <w:r w:rsidR="006F2837">
        <w:t xml:space="preserve"> nappy changing and toileting. This is to protect your child and to protect my family from any possible allegations.</w:t>
      </w:r>
      <w:r>
        <w:t xml:space="preserve"> All personal care will be recorded and marked who carried out the personal care and why. </w:t>
      </w:r>
    </w:p>
    <w:p w14:paraId="4EAC3828" w14:textId="14118452" w:rsidR="00C659DC" w:rsidRDefault="00C659DC" w:rsidP="006F2837">
      <w:r>
        <w:t>Emergency cover should a member of staff be off sick. Should a member of staff be unable to work then I will arrange cover to the best of my ability and parents will be notified of this. Cover may include another assistant that does not usually work that day or may be an adult that I trust. Should this be the case then the above regarding personal care will still apply.</w:t>
      </w:r>
    </w:p>
    <w:p w14:paraId="097B1BFA" w14:textId="49CE15C5" w:rsidR="003E6B9B" w:rsidRDefault="006F2837" w:rsidP="006F2837">
      <w:pPr>
        <w:rPr>
          <w:spacing w:val="-4"/>
        </w:rPr>
      </w:pPr>
      <w:r w:rsidRPr="004D503F">
        <w:rPr>
          <w:spacing w:val="-4"/>
        </w:rPr>
        <w:t>If you have any concerns or questions regarding this policy</w:t>
      </w:r>
      <w:r w:rsidR="00C659DC">
        <w:rPr>
          <w:spacing w:val="-4"/>
        </w:rPr>
        <w:t xml:space="preserve"> or a member of staff</w:t>
      </w:r>
      <w:r w:rsidRPr="004D503F">
        <w:rPr>
          <w:spacing w:val="-4"/>
        </w:rPr>
        <w:t>, please do contact me.</w:t>
      </w:r>
    </w:p>
    <w:p w14:paraId="0225FD56" w14:textId="06748CC2" w:rsidR="00ED4452" w:rsidRPr="00ED4452" w:rsidRDefault="00ED4452" w:rsidP="00ED4452"/>
    <w:p w14:paraId="4048B104" w14:textId="3FBBBC50" w:rsidR="00ED4452" w:rsidRPr="00ED4452" w:rsidRDefault="00ED4452" w:rsidP="00ED4452"/>
    <w:p w14:paraId="203419C3" w14:textId="09CD195F" w:rsidR="00ED4452" w:rsidRPr="00ED4452" w:rsidRDefault="00ED4452" w:rsidP="00ED4452"/>
    <w:p w14:paraId="1C530896" w14:textId="387D2960" w:rsidR="00ED4452" w:rsidRPr="00ED4452" w:rsidRDefault="00ED4452" w:rsidP="00ED4452"/>
    <w:p w14:paraId="34A91B45" w14:textId="56880646" w:rsidR="00ED4452" w:rsidRPr="00ED4452" w:rsidRDefault="00ED4452" w:rsidP="00ED4452"/>
    <w:p w14:paraId="3B658DF6" w14:textId="4203EABD" w:rsidR="00ED4452" w:rsidRPr="00ED4452" w:rsidRDefault="00ED4452" w:rsidP="00ED4452"/>
    <w:p w14:paraId="2B511C5E" w14:textId="61BA1578" w:rsidR="00ED4452" w:rsidRPr="00ED4452" w:rsidRDefault="00ED4452" w:rsidP="00ED4452"/>
    <w:p w14:paraId="3AD675D6" w14:textId="50735308" w:rsidR="00ED4452" w:rsidRPr="00ED4452" w:rsidRDefault="00ED4452" w:rsidP="00ED4452"/>
    <w:p w14:paraId="73452DE6" w14:textId="3FFEC225" w:rsidR="00ED4452" w:rsidRPr="00ED4452" w:rsidRDefault="00ED4452" w:rsidP="00ED4452"/>
    <w:p w14:paraId="2B6AED5E" w14:textId="40210684" w:rsidR="00ED4452" w:rsidRPr="00ED4452" w:rsidRDefault="00ED4452" w:rsidP="00ED4452"/>
    <w:p w14:paraId="4E03C7D9" w14:textId="0216BE21" w:rsidR="00ED4452" w:rsidRPr="00ED4452" w:rsidRDefault="00ED4452" w:rsidP="00ED4452"/>
    <w:p w14:paraId="3D88B9DA" w14:textId="414EAD13" w:rsidR="00ED4452" w:rsidRPr="00ED4452" w:rsidRDefault="00ED4452" w:rsidP="00ED4452"/>
    <w:p w14:paraId="02528A52" w14:textId="33912C27" w:rsidR="00ED4452" w:rsidRPr="00ED4452" w:rsidRDefault="00ED4452" w:rsidP="00ED4452"/>
    <w:p w14:paraId="6357AF22" w14:textId="35E68976" w:rsidR="00ED4452" w:rsidRPr="00ED4452" w:rsidRDefault="00ED4452" w:rsidP="00ED4452"/>
    <w:p w14:paraId="68345319" w14:textId="3A64E11D" w:rsidR="00ED4452" w:rsidRPr="00ED4452" w:rsidRDefault="00ED4452" w:rsidP="00ED4452"/>
    <w:p w14:paraId="4B1CF91D" w14:textId="318DB6BC" w:rsidR="00ED4452" w:rsidRPr="00ED4452" w:rsidRDefault="00ED4452" w:rsidP="00ED4452"/>
    <w:p w14:paraId="24A82509" w14:textId="61A1A2D5" w:rsidR="00ED4452" w:rsidRPr="00ED4452" w:rsidRDefault="00ED4452" w:rsidP="00ED4452"/>
    <w:p w14:paraId="10F0BA0C" w14:textId="7E1E0AB7" w:rsidR="00ED4452" w:rsidRPr="00ED4452" w:rsidRDefault="00ED4452" w:rsidP="00ED4452"/>
    <w:p w14:paraId="618DFCB3" w14:textId="15869632" w:rsidR="00ED4452" w:rsidRPr="00ED4452" w:rsidRDefault="00ED4452" w:rsidP="00332FFF">
      <w:pPr>
        <w:tabs>
          <w:tab w:val="left" w:pos="1425"/>
          <w:tab w:val="left" w:pos="9015"/>
        </w:tabs>
      </w:pPr>
      <w:r>
        <w:tab/>
      </w:r>
      <w:r w:rsidR="00332FFF">
        <w:tab/>
      </w:r>
    </w:p>
    <w:sectPr w:rsidR="00ED4452" w:rsidRPr="00ED4452" w:rsidSect="0035107E">
      <w:headerReference w:type="even" r:id="rId8"/>
      <w:headerReference w:type="default" r:id="rId9"/>
      <w:footerReference w:type="even" r:id="rId10"/>
      <w:footerReference w:type="default" r:id="rId11"/>
      <w:headerReference w:type="first" r:id="rId12"/>
      <w:footerReference w:type="first" r:id="rId13"/>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30B7C" w14:textId="77777777" w:rsidR="0035107E" w:rsidRDefault="0035107E" w:rsidP="00EB727B">
      <w:r>
        <w:separator/>
      </w:r>
    </w:p>
  </w:endnote>
  <w:endnote w:type="continuationSeparator" w:id="0">
    <w:p w14:paraId="37CA7FA3" w14:textId="77777777" w:rsidR="0035107E" w:rsidRDefault="0035107E"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73FBFA6-99D8-46DA-93DE-B2AE14A8B56A}"/>
    <w:embedBold r:id="rId2" w:fontKey="{AD26D800-012C-4777-B905-E59DC855EC04}"/>
  </w:font>
  <w:font w:name="Roboto">
    <w:charset w:val="00"/>
    <w:family w:val="auto"/>
    <w:pitch w:val="variable"/>
    <w:sig w:usb0="E0000AFF" w:usb1="5000217F" w:usb2="00000021" w:usb3="00000000" w:csb0="0000019F" w:csb1="00000000"/>
    <w:embedRegular r:id="rId3" w:fontKey="{6634D634-0C4A-4B1F-A0CC-686E72D6B764}"/>
    <w:embedBold r:id="rId4" w:fontKey="{1C7272A3-2E0C-4096-955E-2AD3C76444CF}"/>
  </w:font>
  <w:font w:name="Tuffy-TTF">
    <w:charset w:val="00"/>
    <w:family w:val="swiss"/>
    <w:pitch w:val="variable"/>
    <w:sig w:usb0="80000003" w:usb1="00000002" w:usb2="00000000" w:usb3="00000000" w:csb0="00000001" w:csb1="00000000"/>
    <w:embedBold r:id="rId5" w:fontKey="{D2AAF7E4-AF5A-4E03-A56F-B291BF2A7E66}"/>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C1BD1AAC-1019-4F1C-AB9A-B5D9DF1345FD}"/>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D669330D-B384-4BC9-9CF5-CD109E706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5392" w14:textId="77777777" w:rsidR="00332FFF" w:rsidRDefault="00332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3D46" w14:textId="454E58B2" w:rsidR="000065F1" w:rsidRPr="00756A12" w:rsidRDefault="000065F1" w:rsidP="000065F1">
    <w:pPr>
      <w:tabs>
        <w:tab w:val="center" w:pos="4513"/>
        <w:tab w:val="right" w:pos="9026"/>
      </w:tabs>
      <w:spacing w:after="0" w:line="240" w:lineRule="auto"/>
    </w:pPr>
    <w:r w:rsidRPr="00756A12">
      <w:t xml:space="preserve">Review date: </w:t>
    </w:r>
    <w:r w:rsidR="00332FFF">
      <w:t>1</w:t>
    </w:r>
    <w:r w:rsidRPr="00756A12">
      <w:t>/0</w:t>
    </w:r>
    <w:r w:rsidR="00332FFF">
      <w:t>3</w:t>
    </w:r>
    <w:r w:rsidRPr="00756A12">
      <w:t>/202</w:t>
    </w:r>
    <w:r w:rsidR="00332FFF">
      <w:t>4</w:t>
    </w:r>
    <w:r w:rsidRPr="00756A12">
      <w:tab/>
    </w:r>
    <w:r w:rsidRPr="00756A12">
      <w:tab/>
      <w:t xml:space="preserve">Next review date: </w:t>
    </w:r>
    <w:r w:rsidR="00332FFF">
      <w:t>1</w:t>
    </w:r>
    <w:r w:rsidRPr="00756A12">
      <w:t>/0</w:t>
    </w:r>
    <w:r w:rsidR="00332FFF">
      <w:t>3</w:t>
    </w:r>
    <w:r w:rsidRPr="00756A12">
      <w:t>/202</w:t>
    </w:r>
    <w:r w:rsidR="00332FFF">
      <w:t>5</w:t>
    </w:r>
  </w:p>
  <w:p w14:paraId="4F5876D4" w14:textId="77777777" w:rsidR="000065F1" w:rsidRPr="00756A12" w:rsidRDefault="000065F1" w:rsidP="000065F1">
    <w:pPr>
      <w:tabs>
        <w:tab w:val="center" w:pos="4513"/>
        <w:tab w:val="right" w:pos="9026"/>
      </w:tabs>
      <w:spacing w:after="0" w:line="240" w:lineRule="auto"/>
    </w:pPr>
    <w:r w:rsidRPr="00756A12">
      <w:t xml:space="preserve">Review date: </w:t>
    </w:r>
    <w:r w:rsidRPr="00756A12">
      <w:tab/>
    </w:r>
    <w:r w:rsidRPr="00756A12">
      <w:tab/>
      <w:t>Next review date:                   .</w:t>
    </w:r>
  </w:p>
  <w:p w14:paraId="0FA9076E" w14:textId="41E0302E" w:rsidR="000C442B" w:rsidRPr="000065F1" w:rsidRDefault="000065F1" w:rsidP="000065F1">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5806" w14:textId="77777777" w:rsidR="00332FFF" w:rsidRDefault="00332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88057" w14:textId="77777777" w:rsidR="0035107E" w:rsidRDefault="0035107E" w:rsidP="00EB727B">
      <w:r>
        <w:separator/>
      </w:r>
    </w:p>
  </w:footnote>
  <w:footnote w:type="continuationSeparator" w:id="0">
    <w:p w14:paraId="378C1620" w14:textId="77777777" w:rsidR="0035107E" w:rsidRDefault="0035107E"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1D9C" w14:textId="77777777" w:rsidR="00332FFF" w:rsidRDefault="00332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463AD765" w:rsidR="00BD64E5" w:rsidRPr="007955D5" w:rsidRDefault="00BD64E5" w:rsidP="000C462C">
    <w:pPr>
      <w:pStyle w:val="Heading1"/>
      <w:spacing w:before="80" w:after="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262442">
      <w:rPr>
        <w:noProof/>
        <w:color w:val="00649C"/>
        <w:sz w:val="54"/>
      </w:rPr>
      <w:t>Staffing</w:t>
    </w:r>
    <w:r w:rsidRPr="007955D5">
      <w:rPr>
        <w:color w:val="00649C"/>
        <w:sz w:val="54"/>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8D68F" w14:textId="77777777" w:rsidR="00332FFF" w:rsidRDefault="00332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9409999">
    <w:abstractNumId w:val="0"/>
  </w:num>
  <w:num w:numId="2" w16cid:durableId="678386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065F1"/>
    <w:rsid w:val="00067D68"/>
    <w:rsid w:val="000B5E87"/>
    <w:rsid w:val="000C3106"/>
    <w:rsid w:val="000C442B"/>
    <w:rsid w:val="000C462C"/>
    <w:rsid w:val="000F2C12"/>
    <w:rsid w:val="001017A6"/>
    <w:rsid w:val="00125E1F"/>
    <w:rsid w:val="00175FBB"/>
    <w:rsid w:val="00177502"/>
    <w:rsid w:val="001B10D5"/>
    <w:rsid w:val="001D6A87"/>
    <w:rsid w:val="001E14CE"/>
    <w:rsid w:val="001E26EC"/>
    <w:rsid w:val="00242C60"/>
    <w:rsid w:val="0025778E"/>
    <w:rsid w:val="00262442"/>
    <w:rsid w:val="002707CA"/>
    <w:rsid w:val="002A1D25"/>
    <w:rsid w:val="002B3577"/>
    <w:rsid w:val="002C4355"/>
    <w:rsid w:val="002D31CD"/>
    <w:rsid w:val="002E3CF9"/>
    <w:rsid w:val="003039E3"/>
    <w:rsid w:val="003061FE"/>
    <w:rsid w:val="003163C1"/>
    <w:rsid w:val="00332FFF"/>
    <w:rsid w:val="0035107E"/>
    <w:rsid w:val="003606E8"/>
    <w:rsid w:val="00380F35"/>
    <w:rsid w:val="003961D9"/>
    <w:rsid w:val="003D02E3"/>
    <w:rsid w:val="003D4862"/>
    <w:rsid w:val="003D7C55"/>
    <w:rsid w:val="003E6B9B"/>
    <w:rsid w:val="003F0263"/>
    <w:rsid w:val="00457CED"/>
    <w:rsid w:val="00461653"/>
    <w:rsid w:val="004D3C84"/>
    <w:rsid w:val="004D503F"/>
    <w:rsid w:val="00556E75"/>
    <w:rsid w:val="005C130A"/>
    <w:rsid w:val="005D3C40"/>
    <w:rsid w:val="00621103"/>
    <w:rsid w:val="00636297"/>
    <w:rsid w:val="00661773"/>
    <w:rsid w:val="006D100A"/>
    <w:rsid w:val="006E2D6D"/>
    <w:rsid w:val="006E3677"/>
    <w:rsid w:val="006F2837"/>
    <w:rsid w:val="006F31DC"/>
    <w:rsid w:val="00766409"/>
    <w:rsid w:val="00766549"/>
    <w:rsid w:val="00767630"/>
    <w:rsid w:val="007955D5"/>
    <w:rsid w:val="00796AF2"/>
    <w:rsid w:val="007A65CF"/>
    <w:rsid w:val="007B048D"/>
    <w:rsid w:val="007E5057"/>
    <w:rsid w:val="00806FAF"/>
    <w:rsid w:val="00822D42"/>
    <w:rsid w:val="008606F0"/>
    <w:rsid w:val="008678C8"/>
    <w:rsid w:val="008B24A0"/>
    <w:rsid w:val="008B3111"/>
    <w:rsid w:val="008C09A7"/>
    <w:rsid w:val="008D1F80"/>
    <w:rsid w:val="0090447C"/>
    <w:rsid w:val="00913D28"/>
    <w:rsid w:val="00920F12"/>
    <w:rsid w:val="00937A90"/>
    <w:rsid w:val="00971FFC"/>
    <w:rsid w:val="009F3C31"/>
    <w:rsid w:val="00A1324C"/>
    <w:rsid w:val="00A271A2"/>
    <w:rsid w:val="00A43DE8"/>
    <w:rsid w:val="00AE5C0E"/>
    <w:rsid w:val="00B2259E"/>
    <w:rsid w:val="00BC1BF3"/>
    <w:rsid w:val="00BC3F98"/>
    <w:rsid w:val="00BD64E5"/>
    <w:rsid w:val="00BE744A"/>
    <w:rsid w:val="00C34DE3"/>
    <w:rsid w:val="00C659DC"/>
    <w:rsid w:val="00C74228"/>
    <w:rsid w:val="00CB444E"/>
    <w:rsid w:val="00D0774D"/>
    <w:rsid w:val="00D653F1"/>
    <w:rsid w:val="00DA6E47"/>
    <w:rsid w:val="00E229BA"/>
    <w:rsid w:val="00E36736"/>
    <w:rsid w:val="00E40FC1"/>
    <w:rsid w:val="00E656DD"/>
    <w:rsid w:val="00E83A15"/>
    <w:rsid w:val="00EB236B"/>
    <w:rsid w:val="00EB727B"/>
    <w:rsid w:val="00ED1CDA"/>
    <w:rsid w:val="00ED4452"/>
    <w:rsid w:val="00ED5025"/>
    <w:rsid w:val="00EF44C9"/>
    <w:rsid w:val="00F05E0D"/>
    <w:rsid w:val="00F1566B"/>
    <w:rsid w:val="00F15E29"/>
    <w:rsid w:val="00F4089A"/>
    <w:rsid w:val="00F467C2"/>
    <w:rsid w:val="00F534DB"/>
    <w:rsid w:val="00FC13B8"/>
    <w:rsid w:val="00FD6ED7"/>
    <w:rsid w:val="00FE7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4C3B3-244B-4D7E-8267-B10BEC64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1403</TotalTime>
  <Pages>1</Pages>
  <Words>233</Words>
  <Characters>1330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6</cp:revision>
  <cp:lastPrinted>2021-06-18T21:35:00Z</cp:lastPrinted>
  <dcterms:created xsi:type="dcterms:W3CDTF">2023-03-03T14:50:00Z</dcterms:created>
  <dcterms:modified xsi:type="dcterms:W3CDTF">2024-03-01T00:54:00Z</dcterms:modified>
</cp:coreProperties>
</file>