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2CFE" w14:textId="77777777" w:rsidR="006E53A4" w:rsidRDefault="006E53A4" w:rsidP="00A02344"/>
    <w:p w14:paraId="71570C79" w14:textId="77777777" w:rsidR="00A007CA" w:rsidRDefault="00A007CA" w:rsidP="00A02344"/>
    <w:p w14:paraId="4E5DDD69" w14:textId="77C4B65C" w:rsidR="00B42B6E" w:rsidRDefault="003F7A7F" w:rsidP="00B42B6E">
      <w:pPr>
        <w:pStyle w:val="Title"/>
      </w:pPr>
      <w:r>
        <w:rPr>
          <w:noProof/>
        </w:rPr>
        <w:t>FP4K</w:t>
      </w:r>
      <w:r w:rsidR="00B42B6E">
        <w:t xml:space="preserve"> Safeguarding Policy</w:t>
      </w:r>
    </w:p>
    <w:p w14:paraId="5489F706" w14:textId="77777777" w:rsidR="00B42B6E" w:rsidRPr="00B42B6E" w:rsidRDefault="00B42B6E" w:rsidP="00B42B6E"/>
    <w:p w14:paraId="486C4A9C" w14:textId="534B675D" w:rsidR="00971C23" w:rsidRPr="00B42B6E" w:rsidRDefault="00B42B6E" w:rsidP="00A02344">
      <w:pPr>
        <w:pStyle w:val="Subtitle"/>
        <w:rPr>
          <w:color w:val="2328FF" w:themeColor="text2"/>
          <w:cs/>
        </w:rPr>
      </w:pPr>
      <w:r w:rsidRPr="00B42B6E">
        <w:rPr>
          <w:color w:val="2328FF" w:themeColor="text2"/>
        </w:rPr>
        <w:t>Introduction</w:t>
      </w:r>
    </w:p>
    <w:p w14:paraId="081DCBE3" w14:textId="7A1F671C" w:rsidR="00B42B6E" w:rsidRPr="00333C06" w:rsidRDefault="003F7A7F" w:rsidP="00A02344">
      <w:pPr>
        <w:pStyle w:val="Subtitle"/>
        <w:rPr>
          <w:b w:val="0"/>
          <w:bCs w:val="0"/>
        </w:rPr>
      </w:pPr>
      <w:r w:rsidRPr="003F7A7F">
        <w:rPr>
          <w:b w:val="0"/>
          <w:bCs w:val="0"/>
          <w:noProof/>
        </w:rPr>
        <w:t>FP4K</w:t>
      </w:r>
      <w:r>
        <w:t xml:space="preserve"> </w:t>
      </w:r>
      <w:r w:rsidR="00B42B6E" w:rsidRPr="00333C06">
        <w:rPr>
          <w:b w:val="0"/>
          <w:bCs w:val="0"/>
        </w:rPr>
        <w:t>recognises that we have a moral and statutory responsibility to safeguard an</w:t>
      </w:r>
      <w:r w:rsidR="00333C06">
        <w:rPr>
          <w:b w:val="0"/>
          <w:bCs w:val="0"/>
        </w:rPr>
        <w:t>d</w:t>
      </w:r>
      <w:r w:rsidR="00B42B6E" w:rsidRPr="00333C06">
        <w:rPr>
          <w:b w:val="0"/>
          <w:bCs w:val="0"/>
        </w:rPr>
        <w:t xml:space="preserve"> promote the welfare or all our members; this includes members of our committee, our volunteers, participants and those who attend our events socially.</w:t>
      </w:r>
    </w:p>
    <w:p w14:paraId="504C0921" w14:textId="612BFF58" w:rsidR="00B42B6E" w:rsidRDefault="003F7A7F" w:rsidP="00B42B6E">
      <w:r>
        <w:rPr>
          <w:noProof/>
        </w:rPr>
        <w:t>FP4K</w:t>
      </w:r>
      <w:r w:rsidR="00B42B6E">
        <w:t xml:space="preserve"> is committed to providing a safer and welcoming environment where everyone is respected, valued and supported to participate or volunteer with our Club.</w:t>
      </w:r>
    </w:p>
    <w:p w14:paraId="66BFAEB6" w14:textId="0FCDFBCE" w:rsidR="00E0447B" w:rsidRDefault="00B42B6E" w:rsidP="003F7A7F">
      <w:r>
        <w:t xml:space="preserve">This policy is in line with the Motorsport UK Safeguarding Policy as </w:t>
      </w:r>
      <w:r w:rsidR="003F7A7F">
        <w:rPr>
          <w:noProof/>
        </w:rPr>
        <w:t>FP4K</w:t>
      </w:r>
      <w:r>
        <w:t>’s ASN.</w:t>
      </w:r>
    </w:p>
    <w:p w14:paraId="7C1D1A8B" w14:textId="4FD838C3" w:rsidR="00B42B6E" w:rsidRPr="00333C06" w:rsidRDefault="00B42B6E" w:rsidP="00B42B6E">
      <w:pPr>
        <w:pStyle w:val="Bullet"/>
        <w:numPr>
          <w:ilvl w:val="0"/>
          <w:numId w:val="0"/>
        </w:numPr>
        <w:rPr>
          <w:b/>
          <w:bCs/>
          <w:color w:val="2328FF" w:themeColor="text2"/>
        </w:rPr>
      </w:pPr>
      <w:r w:rsidRPr="00333C06">
        <w:rPr>
          <w:b/>
          <w:bCs/>
          <w:color w:val="2328FF" w:themeColor="text2"/>
        </w:rPr>
        <w:t>Policy Aims</w:t>
      </w:r>
    </w:p>
    <w:p w14:paraId="51E40AA2" w14:textId="77777777" w:rsidR="00B42B6E" w:rsidRDefault="00B42B6E" w:rsidP="00B42B6E">
      <w:pPr>
        <w:pStyle w:val="Bullet"/>
        <w:numPr>
          <w:ilvl w:val="0"/>
          <w:numId w:val="0"/>
        </w:numPr>
      </w:pPr>
    </w:p>
    <w:p w14:paraId="186A2B1F" w14:textId="73D276BA" w:rsidR="00B42B6E" w:rsidRDefault="00B42B6E" w:rsidP="00B42B6E">
      <w:pPr>
        <w:pStyle w:val="Bullet"/>
        <w:numPr>
          <w:ilvl w:val="0"/>
          <w:numId w:val="0"/>
        </w:numPr>
      </w:pPr>
      <w:r>
        <w:t>The purpose of this policy is to:</w:t>
      </w:r>
    </w:p>
    <w:p w14:paraId="65C93328" w14:textId="77777777" w:rsidR="00B42B6E" w:rsidRDefault="00B42B6E" w:rsidP="00B42B6E">
      <w:pPr>
        <w:pStyle w:val="Bullet"/>
        <w:numPr>
          <w:ilvl w:val="0"/>
          <w:numId w:val="0"/>
        </w:numPr>
      </w:pPr>
    </w:p>
    <w:p w14:paraId="4169BCC0" w14:textId="674F1AFA" w:rsidR="00B42B6E" w:rsidRDefault="00B42B6E" w:rsidP="00B42B6E">
      <w:pPr>
        <w:pStyle w:val="Bullet"/>
        <w:numPr>
          <w:ilvl w:val="0"/>
          <w:numId w:val="10"/>
        </w:numPr>
      </w:pPr>
      <w:r>
        <w:t xml:space="preserve">Demonstrate </w:t>
      </w:r>
      <w:r w:rsidR="003F7A7F">
        <w:rPr>
          <w:noProof/>
        </w:rPr>
        <w:t>FP4K</w:t>
      </w:r>
      <w:r>
        <w:t>’s commitment to safeguarding.</w:t>
      </w:r>
    </w:p>
    <w:p w14:paraId="545A5995" w14:textId="2875422D" w:rsidR="00B42B6E" w:rsidRDefault="00B42B6E" w:rsidP="00B42B6E">
      <w:pPr>
        <w:pStyle w:val="Bullet"/>
        <w:numPr>
          <w:ilvl w:val="0"/>
          <w:numId w:val="10"/>
        </w:numPr>
      </w:pPr>
      <w:r>
        <w:t>Promote good practice which encourages the development of a safer and positive environment for all.</w:t>
      </w:r>
    </w:p>
    <w:p w14:paraId="6B7C24E7" w14:textId="31F3FECB" w:rsidR="00B42B6E" w:rsidRDefault="00B42B6E" w:rsidP="00B42B6E">
      <w:pPr>
        <w:pStyle w:val="Bullet"/>
        <w:numPr>
          <w:ilvl w:val="0"/>
          <w:numId w:val="0"/>
        </w:numPr>
        <w:ind w:left="426" w:hanging="360"/>
      </w:pPr>
    </w:p>
    <w:p w14:paraId="421AF7B5" w14:textId="604FAB87" w:rsidR="00B42B6E" w:rsidRPr="00333C06" w:rsidRDefault="00B42B6E" w:rsidP="00B42B6E">
      <w:pPr>
        <w:pStyle w:val="Bullet"/>
        <w:numPr>
          <w:ilvl w:val="0"/>
          <w:numId w:val="0"/>
        </w:numPr>
        <w:ind w:left="426" w:hanging="360"/>
        <w:rPr>
          <w:b/>
          <w:bCs/>
        </w:rPr>
      </w:pPr>
      <w:r w:rsidRPr="00333C06">
        <w:rPr>
          <w:b/>
          <w:bCs/>
        </w:rPr>
        <w:t>Policy Principles:</w:t>
      </w:r>
    </w:p>
    <w:p w14:paraId="69079C72" w14:textId="77777777" w:rsidR="00B42B6E" w:rsidRDefault="00B42B6E" w:rsidP="00333C06">
      <w:pPr>
        <w:pStyle w:val="Bullet"/>
        <w:numPr>
          <w:ilvl w:val="0"/>
          <w:numId w:val="0"/>
        </w:numPr>
      </w:pPr>
    </w:p>
    <w:p w14:paraId="62B4FA55" w14:textId="6257A87D" w:rsidR="00B42B6E" w:rsidRDefault="00B42B6E" w:rsidP="00B42B6E">
      <w:pPr>
        <w:pStyle w:val="Bullet"/>
        <w:numPr>
          <w:ilvl w:val="0"/>
          <w:numId w:val="0"/>
        </w:numPr>
        <w:ind w:left="426" w:hanging="360"/>
      </w:pPr>
      <w:r>
        <w:t xml:space="preserve">Members of </w:t>
      </w:r>
      <w:r w:rsidR="003F7A7F">
        <w:rPr>
          <w:noProof/>
        </w:rPr>
        <w:t>FP4K</w:t>
      </w:r>
      <w:r w:rsidR="003F7A7F">
        <w:t xml:space="preserve"> </w:t>
      </w:r>
      <w:r>
        <w:t>committee endeavour to:</w:t>
      </w:r>
    </w:p>
    <w:p w14:paraId="4DCA56F8" w14:textId="77777777" w:rsidR="00B42B6E" w:rsidRDefault="00B42B6E" w:rsidP="00B42B6E">
      <w:pPr>
        <w:pStyle w:val="Bullet"/>
        <w:numPr>
          <w:ilvl w:val="0"/>
          <w:numId w:val="0"/>
        </w:numPr>
        <w:ind w:left="426" w:hanging="360"/>
      </w:pPr>
    </w:p>
    <w:p w14:paraId="0654B494" w14:textId="6AEF9D60" w:rsidR="00B42B6E" w:rsidRDefault="00B42B6E" w:rsidP="00B42B6E">
      <w:pPr>
        <w:pStyle w:val="Bullet"/>
        <w:numPr>
          <w:ilvl w:val="0"/>
          <w:numId w:val="11"/>
        </w:numPr>
      </w:pPr>
      <w:r>
        <w:t>Embed this policy and work according to its principles.</w:t>
      </w:r>
    </w:p>
    <w:p w14:paraId="002E2194" w14:textId="1450E30B" w:rsidR="00B42B6E" w:rsidRDefault="00B42B6E" w:rsidP="00B42B6E">
      <w:pPr>
        <w:pStyle w:val="Bullet"/>
        <w:numPr>
          <w:ilvl w:val="0"/>
          <w:numId w:val="11"/>
        </w:numPr>
      </w:pPr>
      <w:r>
        <w:t>Promote and publicise this policy to all our members.</w:t>
      </w:r>
    </w:p>
    <w:p w14:paraId="52AA9D2B" w14:textId="77777777" w:rsidR="00B42B6E" w:rsidRDefault="00B42B6E" w:rsidP="00B42B6E">
      <w:pPr>
        <w:pStyle w:val="Bullet"/>
        <w:numPr>
          <w:ilvl w:val="0"/>
          <w:numId w:val="0"/>
        </w:numPr>
        <w:ind w:left="786"/>
      </w:pPr>
    </w:p>
    <w:p w14:paraId="5134CC9D" w14:textId="4F61E749" w:rsidR="00B42B6E" w:rsidRDefault="00B42B6E" w:rsidP="00B42B6E">
      <w:pPr>
        <w:pStyle w:val="Bullet"/>
        <w:numPr>
          <w:ilvl w:val="0"/>
          <w:numId w:val="0"/>
        </w:numPr>
        <w:ind w:left="786"/>
      </w:pPr>
    </w:p>
    <w:p w14:paraId="188AA4CC" w14:textId="765C6252" w:rsidR="00B42B6E" w:rsidRDefault="00B42B6E" w:rsidP="00B42B6E">
      <w:pPr>
        <w:pStyle w:val="Bullet"/>
        <w:numPr>
          <w:ilvl w:val="0"/>
          <w:numId w:val="11"/>
        </w:numPr>
      </w:pPr>
      <w:r>
        <w:t>Ensure it has a minimum of one Club Safeguarding Officer, licenced by Motorsport UK who is in receipt of an Enhanced DBS Check / PVG Check.</w:t>
      </w:r>
    </w:p>
    <w:p w14:paraId="47D6A04D" w14:textId="62FAA645" w:rsidR="00B42B6E" w:rsidRDefault="00B42B6E" w:rsidP="00B42B6E">
      <w:pPr>
        <w:pStyle w:val="Bullet"/>
        <w:numPr>
          <w:ilvl w:val="0"/>
          <w:numId w:val="11"/>
        </w:numPr>
      </w:pPr>
      <w:r>
        <w:t>Support the Club Safeguarding Officer in their role.</w:t>
      </w:r>
    </w:p>
    <w:p w14:paraId="03D97C25" w14:textId="2BBEDF76" w:rsidR="00B42B6E" w:rsidRDefault="00B42B6E" w:rsidP="00B42B6E">
      <w:pPr>
        <w:pStyle w:val="Bullet"/>
        <w:numPr>
          <w:ilvl w:val="0"/>
          <w:numId w:val="11"/>
        </w:numPr>
      </w:pPr>
      <w:r>
        <w:t>Ensure any services contracted out to external providers consider the requirement to safeguarding our members from abuse, harm and neglect.</w:t>
      </w:r>
    </w:p>
    <w:p w14:paraId="1E323B7E" w14:textId="77777777" w:rsidR="00B42B6E" w:rsidRDefault="00B42B6E" w:rsidP="00B42B6E">
      <w:pPr>
        <w:pStyle w:val="Bullet"/>
        <w:numPr>
          <w:ilvl w:val="0"/>
          <w:numId w:val="0"/>
        </w:numPr>
      </w:pPr>
    </w:p>
    <w:p w14:paraId="7A0B0A9C" w14:textId="6F4E4677" w:rsidR="00B42B6E" w:rsidRPr="003F7A7F" w:rsidRDefault="00B42B6E" w:rsidP="00B42B6E">
      <w:pPr>
        <w:pStyle w:val="Bullet"/>
        <w:numPr>
          <w:ilvl w:val="0"/>
          <w:numId w:val="0"/>
        </w:numPr>
        <w:rPr>
          <w:b/>
          <w:bCs/>
        </w:rPr>
      </w:pPr>
      <w:r w:rsidRPr="003F7A7F">
        <w:rPr>
          <w:b/>
          <w:bCs/>
        </w:rPr>
        <w:t xml:space="preserve">Members of </w:t>
      </w:r>
      <w:r w:rsidR="003F7A7F" w:rsidRPr="003F7A7F">
        <w:rPr>
          <w:b/>
          <w:bCs/>
          <w:noProof/>
        </w:rPr>
        <w:t>FP4K</w:t>
      </w:r>
      <w:r w:rsidR="003F7A7F" w:rsidRPr="003F7A7F">
        <w:rPr>
          <w:b/>
          <w:bCs/>
        </w:rPr>
        <w:t xml:space="preserve"> </w:t>
      </w:r>
      <w:r w:rsidRPr="003F7A7F">
        <w:rPr>
          <w:b/>
          <w:bCs/>
        </w:rPr>
        <w:t>will:</w:t>
      </w:r>
    </w:p>
    <w:p w14:paraId="3670998C" w14:textId="77777777" w:rsidR="00B42B6E" w:rsidRDefault="00B42B6E" w:rsidP="00B42B6E">
      <w:pPr>
        <w:pStyle w:val="Bullet"/>
        <w:numPr>
          <w:ilvl w:val="0"/>
          <w:numId w:val="0"/>
        </w:numPr>
      </w:pPr>
    </w:p>
    <w:p w14:paraId="0315C064" w14:textId="22F5EDC9" w:rsidR="00B42B6E" w:rsidRDefault="00B42B6E" w:rsidP="00B42B6E">
      <w:pPr>
        <w:pStyle w:val="Bullet"/>
        <w:numPr>
          <w:ilvl w:val="0"/>
          <w:numId w:val="12"/>
        </w:numPr>
      </w:pPr>
      <w:r>
        <w:t>Understand and respect the idea that Safeguarding is everybody’s responsibility.</w:t>
      </w:r>
    </w:p>
    <w:p w14:paraId="2C712739" w14:textId="32CCBA5C" w:rsidR="00B42B6E" w:rsidRDefault="00B42B6E" w:rsidP="00B42B6E">
      <w:pPr>
        <w:pStyle w:val="Bullet"/>
        <w:numPr>
          <w:ilvl w:val="0"/>
          <w:numId w:val="12"/>
        </w:numPr>
      </w:pPr>
      <w:r>
        <w:t>Understand their duty of care to report signs or reports of abuse, neglect or harm as soon as possible.</w:t>
      </w:r>
    </w:p>
    <w:p w14:paraId="3559A4C6" w14:textId="456967AC" w:rsidR="00B42B6E" w:rsidRDefault="00B42B6E" w:rsidP="00B42B6E">
      <w:pPr>
        <w:pStyle w:val="Bullet"/>
        <w:numPr>
          <w:ilvl w:val="0"/>
          <w:numId w:val="12"/>
        </w:numPr>
      </w:pPr>
      <w:r>
        <w:t xml:space="preserve">Act accordingly to the principes of this policy and </w:t>
      </w:r>
      <w:r w:rsidR="00333C06">
        <w:t>its</w:t>
      </w:r>
      <w:r>
        <w:t xml:space="preserve"> associated procedure. </w:t>
      </w:r>
    </w:p>
    <w:p w14:paraId="7F29BA66" w14:textId="77777777" w:rsidR="00B42B6E" w:rsidRDefault="00B42B6E" w:rsidP="00B42B6E">
      <w:pPr>
        <w:pStyle w:val="Bullet"/>
        <w:numPr>
          <w:ilvl w:val="0"/>
          <w:numId w:val="0"/>
        </w:numPr>
        <w:ind w:left="426" w:hanging="360"/>
      </w:pPr>
    </w:p>
    <w:p w14:paraId="11A7778E" w14:textId="31FDE799" w:rsidR="00B42B6E" w:rsidRPr="00333C06" w:rsidRDefault="003F7A7F" w:rsidP="00B42B6E">
      <w:pPr>
        <w:pStyle w:val="Bullet"/>
        <w:numPr>
          <w:ilvl w:val="0"/>
          <w:numId w:val="0"/>
        </w:numPr>
        <w:ind w:left="426" w:hanging="360"/>
        <w:rPr>
          <w:b/>
          <w:bCs/>
        </w:rPr>
      </w:pPr>
      <w:r w:rsidRPr="003F7A7F">
        <w:rPr>
          <w:b/>
          <w:bCs/>
          <w:noProof/>
        </w:rPr>
        <w:t>FP4K</w:t>
      </w:r>
      <w:r w:rsidR="00B42B6E" w:rsidRPr="003F7A7F">
        <w:rPr>
          <w:b/>
          <w:bCs/>
        </w:rPr>
        <w:t>’s</w:t>
      </w:r>
      <w:r w:rsidR="00B42B6E" w:rsidRPr="00333C06">
        <w:rPr>
          <w:b/>
          <w:bCs/>
        </w:rPr>
        <w:t xml:space="preserve"> Club Safeguarding Officer will:</w:t>
      </w:r>
    </w:p>
    <w:p w14:paraId="7A68C888" w14:textId="77777777" w:rsidR="00B42B6E" w:rsidRDefault="00B42B6E" w:rsidP="00B42B6E">
      <w:pPr>
        <w:pStyle w:val="Bullet"/>
        <w:numPr>
          <w:ilvl w:val="0"/>
          <w:numId w:val="0"/>
        </w:numPr>
        <w:ind w:left="426" w:hanging="360"/>
      </w:pPr>
    </w:p>
    <w:p w14:paraId="174A5D71" w14:textId="4A5750B2" w:rsidR="00B42B6E" w:rsidRDefault="00B42B6E" w:rsidP="00B42B6E">
      <w:pPr>
        <w:pStyle w:val="Bullet"/>
        <w:numPr>
          <w:ilvl w:val="0"/>
          <w:numId w:val="13"/>
        </w:numPr>
      </w:pPr>
      <w:r>
        <w:t>Meet the annual Licence requirements set out by Motorsport UK, including the need for a current DBS/PVG Check.</w:t>
      </w:r>
    </w:p>
    <w:p w14:paraId="5DACA5A0" w14:textId="3ABEEB1F" w:rsidR="00B42B6E" w:rsidRDefault="00B42B6E" w:rsidP="00B42B6E">
      <w:pPr>
        <w:pStyle w:val="Bullet"/>
        <w:numPr>
          <w:ilvl w:val="0"/>
          <w:numId w:val="13"/>
        </w:numPr>
      </w:pPr>
      <w:r>
        <w:t>Promote their role in the community.</w:t>
      </w:r>
    </w:p>
    <w:p w14:paraId="38652142" w14:textId="1E014E49" w:rsidR="00B42B6E" w:rsidRDefault="00B42B6E" w:rsidP="00B42B6E">
      <w:pPr>
        <w:pStyle w:val="Bullet"/>
        <w:numPr>
          <w:ilvl w:val="0"/>
          <w:numId w:val="13"/>
        </w:numPr>
      </w:pPr>
      <w:r>
        <w:t>Be contactable during all Club events.</w:t>
      </w:r>
    </w:p>
    <w:p w14:paraId="2E01AD04" w14:textId="3D6C70CD" w:rsidR="00B42B6E" w:rsidRDefault="00B42B6E" w:rsidP="00B42B6E">
      <w:pPr>
        <w:pStyle w:val="Bullet"/>
        <w:numPr>
          <w:ilvl w:val="0"/>
          <w:numId w:val="13"/>
        </w:numPr>
      </w:pPr>
      <w:r>
        <w:t>Attend training as required by Motorsport UK.</w:t>
      </w:r>
    </w:p>
    <w:p w14:paraId="2FA6451C" w14:textId="1470C8E0" w:rsidR="00B42B6E" w:rsidRDefault="00B42B6E" w:rsidP="00B42B6E">
      <w:pPr>
        <w:pStyle w:val="Bullet"/>
        <w:numPr>
          <w:ilvl w:val="0"/>
          <w:numId w:val="13"/>
        </w:numPr>
      </w:pPr>
      <w:r>
        <w:t>Embed local safeguarding policies and procedures and work in support of the Local Authority Designated Officer (if required to do so).</w:t>
      </w:r>
    </w:p>
    <w:p w14:paraId="60A8401C" w14:textId="65FE26FA" w:rsidR="00B42B6E" w:rsidRDefault="00B42B6E" w:rsidP="00B42B6E">
      <w:pPr>
        <w:pStyle w:val="Bullet"/>
        <w:numPr>
          <w:ilvl w:val="0"/>
          <w:numId w:val="13"/>
        </w:numPr>
      </w:pPr>
      <w:r>
        <w:t>Support the implementation of Safer Recruitment requirements, ensuring that anyone classed as working in Regulated Activity has an appropriate suitability check completed.</w:t>
      </w:r>
    </w:p>
    <w:p w14:paraId="075C8EBF" w14:textId="77777777" w:rsidR="00B42B6E" w:rsidRDefault="00B42B6E" w:rsidP="00B42B6E">
      <w:pPr>
        <w:pStyle w:val="Bullet"/>
        <w:numPr>
          <w:ilvl w:val="0"/>
          <w:numId w:val="0"/>
        </w:numPr>
        <w:ind w:left="426" w:hanging="360"/>
      </w:pPr>
    </w:p>
    <w:p w14:paraId="2C87794F" w14:textId="49015357" w:rsidR="00B42B6E" w:rsidRPr="00333C06" w:rsidRDefault="00333C06" w:rsidP="00B42B6E">
      <w:pPr>
        <w:pStyle w:val="Bullet"/>
        <w:numPr>
          <w:ilvl w:val="0"/>
          <w:numId w:val="0"/>
        </w:numPr>
        <w:ind w:left="426" w:hanging="360"/>
        <w:rPr>
          <w:b/>
          <w:bCs/>
          <w:color w:val="2328FF" w:themeColor="text2"/>
        </w:rPr>
      </w:pPr>
      <w:r w:rsidRPr="00333C06">
        <w:rPr>
          <w:b/>
          <w:bCs/>
          <w:color w:val="2328FF" w:themeColor="text2"/>
        </w:rPr>
        <w:t>Contacts</w:t>
      </w:r>
    </w:p>
    <w:p w14:paraId="02694188" w14:textId="77777777" w:rsidR="00333C06" w:rsidRDefault="00333C06" w:rsidP="00B42B6E">
      <w:pPr>
        <w:pStyle w:val="Bullet"/>
        <w:numPr>
          <w:ilvl w:val="0"/>
          <w:numId w:val="0"/>
        </w:numPr>
        <w:ind w:left="426" w:hanging="360"/>
      </w:pPr>
    </w:p>
    <w:p w14:paraId="79784981" w14:textId="50FC4864" w:rsidR="00333C06" w:rsidRPr="00333C06" w:rsidRDefault="003F7A7F" w:rsidP="00B42B6E">
      <w:pPr>
        <w:pStyle w:val="Bullet"/>
        <w:numPr>
          <w:ilvl w:val="0"/>
          <w:numId w:val="0"/>
        </w:numPr>
        <w:ind w:left="426" w:hanging="360"/>
        <w:rPr>
          <w:b/>
          <w:bCs/>
        </w:rPr>
      </w:pPr>
      <w:r w:rsidRPr="003F7A7F">
        <w:rPr>
          <w:b/>
          <w:bCs/>
          <w:noProof/>
        </w:rPr>
        <w:t>FP4K</w:t>
      </w:r>
      <w:r>
        <w:t xml:space="preserve"> </w:t>
      </w:r>
      <w:r w:rsidR="00333C06" w:rsidRPr="00333C06">
        <w:rPr>
          <w:b/>
          <w:bCs/>
        </w:rPr>
        <w:t>Club Safeguarding Officer</w:t>
      </w:r>
    </w:p>
    <w:p w14:paraId="7B7AC3CC" w14:textId="363F0739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Name: </w:t>
      </w:r>
      <w:r w:rsidR="00A200C9">
        <w:t>Alan Jacques</w:t>
      </w:r>
    </w:p>
    <w:p w14:paraId="4D6084D0" w14:textId="23E7CEAD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Email: </w:t>
      </w:r>
      <w:r w:rsidR="007A0CC7">
        <w:t>apj004@gmail.com</w:t>
      </w:r>
    </w:p>
    <w:p w14:paraId="6380B30F" w14:textId="6C038E53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Telephone: </w:t>
      </w:r>
      <w:r w:rsidR="007A0CC7">
        <w:t>07734 254 825</w:t>
      </w:r>
    </w:p>
    <w:p w14:paraId="167C9224" w14:textId="77777777" w:rsidR="007A0CC7" w:rsidRDefault="007A0CC7" w:rsidP="00B42B6E">
      <w:pPr>
        <w:pStyle w:val="Bullet"/>
        <w:numPr>
          <w:ilvl w:val="0"/>
          <w:numId w:val="0"/>
        </w:numPr>
        <w:ind w:left="426" w:hanging="360"/>
      </w:pPr>
    </w:p>
    <w:p w14:paraId="30C706E9" w14:textId="77777777" w:rsidR="007A0CC7" w:rsidRPr="00333C06" w:rsidRDefault="007A0CC7" w:rsidP="007A0CC7">
      <w:pPr>
        <w:pStyle w:val="Bullet"/>
        <w:numPr>
          <w:ilvl w:val="0"/>
          <w:numId w:val="0"/>
        </w:numPr>
        <w:ind w:left="426" w:hanging="360"/>
        <w:rPr>
          <w:b/>
          <w:bCs/>
        </w:rPr>
      </w:pPr>
      <w:r w:rsidRPr="003F7A7F">
        <w:rPr>
          <w:b/>
          <w:bCs/>
          <w:noProof/>
        </w:rPr>
        <w:t>FP4K</w:t>
      </w:r>
      <w:r>
        <w:t xml:space="preserve"> </w:t>
      </w:r>
      <w:r w:rsidRPr="00333C06">
        <w:rPr>
          <w:b/>
          <w:bCs/>
        </w:rPr>
        <w:t>Club Safeguarding Officer</w:t>
      </w:r>
    </w:p>
    <w:p w14:paraId="5E60D376" w14:textId="0F8D3E61" w:rsidR="007A0CC7" w:rsidRDefault="007A0CC7" w:rsidP="007A0CC7">
      <w:pPr>
        <w:pStyle w:val="Bullet"/>
        <w:numPr>
          <w:ilvl w:val="0"/>
          <w:numId w:val="0"/>
        </w:numPr>
        <w:ind w:left="426" w:hanging="360"/>
      </w:pPr>
      <w:r>
        <w:t xml:space="preserve">Name: </w:t>
      </w:r>
      <w:r>
        <w:t>Kamila McGill</w:t>
      </w:r>
    </w:p>
    <w:p w14:paraId="439D4642" w14:textId="34440BA8" w:rsidR="007A0CC7" w:rsidRDefault="007A0CC7" w:rsidP="007A0CC7">
      <w:pPr>
        <w:pStyle w:val="Bullet"/>
        <w:numPr>
          <w:ilvl w:val="0"/>
          <w:numId w:val="0"/>
        </w:numPr>
        <w:ind w:left="426" w:hanging="360"/>
      </w:pPr>
      <w:r>
        <w:t xml:space="preserve">Email: </w:t>
      </w:r>
      <w:r w:rsidR="00CF100F">
        <w:t>kamila.mcgill@hotmail.co.uk</w:t>
      </w:r>
    </w:p>
    <w:p w14:paraId="039D3D81" w14:textId="3A7629C6" w:rsidR="007A0CC7" w:rsidRDefault="007A0CC7" w:rsidP="007A0CC7">
      <w:pPr>
        <w:pStyle w:val="Bullet"/>
        <w:numPr>
          <w:ilvl w:val="0"/>
          <w:numId w:val="0"/>
        </w:numPr>
        <w:ind w:left="426" w:hanging="360"/>
      </w:pPr>
      <w:r>
        <w:t>Telephone: 077</w:t>
      </w:r>
      <w:r w:rsidR="00CF100F">
        <w:t>02</w:t>
      </w:r>
      <w:r w:rsidR="00613727">
        <w:t xml:space="preserve"> 010 177</w:t>
      </w:r>
    </w:p>
    <w:p w14:paraId="30A9330F" w14:textId="77777777" w:rsidR="007A0CC7" w:rsidRDefault="007A0CC7" w:rsidP="00B42B6E">
      <w:pPr>
        <w:pStyle w:val="Bullet"/>
        <w:numPr>
          <w:ilvl w:val="0"/>
          <w:numId w:val="0"/>
        </w:numPr>
        <w:ind w:left="426" w:hanging="360"/>
      </w:pPr>
    </w:p>
    <w:p w14:paraId="1C2CA043" w14:textId="77777777" w:rsidR="00333C06" w:rsidRDefault="00333C06" w:rsidP="00B42B6E">
      <w:pPr>
        <w:pStyle w:val="Bullet"/>
        <w:numPr>
          <w:ilvl w:val="0"/>
          <w:numId w:val="0"/>
        </w:numPr>
        <w:ind w:left="426" w:hanging="360"/>
      </w:pPr>
    </w:p>
    <w:p w14:paraId="132597A2" w14:textId="61615EAF" w:rsidR="00333C06" w:rsidRPr="004D6E14" w:rsidRDefault="007E7F6C" w:rsidP="004D6E14">
      <w:pPr>
        <w:pStyle w:val="Bullet"/>
        <w:numPr>
          <w:ilvl w:val="0"/>
          <w:numId w:val="0"/>
        </w:numPr>
        <w:ind w:left="426" w:hanging="360"/>
        <w:rPr>
          <w:b/>
          <w:bCs/>
        </w:rPr>
      </w:pPr>
      <w:r>
        <w:rPr>
          <w:b/>
          <w:bCs/>
        </w:rPr>
        <w:t>Hertfor</w:t>
      </w:r>
      <w:r w:rsidR="00B711D9">
        <w:rPr>
          <w:b/>
          <w:bCs/>
        </w:rPr>
        <w:t>d</w:t>
      </w:r>
      <w:r>
        <w:rPr>
          <w:b/>
          <w:bCs/>
        </w:rPr>
        <w:t>shire</w:t>
      </w:r>
      <w:r w:rsidR="00333C06" w:rsidRPr="00333C06">
        <w:rPr>
          <w:b/>
          <w:bCs/>
        </w:rPr>
        <w:t xml:space="preserve"> Local Authority Designated Officer (LADO)</w:t>
      </w:r>
    </w:p>
    <w:p w14:paraId="5D5A9DD7" w14:textId="28FECD62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Email: </w:t>
      </w:r>
      <w:r w:rsidR="004D6E14">
        <w:t>LADO.referral@hertfordshire.gov.uk</w:t>
      </w:r>
    </w:p>
    <w:p w14:paraId="0427D627" w14:textId="380DB089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Telephone: </w:t>
      </w:r>
      <w:r w:rsidR="00341BDD">
        <w:t>01442 274 669</w:t>
      </w:r>
    </w:p>
    <w:p w14:paraId="5EE4B2DB" w14:textId="77777777" w:rsidR="00333C06" w:rsidRDefault="00333C06" w:rsidP="00B42B6E">
      <w:pPr>
        <w:pStyle w:val="Bullet"/>
        <w:numPr>
          <w:ilvl w:val="0"/>
          <w:numId w:val="0"/>
        </w:numPr>
        <w:ind w:left="426" w:hanging="360"/>
      </w:pPr>
    </w:p>
    <w:p w14:paraId="6B4DE1DC" w14:textId="25C631A3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>Motorsport UK Safeguarding Team</w:t>
      </w:r>
    </w:p>
    <w:p w14:paraId="084C6184" w14:textId="2B8E2046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 xml:space="preserve">Email: </w:t>
      </w:r>
      <w:hyperlink r:id="rId11" w:history="1">
        <w:r w:rsidRPr="00465C78">
          <w:rPr>
            <w:rStyle w:val="Hyperlink"/>
          </w:rPr>
          <w:t>safeguarding@motorsportuk.org</w:t>
        </w:r>
      </w:hyperlink>
      <w:r>
        <w:t xml:space="preserve"> / </w:t>
      </w:r>
      <w:hyperlink r:id="rId12" w:history="1">
        <w:r w:rsidRPr="00465C78">
          <w:rPr>
            <w:rStyle w:val="Hyperlink"/>
          </w:rPr>
          <w:t>vetting@motorsportuk.org</w:t>
        </w:r>
      </w:hyperlink>
    </w:p>
    <w:p w14:paraId="749E9B03" w14:textId="3993022D" w:rsidR="00333C06" w:rsidRDefault="00333C06" w:rsidP="00B42B6E">
      <w:pPr>
        <w:pStyle w:val="Bullet"/>
        <w:numPr>
          <w:ilvl w:val="0"/>
          <w:numId w:val="0"/>
        </w:numPr>
        <w:ind w:left="426" w:hanging="360"/>
      </w:pPr>
      <w:r>
        <w:t>Telephone: 01753 765 056</w:t>
      </w:r>
    </w:p>
    <w:p w14:paraId="153B6684" w14:textId="77777777" w:rsidR="00333C06" w:rsidRDefault="00333C06" w:rsidP="00B42B6E">
      <w:pPr>
        <w:pStyle w:val="Bullet"/>
        <w:numPr>
          <w:ilvl w:val="0"/>
          <w:numId w:val="0"/>
        </w:numPr>
        <w:ind w:left="426" w:hanging="360"/>
      </w:pPr>
    </w:p>
    <w:p w14:paraId="26702630" w14:textId="77777777" w:rsidR="00B711D9" w:rsidRDefault="00B711D9" w:rsidP="00333C06">
      <w:pPr>
        <w:pStyle w:val="Bullet"/>
        <w:numPr>
          <w:ilvl w:val="0"/>
          <w:numId w:val="0"/>
        </w:numPr>
        <w:ind w:left="426" w:hanging="360"/>
        <w:rPr>
          <w:color w:val="2328FF" w:themeColor="accent2"/>
        </w:rPr>
      </w:pPr>
    </w:p>
    <w:p w14:paraId="3BEFCF11" w14:textId="77777777" w:rsidR="00B711D9" w:rsidRDefault="00B711D9" w:rsidP="00333C06">
      <w:pPr>
        <w:pStyle w:val="Bullet"/>
        <w:numPr>
          <w:ilvl w:val="0"/>
          <w:numId w:val="0"/>
        </w:numPr>
        <w:ind w:left="426" w:hanging="360"/>
        <w:rPr>
          <w:color w:val="2328FF" w:themeColor="accent2"/>
        </w:rPr>
      </w:pPr>
    </w:p>
    <w:p w14:paraId="4162489B" w14:textId="77777777" w:rsidR="00B711D9" w:rsidRDefault="00B711D9" w:rsidP="00333C06">
      <w:pPr>
        <w:pStyle w:val="Bullet"/>
        <w:numPr>
          <w:ilvl w:val="0"/>
          <w:numId w:val="0"/>
        </w:numPr>
        <w:ind w:left="426" w:hanging="360"/>
        <w:rPr>
          <w:color w:val="2328FF" w:themeColor="accent2"/>
        </w:rPr>
      </w:pPr>
    </w:p>
    <w:p w14:paraId="6D3F2915" w14:textId="77777777" w:rsidR="00B711D9" w:rsidRDefault="00B711D9" w:rsidP="00333C06">
      <w:pPr>
        <w:pStyle w:val="Bullet"/>
        <w:numPr>
          <w:ilvl w:val="0"/>
          <w:numId w:val="0"/>
        </w:numPr>
        <w:ind w:left="426" w:hanging="360"/>
        <w:rPr>
          <w:color w:val="2328FF" w:themeColor="accent2"/>
        </w:rPr>
      </w:pPr>
    </w:p>
    <w:p w14:paraId="379971CD" w14:textId="72882D4F" w:rsidR="00333C06" w:rsidRPr="00B711D9" w:rsidRDefault="00333C06" w:rsidP="00333C06">
      <w:pPr>
        <w:pStyle w:val="Bullet"/>
        <w:numPr>
          <w:ilvl w:val="0"/>
          <w:numId w:val="0"/>
        </w:numPr>
        <w:ind w:left="426" w:hanging="360"/>
        <w:rPr>
          <w:color w:val="2328FF" w:themeColor="accent2"/>
        </w:rPr>
      </w:pPr>
      <w:r w:rsidRPr="00B711D9">
        <w:rPr>
          <w:color w:val="2328FF" w:themeColor="accent2"/>
        </w:rPr>
        <w:t xml:space="preserve">This policy has been signed off by </w:t>
      </w:r>
      <w:r w:rsidR="00B711D9" w:rsidRPr="00B711D9">
        <w:rPr>
          <w:color w:val="2328FF" w:themeColor="accent2"/>
        </w:rPr>
        <w:t>FP4K</w:t>
      </w:r>
      <w:r w:rsidRPr="00B711D9">
        <w:rPr>
          <w:color w:val="2328FF" w:themeColor="accent2"/>
        </w:rPr>
        <w:t xml:space="preserve"> on </w:t>
      </w:r>
      <w:r w:rsidR="00B711D9" w:rsidRPr="00B711D9">
        <w:rPr>
          <w:color w:val="2328FF" w:themeColor="accent2"/>
        </w:rPr>
        <w:t>27/08/2026</w:t>
      </w:r>
      <w:r w:rsidRPr="00B711D9">
        <w:rPr>
          <w:color w:val="2328FF" w:themeColor="accent2"/>
        </w:rPr>
        <w:t>.</w:t>
      </w:r>
    </w:p>
    <w:sectPr w:rsidR="00333C06" w:rsidRPr="00B711D9" w:rsidSect="007212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B002" w14:textId="77777777" w:rsidR="005C65FA" w:rsidRDefault="005C65FA" w:rsidP="00A02344">
      <w:r>
        <w:separator/>
      </w:r>
    </w:p>
  </w:endnote>
  <w:endnote w:type="continuationSeparator" w:id="0">
    <w:p w14:paraId="2717F40D" w14:textId="77777777" w:rsidR="005C65FA" w:rsidRDefault="005C65FA" w:rsidP="00A0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60AF" w14:textId="77777777" w:rsidR="00991D4C" w:rsidRDefault="00991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6D747" w14:paraId="5EAD5A0C" w14:textId="77777777" w:rsidTr="6AB6D747">
      <w:tc>
        <w:tcPr>
          <w:tcW w:w="3005" w:type="dxa"/>
        </w:tcPr>
        <w:p w14:paraId="3290B7E0" w14:textId="77777777" w:rsidR="6AB6D747" w:rsidRDefault="6AB6D747" w:rsidP="00A02344">
          <w:pPr>
            <w:pStyle w:val="Header"/>
          </w:pPr>
        </w:p>
      </w:tc>
      <w:tc>
        <w:tcPr>
          <w:tcW w:w="3005" w:type="dxa"/>
        </w:tcPr>
        <w:p w14:paraId="74EAD940" w14:textId="77777777" w:rsidR="6AB6D747" w:rsidRDefault="6AB6D747" w:rsidP="00A02344">
          <w:pPr>
            <w:pStyle w:val="Header"/>
          </w:pPr>
        </w:p>
      </w:tc>
      <w:tc>
        <w:tcPr>
          <w:tcW w:w="3005" w:type="dxa"/>
        </w:tcPr>
        <w:p w14:paraId="709D5406" w14:textId="77777777" w:rsidR="6AB6D747" w:rsidRDefault="6AB6D747" w:rsidP="00A02344">
          <w:pPr>
            <w:pStyle w:val="Header"/>
          </w:pPr>
        </w:p>
      </w:tc>
    </w:tr>
  </w:tbl>
  <w:p w14:paraId="3B645F8B" w14:textId="77777777" w:rsidR="6AB6D747" w:rsidRDefault="00E0447B" w:rsidP="00A02344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72D256" wp14:editId="7B5E4D06">
          <wp:simplePos x="0" y="0"/>
          <wp:positionH relativeFrom="column">
            <wp:posOffset>-901700</wp:posOffset>
          </wp:positionH>
          <wp:positionV relativeFrom="paragraph">
            <wp:posOffset>-281668</wp:posOffset>
          </wp:positionV>
          <wp:extent cx="7548880" cy="96583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35" b="4635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9658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AB6D747" w14:paraId="30E3590E" w14:textId="77777777" w:rsidTr="6AB6D747">
      <w:tc>
        <w:tcPr>
          <w:tcW w:w="3005" w:type="dxa"/>
        </w:tcPr>
        <w:p w14:paraId="6E2F477E" w14:textId="77777777" w:rsidR="6AB6D747" w:rsidRDefault="6AB6D747" w:rsidP="00A02344">
          <w:pPr>
            <w:pStyle w:val="Header"/>
          </w:pPr>
        </w:p>
      </w:tc>
      <w:tc>
        <w:tcPr>
          <w:tcW w:w="3005" w:type="dxa"/>
        </w:tcPr>
        <w:p w14:paraId="26D6AD0D" w14:textId="77777777" w:rsidR="6AB6D747" w:rsidRDefault="6AB6D747" w:rsidP="00A02344">
          <w:pPr>
            <w:pStyle w:val="Header"/>
          </w:pPr>
        </w:p>
      </w:tc>
      <w:tc>
        <w:tcPr>
          <w:tcW w:w="3005" w:type="dxa"/>
        </w:tcPr>
        <w:p w14:paraId="14B9A45E" w14:textId="77777777" w:rsidR="6AB6D747" w:rsidRDefault="6AB6D747" w:rsidP="00A02344">
          <w:pPr>
            <w:pStyle w:val="Header"/>
          </w:pPr>
        </w:p>
      </w:tc>
    </w:tr>
  </w:tbl>
  <w:p w14:paraId="1CDC3CB0" w14:textId="77777777" w:rsidR="6AB6D747" w:rsidRDefault="6AB6D747" w:rsidP="00A02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73B2" w14:textId="77777777" w:rsidR="005C65FA" w:rsidRDefault="005C65FA" w:rsidP="00A02344">
      <w:r>
        <w:separator/>
      </w:r>
    </w:p>
  </w:footnote>
  <w:footnote w:type="continuationSeparator" w:id="0">
    <w:p w14:paraId="24382805" w14:textId="77777777" w:rsidR="005C65FA" w:rsidRDefault="005C65FA" w:rsidP="00A02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203FB" w14:textId="77777777" w:rsidR="00991D4C" w:rsidRDefault="00991D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8194" w14:textId="77777777" w:rsidR="007674FF" w:rsidRDefault="004372CA" w:rsidP="00A0234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8C71A2" wp14:editId="7178455E">
              <wp:simplePos x="0" y="0"/>
              <wp:positionH relativeFrom="column">
                <wp:posOffset>-901065</wp:posOffset>
              </wp:positionH>
              <wp:positionV relativeFrom="paragraph">
                <wp:posOffset>-447040</wp:posOffset>
              </wp:positionV>
              <wp:extent cx="7548880" cy="885825"/>
              <wp:effectExtent l="0" t="0" r="0" b="9525"/>
              <wp:wrapNone/>
              <wp:docPr id="210295435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8880" cy="8858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62000">
                            <a:schemeClr val="bg2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E953E" id="Rectangle 1" o:spid="_x0000_s1026" style="position:absolute;margin-left:-70.95pt;margin-top:-35.2pt;width:594.4pt;height:6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" fillcolor="#2328ff [3215]" stroked="f" strokeweight="1pt">
              <v:fill color2="#34edf3 [3214]" rotate="t" angle="90" colors="0 #2328ff;40632f #34edf3" focus="100%" type="gradient"/>
            </v:rect>
          </w:pict>
        </mc:Fallback>
      </mc:AlternateContent>
    </w:r>
    <w:r w:rsidR="00721252" w:rsidRPr="004E0C13">
      <w:rPr>
        <w:b/>
        <w:bCs/>
        <w:noProof/>
        <w:szCs w:val="30"/>
        <w:lang w:bidi="th-TH"/>
      </w:rPr>
      <w:drawing>
        <wp:anchor distT="0" distB="0" distL="114300" distR="114300" simplePos="0" relativeHeight="251661312" behindDoc="0" locked="0" layoutInCell="1" allowOverlap="1" wp14:anchorId="59D61CCC" wp14:editId="78438A15">
          <wp:simplePos x="0" y="0"/>
          <wp:positionH relativeFrom="column">
            <wp:posOffset>13013</wp:posOffset>
          </wp:positionH>
          <wp:positionV relativeFrom="paragraph">
            <wp:posOffset>-140970</wp:posOffset>
          </wp:positionV>
          <wp:extent cx="1725930" cy="299085"/>
          <wp:effectExtent l="0" t="0" r="7620" b="5715"/>
          <wp:wrapNone/>
          <wp:docPr id="6" name="Graphic 5">
            <a:extLst xmlns:a="http://schemas.openxmlformats.org/drawingml/2006/main">
              <a:ext uri="{FF2B5EF4-FFF2-40B4-BE49-F238E27FC236}">
                <a16:creationId xmlns:a16="http://schemas.microsoft.com/office/drawing/2014/main" id="{3055BD0A-6CA7-F3CC-2CEB-CF917708D2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5">
                    <a:extLst>
                      <a:ext uri="{FF2B5EF4-FFF2-40B4-BE49-F238E27FC236}">
                        <a16:creationId xmlns:a16="http://schemas.microsoft.com/office/drawing/2014/main" id="{3055BD0A-6CA7-F3CC-2CEB-CF917708D2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930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FD34" w14:textId="77777777" w:rsidR="007674FF" w:rsidRDefault="00721252" w:rsidP="00A02344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A16"/>
    <w:multiLevelType w:val="multilevel"/>
    <w:tmpl w:val="399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5F7"/>
    <w:multiLevelType w:val="hybridMultilevel"/>
    <w:tmpl w:val="93886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06699"/>
    <w:multiLevelType w:val="hybridMultilevel"/>
    <w:tmpl w:val="A3DE20B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BDC4E2D"/>
    <w:multiLevelType w:val="hybridMultilevel"/>
    <w:tmpl w:val="A6F8F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B0254"/>
    <w:multiLevelType w:val="hybridMultilevel"/>
    <w:tmpl w:val="0454602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D795CB6"/>
    <w:multiLevelType w:val="multilevel"/>
    <w:tmpl w:val="DD86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D6057"/>
    <w:multiLevelType w:val="hybridMultilevel"/>
    <w:tmpl w:val="7FE8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90BC0"/>
    <w:multiLevelType w:val="hybridMultilevel"/>
    <w:tmpl w:val="DA766C74"/>
    <w:lvl w:ilvl="0" w:tplc="4370A782">
      <w:numFmt w:val="bullet"/>
      <w:lvlText w:val="-"/>
      <w:lvlJc w:val="left"/>
      <w:pPr>
        <w:ind w:left="-66" w:hanging="360"/>
      </w:pPr>
      <w:rPr>
        <w:rFonts w:ascii="PT Sans" w:eastAsiaTheme="minorHAnsi" w:hAnsi="PT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8" w15:restartNumberingAfterBreak="0">
    <w:nsid w:val="51085D4A"/>
    <w:multiLevelType w:val="hybridMultilevel"/>
    <w:tmpl w:val="DAC0A25E"/>
    <w:lvl w:ilvl="0" w:tplc="7ED6643C">
      <w:start w:val="1"/>
      <w:numFmt w:val="bullet"/>
      <w:pStyle w:val="Headin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EB34E1"/>
    <w:multiLevelType w:val="hybridMultilevel"/>
    <w:tmpl w:val="54862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0B580">
      <w:numFmt w:val="bullet"/>
      <w:lvlText w:val="-"/>
      <w:lvlJc w:val="left"/>
      <w:pPr>
        <w:ind w:left="1440" w:hanging="360"/>
      </w:pPr>
      <w:rPr>
        <w:rFonts w:ascii="PT Sans" w:eastAsiaTheme="minorHAnsi" w:hAnsi="PT San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011C6"/>
    <w:multiLevelType w:val="hybridMultilevel"/>
    <w:tmpl w:val="050E375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604D2E4C"/>
    <w:multiLevelType w:val="hybridMultilevel"/>
    <w:tmpl w:val="7C06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AAA8C">
      <w:numFmt w:val="bullet"/>
      <w:lvlText w:val="-"/>
      <w:lvlJc w:val="left"/>
      <w:pPr>
        <w:ind w:left="1440" w:hanging="360"/>
      </w:pPr>
      <w:rPr>
        <w:rFonts w:ascii="PT Sans" w:eastAsiaTheme="minorHAnsi" w:hAnsi="PT Sans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E068D"/>
    <w:multiLevelType w:val="multilevel"/>
    <w:tmpl w:val="18F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688612">
    <w:abstractNumId w:val="10"/>
  </w:num>
  <w:num w:numId="2" w16cid:durableId="1151796163">
    <w:abstractNumId w:val="7"/>
  </w:num>
  <w:num w:numId="3" w16cid:durableId="1016418273">
    <w:abstractNumId w:val="12"/>
  </w:num>
  <w:num w:numId="4" w16cid:durableId="1831363097">
    <w:abstractNumId w:val="0"/>
  </w:num>
  <w:num w:numId="5" w16cid:durableId="751974311">
    <w:abstractNumId w:val="5"/>
  </w:num>
  <w:num w:numId="6" w16cid:durableId="1002927023">
    <w:abstractNumId w:val="11"/>
  </w:num>
  <w:num w:numId="7" w16cid:durableId="471556251">
    <w:abstractNumId w:val="9"/>
  </w:num>
  <w:num w:numId="8" w16cid:durableId="210073397">
    <w:abstractNumId w:val="1"/>
  </w:num>
  <w:num w:numId="9" w16cid:durableId="583801178">
    <w:abstractNumId w:val="8"/>
  </w:num>
  <w:num w:numId="10" w16cid:durableId="745957821">
    <w:abstractNumId w:val="6"/>
  </w:num>
  <w:num w:numId="11" w16cid:durableId="1496989951">
    <w:abstractNumId w:val="4"/>
  </w:num>
  <w:num w:numId="12" w16cid:durableId="2045672390">
    <w:abstractNumId w:val="3"/>
  </w:num>
  <w:num w:numId="13" w16cid:durableId="1264533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6E"/>
    <w:rsid w:val="000432C9"/>
    <w:rsid w:val="00047903"/>
    <w:rsid w:val="000B4747"/>
    <w:rsid w:val="0017357E"/>
    <w:rsid w:val="00193A1D"/>
    <w:rsid w:val="001C62A9"/>
    <w:rsid w:val="001D2848"/>
    <w:rsid w:val="001F5841"/>
    <w:rsid w:val="00240028"/>
    <w:rsid w:val="00252A5F"/>
    <w:rsid w:val="002C18D7"/>
    <w:rsid w:val="002E0DF5"/>
    <w:rsid w:val="002F0A6B"/>
    <w:rsid w:val="003322E4"/>
    <w:rsid w:val="00333C06"/>
    <w:rsid w:val="003378F2"/>
    <w:rsid w:val="00341BDD"/>
    <w:rsid w:val="00397181"/>
    <w:rsid w:val="003A53EB"/>
    <w:rsid w:val="003E22B7"/>
    <w:rsid w:val="003F7A7F"/>
    <w:rsid w:val="004372CA"/>
    <w:rsid w:val="00442797"/>
    <w:rsid w:val="004C55FF"/>
    <w:rsid w:val="004D5B2A"/>
    <w:rsid w:val="004D6E14"/>
    <w:rsid w:val="004E0C13"/>
    <w:rsid w:val="00503664"/>
    <w:rsid w:val="005436B4"/>
    <w:rsid w:val="00546FA6"/>
    <w:rsid w:val="00560B47"/>
    <w:rsid w:val="00567616"/>
    <w:rsid w:val="0058622C"/>
    <w:rsid w:val="005B1F91"/>
    <w:rsid w:val="005C65FA"/>
    <w:rsid w:val="00613727"/>
    <w:rsid w:val="006360C0"/>
    <w:rsid w:val="006E53A4"/>
    <w:rsid w:val="00721252"/>
    <w:rsid w:val="00765004"/>
    <w:rsid w:val="007674FF"/>
    <w:rsid w:val="007A0CC7"/>
    <w:rsid w:val="007B0523"/>
    <w:rsid w:val="007B113F"/>
    <w:rsid w:val="007C1BD0"/>
    <w:rsid w:val="007E7F6C"/>
    <w:rsid w:val="0085012F"/>
    <w:rsid w:val="008D14E7"/>
    <w:rsid w:val="008F11D6"/>
    <w:rsid w:val="0091353B"/>
    <w:rsid w:val="00924802"/>
    <w:rsid w:val="00961A52"/>
    <w:rsid w:val="00971C23"/>
    <w:rsid w:val="00991D4C"/>
    <w:rsid w:val="009D757C"/>
    <w:rsid w:val="00A007CA"/>
    <w:rsid w:val="00A01BF5"/>
    <w:rsid w:val="00A02344"/>
    <w:rsid w:val="00A200C9"/>
    <w:rsid w:val="00B42B6E"/>
    <w:rsid w:val="00B70F66"/>
    <w:rsid w:val="00B711D9"/>
    <w:rsid w:val="00BB32FF"/>
    <w:rsid w:val="00BF0E9E"/>
    <w:rsid w:val="00C0475D"/>
    <w:rsid w:val="00C141F3"/>
    <w:rsid w:val="00C41107"/>
    <w:rsid w:val="00C51953"/>
    <w:rsid w:val="00C81516"/>
    <w:rsid w:val="00C8410F"/>
    <w:rsid w:val="00C90A05"/>
    <w:rsid w:val="00CC4623"/>
    <w:rsid w:val="00CF100F"/>
    <w:rsid w:val="00CF5E77"/>
    <w:rsid w:val="00D006C2"/>
    <w:rsid w:val="00D25967"/>
    <w:rsid w:val="00D2656A"/>
    <w:rsid w:val="00D55C72"/>
    <w:rsid w:val="00D6416F"/>
    <w:rsid w:val="00DC73DA"/>
    <w:rsid w:val="00E0447B"/>
    <w:rsid w:val="00E76C67"/>
    <w:rsid w:val="00EB6753"/>
    <w:rsid w:val="00EB727C"/>
    <w:rsid w:val="6AB6D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C1E718"/>
  <w14:defaultImageDpi w14:val="32767"/>
  <w15:chartTrackingRefBased/>
  <w15:docId w15:val="{5F538166-1D9A-41C0-9305-316AD4BA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2344"/>
    <w:pPr>
      <w:spacing w:after="120"/>
    </w:pPr>
    <w:rPr>
      <w:rFonts w:ascii="PT Sans" w:hAnsi="PT Sans" w:cs="Arial"/>
      <w:lang w:val="en-GB"/>
    </w:rPr>
  </w:style>
  <w:style w:type="paragraph" w:styleId="Heading1">
    <w:name w:val="heading 1"/>
    <w:basedOn w:val="NoSpacing"/>
    <w:next w:val="Normal"/>
    <w:link w:val="Heading1Char"/>
    <w:uiPriority w:val="9"/>
    <w:rsid w:val="00567616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567616"/>
    <w:pPr>
      <w:spacing w:before="100" w:beforeAutospacing="1" w:after="100" w:afterAutospacing="1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rsid w:val="00567616"/>
    <w:pPr>
      <w:numPr>
        <w:numId w:val="9"/>
      </w:numPr>
      <w:spacing w:before="100" w:beforeAutospacing="1" w:after="100" w:afterAutospacing="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4FF"/>
  </w:style>
  <w:style w:type="paragraph" w:styleId="Footer">
    <w:name w:val="footer"/>
    <w:basedOn w:val="Normal"/>
    <w:link w:val="FooterChar"/>
    <w:uiPriority w:val="99"/>
    <w:unhideWhenUsed/>
    <w:rsid w:val="00767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4FF"/>
  </w:style>
  <w:style w:type="paragraph" w:styleId="ListParagraph">
    <w:name w:val="List Paragraph"/>
    <w:basedOn w:val="Normal"/>
    <w:uiPriority w:val="34"/>
    <w:rsid w:val="008F11D6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F5841"/>
    <w:rPr>
      <w:color w:val="FF532D" w:themeColor="hyperlink"/>
      <w:u w:val="single"/>
    </w:rPr>
  </w:style>
  <w:style w:type="paragraph" w:styleId="NoSpacing">
    <w:name w:val="No Spacing"/>
    <w:aliases w:val="No SpacinHeading"/>
    <w:basedOn w:val="Normal"/>
    <w:uiPriority w:val="1"/>
    <w:rsid w:val="00567616"/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67616"/>
    <w:rPr>
      <w:rFonts w:ascii="PT Sans" w:hAnsi="PT Sans" w:cs="Arial"/>
      <w:b/>
      <w:bC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67616"/>
    <w:rPr>
      <w:rFonts w:ascii="PT Sans" w:hAnsi="PT Sans" w:cs="Arial"/>
      <w:b/>
      <w:bCs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67616"/>
    <w:rPr>
      <w:rFonts w:ascii="PT Sans" w:hAnsi="PT Sans" w:cs="Arial"/>
      <w:lang w:val="en-GB"/>
    </w:rPr>
  </w:style>
  <w:style w:type="paragraph" w:styleId="Title">
    <w:name w:val="Title"/>
    <w:basedOn w:val="Heading1"/>
    <w:next w:val="Normal"/>
    <w:link w:val="TitleChar"/>
    <w:uiPriority w:val="10"/>
    <w:qFormat/>
    <w:rsid w:val="00A02344"/>
    <w:pPr>
      <w:spacing w:before="120" w:after="240"/>
    </w:pPr>
  </w:style>
  <w:style w:type="character" w:customStyle="1" w:styleId="TitleChar">
    <w:name w:val="Title Char"/>
    <w:basedOn w:val="DefaultParagraphFont"/>
    <w:link w:val="Title"/>
    <w:uiPriority w:val="10"/>
    <w:rsid w:val="00A02344"/>
    <w:rPr>
      <w:rFonts w:ascii="PT Sans" w:hAnsi="PT Sans" w:cs="Arial"/>
      <w:b/>
      <w:bCs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344"/>
    <w:pPr>
      <w:spacing w:before="240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A02344"/>
    <w:rPr>
      <w:rFonts w:ascii="PT Sans" w:hAnsi="PT Sans" w:cs="Arial"/>
      <w:b/>
      <w:bCs/>
      <w:lang w:val="en-GB"/>
    </w:rPr>
  </w:style>
  <w:style w:type="paragraph" w:customStyle="1" w:styleId="Bullet">
    <w:name w:val="Bullet"/>
    <w:basedOn w:val="Heading3"/>
    <w:link w:val="BulletChar"/>
    <w:qFormat/>
    <w:rsid w:val="00A02344"/>
    <w:pPr>
      <w:ind w:left="426"/>
    </w:pPr>
  </w:style>
  <w:style w:type="character" w:customStyle="1" w:styleId="BulletChar">
    <w:name w:val="Bullet Char"/>
    <w:basedOn w:val="Heading3Char"/>
    <w:link w:val="Bullet"/>
    <w:rsid w:val="00A02344"/>
    <w:rPr>
      <w:rFonts w:ascii="PT Sans" w:hAnsi="PT Sans" w:cs="Arial"/>
      <w:lang w:val="en-GB"/>
    </w:rPr>
  </w:style>
  <w:style w:type="character" w:styleId="UnresolvedMention">
    <w:name w:val="Unresolved Mention"/>
    <w:basedOn w:val="DefaultParagraphFont"/>
    <w:uiPriority w:val="99"/>
    <w:rsid w:val="00333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tting@motorsportuk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feguarding@motorsportuk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sauk.sharepoint.com/sites/MotorsportUKAssets/Motorsport%20UK%20Templates/Motorsport%20UK%20-%20Letterhead%20blue.dotx" TargetMode="External"/></Relationships>
</file>

<file path=word/theme/theme1.xml><?xml version="1.0" encoding="utf-8"?>
<a:theme xmlns:a="http://schemas.openxmlformats.org/drawingml/2006/main" name="Office Theme">
  <a:themeElements>
    <a:clrScheme name="MTUK">
      <a:dk1>
        <a:srgbClr val="000000"/>
      </a:dk1>
      <a:lt1>
        <a:sysClr val="window" lastClr="FFFFFF"/>
      </a:lt1>
      <a:dk2>
        <a:srgbClr val="2328FF"/>
      </a:dk2>
      <a:lt2>
        <a:srgbClr val="34EDF3"/>
      </a:lt2>
      <a:accent1>
        <a:srgbClr val="FF532D"/>
      </a:accent1>
      <a:accent2>
        <a:srgbClr val="2328FF"/>
      </a:accent2>
      <a:accent3>
        <a:srgbClr val="87CDCF"/>
      </a:accent3>
      <a:accent4>
        <a:srgbClr val="FF5AA4"/>
      </a:accent4>
      <a:accent5>
        <a:srgbClr val="9A3EE3"/>
      </a:accent5>
      <a:accent6>
        <a:srgbClr val="34EDF3"/>
      </a:accent6>
      <a:hlink>
        <a:srgbClr val="FF532D"/>
      </a:hlink>
      <a:folHlink>
        <a:srgbClr val="2328FE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4e0e1-a0e7-483e-afc1-6df93fc3b759" xsi:nil="true"/>
    <lcf76f155ced4ddcb4097134ff3c332f xmlns="acabc8e9-4f26-43ea-83a2-6cfad17e847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518CB12470F459384C5E3531395B6" ma:contentTypeVersion="20" ma:contentTypeDescription="Create a new document." ma:contentTypeScope="" ma:versionID="4d6429783972d3a9f839f1261971a7f8">
  <xsd:schema xmlns:xsd="http://www.w3.org/2001/XMLSchema" xmlns:xs="http://www.w3.org/2001/XMLSchema" xmlns:p="http://schemas.microsoft.com/office/2006/metadata/properties" xmlns:ns2="acabc8e9-4f26-43ea-83a2-6cfad17e847c" xmlns:ns3="f1c4e0e1-a0e7-483e-afc1-6df93fc3b759" targetNamespace="http://schemas.microsoft.com/office/2006/metadata/properties" ma:root="true" ma:fieldsID="c688bf7c0f5168cc1d4c108cb0fc92fb" ns2:_="" ns3:_="">
    <xsd:import namespace="acabc8e9-4f26-43ea-83a2-6cfad17e847c"/>
    <xsd:import namespace="f1c4e0e1-a0e7-483e-afc1-6df93fc3b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bc8e9-4f26-43ea-83a2-6cfad17e8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2d735fe-4099-4191-843c-2324efd8e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4e0e1-a0e7-483e-afc1-6df93fc3b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21ad611-ded9-40e5-8c9a-6310ba94fab7}" ma:internalName="TaxCatchAll" ma:showField="CatchAllData" ma:web="f1c4e0e1-a0e7-483e-afc1-6df93fc3b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D3CD34-647A-4211-A9AD-F0DD2A07E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B1504E-5009-4B96-A09C-32ED6CCAB6C7}">
  <ds:schemaRefs>
    <ds:schemaRef ds:uri="http://schemas.microsoft.com/office/2006/metadata/properties"/>
    <ds:schemaRef ds:uri="http://schemas.microsoft.com/office/infopath/2007/PartnerControls"/>
    <ds:schemaRef ds:uri="f1c4e0e1-a0e7-483e-afc1-6df93fc3b759"/>
    <ds:schemaRef ds:uri="acabc8e9-4f26-43ea-83a2-6cfad17e847c"/>
  </ds:schemaRefs>
</ds:datastoreItem>
</file>

<file path=customXml/itemProps3.xml><?xml version="1.0" encoding="utf-8"?>
<ds:datastoreItem xmlns:ds="http://schemas.openxmlformats.org/officeDocument/2006/customXml" ds:itemID="{B22FDB7F-85BD-4C15-A7A6-CCD39C4CC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bc8e9-4f26-43ea-83a2-6cfad17e847c"/>
    <ds:schemaRef ds:uri="f1c4e0e1-a0e7-483e-afc1-6df93fc3b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222159-B2EE-447D-856E-1E1FB5DC5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Motorsport%20UK%20-%20Letterhead%20blue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Nicholson</dc:creator>
  <cp:keywords/>
  <dc:description/>
  <cp:lastModifiedBy>Ciara Nicholson</cp:lastModifiedBy>
  <cp:revision>2</cp:revision>
  <cp:lastPrinted>2023-04-25T19:13:00Z</cp:lastPrinted>
  <dcterms:created xsi:type="dcterms:W3CDTF">2026-08-27T14:37:00Z</dcterms:created>
  <dcterms:modified xsi:type="dcterms:W3CDTF">2026-08-27T14:37:00Z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0x010100A1F518CB12470F459384C5E3531395B6</vt:lpwstr>
  </property>
  <property fmtid="{D5CDD505-2E9C-101B-9397-08002B2CF9AE}" pid="3" name="MediaServiceImageTags">
    <vt:lpwstr/>
  </property>
</Properties>
</file>