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ook w:val="04A0" w:firstRow="1" w:lastRow="0" w:firstColumn="1" w:lastColumn="0" w:noHBand="0" w:noVBand="1"/>
      </w:tblPr>
      <w:tblGrid>
        <w:gridCol w:w="347"/>
        <w:gridCol w:w="4896"/>
        <w:gridCol w:w="5217"/>
        <w:gridCol w:w="340"/>
      </w:tblGrid>
      <w:tr w:rsidR="00265218" w:rsidRPr="006B31C4" w14:paraId="5128DF1C" w14:textId="77777777" w:rsidTr="00524D35">
        <w:trPr>
          <w:trHeight w:val="983"/>
        </w:trPr>
        <w:tc>
          <w:tcPr>
            <w:tcW w:w="171" w:type="pct"/>
            <w:shd w:val="clear" w:color="auto" w:fill="auto"/>
          </w:tcPr>
          <w:p w14:paraId="7818751B" w14:textId="77777777" w:rsidR="00265218" w:rsidRPr="006B31C4" w:rsidRDefault="00265218" w:rsidP="00CF31BB">
            <w:pPr>
              <w:pStyle w:val="Title"/>
              <w:rPr>
                <w:sz w:val="20"/>
                <w:szCs w:val="20"/>
              </w:rPr>
            </w:pPr>
          </w:p>
        </w:tc>
        <w:tc>
          <w:tcPr>
            <w:tcW w:w="2257" w:type="pct"/>
            <w:shd w:val="clear" w:color="auto" w:fill="1F497D" w:themeFill="text2"/>
            <w:vAlign w:val="center"/>
          </w:tcPr>
          <w:p w14:paraId="5D51734F" w14:textId="77777777" w:rsidR="00265218" w:rsidRPr="006B31C4" w:rsidRDefault="003E45E9" w:rsidP="0035052D">
            <w:pPr>
              <w:pStyle w:val="Title"/>
              <w:rPr>
                <w:sz w:val="20"/>
                <w:szCs w:val="20"/>
              </w:rPr>
            </w:pPr>
            <w:sdt>
              <w:sdtPr>
                <w:rPr>
                  <w:sz w:val="20"/>
                  <w:szCs w:val="20"/>
                </w:rPr>
                <w:id w:val="31307616"/>
                <w:placeholder>
                  <w:docPart w:val="B294017DEB8842FF9910871F8F3EEAC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35052D" w:rsidRPr="006B31C4">
                  <w:rPr>
                    <w:sz w:val="20"/>
                    <w:szCs w:val="20"/>
                  </w:rPr>
                  <w:t>Client Intake Form</w:t>
                </w:r>
              </w:sdtContent>
            </w:sdt>
          </w:p>
        </w:tc>
        <w:tc>
          <w:tcPr>
            <w:tcW w:w="2405" w:type="pct"/>
            <w:shd w:val="clear" w:color="auto" w:fill="auto"/>
          </w:tcPr>
          <w:p w14:paraId="18C18A20" w14:textId="77777777" w:rsidR="00265218" w:rsidRPr="006B31C4" w:rsidRDefault="00265218" w:rsidP="00CF31BB">
            <w:pPr>
              <w:pStyle w:val="Title"/>
              <w:rPr>
                <w:sz w:val="20"/>
                <w:szCs w:val="20"/>
              </w:rPr>
            </w:pPr>
          </w:p>
        </w:tc>
        <w:tc>
          <w:tcPr>
            <w:tcW w:w="167" w:type="pct"/>
            <w:shd w:val="clear" w:color="auto" w:fill="auto"/>
          </w:tcPr>
          <w:p w14:paraId="53DC9ABB" w14:textId="77777777" w:rsidR="00265218" w:rsidRPr="006B31C4" w:rsidRDefault="00265218" w:rsidP="00CF31BB">
            <w:pPr>
              <w:pStyle w:val="Title"/>
              <w:rPr>
                <w:sz w:val="20"/>
                <w:szCs w:val="20"/>
              </w:rPr>
            </w:pPr>
          </w:p>
        </w:tc>
      </w:tr>
      <w:tr w:rsidR="00BC1B68" w:rsidRPr="006B31C4" w14:paraId="16A3FB08" w14:textId="77777777" w:rsidTr="004456B5">
        <w:trPr>
          <w:trHeight w:val="288"/>
        </w:trPr>
        <w:tc>
          <w:tcPr>
            <w:tcW w:w="171" w:type="pct"/>
            <w:shd w:val="clear" w:color="auto" w:fill="auto"/>
          </w:tcPr>
          <w:p w14:paraId="28041395" w14:textId="77777777" w:rsidR="00BC1B68" w:rsidRPr="006B31C4" w:rsidRDefault="00BC1B68" w:rsidP="00915359">
            <w:pPr>
              <w:rPr>
                <w:sz w:val="20"/>
                <w:szCs w:val="20"/>
              </w:rPr>
            </w:pPr>
          </w:p>
        </w:tc>
        <w:tc>
          <w:tcPr>
            <w:tcW w:w="4662" w:type="pct"/>
            <w:gridSpan w:val="2"/>
            <w:shd w:val="clear" w:color="auto" w:fill="auto"/>
          </w:tcPr>
          <w:p w14:paraId="3F700FE0" w14:textId="77777777" w:rsidR="00BC1B68" w:rsidRPr="006B31C4" w:rsidRDefault="00BC1B68" w:rsidP="00915359">
            <w:pPr>
              <w:rPr>
                <w:sz w:val="20"/>
                <w:szCs w:val="20"/>
              </w:rPr>
            </w:pPr>
          </w:p>
        </w:tc>
        <w:tc>
          <w:tcPr>
            <w:tcW w:w="167" w:type="pct"/>
            <w:shd w:val="clear" w:color="auto" w:fill="auto"/>
          </w:tcPr>
          <w:p w14:paraId="491DC88F" w14:textId="77777777" w:rsidR="00BC1B68" w:rsidRPr="006B31C4" w:rsidRDefault="00BC1B68" w:rsidP="00915359">
            <w:pPr>
              <w:rPr>
                <w:sz w:val="20"/>
                <w:szCs w:val="20"/>
              </w:rPr>
            </w:pPr>
          </w:p>
        </w:tc>
      </w:tr>
      <w:tr w:rsidR="00265218" w:rsidRPr="006B31C4" w14:paraId="718536CE" w14:textId="77777777" w:rsidTr="0016108E">
        <w:trPr>
          <w:trHeight w:val="9908"/>
        </w:trPr>
        <w:tc>
          <w:tcPr>
            <w:tcW w:w="171" w:type="pct"/>
            <w:shd w:val="clear" w:color="auto" w:fill="auto"/>
          </w:tcPr>
          <w:p w14:paraId="2BE216A8" w14:textId="77777777" w:rsidR="00265218" w:rsidRPr="006B31C4" w:rsidRDefault="00265218" w:rsidP="00CF31BB">
            <w:pPr>
              <w:rPr>
                <w:sz w:val="20"/>
                <w:szCs w:val="20"/>
              </w:rPr>
            </w:pPr>
          </w:p>
        </w:tc>
        <w:tc>
          <w:tcPr>
            <w:tcW w:w="4662" w:type="pct"/>
            <w:gridSpan w:val="2"/>
            <w:shd w:val="clear" w:color="auto" w:fill="auto"/>
          </w:tcPr>
          <w:tbl>
            <w:tblPr>
              <w:tblStyle w:val="TableGrid"/>
              <w:tblW w:w="98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2201"/>
              <w:gridCol w:w="300"/>
              <w:gridCol w:w="615"/>
              <w:gridCol w:w="269"/>
              <w:gridCol w:w="31"/>
              <w:gridCol w:w="1477"/>
              <w:gridCol w:w="300"/>
              <w:gridCol w:w="1339"/>
              <w:gridCol w:w="238"/>
              <w:gridCol w:w="62"/>
              <w:gridCol w:w="3065"/>
            </w:tblGrid>
            <w:tr w:rsidR="00C50E6D" w:rsidRPr="006B31C4" w14:paraId="68707EFA" w14:textId="77777777" w:rsidTr="00A02846">
              <w:trPr>
                <w:trHeight w:val="170"/>
              </w:trPr>
              <w:tc>
                <w:tcPr>
                  <w:tcW w:w="2201" w:type="dxa"/>
                  <w:tcBorders>
                    <w:bottom w:val="single" w:sz="4" w:space="0" w:color="808080" w:themeColor="background1" w:themeShade="80"/>
                  </w:tcBorders>
                </w:tcPr>
                <w:p w14:paraId="1B8C0014" w14:textId="77777777" w:rsidR="00C50E6D" w:rsidRPr="006B31C4" w:rsidRDefault="00C50E6D" w:rsidP="0091535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64EBB8F5" w14:textId="77777777" w:rsidR="00C50E6D" w:rsidRPr="006B31C4" w:rsidRDefault="00C50E6D" w:rsidP="0091535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396" w:type="dxa"/>
                  <w:gridSpan w:val="9"/>
                  <w:tcBorders>
                    <w:bottom w:val="single" w:sz="4" w:space="0" w:color="808080" w:themeColor="background1" w:themeShade="80"/>
                  </w:tcBorders>
                </w:tcPr>
                <w:p w14:paraId="422389F6" w14:textId="77777777" w:rsidR="00C50E6D" w:rsidRPr="006B31C4" w:rsidRDefault="00C50E6D" w:rsidP="0091535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C50E6D" w:rsidRPr="006B31C4" w14:paraId="3482299F" w14:textId="77777777" w:rsidTr="00A02846">
              <w:tc>
                <w:tcPr>
                  <w:tcW w:w="2201" w:type="dxa"/>
                  <w:tcBorders>
                    <w:top w:val="single" w:sz="4" w:space="0" w:color="808080" w:themeColor="background1" w:themeShade="80"/>
                  </w:tcBorders>
                </w:tcPr>
                <w:p w14:paraId="3EC42A24" w14:textId="77777777" w:rsidR="00C50E6D" w:rsidRPr="006B31C4" w:rsidRDefault="003E45E9" w:rsidP="009F4149">
                  <w:pPr>
                    <w:pStyle w:val="BoldText"/>
                    <w:rPr>
                      <w:sz w:val="20"/>
                      <w:szCs w:val="20"/>
                    </w:rPr>
                  </w:pPr>
                  <w:sdt>
                    <w:sdtPr>
                      <w:rPr>
                        <w:sz w:val="20"/>
                        <w:szCs w:val="20"/>
                      </w:rPr>
                      <w:id w:val="-1025244187"/>
                      <w:placeholder>
                        <w:docPart w:val="FE4D697EE7A04C18A34592AC67DDB6D5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6B31C4">
                        <w:rPr>
                          <w:sz w:val="20"/>
                          <w:szCs w:val="20"/>
                        </w:rPr>
                        <w:t>Date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06918172" w14:textId="77777777" w:rsidR="00C50E6D" w:rsidRPr="006B31C4" w:rsidRDefault="00C50E6D" w:rsidP="009F4149">
                  <w:pPr>
                    <w:pStyle w:val="BoldTex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396" w:type="dxa"/>
                  <w:gridSpan w:val="9"/>
                  <w:tcBorders>
                    <w:top w:val="single" w:sz="4" w:space="0" w:color="808080" w:themeColor="background1" w:themeShade="80"/>
                  </w:tcBorders>
                </w:tcPr>
                <w:p w14:paraId="171FA824" w14:textId="42C8085D" w:rsidR="00C50E6D" w:rsidRPr="006B31C4" w:rsidRDefault="003E45E9" w:rsidP="009F4149">
                  <w:pPr>
                    <w:pStyle w:val="BoldText"/>
                    <w:rPr>
                      <w:sz w:val="20"/>
                      <w:szCs w:val="20"/>
                    </w:rPr>
                  </w:pPr>
                  <w:sdt>
                    <w:sdtPr>
                      <w:rPr>
                        <w:sz w:val="20"/>
                        <w:szCs w:val="20"/>
                      </w:rPr>
                      <w:id w:val="-1132778625"/>
                      <w:placeholder>
                        <w:docPart w:val="BB74D31279A64CAB89CE949F9816C58C"/>
                      </w:placeholder>
                      <w:showingPlcHdr/>
                      <w15:appearance w15:val="hidden"/>
                      <w:text/>
                    </w:sdtPr>
                    <w:sdtEndPr/>
                    <w:sdtContent>
                      <w:r w:rsidR="006B31C4" w:rsidRPr="006B31C4">
                        <w:rPr>
                          <w:sz w:val="20"/>
                          <w:szCs w:val="20"/>
                        </w:rPr>
                        <w:t>Agent/Representative Name</w:t>
                      </w:r>
                    </w:sdtContent>
                  </w:sdt>
                </w:p>
              </w:tc>
            </w:tr>
            <w:tr w:rsidR="00A3321A" w:rsidRPr="006B31C4" w14:paraId="246FDBBE" w14:textId="77777777" w:rsidTr="00A02846"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0083899D" w14:textId="77777777" w:rsidR="00A3321A" w:rsidRPr="006B31C4" w:rsidRDefault="00A3321A" w:rsidP="0091535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tcBorders>
                    <w:left w:val="nil"/>
                  </w:tcBorders>
                </w:tcPr>
                <w:p w14:paraId="5142FF23" w14:textId="77777777" w:rsidR="00A3321A" w:rsidRPr="006B31C4" w:rsidRDefault="00A3321A" w:rsidP="0091535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1242B6EA" w14:textId="77777777" w:rsidR="00A3321A" w:rsidRPr="006B31C4" w:rsidRDefault="00A3321A" w:rsidP="0091535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E141F4" w:rsidRPr="006B31C4" w14:paraId="3CC34298" w14:textId="77777777" w:rsidTr="00A02846">
              <w:trPr>
                <w:trHeight w:val="454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724DCC5B" w14:textId="77777777" w:rsidR="00E141F4" w:rsidRPr="006B31C4" w:rsidRDefault="003E45E9" w:rsidP="009F4149">
                  <w:pPr>
                    <w:pStyle w:val="BoldText"/>
                    <w:rPr>
                      <w:sz w:val="20"/>
                      <w:szCs w:val="20"/>
                    </w:rPr>
                  </w:pPr>
                  <w:sdt>
                    <w:sdtPr>
                      <w:rPr>
                        <w:sz w:val="20"/>
                        <w:szCs w:val="20"/>
                      </w:rPr>
                      <w:id w:val="1744913636"/>
                      <w:placeholder>
                        <w:docPart w:val="C324D379EC91484CB6AF02ED8DC2970F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6B31C4">
                        <w:rPr>
                          <w:sz w:val="20"/>
                          <w:szCs w:val="20"/>
                        </w:rPr>
                        <w:t>Client Name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2DA5B213" w14:textId="77777777" w:rsidR="00E141F4" w:rsidRPr="006B31C4" w:rsidRDefault="00E141F4" w:rsidP="009F4149">
                  <w:pPr>
                    <w:pStyle w:val="BoldTex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48AD55D9" w14:textId="77777777" w:rsidR="00E141F4" w:rsidRPr="006B31C4" w:rsidRDefault="003E45E9" w:rsidP="009F4149">
                  <w:pPr>
                    <w:pStyle w:val="BoldText"/>
                    <w:rPr>
                      <w:sz w:val="20"/>
                      <w:szCs w:val="20"/>
                    </w:rPr>
                  </w:pPr>
                  <w:sdt>
                    <w:sdtPr>
                      <w:rPr>
                        <w:sz w:val="20"/>
                        <w:szCs w:val="20"/>
                      </w:rPr>
                      <w:id w:val="408201442"/>
                      <w:placeholder>
                        <w:docPart w:val="3D700C33603D43CD9485AA11BF1CAA67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6B31C4">
                        <w:rPr>
                          <w:sz w:val="20"/>
                          <w:szCs w:val="20"/>
                        </w:rPr>
                        <w:t>Client Organization/Company Name</w:t>
                      </w:r>
                    </w:sdtContent>
                  </w:sdt>
                </w:p>
              </w:tc>
            </w:tr>
            <w:tr w:rsidR="00E141F4" w:rsidRPr="006B31C4" w14:paraId="5B31A8A8" w14:textId="77777777" w:rsidTr="00A02846">
              <w:trPr>
                <w:trHeight w:val="39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  <w:bottom w:val="single" w:sz="24" w:space="0" w:color="1F497D" w:themeColor="text2"/>
                  </w:tcBorders>
                  <w:shd w:val="clear" w:color="auto" w:fill="F2F2F2" w:themeFill="background1" w:themeFillShade="F2"/>
                  <w:vAlign w:val="center"/>
                </w:tcPr>
                <w:p w14:paraId="29DE961D" w14:textId="77777777" w:rsidR="00E141F4" w:rsidRPr="006B31C4" w:rsidRDefault="003E45E9" w:rsidP="0035052D">
                  <w:pPr>
                    <w:pStyle w:val="BlueBoldText"/>
                    <w:rPr>
                      <w:sz w:val="20"/>
                      <w:szCs w:val="20"/>
                    </w:rPr>
                  </w:pPr>
                  <w:sdt>
                    <w:sdtPr>
                      <w:rPr>
                        <w:sz w:val="20"/>
                        <w:szCs w:val="20"/>
                      </w:rPr>
                      <w:id w:val="-288976243"/>
                      <w:placeholder>
                        <w:docPart w:val="E3F918F0A5F342AABCED1AD019AC402C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6B31C4">
                        <w:rPr>
                          <w:sz w:val="20"/>
                          <w:szCs w:val="20"/>
                        </w:rPr>
                        <w:t>Client Information</w:t>
                      </w:r>
                    </w:sdtContent>
                  </w:sdt>
                </w:p>
              </w:tc>
            </w:tr>
            <w:tr w:rsidR="00E141F4" w:rsidRPr="006B31C4" w14:paraId="385A4D83" w14:textId="77777777" w:rsidTr="00A02846">
              <w:trPr>
                <w:trHeight w:val="57"/>
              </w:trPr>
              <w:tc>
                <w:tcPr>
                  <w:tcW w:w="9897" w:type="dxa"/>
                  <w:gridSpan w:val="11"/>
                  <w:tcBorders>
                    <w:top w:val="single" w:sz="24" w:space="0" w:color="1F497D" w:themeColor="text2"/>
                  </w:tcBorders>
                </w:tcPr>
                <w:p w14:paraId="1B2011DF" w14:textId="77777777" w:rsidR="00E141F4" w:rsidRPr="006B31C4" w:rsidRDefault="00E141F4" w:rsidP="0091535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E61D15" w:rsidRPr="006B31C4" w14:paraId="591B3B9F" w14:textId="77777777" w:rsidTr="00A02846">
              <w:trPr>
                <w:trHeight w:val="414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7B5C6896" w14:textId="77777777" w:rsidR="00E61D15" w:rsidRPr="006B31C4" w:rsidRDefault="00E61D15" w:rsidP="0091535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gridSpan w:val="2"/>
                </w:tcPr>
                <w:p w14:paraId="23254611" w14:textId="77777777" w:rsidR="00E61D15" w:rsidRPr="006B31C4" w:rsidRDefault="00E61D15" w:rsidP="0091535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67FDD284" w14:textId="77777777" w:rsidR="00E61D15" w:rsidRPr="006B31C4" w:rsidRDefault="00E61D15" w:rsidP="0091535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gridSpan w:val="2"/>
                </w:tcPr>
                <w:p w14:paraId="0F81F1B7" w14:textId="77777777" w:rsidR="00E61D15" w:rsidRPr="006B31C4" w:rsidRDefault="00E61D15" w:rsidP="0091535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0722B234" w14:textId="77777777" w:rsidR="00E61D15" w:rsidRPr="006B31C4" w:rsidRDefault="00E61D15" w:rsidP="0091535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E301A2" w:rsidRPr="006B31C4" w14:paraId="7EF64B45" w14:textId="77777777" w:rsidTr="00A02846">
              <w:trPr>
                <w:trHeight w:val="346"/>
              </w:trPr>
              <w:tc>
                <w:tcPr>
                  <w:tcW w:w="3385" w:type="dxa"/>
                  <w:gridSpan w:val="4"/>
                </w:tcPr>
                <w:p w14:paraId="04CB2E96" w14:textId="77777777" w:rsidR="00E301A2" w:rsidRPr="006B31C4" w:rsidRDefault="003E45E9" w:rsidP="009F4149">
                  <w:pPr>
                    <w:pStyle w:val="BoldText"/>
                    <w:rPr>
                      <w:sz w:val="20"/>
                      <w:szCs w:val="20"/>
                    </w:rPr>
                  </w:pPr>
                  <w:sdt>
                    <w:sdtPr>
                      <w:rPr>
                        <w:sz w:val="20"/>
                        <w:szCs w:val="20"/>
                      </w:rPr>
                      <w:id w:val="1601451819"/>
                      <w:placeholder>
                        <w:docPart w:val="897ED085E6254BFC87EB97BF40D1E8B3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6B31C4">
                        <w:rPr>
                          <w:sz w:val="20"/>
                          <w:szCs w:val="20"/>
                        </w:rPr>
                        <w:t>Home Phone</w:t>
                      </w:r>
                    </w:sdtContent>
                  </w:sdt>
                </w:p>
              </w:tc>
              <w:tc>
                <w:tcPr>
                  <w:tcW w:w="3385" w:type="dxa"/>
                  <w:gridSpan w:val="5"/>
                </w:tcPr>
                <w:p w14:paraId="01C6F295" w14:textId="77777777" w:rsidR="00E301A2" w:rsidRPr="006B31C4" w:rsidRDefault="003E45E9" w:rsidP="009F4149">
                  <w:pPr>
                    <w:pStyle w:val="BoldText"/>
                    <w:rPr>
                      <w:sz w:val="20"/>
                      <w:szCs w:val="20"/>
                    </w:rPr>
                  </w:pPr>
                  <w:sdt>
                    <w:sdtPr>
                      <w:rPr>
                        <w:sz w:val="20"/>
                        <w:szCs w:val="20"/>
                      </w:rPr>
                      <w:id w:val="484062169"/>
                      <w:placeholder>
                        <w:docPart w:val="29592ED608DB43F2BBAA853DCA219DB8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6B31C4">
                        <w:rPr>
                          <w:sz w:val="20"/>
                          <w:szCs w:val="20"/>
                        </w:rPr>
                        <w:t>Cell Phone</w:t>
                      </w:r>
                    </w:sdtContent>
                  </w:sdt>
                </w:p>
              </w:tc>
              <w:tc>
                <w:tcPr>
                  <w:tcW w:w="3127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4854F98C" w14:textId="77777777" w:rsidR="00E301A2" w:rsidRPr="006B31C4" w:rsidRDefault="003E45E9" w:rsidP="009F4149">
                  <w:pPr>
                    <w:pStyle w:val="BoldText"/>
                    <w:rPr>
                      <w:sz w:val="20"/>
                      <w:szCs w:val="20"/>
                    </w:rPr>
                  </w:pPr>
                  <w:sdt>
                    <w:sdtPr>
                      <w:rPr>
                        <w:sz w:val="20"/>
                        <w:szCs w:val="20"/>
                      </w:rPr>
                      <w:id w:val="266198939"/>
                      <w:placeholder>
                        <w:docPart w:val="3CAD7F95989E4236911061D6A06CA96F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6B31C4">
                        <w:rPr>
                          <w:sz w:val="20"/>
                          <w:szCs w:val="20"/>
                        </w:rPr>
                        <w:t>Email Address</w:t>
                      </w:r>
                    </w:sdtContent>
                  </w:sdt>
                </w:p>
              </w:tc>
            </w:tr>
            <w:tr w:rsidR="00E61D15" w:rsidRPr="006B31C4" w14:paraId="6463B991" w14:textId="77777777" w:rsidTr="00A02846">
              <w:trPr>
                <w:trHeight w:val="414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49B29DFC" w14:textId="77777777" w:rsidR="00E61D15" w:rsidRPr="006B31C4" w:rsidRDefault="00E61D15" w:rsidP="0091535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E61D15" w:rsidRPr="006B31C4" w14:paraId="13302B9E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60D2D487" w14:textId="77777777" w:rsidR="00E61D15" w:rsidRPr="006B31C4" w:rsidRDefault="003E45E9" w:rsidP="0035052D">
                  <w:pPr>
                    <w:pStyle w:val="BoldText"/>
                    <w:rPr>
                      <w:sz w:val="20"/>
                      <w:szCs w:val="20"/>
                    </w:rPr>
                  </w:pPr>
                  <w:sdt>
                    <w:sdtPr>
                      <w:rPr>
                        <w:sz w:val="20"/>
                        <w:szCs w:val="20"/>
                      </w:rPr>
                      <w:id w:val="-181676382"/>
                      <w:placeholder>
                        <w:docPart w:val="7DB1325004B34338A9B3B94DDD8D6C03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6B31C4">
                        <w:rPr>
                          <w:sz w:val="20"/>
                          <w:szCs w:val="20"/>
                        </w:rPr>
                        <w:t>Address</w:t>
                      </w:r>
                    </w:sdtContent>
                  </w:sdt>
                </w:p>
              </w:tc>
            </w:tr>
            <w:tr w:rsidR="00E61D15" w:rsidRPr="006B31C4" w14:paraId="576ABCEE" w14:textId="77777777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3A060771" w14:textId="77777777" w:rsidR="00E61D15" w:rsidRPr="006B31C4" w:rsidRDefault="00E61D15" w:rsidP="0091535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gridSpan w:val="2"/>
                </w:tcPr>
                <w:p w14:paraId="145858FD" w14:textId="77777777" w:rsidR="00E61D15" w:rsidRPr="006B31C4" w:rsidRDefault="00E61D15" w:rsidP="0091535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116" w:type="dxa"/>
                  <w:gridSpan w:val="3"/>
                  <w:tcBorders>
                    <w:bottom w:val="single" w:sz="4" w:space="0" w:color="808080" w:themeColor="background1" w:themeShade="80"/>
                  </w:tcBorders>
                </w:tcPr>
                <w:p w14:paraId="1C5A9AB5" w14:textId="77777777" w:rsidR="00E61D15" w:rsidRPr="006B31C4" w:rsidRDefault="00E61D15" w:rsidP="0091535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  <w:gridSpan w:val="2"/>
                </w:tcPr>
                <w:p w14:paraId="5AEDDF74" w14:textId="77777777" w:rsidR="00E61D15" w:rsidRPr="006B31C4" w:rsidRDefault="00E61D15" w:rsidP="0091535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65" w:type="dxa"/>
                  <w:tcBorders>
                    <w:bottom w:val="single" w:sz="4" w:space="0" w:color="808080" w:themeColor="background1" w:themeShade="80"/>
                  </w:tcBorders>
                </w:tcPr>
                <w:p w14:paraId="72A24CD7" w14:textId="77777777" w:rsidR="00E61D15" w:rsidRPr="006B31C4" w:rsidRDefault="00E61D15" w:rsidP="0091535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E61D15" w:rsidRPr="006B31C4" w14:paraId="09E906AF" w14:textId="77777777" w:rsidTr="00A02846">
              <w:trPr>
                <w:trHeight w:val="346"/>
              </w:trPr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34DED4CC" w14:textId="77777777" w:rsidR="00E61D15" w:rsidRPr="006B31C4" w:rsidRDefault="003E45E9" w:rsidP="009F4149">
                  <w:pPr>
                    <w:pStyle w:val="BoldText"/>
                    <w:rPr>
                      <w:sz w:val="20"/>
                      <w:szCs w:val="20"/>
                    </w:rPr>
                  </w:pPr>
                  <w:sdt>
                    <w:sdtPr>
                      <w:rPr>
                        <w:sz w:val="20"/>
                        <w:szCs w:val="20"/>
                      </w:rPr>
                      <w:id w:val="-1148971649"/>
                      <w:placeholder>
                        <w:docPart w:val="F923B95B062C4F35AA1DE75FD1B7884D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6B31C4">
                        <w:rPr>
                          <w:sz w:val="20"/>
                          <w:szCs w:val="20"/>
                        </w:rPr>
                        <w:t>City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14:paraId="639663E2" w14:textId="77777777" w:rsidR="00E61D15" w:rsidRPr="006B31C4" w:rsidRDefault="00E61D15" w:rsidP="009F4149">
                  <w:pPr>
                    <w:pStyle w:val="BoldTex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116" w:type="dxa"/>
                  <w:gridSpan w:val="3"/>
                  <w:tcBorders>
                    <w:top w:val="single" w:sz="4" w:space="0" w:color="808080" w:themeColor="background1" w:themeShade="80"/>
                  </w:tcBorders>
                </w:tcPr>
                <w:p w14:paraId="1B82C3C6" w14:textId="77777777" w:rsidR="00E61D15" w:rsidRPr="006B31C4" w:rsidRDefault="003E45E9" w:rsidP="009F4149">
                  <w:pPr>
                    <w:pStyle w:val="BoldText"/>
                    <w:rPr>
                      <w:sz w:val="20"/>
                      <w:szCs w:val="20"/>
                    </w:rPr>
                  </w:pPr>
                  <w:sdt>
                    <w:sdtPr>
                      <w:rPr>
                        <w:sz w:val="20"/>
                        <w:szCs w:val="20"/>
                      </w:rPr>
                      <w:id w:val="1167049310"/>
                      <w:placeholder>
                        <w:docPart w:val="9EDF581C9EB44DAAAA0B6A0E29067F4A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6B31C4">
                        <w:rPr>
                          <w:sz w:val="20"/>
                          <w:szCs w:val="20"/>
                        </w:rPr>
                        <w:t>State.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14:paraId="029D4146" w14:textId="77777777" w:rsidR="00E61D15" w:rsidRPr="006B31C4" w:rsidRDefault="00E61D15" w:rsidP="009F4149">
                  <w:pPr>
                    <w:pStyle w:val="BoldTex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65" w:type="dxa"/>
                  <w:tcBorders>
                    <w:top w:val="single" w:sz="4" w:space="0" w:color="808080" w:themeColor="background1" w:themeShade="80"/>
                  </w:tcBorders>
                </w:tcPr>
                <w:p w14:paraId="65DDD2B3" w14:textId="77777777" w:rsidR="00E61D15" w:rsidRPr="006B31C4" w:rsidRDefault="003E45E9" w:rsidP="009F4149">
                  <w:pPr>
                    <w:pStyle w:val="BoldText"/>
                    <w:rPr>
                      <w:sz w:val="20"/>
                      <w:szCs w:val="20"/>
                    </w:rPr>
                  </w:pPr>
                  <w:sdt>
                    <w:sdtPr>
                      <w:rPr>
                        <w:sz w:val="20"/>
                        <w:szCs w:val="20"/>
                      </w:rPr>
                      <w:id w:val="-719584446"/>
                      <w:placeholder>
                        <w:docPart w:val="963DA227D8014E13A88B679E38280210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6B31C4">
                        <w:rPr>
                          <w:sz w:val="20"/>
                          <w:szCs w:val="20"/>
                        </w:rPr>
                        <w:t>ZIP Code</w:t>
                      </w:r>
                    </w:sdtContent>
                  </w:sdt>
                </w:p>
              </w:tc>
            </w:tr>
            <w:tr w:rsidR="00E61D15" w:rsidRPr="006B31C4" w14:paraId="091E0669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bottom w:val="single" w:sz="4" w:space="0" w:color="808080" w:themeColor="background1" w:themeShade="80"/>
                  </w:tcBorders>
                </w:tcPr>
                <w:p w14:paraId="4BB21009" w14:textId="77777777" w:rsidR="00E61D15" w:rsidRPr="006B31C4" w:rsidRDefault="00E61D15" w:rsidP="0091535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E61D15" w:rsidRPr="006B31C4" w14:paraId="78AEDD0B" w14:textId="77777777" w:rsidTr="00A02846">
              <w:trPr>
                <w:trHeight w:val="346"/>
              </w:trPr>
              <w:tc>
                <w:tcPr>
                  <w:tcW w:w="9897" w:type="dxa"/>
                  <w:gridSpan w:val="11"/>
                  <w:tcBorders>
                    <w:top w:val="single" w:sz="4" w:space="0" w:color="808080" w:themeColor="background1" w:themeShade="80"/>
                  </w:tcBorders>
                </w:tcPr>
                <w:p w14:paraId="5FE89527" w14:textId="77777777" w:rsidR="00E61D15" w:rsidRPr="006B31C4" w:rsidRDefault="003E45E9" w:rsidP="0035052D">
                  <w:pPr>
                    <w:pStyle w:val="BoldText"/>
                    <w:rPr>
                      <w:sz w:val="20"/>
                      <w:szCs w:val="20"/>
                    </w:rPr>
                  </w:pPr>
                  <w:sdt>
                    <w:sdtPr>
                      <w:rPr>
                        <w:sz w:val="20"/>
                        <w:szCs w:val="20"/>
                      </w:rPr>
                      <w:id w:val="-1453471301"/>
                      <w:placeholder>
                        <w:docPart w:val="A944782B23554344BFACEA48C46076A9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6B31C4">
                        <w:rPr>
                          <w:sz w:val="20"/>
                          <w:szCs w:val="20"/>
                        </w:rPr>
                        <w:t>Occupation/Business Type</w:t>
                      </w:r>
                    </w:sdtContent>
                  </w:sdt>
                </w:p>
              </w:tc>
            </w:tr>
            <w:tr w:rsidR="00915359" w:rsidRPr="006B31C4" w14:paraId="07651CC8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6762F411" w14:textId="77777777" w:rsidR="00915359" w:rsidRPr="006B31C4" w:rsidRDefault="00915359" w:rsidP="0091535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</w:tcPr>
                <w:p w14:paraId="5A3A20CB" w14:textId="77777777" w:rsidR="00915359" w:rsidRPr="006B31C4" w:rsidRDefault="00915359" w:rsidP="0091535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0308E5D0" w14:textId="77777777" w:rsidR="00915359" w:rsidRPr="006B31C4" w:rsidRDefault="00915359" w:rsidP="0091535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915359" w:rsidRPr="006B31C4" w14:paraId="61008CD6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4D0DCB52" w14:textId="77777777" w:rsidR="00915359" w:rsidRPr="006B31C4" w:rsidRDefault="003E45E9" w:rsidP="0035052D">
                  <w:pPr>
                    <w:pStyle w:val="BoldText"/>
                    <w:rPr>
                      <w:sz w:val="20"/>
                      <w:szCs w:val="20"/>
                    </w:rPr>
                  </w:pPr>
                  <w:sdt>
                    <w:sdtPr>
                      <w:rPr>
                        <w:sz w:val="20"/>
                        <w:szCs w:val="20"/>
                      </w:rPr>
                      <w:id w:val="2049412905"/>
                      <w:placeholder>
                        <w:docPart w:val="40E9C31DBF9C4698BD397B439F48025D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6B31C4">
                        <w:rPr>
                          <w:sz w:val="20"/>
                          <w:szCs w:val="20"/>
                        </w:rPr>
                        <w:t>DOB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253DEF22" w14:textId="77777777" w:rsidR="00915359" w:rsidRPr="006B31C4" w:rsidRDefault="00915359" w:rsidP="00915359">
                  <w:pPr>
                    <w:pStyle w:val="BoldTex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540BBA8D" w14:textId="52E14251" w:rsidR="00915359" w:rsidRPr="006B31C4" w:rsidRDefault="006B31C4" w:rsidP="0035052D">
                  <w:pPr>
                    <w:pStyle w:val="BoldText"/>
                    <w:rPr>
                      <w:sz w:val="20"/>
                      <w:szCs w:val="20"/>
                    </w:rPr>
                  </w:pPr>
                  <w:r w:rsidRPr="006B31C4">
                    <w:rPr>
                      <w:sz w:val="20"/>
                      <w:szCs w:val="20"/>
                    </w:rPr>
                    <w:t>SSN</w:t>
                  </w:r>
                </w:p>
              </w:tc>
            </w:tr>
            <w:tr w:rsidR="00915359" w:rsidRPr="006B31C4" w14:paraId="20AC2266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6D27D0DF" w14:textId="77777777" w:rsidR="00915359" w:rsidRPr="006B31C4" w:rsidRDefault="00915359" w:rsidP="0091535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</w:tcPr>
                <w:p w14:paraId="2B84E0C4" w14:textId="77777777" w:rsidR="00915359" w:rsidRPr="006B31C4" w:rsidRDefault="00915359" w:rsidP="0091535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23AF8C75" w14:textId="77777777" w:rsidR="00915359" w:rsidRPr="006B31C4" w:rsidRDefault="00915359" w:rsidP="0091535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915359" w:rsidRPr="006B31C4" w14:paraId="28AECFE8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06B057E2" w14:textId="10472049" w:rsidR="00915359" w:rsidRPr="006B31C4" w:rsidRDefault="006B31C4" w:rsidP="0035052D">
                  <w:pPr>
                    <w:pStyle w:val="BoldText"/>
                    <w:rPr>
                      <w:sz w:val="20"/>
                      <w:szCs w:val="20"/>
                    </w:rPr>
                  </w:pPr>
                  <w:r w:rsidRPr="006B31C4">
                    <w:rPr>
                      <w:sz w:val="20"/>
                      <w:szCs w:val="20"/>
                    </w:rPr>
                    <w:t xml:space="preserve">Did you have medical insurance all 12 </w:t>
                  </w:r>
                  <w:proofErr w:type="spellStart"/>
                  <w:r w:rsidRPr="006B31C4">
                    <w:rPr>
                      <w:sz w:val="20"/>
                      <w:szCs w:val="20"/>
                    </w:rPr>
                    <w:t>mos</w:t>
                  </w:r>
                  <w:proofErr w:type="spellEnd"/>
                  <w:r w:rsidRPr="006B31C4">
                    <w:rPr>
                      <w:sz w:val="20"/>
                      <w:szCs w:val="20"/>
                    </w:rPr>
                    <w:t xml:space="preserve"> of 2019?</w:t>
                  </w:r>
                </w:p>
              </w:tc>
              <w:tc>
                <w:tcPr>
                  <w:tcW w:w="300" w:type="dxa"/>
                </w:tcPr>
                <w:p w14:paraId="36282EC0" w14:textId="77777777" w:rsidR="00915359" w:rsidRPr="006B31C4" w:rsidRDefault="00915359" w:rsidP="00915359">
                  <w:pPr>
                    <w:pStyle w:val="BoldTex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3E9657B0" w14:textId="113671FE" w:rsidR="00915359" w:rsidRPr="006B31C4" w:rsidRDefault="006B31C4" w:rsidP="0035052D">
                  <w:pPr>
                    <w:pStyle w:val="BoldText"/>
                    <w:rPr>
                      <w:sz w:val="20"/>
                      <w:szCs w:val="20"/>
                    </w:rPr>
                  </w:pPr>
                  <w:r w:rsidRPr="006B31C4">
                    <w:rPr>
                      <w:sz w:val="20"/>
                      <w:szCs w:val="20"/>
                    </w:rPr>
                    <w:t xml:space="preserve">Did you purchase through the </w:t>
                  </w:r>
                  <w:proofErr w:type="gramStart"/>
                  <w:r w:rsidRPr="006B31C4">
                    <w:rPr>
                      <w:sz w:val="20"/>
                      <w:szCs w:val="20"/>
                    </w:rPr>
                    <w:t>market place</w:t>
                  </w:r>
                  <w:proofErr w:type="gramEnd"/>
                  <w:r w:rsidRPr="006B31C4">
                    <w:rPr>
                      <w:sz w:val="20"/>
                      <w:szCs w:val="20"/>
                    </w:rPr>
                    <w:t>?</w:t>
                  </w:r>
                </w:p>
              </w:tc>
            </w:tr>
            <w:tr w:rsidR="00915359" w:rsidRPr="006B31C4" w14:paraId="24356741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556AD05F" w14:textId="77777777" w:rsidR="00915359" w:rsidRPr="006B31C4" w:rsidRDefault="00915359" w:rsidP="0091535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</w:tcPr>
                <w:p w14:paraId="7DC8A539" w14:textId="77777777" w:rsidR="00915359" w:rsidRPr="006B31C4" w:rsidRDefault="00915359" w:rsidP="0091535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15777E4F" w14:textId="77777777" w:rsidR="00915359" w:rsidRPr="006B31C4" w:rsidRDefault="00915359" w:rsidP="0091535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915359" w:rsidRPr="006B31C4" w14:paraId="2E2E763D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bottom w:val="single" w:sz="4" w:space="0" w:color="808080" w:themeColor="background1" w:themeShade="80"/>
                  </w:tcBorders>
                </w:tcPr>
                <w:p w14:paraId="1036B9DA" w14:textId="77777777" w:rsidR="00915359" w:rsidRPr="006B31C4" w:rsidRDefault="00915359" w:rsidP="0091535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0" w:type="dxa"/>
                </w:tcPr>
                <w:p w14:paraId="1E849C5D" w14:textId="77777777" w:rsidR="00915359" w:rsidRPr="006B31C4" w:rsidRDefault="00915359" w:rsidP="00915359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704" w:type="dxa"/>
                  <w:gridSpan w:val="4"/>
                  <w:tcBorders>
                    <w:bottom w:val="single" w:sz="4" w:space="0" w:color="808080" w:themeColor="background1" w:themeShade="80"/>
                  </w:tcBorders>
                </w:tcPr>
                <w:p w14:paraId="606F7027" w14:textId="77777777" w:rsidR="00915359" w:rsidRPr="006B31C4" w:rsidRDefault="00915359" w:rsidP="00915359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915359" w:rsidRPr="006B31C4" w14:paraId="6C8445F5" w14:textId="77777777" w:rsidTr="00A02846">
              <w:trPr>
                <w:trHeight w:val="346"/>
              </w:trPr>
              <w:tc>
                <w:tcPr>
                  <w:tcW w:w="4893" w:type="dxa"/>
                  <w:gridSpan w:val="6"/>
                  <w:tcBorders>
                    <w:top w:val="single" w:sz="4" w:space="0" w:color="808080" w:themeColor="background1" w:themeShade="80"/>
                  </w:tcBorders>
                </w:tcPr>
                <w:p w14:paraId="477AD57B" w14:textId="77777777" w:rsidR="00915359" w:rsidRPr="006B31C4" w:rsidRDefault="003E45E9" w:rsidP="0035052D">
                  <w:pPr>
                    <w:pStyle w:val="BoldText"/>
                    <w:rPr>
                      <w:sz w:val="20"/>
                      <w:szCs w:val="20"/>
                    </w:rPr>
                  </w:pPr>
                  <w:sdt>
                    <w:sdtPr>
                      <w:rPr>
                        <w:sz w:val="20"/>
                        <w:szCs w:val="20"/>
                      </w:rPr>
                      <w:id w:val="-289365946"/>
                      <w:placeholder>
                        <w:docPart w:val="84C1232E846E415485A418158D0577C5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6B31C4">
                        <w:rPr>
                          <w:sz w:val="20"/>
                          <w:szCs w:val="20"/>
                        </w:rPr>
                        <w:t>Previous Customer?</w:t>
                      </w:r>
                    </w:sdtContent>
                  </w:sdt>
                </w:p>
              </w:tc>
              <w:tc>
                <w:tcPr>
                  <w:tcW w:w="300" w:type="dxa"/>
                </w:tcPr>
                <w:p w14:paraId="4E5CA8EC" w14:textId="77777777" w:rsidR="00915359" w:rsidRPr="006B31C4" w:rsidRDefault="00915359" w:rsidP="00E61D15">
                  <w:pPr>
                    <w:pStyle w:val="BoldText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4704" w:type="dxa"/>
                  <w:gridSpan w:val="4"/>
                  <w:tcBorders>
                    <w:top w:val="single" w:sz="4" w:space="0" w:color="808080" w:themeColor="background1" w:themeShade="80"/>
                  </w:tcBorders>
                </w:tcPr>
                <w:p w14:paraId="53C94C63" w14:textId="77777777" w:rsidR="00915359" w:rsidRPr="006B31C4" w:rsidRDefault="003E45E9" w:rsidP="0035052D">
                  <w:pPr>
                    <w:pStyle w:val="BoldText"/>
                    <w:rPr>
                      <w:sz w:val="20"/>
                      <w:szCs w:val="20"/>
                    </w:rPr>
                  </w:pPr>
                  <w:sdt>
                    <w:sdtPr>
                      <w:rPr>
                        <w:sz w:val="20"/>
                        <w:szCs w:val="20"/>
                      </w:rPr>
                      <w:id w:val="1582561766"/>
                      <w:placeholder>
                        <w:docPart w:val="7430A978698A4021A6BD214DBD8E01F5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6B31C4">
                        <w:rPr>
                          <w:sz w:val="20"/>
                          <w:szCs w:val="20"/>
                        </w:rPr>
                        <w:t>Referred by</w:t>
                      </w:r>
                    </w:sdtContent>
                  </w:sdt>
                </w:p>
              </w:tc>
            </w:tr>
          </w:tbl>
          <w:p w14:paraId="35C9B5C3" w14:textId="77777777" w:rsidR="00265218" w:rsidRDefault="00265218" w:rsidP="004456B5">
            <w:pPr>
              <w:rPr>
                <w:sz w:val="20"/>
                <w:szCs w:val="20"/>
              </w:rPr>
            </w:pPr>
          </w:p>
          <w:p w14:paraId="44A4EB3B" w14:textId="77777777" w:rsidR="007D2B33" w:rsidRDefault="007D2B33" w:rsidP="007D2B33">
            <w:pPr>
              <w:tabs>
                <w:tab w:val="left" w:pos="423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ab/>
            </w:r>
          </w:p>
          <w:p w14:paraId="24C1900C" w14:textId="77777777" w:rsidR="007D2B33" w:rsidRDefault="007D2B33" w:rsidP="007D2B33">
            <w:pPr>
              <w:tabs>
                <w:tab w:val="left" w:pos="4230"/>
              </w:tabs>
              <w:rPr>
                <w:sz w:val="20"/>
                <w:szCs w:val="20"/>
              </w:rPr>
            </w:pPr>
          </w:p>
          <w:p w14:paraId="49EE3268" w14:textId="39AEC9E2" w:rsidR="007D2B33" w:rsidRDefault="007D2B33" w:rsidP="007D2B33">
            <w:pPr>
              <w:tabs>
                <w:tab w:val="left" w:pos="4230"/>
              </w:tabs>
              <w:rPr>
                <w:sz w:val="20"/>
                <w:szCs w:val="20"/>
              </w:rPr>
            </w:pPr>
            <w:bookmarkStart w:id="0" w:name="_GoBack"/>
            <w:bookmarkEnd w:id="0"/>
            <w:r>
              <w:rPr>
                <w:sz w:val="20"/>
                <w:szCs w:val="20"/>
              </w:rPr>
              <w:lastRenderedPageBreak/>
              <w:t>Dependents</w:t>
            </w:r>
          </w:p>
          <w:p w14:paraId="5FEB3110" w14:textId="77777777" w:rsidR="007D2B33" w:rsidRDefault="007D2B33" w:rsidP="007D2B33">
            <w:pPr>
              <w:tabs>
                <w:tab w:val="left" w:pos="4230"/>
              </w:tabs>
              <w:rPr>
                <w:sz w:val="20"/>
                <w:szCs w:val="20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875"/>
              <w:gridCol w:w="2700"/>
              <w:gridCol w:w="1260"/>
              <w:gridCol w:w="1710"/>
              <w:gridCol w:w="1342"/>
            </w:tblGrid>
            <w:tr w:rsidR="007D2B33" w14:paraId="168860C3" w14:textId="77777777" w:rsidTr="007D2B33">
              <w:tc>
                <w:tcPr>
                  <w:tcW w:w="2875" w:type="dxa"/>
                </w:tcPr>
                <w:p w14:paraId="62BDF9DC" w14:textId="2015C1FC" w:rsidR="007D2B33" w:rsidRPr="000450F9" w:rsidRDefault="007D2B33" w:rsidP="007D2B33">
                  <w:pPr>
                    <w:tabs>
                      <w:tab w:val="left" w:pos="585"/>
                      <w:tab w:val="center" w:pos="1329"/>
                      <w:tab w:val="left" w:pos="4230"/>
                    </w:tabs>
                    <w:jc w:val="left"/>
                    <w:rPr>
                      <w:b/>
                      <w:bCs/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ab/>
                  </w:r>
                  <w:r>
                    <w:rPr>
                      <w:sz w:val="20"/>
                      <w:szCs w:val="20"/>
                    </w:rPr>
                    <w:tab/>
                  </w:r>
                  <w:r w:rsidRPr="000450F9">
                    <w:rPr>
                      <w:b/>
                      <w:bCs/>
                      <w:sz w:val="20"/>
                      <w:szCs w:val="20"/>
                    </w:rPr>
                    <w:t>FULL NAME</w:t>
                  </w:r>
                  <w:r w:rsidRPr="000450F9">
                    <w:rPr>
                      <w:b/>
                      <w:bCs/>
                      <w:sz w:val="20"/>
                      <w:szCs w:val="20"/>
                    </w:rPr>
                    <w:tab/>
                  </w:r>
                  <w:r w:rsidRPr="000450F9">
                    <w:rPr>
                      <w:b/>
                      <w:bCs/>
                      <w:sz w:val="20"/>
                      <w:szCs w:val="20"/>
                    </w:rPr>
                    <w:tab/>
                  </w:r>
                </w:p>
              </w:tc>
              <w:tc>
                <w:tcPr>
                  <w:tcW w:w="2700" w:type="dxa"/>
                </w:tcPr>
                <w:p w14:paraId="2D275047" w14:textId="0927CDE7" w:rsidR="007D2B33" w:rsidRPr="000450F9" w:rsidRDefault="000450F9" w:rsidP="007D2B33">
                  <w:pPr>
                    <w:tabs>
                      <w:tab w:val="left" w:pos="4230"/>
                    </w:tabs>
                    <w:rPr>
                      <w:b/>
                      <w:bCs/>
                      <w:sz w:val="20"/>
                      <w:szCs w:val="20"/>
                    </w:rPr>
                  </w:pPr>
                  <w:r w:rsidRPr="000450F9">
                    <w:rPr>
                      <w:b/>
                      <w:bCs/>
                      <w:sz w:val="20"/>
                      <w:szCs w:val="20"/>
                    </w:rPr>
                    <w:t>SSN</w:t>
                  </w:r>
                </w:p>
              </w:tc>
              <w:tc>
                <w:tcPr>
                  <w:tcW w:w="1260" w:type="dxa"/>
                </w:tcPr>
                <w:p w14:paraId="583F8816" w14:textId="02DF846B" w:rsidR="007D2B33" w:rsidRPr="000450F9" w:rsidRDefault="000450F9" w:rsidP="007D2B33">
                  <w:pPr>
                    <w:tabs>
                      <w:tab w:val="left" w:pos="4230"/>
                    </w:tabs>
                    <w:rPr>
                      <w:b/>
                      <w:bCs/>
                      <w:sz w:val="20"/>
                      <w:szCs w:val="20"/>
                    </w:rPr>
                  </w:pPr>
                  <w:r w:rsidRPr="000450F9">
                    <w:rPr>
                      <w:b/>
                      <w:bCs/>
                      <w:sz w:val="20"/>
                      <w:szCs w:val="20"/>
                    </w:rPr>
                    <w:t>D.O.B.</w:t>
                  </w:r>
                </w:p>
              </w:tc>
              <w:tc>
                <w:tcPr>
                  <w:tcW w:w="1710" w:type="dxa"/>
                </w:tcPr>
                <w:p w14:paraId="18549B19" w14:textId="3EF9F503" w:rsidR="007D2B33" w:rsidRPr="000450F9" w:rsidRDefault="000450F9" w:rsidP="007D2B33">
                  <w:pPr>
                    <w:tabs>
                      <w:tab w:val="left" w:pos="4230"/>
                    </w:tabs>
                    <w:rPr>
                      <w:b/>
                      <w:bCs/>
                      <w:sz w:val="20"/>
                      <w:szCs w:val="20"/>
                    </w:rPr>
                  </w:pPr>
                  <w:r w:rsidRPr="000450F9">
                    <w:rPr>
                      <w:b/>
                      <w:bCs/>
                      <w:sz w:val="20"/>
                      <w:szCs w:val="20"/>
                    </w:rPr>
                    <w:t>RELATIONSHIP</w:t>
                  </w:r>
                </w:p>
              </w:tc>
              <w:tc>
                <w:tcPr>
                  <w:tcW w:w="1342" w:type="dxa"/>
                </w:tcPr>
                <w:p w14:paraId="00CEBF2A" w14:textId="65457BC9" w:rsidR="007D2B33" w:rsidRPr="000450F9" w:rsidRDefault="000450F9" w:rsidP="007D2B33">
                  <w:pPr>
                    <w:tabs>
                      <w:tab w:val="left" w:pos="4230"/>
                    </w:tabs>
                    <w:rPr>
                      <w:b/>
                      <w:bCs/>
                      <w:sz w:val="20"/>
                      <w:szCs w:val="20"/>
                    </w:rPr>
                  </w:pPr>
                  <w:r w:rsidRPr="000450F9">
                    <w:rPr>
                      <w:b/>
                      <w:bCs/>
                      <w:sz w:val="20"/>
                      <w:szCs w:val="20"/>
                    </w:rPr>
                    <w:t>HOW MANY MONTHS IN HOME</w:t>
                  </w:r>
                </w:p>
              </w:tc>
            </w:tr>
            <w:tr w:rsidR="007D2B33" w14:paraId="7E9CB4C6" w14:textId="77777777" w:rsidTr="007D2B33">
              <w:tc>
                <w:tcPr>
                  <w:tcW w:w="2875" w:type="dxa"/>
                </w:tcPr>
                <w:p w14:paraId="08F4DCA8" w14:textId="77777777" w:rsidR="007D2B33" w:rsidRDefault="007D2B33" w:rsidP="007D2B33">
                  <w:pPr>
                    <w:tabs>
                      <w:tab w:val="left" w:pos="4230"/>
                    </w:tabs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700" w:type="dxa"/>
                </w:tcPr>
                <w:p w14:paraId="34C1C068" w14:textId="77777777" w:rsidR="007D2B33" w:rsidRDefault="007D2B33" w:rsidP="007D2B33">
                  <w:pPr>
                    <w:tabs>
                      <w:tab w:val="left" w:pos="4230"/>
                    </w:tabs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60" w:type="dxa"/>
                </w:tcPr>
                <w:p w14:paraId="07FF2DCA" w14:textId="77777777" w:rsidR="007D2B33" w:rsidRDefault="007D2B33" w:rsidP="007D2B33">
                  <w:pPr>
                    <w:tabs>
                      <w:tab w:val="left" w:pos="4230"/>
                    </w:tabs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710" w:type="dxa"/>
                </w:tcPr>
                <w:p w14:paraId="638C4B9A" w14:textId="77777777" w:rsidR="007D2B33" w:rsidRDefault="007D2B33" w:rsidP="007D2B33">
                  <w:pPr>
                    <w:tabs>
                      <w:tab w:val="left" w:pos="4230"/>
                    </w:tabs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42" w:type="dxa"/>
                </w:tcPr>
                <w:p w14:paraId="183D3165" w14:textId="77777777" w:rsidR="007D2B33" w:rsidRDefault="007D2B33" w:rsidP="007D2B33">
                  <w:pPr>
                    <w:tabs>
                      <w:tab w:val="left" w:pos="4230"/>
                    </w:tabs>
                    <w:rPr>
                      <w:sz w:val="20"/>
                      <w:szCs w:val="20"/>
                    </w:rPr>
                  </w:pPr>
                </w:p>
              </w:tc>
            </w:tr>
            <w:tr w:rsidR="007D2B33" w14:paraId="59B6231C" w14:textId="77777777" w:rsidTr="007D2B33">
              <w:tc>
                <w:tcPr>
                  <w:tcW w:w="2875" w:type="dxa"/>
                </w:tcPr>
                <w:p w14:paraId="5CCFFBE6" w14:textId="77777777" w:rsidR="007D2B33" w:rsidRDefault="007D2B33" w:rsidP="007D2B33">
                  <w:pPr>
                    <w:tabs>
                      <w:tab w:val="left" w:pos="4230"/>
                    </w:tabs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700" w:type="dxa"/>
                </w:tcPr>
                <w:p w14:paraId="31FF9D04" w14:textId="77777777" w:rsidR="007D2B33" w:rsidRDefault="007D2B33" w:rsidP="007D2B33">
                  <w:pPr>
                    <w:tabs>
                      <w:tab w:val="left" w:pos="4230"/>
                    </w:tabs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60" w:type="dxa"/>
                </w:tcPr>
                <w:p w14:paraId="363782F6" w14:textId="77777777" w:rsidR="007D2B33" w:rsidRDefault="007D2B33" w:rsidP="007D2B33">
                  <w:pPr>
                    <w:tabs>
                      <w:tab w:val="left" w:pos="4230"/>
                    </w:tabs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710" w:type="dxa"/>
                </w:tcPr>
                <w:p w14:paraId="0AA7EF69" w14:textId="77777777" w:rsidR="007D2B33" w:rsidRDefault="007D2B33" w:rsidP="007D2B33">
                  <w:pPr>
                    <w:tabs>
                      <w:tab w:val="left" w:pos="4230"/>
                    </w:tabs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42" w:type="dxa"/>
                </w:tcPr>
                <w:p w14:paraId="67985307" w14:textId="77777777" w:rsidR="007D2B33" w:rsidRDefault="007D2B33" w:rsidP="007D2B33">
                  <w:pPr>
                    <w:tabs>
                      <w:tab w:val="left" w:pos="4230"/>
                    </w:tabs>
                    <w:rPr>
                      <w:sz w:val="20"/>
                      <w:szCs w:val="20"/>
                    </w:rPr>
                  </w:pPr>
                </w:p>
              </w:tc>
            </w:tr>
            <w:tr w:rsidR="007D2B33" w14:paraId="2F727764" w14:textId="77777777" w:rsidTr="007D2B33">
              <w:tc>
                <w:tcPr>
                  <w:tcW w:w="2875" w:type="dxa"/>
                </w:tcPr>
                <w:p w14:paraId="3B6DD4C5" w14:textId="77777777" w:rsidR="007D2B33" w:rsidRDefault="007D2B33" w:rsidP="007D2B33">
                  <w:pPr>
                    <w:tabs>
                      <w:tab w:val="left" w:pos="4230"/>
                    </w:tabs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700" w:type="dxa"/>
                </w:tcPr>
                <w:p w14:paraId="7F885D1C" w14:textId="77777777" w:rsidR="007D2B33" w:rsidRDefault="007D2B33" w:rsidP="007D2B33">
                  <w:pPr>
                    <w:tabs>
                      <w:tab w:val="left" w:pos="4230"/>
                    </w:tabs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60" w:type="dxa"/>
                </w:tcPr>
                <w:p w14:paraId="2D68E951" w14:textId="77777777" w:rsidR="007D2B33" w:rsidRDefault="007D2B33" w:rsidP="007D2B33">
                  <w:pPr>
                    <w:tabs>
                      <w:tab w:val="left" w:pos="4230"/>
                    </w:tabs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710" w:type="dxa"/>
                </w:tcPr>
                <w:p w14:paraId="2CCBA2DE" w14:textId="77777777" w:rsidR="007D2B33" w:rsidRDefault="007D2B33" w:rsidP="007D2B33">
                  <w:pPr>
                    <w:tabs>
                      <w:tab w:val="left" w:pos="4230"/>
                    </w:tabs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42" w:type="dxa"/>
                </w:tcPr>
                <w:p w14:paraId="1B33DB58" w14:textId="77777777" w:rsidR="007D2B33" w:rsidRDefault="007D2B33" w:rsidP="007D2B33">
                  <w:pPr>
                    <w:tabs>
                      <w:tab w:val="left" w:pos="4230"/>
                    </w:tabs>
                    <w:rPr>
                      <w:sz w:val="20"/>
                      <w:szCs w:val="20"/>
                    </w:rPr>
                  </w:pPr>
                </w:p>
              </w:tc>
            </w:tr>
            <w:tr w:rsidR="007D2B33" w14:paraId="53905F92" w14:textId="77777777" w:rsidTr="000450F9">
              <w:trPr>
                <w:trHeight w:val="673"/>
              </w:trPr>
              <w:tc>
                <w:tcPr>
                  <w:tcW w:w="2875" w:type="dxa"/>
                </w:tcPr>
                <w:p w14:paraId="555B088D" w14:textId="77777777" w:rsidR="007D2B33" w:rsidRDefault="007D2B33" w:rsidP="007D2B33">
                  <w:pPr>
                    <w:tabs>
                      <w:tab w:val="left" w:pos="4230"/>
                    </w:tabs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700" w:type="dxa"/>
                </w:tcPr>
                <w:p w14:paraId="2063DF2B" w14:textId="77777777" w:rsidR="007D2B33" w:rsidRDefault="007D2B33" w:rsidP="007D2B33">
                  <w:pPr>
                    <w:tabs>
                      <w:tab w:val="left" w:pos="4230"/>
                    </w:tabs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60" w:type="dxa"/>
                </w:tcPr>
                <w:p w14:paraId="32753536" w14:textId="77777777" w:rsidR="007D2B33" w:rsidRDefault="007D2B33" w:rsidP="007D2B33">
                  <w:pPr>
                    <w:tabs>
                      <w:tab w:val="left" w:pos="4230"/>
                    </w:tabs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710" w:type="dxa"/>
                </w:tcPr>
                <w:p w14:paraId="5587221F" w14:textId="77777777" w:rsidR="007D2B33" w:rsidRDefault="007D2B33" w:rsidP="007D2B33">
                  <w:pPr>
                    <w:tabs>
                      <w:tab w:val="left" w:pos="4230"/>
                    </w:tabs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42" w:type="dxa"/>
                </w:tcPr>
                <w:p w14:paraId="3C34E05F" w14:textId="77777777" w:rsidR="007D2B33" w:rsidRDefault="007D2B33" w:rsidP="007D2B33">
                  <w:pPr>
                    <w:tabs>
                      <w:tab w:val="left" w:pos="4230"/>
                    </w:tabs>
                    <w:rPr>
                      <w:sz w:val="20"/>
                      <w:szCs w:val="20"/>
                    </w:rPr>
                  </w:pPr>
                </w:p>
              </w:tc>
            </w:tr>
            <w:tr w:rsidR="007D2B33" w14:paraId="41358815" w14:textId="77777777" w:rsidTr="000450F9">
              <w:trPr>
                <w:trHeight w:val="790"/>
              </w:trPr>
              <w:tc>
                <w:tcPr>
                  <w:tcW w:w="2875" w:type="dxa"/>
                </w:tcPr>
                <w:p w14:paraId="64AF53AE" w14:textId="77777777" w:rsidR="007D2B33" w:rsidRDefault="007D2B33" w:rsidP="007D2B33">
                  <w:pPr>
                    <w:tabs>
                      <w:tab w:val="left" w:pos="4230"/>
                    </w:tabs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700" w:type="dxa"/>
                </w:tcPr>
                <w:p w14:paraId="352A2CC7" w14:textId="77777777" w:rsidR="007D2B33" w:rsidRDefault="007D2B33" w:rsidP="007D2B33">
                  <w:pPr>
                    <w:tabs>
                      <w:tab w:val="left" w:pos="4230"/>
                    </w:tabs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60" w:type="dxa"/>
                </w:tcPr>
                <w:p w14:paraId="2E049DB8" w14:textId="77777777" w:rsidR="007D2B33" w:rsidRDefault="007D2B33" w:rsidP="007D2B33">
                  <w:pPr>
                    <w:tabs>
                      <w:tab w:val="left" w:pos="4230"/>
                    </w:tabs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710" w:type="dxa"/>
                </w:tcPr>
                <w:p w14:paraId="02236401" w14:textId="77777777" w:rsidR="007D2B33" w:rsidRDefault="007D2B33" w:rsidP="007D2B33">
                  <w:pPr>
                    <w:tabs>
                      <w:tab w:val="left" w:pos="4230"/>
                    </w:tabs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342" w:type="dxa"/>
                </w:tcPr>
                <w:p w14:paraId="22C02AC5" w14:textId="77777777" w:rsidR="007D2B33" w:rsidRDefault="007D2B33" w:rsidP="007D2B33">
                  <w:pPr>
                    <w:tabs>
                      <w:tab w:val="left" w:pos="4230"/>
                    </w:tabs>
                    <w:rPr>
                      <w:sz w:val="20"/>
                      <w:szCs w:val="20"/>
                    </w:rPr>
                  </w:pPr>
                </w:p>
              </w:tc>
            </w:tr>
          </w:tbl>
          <w:p w14:paraId="297CB999" w14:textId="52108C82" w:rsidR="007D2B33" w:rsidRPr="007D2B33" w:rsidRDefault="007D2B33" w:rsidP="007D2B33">
            <w:pPr>
              <w:tabs>
                <w:tab w:val="left" w:pos="4230"/>
              </w:tabs>
              <w:rPr>
                <w:sz w:val="20"/>
                <w:szCs w:val="20"/>
              </w:rPr>
            </w:pPr>
          </w:p>
        </w:tc>
        <w:tc>
          <w:tcPr>
            <w:tcW w:w="167" w:type="pct"/>
            <w:shd w:val="clear" w:color="auto" w:fill="auto"/>
          </w:tcPr>
          <w:p w14:paraId="30E8E425" w14:textId="77777777" w:rsidR="00265218" w:rsidRPr="006B31C4" w:rsidRDefault="00265218" w:rsidP="00CF31BB">
            <w:pPr>
              <w:rPr>
                <w:sz w:val="20"/>
                <w:szCs w:val="20"/>
              </w:rPr>
            </w:pPr>
          </w:p>
        </w:tc>
      </w:tr>
    </w:tbl>
    <w:p w14:paraId="1E947519" w14:textId="77777777" w:rsidR="00463B35" w:rsidRPr="006B31C4" w:rsidRDefault="00463B35" w:rsidP="00524D35">
      <w:pPr>
        <w:rPr>
          <w:sz w:val="20"/>
          <w:szCs w:val="20"/>
        </w:rPr>
      </w:pPr>
    </w:p>
    <w:sectPr w:rsidR="00463B35" w:rsidRPr="006B31C4" w:rsidSect="000450F9">
      <w:headerReference w:type="default" r:id="rId10"/>
      <w:footerReference w:type="default" r:id="rId11"/>
      <w:pgSz w:w="12240" w:h="15840" w:code="1"/>
      <w:pgMar w:top="720" w:right="720" w:bottom="720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7BF2DA" w14:textId="77777777" w:rsidR="003E45E9" w:rsidRDefault="003E45E9" w:rsidP="00CF31BB">
      <w:r>
        <w:separator/>
      </w:r>
    </w:p>
  </w:endnote>
  <w:endnote w:type="continuationSeparator" w:id="0">
    <w:p w14:paraId="6C0BD810" w14:textId="77777777" w:rsidR="003E45E9" w:rsidRDefault="003E45E9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DC8E12" w14:textId="113A7E16" w:rsidR="00835DE8" w:rsidRDefault="00835DE8" w:rsidP="007D2B33">
    <w:pPr>
      <w:pStyle w:val="Footer"/>
    </w:pPr>
  </w:p>
  <w:p w14:paraId="0C03BA28" w14:textId="060951CC" w:rsidR="007D2B33" w:rsidRDefault="007D2B33" w:rsidP="007D2B33">
    <w:pPr>
      <w:pStyle w:val="Footer"/>
    </w:pPr>
  </w:p>
  <w:p w14:paraId="2E93BA9B" w14:textId="77777777" w:rsidR="007D2B33" w:rsidRPr="007D2B33" w:rsidRDefault="007D2B33" w:rsidP="007D2B3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A732645" w14:textId="77777777" w:rsidR="003E45E9" w:rsidRDefault="003E45E9" w:rsidP="00CF31BB">
      <w:r>
        <w:separator/>
      </w:r>
    </w:p>
  </w:footnote>
  <w:footnote w:type="continuationSeparator" w:id="0">
    <w:p w14:paraId="233EB275" w14:textId="77777777" w:rsidR="003E45E9" w:rsidRDefault="003E45E9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58DF6" w14:textId="0F0D0C2D" w:rsidR="00BC1B68" w:rsidRPr="00835DE8" w:rsidRDefault="007D2B33" w:rsidP="00410E03">
    <w:pPr>
      <w:pStyle w:val="Header"/>
      <w:jc w:val="right"/>
    </w:pPr>
    <w:r>
      <w:rPr>
        <w:noProof/>
      </w:rPr>
      <w:drawing>
        <wp:inline distT="0" distB="0" distL="0" distR="0" wp14:anchorId="13B6E491" wp14:editId="03F66CA5">
          <wp:extent cx="2190750" cy="734695"/>
          <wp:effectExtent l="57150" t="171450" r="57150" b="16065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tsp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07231" cy="7402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35DE8">
      <w:rPr>
        <w:noProof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096B5B1E" wp14:editId="769351A1">
              <wp:simplePos x="0" y="0"/>
              <wp:positionH relativeFrom="column">
                <wp:posOffset>9525</wp:posOffset>
              </wp:positionH>
              <wp:positionV relativeFrom="paragraph">
                <wp:posOffset>-1764665</wp:posOffset>
              </wp:positionV>
              <wp:extent cx="6858000" cy="9775635"/>
              <wp:effectExtent l="0" t="0" r="1905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635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2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ED9EB8B" id="Group 13" o:spid="_x0000_s1026" style="position:absolute;margin-left:.75pt;margin-top:-138.95pt;width:540pt;height:769.75pt;z-index:-251650560" coordsize="68580,977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">
              <v:group id="Group 2" o:spid="_x0000_s1027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8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" fillcolor="#17365d [2415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style="position:absolute;width:68573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">
                <v:imagedata r:id="rId4" o:title="" croptop="1f" cropbottom="23345f" cropright="455f"/>
                <o:lock v:ext="edit" aspectratio="f"/>
              </v:shape>
              <v:shape id="Round Same Side Corner Rectangle 14" o:spid="_x0000_s1034" style="position:absolute;left:2762;top:12954;width:8858;height:8572;rotation:180;visibility:visible;mso-wrap-style:square;v-text-anchor:middle" coordsize="885819,85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1C4"/>
    <w:rsid w:val="000450F9"/>
    <w:rsid w:val="0005135F"/>
    <w:rsid w:val="000C75BF"/>
    <w:rsid w:val="001034AB"/>
    <w:rsid w:val="00110721"/>
    <w:rsid w:val="001257F0"/>
    <w:rsid w:val="0016108E"/>
    <w:rsid w:val="001A199E"/>
    <w:rsid w:val="001C42C8"/>
    <w:rsid w:val="00205FE0"/>
    <w:rsid w:val="00246BBD"/>
    <w:rsid w:val="0025130C"/>
    <w:rsid w:val="00256391"/>
    <w:rsid w:val="002633EB"/>
    <w:rsid w:val="00265218"/>
    <w:rsid w:val="002C6ABD"/>
    <w:rsid w:val="002D3842"/>
    <w:rsid w:val="003071A0"/>
    <w:rsid w:val="00337C0F"/>
    <w:rsid w:val="0035052D"/>
    <w:rsid w:val="00366F6D"/>
    <w:rsid w:val="003E0129"/>
    <w:rsid w:val="003E45E9"/>
    <w:rsid w:val="003F693D"/>
    <w:rsid w:val="00410E03"/>
    <w:rsid w:val="00435E8C"/>
    <w:rsid w:val="004456B5"/>
    <w:rsid w:val="00463B35"/>
    <w:rsid w:val="00482917"/>
    <w:rsid w:val="004C2F50"/>
    <w:rsid w:val="00524D35"/>
    <w:rsid w:val="00542A22"/>
    <w:rsid w:val="005A6806"/>
    <w:rsid w:val="005D124E"/>
    <w:rsid w:val="00643F5A"/>
    <w:rsid w:val="00684557"/>
    <w:rsid w:val="006859BF"/>
    <w:rsid w:val="006A7299"/>
    <w:rsid w:val="006B31C4"/>
    <w:rsid w:val="006C7D64"/>
    <w:rsid w:val="006D43A7"/>
    <w:rsid w:val="0071089C"/>
    <w:rsid w:val="007B52D2"/>
    <w:rsid w:val="007C1F7D"/>
    <w:rsid w:val="007D2B33"/>
    <w:rsid w:val="007D4902"/>
    <w:rsid w:val="00835DE8"/>
    <w:rsid w:val="008C5804"/>
    <w:rsid w:val="008D3EE1"/>
    <w:rsid w:val="00915359"/>
    <w:rsid w:val="009E6AC6"/>
    <w:rsid w:val="009F4149"/>
    <w:rsid w:val="00A02846"/>
    <w:rsid w:val="00A3321A"/>
    <w:rsid w:val="00A73AE1"/>
    <w:rsid w:val="00AB2833"/>
    <w:rsid w:val="00AC7198"/>
    <w:rsid w:val="00AE3FB7"/>
    <w:rsid w:val="00B122BA"/>
    <w:rsid w:val="00B45F61"/>
    <w:rsid w:val="00BC1B68"/>
    <w:rsid w:val="00BE6B42"/>
    <w:rsid w:val="00BF5A49"/>
    <w:rsid w:val="00C50E6D"/>
    <w:rsid w:val="00C520D9"/>
    <w:rsid w:val="00C84BD5"/>
    <w:rsid w:val="00CF31BB"/>
    <w:rsid w:val="00D4436A"/>
    <w:rsid w:val="00D832D3"/>
    <w:rsid w:val="00DB5CAA"/>
    <w:rsid w:val="00DE3C23"/>
    <w:rsid w:val="00E141F4"/>
    <w:rsid w:val="00E301A2"/>
    <w:rsid w:val="00E53AFF"/>
    <w:rsid w:val="00E61D15"/>
    <w:rsid w:val="00EF6DBC"/>
    <w:rsid w:val="00EF7890"/>
    <w:rsid w:val="00F02022"/>
    <w:rsid w:val="00F27B67"/>
    <w:rsid w:val="00FB3407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227F8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3307\AppData\Roaming\Microsoft\Templates\Small%20business%20client%20intake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B294017DEB8842FF9910871F8F3EEA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BACA7E-382F-4CEA-A990-3088F54313CB}"/>
      </w:docPartPr>
      <w:docPartBody>
        <w:p w:rsidR="00000000" w:rsidRDefault="006C72C1">
          <w:pPr>
            <w:pStyle w:val="B294017DEB8842FF9910871F8F3EEAC3"/>
          </w:pPr>
          <w:r w:rsidRPr="009F4149">
            <w:t>Client Intake Form</w:t>
          </w:r>
        </w:p>
      </w:docPartBody>
    </w:docPart>
    <w:docPart>
      <w:docPartPr>
        <w:name w:val="FE4D697EE7A04C18A34592AC67DDB6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91E7F9-2BEA-40B2-8DB8-7F747C526FF4}"/>
      </w:docPartPr>
      <w:docPartBody>
        <w:p w:rsidR="00000000" w:rsidRDefault="006C72C1">
          <w:pPr>
            <w:pStyle w:val="FE4D697EE7A04C18A34592AC67DDB6D5"/>
          </w:pPr>
          <w:r w:rsidRPr="009F4149">
            <w:t>Date</w:t>
          </w:r>
        </w:p>
      </w:docPartBody>
    </w:docPart>
    <w:docPart>
      <w:docPartPr>
        <w:name w:val="BB74D31279A64CAB89CE949F9816C5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2D4B11-56F8-4A85-B3A2-DD44E8A309BA}"/>
      </w:docPartPr>
      <w:docPartBody>
        <w:p w:rsidR="00000000" w:rsidRDefault="006C72C1">
          <w:pPr>
            <w:pStyle w:val="BB74D31279A64CAB89CE949F9816C58C"/>
          </w:pPr>
          <w:r w:rsidRPr="009F4149">
            <w:t>Agent/Representative Name</w:t>
          </w:r>
        </w:p>
      </w:docPartBody>
    </w:docPart>
    <w:docPart>
      <w:docPartPr>
        <w:name w:val="C324D379EC91484CB6AF02ED8DC297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E5D483-1090-481A-BE59-B475DB8AD23A}"/>
      </w:docPartPr>
      <w:docPartBody>
        <w:p w:rsidR="00000000" w:rsidRDefault="006C72C1">
          <w:pPr>
            <w:pStyle w:val="C324D379EC91484CB6AF02ED8DC2970F"/>
          </w:pPr>
          <w:r w:rsidRPr="009F4149">
            <w:t>Client Name</w:t>
          </w:r>
        </w:p>
      </w:docPartBody>
    </w:docPart>
    <w:docPart>
      <w:docPartPr>
        <w:name w:val="3D700C33603D43CD9485AA11BF1CA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ED2CB8-A0B9-44E2-9416-CA9DD77F4FE5}"/>
      </w:docPartPr>
      <w:docPartBody>
        <w:p w:rsidR="00000000" w:rsidRDefault="006C72C1">
          <w:pPr>
            <w:pStyle w:val="3D700C33603D43CD9485AA11BF1CAA67"/>
          </w:pPr>
          <w:r w:rsidRPr="009F4149">
            <w:t>Client Organization/Company Name</w:t>
          </w:r>
        </w:p>
      </w:docPartBody>
    </w:docPart>
    <w:docPart>
      <w:docPartPr>
        <w:name w:val="E3F918F0A5F342AABCED1AD019AC40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B23165-237B-40A7-83E8-62DEE2FAB58E}"/>
      </w:docPartPr>
      <w:docPartBody>
        <w:p w:rsidR="00000000" w:rsidRDefault="006C72C1">
          <w:pPr>
            <w:pStyle w:val="E3F918F0A5F342AABCED1AD019AC402C"/>
          </w:pPr>
          <w:r w:rsidRPr="009F4149">
            <w:t>Client Information</w:t>
          </w:r>
        </w:p>
      </w:docPartBody>
    </w:docPart>
    <w:docPart>
      <w:docPartPr>
        <w:name w:val="897ED085E6254BFC87EB97BF40D1E8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5215D1-5126-49D0-9056-52970F28DEF6}"/>
      </w:docPartPr>
      <w:docPartBody>
        <w:p w:rsidR="00000000" w:rsidRDefault="006C72C1">
          <w:pPr>
            <w:pStyle w:val="897ED085E6254BFC87EB97BF40D1E8B3"/>
          </w:pPr>
          <w:r w:rsidRPr="009F4149">
            <w:t>Home Phone</w:t>
          </w:r>
        </w:p>
      </w:docPartBody>
    </w:docPart>
    <w:docPart>
      <w:docPartPr>
        <w:name w:val="29592ED608DB43F2BBAA853DCA219D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BA716C-A935-4A7E-97DA-4268B0166D58}"/>
      </w:docPartPr>
      <w:docPartBody>
        <w:p w:rsidR="00000000" w:rsidRDefault="006C72C1">
          <w:pPr>
            <w:pStyle w:val="29592ED608DB43F2BBAA853DCA219DB8"/>
          </w:pPr>
          <w:r w:rsidRPr="009F4149">
            <w:t>Cell Phone</w:t>
          </w:r>
        </w:p>
      </w:docPartBody>
    </w:docPart>
    <w:docPart>
      <w:docPartPr>
        <w:name w:val="3CAD7F95989E4236911061D6A06CA9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C0FFCD-F1BB-4F88-B54E-071CA15D0B94}"/>
      </w:docPartPr>
      <w:docPartBody>
        <w:p w:rsidR="00000000" w:rsidRDefault="006C72C1">
          <w:pPr>
            <w:pStyle w:val="3CAD7F95989E4236911061D6A06CA96F"/>
          </w:pPr>
          <w:r w:rsidRPr="009F4149">
            <w:t>Email Address</w:t>
          </w:r>
        </w:p>
      </w:docPartBody>
    </w:docPart>
    <w:docPart>
      <w:docPartPr>
        <w:name w:val="7DB1325004B34338A9B3B94DDD8D6C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E96F9C-997C-4069-AC8D-EFC3F725F22A}"/>
      </w:docPartPr>
      <w:docPartBody>
        <w:p w:rsidR="00000000" w:rsidRDefault="006C72C1">
          <w:pPr>
            <w:pStyle w:val="7DB1325004B34338A9B3B94DDD8D6C03"/>
          </w:pPr>
          <w:r w:rsidRPr="00410E03">
            <w:t>Address</w:t>
          </w:r>
        </w:p>
      </w:docPartBody>
    </w:docPart>
    <w:docPart>
      <w:docPartPr>
        <w:name w:val="F923B95B062C4F35AA1DE75FD1B78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CE2550-2C7D-44D2-9367-196C48DF1155}"/>
      </w:docPartPr>
      <w:docPartBody>
        <w:p w:rsidR="00000000" w:rsidRDefault="006C72C1">
          <w:pPr>
            <w:pStyle w:val="F923B95B062C4F35AA1DE75FD1B7884D"/>
          </w:pPr>
          <w:r w:rsidRPr="009F4149">
            <w:t>City</w:t>
          </w:r>
        </w:p>
      </w:docPartBody>
    </w:docPart>
    <w:docPart>
      <w:docPartPr>
        <w:name w:val="9EDF581C9EB44DAAAA0B6A0E29067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BEAA33-3C6B-4908-B2F7-B7E481023EAA}"/>
      </w:docPartPr>
      <w:docPartBody>
        <w:p w:rsidR="00000000" w:rsidRDefault="006C72C1">
          <w:pPr>
            <w:pStyle w:val="9EDF581C9EB44DAAAA0B6A0E29067F4A"/>
          </w:pPr>
          <w:r w:rsidRPr="009F4149">
            <w:t>State.</w:t>
          </w:r>
        </w:p>
      </w:docPartBody>
    </w:docPart>
    <w:docPart>
      <w:docPartPr>
        <w:name w:val="963DA227D8014E13A88B679E382802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9B573A-CE18-47A1-A273-8025FC979166}"/>
      </w:docPartPr>
      <w:docPartBody>
        <w:p w:rsidR="00000000" w:rsidRDefault="006C72C1">
          <w:pPr>
            <w:pStyle w:val="963DA227D8014E13A88B679E38280210"/>
          </w:pPr>
          <w:r w:rsidRPr="009F4149">
            <w:t xml:space="preserve">ZIP </w:t>
          </w:r>
          <w:r w:rsidRPr="009F4149">
            <w:t>Code</w:t>
          </w:r>
        </w:p>
      </w:docPartBody>
    </w:docPart>
    <w:docPart>
      <w:docPartPr>
        <w:name w:val="A944782B23554344BFACEA48C46076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E3557D-E91A-4EF0-AB71-E23906F22126}"/>
      </w:docPartPr>
      <w:docPartBody>
        <w:p w:rsidR="00000000" w:rsidRDefault="006C72C1">
          <w:pPr>
            <w:pStyle w:val="A944782B23554344BFACEA48C46076A9"/>
          </w:pPr>
          <w:r w:rsidRPr="00410E03">
            <w:t>Occupation/Business Type</w:t>
          </w:r>
        </w:p>
      </w:docPartBody>
    </w:docPart>
    <w:docPart>
      <w:docPartPr>
        <w:name w:val="40E9C31DBF9C4698BD397B439F4802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DD10A6-9930-4301-82FC-67B6EAF9965F}"/>
      </w:docPartPr>
      <w:docPartBody>
        <w:p w:rsidR="00000000" w:rsidRDefault="006C72C1">
          <w:pPr>
            <w:pStyle w:val="40E9C31DBF9C4698BD397B439F48025D"/>
          </w:pPr>
          <w:r w:rsidRPr="00410E03">
            <w:t>DOB</w:t>
          </w:r>
        </w:p>
      </w:docPartBody>
    </w:docPart>
    <w:docPart>
      <w:docPartPr>
        <w:name w:val="84C1232E846E415485A418158D0577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3BF335-09E7-4AC3-A9EB-DD8E12BB9685}"/>
      </w:docPartPr>
      <w:docPartBody>
        <w:p w:rsidR="00000000" w:rsidRDefault="006C72C1">
          <w:pPr>
            <w:pStyle w:val="84C1232E846E415485A418158D0577C5"/>
          </w:pPr>
          <w:r w:rsidRPr="00410E03">
            <w:t>Previous Customer?</w:t>
          </w:r>
        </w:p>
      </w:docPartBody>
    </w:docPart>
    <w:docPart>
      <w:docPartPr>
        <w:name w:val="7430A978698A4021A6BD214DBD8E01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416218-37A5-4BE9-8AF4-B51D7E0FBE95}"/>
      </w:docPartPr>
      <w:docPartBody>
        <w:p w:rsidR="00000000" w:rsidRDefault="006C72C1">
          <w:pPr>
            <w:pStyle w:val="7430A978698A4021A6BD214DBD8E01F5"/>
          </w:pPr>
          <w:r w:rsidRPr="00410E03">
            <w:t>Referred by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Franklin Gothic Book">
    <w:altName w:val="Corbel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2C1"/>
    <w:rsid w:val="006C7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294017DEB8842FF9910871F8F3EEAC3">
    <w:name w:val="B294017DEB8842FF9910871F8F3EEAC3"/>
  </w:style>
  <w:style w:type="paragraph" w:customStyle="1" w:styleId="FE4D697EE7A04C18A34592AC67DDB6D5">
    <w:name w:val="FE4D697EE7A04C18A34592AC67DDB6D5"/>
  </w:style>
  <w:style w:type="paragraph" w:customStyle="1" w:styleId="BB74D31279A64CAB89CE949F9816C58C">
    <w:name w:val="BB74D31279A64CAB89CE949F9816C58C"/>
  </w:style>
  <w:style w:type="paragraph" w:customStyle="1" w:styleId="C324D379EC91484CB6AF02ED8DC2970F">
    <w:name w:val="C324D379EC91484CB6AF02ED8DC2970F"/>
  </w:style>
  <w:style w:type="paragraph" w:customStyle="1" w:styleId="3D700C33603D43CD9485AA11BF1CAA67">
    <w:name w:val="3D700C33603D43CD9485AA11BF1CAA67"/>
  </w:style>
  <w:style w:type="paragraph" w:customStyle="1" w:styleId="E3F918F0A5F342AABCED1AD019AC402C">
    <w:name w:val="E3F918F0A5F342AABCED1AD019AC402C"/>
  </w:style>
  <w:style w:type="paragraph" w:customStyle="1" w:styleId="897ED085E6254BFC87EB97BF40D1E8B3">
    <w:name w:val="897ED085E6254BFC87EB97BF40D1E8B3"/>
  </w:style>
  <w:style w:type="paragraph" w:customStyle="1" w:styleId="29592ED608DB43F2BBAA853DCA219DB8">
    <w:name w:val="29592ED608DB43F2BBAA853DCA219DB8"/>
  </w:style>
  <w:style w:type="paragraph" w:customStyle="1" w:styleId="3CAD7F95989E4236911061D6A06CA96F">
    <w:name w:val="3CAD7F95989E4236911061D6A06CA96F"/>
  </w:style>
  <w:style w:type="paragraph" w:customStyle="1" w:styleId="7DB1325004B34338A9B3B94DDD8D6C03">
    <w:name w:val="7DB1325004B34338A9B3B94DDD8D6C03"/>
  </w:style>
  <w:style w:type="paragraph" w:customStyle="1" w:styleId="F923B95B062C4F35AA1DE75FD1B7884D">
    <w:name w:val="F923B95B062C4F35AA1DE75FD1B7884D"/>
  </w:style>
  <w:style w:type="paragraph" w:customStyle="1" w:styleId="9EDF581C9EB44DAAAA0B6A0E29067F4A">
    <w:name w:val="9EDF581C9EB44DAAAA0B6A0E29067F4A"/>
  </w:style>
  <w:style w:type="paragraph" w:customStyle="1" w:styleId="963DA227D8014E13A88B679E38280210">
    <w:name w:val="963DA227D8014E13A88B679E38280210"/>
  </w:style>
  <w:style w:type="paragraph" w:customStyle="1" w:styleId="A944782B23554344BFACEA48C46076A9">
    <w:name w:val="A944782B23554344BFACEA48C46076A9"/>
  </w:style>
  <w:style w:type="paragraph" w:customStyle="1" w:styleId="40E9C31DBF9C4698BD397B439F48025D">
    <w:name w:val="40E9C31DBF9C4698BD397B439F48025D"/>
  </w:style>
  <w:style w:type="paragraph" w:customStyle="1" w:styleId="98ECCBBEACCA4ECD94198E8CB3E033E9">
    <w:name w:val="98ECCBBEACCA4ECD94198E8CB3E033E9"/>
  </w:style>
  <w:style w:type="paragraph" w:customStyle="1" w:styleId="E83050312C85462AA0DB099D1184CE14">
    <w:name w:val="E83050312C85462AA0DB099D1184CE14"/>
  </w:style>
  <w:style w:type="paragraph" w:customStyle="1" w:styleId="AC226B83B98A42F1BC7E770A0C54C311">
    <w:name w:val="AC226B83B98A42F1BC7E770A0C54C311"/>
  </w:style>
  <w:style w:type="paragraph" w:customStyle="1" w:styleId="BB1641D595A74ABFB82605C6E6F7A1C5">
    <w:name w:val="BB1641D595A74ABFB82605C6E6F7A1C5"/>
  </w:style>
  <w:style w:type="paragraph" w:customStyle="1" w:styleId="3F3306AF4FEB438CA122F7DB9031533A">
    <w:name w:val="3F3306AF4FEB438CA122F7DB9031533A"/>
  </w:style>
  <w:style w:type="paragraph" w:customStyle="1" w:styleId="84C1232E846E415485A418158D0577C5">
    <w:name w:val="84C1232E846E415485A418158D0577C5"/>
  </w:style>
  <w:style w:type="paragraph" w:customStyle="1" w:styleId="7430A978698A4021A6BD214DBD8E01F5">
    <w:name w:val="7430A978698A4021A6BD214DBD8E01F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4E182A5-01FE-47DC-9F56-AD00D2DEE96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7761C04-73BE-49D8-9BE4-DE11530A22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3C0E3DC-2249-4E26-B030-8E6ACECBD2F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6EB84CE-478D-4CF8-8B3F-EF4B2F46E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client intake form</Template>
  <TotalTime>0</TotalTime>
  <Pages>2</Pages>
  <Words>82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2019-12-30T01:07:00Z</dcterms:created>
  <dcterms:modified xsi:type="dcterms:W3CDTF">2019-12-30T01:43:00Z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