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B74834" w:rsidRPr="00B74834" w14:paraId="514CF605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2D6126F8" w14:textId="77777777" w:rsidR="001B2ABD" w:rsidRPr="00B74834" w:rsidRDefault="001B2ABD" w:rsidP="001B2ABD">
            <w:pPr>
              <w:tabs>
                <w:tab w:val="left" w:pos="990"/>
              </w:tabs>
              <w:jc w:val="center"/>
            </w:pPr>
            <w:r w:rsidRPr="00B74834">
              <w:rPr>
                <w:noProof/>
              </w:rPr>
              <mc:AlternateContent>
                <mc:Choice Requires="wps">
                  <w:drawing>
                    <wp:inline distT="0" distB="0" distL="0" distR="0" wp14:anchorId="2D54F761" wp14:editId="464F5F73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463639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" strokecolor="#94b6d2 [3204]" strokeweight="5pt">
                      <v:fill r:id="rId8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0320BAEF" w14:textId="77777777" w:rsidR="001B2ABD" w:rsidRPr="00B74834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19B01734" w14:textId="54FFD4E8" w:rsidR="001B2ABD" w:rsidRPr="00B74834" w:rsidRDefault="00014514" w:rsidP="001B2ABD">
            <w:pPr>
              <w:pStyle w:val="Title"/>
              <w:rPr>
                <w:color w:val="auto"/>
              </w:rPr>
            </w:pPr>
            <w:r w:rsidRPr="00B74834">
              <w:rPr>
                <w:color w:val="auto"/>
              </w:rPr>
              <w:t>Sean rezvani</w:t>
            </w:r>
          </w:p>
          <w:p w14:paraId="1376D819" w14:textId="2C1B4552" w:rsidR="001B2ABD" w:rsidRPr="00B74834" w:rsidRDefault="00014514" w:rsidP="001B2ABD">
            <w:pPr>
              <w:pStyle w:val="Subtitle"/>
              <w:rPr>
                <w:color w:val="auto"/>
              </w:rPr>
            </w:pPr>
            <w:r w:rsidRPr="0065191D">
              <w:rPr>
                <w:color w:val="auto"/>
                <w:w w:val="44"/>
              </w:rPr>
              <w:t xml:space="preserve">Real Estate Agent </w:t>
            </w:r>
            <w:r w:rsidR="00B74834" w:rsidRPr="0065191D">
              <w:rPr>
                <w:color w:val="auto"/>
                <w:w w:val="44"/>
              </w:rPr>
              <w:t>–</w:t>
            </w:r>
            <w:r w:rsidRPr="0065191D">
              <w:rPr>
                <w:color w:val="auto"/>
                <w:w w:val="44"/>
              </w:rPr>
              <w:t xml:space="preserve"> MLO</w:t>
            </w:r>
            <w:r w:rsidR="00B74834" w:rsidRPr="0065191D">
              <w:rPr>
                <w:color w:val="auto"/>
                <w:spacing w:val="6"/>
                <w:w w:val="44"/>
              </w:rPr>
              <w:t xml:space="preserve"> </w:t>
            </w:r>
          </w:p>
        </w:tc>
      </w:tr>
      <w:tr w:rsidR="00B74834" w:rsidRPr="00B74834" w14:paraId="26092D8C" w14:textId="77777777" w:rsidTr="001B2ABD">
        <w:tc>
          <w:tcPr>
            <w:tcW w:w="3600" w:type="dxa"/>
          </w:tcPr>
          <w:p w14:paraId="1F221C14" w14:textId="77777777" w:rsidR="00036450" w:rsidRPr="00B74834" w:rsidRDefault="00036450" w:rsidP="00036450"/>
          <w:sdt>
            <w:sdtPr>
              <w:rPr>
                <w:color w:val="auto"/>
              </w:rPr>
              <w:id w:val="-1954003311"/>
              <w:placeholder>
                <w:docPart w:val="10DB90D2708949089A9D2C918EFA6D8B"/>
              </w:placeholder>
              <w:temporary/>
              <w:showingPlcHdr/>
              <w15:appearance w15:val="hidden"/>
            </w:sdtPr>
            <w:sdtContent>
              <w:p w14:paraId="7A9BF7D7" w14:textId="77777777" w:rsidR="00036450" w:rsidRPr="00B74834" w:rsidRDefault="00CB0055" w:rsidP="00CB0055">
                <w:pPr>
                  <w:pStyle w:val="Heading3"/>
                  <w:rPr>
                    <w:color w:val="auto"/>
                  </w:rPr>
                </w:pPr>
                <w:r w:rsidRPr="00B74834">
                  <w:rPr>
                    <w:color w:val="auto"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92095F888CE746A0A9E4D6E4AE8369AC"/>
              </w:placeholder>
              <w:temporary/>
              <w:showingPlcHdr/>
              <w15:appearance w15:val="hidden"/>
            </w:sdtPr>
            <w:sdtContent>
              <w:p w14:paraId="4C7FE55F" w14:textId="77777777" w:rsidR="004D3011" w:rsidRPr="00B74834" w:rsidRDefault="004D3011" w:rsidP="004D3011">
                <w:r w:rsidRPr="00B74834">
                  <w:t>PHONE:</w:t>
                </w:r>
              </w:p>
            </w:sdtContent>
          </w:sdt>
          <w:p w14:paraId="618F4780" w14:textId="09A94960" w:rsidR="004D3011" w:rsidRPr="00B74834" w:rsidRDefault="00DD22A7" w:rsidP="004D3011">
            <w:r w:rsidRPr="00B74834">
              <w:t>(702) 347 0635</w:t>
            </w:r>
          </w:p>
          <w:p w14:paraId="50B6D91C" w14:textId="77777777" w:rsidR="004D3011" w:rsidRPr="00B74834" w:rsidRDefault="004D3011" w:rsidP="004D3011"/>
          <w:sdt>
            <w:sdtPr>
              <w:id w:val="67859272"/>
              <w:placeholder>
                <w:docPart w:val="5E98CCDA9EFD4E3AADE1CD705DC1903C"/>
              </w:placeholder>
              <w:temporary/>
              <w:showingPlcHdr/>
              <w15:appearance w15:val="hidden"/>
            </w:sdtPr>
            <w:sdtContent>
              <w:p w14:paraId="11B3D853" w14:textId="77777777" w:rsidR="004D3011" w:rsidRDefault="004D3011" w:rsidP="004D3011">
                <w:r w:rsidRPr="00B74834">
                  <w:t>WEBSITE:</w:t>
                </w:r>
              </w:p>
            </w:sdtContent>
          </w:sdt>
          <w:p w14:paraId="7B74A267" w14:textId="77777777" w:rsidR="0030609E" w:rsidRDefault="00000000" w:rsidP="0030609E">
            <w:hyperlink r:id="rId9" w:history="1">
              <w:r w:rsidR="0030609E" w:rsidRPr="000D4473">
                <w:rPr>
                  <w:rStyle w:val="Hyperlink"/>
                </w:rPr>
                <w:t>https://www.sean-rezvani.com</w:t>
              </w:r>
            </w:hyperlink>
          </w:p>
          <w:p w14:paraId="44873F35" w14:textId="77777777" w:rsidR="0030609E" w:rsidRDefault="00000000" w:rsidP="0030609E">
            <w:hyperlink r:id="rId10" w:history="1">
              <w:r w:rsidR="0030609E" w:rsidRPr="000D4473">
                <w:rPr>
                  <w:rStyle w:val="Hyperlink"/>
                </w:rPr>
                <w:t>https://www.seanmortgage.com</w:t>
              </w:r>
            </w:hyperlink>
          </w:p>
          <w:p w14:paraId="06FEE3C5" w14:textId="77777777" w:rsidR="0030609E" w:rsidRPr="00B74834" w:rsidRDefault="0030609E" w:rsidP="004D3011"/>
          <w:p w14:paraId="3B7E90C4" w14:textId="2752C086" w:rsidR="004D3011" w:rsidRDefault="00DD22A7" w:rsidP="004D3011">
            <w:r w:rsidRPr="00B74834">
              <w:t xml:space="preserve">LinkedIn: </w:t>
            </w:r>
            <w:hyperlink r:id="rId11" w:history="1">
              <w:r w:rsidR="00C326F5" w:rsidRPr="000D4473">
                <w:rPr>
                  <w:rStyle w:val="Hyperlink"/>
                </w:rPr>
                <w:t>https://www.linkedin.com/in/sean-rezvani-27468892/</w:t>
              </w:r>
            </w:hyperlink>
          </w:p>
          <w:p w14:paraId="02AE5455" w14:textId="77777777" w:rsidR="0030609E" w:rsidRPr="00B74834" w:rsidRDefault="0030609E" w:rsidP="004D3011"/>
          <w:p w14:paraId="018473EB" w14:textId="77777777" w:rsidR="004D3011" w:rsidRPr="00B74834" w:rsidRDefault="004D3011" w:rsidP="004D3011"/>
          <w:sdt>
            <w:sdtPr>
              <w:id w:val="-240260293"/>
              <w:placeholder>
                <w:docPart w:val="FA9686F74508400EB82AF3DEAA0A3F6B"/>
              </w:placeholder>
              <w:temporary/>
              <w:showingPlcHdr/>
              <w15:appearance w15:val="hidden"/>
            </w:sdtPr>
            <w:sdtContent>
              <w:p w14:paraId="515FA123" w14:textId="77777777" w:rsidR="004D3011" w:rsidRPr="00B74834" w:rsidRDefault="004D3011" w:rsidP="004D3011">
                <w:r w:rsidRPr="00B74834">
                  <w:t>EMAIL:</w:t>
                </w:r>
              </w:p>
            </w:sdtContent>
          </w:sdt>
          <w:p w14:paraId="5CB5A058" w14:textId="53408540" w:rsidR="00036450" w:rsidRPr="00B74834" w:rsidRDefault="0030609E" w:rsidP="004D3011">
            <w:pPr>
              <w:rPr>
                <w:rStyle w:val="Hyperlink"/>
                <w:color w:val="auto"/>
              </w:rPr>
            </w:pPr>
            <w:r>
              <w:t>s</w:t>
            </w:r>
            <w:r w:rsidR="00DD22A7" w:rsidRPr="00B74834">
              <w:t>ean_rezvani@yahoo.com</w:t>
            </w:r>
          </w:p>
          <w:sdt>
            <w:sdtPr>
              <w:rPr>
                <w:color w:val="auto"/>
              </w:rPr>
              <w:id w:val="-1444214663"/>
              <w:placeholder>
                <w:docPart w:val="1DEA57B6C8ED4BD39B613A3BBA615716"/>
              </w:placeholder>
              <w:temporary/>
              <w:showingPlcHdr/>
              <w15:appearance w15:val="hidden"/>
            </w:sdtPr>
            <w:sdtContent>
              <w:p w14:paraId="3ED53319" w14:textId="77777777" w:rsidR="004D3011" w:rsidRPr="00B74834" w:rsidRDefault="00CB0055" w:rsidP="00CB0055">
                <w:pPr>
                  <w:pStyle w:val="Heading3"/>
                  <w:rPr>
                    <w:color w:val="auto"/>
                  </w:rPr>
                </w:pPr>
                <w:r w:rsidRPr="00B74834">
                  <w:rPr>
                    <w:color w:val="auto"/>
                  </w:rPr>
                  <w:t>Hobbies</w:t>
                </w:r>
              </w:p>
            </w:sdtContent>
          </w:sdt>
          <w:p w14:paraId="14162BD6" w14:textId="2C42C576" w:rsidR="004D3011" w:rsidRPr="00B74834" w:rsidRDefault="00DD22A7" w:rsidP="004D3011">
            <w:r w:rsidRPr="00B74834">
              <w:t>High Technologies</w:t>
            </w:r>
          </w:p>
          <w:p w14:paraId="319C7DD8" w14:textId="1E9454B8" w:rsidR="004D3011" w:rsidRPr="00B74834" w:rsidRDefault="00DD22A7" w:rsidP="004D3011">
            <w:r w:rsidRPr="00B74834">
              <w:t>Finance &amp; Marketing</w:t>
            </w:r>
          </w:p>
          <w:p w14:paraId="5B949DC9" w14:textId="65720635" w:rsidR="004D3011" w:rsidRPr="00B74834" w:rsidRDefault="00DD22A7" w:rsidP="004D3011">
            <w:r w:rsidRPr="00B74834">
              <w:t>GYM &amp; PT</w:t>
            </w:r>
          </w:p>
          <w:p w14:paraId="6F760B72" w14:textId="5122EB37" w:rsidR="004D3011" w:rsidRPr="00B74834" w:rsidRDefault="00DD22A7" w:rsidP="004D3011">
            <w:r w:rsidRPr="00B74834">
              <w:t>Travel</w:t>
            </w:r>
          </w:p>
        </w:tc>
        <w:tc>
          <w:tcPr>
            <w:tcW w:w="720" w:type="dxa"/>
          </w:tcPr>
          <w:p w14:paraId="1EA2160B" w14:textId="77777777" w:rsidR="001B2ABD" w:rsidRPr="00B74834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513B5509729E4D5AAFDDB25588AA413E"/>
              </w:placeholder>
              <w:temporary/>
              <w:showingPlcHdr/>
              <w15:appearance w15:val="hidden"/>
            </w:sdtPr>
            <w:sdtContent>
              <w:p w14:paraId="4B3460C3" w14:textId="77777777" w:rsidR="001B2ABD" w:rsidRPr="00B74834" w:rsidRDefault="00E25A26" w:rsidP="00036450">
                <w:pPr>
                  <w:pStyle w:val="Heading2"/>
                </w:pPr>
                <w:r w:rsidRPr="00B74834">
                  <w:t>EDUCATION</w:t>
                </w:r>
              </w:p>
            </w:sdtContent>
          </w:sdt>
          <w:p w14:paraId="3370FE98" w14:textId="23CC9300" w:rsidR="00036450" w:rsidRPr="00B74834" w:rsidRDefault="00014514" w:rsidP="00B359E4">
            <w:pPr>
              <w:pStyle w:val="Heading4"/>
            </w:pPr>
            <w:r w:rsidRPr="00B74834">
              <w:t>California Lutheran University</w:t>
            </w:r>
          </w:p>
          <w:p w14:paraId="10E3DA53" w14:textId="444A68F0" w:rsidR="00036450" w:rsidRPr="00B74834" w:rsidRDefault="00014514" w:rsidP="00B359E4">
            <w:pPr>
              <w:pStyle w:val="Date"/>
            </w:pPr>
            <w:r w:rsidRPr="00B74834">
              <w:t>2016</w:t>
            </w:r>
            <w:r w:rsidR="00036450" w:rsidRPr="00B74834">
              <w:t xml:space="preserve"> - </w:t>
            </w:r>
            <w:r w:rsidRPr="00B74834">
              <w:t>2018</w:t>
            </w:r>
          </w:p>
          <w:p w14:paraId="4EC9B93D" w14:textId="4E5C993D" w:rsidR="00036450" w:rsidRPr="00B74834" w:rsidRDefault="00014514" w:rsidP="00036450">
            <w:r w:rsidRPr="00B74834">
              <w:t>Master of Information Technology, Data Analytic</w:t>
            </w:r>
          </w:p>
          <w:p w14:paraId="2BD4346D" w14:textId="0E2A1A3E" w:rsidR="00036450" w:rsidRPr="00B74834" w:rsidRDefault="00014514" w:rsidP="00B359E4">
            <w:pPr>
              <w:pStyle w:val="Heading4"/>
            </w:pPr>
            <w:r w:rsidRPr="00B74834">
              <w:t>Ferdowsi University of Mashhad</w:t>
            </w:r>
          </w:p>
          <w:p w14:paraId="06EBF638" w14:textId="3B8FA9FB" w:rsidR="00036450" w:rsidRPr="00B74834" w:rsidRDefault="00014514" w:rsidP="00B359E4">
            <w:pPr>
              <w:pStyle w:val="Date"/>
            </w:pPr>
            <w:r w:rsidRPr="00B74834">
              <w:t>2002</w:t>
            </w:r>
            <w:r w:rsidR="00036450" w:rsidRPr="00B74834">
              <w:t xml:space="preserve"> - </w:t>
            </w:r>
            <w:r w:rsidRPr="00B74834">
              <w:t>2008</w:t>
            </w:r>
          </w:p>
          <w:p w14:paraId="255173CC" w14:textId="73A696A3" w:rsidR="00036450" w:rsidRPr="00B74834" w:rsidRDefault="00014514" w:rsidP="00036450">
            <w:r w:rsidRPr="00B74834">
              <w:t xml:space="preserve">BA of Management, Public Management </w:t>
            </w:r>
          </w:p>
          <w:sdt>
            <w:sdtPr>
              <w:id w:val="1001553383"/>
              <w:placeholder>
                <w:docPart w:val="503DB27D28EF4A9A9824DD0EEECE93F8"/>
              </w:placeholder>
              <w:temporary/>
              <w:showingPlcHdr/>
              <w15:appearance w15:val="hidden"/>
            </w:sdtPr>
            <w:sdtContent>
              <w:p w14:paraId="40D42E74" w14:textId="77777777" w:rsidR="00036450" w:rsidRPr="00B74834" w:rsidRDefault="00036450" w:rsidP="00036450">
                <w:pPr>
                  <w:pStyle w:val="Heading2"/>
                </w:pPr>
                <w:r w:rsidRPr="00B74834">
                  <w:t>WORK EXPERIENCE</w:t>
                </w:r>
              </w:p>
            </w:sdtContent>
          </w:sdt>
          <w:p w14:paraId="54D2E29E" w14:textId="69CC483B" w:rsidR="004D3011" w:rsidRDefault="00B926C8" w:rsidP="00036450">
            <w:r>
              <w:t xml:space="preserve">Realtor KW Westside </w:t>
            </w:r>
          </w:p>
          <w:p w14:paraId="47D900ED" w14:textId="50AFC2A6" w:rsidR="00B926C8" w:rsidRPr="00B74834" w:rsidRDefault="00B926C8" w:rsidP="00036450">
            <w:r>
              <w:t>August 2023- Present</w:t>
            </w:r>
          </w:p>
          <w:sdt>
            <w:sdtPr>
              <w:id w:val="1669594239"/>
              <w:placeholder>
                <w:docPart w:val="9CCE2E0811E94D64A3980FFBA3C4636E"/>
              </w:placeholder>
              <w:temporary/>
              <w:showingPlcHdr/>
              <w15:appearance w15:val="hidden"/>
            </w:sdtPr>
            <w:sdtContent>
              <w:p w14:paraId="394CB3E5" w14:textId="77777777" w:rsidR="00036450" w:rsidRPr="00B74834" w:rsidRDefault="00180329" w:rsidP="00036450">
                <w:pPr>
                  <w:pStyle w:val="Heading2"/>
                </w:pPr>
                <w:r w:rsidRPr="00B74834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31AAA546" w14:textId="77777777" w:rsidR="00036450" w:rsidRDefault="00B74834" w:rsidP="00B74834">
            <w:pPr>
              <w:pStyle w:val="ListParagraph"/>
              <w:numPr>
                <w:ilvl w:val="0"/>
                <w:numId w:val="1"/>
              </w:numPr>
            </w:pPr>
            <w:r>
              <w:t>Adaptable</w:t>
            </w:r>
          </w:p>
          <w:p w14:paraId="3C913A02" w14:textId="77777777" w:rsidR="00B74834" w:rsidRDefault="00B74834" w:rsidP="00B74834">
            <w:pPr>
              <w:pStyle w:val="ListParagraph"/>
              <w:numPr>
                <w:ilvl w:val="0"/>
                <w:numId w:val="1"/>
              </w:numPr>
            </w:pPr>
            <w:r>
              <w:t>Verbal Communication</w:t>
            </w:r>
          </w:p>
          <w:p w14:paraId="5C1DA2EF" w14:textId="77777777" w:rsidR="00B74834" w:rsidRDefault="00B74834" w:rsidP="00B74834">
            <w:pPr>
              <w:pStyle w:val="ListParagraph"/>
              <w:numPr>
                <w:ilvl w:val="0"/>
                <w:numId w:val="1"/>
              </w:numPr>
            </w:pPr>
            <w:r>
              <w:t>Critical Thinking</w:t>
            </w:r>
          </w:p>
          <w:p w14:paraId="6872ABA2" w14:textId="77777777" w:rsidR="00B74834" w:rsidRDefault="00B74834" w:rsidP="00B74834">
            <w:pPr>
              <w:pStyle w:val="ListParagraph"/>
              <w:numPr>
                <w:ilvl w:val="0"/>
                <w:numId w:val="1"/>
              </w:numPr>
            </w:pPr>
            <w:r>
              <w:t>Compassionate</w:t>
            </w:r>
          </w:p>
          <w:p w14:paraId="74AAC199" w14:textId="77777777" w:rsidR="00B74834" w:rsidRDefault="00B74834" w:rsidP="00B74834">
            <w:pPr>
              <w:pStyle w:val="ListParagraph"/>
              <w:numPr>
                <w:ilvl w:val="0"/>
                <w:numId w:val="1"/>
              </w:numPr>
            </w:pPr>
            <w:r>
              <w:t>Bilingual (Persian)</w:t>
            </w:r>
          </w:p>
          <w:p w14:paraId="772264A5" w14:textId="77777777" w:rsidR="00B74834" w:rsidRDefault="00B74834" w:rsidP="00B74834">
            <w:pPr>
              <w:pStyle w:val="ListParagraph"/>
              <w:numPr>
                <w:ilvl w:val="0"/>
                <w:numId w:val="1"/>
              </w:numPr>
            </w:pPr>
            <w:r>
              <w:t>Organized</w:t>
            </w:r>
          </w:p>
          <w:p w14:paraId="20765DB0" w14:textId="1EAF869A" w:rsidR="00B74834" w:rsidRDefault="00B74834" w:rsidP="00B74834">
            <w:pPr>
              <w:pStyle w:val="Heading2"/>
              <w:rPr>
                <w:rFonts w:asciiTheme="minorHAnsi" w:eastAsiaTheme="minorEastAsia" w:hAnsiTheme="minorHAnsi" w:cstheme="minorBidi"/>
                <w:sz w:val="18"/>
                <w:szCs w:val="22"/>
              </w:rPr>
            </w:pPr>
            <w:r>
              <w:t>License</w:t>
            </w:r>
          </w:p>
          <w:p w14:paraId="0ED16810" w14:textId="2E24E822" w:rsidR="00B74834" w:rsidRDefault="00B74834" w:rsidP="00B74834">
            <w:pPr>
              <w:pStyle w:val="ListParagraph"/>
              <w:numPr>
                <w:ilvl w:val="0"/>
                <w:numId w:val="1"/>
              </w:numPr>
            </w:pPr>
            <w:r>
              <w:t>Real Estate Agent, CA</w:t>
            </w:r>
            <w:r w:rsidR="00AD770F">
              <w:t xml:space="preserve"> DRE: </w:t>
            </w:r>
            <w:r w:rsidR="00E32BED">
              <w:rPr>
                <w:b/>
                <w:bCs/>
                <w:color w:val="3B2360"/>
                <w:sz w:val="20"/>
                <w:szCs w:val="20"/>
                <w:shd w:val="clear" w:color="auto" w:fill="FFFFFF"/>
              </w:rPr>
              <w:t>02205731</w:t>
            </w:r>
          </w:p>
          <w:p w14:paraId="4E9E32A1" w14:textId="124B1836" w:rsidR="00B74834" w:rsidRPr="00B74834" w:rsidRDefault="00B74834" w:rsidP="00B74834">
            <w:pPr>
              <w:pStyle w:val="ListParagraph"/>
              <w:numPr>
                <w:ilvl w:val="0"/>
                <w:numId w:val="1"/>
              </w:numPr>
            </w:pPr>
            <w:r>
              <w:t>Mortgage Loan Originator, CA</w:t>
            </w:r>
            <w:r w:rsidR="00AD770F">
              <w:t xml:space="preserve"> NMLS: </w:t>
            </w:r>
            <w:r w:rsidR="00E32BED">
              <w:rPr>
                <w:b/>
                <w:bCs/>
                <w:color w:val="3B2360"/>
                <w:sz w:val="20"/>
                <w:szCs w:val="20"/>
                <w:shd w:val="clear" w:color="auto" w:fill="FFFFFF"/>
              </w:rPr>
              <w:t>2349881</w:t>
            </w:r>
          </w:p>
        </w:tc>
      </w:tr>
    </w:tbl>
    <w:p w14:paraId="49250C48" w14:textId="77777777" w:rsidR="00000000" w:rsidRPr="00B74834" w:rsidRDefault="00000000" w:rsidP="000C45FF">
      <w:pPr>
        <w:tabs>
          <w:tab w:val="left" w:pos="990"/>
        </w:tabs>
      </w:pPr>
    </w:p>
    <w:sectPr w:rsidR="0043117B" w:rsidRPr="00B74834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0C210" w14:textId="77777777" w:rsidR="00A97884" w:rsidRDefault="00A97884" w:rsidP="000C45FF">
      <w:r>
        <w:separator/>
      </w:r>
    </w:p>
  </w:endnote>
  <w:endnote w:type="continuationSeparator" w:id="0">
    <w:p w14:paraId="0FD7D971" w14:textId="77777777" w:rsidR="00A97884" w:rsidRDefault="00A9788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C5E2E" w14:textId="77777777" w:rsidR="00A97884" w:rsidRDefault="00A97884" w:rsidP="000C45FF">
      <w:r>
        <w:separator/>
      </w:r>
    </w:p>
  </w:footnote>
  <w:footnote w:type="continuationSeparator" w:id="0">
    <w:p w14:paraId="751EAAD8" w14:textId="77777777" w:rsidR="00A97884" w:rsidRDefault="00A9788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409F6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EB5FAE" wp14:editId="4FC2722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4687F"/>
    <w:multiLevelType w:val="hybridMultilevel"/>
    <w:tmpl w:val="D05625C2"/>
    <w:lvl w:ilvl="0" w:tplc="2376F1FC">
      <w:start w:val="702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2043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514"/>
    <w:rsid w:val="00014514"/>
    <w:rsid w:val="00036450"/>
    <w:rsid w:val="00094499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0609E"/>
    <w:rsid w:val="003156FC"/>
    <w:rsid w:val="003254B5"/>
    <w:rsid w:val="0037121F"/>
    <w:rsid w:val="003910D8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E39D5"/>
    <w:rsid w:val="00600670"/>
    <w:rsid w:val="0062123A"/>
    <w:rsid w:val="00646E75"/>
    <w:rsid w:val="0065191D"/>
    <w:rsid w:val="006771D0"/>
    <w:rsid w:val="00715FCB"/>
    <w:rsid w:val="00743101"/>
    <w:rsid w:val="00764C9F"/>
    <w:rsid w:val="007775E1"/>
    <w:rsid w:val="007867A0"/>
    <w:rsid w:val="007927F5"/>
    <w:rsid w:val="00802CA0"/>
    <w:rsid w:val="009260CD"/>
    <w:rsid w:val="00940A66"/>
    <w:rsid w:val="00952C25"/>
    <w:rsid w:val="00A2118D"/>
    <w:rsid w:val="00A97884"/>
    <w:rsid w:val="00AD0A50"/>
    <w:rsid w:val="00AD76E2"/>
    <w:rsid w:val="00AD770F"/>
    <w:rsid w:val="00B20152"/>
    <w:rsid w:val="00B359E4"/>
    <w:rsid w:val="00B57D98"/>
    <w:rsid w:val="00B70850"/>
    <w:rsid w:val="00B74834"/>
    <w:rsid w:val="00B926C8"/>
    <w:rsid w:val="00C066B6"/>
    <w:rsid w:val="00C326F5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DD22A7"/>
    <w:rsid w:val="00E25A26"/>
    <w:rsid w:val="00E32BED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EB50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B748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in/sean-rezvani-27468892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seanmortgag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ean-rezvani.com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\AppData\Roaming\Microsoft\Templates\Bold%20modern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DB90D2708949089A9D2C918EFA6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7133F-91A2-4F14-A219-B7568AE7A0F4}"/>
      </w:docPartPr>
      <w:docPartBody>
        <w:p w:rsidR="00367CAE" w:rsidRDefault="00936444">
          <w:pPr>
            <w:pStyle w:val="10DB90D2708949089A9D2C918EFA6D8B"/>
          </w:pPr>
          <w:r w:rsidRPr="00CB0055">
            <w:t>Contact</w:t>
          </w:r>
        </w:p>
      </w:docPartBody>
    </w:docPart>
    <w:docPart>
      <w:docPartPr>
        <w:name w:val="92095F888CE746A0A9E4D6E4AE836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6B7EC-1E73-4708-A16D-B732F4B05E5A}"/>
      </w:docPartPr>
      <w:docPartBody>
        <w:p w:rsidR="00367CAE" w:rsidRDefault="00936444">
          <w:pPr>
            <w:pStyle w:val="92095F888CE746A0A9E4D6E4AE8369AC"/>
          </w:pPr>
          <w:r w:rsidRPr="004D3011">
            <w:t>PHONE:</w:t>
          </w:r>
        </w:p>
      </w:docPartBody>
    </w:docPart>
    <w:docPart>
      <w:docPartPr>
        <w:name w:val="5E98CCDA9EFD4E3AADE1CD705DC19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A89C9-F5F3-46F7-83FC-C1EE6434B34C}"/>
      </w:docPartPr>
      <w:docPartBody>
        <w:p w:rsidR="00367CAE" w:rsidRDefault="00936444">
          <w:pPr>
            <w:pStyle w:val="5E98CCDA9EFD4E3AADE1CD705DC1903C"/>
          </w:pPr>
          <w:r w:rsidRPr="004D3011">
            <w:t>WEBSITE:</w:t>
          </w:r>
        </w:p>
      </w:docPartBody>
    </w:docPart>
    <w:docPart>
      <w:docPartPr>
        <w:name w:val="FA9686F74508400EB82AF3DEAA0A3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BBE1A-03F1-401E-8A37-EB0EFB946ABE}"/>
      </w:docPartPr>
      <w:docPartBody>
        <w:p w:rsidR="00367CAE" w:rsidRDefault="00936444">
          <w:pPr>
            <w:pStyle w:val="FA9686F74508400EB82AF3DEAA0A3F6B"/>
          </w:pPr>
          <w:r w:rsidRPr="004D3011">
            <w:t>EMAIL:</w:t>
          </w:r>
        </w:p>
      </w:docPartBody>
    </w:docPart>
    <w:docPart>
      <w:docPartPr>
        <w:name w:val="1DEA57B6C8ED4BD39B613A3BBA615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0F8B3-A4E3-40AD-8E59-521BCD984759}"/>
      </w:docPartPr>
      <w:docPartBody>
        <w:p w:rsidR="00367CAE" w:rsidRDefault="00936444">
          <w:pPr>
            <w:pStyle w:val="1DEA57B6C8ED4BD39B613A3BBA615716"/>
          </w:pPr>
          <w:r w:rsidRPr="00CB0055">
            <w:t>Hobbies</w:t>
          </w:r>
        </w:p>
      </w:docPartBody>
    </w:docPart>
    <w:docPart>
      <w:docPartPr>
        <w:name w:val="513B5509729E4D5AAFDDB25588AA4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E2E0D-F85D-44A7-AF72-C1351B195799}"/>
      </w:docPartPr>
      <w:docPartBody>
        <w:p w:rsidR="00367CAE" w:rsidRDefault="00936444">
          <w:pPr>
            <w:pStyle w:val="513B5509729E4D5AAFDDB25588AA413E"/>
          </w:pPr>
          <w:r w:rsidRPr="00036450">
            <w:t>EDUCATION</w:t>
          </w:r>
        </w:p>
      </w:docPartBody>
    </w:docPart>
    <w:docPart>
      <w:docPartPr>
        <w:name w:val="503DB27D28EF4A9A9824DD0EEECE9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1922B-5A36-4E02-8051-DD668C935B1C}"/>
      </w:docPartPr>
      <w:docPartBody>
        <w:p w:rsidR="00367CAE" w:rsidRDefault="00936444">
          <w:pPr>
            <w:pStyle w:val="503DB27D28EF4A9A9824DD0EEECE93F8"/>
          </w:pPr>
          <w:r w:rsidRPr="00036450">
            <w:t>WORK EXPERIENCE</w:t>
          </w:r>
        </w:p>
      </w:docPartBody>
    </w:docPart>
    <w:docPart>
      <w:docPartPr>
        <w:name w:val="9CCE2E0811E94D64A3980FFBA3C46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B18C4-0CD4-42E3-8FC6-6A53AA1EF066}"/>
      </w:docPartPr>
      <w:docPartBody>
        <w:p w:rsidR="00367CAE" w:rsidRDefault="00936444">
          <w:pPr>
            <w:pStyle w:val="9CCE2E0811E94D64A3980FFBA3C4636E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44"/>
    <w:rsid w:val="00367CAE"/>
    <w:rsid w:val="00936444"/>
    <w:rsid w:val="00BC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DB90D2708949089A9D2C918EFA6D8B">
    <w:name w:val="10DB90D2708949089A9D2C918EFA6D8B"/>
  </w:style>
  <w:style w:type="paragraph" w:customStyle="1" w:styleId="92095F888CE746A0A9E4D6E4AE8369AC">
    <w:name w:val="92095F888CE746A0A9E4D6E4AE8369AC"/>
  </w:style>
  <w:style w:type="paragraph" w:customStyle="1" w:styleId="5E98CCDA9EFD4E3AADE1CD705DC1903C">
    <w:name w:val="5E98CCDA9EFD4E3AADE1CD705DC1903C"/>
  </w:style>
  <w:style w:type="paragraph" w:customStyle="1" w:styleId="FA9686F74508400EB82AF3DEAA0A3F6B">
    <w:name w:val="FA9686F74508400EB82AF3DEAA0A3F6B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1DEA57B6C8ED4BD39B613A3BBA615716">
    <w:name w:val="1DEA57B6C8ED4BD39B613A3BBA615716"/>
  </w:style>
  <w:style w:type="paragraph" w:customStyle="1" w:styleId="513B5509729E4D5AAFDDB25588AA413E">
    <w:name w:val="513B5509729E4D5AAFDDB25588AA413E"/>
  </w:style>
  <w:style w:type="paragraph" w:customStyle="1" w:styleId="503DB27D28EF4A9A9824DD0EEECE93F8">
    <w:name w:val="503DB27D28EF4A9A9824DD0EEECE93F8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9CCE2E0811E94D64A3980FFBA3C4636E">
    <w:name w:val="9CCE2E0811E94D64A3980FFBA3C463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2022-12-10T02:30:00Z</dcterms:created>
  <dcterms:modified xsi:type="dcterms:W3CDTF">2023-08-15T02:51:00Z</dcterms:modified>
</cp:coreProperties>
</file>