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86E6E" w14:textId="507622F9" w:rsidR="00A06B15" w:rsidRDefault="006E5AA2" w:rsidP="006E5AA2">
      <w:pPr>
        <w:ind w:left="720" w:right="0" w:hanging="360"/>
        <w:jc w:val="center"/>
        <w:rPr>
          <w:rFonts w:ascii="Amasis MT Pro Black" w:hAnsi="Amasis MT Pro Black"/>
          <w:sz w:val="48"/>
          <w:szCs w:val="48"/>
        </w:rPr>
      </w:pPr>
      <w:r w:rsidRPr="006E5AA2">
        <w:rPr>
          <w:rFonts w:ascii="Amasis MT Pro Black" w:hAnsi="Amasis MT Pro Black"/>
          <w:sz w:val="48"/>
          <w:szCs w:val="48"/>
        </w:rPr>
        <w:t xml:space="preserve">March 2026 </w:t>
      </w:r>
      <w:r w:rsidR="00A06B15" w:rsidRPr="006E5AA2">
        <w:rPr>
          <w:rFonts w:ascii="Amasis MT Pro Black" w:hAnsi="Amasis MT Pro Black"/>
          <w:sz w:val="48"/>
          <w:szCs w:val="48"/>
        </w:rPr>
        <w:t>Review</w:t>
      </w:r>
    </w:p>
    <w:p w14:paraId="6D1A5F3D" w14:textId="588B671A" w:rsidR="006E5AA2" w:rsidRDefault="006E5AA2" w:rsidP="006E5AA2">
      <w:pPr>
        <w:ind w:left="720" w:right="0" w:hanging="360"/>
        <w:jc w:val="center"/>
        <w:rPr>
          <w:rFonts w:ascii="Times New Roman" w:hAnsi="Times New Roman" w:cs="Times New Roman"/>
          <w:sz w:val="32"/>
          <w:szCs w:val="32"/>
        </w:rPr>
      </w:pPr>
      <w:r w:rsidRPr="006E5AA2">
        <w:rPr>
          <w:rFonts w:ascii="Times New Roman" w:hAnsi="Times New Roman" w:cs="Times New Roman"/>
          <w:sz w:val="32"/>
          <w:szCs w:val="32"/>
        </w:rPr>
        <w:t>(Review at your own pace)</w:t>
      </w:r>
    </w:p>
    <w:p w14:paraId="071E4880" w14:textId="77777777" w:rsidR="006E5AA2" w:rsidRPr="006E5AA2" w:rsidRDefault="006E5AA2" w:rsidP="006E5AA2">
      <w:pPr>
        <w:ind w:left="720" w:right="0" w:hanging="360"/>
        <w:jc w:val="center"/>
        <w:rPr>
          <w:rFonts w:ascii="Times New Roman" w:hAnsi="Times New Roman" w:cs="Times New Roman"/>
          <w:sz w:val="32"/>
          <w:szCs w:val="32"/>
        </w:rPr>
      </w:pPr>
    </w:p>
    <w:p w14:paraId="707F6BB6" w14:textId="688AB040" w:rsidR="00A06B15" w:rsidRDefault="00A06B15" w:rsidP="00A06B15">
      <w:pPr>
        <w:ind w:left="720" w:right="0"/>
      </w:pPr>
      <w:proofErr w:type="gramStart"/>
      <w:r>
        <w:t>Air is</w:t>
      </w:r>
      <w:proofErr w:type="gramEnd"/>
      <w:r>
        <w:t xml:space="preserve"> </w:t>
      </w:r>
      <w:proofErr w:type="gramStart"/>
      <w:r>
        <w:t>everywhere?</w:t>
      </w:r>
      <w:proofErr w:type="gramEnd"/>
      <w:r>
        <w:t xml:space="preserve">  Where is air?  Air is everywhere.</w:t>
      </w:r>
    </w:p>
    <w:p w14:paraId="03DD501F" w14:textId="5ECC799A" w:rsidR="00A06B15" w:rsidRDefault="00A06B15" w:rsidP="00A06B15">
      <w:pPr>
        <w:ind w:left="720" w:right="0"/>
      </w:pPr>
      <w:r>
        <w:t>Air is invisible.  You can not see air.  Can you see air?  Air is invisible. You cannot see air.</w:t>
      </w:r>
    </w:p>
    <w:p w14:paraId="7C3C9187" w14:textId="1CAEA7D5" w:rsidR="00A06B15" w:rsidRDefault="00A06B15" w:rsidP="00A06B15">
      <w:pPr>
        <w:ind w:left="720" w:right="0"/>
      </w:pPr>
      <w:r>
        <w:t xml:space="preserve">Air takes up space.  Like when you blow up a balloon.  Does air take up space?  </w:t>
      </w:r>
      <w:r>
        <w:t>Air takes up space.  Like when you blow up a balloon.</w:t>
      </w:r>
    </w:p>
    <w:p w14:paraId="655CA29A" w14:textId="268CDFB8" w:rsidR="00A06B15" w:rsidRDefault="00A06B15" w:rsidP="00A06B15">
      <w:pPr>
        <w:ind w:left="720" w:right="0"/>
      </w:pPr>
      <w:r>
        <w:t xml:space="preserve">Air that moves outside is called wind.  What do you call air that moves outside? </w:t>
      </w:r>
      <w:r>
        <w:t xml:space="preserve">Air that moves outside is called wind.  </w:t>
      </w:r>
    </w:p>
    <w:p w14:paraId="6949B129" w14:textId="0EAFCA36" w:rsidR="0048230E" w:rsidRDefault="0048230E" w:rsidP="00A06B15">
      <w:pPr>
        <w:ind w:left="720" w:right="0"/>
      </w:pPr>
      <w:r>
        <w:t xml:space="preserve">People need air to breathe.  Do people need air to breathe? </w:t>
      </w:r>
      <w:r>
        <w:t xml:space="preserve">People need air to breathe.  </w:t>
      </w:r>
    </w:p>
    <w:p w14:paraId="099EC4D6" w14:textId="5F2878C1" w:rsidR="006E5AA2" w:rsidRDefault="0048230E" w:rsidP="006E5AA2">
      <w:pPr>
        <w:ind w:left="720" w:right="0"/>
      </w:pPr>
      <w:r>
        <w:t xml:space="preserve">Air must be clean to breathe.  Dirty air can make you sick.  Must </w:t>
      </w:r>
      <w:r w:rsidR="006E5AA2">
        <w:t xml:space="preserve">air be clean to breathe?  </w:t>
      </w:r>
      <w:r w:rsidR="006E5AA2">
        <w:t xml:space="preserve">Air must be clean to breathe.  Dirty air can make you sick.  </w:t>
      </w:r>
    </w:p>
    <w:p w14:paraId="1DB6A4C1" w14:textId="503EAA57" w:rsidR="006E5AA2" w:rsidRDefault="006E5AA2" w:rsidP="00A06B15">
      <w:pPr>
        <w:ind w:left="720" w:right="0"/>
      </w:pPr>
      <w:r>
        <w:t xml:space="preserve">Everything alive needs air to live.  Does everything need air to live?  People, plants, fish and animals need air to live.  </w:t>
      </w:r>
      <w:r>
        <w:t xml:space="preserve">Everything alive needs air to live.  People, plants, fish and animals need air to live.  </w:t>
      </w:r>
    </w:p>
    <w:p w14:paraId="7EF2C210" w14:textId="77777777" w:rsidR="00A06B15" w:rsidRDefault="00A06B15" w:rsidP="00A06B15">
      <w:pPr>
        <w:ind w:left="720" w:right="0"/>
      </w:pPr>
    </w:p>
    <w:p w14:paraId="079D2D8C" w14:textId="77777777" w:rsidR="00A06B15" w:rsidRDefault="00A06B15" w:rsidP="003507ED">
      <w:pPr>
        <w:ind w:left="720" w:right="0" w:hanging="360"/>
      </w:pPr>
    </w:p>
    <w:p w14:paraId="50A8D562" w14:textId="77777777" w:rsidR="006E5AA2" w:rsidRDefault="006E5AA2" w:rsidP="003507ED">
      <w:pPr>
        <w:ind w:left="720" w:right="0" w:hanging="360"/>
      </w:pPr>
    </w:p>
    <w:p w14:paraId="72429572" w14:textId="77777777" w:rsidR="006E5AA2" w:rsidRDefault="006E5AA2" w:rsidP="003507ED">
      <w:pPr>
        <w:ind w:left="720" w:right="0" w:hanging="360"/>
      </w:pPr>
    </w:p>
    <w:p w14:paraId="7519417C" w14:textId="77777777" w:rsidR="006E5AA2" w:rsidRDefault="006E5AA2" w:rsidP="003507ED">
      <w:pPr>
        <w:ind w:left="720" w:right="0" w:hanging="360"/>
      </w:pPr>
    </w:p>
    <w:p w14:paraId="39E919B9" w14:textId="55335E1C" w:rsidR="006E5AA2" w:rsidRPr="006E5AA2" w:rsidRDefault="006E5AA2" w:rsidP="006E5AA2">
      <w:pPr>
        <w:ind w:left="720" w:right="0" w:hanging="360"/>
        <w:jc w:val="center"/>
        <w:rPr>
          <w:b/>
          <w:bCs/>
        </w:rPr>
      </w:pPr>
      <w:r w:rsidRPr="006E5AA2">
        <w:rPr>
          <w:b/>
          <w:bCs/>
        </w:rPr>
        <w:lastRenderedPageBreak/>
        <w:t>Page #2</w:t>
      </w:r>
    </w:p>
    <w:p w14:paraId="046201E3" w14:textId="77777777" w:rsidR="003507ED" w:rsidRDefault="003507ED" w:rsidP="003507ED">
      <w:pPr>
        <w:ind w:left="720" w:right="0" w:hanging="360"/>
      </w:pPr>
    </w:p>
    <w:p w14:paraId="69AF4620" w14:textId="77777777" w:rsidR="003507ED" w:rsidRPr="003507ED" w:rsidRDefault="003507ED" w:rsidP="003507ED">
      <w:pPr>
        <w:pStyle w:val="ListParagraph"/>
        <w:numPr>
          <w:ilvl w:val="0"/>
          <w:numId w:val="24"/>
        </w:numPr>
        <w:ind w:right="0"/>
        <w:rPr>
          <w:rFonts w:ascii="Amasis MT Pro Black" w:hAnsi="Amasis MT Pro Black"/>
        </w:rPr>
      </w:pPr>
      <w:r w:rsidRPr="003507ED">
        <w:rPr>
          <w:rFonts w:ascii="Amasis MT Pro Black" w:hAnsi="Amasis MT Pro Black"/>
        </w:rPr>
        <w:t xml:space="preserve">Capture the moment.  </w:t>
      </w:r>
    </w:p>
    <w:p w14:paraId="57CB2E6E" w14:textId="0E6AD0A7" w:rsidR="001C66AD" w:rsidRDefault="003507ED" w:rsidP="003507ED">
      <w:pPr>
        <w:pStyle w:val="ListParagraph"/>
        <w:ind w:right="0"/>
      </w:pPr>
      <w:r>
        <w:t xml:space="preserve">Create a digital portfolio of you </w:t>
      </w:r>
      <w:r w:rsidR="00A06B15">
        <w:t xml:space="preserve">doing keys: </w:t>
      </w:r>
      <w:r>
        <w:t>saying the fact, asking the question and your child repeating the answer to you.</w:t>
      </w:r>
      <w:r w:rsidR="00A06B15">
        <w:t xml:space="preserve">  </w:t>
      </w:r>
    </w:p>
    <w:p w14:paraId="5EB9409E" w14:textId="1CDDC81E" w:rsidR="003507ED" w:rsidRPr="003507ED" w:rsidRDefault="003507ED" w:rsidP="003507ED">
      <w:pPr>
        <w:pStyle w:val="ListParagraph"/>
        <w:numPr>
          <w:ilvl w:val="0"/>
          <w:numId w:val="24"/>
        </w:numPr>
        <w:ind w:right="0"/>
        <w:rPr>
          <w:rFonts w:ascii="Amasis MT Pro Black" w:hAnsi="Amasis MT Pro Black"/>
        </w:rPr>
      </w:pPr>
      <w:r w:rsidRPr="003507ED">
        <w:rPr>
          <w:rFonts w:ascii="Amasis MT Pro Black" w:hAnsi="Amasis MT Pro Black"/>
        </w:rPr>
        <w:t>Use your parachute</w:t>
      </w:r>
    </w:p>
    <w:p w14:paraId="7F6C666A" w14:textId="2ACCB127" w:rsidR="003507ED" w:rsidRDefault="003507ED" w:rsidP="003507ED">
      <w:pPr>
        <w:pStyle w:val="ListParagraph"/>
        <w:ind w:right="0"/>
      </w:pPr>
      <w:r>
        <w:t xml:space="preserve">When you fall behind, have people there to remind you to get back up and continue to journey.  This is not a </w:t>
      </w:r>
      <w:proofErr w:type="gramStart"/>
      <w:r>
        <w:t>sprint,</w:t>
      </w:r>
      <w:proofErr w:type="gramEnd"/>
      <w:r>
        <w:t xml:space="preserve"> it is a </w:t>
      </w:r>
      <w:proofErr w:type="gramStart"/>
      <w:r>
        <w:t>48 month</w:t>
      </w:r>
      <w:proofErr w:type="gramEnd"/>
      <w:r>
        <w:t xml:space="preserve"> journey to increase your child’s knowledge.</w:t>
      </w:r>
    </w:p>
    <w:p w14:paraId="467EFC1D" w14:textId="642B7040" w:rsidR="003507ED" w:rsidRPr="003507ED" w:rsidRDefault="003507ED" w:rsidP="003507ED">
      <w:pPr>
        <w:pStyle w:val="ListParagraph"/>
        <w:numPr>
          <w:ilvl w:val="0"/>
          <w:numId w:val="24"/>
        </w:numPr>
        <w:ind w:right="0"/>
        <w:rPr>
          <w:rFonts w:ascii="Amasis MT Pro Black" w:hAnsi="Amasis MT Pro Black"/>
        </w:rPr>
      </w:pPr>
      <w:r w:rsidRPr="003507ED">
        <w:rPr>
          <w:rFonts w:ascii="Amasis MT Pro Black" w:hAnsi="Amasis MT Pro Black"/>
        </w:rPr>
        <w:t>Expand your safety net</w:t>
      </w:r>
    </w:p>
    <w:p w14:paraId="6A30A842" w14:textId="306663A7" w:rsidR="003507ED" w:rsidRDefault="003507ED" w:rsidP="003507ED">
      <w:pPr>
        <w:pStyle w:val="ListParagraph"/>
        <w:ind w:right="0"/>
      </w:pPr>
      <w:r>
        <w:t xml:space="preserve">Have others who you love and love you and your child to be there for you.  You do not have to do this alone. Allow family and friends </w:t>
      </w:r>
      <w:proofErr w:type="gramStart"/>
      <w:r>
        <w:t>that support</w:t>
      </w:r>
      <w:proofErr w:type="gramEnd"/>
      <w:r>
        <w:t xml:space="preserve"> you along the way.</w:t>
      </w:r>
    </w:p>
    <w:p w14:paraId="386084C4" w14:textId="1853C9E2" w:rsidR="003507ED" w:rsidRPr="003507ED" w:rsidRDefault="003507ED" w:rsidP="003507ED">
      <w:pPr>
        <w:pStyle w:val="ListParagraph"/>
        <w:numPr>
          <w:ilvl w:val="0"/>
          <w:numId w:val="24"/>
        </w:numPr>
        <w:ind w:right="0"/>
        <w:rPr>
          <w:rFonts w:ascii="Amasis MT Pro Black" w:hAnsi="Amasis MT Pro Black"/>
        </w:rPr>
      </w:pPr>
      <w:r w:rsidRPr="003507ED">
        <w:rPr>
          <w:rFonts w:ascii="Amasis MT Pro Black" w:hAnsi="Amasis MT Pro Black"/>
        </w:rPr>
        <w:t>It takes a village</w:t>
      </w:r>
    </w:p>
    <w:p w14:paraId="2EFD8DB7" w14:textId="37C0E4E4" w:rsidR="003507ED" w:rsidRDefault="003507ED" w:rsidP="003507ED">
      <w:pPr>
        <w:pStyle w:val="ListParagraph"/>
        <w:ind w:right="0"/>
      </w:pPr>
      <w:r>
        <w:t>You are a community.  Encourage and be encouraged by others.  Partnership and talking things out can improve outcomes.</w:t>
      </w:r>
    </w:p>
    <w:p w14:paraId="776EDC71" w14:textId="24F28FB7" w:rsidR="003507ED" w:rsidRPr="003507ED" w:rsidRDefault="003507ED" w:rsidP="003507ED">
      <w:pPr>
        <w:pStyle w:val="ListParagraph"/>
        <w:numPr>
          <w:ilvl w:val="0"/>
          <w:numId w:val="24"/>
        </w:numPr>
        <w:ind w:right="0"/>
        <w:rPr>
          <w:rFonts w:ascii="Amasis MT Pro Black" w:hAnsi="Amasis MT Pro Black"/>
        </w:rPr>
      </w:pPr>
      <w:r w:rsidRPr="003507ED">
        <w:rPr>
          <w:rFonts w:ascii="Amasis MT Pro Black" w:hAnsi="Amasis MT Pro Black"/>
        </w:rPr>
        <w:t>Reach out to reach your goals</w:t>
      </w:r>
    </w:p>
    <w:p w14:paraId="0A38F7F0" w14:textId="635D8EBD" w:rsidR="003507ED" w:rsidRPr="001C66AD" w:rsidRDefault="003507ED" w:rsidP="003507ED">
      <w:pPr>
        <w:pStyle w:val="ListParagraph"/>
        <w:ind w:right="0"/>
      </w:pPr>
      <w:r>
        <w:t xml:space="preserve">Ask for help when you need it.  Help others when they need it.  </w:t>
      </w:r>
    </w:p>
    <w:sectPr w:rsidR="003507ED" w:rsidRPr="001C66AD" w:rsidSect="00691944">
      <w:headerReference w:type="default" r:id="rId10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C2E61" w14:textId="77777777" w:rsidR="008B312E" w:rsidRDefault="008B312E" w:rsidP="001C66AD">
      <w:pPr>
        <w:spacing w:after="0" w:line="240" w:lineRule="auto"/>
      </w:pPr>
      <w:r>
        <w:separator/>
      </w:r>
    </w:p>
  </w:endnote>
  <w:endnote w:type="continuationSeparator" w:id="0">
    <w:p w14:paraId="7A3BAEEE" w14:textId="77777777" w:rsidR="008B312E" w:rsidRDefault="008B312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FA8E01-D7AA-4530-ADE4-13EE9619CE9C}"/>
    <w:embedBold r:id="rId2" w:fontKey="{E7857CDD-808F-454C-BF78-D2691630D2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803B7E9-D202-4A70-92EE-9056282189E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8B6F5C60-F062-4EEA-A3AE-A0147E1D047F}"/>
    <w:embedBold r:id="rId5" w:fontKey="{EF8511DC-8F26-4C53-B71C-5481A10F2311}"/>
    <w:embedItalic r:id="rId6" w:fontKey="{0EB85BC1-A9C0-4808-AD3E-1870A0546992}"/>
  </w:font>
  <w:font w:name="Amasis MT Pro Black">
    <w:charset w:val="00"/>
    <w:family w:val="roman"/>
    <w:pitch w:val="variable"/>
    <w:sig w:usb0="A00000AF" w:usb1="4000205B" w:usb2="00000000" w:usb3="00000000" w:csb0="00000093" w:csb1="00000000"/>
    <w:embedRegular r:id="rId7" w:fontKey="{3F25C239-DD8A-483C-8055-22D5BB22A938}"/>
    <w:embedBold r:id="rId8" w:fontKey="{132BC143-3E5C-43A4-AD73-3CE8F781ED2D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9" w:fontKey="{550A0CDB-4308-4BE8-B496-F2273077B41A}"/>
    <w:embedBold r:id="rId10" w:fontKey="{B46D1845-EEBD-4E9B-AEA2-C548728216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36417" w14:textId="77777777" w:rsidR="008B312E" w:rsidRDefault="008B312E" w:rsidP="001C66AD">
      <w:pPr>
        <w:spacing w:after="0" w:line="240" w:lineRule="auto"/>
      </w:pPr>
      <w:r>
        <w:separator/>
      </w:r>
    </w:p>
  </w:footnote>
  <w:footnote w:type="continuationSeparator" w:id="0">
    <w:p w14:paraId="73AECC37" w14:textId="77777777" w:rsidR="008B312E" w:rsidRDefault="008B312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8A518" w14:textId="6A5EC9CB" w:rsidR="00691944" w:rsidRDefault="00691944" w:rsidP="003507ED">
    <w:pPr>
      <w:pStyle w:val="Header"/>
      <w:jc w:val="center"/>
    </w:pPr>
    <w:r w:rsidRPr="003507ED">
      <w:rPr>
        <w:rFonts w:ascii="ADLaM Display" w:hAnsi="ADLaM Display" w:cs="ADLaM Display"/>
        <w:sz w:val="96"/>
        <w:szCs w:val="96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91B881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 2086" o:spid="_x0000_s1026" alt="&quot;&quot;" style="position:absolute;left:0;text-align:left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591B881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  <w:r w:rsidR="003507ED" w:rsidRPr="003507ED">
      <w:rPr>
        <w:rFonts w:ascii="ADLaM Display" w:hAnsi="ADLaM Display" w:cs="ADLaM Display"/>
        <w:sz w:val="96"/>
        <w:szCs w:val="96"/>
      </w:rPr>
      <w:t>K</w:t>
    </w:r>
    <w:r w:rsidR="003507ED">
      <w:t>.</w:t>
    </w:r>
    <w:r w:rsidR="003507ED" w:rsidRPr="003507ED">
      <w:rPr>
        <w:rFonts w:ascii="Amasis MT Pro Black" w:hAnsi="Amasis MT Pro Black"/>
        <w:sz w:val="48"/>
        <w:szCs w:val="48"/>
      </w:rPr>
      <w:t>E.Y.S. Members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9345096"/>
    <w:multiLevelType w:val="hybridMultilevel"/>
    <w:tmpl w:val="9964F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71402374">
    <w:abstractNumId w:val="13"/>
  </w:num>
  <w:num w:numId="2" w16cid:durableId="1672832675">
    <w:abstractNumId w:val="9"/>
  </w:num>
  <w:num w:numId="3" w16cid:durableId="987441619">
    <w:abstractNumId w:val="17"/>
  </w:num>
  <w:num w:numId="4" w16cid:durableId="1395353773">
    <w:abstractNumId w:val="14"/>
  </w:num>
  <w:num w:numId="5" w16cid:durableId="1359359036">
    <w:abstractNumId w:val="15"/>
  </w:num>
  <w:num w:numId="6" w16cid:durableId="1343972598">
    <w:abstractNumId w:val="21"/>
  </w:num>
  <w:num w:numId="7" w16cid:durableId="927730756">
    <w:abstractNumId w:val="8"/>
  </w:num>
  <w:num w:numId="8" w16cid:durableId="1079521465">
    <w:abstractNumId w:val="12"/>
  </w:num>
  <w:num w:numId="9" w16cid:durableId="1945110378">
    <w:abstractNumId w:val="19"/>
  </w:num>
  <w:num w:numId="10" w16cid:durableId="1528442012">
    <w:abstractNumId w:val="2"/>
  </w:num>
  <w:num w:numId="11" w16cid:durableId="1469475280">
    <w:abstractNumId w:val="6"/>
  </w:num>
  <w:num w:numId="12" w16cid:durableId="2032147903">
    <w:abstractNumId w:val="1"/>
  </w:num>
  <w:num w:numId="13" w16cid:durableId="2144107087">
    <w:abstractNumId w:val="3"/>
  </w:num>
  <w:num w:numId="14" w16cid:durableId="957297022">
    <w:abstractNumId w:val="11"/>
  </w:num>
  <w:num w:numId="15" w16cid:durableId="983123607">
    <w:abstractNumId w:val="10"/>
  </w:num>
  <w:num w:numId="16" w16cid:durableId="676884368">
    <w:abstractNumId w:val="18"/>
  </w:num>
  <w:num w:numId="17" w16cid:durableId="2106343708">
    <w:abstractNumId w:val="4"/>
  </w:num>
  <w:num w:numId="18" w16cid:durableId="1243026821">
    <w:abstractNumId w:val="23"/>
  </w:num>
  <w:num w:numId="19" w16cid:durableId="2021007225">
    <w:abstractNumId w:val="20"/>
  </w:num>
  <w:num w:numId="20" w16cid:durableId="340356327">
    <w:abstractNumId w:val="16"/>
  </w:num>
  <w:num w:numId="21" w16cid:durableId="1653169623">
    <w:abstractNumId w:val="22"/>
  </w:num>
  <w:num w:numId="22" w16cid:durableId="1091854760">
    <w:abstractNumId w:val="5"/>
  </w:num>
  <w:num w:numId="23" w16cid:durableId="699361441">
    <w:abstractNumId w:val="0"/>
  </w:num>
  <w:num w:numId="24" w16cid:durableId="166581378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ED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507ED"/>
    <w:rsid w:val="00361E11"/>
    <w:rsid w:val="0040090B"/>
    <w:rsid w:val="00433D57"/>
    <w:rsid w:val="0046302A"/>
    <w:rsid w:val="0048230E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6E5AA2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B312E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06B15"/>
    <w:rsid w:val="00A254B7"/>
    <w:rsid w:val="00A370A8"/>
    <w:rsid w:val="00A73847"/>
    <w:rsid w:val="00A90467"/>
    <w:rsid w:val="00B04C9A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A85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350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nn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0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2026-03-03T14:34:00Z</dcterms:created>
  <dcterms:modified xsi:type="dcterms:W3CDTF">2026-03-03T15:25:00Z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