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573F2" w14:textId="012AAF89" w:rsidR="005666F5" w:rsidRDefault="00FD1319">
      <w:r>
        <w:t xml:space="preserve"> </w:t>
      </w:r>
      <w:r>
        <w:tab/>
      </w:r>
      <w:r>
        <w:tab/>
      </w:r>
    </w:p>
    <w:tbl>
      <w:tblPr>
        <w:tblW w:w="0" w:type="auto"/>
        <w:shd w:val="clear" w:color="auto" w:fill="731F1C" w:themeFill="accent5"/>
        <w:tblLook w:val="04A0" w:firstRow="1" w:lastRow="0" w:firstColumn="1" w:lastColumn="0" w:noHBand="0" w:noVBand="1"/>
      </w:tblPr>
      <w:tblGrid>
        <w:gridCol w:w="1350"/>
        <w:gridCol w:w="8000"/>
      </w:tblGrid>
      <w:tr w:rsidR="005666F5" w:rsidRPr="00F26AA7" w14:paraId="778EE201" w14:textId="77777777" w:rsidTr="009535E6">
        <w:trPr>
          <w:trHeight w:val="990"/>
        </w:trPr>
        <w:tc>
          <w:tcPr>
            <w:tcW w:w="1350" w:type="dxa"/>
            <w:shd w:val="clear" w:color="auto" w:fill="731F1C" w:themeFill="accent5"/>
            <w:vAlign w:val="center"/>
          </w:tcPr>
          <w:p w14:paraId="71ADF7A2" w14:textId="07228B8E" w:rsidR="005666F5" w:rsidRPr="00576892" w:rsidRDefault="000E4EB9" w:rsidP="00B16292">
            <w:pPr>
              <w:tabs>
                <w:tab w:val="center" w:pos="4680"/>
                <w:tab w:val="right" w:pos="9360"/>
              </w:tabs>
              <w:spacing w:after="0"/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4"/>
                <w:szCs w:val="24"/>
              </w:rPr>
            </w:pPr>
            <w:r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4"/>
                <w:szCs w:val="24"/>
              </w:rPr>
              <w:t xml:space="preserve">  </w:t>
            </w:r>
            <w:r w:rsidR="005666F5"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4"/>
                <w:szCs w:val="24"/>
              </w:rPr>
              <w:t>20</w:t>
            </w:r>
            <w:r w:rsidR="00B16292"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4"/>
                <w:szCs w:val="24"/>
              </w:rPr>
              <w:t>2</w:t>
            </w:r>
            <w:r w:rsidR="008959E6"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4"/>
                <w:szCs w:val="24"/>
              </w:rPr>
              <w:t>6</w:t>
            </w:r>
          </w:p>
        </w:tc>
        <w:tc>
          <w:tcPr>
            <w:tcW w:w="8000" w:type="dxa"/>
            <w:shd w:val="clear" w:color="auto" w:fill="731F1C" w:themeFill="accent5"/>
            <w:vAlign w:val="center"/>
          </w:tcPr>
          <w:p w14:paraId="3A01F132" w14:textId="77777777" w:rsidR="005666F5" w:rsidRPr="00F26AA7" w:rsidRDefault="005666F5" w:rsidP="009535E6">
            <w:pPr>
              <w:tabs>
                <w:tab w:val="center" w:pos="4680"/>
                <w:tab w:val="right" w:pos="9360"/>
              </w:tabs>
              <w:spacing w:after="0"/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0"/>
                <w:szCs w:val="40"/>
              </w:rPr>
            </w:pPr>
            <w:r w:rsidRPr="00F26AA7"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0"/>
                <w:szCs w:val="40"/>
              </w:rPr>
              <w:t>GTA Convention Vendor Registration Form</w:t>
            </w:r>
          </w:p>
        </w:tc>
      </w:tr>
    </w:tbl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1"/>
        <w:gridCol w:w="288"/>
        <w:gridCol w:w="2411"/>
        <w:gridCol w:w="1529"/>
        <w:gridCol w:w="2791"/>
        <w:gridCol w:w="90"/>
      </w:tblGrid>
      <w:tr w:rsidR="00C9238F" w:rsidRPr="00C9238F" w14:paraId="16CCB441" w14:textId="77777777" w:rsidTr="00F26AA7">
        <w:tc>
          <w:tcPr>
            <w:tcW w:w="1202" w:type="pct"/>
            <w:vAlign w:val="bottom"/>
          </w:tcPr>
          <w:p w14:paraId="3F812E35" w14:textId="77777777" w:rsidR="00C9238F" w:rsidRPr="00C9238F" w:rsidRDefault="00F26AA7" w:rsidP="00F26AA7">
            <w:pPr>
              <w:spacing w:before="240"/>
            </w:pPr>
            <w:r>
              <w:t>Company</w:t>
            </w:r>
          </w:p>
        </w:tc>
        <w:tc>
          <w:tcPr>
            <w:tcW w:w="3798" w:type="pct"/>
            <w:gridSpan w:val="5"/>
            <w:tcBorders>
              <w:bottom w:val="single" w:sz="4" w:space="0" w:color="auto"/>
            </w:tcBorders>
            <w:vAlign w:val="bottom"/>
          </w:tcPr>
          <w:p w14:paraId="59D68C2E" w14:textId="7200C259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0A60DDE8" w14:textId="77777777" w:rsidTr="00F26AA7">
        <w:tc>
          <w:tcPr>
            <w:tcW w:w="1202" w:type="pct"/>
            <w:vAlign w:val="bottom"/>
          </w:tcPr>
          <w:p w14:paraId="462BD889" w14:textId="77777777" w:rsidR="00C9238F" w:rsidRPr="00C9238F" w:rsidRDefault="00F26AA7" w:rsidP="00F26AA7">
            <w:pPr>
              <w:spacing w:before="240"/>
            </w:pPr>
            <w:r>
              <w:t>Contact Name(s)</w:t>
            </w:r>
          </w:p>
        </w:tc>
        <w:tc>
          <w:tcPr>
            <w:tcW w:w="3798" w:type="pct"/>
            <w:gridSpan w:val="5"/>
            <w:tcBorders>
              <w:bottom w:val="single" w:sz="4" w:space="0" w:color="auto"/>
            </w:tcBorders>
            <w:vAlign w:val="bottom"/>
          </w:tcPr>
          <w:p w14:paraId="1B1EDF15" w14:textId="3896B9A6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36F24FF" w14:textId="77777777" w:rsidTr="00F26AA7">
        <w:sdt>
          <w:sdtPr>
            <w:id w:val="572943512"/>
            <w:placeholder>
              <w:docPart w:val="D2806E5775A3495EA920FC9EAB357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2" w:type="pct"/>
                <w:vAlign w:val="bottom"/>
              </w:tcPr>
              <w:p w14:paraId="412DC660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798" w:type="pct"/>
            <w:gridSpan w:val="5"/>
            <w:tcBorders>
              <w:bottom w:val="single" w:sz="4" w:space="0" w:color="auto"/>
            </w:tcBorders>
            <w:vAlign w:val="bottom"/>
          </w:tcPr>
          <w:p w14:paraId="14203A74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A177A97" w14:textId="77777777" w:rsidTr="00F26AA7">
        <w:sdt>
          <w:sdtPr>
            <w:id w:val="-521243642"/>
            <w:placeholder>
              <w:docPart w:val="694DED4B0F1E4A548B594CDADBD047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2" w:type="pct"/>
                <w:vAlign w:val="bottom"/>
              </w:tcPr>
              <w:p w14:paraId="49EB0E99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798" w:type="pct"/>
            <w:gridSpan w:val="5"/>
            <w:tcBorders>
              <w:bottom w:val="single" w:sz="4" w:space="0" w:color="auto"/>
            </w:tcBorders>
            <w:vAlign w:val="bottom"/>
          </w:tcPr>
          <w:p w14:paraId="599BD3C1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270D0C2B" w14:textId="77777777" w:rsidTr="00F26AA7">
        <w:tc>
          <w:tcPr>
            <w:tcW w:w="1202" w:type="pct"/>
            <w:vAlign w:val="bottom"/>
          </w:tcPr>
          <w:p w14:paraId="01C6C6C7" w14:textId="77777777" w:rsidR="00576892" w:rsidRPr="00C9238F" w:rsidRDefault="00F26AA7" w:rsidP="00F26AA7">
            <w:pPr>
              <w:spacing w:before="240"/>
            </w:pPr>
            <w:r>
              <w:t>Phone #</w:t>
            </w:r>
          </w:p>
        </w:tc>
        <w:tc>
          <w:tcPr>
            <w:tcW w:w="1442" w:type="pct"/>
            <w:gridSpan w:val="2"/>
            <w:tcBorders>
              <w:bottom w:val="single" w:sz="4" w:space="0" w:color="auto"/>
            </w:tcBorders>
            <w:vAlign w:val="bottom"/>
          </w:tcPr>
          <w:p w14:paraId="41C4848E" w14:textId="2FB9B6BB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774C4800CAAA4A4387080FCD0C87EC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14:paraId="2B1E0146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gridSpan w:val="2"/>
            <w:tcBorders>
              <w:bottom w:val="single" w:sz="4" w:space="0" w:color="auto"/>
            </w:tcBorders>
            <w:vAlign w:val="bottom"/>
          </w:tcPr>
          <w:p w14:paraId="3923A210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7C75CF5C" w14:textId="77777777" w:rsidTr="00F26AA7">
        <w:sdt>
          <w:sdtPr>
            <w:id w:val="-965116832"/>
            <w:placeholder>
              <w:docPart w:val="8277ADF9F7104281B1378211B895FD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2" w:type="pct"/>
                <w:vAlign w:val="bottom"/>
              </w:tcPr>
              <w:p w14:paraId="3A98849E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798" w:type="pct"/>
            <w:gridSpan w:val="5"/>
            <w:tcBorders>
              <w:bottom w:val="single" w:sz="4" w:space="0" w:color="auto"/>
            </w:tcBorders>
            <w:vAlign w:val="bottom"/>
          </w:tcPr>
          <w:p w14:paraId="082487AE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1EE4D87" w14:textId="77777777" w:rsidTr="00576892">
        <w:trPr>
          <w:trHeight w:val="54"/>
        </w:trPr>
        <w:tc>
          <w:tcPr>
            <w:tcW w:w="5000" w:type="pct"/>
            <w:gridSpan w:val="6"/>
            <w:vAlign w:val="bottom"/>
          </w:tcPr>
          <w:p w14:paraId="4EA1029E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26AA7" w:rsidRPr="00C9238F" w14:paraId="2DB15C85" w14:textId="77777777" w:rsidTr="00F26AA7">
        <w:trPr>
          <w:gridAfter w:val="1"/>
          <w:wAfter w:w="48" w:type="pct"/>
        </w:trPr>
        <w:tc>
          <w:tcPr>
            <w:tcW w:w="4952" w:type="pct"/>
            <w:gridSpan w:val="5"/>
            <w:vAlign w:val="bottom"/>
          </w:tcPr>
          <w:p w14:paraId="7E20FD9E" w14:textId="77777777" w:rsidR="00F26AA7" w:rsidRPr="006E3231" w:rsidRDefault="00F26AA7" w:rsidP="005666F5">
            <w:pPr>
              <w:spacing w:before="240"/>
              <w:jc w:val="center"/>
              <w:rPr>
                <w:sz w:val="24"/>
                <w:szCs w:val="24"/>
              </w:rPr>
            </w:pPr>
            <w:r w:rsidRPr="006E3231">
              <w:rPr>
                <w:sz w:val="24"/>
                <w:szCs w:val="24"/>
              </w:rPr>
              <w:t>We w</w:t>
            </w:r>
            <w:r w:rsidR="00B16292" w:rsidRPr="006E3231">
              <w:rPr>
                <w:sz w:val="24"/>
                <w:szCs w:val="24"/>
              </w:rPr>
              <w:t>ould like to rent ____ (FREE) tables (maximum of 2 tables</w:t>
            </w:r>
            <w:r w:rsidR="006E3231" w:rsidRPr="006E3231">
              <w:rPr>
                <w:sz w:val="24"/>
                <w:szCs w:val="24"/>
              </w:rPr>
              <w:t xml:space="preserve"> and 2 pegboards</w:t>
            </w:r>
            <w:r w:rsidR="00B16292" w:rsidRPr="006E3231">
              <w:rPr>
                <w:sz w:val="24"/>
                <w:szCs w:val="24"/>
              </w:rPr>
              <w:t>)</w:t>
            </w:r>
            <w:r w:rsidRPr="006E3231">
              <w:rPr>
                <w:sz w:val="24"/>
                <w:szCs w:val="24"/>
              </w:rPr>
              <w:t>.</w:t>
            </w:r>
          </w:p>
          <w:p w14:paraId="52AEA4D6" w14:textId="5959DDD8" w:rsidR="00B16292" w:rsidRPr="006E3231" w:rsidRDefault="00B16292" w:rsidP="005666F5">
            <w:pPr>
              <w:spacing w:before="240"/>
              <w:jc w:val="center"/>
              <w:rPr>
                <w:sz w:val="24"/>
                <w:szCs w:val="24"/>
              </w:rPr>
            </w:pPr>
            <w:r w:rsidRPr="006E3231">
              <w:rPr>
                <w:sz w:val="24"/>
                <w:szCs w:val="24"/>
              </w:rPr>
              <w:t>Please enclose a check for our sea food buffet at $</w:t>
            </w:r>
            <w:r w:rsidR="00B54CF1">
              <w:rPr>
                <w:sz w:val="24"/>
                <w:szCs w:val="24"/>
              </w:rPr>
              <w:t>40</w:t>
            </w:r>
            <w:r w:rsidRPr="006E3231">
              <w:rPr>
                <w:sz w:val="24"/>
                <w:szCs w:val="24"/>
              </w:rPr>
              <w:t xml:space="preserve"> per person</w:t>
            </w:r>
          </w:p>
          <w:p w14:paraId="10F68B20" w14:textId="77777777" w:rsidR="00F26AA7" w:rsidRPr="006E3231" w:rsidRDefault="00F26AA7" w:rsidP="00F26AA7">
            <w:pPr>
              <w:spacing w:before="240"/>
              <w:jc w:val="center"/>
              <w:rPr>
                <w:sz w:val="24"/>
                <w:szCs w:val="24"/>
              </w:rPr>
            </w:pPr>
            <w:r w:rsidRPr="006E3231">
              <w:rPr>
                <w:sz w:val="24"/>
                <w:szCs w:val="24"/>
              </w:rPr>
              <w:t>Enclosed is our check for the total amount of $_______</w:t>
            </w:r>
          </w:p>
          <w:p w14:paraId="5D43F4E2" w14:textId="77777777" w:rsidR="00F26AA7" w:rsidRDefault="00B16292" w:rsidP="00F26AA7">
            <w:pPr>
              <w:spacing w:before="240"/>
              <w:jc w:val="center"/>
              <w:rPr>
                <w:sz w:val="32"/>
                <w:szCs w:val="32"/>
              </w:rPr>
            </w:pPr>
            <w:r w:rsidRPr="006E3231">
              <w:rPr>
                <w:sz w:val="24"/>
                <w:szCs w:val="24"/>
              </w:rPr>
              <w:t>Made</w:t>
            </w:r>
            <w:r w:rsidR="00F26AA7" w:rsidRPr="006E3231">
              <w:rPr>
                <w:sz w:val="24"/>
                <w:szCs w:val="24"/>
              </w:rPr>
              <w:t xml:space="preserve"> payable to Georgia Taxidermist Asso</w:t>
            </w:r>
            <w:r w:rsidR="00160661" w:rsidRPr="006E3231">
              <w:rPr>
                <w:sz w:val="24"/>
                <w:szCs w:val="24"/>
              </w:rPr>
              <w:t>c</w:t>
            </w:r>
            <w:r w:rsidR="00F26AA7" w:rsidRPr="006E3231">
              <w:rPr>
                <w:sz w:val="24"/>
                <w:szCs w:val="24"/>
              </w:rPr>
              <w:t>iation.</w:t>
            </w:r>
          </w:p>
          <w:p w14:paraId="13166D07" w14:textId="7F1F4EFE" w:rsidR="005666F5" w:rsidRDefault="00F26AA7" w:rsidP="005666F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&amp; </w:t>
            </w:r>
            <w:r w:rsidRPr="005666F5">
              <w:rPr>
                <w:color w:val="FF0000"/>
                <w:sz w:val="32"/>
                <w:szCs w:val="32"/>
              </w:rPr>
              <w:t xml:space="preserve">due by </w:t>
            </w:r>
            <w:r w:rsidR="008959E6">
              <w:rPr>
                <w:color w:val="FF0000"/>
                <w:sz w:val="32"/>
                <w:szCs w:val="32"/>
              </w:rPr>
              <w:t>March 15</w:t>
            </w:r>
            <w:r w:rsidR="00B16292">
              <w:rPr>
                <w:color w:val="FF0000"/>
                <w:sz w:val="32"/>
                <w:szCs w:val="32"/>
              </w:rPr>
              <w:t>,</w:t>
            </w:r>
            <w:r w:rsidRPr="005666F5">
              <w:rPr>
                <w:color w:val="FF0000"/>
                <w:sz w:val="32"/>
                <w:szCs w:val="32"/>
              </w:rPr>
              <w:t xml:space="preserve"> 20</w:t>
            </w:r>
            <w:r w:rsidR="00B04381">
              <w:rPr>
                <w:color w:val="FF0000"/>
                <w:sz w:val="32"/>
                <w:szCs w:val="32"/>
              </w:rPr>
              <w:t>2</w:t>
            </w:r>
            <w:r w:rsidR="008959E6">
              <w:rPr>
                <w:color w:val="FF0000"/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.</w:t>
            </w:r>
          </w:p>
          <w:p w14:paraId="5E6160BC" w14:textId="77777777" w:rsidR="005666F5" w:rsidRDefault="005666F5" w:rsidP="00F26AA7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Mail to:</w:t>
            </w:r>
          </w:p>
          <w:p w14:paraId="58C8F92B" w14:textId="77777777" w:rsidR="00BF3D70" w:rsidRPr="00BF3D70" w:rsidRDefault="00BF3D70" w:rsidP="00F26AA7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BF3D70">
              <w:rPr>
                <w:b/>
                <w:sz w:val="32"/>
                <w:szCs w:val="32"/>
              </w:rPr>
              <w:t>GTA Secretary/Treasurer</w:t>
            </w:r>
          </w:p>
          <w:p w14:paraId="2265F600" w14:textId="32BE9B78" w:rsidR="0056661A" w:rsidRDefault="00B04381" w:rsidP="005666F5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Christie Yawn</w:t>
            </w:r>
          </w:p>
          <w:p w14:paraId="555F2B53" w14:textId="1D22564C" w:rsidR="00B04381" w:rsidRDefault="00B04381" w:rsidP="005666F5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873 Dr Mann Rd</w:t>
            </w:r>
          </w:p>
          <w:p w14:paraId="495571DB" w14:textId="373DC508" w:rsidR="00B04381" w:rsidRDefault="00B04381" w:rsidP="005666F5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Jacksonville, Georgia 31544</w:t>
            </w:r>
          </w:p>
          <w:p w14:paraId="57BC9CEC" w14:textId="43A550A9" w:rsidR="00B04381" w:rsidRDefault="00B04381" w:rsidP="005666F5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( 229 ) – 860-0810</w:t>
            </w:r>
          </w:p>
          <w:p w14:paraId="3C9B19A5" w14:textId="77777777" w:rsidR="005666F5" w:rsidRDefault="005666F5" w:rsidP="005666F5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53398E6" w14:textId="77777777" w:rsidR="005666F5" w:rsidRDefault="005666F5" w:rsidP="005666F5">
            <w:pPr>
              <w:spacing w:before="240"/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Message the Georgia Taxidermist Association page on FB </w:t>
            </w:r>
          </w:p>
          <w:p w14:paraId="477D6DBF" w14:textId="77777777" w:rsidR="005666F5" w:rsidRDefault="00B16292" w:rsidP="005666F5">
            <w:pPr>
              <w:spacing w:before="240"/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</w:t>
            </w:r>
            <w:r w:rsidR="005666F5">
              <w:rPr>
                <w:sz w:val="32"/>
                <w:szCs w:val="32"/>
              </w:rPr>
              <w:t xml:space="preserve"> you would like FREE advertisement for any specials or show promotions before the show!  I will paste them to our event page!  </w:t>
            </w:r>
          </w:p>
          <w:p w14:paraId="31E80916" w14:textId="3166AEED" w:rsidR="005666F5" w:rsidRPr="008D2028" w:rsidRDefault="005666F5" w:rsidP="00B16292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  <w:r w:rsidRPr="008D2028">
              <w:rPr>
                <w:b/>
                <w:sz w:val="32"/>
                <w:szCs w:val="32"/>
              </w:rPr>
              <w:t>We look forward to seeing at the 20</w:t>
            </w:r>
            <w:r w:rsidR="00B16292">
              <w:rPr>
                <w:b/>
                <w:sz w:val="32"/>
                <w:szCs w:val="32"/>
              </w:rPr>
              <w:t>2</w:t>
            </w:r>
            <w:r w:rsidR="008959E6">
              <w:rPr>
                <w:b/>
                <w:sz w:val="32"/>
                <w:szCs w:val="32"/>
              </w:rPr>
              <w:t>6</w:t>
            </w:r>
            <w:r w:rsidRPr="008D2028">
              <w:rPr>
                <w:b/>
                <w:sz w:val="32"/>
                <w:szCs w:val="32"/>
              </w:rPr>
              <w:t xml:space="preserve"> GTA convention!</w:t>
            </w:r>
          </w:p>
        </w:tc>
      </w:tr>
      <w:tr w:rsidR="00C9238F" w:rsidRPr="00C9238F" w14:paraId="69B9E308" w14:textId="77777777" w:rsidTr="00576892">
        <w:tc>
          <w:tcPr>
            <w:tcW w:w="1356" w:type="pct"/>
            <w:gridSpan w:val="2"/>
            <w:vAlign w:val="bottom"/>
          </w:tcPr>
          <w:p w14:paraId="083737C1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vAlign w:val="bottom"/>
          </w:tcPr>
          <w:p w14:paraId="4962ADFF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B478A1E" w14:textId="77777777" w:rsidR="00C9238F" w:rsidRPr="00003212" w:rsidRDefault="00C9238F" w:rsidP="00AF6BFE">
      <w:pPr>
        <w:pStyle w:val="NoSpacing"/>
      </w:pPr>
    </w:p>
    <w:sectPr w:rsidR="00C9238F" w:rsidRPr="00003212" w:rsidSect="00160661">
      <w:footerReference w:type="default" r:id="rId10"/>
      <w:pgSz w:w="12240" w:h="15840"/>
      <w:pgMar w:top="720" w:right="1440" w:bottom="72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31281" w14:textId="77777777" w:rsidR="00AB2B13" w:rsidRDefault="00AB2B13" w:rsidP="00C9238F">
      <w:pPr>
        <w:spacing w:after="0" w:line="240" w:lineRule="auto"/>
      </w:pPr>
      <w:r>
        <w:separator/>
      </w:r>
    </w:p>
  </w:endnote>
  <w:endnote w:type="continuationSeparator" w:id="0">
    <w:p w14:paraId="67C4958E" w14:textId="77777777" w:rsidR="00AB2B13" w:rsidRDefault="00AB2B1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5E0046-7EC2-463E-8218-603149CEDF47}"/>
    <w:embedBold r:id="rId2" w:fontKey="{609B9BBC-378C-4191-8325-18BE544E97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A81DA5A-E14A-4341-8EEE-465B3B19BA6E}"/>
    <w:embedBold r:id="rId4" w:fontKey="{CA34C229-A29B-4F14-9BF4-D36D3B316F68}"/>
    <w:embedItalic r:id="rId5" w:fontKey="{28EAFBDB-9B23-4F8F-A057-2F942437351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AC19126-E57D-44E0-9C79-BC6C803380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67ECB77-4B4E-4B45-BD8C-84AD1B370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</w:tblGrid>
    <w:tr w:rsidR="005666F5" w:rsidRPr="00003212" w14:paraId="23C19897" w14:textId="77777777" w:rsidTr="00C4167A">
      <w:tc>
        <w:tcPr>
          <w:tcW w:w="4675" w:type="dxa"/>
          <w:vAlign w:val="center"/>
        </w:tcPr>
        <w:p w14:paraId="5DB5D537" w14:textId="77777777" w:rsidR="005666F5" w:rsidRPr="00003212" w:rsidRDefault="005666F5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507AB2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6EE17" w14:textId="77777777" w:rsidR="00AB2B13" w:rsidRDefault="00AB2B13" w:rsidP="00C9238F">
      <w:pPr>
        <w:spacing w:after="0" w:line="240" w:lineRule="auto"/>
      </w:pPr>
      <w:r>
        <w:separator/>
      </w:r>
    </w:p>
  </w:footnote>
  <w:footnote w:type="continuationSeparator" w:id="0">
    <w:p w14:paraId="293236A4" w14:textId="77777777" w:rsidR="00AB2B13" w:rsidRDefault="00AB2B13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41369755">
    <w:abstractNumId w:val="11"/>
  </w:num>
  <w:num w:numId="2" w16cid:durableId="535848975">
    <w:abstractNumId w:val="7"/>
  </w:num>
  <w:num w:numId="3" w16cid:durableId="1781298496">
    <w:abstractNumId w:val="15"/>
  </w:num>
  <w:num w:numId="4" w16cid:durableId="1423994887">
    <w:abstractNumId w:val="12"/>
  </w:num>
  <w:num w:numId="5" w16cid:durableId="38894262">
    <w:abstractNumId w:val="13"/>
  </w:num>
  <w:num w:numId="6" w16cid:durableId="474958845">
    <w:abstractNumId w:val="19"/>
  </w:num>
  <w:num w:numId="7" w16cid:durableId="1371999624">
    <w:abstractNumId w:val="6"/>
  </w:num>
  <w:num w:numId="8" w16cid:durableId="1654210791">
    <w:abstractNumId w:val="10"/>
  </w:num>
  <w:num w:numId="9" w16cid:durableId="1220825927">
    <w:abstractNumId w:val="17"/>
  </w:num>
  <w:num w:numId="10" w16cid:durableId="1767339653">
    <w:abstractNumId w:val="1"/>
  </w:num>
  <w:num w:numId="11" w16cid:durableId="1494449085">
    <w:abstractNumId w:val="5"/>
  </w:num>
  <w:num w:numId="12" w16cid:durableId="774323630">
    <w:abstractNumId w:val="0"/>
  </w:num>
  <w:num w:numId="13" w16cid:durableId="952128556">
    <w:abstractNumId w:val="2"/>
  </w:num>
  <w:num w:numId="14" w16cid:durableId="888221081">
    <w:abstractNumId w:val="9"/>
  </w:num>
  <w:num w:numId="15" w16cid:durableId="1971933742">
    <w:abstractNumId w:val="8"/>
  </w:num>
  <w:num w:numId="16" w16cid:durableId="1896157424">
    <w:abstractNumId w:val="16"/>
  </w:num>
  <w:num w:numId="17" w16cid:durableId="1296521443">
    <w:abstractNumId w:val="3"/>
  </w:num>
  <w:num w:numId="18" w16cid:durableId="231504597">
    <w:abstractNumId w:val="21"/>
  </w:num>
  <w:num w:numId="19" w16cid:durableId="1998531455">
    <w:abstractNumId w:val="18"/>
  </w:num>
  <w:num w:numId="20" w16cid:durableId="722482522">
    <w:abstractNumId w:val="14"/>
  </w:num>
  <w:num w:numId="21" w16cid:durableId="940337176">
    <w:abstractNumId w:val="20"/>
  </w:num>
  <w:num w:numId="22" w16cid:durableId="134552289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AA7"/>
    <w:rsid w:val="00003212"/>
    <w:rsid w:val="00052382"/>
    <w:rsid w:val="0006568A"/>
    <w:rsid w:val="00065A07"/>
    <w:rsid w:val="00076F0F"/>
    <w:rsid w:val="00084253"/>
    <w:rsid w:val="000D1F49"/>
    <w:rsid w:val="000D4914"/>
    <w:rsid w:val="000E4EB9"/>
    <w:rsid w:val="00160661"/>
    <w:rsid w:val="001727CA"/>
    <w:rsid w:val="001E5B05"/>
    <w:rsid w:val="00292575"/>
    <w:rsid w:val="002C56E6"/>
    <w:rsid w:val="002D3238"/>
    <w:rsid w:val="00326A46"/>
    <w:rsid w:val="00361E11"/>
    <w:rsid w:val="003F0847"/>
    <w:rsid w:val="0040090B"/>
    <w:rsid w:val="004035A4"/>
    <w:rsid w:val="004334EE"/>
    <w:rsid w:val="0046302A"/>
    <w:rsid w:val="00487D2D"/>
    <w:rsid w:val="004D5D62"/>
    <w:rsid w:val="004E5717"/>
    <w:rsid w:val="005112D0"/>
    <w:rsid w:val="00563620"/>
    <w:rsid w:val="0056661A"/>
    <w:rsid w:val="005666F5"/>
    <w:rsid w:val="00576892"/>
    <w:rsid w:val="00577E06"/>
    <w:rsid w:val="00585935"/>
    <w:rsid w:val="00596C67"/>
    <w:rsid w:val="005A3BF7"/>
    <w:rsid w:val="005F2035"/>
    <w:rsid w:val="005F7990"/>
    <w:rsid w:val="0063739C"/>
    <w:rsid w:val="006E3231"/>
    <w:rsid w:val="00731806"/>
    <w:rsid w:val="00770F25"/>
    <w:rsid w:val="00790500"/>
    <w:rsid w:val="007A35A8"/>
    <w:rsid w:val="007B0A85"/>
    <w:rsid w:val="007C6A52"/>
    <w:rsid w:val="0082043E"/>
    <w:rsid w:val="008959E6"/>
    <w:rsid w:val="00897670"/>
    <w:rsid w:val="008B0E32"/>
    <w:rsid w:val="008D2028"/>
    <w:rsid w:val="008E203A"/>
    <w:rsid w:val="00902C7A"/>
    <w:rsid w:val="0091229C"/>
    <w:rsid w:val="00920221"/>
    <w:rsid w:val="00940E73"/>
    <w:rsid w:val="00966571"/>
    <w:rsid w:val="00975EE8"/>
    <w:rsid w:val="0098597D"/>
    <w:rsid w:val="009E1884"/>
    <w:rsid w:val="009F619A"/>
    <w:rsid w:val="009F6DDE"/>
    <w:rsid w:val="00A1613A"/>
    <w:rsid w:val="00A370A8"/>
    <w:rsid w:val="00A6002D"/>
    <w:rsid w:val="00AB2B13"/>
    <w:rsid w:val="00AF6BFE"/>
    <w:rsid w:val="00B04381"/>
    <w:rsid w:val="00B16292"/>
    <w:rsid w:val="00B54CF1"/>
    <w:rsid w:val="00BD4753"/>
    <w:rsid w:val="00BD5CB1"/>
    <w:rsid w:val="00BE62EE"/>
    <w:rsid w:val="00BF3D70"/>
    <w:rsid w:val="00C003BA"/>
    <w:rsid w:val="00C23D61"/>
    <w:rsid w:val="00C26236"/>
    <w:rsid w:val="00C46878"/>
    <w:rsid w:val="00C620E5"/>
    <w:rsid w:val="00C9238F"/>
    <w:rsid w:val="00C96307"/>
    <w:rsid w:val="00CB4A51"/>
    <w:rsid w:val="00CD4532"/>
    <w:rsid w:val="00CD47B0"/>
    <w:rsid w:val="00CD6952"/>
    <w:rsid w:val="00CD6BE5"/>
    <w:rsid w:val="00CE6104"/>
    <w:rsid w:val="00CE7918"/>
    <w:rsid w:val="00D16163"/>
    <w:rsid w:val="00DB3FAD"/>
    <w:rsid w:val="00E432B3"/>
    <w:rsid w:val="00E61C09"/>
    <w:rsid w:val="00E96885"/>
    <w:rsid w:val="00EB3B58"/>
    <w:rsid w:val="00EC7359"/>
    <w:rsid w:val="00ED4E3B"/>
    <w:rsid w:val="00EE3054"/>
    <w:rsid w:val="00F00606"/>
    <w:rsid w:val="00F01256"/>
    <w:rsid w:val="00F26AA7"/>
    <w:rsid w:val="00F92237"/>
    <w:rsid w:val="00FC7475"/>
    <w:rsid w:val="00FD131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DD7BF"/>
  <w15:chartTrackingRefBased/>
  <w15:docId w15:val="{D38D4C4E-8527-4D2D-A922-4989D6EAA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6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taTina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2806E5775A3495EA920FC9EAB357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BAE9C-C790-401F-99FA-448113C554C9}"/>
      </w:docPartPr>
      <w:docPartBody>
        <w:p w:rsidR="004F783E" w:rsidRDefault="00EC5E41">
          <w:pPr>
            <w:pStyle w:val="D2806E5775A3495EA920FC9EAB357D16"/>
          </w:pPr>
          <w:r w:rsidRPr="00576892">
            <w:t>Address</w:t>
          </w:r>
        </w:p>
      </w:docPartBody>
    </w:docPart>
    <w:docPart>
      <w:docPartPr>
        <w:name w:val="694DED4B0F1E4A548B594CDADBD04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E5E21-E164-4105-9EA3-87BF7479C9DD}"/>
      </w:docPartPr>
      <w:docPartBody>
        <w:p w:rsidR="004F783E" w:rsidRDefault="00EC5E41">
          <w:pPr>
            <w:pStyle w:val="694DED4B0F1E4A548B594CDADBD04756"/>
          </w:pPr>
          <w:r w:rsidRPr="00576892">
            <w:t>City/State/Zip</w:t>
          </w:r>
        </w:p>
      </w:docPartBody>
    </w:docPart>
    <w:docPart>
      <w:docPartPr>
        <w:name w:val="774C4800CAAA4A4387080FCD0C87E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6AA6F-D109-4A18-A72E-7F68F0FC3C6A}"/>
      </w:docPartPr>
      <w:docPartBody>
        <w:p w:rsidR="004F783E" w:rsidRDefault="00EC5E41">
          <w:pPr>
            <w:pStyle w:val="774C4800CAAA4A4387080FCD0C87EC2A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8277ADF9F7104281B1378211B895F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A169B-CA2A-496B-AEEE-5EBC28139BCB}"/>
      </w:docPartPr>
      <w:docPartBody>
        <w:p w:rsidR="004F783E" w:rsidRDefault="00EC5E41">
          <w:pPr>
            <w:pStyle w:val="8277ADF9F7104281B1378211B895FDF2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E41"/>
    <w:rsid w:val="00006FBE"/>
    <w:rsid w:val="00047F9E"/>
    <w:rsid w:val="000B5CE3"/>
    <w:rsid w:val="004115BB"/>
    <w:rsid w:val="004F783E"/>
    <w:rsid w:val="00563620"/>
    <w:rsid w:val="00A650CC"/>
    <w:rsid w:val="00A94FC5"/>
    <w:rsid w:val="00B557F9"/>
    <w:rsid w:val="00BC27BB"/>
    <w:rsid w:val="00D532C4"/>
    <w:rsid w:val="00E96885"/>
    <w:rsid w:val="00EC5E41"/>
    <w:rsid w:val="00F0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806E5775A3495EA920FC9EAB357D16">
    <w:name w:val="D2806E5775A3495EA920FC9EAB357D16"/>
  </w:style>
  <w:style w:type="paragraph" w:customStyle="1" w:styleId="694DED4B0F1E4A548B594CDADBD04756">
    <w:name w:val="694DED4B0F1E4A548B594CDADBD04756"/>
  </w:style>
  <w:style w:type="paragraph" w:customStyle="1" w:styleId="774C4800CAAA4A4387080FCD0C87EC2A">
    <w:name w:val="774C4800CAAA4A4387080FCD0C87EC2A"/>
  </w:style>
  <w:style w:type="paragraph" w:customStyle="1" w:styleId="8277ADF9F7104281B1378211B895FDF2">
    <w:name w:val="8277ADF9F7104281B1378211B895FDF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Georgia Taxidermist Association</cp:lastModifiedBy>
  <cp:revision>3</cp:revision>
  <dcterms:created xsi:type="dcterms:W3CDTF">2020-09-23T21:44:00Z</dcterms:created>
  <dcterms:modified xsi:type="dcterms:W3CDTF">2025-09-03T19:15:00Z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