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0" w:type="auto"/>
        <w:tblBorders>
          <w:bottom w:val="single" w:sz="12" w:space="0" w:color="F0F0F0" w:themeColor="backgroun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Layout table"/>
      </w:tblPr>
      <w:tblGrid>
        <w:gridCol w:w="8280"/>
        <w:gridCol w:w="2510"/>
      </w:tblGrid>
      <w:tr w:rsidR="00A70674" w:rsidRPr="00A52F14" w14:paraId="441E78D7" w14:textId="77777777" w:rsidTr="6DDC4D27">
        <w:tc>
          <w:tcPr>
            <w:tcW w:w="8280" w:type="dxa"/>
            <w:tcBorders>
              <w:bottom w:val="nil"/>
              <w:right w:val="single" w:sz="18" w:space="0" w:color="B3B3B3" w:themeColor="background2" w:themeShade="BF"/>
            </w:tcBorders>
            <w:vAlign w:val="center"/>
          </w:tcPr>
          <w:p w14:paraId="58469ECC" w14:textId="1714DF33" w:rsidR="00A70674" w:rsidRPr="00A52F14" w:rsidRDefault="006A173B">
            <w:pPr>
              <w:pStyle w:val="Title"/>
            </w:pPr>
            <w:r w:rsidRPr="00A52F14">
              <w:t>St. Augustin Preschool and Kindergarten</w:t>
            </w:r>
          </w:p>
        </w:tc>
        <w:tc>
          <w:tcPr>
            <w:tcW w:w="2510" w:type="dxa"/>
            <w:tcBorders>
              <w:left w:val="single" w:sz="18" w:space="0" w:color="B3B3B3" w:themeColor="background2" w:themeShade="BF"/>
              <w:bottom w:val="nil"/>
            </w:tcBorders>
            <w:vAlign w:val="center"/>
          </w:tcPr>
          <w:p w14:paraId="2846EDD3" w14:textId="202C2B47" w:rsidR="00A70674" w:rsidRPr="00A52F14" w:rsidRDefault="00801BA5">
            <w:pPr>
              <w:pStyle w:val="Subtitle"/>
            </w:pPr>
            <w:r w:rsidRPr="00A52F14">
              <w:t>202</w:t>
            </w:r>
            <w:r w:rsidR="0019245B">
              <w:t>6-2027</w:t>
            </w:r>
          </w:p>
        </w:tc>
      </w:tr>
      <w:tr w:rsidR="00A70674" w:rsidRPr="00A52F14" w14:paraId="2237705A" w14:textId="77777777" w:rsidTr="6DDC4D27">
        <w:trPr>
          <w:trHeight w:hRule="exact" w:val="144"/>
        </w:trPr>
        <w:tc>
          <w:tcPr>
            <w:tcW w:w="8280" w:type="dxa"/>
            <w:tcBorders>
              <w:top w:val="nil"/>
              <w:bottom w:val="single" w:sz="18" w:space="0" w:color="B3B3B3" w:themeColor="background2" w:themeShade="BF"/>
            </w:tcBorders>
          </w:tcPr>
          <w:p w14:paraId="600EAAFE" w14:textId="77777777" w:rsidR="00A70674" w:rsidRPr="00A52F14" w:rsidRDefault="00A70674">
            <w:pPr>
              <w:pStyle w:val="NoSpacing"/>
              <w:rPr>
                <w:b/>
                <w:bCs/>
              </w:rPr>
            </w:pPr>
          </w:p>
        </w:tc>
        <w:tc>
          <w:tcPr>
            <w:tcW w:w="2510" w:type="dxa"/>
            <w:tcBorders>
              <w:bottom w:val="single" w:sz="18" w:space="0" w:color="B3B3B3" w:themeColor="background2" w:themeShade="BF"/>
            </w:tcBorders>
          </w:tcPr>
          <w:p w14:paraId="2DC2B8C7" w14:textId="77777777" w:rsidR="00A70674" w:rsidRPr="00A52F14" w:rsidRDefault="00A70674">
            <w:pPr>
              <w:pStyle w:val="NoSpacing"/>
              <w:rPr>
                <w:b/>
                <w:bCs/>
              </w:rPr>
            </w:pPr>
          </w:p>
        </w:tc>
      </w:tr>
    </w:tbl>
    <w:p w14:paraId="43DE002A" w14:textId="77777777" w:rsidR="00A70674" w:rsidRPr="00A52F14" w:rsidRDefault="00A70674">
      <w:pPr>
        <w:pStyle w:val="NoSpacing"/>
        <w:rPr>
          <w:b/>
          <w:bCs/>
        </w:rPr>
      </w:pPr>
    </w:p>
    <w:tbl>
      <w:tblPr>
        <w:tblStyle w:val="LayoutTable"/>
        <w:tblW w:w="10800" w:type="dxa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3165"/>
        <w:gridCol w:w="628"/>
        <w:gridCol w:w="3214"/>
        <w:gridCol w:w="579"/>
        <w:gridCol w:w="3214"/>
      </w:tblGrid>
      <w:tr w:rsidR="00A70674" w:rsidRPr="00A52F14" w14:paraId="6EDE6B66" w14:textId="77777777" w:rsidTr="004038CF">
        <w:trPr>
          <w:trHeight w:val="2284"/>
        </w:trPr>
        <w:tc>
          <w:tcPr>
            <w:tcW w:w="3165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097"/>
            </w:tblGrid>
            <w:tr w:rsidR="00A70674" w:rsidRPr="00A52F14" w14:paraId="79D0AABB" w14:textId="77777777" w:rsidTr="6DDC4D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36B9326F" w14:textId="246CE9FD" w:rsidR="00A70674" w:rsidRPr="00A52F14" w:rsidRDefault="00223B9D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Sep</w:t>
                  </w:r>
                  <w:r w:rsidR="00E118A4"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6</w:t>
                  </w:r>
                </w:p>
              </w:tc>
            </w:tr>
            <w:tr w:rsidR="00A70674" w:rsidRPr="00A52F14" w14:paraId="33AF1CA1" w14:textId="77777777" w:rsidTr="6DDC4D27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A70674" w:rsidRPr="00A52F14" w14:paraId="3D9486DD" w14:textId="77777777" w:rsidTr="6DDC4D2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5532C30A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714142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EE146A8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3609863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BC2E375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E9CE302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3BDA5F6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223B9D" w:rsidRPr="00A52F14" w14:paraId="2266D1BA" w14:textId="77777777" w:rsidTr="008E5912">
                    <w:tc>
                      <w:tcPr>
                        <w:tcW w:w="448" w:type="dxa"/>
                      </w:tcPr>
                      <w:p w14:paraId="0606A47B" w14:textId="77777777" w:rsidR="00223B9D" w:rsidRPr="00A52F14" w:rsidRDefault="00223B9D" w:rsidP="00223B9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7E0AE24" w14:textId="285BFB1B" w:rsidR="00223B9D" w:rsidRPr="00A52F14" w:rsidRDefault="00223B9D" w:rsidP="00223B9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1858268" w14:textId="4F273D7A" w:rsidR="00223B9D" w:rsidRPr="00A52F14" w:rsidRDefault="0019245B" w:rsidP="00223B9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9E895C4" w14:textId="36882715" w:rsidR="00223B9D" w:rsidRPr="00A52F14" w:rsidRDefault="0019245B" w:rsidP="00223B9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AC64CB4" w14:textId="3E3AD21C" w:rsidR="00223B9D" w:rsidRPr="00A52F14" w:rsidRDefault="0019245B" w:rsidP="00223B9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47980B1" w14:textId="7144EB7B" w:rsidR="00223B9D" w:rsidRPr="00A52F14" w:rsidRDefault="0019245B" w:rsidP="00223B9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44ABDF8" w14:textId="438F65F9" w:rsidR="00223B9D" w:rsidRPr="00A52F14" w:rsidRDefault="0019245B" w:rsidP="00223B9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223B9D" w:rsidRPr="00A52F14" w14:paraId="7CCAED77" w14:textId="77777777" w:rsidTr="008E5912">
                    <w:tc>
                      <w:tcPr>
                        <w:tcW w:w="448" w:type="dxa"/>
                      </w:tcPr>
                      <w:p w14:paraId="5D887EFF" w14:textId="3327BF1C" w:rsidR="00223B9D" w:rsidRPr="00A52F14" w:rsidRDefault="0019245B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587CDFD7" w14:textId="197E912C" w:rsidR="00223B9D" w:rsidRPr="008E5912" w:rsidRDefault="008E5912" w:rsidP="00223B9D">
                        <w:pPr>
                          <w:rPr>
                            <w:b/>
                            <w:bCs/>
                            <w:color w:val="auto"/>
                          </w:rPr>
                        </w:pPr>
                        <w:r w:rsidRPr="008E5912">
                          <w:rPr>
                            <w:b/>
                            <w:bCs/>
                            <w:color w:val="auto"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9A427D3" w14:textId="330A7324" w:rsidR="00223B9D" w:rsidRPr="00A52F14" w:rsidRDefault="0019245B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998B8FF" w14:textId="5F2C2F20" w:rsidR="00223B9D" w:rsidRPr="00A52F14" w:rsidRDefault="0019245B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2FDE554" w14:textId="78A5DC2F" w:rsidR="00223B9D" w:rsidRPr="00A52F14" w:rsidRDefault="00312710" w:rsidP="00A067ED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19245B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153A76C" w14:textId="3B1D6255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19245B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14AC742" w14:textId="79886FFC" w:rsidR="00223B9D" w:rsidRPr="0019245B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19245B">
                          <w:rPr>
                            <w:b/>
                            <w:bCs/>
                          </w:rPr>
                          <w:t>1</w:t>
                        </w:r>
                        <w:r w:rsidR="0019245B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223B9D" w:rsidRPr="00A52F14" w14:paraId="5775C3D0" w14:textId="77777777" w:rsidTr="6DDC4D27">
                    <w:tc>
                      <w:tcPr>
                        <w:tcW w:w="448" w:type="dxa"/>
                      </w:tcPr>
                      <w:p w14:paraId="1004DACE" w14:textId="79033AE3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54ACBF5" w14:textId="1DC3972F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17F358B" w14:textId="524E7130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835F089" w14:textId="462FC8FF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85985D8" w14:textId="2977862B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D7093A5" w14:textId="1393465B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2DD1B86" w14:textId="5D759568" w:rsidR="00223B9D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223B9D" w:rsidRPr="00A52F14" w14:paraId="204467DF" w14:textId="77777777" w:rsidTr="6DDC4D27">
                    <w:tc>
                      <w:tcPr>
                        <w:tcW w:w="448" w:type="dxa"/>
                      </w:tcPr>
                      <w:p w14:paraId="5BE5DE20" w14:textId="0D143E16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C874A1E" w14:textId="4884747C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D33283C" w14:textId="63E49368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E9B3646" w14:textId="08E8C3D3" w:rsidR="00223B9D" w:rsidRPr="00A52F14" w:rsidRDefault="00312710" w:rsidP="00A067ED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37E0947" w14:textId="63D8B418" w:rsidR="00223B9D" w:rsidRPr="00A52F14" w:rsidRDefault="00312710" w:rsidP="00A067ED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536A75C" w14:textId="1449A17D" w:rsidR="00223B9D" w:rsidRPr="00A52F14" w:rsidRDefault="00312710" w:rsidP="00A067ED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CBF419A" w14:textId="08D0D2AF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223B9D" w:rsidRPr="00A52F14" w14:paraId="08F0C835" w14:textId="77777777" w:rsidTr="6DDC4D27">
                    <w:tc>
                      <w:tcPr>
                        <w:tcW w:w="448" w:type="dxa"/>
                      </w:tcPr>
                      <w:p w14:paraId="7B518EF4" w14:textId="041222E4" w:rsidR="00223B9D" w:rsidRPr="00A52F14" w:rsidRDefault="00312710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2E628A5" w14:textId="62C60161" w:rsidR="00223B9D" w:rsidRPr="00A52F14" w:rsidRDefault="00312710" w:rsidP="00A067ED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2B1FB1C" w14:textId="06A5778E" w:rsidR="00223B9D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0FB51B8" w14:textId="29B59956" w:rsidR="00223B9D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47AC395" w14:textId="65D6DA1F" w:rsidR="00223B9D" w:rsidRPr="00A52F14" w:rsidRDefault="00223B9D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4ADE666" w14:textId="0F3CFB40" w:rsidR="00223B9D" w:rsidRPr="00A52F14" w:rsidRDefault="00223B9D" w:rsidP="00A067ED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E6CA487" w14:textId="6C86ECF2" w:rsidR="00223B9D" w:rsidRPr="00A52F14" w:rsidRDefault="00223B9D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71CBD4C9" w14:textId="77777777" w:rsidR="00A70674" w:rsidRPr="00A52F14" w:rsidRDefault="00A70674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5FEA1ED5" w14:textId="77777777" w:rsidR="00A70674" w:rsidRPr="00A52F14" w:rsidRDefault="00A70674">
            <w:pPr>
              <w:rPr>
                <w:b/>
                <w:bCs/>
              </w:rPr>
            </w:pPr>
          </w:p>
        </w:tc>
        <w:tc>
          <w:tcPr>
            <w:tcW w:w="628" w:type="dxa"/>
          </w:tcPr>
          <w:p w14:paraId="33ADC31F" w14:textId="77777777" w:rsidR="00A70674" w:rsidRPr="00A52F14" w:rsidRDefault="00A70674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A70674" w:rsidRPr="00A52F14" w14:paraId="611E46F6" w14:textId="77777777" w:rsidTr="6DDC4D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2C234BC3" w14:textId="5177DB6D" w:rsidR="00A70674" w:rsidRPr="00A52F14" w:rsidRDefault="00223B9D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Oct</w:t>
                  </w:r>
                  <w:r w:rsidR="00E118A4"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6</w:t>
                  </w:r>
                </w:p>
              </w:tc>
            </w:tr>
            <w:tr w:rsidR="00A70674" w:rsidRPr="00A52F14" w14:paraId="04E73CDA" w14:textId="77777777" w:rsidTr="004038CF">
              <w:trPr>
                <w:trHeight w:val="1971"/>
              </w:trPr>
              <w:tc>
                <w:tcPr>
                  <w:tcW w:w="5000" w:type="pct"/>
                </w:tcPr>
                <w:tbl>
                  <w:tblPr>
                    <w:tblStyle w:val="MonthTable"/>
                    <w:tblW w:w="3136" w:type="dxa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35"/>
                    <w:gridCol w:w="461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A70674" w:rsidRPr="00A52F14" w14:paraId="72A095C3" w14:textId="77777777" w:rsidTr="6DDC4D2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35" w:type="dxa"/>
                      </w:tcPr>
                      <w:p w14:paraId="61954460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61" w:type="dxa"/>
                      </w:tcPr>
                      <w:p w14:paraId="366CFE21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E5DF702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5D9B1FC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B8DFB78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0F50C27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3DFFAAC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191999" w:rsidRPr="00A52F14" w14:paraId="3D3EB7E4" w14:textId="77777777" w:rsidTr="6DDC4D27">
                    <w:trPr>
                      <w:trHeight w:val="480"/>
                    </w:trPr>
                    <w:tc>
                      <w:tcPr>
                        <w:tcW w:w="435" w:type="dxa"/>
                      </w:tcPr>
                      <w:p w14:paraId="159E4EA8" w14:textId="531140BA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61" w:type="dxa"/>
                      </w:tcPr>
                      <w:p w14:paraId="753C3D66" w14:textId="57ED12F5" w:rsidR="00191999" w:rsidRPr="00A52F14" w:rsidRDefault="00191999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30C5F01" w14:textId="56A26EB8" w:rsidR="00191999" w:rsidRPr="00A52F14" w:rsidRDefault="00191999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CA56109" w14:textId="2D2EEC49" w:rsidR="00191999" w:rsidRPr="00A52F14" w:rsidRDefault="00191999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F886E89" w14:textId="2AB4C147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0055690" w14:textId="69170559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7D68F28" w14:textId="177A189E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191999" w:rsidRPr="00A52F14" w14:paraId="64D14F9B" w14:textId="77777777" w:rsidTr="6DDC4D27">
                    <w:tc>
                      <w:tcPr>
                        <w:tcW w:w="435" w:type="dxa"/>
                      </w:tcPr>
                      <w:p w14:paraId="2A216ECF" w14:textId="5C8429A5" w:rsidR="00191999" w:rsidRPr="00A52F14" w:rsidRDefault="008E5912" w:rsidP="0039420E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61" w:type="dxa"/>
                      </w:tcPr>
                      <w:p w14:paraId="5FA4D1E4" w14:textId="5867656E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114F7BC" w14:textId="6C7252A3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C70D452" w14:textId="3F3E607B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F8E0C47" w14:textId="7026E16B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779EC5E" w14:textId="70E24EDD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B6D8D44" w14:textId="39913D0E" w:rsidR="00191999" w:rsidRPr="00A52F14" w:rsidRDefault="004038CF" w:rsidP="0039420E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191999" w:rsidRPr="00A52F14" w14:paraId="1003E3AA" w14:textId="77777777" w:rsidTr="008E5912">
                    <w:tc>
                      <w:tcPr>
                        <w:tcW w:w="435" w:type="dxa"/>
                      </w:tcPr>
                      <w:p w14:paraId="4CE7C859" w14:textId="17E9C148" w:rsidR="00191999" w:rsidRPr="00A52F14" w:rsidRDefault="004038CF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61" w:type="dxa"/>
                        <w:shd w:val="clear" w:color="auto" w:fill="00B0F0"/>
                      </w:tcPr>
                      <w:p w14:paraId="72FDCC68" w14:textId="5CB10E22" w:rsidR="00191999" w:rsidRPr="008E5912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  <w:color w:val="auto"/>
                          </w:rPr>
                        </w:pPr>
                        <w:r w:rsidRPr="008E5912">
                          <w:rPr>
                            <w:b/>
                            <w:bCs/>
                            <w:color w:val="auto"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D9795F7" w14:textId="0D4915AC" w:rsidR="00191999" w:rsidRPr="00A52F14" w:rsidRDefault="004038CF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B60D2AA" w14:textId="3B660827" w:rsidR="00191999" w:rsidRPr="00A52F14" w:rsidRDefault="004038CF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C7E8480" w14:textId="25AFB741" w:rsidR="00191999" w:rsidRPr="00A52F14" w:rsidRDefault="004038CF" w:rsidP="0039420E">
                        <w:pPr>
                          <w:spacing w:after="60" w:line="259" w:lineRule="auto"/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CADD394" w14:textId="24FA32E5" w:rsidR="00191999" w:rsidRPr="00A52F14" w:rsidRDefault="004038CF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39AADA1" w14:textId="060B26D2" w:rsidR="00191999" w:rsidRPr="00A52F14" w:rsidRDefault="004038CF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191999" w:rsidRPr="00A52F14" w14:paraId="6BAF9785" w14:textId="77777777" w:rsidTr="6DDC4D27">
                    <w:tc>
                      <w:tcPr>
                        <w:tcW w:w="435" w:type="dxa"/>
                      </w:tcPr>
                      <w:p w14:paraId="0041B313" w14:textId="5A13A0A5" w:rsidR="00191999" w:rsidRPr="00A52F14" w:rsidRDefault="004038CF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61" w:type="dxa"/>
                      </w:tcPr>
                      <w:p w14:paraId="737F89DC" w14:textId="552F5607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ED8B255" w14:textId="7111FFF7" w:rsidR="00191999" w:rsidRPr="00A52F14" w:rsidRDefault="008E5912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A3E6761" w14:textId="3799EE5F" w:rsidR="00191999" w:rsidRPr="00A52F14" w:rsidRDefault="004038CF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710E1DC" w14:textId="56A4D76E" w:rsidR="00191999" w:rsidRPr="00A52F14" w:rsidRDefault="004038CF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DB584CC" w14:textId="71AAA4E0" w:rsidR="00191999" w:rsidRPr="00A52F14" w:rsidRDefault="00C47125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7B451B6" w14:textId="7A1596EC" w:rsidR="00191999" w:rsidRPr="00A52F14" w:rsidRDefault="00C47125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191999" w:rsidRPr="00A52F14" w14:paraId="58CD7427" w14:textId="77777777" w:rsidTr="6DDC4D27">
                    <w:trPr>
                      <w:trHeight w:val="420"/>
                    </w:trPr>
                    <w:tc>
                      <w:tcPr>
                        <w:tcW w:w="435" w:type="dxa"/>
                      </w:tcPr>
                      <w:p w14:paraId="4A54B271" w14:textId="5C0B117C" w:rsidR="00191999" w:rsidRPr="00A52F14" w:rsidRDefault="00C47125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61" w:type="dxa"/>
                      </w:tcPr>
                      <w:p w14:paraId="2E4E6CE6" w14:textId="421F2320" w:rsidR="00191999" w:rsidRPr="00A52F14" w:rsidRDefault="00C47125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1B470D9" w14:textId="11CB045D" w:rsidR="00191999" w:rsidRPr="00A52F14" w:rsidRDefault="00C47125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259FEA3" w14:textId="4121B68D" w:rsidR="00191999" w:rsidRPr="00A52F14" w:rsidRDefault="00C47125" w:rsidP="6DDC4D27">
                        <w:pPr>
                          <w:spacing w:after="60" w:line="259" w:lineRule="auto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18A89D5" w14:textId="3FCB4B8D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AD68952" w14:textId="206D4E9A" w:rsidR="00191999" w:rsidRPr="00A52F14" w:rsidRDefault="00C47125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3</w:t>
                        </w:r>
                        <w:r w:rsidR="008E5912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35ED992" w14:textId="25C5D397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31</w:t>
                        </w:r>
                      </w:p>
                    </w:tc>
                  </w:tr>
                </w:tbl>
                <w:p w14:paraId="74A8A5A2" w14:textId="77777777" w:rsidR="00A70674" w:rsidRPr="00A52F14" w:rsidRDefault="00A70674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36163A8F" w14:textId="77777777" w:rsidR="00A70674" w:rsidRPr="00A52F14" w:rsidRDefault="00A70674">
            <w:pPr>
              <w:rPr>
                <w:b/>
                <w:bCs/>
              </w:rPr>
            </w:pPr>
          </w:p>
        </w:tc>
        <w:tc>
          <w:tcPr>
            <w:tcW w:w="579" w:type="dxa"/>
          </w:tcPr>
          <w:p w14:paraId="0DD13EBE" w14:textId="77777777" w:rsidR="00A70674" w:rsidRPr="00A52F14" w:rsidRDefault="00A70674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A70674" w:rsidRPr="00A52F14" w14:paraId="2CE8DBF3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2F60BABE" w14:textId="5AAA86BC" w:rsidR="00A70674" w:rsidRPr="00A52F14" w:rsidRDefault="00191999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Nov</w:t>
                  </w:r>
                  <w:r w:rsidR="00E118A4"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6</w:t>
                  </w:r>
                </w:p>
              </w:tc>
            </w:tr>
            <w:tr w:rsidR="00A70674" w:rsidRPr="00A52F14" w14:paraId="2FAF8EA1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A70674" w:rsidRPr="00A52F14" w14:paraId="3F0FDF49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7C4AB358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8CF2E67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F3413F1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BEDB4F5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943DB84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B493FDB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423736C" w14:textId="77777777" w:rsidR="00A70674" w:rsidRPr="00A52F14" w:rsidRDefault="00E118A4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191999" w:rsidRPr="00A52F14" w14:paraId="6A6A81BC" w14:textId="77777777" w:rsidTr="00A70674">
                    <w:tc>
                      <w:tcPr>
                        <w:tcW w:w="448" w:type="dxa"/>
                      </w:tcPr>
                      <w:p w14:paraId="5EF5C052" w14:textId="77777777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4DFEA99" w14:textId="1CEB3ED5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D37BD21" w14:textId="2D6DA089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0E5F9B1E" w14:textId="4B0C2ED6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04CE98C1" w14:textId="496BE3BA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04C6E933" w14:textId="4C6B3F65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DED0F22" w14:textId="4544E6C4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191999" w:rsidRPr="00A52F14" w14:paraId="7FA680F4" w14:textId="77777777" w:rsidTr="00A067ED">
                    <w:tc>
                      <w:tcPr>
                        <w:tcW w:w="448" w:type="dxa"/>
                      </w:tcPr>
                      <w:p w14:paraId="13000934" w14:textId="7F4B97B3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36DC5B1" w14:textId="4D716B36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545DAD0" w14:textId="6AD41DF6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3E82A4B" w14:textId="7CB1C6DC" w:rsidR="00191999" w:rsidRPr="00A52F14" w:rsidRDefault="008E5912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CAB32B8" w14:textId="2C7CE0C9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4EC5B4E1" w14:textId="1A75DC8D" w:rsidR="00191999" w:rsidRPr="00A52F14" w:rsidRDefault="008E5912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1B8F548" w14:textId="6E770FCD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191999" w:rsidRPr="00A52F14" w14:paraId="433FAC32" w14:textId="77777777" w:rsidTr="008E5912">
                    <w:tc>
                      <w:tcPr>
                        <w:tcW w:w="448" w:type="dxa"/>
                      </w:tcPr>
                      <w:p w14:paraId="31ADFA84" w14:textId="4A33FA2D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A7066C0" w14:textId="293FE94E" w:rsidR="00191999" w:rsidRPr="00A52F14" w:rsidRDefault="008E5912" w:rsidP="008E5912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522DAEC" w14:textId="235CE2D5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65355D49" w14:textId="1B931292" w:rsidR="00191999" w:rsidRPr="008E5912" w:rsidRDefault="008E5912" w:rsidP="00191999">
                        <w:pPr>
                          <w:rPr>
                            <w:b/>
                            <w:bCs/>
                            <w:color w:val="auto"/>
                          </w:rPr>
                        </w:pPr>
                        <w:r>
                          <w:rPr>
                            <w:b/>
                            <w:bCs/>
                            <w:color w:val="auto"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B489349" w14:textId="2CE09AF1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A472239" w14:textId="554C20CD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5F8C237" w14:textId="7FAD2555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191999" w:rsidRPr="00A52F14" w14:paraId="4432E53D" w14:textId="77777777" w:rsidTr="00A067ED">
                    <w:tc>
                      <w:tcPr>
                        <w:tcW w:w="448" w:type="dxa"/>
                      </w:tcPr>
                      <w:p w14:paraId="7CBDC96F" w14:textId="7302B5A6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E5AE46" w14:textId="6F25E712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15B6C26" w14:textId="5CE6FBBC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0B50DAE7" w14:textId="4CFA77B9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5912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7EA9561" w14:textId="7B8E0BFD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D716C53" w14:textId="1FBE3D0C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3558DEF" w14:textId="7B77EB78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191999" w:rsidRPr="00A52F14" w14:paraId="0EA8C1E9" w14:textId="77777777" w:rsidTr="008E5912">
                    <w:tc>
                      <w:tcPr>
                        <w:tcW w:w="448" w:type="dxa"/>
                      </w:tcPr>
                      <w:p w14:paraId="6F911FB6" w14:textId="7983DBF4" w:rsidR="00191999" w:rsidRPr="00A52F14" w:rsidRDefault="00D87F73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D7A7F0E" w14:textId="7E8DAA29" w:rsidR="00191999" w:rsidRPr="00A52F14" w:rsidRDefault="00D87F73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F691254" w14:textId="103CF2E8" w:rsidR="00191999" w:rsidRPr="00A52F14" w:rsidRDefault="00D87F73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0CF0FCFB" w14:textId="54D532CB" w:rsidR="00191999" w:rsidRPr="00A52F14" w:rsidRDefault="00DD74CC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425E235" w14:textId="58E1B596" w:rsidR="00191999" w:rsidRPr="00A52F14" w:rsidRDefault="002B6A30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0C63C780" w14:textId="35C67AE6" w:rsidR="00191999" w:rsidRPr="00A52F14" w:rsidRDefault="00DD74CC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AE92E79" w14:textId="4506F039" w:rsidR="00191999" w:rsidRPr="00A52F14" w:rsidRDefault="00D87F73" w:rsidP="00191999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5912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191999" w:rsidRPr="00A52F14" w14:paraId="1D0393EA" w14:textId="77777777" w:rsidTr="00A70674">
                    <w:tc>
                      <w:tcPr>
                        <w:tcW w:w="448" w:type="dxa"/>
                      </w:tcPr>
                      <w:p w14:paraId="7B23B51F" w14:textId="0B3FE954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3E87048" w14:textId="0D4C1064" w:rsidR="00191999" w:rsidRPr="00A52F14" w:rsidRDefault="008E5912" w:rsidP="00191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728441D" w14:textId="77777777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EC9CABA" w14:textId="77777777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E731245" w14:textId="77777777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0F90AC99" w14:textId="77777777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C3A20A8" w14:textId="77777777" w:rsidR="00191999" w:rsidRPr="00A52F14" w:rsidRDefault="00191999" w:rsidP="00191999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2D4E4B68" w14:textId="77777777" w:rsidR="00A70674" w:rsidRPr="00A52F14" w:rsidRDefault="00A70674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7CFF72A7" w14:textId="77777777" w:rsidR="00A70674" w:rsidRPr="00A52F14" w:rsidRDefault="00A70674">
            <w:pPr>
              <w:rPr>
                <w:b/>
                <w:bCs/>
              </w:rPr>
            </w:pPr>
          </w:p>
        </w:tc>
      </w:tr>
      <w:tr w:rsidR="00A70674" w:rsidRPr="00A52F14" w14:paraId="119ECFEF" w14:textId="77777777" w:rsidTr="6DDC4D27">
        <w:trPr>
          <w:trHeight w:hRule="exact" w:val="144"/>
        </w:trPr>
        <w:tc>
          <w:tcPr>
            <w:tcW w:w="3165" w:type="dxa"/>
          </w:tcPr>
          <w:p w14:paraId="65CB1646" w14:textId="77777777" w:rsidR="00A70674" w:rsidRPr="00A52F14" w:rsidRDefault="00A70674">
            <w:pPr>
              <w:rPr>
                <w:b/>
                <w:bCs/>
              </w:rPr>
            </w:pPr>
          </w:p>
        </w:tc>
        <w:tc>
          <w:tcPr>
            <w:tcW w:w="628" w:type="dxa"/>
          </w:tcPr>
          <w:p w14:paraId="3B225CC3" w14:textId="77777777" w:rsidR="00A70674" w:rsidRPr="00A52F14" w:rsidRDefault="00A70674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p w14:paraId="304D7CCF" w14:textId="77777777" w:rsidR="00A70674" w:rsidRPr="00A52F14" w:rsidRDefault="00A70674">
            <w:pPr>
              <w:rPr>
                <w:b/>
                <w:bCs/>
              </w:rPr>
            </w:pPr>
          </w:p>
        </w:tc>
        <w:tc>
          <w:tcPr>
            <w:tcW w:w="579" w:type="dxa"/>
          </w:tcPr>
          <w:p w14:paraId="27B9CE1E" w14:textId="77777777" w:rsidR="00A70674" w:rsidRPr="00A52F14" w:rsidRDefault="00A70674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p w14:paraId="1E25223A" w14:textId="77777777" w:rsidR="00A70674" w:rsidRPr="00A52F14" w:rsidRDefault="00A70674">
            <w:pPr>
              <w:rPr>
                <w:b/>
                <w:bCs/>
              </w:rPr>
            </w:pPr>
          </w:p>
        </w:tc>
      </w:tr>
      <w:tr w:rsidR="00223D4D" w:rsidRPr="00A52F14" w14:paraId="72E7B2C7" w14:textId="77777777" w:rsidTr="6DDC4D27">
        <w:tc>
          <w:tcPr>
            <w:tcW w:w="3165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097"/>
            </w:tblGrid>
            <w:tr w:rsidR="00223D4D" w:rsidRPr="008E5912" w14:paraId="34697B6E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149BB488" w14:textId="54CAF539" w:rsidR="00223D4D" w:rsidRPr="008E5912" w:rsidRDefault="00A15338" w:rsidP="00223D4D">
                  <w:pPr>
                    <w:spacing w:before="48" w:after="48"/>
                    <w:rPr>
                      <w:bCs/>
                    </w:rPr>
                  </w:pPr>
                  <w:r w:rsidRPr="008E5912">
                    <w:rPr>
                      <w:bCs/>
                    </w:rPr>
                    <w:t>Dec</w:t>
                  </w:r>
                  <w:r w:rsidR="00223D4D" w:rsidRPr="008E5912">
                    <w:rPr>
                      <w:bCs/>
                    </w:rPr>
                    <w:t xml:space="preserve"> </w:t>
                  </w:r>
                  <w:r w:rsidR="00D944C7" w:rsidRPr="008E5912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6</w:t>
                  </w:r>
                </w:p>
              </w:tc>
            </w:tr>
            <w:tr w:rsidR="00223D4D" w:rsidRPr="008E5912" w14:paraId="4C6B1E42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8E5912" w14:paraId="74D9C53D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4DB10360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ADB609B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D15CEE8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8AF87C0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0F7B921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A85DB84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C431718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A15338" w:rsidRPr="008E5912" w14:paraId="6646203B" w14:textId="77777777" w:rsidTr="00A70674">
                    <w:tc>
                      <w:tcPr>
                        <w:tcW w:w="448" w:type="dxa"/>
                      </w:tcPr>
                      <w:p w14:paraId="6170A6F9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9C29B5D" w14:textId="1A5F82F1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9CF10C1" w14:textId="70D25CB2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C2B161" w14:textId="60AC2B9F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31B940E" w14:textId="03A3C401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40BB14D" w14:textId="5892C90A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F9DDD77" w14:textId="74B3D126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A15338" w:rsidRPr="008E5912" w14:paraId="032DC84F" w14:textId="77777777" w:rsidTr="00A70674">
                    <w:tc>
                      <w:tcPr>
                        <w:tcW w:w="448" w:type="dxa"/>
                      </w:tcPr>
                      <w:p w14:paraId="2B4F56F8" w14:textId="0519AB95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DC83246" w14:textId="34D1E886" w:rsidR="00A15338" w:rsidRPr="008E5912" w:rsidRDefault="00F97591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43D7A87" w14:textId="5F8E6000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5925160" w14:textId="6D0B7C46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948C2E4" w14:textId="079BADEA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76977B3" w14:textId="0FF253CA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421E3D1" w14:textId="32ED9A90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15338" w:rsidRPr="008E5912" w14:paraId="41A776AE" w14:textId="77777777" w:rsidTr="00A70674">
                    <w:tc>
                      <w:tcPr>
                        <w:tcW w:w="448" w:type="dxa"/>
                      </w:tcPr>
                      <w:p w14:paraId="0E6A2A16" w14:textId="5DCCE4FF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9DD47FE" w14:textId="1A63C9C9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91F9604" w14:textId="2F13BAC2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BCB00E1" w14:textId="7EC34B40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5ED8105" w14:textId="78CF3235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37B6905" w14:textId="2F4BBB7D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078B43D" w14:textId="1272F20D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A15338" w:rsidRPr="008E5912" w14:paraId="25B3FA69" w14:textId="77777777" w:rsidTr="00A17699">
                    <w:tc>
                      <w:tcPr>
                        <w:tcW w:w="448" w:type="dxa"/>
                      </w:tcPr>
                      <w:p w14:paraId="5080C7FA" w14:textId="04E05017" w:rsidR="00A15338" w:rsidRPr="008E5912" w:rsidRDefault="00EF7CE6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97591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7784A8B2" w14:textId="72867744" w:rsidR="00A15338" w:rsidRPr="008E5912" w:rsidRDefault="0069695F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97591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37489D91" w14:textId="5DCB995F" w:rsidR="00A15338" w:rsidRPr="008E5912" w:rsidRDefault="0069695F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97591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77D1828A" w14:textId="146D1439" w:rsidR="00A15338" w:rsidRPr="008E5912" w:rsidRDefault="0069695F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97591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3B89D12F" w14:textId="083BD29F" w:rsidR="00A15338" w:rsidRPr="008E5912" w:rsidRDefault="00F97591" w:rsidP="00F97591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24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312AC507" w14:textId="72F334DD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50D565EC" w14:textId="549D4332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26</w:t>
                        </w:r>
                      </w:p>
                    </w:tc>
                  </w:tr>
                  <w:tr w:rsidR="00A15338" w:rsidRPr="008E5912" w14:paraId="3EE4B4E8" w14:textId="77777777" w:rsidTr="00F97591">
                    <w:tc>
                      <w:tcPr>
                        <w:tcW w:w="448" w:type="dxa"/>
                        <w:shd w:val="clear" w:color="auto" w:fill="00B0F0"/>
                      </w:tcPr>
                      <w:p w14:paraId="049A424C" w14:textId="7D6062D0" w:rsidR="00A15338" w:rsidRPr="008E5912" w:rsidRDefault="0069695F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97591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2CEE2145" w14:textId="3C2689FD" w:rsidR="00A15338" w:rsidRPr="008E5912" w:rsidRDefault="0069695F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97591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467F2EBB" w14:textId="1DC53850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8308D89" w14:textId="5F02EC75" w:rsidR="00A15338" w:rsidRPr="008E5912" w:rsidRDefault="00A17699" w:rsidP="00F71BB2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3</w:t>
                        </w:r>
                        <w:r w:rsidR="00F97591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9B26CD4" w14:textId="5221EEFF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31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6D05D35C" w14:textId="6C624514" w:rsidR="00A15338" w:rsidRPr="008E5912" w:rsidRDefault="00A15338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38A622B" w14:textId="1AD109B1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6F1D3C" w:rsidRPr="008E5912" w14:paraId="027AF6A5" w14:textId="77777777" w:rsidTr="00A70674">
                    <w:tc>
                      <w:tcPr>
                        <w:tcW w:w="448" w:type="dxa"/>
                      </w:tcPr>
                      <w:p w14:paraId="66FD0557" w14:textId="77777777" w:rsidR="006F1D3C" w:rsidRPr="008E5912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3C2CB60" w14:textId="77777777" w:rsidR="006F1D3C" w:rsidRPr="008E5912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300E383" w14:textId="77777777" w:rsidR="006F1D3C" w:rsidRPr="008E5912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424F6ED" w14:textId="77777777" w:rsidR="006F1D3C" w:rsidRPr="008E5912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921AFDF" w14:textId="77777777" w:rsidR="006F1D3C" w:rsidRPr="008E5912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C64ECAD" w14:textId="77777777" w:rsidR="006F1D3C" w:rsidRPr="008E5912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6D8B3EA" w14:textId="77777777" w:rsidR="006F1D3C" w:rsidRPr="008E5912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4254DB3A" w14:textId="77777777" w:rsidR="00223D4D" w:rsidRPr="008E5912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4474A0D2" w14:textId="77777777" w:rsidR="00223D4D" w:rsidRPr="008E5912" w:rsidRDefault="00223D4D" w:rsidP="00223D4D">
            <w:pPr>
              <w:rPr>
                <w:b/>
                <w:bCs/>
              </w:rPr>
            </w:pPr>
          </w:p>
        </w:tc>
        <w:tc>
          <w:tcPr>
            <w:tcW w:w="628" w:type="dxa"/>
          </w:tcPr>
          <w:p w14:paraId="494A5FC5" w14:textId="77777777" w:rsidR="00223D4D" w:rsidRPr="008E5912" w:rsidRDefault="00223D4D" w:rsidP="00223D4D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:rsidRPr="008E5912" w14:paraId="19C62E93" w14:textId="77777777" w:rsidTr="00223D4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4548ED58" w14:textId="18086A68" w:rsidR="00223D4D" w:rsidRPr="008E5912" w:rsidRDefault="00A15338" w:rsidP="00223D4D">
                  <w:pPr>
                    <w:spacing w:before="48" w:after="48"/>
                    <w:rPr>
                      <w:bCs/>
                    </w:rPr>
                  </w:pPr>
                  <w:r w:rsidRPr="008E5912">
                    <w:rPr>
                      <w:bCs/>
                    </w:rPr>
                    <w:t xml:space="preserve">Jan </w:t>
                  </w:r>
                  <w:r w:rsidR="00D944C7" w:rsidRPr="008E5912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7</w:t>
                  </w:r>
                </w:p>
              </w:tc>
            </w:tr>
            <w:tr w:rsidR="00223D4D" w:rsidRPr="008E5912" w14:paraId="5CB6C5FE" w14:textId="77777777" w:rsidTr="00223D4D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8E5912" w14:paraId="7396163C" w14:textId="77777777" w:rsidTr="00223D4D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62F57C91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EB8A53B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CA7D17B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D1C17B4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9C61AD2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FFFE09A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6584684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A15338" w:rsidRPr="008E5912" w14:paraId="7018E7CC" w14:textId="77777777" w:rsidTr="00F97591">
                    <w:tc>
                      <w:tcPr>
                        <w:tcW w:w="448" w:type="dxa"/>
                      </w:tcPr>
                      <w:p w14:paraId="5FDFE54B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B6C64DC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8661400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F1A3A29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2C3621F8" w14:textId="086DA232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33C1F04D" w14:textId="5FE7C7CC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322C7F35" w14:textId="3BACC02C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A15338" w:rsidRPr="008E5912" w14:paraId="1CA2DAD0" w14:textId="77777777" w:rsidTr="00A17699">
                    <w:tc>
                      <w:tcPr>
                        <w:tcW w:w="448" w:type="dxa"/>
                        <w:shd w:val="clear" w:color="auto" w:fill="00B0F0"/>
                      </w:tcPr>
                      <w:p w14:paraId="06816B42" w14:textId="798D5000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2DFC770E" w14:textId="5064318D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97010C7" w14:textId="28F3AECE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B408113" w14:textId="53230E12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4A4AD7D" w14:textId="5731A2BF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CA06A5A" w14:textId="1C74C0CE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11CE5A6" w14:textId="52D59171" w:rsidR="00A15338" w:rsidRPr="008E5912" w:rsidRDefault="00F97591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</w:tr>
                  <w:tr w:rsidR="00A15338" w:rsidRPr="008E5912" w14:paraId="62A92EC4" w14:textId="77777777" w:rsidTr="00223D4D">
                    <w:tc>
                      <w:tcPr>
                        <w:tcW w:w="448" w:type="dxa"/>
                      </w:tcPr>
                      <w:p w14:paraId="2EB1184F" w14:textId="4438EB57" w:rsidR="00A15338" w:rsidRPr="008E5912" w:rsidRDefault="00FD6E41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AFE51C2" w14:textId="336D235C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97591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9936F1E" w14:textId="7FBE0864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4918C2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81AC476" w14:textId="2C03C4D4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4918C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5EFD8A8" w14:textId="281BFFCC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4918C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D576D30" w14:textId="5608F298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4918C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E04A135" w14:textId="799BCD54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4918C2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A15338" w:rsidRPr="008E5912" w14:paraId="2A47A297" w14:textId="77777777" w:rsidTr="00582F03">
                    <w:tc>
                      <w:tcPr>
                        <w:tcW w:w="448" w:type="dxa"/>
                      </w:tcPr>
                      <w:p w14:paraId="0F73FE1B" w14:textId="3483558C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4918C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6FE810AC" w14:textId="57C33A29" w:rsidR="00A15338" w:rsidRPr="008E5912" w:rsidRDefault="004918C2" w:rsidP="00A54609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  <w:r w:rsidR="00254AA3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4D47F89" w14:textId="1211CE28" w:rsidR="00A15338" w:rsidRPr="008E5912" w:rsidRDefault="004918C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  <w:r w:rsidR="00254AA3"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72D77B8" w14:textId="4087ED0D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254AA3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656BC97" w14:textId="791ADB61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254AA3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88DB22A" w14:textId="57289098" w:rsidR="00A15338" w:rsidRPr="008E5912" w:rsidRDefault="00283B80" w:rsidP="00A14B1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254AA3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EF8CFC5" w14:textId="11B0C264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254AA3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15338" w:rsidRPr="008E5912" w14:paraId="402F2916" w14:textId="77777777" w:rsidTr="00223D4D">
                    <w:tc>
                      <w:tcPr>
                        <w:tcW w:w="448" w:type="dxa"/>
                      </w:tcPr>
                      <w:p w14:paraId="19355599" w14:textId="3E50FD92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BA23BA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E2180C9" w14:textId="19F2DE79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BA23BA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6566D52" w14:textId="5AAFEA09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BA23BA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CACB582" w14:textId="3624D3E7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BA23BA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8BC2A73" w14:textId="26472FB6" w:rsidR="00A15338" w:rsidRPr="008E5912" w:rsidRDefault="00283B80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BA23BA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5B538AD" w14:textId="36F7A9A1" w:rsidR="00A15338" w:rsidRPr="008E5912" w:rsidRDefault="00BA23BA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44BEF7C" w14:textId="0C5B6580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3</w:t>
                        </w:r>
                        <w:r w:rsidR="00BA23BA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A15338" w:rsidRPr="008E5912" w14:paraId="0F3B8CD0" w14:textId="77777777" w:rsidTr="00223D4D">
                    <w:tc>
                      <w:tcPr>
                        <w:tcW w:w="448" w:type="dxa"/>
                      </w:tcPr>
                      <w:p w14:paraId="6C47FDF1" w14:textId="3B01812A" w:rsidR="00A15338" w:rsidRPr="008E5912" w:rsidRDefault="00BA23BA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0E5F54C" w14:textId="28F9A77E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1002A12" w14:textId="184A528F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E5AB6A0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91CF9E8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7AC14C4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FA59B16" w14:textId="77777777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7A95B7BD" w14:textId="77777777" w:rsidR="00223D4D" w:rsidRPr="008E5912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6AD696AF" w14:textId="77777777" w:rsidR="00223D4D" w:rsidRPr="008E5912" w:rsidRDefault="00223D4D" w:rsidP="00223D4D">
            <w:pPr>
              <w:rPr>
                <w:b/>
                <w:bCs/>
              </w:rPr>
            </w:pPr>
          </w:p>
        </w:tc>
        <w:tc>
          <w:tcPr>
            <w:tcW w:w="579" w:type="dxa"/>
          </w:tcPr>
          <w:p w14:paraId="455FA99D" w14:textId="77777777" w:rsidR="00223D4D" w:rsidRPr="008E5912" w:rsidRDefault="00223D4D" w:rsidP="00223D4D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:rsidRPr="008E5912" w14:paraId="0F2C5587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01FAD790" w14:textId="5350E529" w:rsidR="00223D4D" w:rsidRPr="008E5912" w:rsidRDefault="00A15338" w:rsidP="00223D4D">
                  <w:pPr>
                    <w:spacing w:before="48" w:after="48"/>
                    <w:rPr>
                      <w:bCs/>
                    </w:rPr>
                  </w:pPr>
                  <w:r w:rsidRPr="008E5912">
                    <w:rPr>
                      <w:bCs/>
                    </w:rPr>
                    <w:t>Feb</w:t>
                  </w:r>
                  <w:r w:rsidR="00223D4D" w:rsidRPr="008E5912">
                    <w:rPr>
                      <w:bCs/>
                    </w:rPr>
                    <w:t xml:space="preserve"> </w:t>
                  </w:r>
                  <w:r w:rsidR="00D944C7" w:rsidRPr="008E5912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7</w:t>
                  </w:r>
                </w:p>
              </w:tc>
            </w:tr>
            <w:tr w:rsidR="00223D4D" w:rsidRPr="00A52F14" w14:paraId="0F80EDC6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8E5912" w14:paraId="0CBEE19C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32D9E7F3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CA41FD4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F65FDF3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6CC4FE2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7216DA3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877EC91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BBB5528" w14:textId="77777777" w:rsidR="00223D4D" w:rsidRPr="008E5912" w:rsidRDefault="00223D4D" w:rsidP="00223D4D">
                        <w:pPr>
                          <w:rPr>
                            <w:bCs/>
                          </w:rPr>
                        </w:pPr>
                        <w:r w:rsidRPr="008E5912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A15338" w:rsidRPr="008E5912" w14:paraId="5A90F47E" w14:textId="77777777" w:rsidTr="00A70674">
                    <w:tc>
                      <w:tcPr>
                        <w:tcW w:w="448" w:type="dxa"/>
                      </w:tcPr>
                      <w:p w14:paraId="11E1DDBD" w14:textId="6665ABFE" w:rsidR="00A15338" w:rsidRPr="008E5912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1045AC1" w14:textId="16782289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F1A4F57" w14:textId="1AFDC50A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F62A368" w14:textId="15254DB0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623AEB7" w14:textId="5C15123F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1F2658B" w14:textId="0E23466E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B2E4EC7" w14:textId="28A71CA3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A15338" w:rsidRPr="008E5912" w14:paraId="46D06C9A" w14:textId="77777777" w:rsidTr="00A70674">
                    <w:tc>
                      <w:tcPr>
                        <w:tcW w:w="448" w:type="dxa"/>
                      </w:tcPr>
                      <w:p w14:paraId="06007B91" w14:textId="2B9AD913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B910B78" w14:textId="38072D3C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671D15C" w14:textId="6D2D75A8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7799D4D" w14:textId="543113B6" w:rsidR="00A15338" w:rsidRPr="008E5912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F945582" w14:textId="70F90AA5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80B42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8A14175" w14:textId="174DC931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80B42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D58E831" w14:textId="1C735A37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80B4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15338" w:rsidRPr="008E5912" w14:paraId="74A973BD" w14:textId="77777777" w:rsidTr="00A70674">
                    <w:tc>
                      <w:tcPr>
                        <w:tcW w:w="448" w:type="dxa"/>
                      </w:tcPr>
                      <w:p w14:paraId="44E330C1" w14:textId="373546A1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80B4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AD229AA" w14:textId="5A1DE798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80B4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B953886" w14:textId="7167308A" w:rsidR="00A15338" w:rsidRPr="008E5912" w:rsidRDefault="00787DA4" w:rsidP="00A14B1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80B42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6A63762" w14:textId="7A4BECDA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80B4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1A7881D" w14:textId="67413925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1</w:t>
                        </w:r>
                        <w:r w:rsidR="00F80B42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31D8E63" w14:textId="1CBD541D" w:rsidR="00A15338" w:rsidRPr="008E5912" w:rsidRDefault="00F80B42" w:rsidP="00A14B1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FEC3B3E" w14:textId="007FDD6A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80B42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A15338" w:rsidRPr="00A52F14" w14:paraId="27CBD553" w14:textId="77777777" w:rsidTr="007E2685">
                    <w:tc>
                      <w:tcPr>
                        <w:tcW w:w="448" w:type="dxa"/>
                      </w:tcPr>
                      <w:p w14:paraId="23CA1F09" w14:textId="60517A71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80B42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C155C09" w14:textId="316D23F4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80B42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7A788ED9" w14:textId="4E4DF4C3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80B42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7E0D02E7" w14:textId="4EEF464D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80B42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543563A9" w14:textId="6DB2F9CF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80B42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F3D1B18" w14:textId="096F9E6B" w:rsidR="00A15338" w:rsidRPr="008E5912" w:rsidRDefault="00787DA4" w:rsidP="00A15338">
                        <w:pPr>
                          <w:rPr>
                            <w:b/>
                            <w:bCs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80B42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6453340" w14:textId="6A9623AF" w:rsidR="00A15338" w:rsidRPr="008E5912" w:rsidRDefault="00787DA4" w:rsidP="00A15338">
                        <w:pPr>
                          <w:rPr>
                            <w:b/>
                            <w:bCs/>
                            <w:color w:val="auto"/>
                          </w:rPr>
                        </w:pPr>
                        <w:r w:rsidRPr="008E5912">
                          <w:rPr>
                            <w:b/>
                            <w:bCs/>
                          </w:rPr>
                          <w:t>2</w:t>
                        </w:r>
                        <w:r w:rsidR="00F80B42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A15338" w:rsidRPr="00A52F14" w14:paraId="6F43B0B2" w14:textId="77777777" w:rsidTr="00C82936"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1C39809" w14:textId="6C0F5CB3" w:rsidR="00A15338" w:rsidRPr="00A52F14" w:rsidRDefault="00F80B42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7AC64AA" w14:textId="4221A15B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0B9EADF8" w14:textId="16A2EE93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184BF42" w14:textId="3D450C39" w:rsidR="00A15338" w:rsidRPr="00A52F14" w:rsidRDefault="00A15338" w:rsidP="00A54609">
                        <w:pPr>
                          <w:jc w:val="left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CAA41B6" w14:textId="77777777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AA7AAD2" w14:textId="77777777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D5133F9" w14:textId="77777777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6F1D3C" w:rsidRPr="00A52F14" w14:paraId="2071B617" w14:textId="77777777" w:rsidTr="00A70674">
                    <w:tc>
                      <w:tcPr>
                        <w:tcW w:w="448" w:type="dxa"/>
                      </w:tcPr>
                      <w:p w14:paraId="12DE8352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D608E91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C4A5033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9F3BAB9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64F3156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72479D2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D62555D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45635A03" w14:textId="77777777" w:rsidR="00223D4D" w:rsidRPr="00A52F14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602E7FBF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</w:tr>
      <w:tr w:rsidR="00223D4D" w:rsidRPr="008E5912" w14:paraId="33892FC5" w14:textId="77777777" w:rsidTr="6DDC4D27">
        <w:trPr>
          <w:trHeight w:hRule="exact" w:val="144"/>
        </w:trPr>
        <w:tc>
          <w:tcPr>
            <w:tcW w:w="3165" w:type="dxa"/>
          </w:tcPr>
          <w:p w14:paraId="3DC267D1" w14:textId="77777777" w:rsidR="00223D4D" w:rsidRPr="008E5912" w:rsidRDefault="00223D4D" w:rsidP="00223D4D"/>
        </w:tc>
        <w:tc>
          <w:tcPr>
            <w:tcW w:w="628" w:type="dxa"/>
          </w:tcPr>
          <w:p w14:paraId="66158993" w14:textId="77777777" w:rsidR="00223D4D" w:rsidRPr="008E5912" w:rsidRDefault="00223D4D" w:rsidP="00223D4D"/>
        </w:tc>
        <w:tc>
          <w:tcPr>
            <w:tcW w:w="3214" w:type="dxa"/>
          </w:tcPr>
          <w:p w14:paraId="634BC5A2" w14:textId="77777777" w:rsidR="00223D4D" w:rsidRPr="008E5912" w:rsidRDefault="00223D4D" w:rsidP="00223D4D"/>
        </w:tc>
        <w:tc>
          <w:tcPr>
            <w:tcW w:w="579" w:type="dxa"/>
          </w:tcPr>
          <w:p w14:paraId="6CE9D401" w14:textId="77777777" w:rsidR="00223D4D" w:rsidRPr="008E5912" w:rsidRDefault="00223D4D" w:rsidP="00223D4D"/>
        </w:tc>
        <w:tc>
          <w:tcPr>
            <w:tcW w:w="3214" w:type="dxa"/>
          </w:tcPr>
          <w:p w14:paraId="617729BD" w14:textId="77777777" w:rsidR="00223D4D" w:rsidRPr="008E5912" w:rsidRDefault="00223D4D" w:rsidP="00223D4D"/>
        </w:tc>
      </w:tr>
      <w:tr w:rsidR="00223D4D" w:rsidRPr="00A52F14" w14:paraId="2604F170" w14:textId="77777777" w:rsidTr="6DDC4D27">
        <w:tc>
          <w:tcPr>
            <w:tcW w:w="3165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097"/>
            </w:tblGrid>
            <w:tr w:rsidR="00223D4D" w:rsidRPr="00A52F14" w14:paraId="13FDE634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30FA78ED" w14:textId="763816A0" w:rsidR="00223D4D" w:rsidRPr="00A52F14" w:rsidRDefault="00A15338" w:rsidP="00223D4D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Mar</w:t>
                  </w:r>
                  <w:r w:rsidR="00223D4D"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7</w:t>
                  </w:r>
                </w:p>
              </w:tc>
            </w:tr>
            <w:tr w:rsidR="00223D4D" w:rsidRPr="00A52F14" w14:paraId="33330E2D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A52F14" w14:paraId="5C806ED1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0E752505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F19F946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27CBEB4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6ACFC25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55201D8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61D6C40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1CE903E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A15338" w:rsidRPr="00A52F14" w14:paraId="297CFDE0" w14:textId="77777777" w:rsidTr="00C82936">
                    <w:tc>
                      <w:tcPr>
                        <w:tcW w:w="448" w:type="dxa"/>
                      </w:tcPr>
                      <w:p w14:paraId="46282F07" w14:textId="36328447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0EA0F6FD" w14:textId="4333F2B7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02FFA69" w14:textId="1E410F16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BA67851" w14:textId="49EA7786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1C62A407" w14:textId="4688978A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0F3B69E7" w14:textId="51158849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755A6FB9" w14:textId="02894ADF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A15338" w:rsidRPr="00A52F14" w14:paraId="6E3FDA2C" w14:textId="77777777" w:rsidTr="00A70674">
                    <w:tc>
                      <w:tcPr>
                        <w:tcW w:w="448" w:type="dxa"/>
                      </w:tcPr>
                      <w:p w14:paraId="3B2442FB" w14:textId="630F2997" w:rsidR="00A15338" w:rsidRPr="00A52F14" w:rsidRDefault="008E11C4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92A7165" w14:textId="4E46D3D0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C4D2434" w14:textId="40362EE8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672CA1C" w14:textId="46E236FF" w:rsidR="00A15338" w:rsidRPr="00A52F14" w:rsidRDefault="00FA0DE3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CC091AD" w14:textId="0640FC14" w:rsidR="00A15338" w:rsidRPr="00A52F14" w:rsidRDefault="00FA0DE3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2A17D33" w14:textId="2DEA3336" w:rsidR="00A15338" w:rsidRPr="00A52F14" w:rsidRDefault="00FA0DE3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84D082F" w14:textId="0C23538C" w:rsidR="00A15338" w:rsidRPr="00A52F14" w:rsidRDefault="00FA0DE3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15338" w:rsidRPr="00A52F14" w14:paraId="0306062A" w14:textId="77777777" w:rsidTr="00A70674">
                    <w:tc>
                      <w:tcPr>
                        <w:tcW w:w="448" w:type="dxa"/>
                      </w:tcPr>
                      <w:p w14:paraId="22A1C7CB" w14:textId="7D782991" w:rsidR="00A15338" w:rsidRPr="00A52F14" w:rsidRDefault="00FA0DE3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37A6953" w14:textId="70D6F788" w:rsidR="00A15338" w:rsidRPr="00A52F14" w:rsidRDefault="00FA0DE3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A275FED" w14:textId="7F774DBB" w:rsidR="00A15338" w:rsidRPr="00A52F14" w:rsidRDefault="00FA0DE3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39811F0" w14:textId="2A117999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BF5145C" w14:textId="78D64DE2" w:rsidR="00A15338" w:rsidRPr="00A52F14" w:rsidRDefault="002C3CCB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8E11C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41ABDAD" w14:textId="3A11CA17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0EB6ECA" w14:textId="4B75A4EE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11C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A15338" w:rsidRPr="00A52F14" w14:paraId="704BE40E" w14:textId="77777777" w:rsidTr="00372BE4">
                    <w:tc>
                      <w:tcPr>
                        <w:tcW w:w="448" w:type="dxa"/>
                      </w:tcPr>
                      <w:p w14:paraId="19273760" w14:textId="261DE3FF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11C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084279C" w14:textId="6C0EA582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11C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8F04BF6" w14:textId="13EC143E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11C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59EF05C" w14:textId="13814D49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11C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D77EB03" w14:textId="2CE12540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11C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2C7FBA04" w14:textId="131FB368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B1002E5" w14:textId="6FDC5455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11C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A15338" w:rsidRPr="00A52F14" w14:paraId="6D29A33C" w14:textId="77777777" w:rsidTr="00A70674">
                    <w:tc>
                      <w:tcPr>
                        <w:tcW w:w="448" w:type="dxa"/>
                      </w:tcPr>
                      <w:p w14:paraId="2A78D743" w14:textId="6E40428B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8E11C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8E6E7A6" w14:textId="745F8D79" w:rsidR="00A15338" w:rsidRPr="00A52F14" w:rsidRDefault="008E11C4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D51C1FE" w14:textId="2FDAF919" w:rsidR="00A15338" w:rsidRPr="00A52F14" w:rsidRDefault="002C3CCB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3</w:t>
                        </w:r>
                        <w:r w:rsidR="008E11C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48BFC52" w14:textId="65FDBCC8" w:rsidR="00A15338" w:rsidRPr="00A52F14" w:rsidRDefault="008E11C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95BC7D5" w14:textId="726B83DD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10DFB63" w14:textId="35D945DC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071E9F8" w14:textId="77777777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6F1D3C" w:rsidRPr="00A52F14" w14:paraId="71789588" w14:textId="77777777" w:rsidTr="00A70674">
                    <w:tc>
                      <w:tcPr>
                        <w:tcW w:w="448" w:type="dxa"/>
                      </w:tcPr>
                      <w:p w14:paraId="71683452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5AC33FC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A5330AC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47F266D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CF20BD2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CBC6A87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34FA4F9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3A0D81A3" w14:textId="77777777" w:rsidR="00223D4D" w:rsidRPr="00A52F14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48B3A485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628" w:type="dxa"/>
          </w:tcPr>
          <w:p w14:paraId="2EBB69CB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:rsidRPr="00A52F14" w14:paraId="49E0B861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66D664AA" w14:textId="43381B5F" w:rsidR="00223D4D" w:rsidRPr="00A52F14" w:rsidRDefault="00A15338" w:rsidP="00223D4D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Apr</w:t>
                  </w:r>
                  <w:r w:rsidR="00223D4D"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7</w:t>
                  </w:r>
                </w:p>
              </w:tc>
            </w:tr>
            <w:tr w:rsidR="00223D4D" w:rsidRPr="00A52F14" w14:paraId="6B19BE19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A52F14" w14:paraId="1183A691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4D0E4D49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8B7C083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C613701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8882444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9E404C4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B97B8A9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693DCA0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A15338" w:rsidRPr="00A52F14" w14:paraId="719BDF94" w14:textId="77777777" w:rsidTr="00372BE4">
                    <w:tc>
                      <w:tcPr>
                        <w:tcW w:w="448" w:type="dxa"/>
                      </w:tcPr>
                      <w:p w14:paraId="0299C43F" w14:textId="77777777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00A67DF" w14:textId="77777777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0A3FBEB1" w14:textId="77777777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A834D43" w14:textId="736677AB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A37EFB0" w14:textId="3D161D93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EF2FF71" w14:textId="14795EA1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B3E56FD" w14:textId="4238A080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A15338" w:rsidRPr="00A52F14" w14:paraId="572753F2" w14:textId="77777777" w:rsidTr="00C82936">
                    <w:tc>
                      <w:tcPr>
                        <w:tcW w:w="448" w:type="dxa"/>
                      </w:tcPr>
                      <w:p w14:paraId="03DD2F66" w14:textId="39FC17E5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7700EA1" w14:textId="478D1D50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0EE27A2" w14:textId="21A118EE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B732FF7" w14:textId="6937392D" w:rsidR="00A15338" w:rsidRPr="00A52F14" w:rsidRDefault="00372BE4" w:rsidP="00372BE4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D0406D4" w14:textId="42F39372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E86A7C4" w14:textId="2BA3009C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EDEDF3F" w14:textId="6FE69C05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A15338" w:rsidRPr="00A52F14" w14:paraId="5920179F" w14:textId="77777777" w:rsidTr="00A70674">
                    <w:tc>
                      <w:tcPr>
                        <w:tcW w:w="448" w:type="dxa"/>
                      </w:tcPr>
                      <w:p w14:paraId="1ACC3F83" w14:textId="7A2D948B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8AD3AD7" w14:textId="7BCE9E95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8B71111" w14:textId="55671626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2166D2D" w14:textId="4447F566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167336F" w14:textId="28A01C31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F2D0C3B" w14:textId="6EB0336C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E3B0449" w14:textId="5094A7C4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A15338" w:rsidRPr="00A52F14" w14:paraId="4E4F86CE" w14:textId="77777777" w:rsidTr="00A70674">
                    <w:tc>
                      <w:tcPr>
                        <w:tcW w:w="448" w:type="dxa"/>
                      </w:tcPr>
                      <w:p w14:paraId="3F3703F5" w14:textId="5DABEB56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372BE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C9F95A3" w14:textId="32E27DCD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13C5A91" w14:textId="5B352615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36B4A0A" w14:textId="0676E4E7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604218D" w14:textId="7891D341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787CF60" w14:textId="1277BB0A" w:rsidR="00A15338" w:rsidRPr="00A52F14" w:rsidRDefault="00D56019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02B75B5" w14:textId="74A5C04C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A15338" w:rsidRPr="00A52F14" w14:paraId="5D94C8E9" w14:textId="77777777" w:rsidTr="00BD01BD"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5BF375F5" w14:textId="46C8D272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26013224" w14:textId="69A8F57C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6ED4567" w14:textId="1F0C76E7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278C4E58" w14:textId="240FEFA0" w:rsidR="00A15338" w:rsidRPr="00A52F14" w:rsidRDefault="00D56019" w:rsidP="00A15338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372BE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4CA65C36" w14:textId="19D8A630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252C6015" w14:textId="7E3D3D6A" w:rsidR="00A15338" w:rsidRPr="00A52F14" w:rsidRDefault="00372BE4" w:rsidP="00A1533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326EBEA7" w14:textId="40711DBC" w:rsidR="00A15338" w:rsidRPr="00A52F14" w:rsidRDefault="00A15338" w:rsidP="00A15338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6F1D3C" w:rsidRPr="00A52F14" w14:paraId="234F43EF" w14:textId="77777777" w:rsidTr="00A70674">
                    <w:tc>
                      <w:tcPr>
                        <w:tcW w:w="448" w:type="dxa"/>
                      </w:tcPr>
                      <w:p w14:paraId="2FEC6DFC" w14:textId="4B29AA24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C442022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C918C0B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6B67E13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20F9750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B2CAE02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C1C4351" w14:textId="77777777" w:rsidR="006F1D3C" w:rsidRPr="00A52F14" w:rsidRDefault="006F1D3C" w:rsidP="006F1D3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32EDE292" w14:textId="77777777" w:rsidR="00223D4D" w:rsidRPr="00A52F14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559EB4B9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579" w:type="dxa"/>
          </w:tcPr>
          <w:p w14:paraId="44880FEC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:rsidRPr="00A52F14" w14:paraId="173EB500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32D7AE19" w14:textId="51795C22" w:rsidR="00223D4D" w:rsidRPr="00A52F14" w:rsidRDefault="00A15338" w:rsidP="00223D4D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May</w:t>
                  </w:r>
                  <w:r w:rsidR="00223D4D"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7</w:t>
                  </w:r>
                </w:p>
              </w:tc>
            </w:tr>
            <w:tr w:rsidR="00223D4D" w:rsidRPr="00A52F14" w14:paraId="0F270F6B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A52F14" w14:paraId="219F70CD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5BB27227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7D22200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36F400E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DF91BB2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8A867DC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FA547DA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2C2435E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6E7372" w:rsidRPr="00A52F14" w14:paraId="34361221" w14:textId="77777777" w:rsidTr="00BD01BD">
                    <w:tc>
                      <w:tcPr>
                        <w:tcW w:w="448" w:type="dxa"/>
                      </w:tcPr>
                      <w:p w14:paraId="7CB7217D" w14:textId="235F05BD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88CC162" w14:textId="56D3AF7D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AE38193" w14:textId="080F87A6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4EECE5A" w14:textId="4A0DA213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86F268A" w14:textId="3B0F03B2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B265FC9" w14:textId="3934BF52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A359230" w14:textId="0A22346C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6E7372" w:rsidRPr="00A52F14" w14:paraId="76015981" w14:textId="77777777" w:rsidTr="004A6C50">
                    <w:tc>
                      <w:tcPr>
                        <w:tcW w:w="448" w:type="dxa"/>
                      </w:tcPr>
                      <w:p w14:paraId="19625BE6" w14:textId="42B815FE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D6C4D36" w14:textId="7FF6CD79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EDAF578" w14:textId="32DF447A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107E950" w14:textId="14FD6AF1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78E917C" w14:textId="66543F52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36FF959" w14:textId="3D151E26" w:rsidR="006E7372" w:rsidRPr="00A52F14" w:rsidRDefault="00BD01BD" w:rsidP="00BD01BD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9BD80C1" w14:textId="1EBA8A13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6E7372" w:rsidRPr="00A52F14" w14:paraId="677CAC43" w14:textId="77777777" w:rsidTr="00A70674">
                    <w:tc>
                      <w:tcPr>
                        <w:tcW w:w="448" w:type="dxa"/>
                      </w:tcPr>
                      <w:p w14:paraId="2CD3B18F" w14:textId="51D150A1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04F92FD" w14:textId="6D0B87A8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C6DE29" w14:textId="785DB560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3459419" w14:textId="40A0DCBC" w:rsidR="006E7372" w:rsidRPr="00A52F14" w:rsidRDefault="00662AFE" w:rsidP="004207DD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F4F6EAD" w14:textId="364806DC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555DCC3" w14:textId="0B7C7CC7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A02C642" w14:textId="37B59A7C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6E7372" w:rsidRPr="00A52F14" w14:paraId="5E833C64" w14:textId="77777777" w:rsidTr="00A70674">
                    <w:tc>
                      <w:tcPr>
                        <w:tcW w:w="448" w:type="dxa"/>
                      </w:tcPr>
                      <w:p w14:paraId="34E981D3" w14:textId="53221992" w:rsidR="006E7372" w:rsidRPr="00A52F14" w:rsidRDefault="00662AFE" w:rsidP="004207DD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D263C50" w14:textId="3A0FA07A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EE4BFE6" w14:textId="1296BECC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BD01BD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8A2B7B0" w14:textId="58B89141" w:rsidR="006E7372" w:rsidRPr="00A52F14" w:rsidRDefault="00BD01BD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56DD2AC" w14:textId="669FF43A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BD01BD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137F45E" w14:textId="5CF41E66" w:rsidR="006E7372" w:rsidRPr="00A52F14" w:rsidRDefault="00662AFE" w:rsidP="004207DD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BD01BD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AA6727E" w14:textId="3BD46D61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BD01BD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6E7372" w:rsidRPr="00A52F14" w14:paraId="6DA7B0AE" w14:textId="77777777" w:rsidTr="00466B03"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6BB0A277" w14:textId="2311BE4E" w:rsidR="006E7372" w:rsidRPr="00A52F14" w:rsidRDefault="00662AFE" w:rsidP="004207DD">
                        <w:pPr>
                          <w:jc w:val="left"/>
                          <w:rPr>
                            <w:b/>
                            <w:bCs/>
                            <w:color w:val="auto"/>
                          </w:rPr>
                        </w:pPr>
                        <w:r w:rsidRPr="00A52F14">
                          <w:rPr>
                            <w:b/>
                            <w:bCs/>
                            <w:color w:val="auto"/>
                          </w:rPr>
                          <w:t>2</w:t>
                        </w:r>
                        <w:r w:rsidR="00BD01BD">
                          <w:rPr>
                            <w:b/>
                            <w:bCs/>
                            <w:color w:val="auto"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2559CC6" w14:textId="48A0D4B8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96C4759" w14:textId="65E84F6B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9F9FF12" w14:textId="39354763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6BB11EE" w14:textId="492F059D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1ABC0BD" w14:textId="42C30CC2" w:rsidR="006E7372" w:rsidRPr="00A52F14" w:rsidRDefault="00662AF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50DCE14" w14:textId="76036FD9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 w:rsidR="006E7372" w:rsidRPr="00A52F14" w14:paraId="6904E887" w14:textId="77777777" w:rsidTr="00466B03">
                    <w:tc>
                      <w:tcPr>
                        <w:tcW w:w="448" w:type="dxa"/>
                      </w:tcPr>
                      <w:p w14:paraId="5531E4C4" w14:textId="3F791D54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3</w:t>
                        </w:r>
                        <w:r w:rsidR="00466B03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76222039" w14:textId="08D936DB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63B0F90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2D0CDAB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F6F0877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1A49412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1D16462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7C597694" w14:textId="77777777" w:rsidR="00223D4D" w:rsidRPr="00A52F14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688734E4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</w:tr>
      <w:tr w:rsidR="00223D4D" w:rsidRPr="00A52F14" w14:paraId="44AB8304" w14:textId="77777777" w:rsidTr="6DDC4D27">
        <w:trPr>
          <w:trHeight w:hRule="exact" w:val="144"/>
        </w:trPr>
        <w:tc>
          <w:tcPr>
            <w:tcW w:w="3165" w:type="dxa"/>
          </w:tcPr>
          <w:p w14:paraId="26AF0AAA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628" w:type="dxa"/>
          </w:tcPr>
          <w:p w14:paraId="2438DF58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p w14:paraId="34DD06AA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579" w:type="dxa"/>
          </w:tcPr>
          <w:p w14:paraId="1E557D7A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p w14:paraId="50BB835E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</w:tr>
      <w:tr w:rsidR="00223D4D" w:rsidRPr="00A52F14" w14:paraId="4CD7C6B5" w14:textId="77777777" w:rsidTr="6DDC4D27">
        <w:tc>
          <w:tcPr>
            <w:tcW w:w="3165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097"/>
            </w:tblGrid>
            <w:tr w:rsidR="00223D4D" w:rsidRPr="00A52F14" w14:paraId="36596650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02CE1071" w14:textId="2263152D" w:rsidR="00223D4D" w:rsidRPr="00A52F14" w:rsidRDefault="006E7372" w:rsidP="00223D4D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Jun</w:t>
                  </w:r>
                  <w:r w:rsidR="00223D4D"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7</w:t>
                  </w:r>
                </w:p>
              </w:tc>
            </w:tr>
            <w:tr w:rsidR="00223D4D" w:rsidRPr="00A52F14" w14:paraId="052DD214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A52F14" w14:paraId="5598D1B3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1EB6EBCD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A80CEB1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A86577B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ED6FB33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86FB47C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06BD489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3C55D4A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6E7372" w:rsidRPr="00A52F14" w14:paraId="0C3EC8F4" w14:textId="77777777" w:rsidTr="00A70674">
                    <w:tc>
                      <w:tcPr>
                        <w:tcW w:w="448" w:type="dxa"/>
                      </w:tcPr>
                      <w:p w14:paraId="62B1967E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1E75124" w14:textId="2A012C4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220A51A" w14:textId="1B4151EC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96A93D0" w14:textId="2FD584DF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8B56355" w14:textId="04C2A52B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1B0ACBD" w14:textId="516A2E4F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1DFA80D" w14:textId="40B2C09D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6E7372" w:rsidRPr="00A52F14" w14:paraId="4159A7B2" w14:textId="77777777" w:rsidTr="00552EEA">
                    <w:tc>
                      <w:tcPr>
                        <w:tcW w:w="448" w:type="dxa"/>
                      </w:tcPr>
                      <w:p w14:paraId="5FAFDE07" w14:textId="61EC00FA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8E5A4E1" w14:textId="1425E339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CF352FC" w14:textId="414712E2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3DC36224" w14:textId="7E9ECE10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0B98DBB1" w14:textId="638599C8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0230DC43" w14:textId="59D3A816" w:rsidR="006E7372" w:rsidRPr="00A52F14" w:rsidRDefault="00466B03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77EAA58" w14:textId="158DD836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12</w:t>
                        </w:r>
                      </w:p>
                    </w:tc>
                  </w:tr>
                  <w:tr w:rsidR="006E7372" w:rsidRPr="00A52F14" w14:paraId="66427604" w14:textId="77777777" w:rsidTr="00A70674">
                    <w:tc>
                      <w:tcPr>
                        <w:tcW w:w="448" w:type="dxa"/>
                      </w:tcPr>
                      <w:p w14:paraId="27832B36" w14:textId="24C25FAA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466B03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E1D7E65" w14:textId="61B7D014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466B03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C86E957" w14:textId="0A68466C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466B03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EB2AA29" w14:textId="1FB9680D" w:rsidR="006E7372" w:rsidRPr="00A52F14" w:rsidRDefault="00433513" w:rsidP="00466B03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466B03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736D4F8" w14:textId="7F905EBF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466B03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D94DB0D" w14:textId="058DCFC3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466B03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2A45AF7" w14:textId="6C470BF5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6E7372" w:rsidRPr="00A52F14" w14:paraId="79549013" w14:textId="77777777" w:rsidTr="007F75C5">
                    <w:tc>
                      <w:tcPr>
                        <w:tcW w:w="448" w:type="dxa"/>
                      </w:tcPr>
                      <w:p w14:paraId="1EB671D0" w14:textId="09883D2E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83903CA" w14:textId="6D0B2862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E534450" w14:textId="41B574A3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B706210" w14:textId="1876BE53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16EF813" w14:textId="505E72A2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92FB8E9" w14:textId="5E05CAD7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6D58B79" w14:textId="7C2DE0C7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6E7372" w:rsidRPr="00A52F14" w14:paraId="35E77A62" w14:textId="77777777" w:rsidTr="006A173B">
                    <w:tc>
                      <w:tcPr>
                        <w:tcW w:w="448" w:type="dxa"/>
                      </w:tcPr>
                      <w:p w14:paraId="3C281121" w14:textId="0261359B" w:rsidR="006E7372" w:rsidRPr="00A52F14" w:rsidRDefault="00433513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466B03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825EBF0" w14:textId="17E4569A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1D944EF" w14:textId="52239960" w:rsidR="006E7372" w:rsidRPr="00A52F14" w:rsidRDefault="00466B03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7364A22" w14:textId="6CC600AD" w:rsidR="006E7372" w:rsidRPr="00A52F14" w:rsidRDefault="00466B03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8C6D4DD" w14:textId="6B2C652D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EE10C4F" w14:textId="6084A164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AA20D5C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2542FD" w:rsidRPr="00A52F14" w14:paraId="4E387A9E" w14:textId="77777777" w:rsidTr="00A70674">
                    <w:tc>
                      <w:tcPr>
                        <w:tcW w:w="448" w:type="dxa"/>
                      </w:tcPr>
                      <w:p w14:paraId="0C4ED41A" w14:textId="77777777" w:rsidR="002542FD" w:rsidRPr="00A52F14" w:rsidRDefault="002542FD" w:rsidP="002542F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72B9C65" w14:textId="77777777" w:rsidR="002542FD" w:rsidRPr="00A52F14" w:rsidRDefault="002542FD" w:rsidP="002542F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F1BBC4F" w14:textId="77777777" w:rsidR="002542FD" w:rsidRPr="00A52F14" w:rsidRDefault="002542FD" w:rsidP="002542F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61418F0" w14:textId="77777777" w:rsidR="002542FD" w:rsidRPr="00A52F14" w:rsidRDefault="002542FD" w:rsidP="002542F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C0D7AF1" w14:textId="77777777" w:rsidR="002542FD" w:rsidRPr="00A52F14" w:rsidRDefault="002542FD" w:rsidP="002542F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C323B87" w14:textId="77777777" w:rsidR="002542FD" w:rsidRPr="00A52F14" w:rsidRDefault="002542FD" w:rsidP="002542F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E228AED" w14:textId="77777777" w:rsidR="002542FD" w:rsidRPr="00A52F14" w:rsidRDefault="002542FD" w:rsidP="002542FD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67C4D50A" w14:textId="77777777" w:rsidR="00223D4D" w:rsidRPr="00A52F14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49E0FCE4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628" w:type="dxa"/>
          </w:tcPr>
          <w:p w14:paraId="5752966F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:rsidRPr="00A52F14" w14:paraId="4C393BB7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166217D6" w14:textId="2734C478" w:rsidR="00223D4D" w:rsidRPr="00A52F14" w:rsidRDefault="00223D4D" w:rsidP="00223D4D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Ju</w:t>
                  </w:r>
                  <w:r w:rsidR="006E7372" w:rsidRPr="00A52F14">
                    <w:rPr>
                      <w:bCs/>
                    </w:rPr>
                    <w:t>l</w:t>
                  </w:r>
                  <w:r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7</w:t>
                  </w:r>
                </w:p>
              </w:tc>
            </w:tr>
            <w:tr w:rsidR="00223D4D" w:rsidRPr="00A52F14" w14:paraId="0B75FC0D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A52F14" w14:paraId="79CCB771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4AB4C68D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431FEB8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D05971C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A82E4D7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A91D383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76C2666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B0A00C7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6E7372" w:rsidRPr="00A52F14" w14:paraId="1ED15B48" w14:textId="77777777" w:rsidTr="005766D4">
                    <w:tc>
                      <w:tcPr>
                        <w:tcW w:w="448" w:type="dxa"/>
                      </w:tcPr>
                      <w:p w14:paraId="3DA672A5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358902E0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4402A88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0CAC9779" w14:textId="27DFAFA9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543BBE4B" w14:textId="25EE758D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3002C13" w14:textId="39955230" w:rsidR="006E7372" w:rsidRPr="00A52F14" w:rsidRDefault="00E14CA4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8A78CCD" w14:textId="46F5B3F3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6E7372" w:rsidRPr="00A52F14" w14:paraId="540B5E2E" w14:textId="77777777" w:rsidTr="00C22366">
                    <w:tc>
                      <w:tcPr>
                        <w:tcW w:w="448" w:type="dxa"/>
                      </w:tcPr>
                      <w:p w14:paraId="60A7A595" w14:textId="747E96CF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A882976" w14:textId="4D927713" w:rsidR="006E7372" w:rsidRPr="00A52F14" w:rsidRDefault="00C22366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H</w:t>
                        </w:r>
                      </w:p>
                    </w:tc>
                    <w:tc>
                      <w:tcPr>
                        <w:tcW w:w="448" w:type="dxa"/>
                        <w:shd w:val="clear" w:color="auto" w:fill="FFFFFF" w:themeFill="background1"/>
                      </w:tcPr>
                      <w:p w14:paraId="74AB4FA8" w14:textId="48B84EE8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B1BDE48" w14:textId="6BC09C8A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72B72E8" w14:textId="2617D7DC" w:rsidR="006E7372" w:rsidRPr="00A52F14" w:rsidRDefault="00935016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8E406C5" w14:textId="314A73A5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EE4A142" w14:textId="0409D04E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</w:tr>
                  <w:tr w:rsidR="006E7372" w:rsidRPr="00A52F14" w14:paraId="3AC1371B" w14:textId="77777777" w:rsidTr="00A70674">
                    <w:tc>
                      <w:tcPr>
                        <w:tcW w:w="448" w:type="dxa"/>
                      </w:tcPr>
                      <w:p w14:paraId="5328F8A1" w14:textId="2BFB645D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5D7243C" w14:textId="2B782E76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995F348" w14:textId="292C29AA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8A2D0B2" w14:textId="2859B08C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92D17B3" w14:textId="2ED514C4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1F32277" w14:textId="3AE3EF19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77E138E" w14:textId="399ECC06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6E7372" w:rsidRPr="00A52F14" w14:paraId="41A49EDE" w14:textId="77777777" w:rsidTr="00A70674">
                    <w:tc>
                      <w:tcPr>
                        <w:tcW w:w="448" w:type="dxa"/>
                      </w:tcPr>
                      <w:p w14:paraId="216BDEDA" w14:textId="2577F8C7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935016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2511515" w14:textId="40792C60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BA28FD6" w14:textId="66E53E0A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674C9F9" w14:textId="5E6B32CE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9754F5E" w14:textId="0CC2E922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47290EF" w14:textId="5801191B" w:rsidR="006E7372" w:rsidRPr="00A52F14" w:rsidRDefault="00F12C09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A2ED4C1" w14:textId="05ABF509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6E7372" w:rsidRPr="00A52F14" w14:paraId="4A3F8120" w14:textId="77777777" w:rsidTr="00A70674">
                    <w:tc>
                      <w:tcPr>
                        <w:tcW w:w="448" w:type="dxa"/>
                      </w:tcPr>
                      <w:p w14:paraId="636F91AC" w14:textId="37E78A73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A346A52" w14:textId="33E6C7B9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7DFA8C6" w14:textId="18342A1D" w:rsidR="006E7372" w:rsidRPr="00A52F14" w:rsidRDefault="001A490F" w:rsidP="0039420E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A5A9DBB" w14:textId="5234384E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935016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161D4B1" w14:textId="4ECF5927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1296842" w14:textId="168029FA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3</w:t>
                        </w:r>
                        <w:r w:rsidR="00935016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C91A3A4" w14:textId="4DC90FE9" w:rsidR="006E7372" w:rsidRPr="00A52F14" w:rsidRDefault="0093501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31</w:t>
                        </w:r>
                      </w:p>
                    </w:tc>
                  </w:tr>
                  <w:tr w:rsidR="006E7372" w:rsidRPr="00A52F14" w14:paraId="1308C93B" w14:textId="77777777" w:rsidTr="00A70674">
                    <w:tc>
                      <w:tcPr>
                        <w:tcW w:w="448" w:type="dxa"/>
                      </w:tcPr>
                      <w:p w14:paraId="01498B76" w14:textId="43D525E0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D77D161" w14:textId="6E71D97A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8A87A2F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726463DE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1058332A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2AF7AF2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10C6198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531C9B13" w14:textId="77777777" w:rsidR="00223D4D" w:rsidRPr="00A52F14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48533186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579" w:type="dxa"/>
          </w:tcPr>
          <w:p w14:paraId="3A9FC15D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  <w:tc>
          <w:tcPr>
            <w:tcW w:w="3214" w:type="dxa"/>
          </w:tcPr>
          <w:tbl>
            <w:tblPr>
              <w:tblStyle w:val="MonthLayout"/>
              <w:tblW w:w="5000" w:type="pct"/>
              <w:tblLayout w:type="fixed"/>
              <w:tblLook w:val="04A0" w:firstRow="1" w:lastRow="0" w:firstColumn="1" w:lastColumn="0" w:noHBand="0" w:noVBand="1"/>
              <w:tblCaption w:val="Month layout table"/>
            </w:tblPr>
            <w:tblGrid>
              <w:gridCol w:w="3146"/>
            </w:tblGrid>
            <w:tr w:rsidR="00223D4D" w:rsidRPr="00A52F14" w14:paraId="655F3CC5" w14:textId="77777777" w:rsidTr="00A706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</w:tcPr>
                <w:p w14:paraId="1DC9E4E7" w14:textId="011C63FE" w:rsidR="00223D4D" w:rsidRPr="00A52F14" w:rsidRDefault="006E7372" w:rsidP="00223D4D">
                  <w:pPr>
                    <w:spacing w:before="48" w:after="48"/>
                    <w:rPr>
                      <w:bCs/>
                    </w:rPr>
                  </w:pPr>
                  <w:r w:rsidRPr="00A52F14">
                    <w:rPr>
                      <w:bCs/>
                    </w:rPr>
                    <w:t>Aug</w:t>
                  </w:r>
                  <w:r w:rsidR="00223D4D" w:rsidRPr="00A52F14">
                    <w:rPr>
                      <w:bCs/>
                    </w:rPr>
                    <w:t xml:space="preserve"> </w:t>
                  </w:r>
                  <w:r w:rsidR="00D944C7" w:rsidRPr="00A52F14">
                    <w:rPr>
                      <w:bCs/>
                    </w:rPr>
                    <w:t>202</w:t>
                  </w:r>
                  <w:r w:rsidR="00BD01BD">
                    <w:rPr>
                      <w:bCs/>
                    </w:rPr>
                    <w:t>7</w:t>
                  </w:r>
                </w:p>
              </w:tc>
            </w:tr>
            <w:tr w:rsidR="00223D4D" w:rsidRPr="00A52F14" w14:paraId="27BF4A94" w14:textId="77777777" w:rsidTr="00A70674">
              <w:tc>
                <w:tcPr>
                  <w:tcW w:w="5000" w:type="pct"/>
                </w:tcPr>
                <w:tbl>
                  <w:tblPr>
                    <w:tblStyle w:val="MonthTable"/>
                    <w:tblW w:w="0" w:type="auto"/>
                    <w:tblLayout w:type="fixed"/>
                    <w:tblLook w:val="04A0" w:firstRow="1" w:lastRow="0" w:firstColumn="1" w:lastColumn="0" w:noHBand="0" w:noVBand="1"/>
                    <w:tblCaption w:val="Month Table"/>
                  </w:tblPr>
                  <w:tblGrid>
                    <w:gridCol w:w="448"/>
                    <w:gridCol w:w="448"/>
                    <w:gridCol w:w="448"/>
                    <w:gridCol w:w="448"/>
                    <w:gridCol w:w="448"/>
                    <w:gridCol w:w="448"/>
                    <w:gridCol w:w="448"/>
                  </w:tblGrid>
                  <w:tr w:rsidR="00223D4D" w:rsidRPr="00A52F14" w14:paraId="62C391DD" w14:textId="77777777" w:rsidTr="00A7067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tcW w:w="448" w:type="dxa"/>
                      </w:tcPr>
                      <w:p w14:paraId="11AB3D04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7150880F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M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39809DD6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633F449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22F4A51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B42EF4D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F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1E329B3" w14:textId="77777777" w:rsidR="00223D4D" w:rsidRPr="00A52F14" w:rsidRDefault="00223D4D" w:rsidP="00223D4D">
                        <w:pPr>
                          <w:rPr>
                            <w:bCs/>
                          </w:rPr>
                        </w:pPr>
                        <w:r w:rsidRPr="00A52F14">
                          <w:rPr>
                            <w:bCs/>
                          </w:rPr>
                          <w:t>S</w:t>
                        </w:r>
                      </w:p>
                    </w:tc>
                  </w:tr>
                  <w:tr w:rsidR="006E7372" w:rsidRPr="00A52F14" w14:paraId="02DA84B3" w14:textId="77777777" w:rsidTr="00A70674">
                    <w:tc>
                      <w:tcPr>
                        <w:tcW w:w="448" w:type="dxa"/>
                      </w:tcPr>
                      <w:p w14:paraId="03BFC353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EB4FA2D" w14:textId="186A509F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2FEE84F0" w14:textId="25F0C26A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C6EB6F0" w14:textId="2EE86ED6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E6D0787" w14:textId="0698CC76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67C6A713" w14:textId="3E315BBA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</w:tcPr>
                      <w:p w14:paraId="4B04666F" w14:textId="7C0E1B9A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6E7372" w:rsidRPr="00A52F14" w14:paraId="1CCDCDE0" w14:textId="77777777" w:rsidTr="00A70674">
                    <w:tc>
                      <w:tcPr>
                        <w:tcW w:w="448" w:type="dxa"/>
                      </w:tcPr>
                      <w:p w14:paraId="14216860" w14:textId="44A4431B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0ADD7D5" w14:textId="19911FA9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83DF6A0" w14:textId="76EFE813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C2B0F59" w14:textId="610FED2D" w:rsidR="006E7372" w:rsidRPr="00A52F14" w:rsidRDefault="00C22366" w:rsidP="00C22366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AF89E27" w14:textId="27EB25B1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ED80953" w14:textId="5C26F40B" w:rsidR="006E7372" w:rsidRPr="00A52F14" w:rsidRDefault="00C22366" w:rsidP="00C22366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0EA6FBF" w14:textId="42070EC2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6E7372" w:rsidRPr="00A52F14" w14:paraId="0C65A0A2" w14:textId="77777777" w:rsidTr="00A70674">
                    <w:tc>
                      <w:tcPr>
                        <w:tcW w:w="448" w:type="dxa"/>
                      </w:tcPr>
                      <w:p w14:paraId="1E5FDBE6" w14:textId="3105118E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5E83D202" w14:textId="18D734C6" w:rsidR="006E7372" w:rsidRPr="00A52F14" w:rsidRDefault="00E14CA4" w:rsidP="004207DD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21C6D33" w14:textId="2A5DCF39" w:rsidR="006E7372" w:rsidRPr="00A52F14" w:rsidRDefault="001A490F" w:rsidP="004207DD">
                        <w:pPr>
                          <w:jc w:val="left"/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95E22C" w14:textId="12D28336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6C125EA4" w14:textId="769D85F1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7C5B450" w14:textId="6A0623B5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6A328EC" w14:textId="508BAC3C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6E7372" w:rsidRPr="00A52F14" w14:paraId="305B05AB" w14:textId="77777777" w:rsidTr="00C22366">
                    <w:tc>
                      <w:tcPr>
                        <w:tcW w:w="448" w:type="dxa"/>
                      </w:tcPr>
                      <w:p w14:paraId="31D0117D" w14:textId="63225DAA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163BA973" w14:textId="435BA4D8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9E06DBB" w14:textId="18595ED0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1DE6752" w14:textId="39C869DD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1</w:t>
                        </w:r>
                        <w:r w:rsidR="00C22366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4C2E53BC" w14:textId="262A5C95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284F2DD0" w14:textId="0D7457B2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</w:tcPr>
                      <w:p w14:paraId="009D5F3B" w14:textId="300DB06A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1</w:t>
                        </w:r>
                      </w:p>
                    </w:tc>
                  </w:tr>
                  <w:tr w:rsidR="006E7372" w:rsidRPr="00A52F14" w14:paraId="4EB8BE02" w14:textId="77777777" w:rsidTr="00E14CA4">
                    <w:tc>
                      <w:tcPr>
                        <w:tcW w:w="448" w:type="dxa"/>
                        <w:shd w:val="clear" w:color="auto" w:fill="00B0F0"/>
                      </w:tcPr>
                      <w:p w14:paraId="2EF5438B" w14:textId="59E5F4C2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122D0959" w14:textId="508357AC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64CC4EFE" w14:textId="49F11FB2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0CFF5C8D" w14:textId="0B8B34E8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3B8E492A" w14:textId="29D8C69B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5C99B615" w14:textId="6F0ED9ED" w:rsidR="006E7372" w:rsidRPr="00A52F14" w:rsidRDefault="001A490F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0FEB3E11" w14:textId="3D05C98D" w:rsidR="006E7372" w:rsidRPr="00A52F14" w:rsidRDefault="0008245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2</w:t>
                        </w:r>
                        <w:r w:rsidR="00C22366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6E7372" w:rsidRPr="00A52F14" w14:paraId="120F6B14" w14:textId="77777777" w:rsidTr="00E14CA4">
                    <w:tc>
                      <w:tcPr>
                        <w:tcW w:w="448" w:type="dxa"/>
                        <w:shd w:val="clear" w:color="auto" w:fill="00B0F0"/>
                      </w:tcPr>
                      <w:p w14:paraId="205E3689" w14:textId="0376D6A0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595ED725" w14:textId="09005E24" w:rsidR="006E7372" w:rsidRPr="00A52F14" w:rsidRDefault="0008245E" w:rsidP="006E7372">
                        <w:pPr>
                          <w:rPr>
                            <w:b/>
                            <w:bCs/>
                          </w:rPr>
                        </w:pPr>
                        <w:r w:rsidRPr="00A52F14">
                          <w:rPr>
                            <w:b/>
                            <w:bCs/>
                          </w:rPr>
                          <w:t>3</w:t>
                        </w:r>
                        <w:r w:rsidR="00C22366"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26709B2E" w14:textId="49D687D5" w:rsidR="006E7372" w:rsidRPr="00A52F14" w:rsidRDefault="00C22366" w:rsidP="006E737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31</w:t>
                        </w: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48FE0D66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5554EC27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35F475CD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48" w:type="dxa"/>
                        <w:shd w:val="clear" w:color="auto" w:fill="00B0F0"/>
                      </w:tcPr>
                      <w:p w14:paraId="7E5806F2" w14:textId="77777777" w:rsidR="006E7372" w:rsidRPr="00A52F14" w:rsidRDefault="006E7372" w:rsidP="006E737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</w:tbl>
                <w:p w14:paraId="748B86CD" w14:textId="77777777" w:rsidR="00223D4D" w:rsidRPr="00A52F14" w:rsidRDefault="00223D4D" w:rsidP="00223D4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709CDD04" w14:textId="77777777" w:rsidR="00223D4D" w:rsidRPr="00A52F14" w:rsidRDefault="00223D4D" w:rsidP="00223D4D">
            <w:pPr>
              <w:rPr>
                <w:b/>
                <w:bCs/>
              </w:rPr>
            </w:pPr>
          </w:p>
        </w:tc>
      </w:tr>
    </w:tbl>
    <w:p w14:paraId="0CEEE918" w14:textId="516E64FE" w:rsidR="00A70674" w:rsidRPr="00A52F14" w:rsidRDefault="00B52985" w:rsidP="001A352A">
      <w:pPr>
        <w:pStyle w:val="Heading1"/>
        <w:jc w:val="center"/>
        <w:rPr>
          <w:sz w:val="20"/>
          <w:szCs w:val="20"/>
        </w:rPr>
      </w:pPr>
      <w:r w:rsidRPr="00A52F14">
        <w:rPr>
          <w:sz w:val="20"/>
          <w:szCs w:val="20"/>
        </w:rPr>
        <w:t xml:space="preserve">September </w:t>
      </w:r>
      <w:r w:rsidR="008E5912">
        <w:rPr>
          <w:sz w:val="20"/>
          <w:szCs w:val="20"/>
        </w:rPr>
        <w:t>7th</w:t>
      </w:r>
      <w:r w:rsidR="001A3434" w:rsidRPr="00A52F14">
        <w:rPr>
          <w:sz w:val="20"/>
          <w:szCs w:val="20"/>
        </w:rPr>
        <w:t xml:space="preserve"> </w:t>
      </w:r>
      <w:r w:rsidRPr="00A52F14">
        <w:rPr>
          <w:sz w:val="20"/>
          <w:szCs w:val="20"/>
        </w:rPr>
        <w:t>----Labor Day</w:t>
      </w:r>
    </w:p>
    <w:p w14:paraId="139367DB" w14:textId="01D9186B" w:rsidR="00B52985" w:rsidRPr="00A52F14" w:rsidRDefault="00564687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>October 1</w:t>
      </w:r>
      <w:r w:rsidR="00E06B14" w:rsidRPr="00A52F14">
        <w:rPr>
          <w:b/>
          <w:bCs/>
          <w:sz w:val="20"/>
          <w:szCs w:val="20"/>
        </w:rPr>
        <w:t>3</w:t>
      </w:r>
      <w:r w:rsidRPr="00A52F14">
        <w:rPr>
          <w:b/>
          <w:bCs/>
          <w:sz w:val="20"/>
          <w:szCs w:val="20"/>
          <w:vertAlign w:val="superscript"/>
        </w:rPr>
        <w:t>th</w:t>
      </w:r>
      <w:r w:rsidRPr="00A52F14">
        <w:rPr>
          <w:b/>
          <w:bCs/>
          <w:sz w:val="20"/>
          <w:szCs w:val="20"/>
        </w:rPr>
        <w:t>-----Columbus Day</w:t>
      </w:r>
    </w:p>
    <w:p w14:paraId="23213A3B" w14:textId="4F6FB806" w:rsidR="00564687" w:rsidRPr="00A52F14" w:rsidRDefault="009E6DCD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>November 1</w:t>
      </w:r>
      <w:r w:rsidR="00BA23BA">
        <w:rPr>
          <w:b/>
          <w:bCs/>
          <w:sz w:val="20"/>
          <w:szCs w:val="20"/>
        </w:rPr>
        <w:t>2</w:t>
      </w:r>
      <w:r w:rsidRPr="00A52F14">
        <w:rPr>
          <w:b/>
          <w:bCs/>
          <w:sz w:val="20"/>
          <w:szCs w:val="20"/>
          <w:vertAlign w:val="superscript"/>
        </w:rPr>
        <w:t>th</w:t>
      </w:r>
      <w:r w:rsidRPr="00A52F14">
        <w:rPr>
          <w:b/>
          <w:bCs/>
          <w:sz w:val="20"/>
          <w:szCs w:val="20"/>
        </w:rPr>
        <w:t>---</w:t>
      </w:r>
      <w:r w:rsidR="009C47C8" w:rsidRPr="00A52F14">
        <w:rPr>
          <w:b/>
          <w:bCs/>
          <w:sz w:val="20"/>
          <w:szCs w:val="20"/>
        </w:rPr>
        <w:t>Veterans Day</w:t>
      </w:r>
    </w:p>
    <w:p w14:paraId="1BB3875A" w14:textId="121F048C" w:rsidR="009C47C8" w:rsidRPr="00A52F14" w:rsidRDefault="009C47C8" w:rsidP="00E31F2D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>November 2</w:t>
      </w:r>
      <w:r w:rsidR="00F80B42">
        <w:rPr>
          <w:b/>
          <w:bCs/>
          <w:sz w:val="20"/>
          <w:szCs w:val="20"/>
        </w:rPr>
        <w:t>5</w:t>
      </w:r>
      <w:r w:rsidR="00E31F2D" w:rsidRPr="00A52F14">
        <w:rPr>
          <w:b/>
          <w:bCs/>
          <w:sz w:val="20"/>
          <w:szCs w:val="20"/>
          <w:vertAlign w:val="superscript"/>
        </w:rPr>
        <w:t>th</w:t>
      </w:r>
      <w:r w:rsidRPr="00A52F14">
        <w:rPr>
          <w:b/>
          <w:bCs/>
          <w:sz w:val="20"/>
          <w:szCs w:val="20"/>
        </w:rPr>
        <w:t xml:space="preserve"> -2</w:t>
      </w:r>
      <w:r w:rsidR="00F80B42">
        <w:rPr>
          <w:b/>
          <w:bCs/>
          <w:sz w:val="20"/>
          <w:szCs w:val="20"/>
        </w:rPr>
        <w:t>7</w:t>
      </w:r>
      <w:r w:rsidRPr="00A52F14">
        <w:rPr>
          <w:b/>
          <w:bCs/>
          <w:sz w:val="20"/>
          <w:szCs w:val="20"/>
          <w:vertAlign w:val="superscript"/>
        </w:rPr>
        <w:t>th</w:t>
      </w:r>
      <w:r w:rsidRPr="00A52F14">
        <w:rPr>
          <w:b/>
          <w:bCs/>
          <w:sz w:val="20"/>
          <w:szCs w:val="20"/>
        </w:rPr>
        <w:t xml:space="preserve">---Thanksgiving </w:t>
      </w:r>
      <w:r w:rsidR="002C6C90" w:rsidRPr="00A52F14">
        <w:rPr>
          <w:b/>
          <w:bCs/>
          <w:sz w:val="20"/>
          <w:szCs w:val="20"/>
        </w:rPr>
        <w:t>Holiday Break</w:t>
      </w:r>
    </w:p>
    <w:p w14:paraId="35974272" w14:textId="1024ABC4" w:rsidR="002C6C90" w:rsidRPr="00A52F14" w:rsidRDefault="002C6C90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 xml:space="preserve">December </w:t>
      </w:r>
      <w:r w:rsidR="00AB1895" w:rsidRPr="00A52F14">
        <w:rPr>
          <w:b/>
          <w:bCs/>
          <w:sz w:val="20"/>
          <w:szCs w:val="20"/>
        </w:rPr>
        <w:t>2</w:t>
      </w:r>
      <w:r w:rsidR="00AB1895">
        <w:rPr>
          <w:b/>
          <w:bCs/>
          <w:sz w:val="20"/>
          <w:szCs w:val="20"/>
        </w:rPr>
        <w:t>1</w:t>
      </w:r>
      <w:r w:rsidR="00AB1895" w:rsidRPr="00A52F14">
        <w:rPr>
          <w:b/>
          <w:bCs/>
          <w:sz w:val="20"/>
          <w:szCs w:val="20"/>
          <w:vertAlign w:val="superscript"/>
        </w:rPr>
        <w:t>st</w:t>
      </w:r>
      <w:r w:rsidRPr="00A52F14">
        <w:rPr>
          <w:b/>
          <w:bCs/>
          <w:sz w:val="20"/>
          <w:szCs w:val="20"/>
        </w:rPr>
        <w:t>-</w:t>
      </w:r>
      <w:r w:rsidR="0081313E" w:rsidRPr="00A52F14">
        <w:rPr>
          <w:b/>
          <w:bCs/>
          <w:sz w:val="20"/>
          <w:szCs w:val="20"/>
        </w:rPr>
        <w:t xml:space="preserve">January </w:t>
      </w:r>
      <w:r w:rsidR="00F80B42">
        <w:rPr>
          <w:b/>
          <w:bCs/>
          <w:sz w:val="20"/>
          <w:szCs w:val="20"/>
        </w:rPr>
        <w:t>3rd</w:t>
      </w:r>
      <w:r w:rsidR="0081313E" w:rsidRPr="00A52F14">
        <w:rPr>
          <w:b/>
          <w:bCs/>
          <w:sz w:val="20"/>
          <w:szCs w:val="20"/>
        </w:rPr>
        <w:t xml:space="preserve"> </w:t>
      </w:r>
      <w:r w:rsidR="007343B2" w:rsidRPr="00A52F14">
        <w:rPr>
          <w:b/>
          <w:bCs/>
          <w:sz w:val="20"/>
          <w:szCs w:val="20"/>
        </w:rPr>
        <w:t>–December Break</w:t>
      </w:r>
    </w:p>
    <w:p w14:paraId="615DA37B" w14:textId="297A2F5F" w:rsidR="00484025" w:rsidRPr="00A52F14" w:rsidRDefault="00484025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>January 1</w:t>
      </w:r>
      <w:r w:rsidR="00BA23BA">
        <w:rPr>
          <w:b/>
          <w:bCs/>
          <w:sz w:val="20"/>
          <w:szCs w:val="20"/>
        </w:rPr>
        <w:t>8th</w:t>
      </w:r>
      <w:r w:rsidRPr="00A52F14">
        <w:rPr>
          <w:b/>
          <w:bCs/>
          <w:sz w:val="20"/>
          <w:szCs w:val="20"/>
        </w:rPr>
        <w:t>-</w:t>
      </w:r>
      <w:r w:rsidR="00422C25" w:rsidRPr="00A52F14">
        <w:rPr>
          <w:b/>
          <w:bCs/>
          <w:sz w:val="20"/>
          <w:szCs w:val="20"/>
        </w:rPr>
        <w:t>Dr. Martin Luther King, Jr. Day</w:t>
      </w:r>
    </w:p>
    <w:p w14:paraId="6D2993E4" w14:textId="2384AF00" w:rsidR="00422C25" w:rsidRPr="00A52F14" w:rsidRDefault="00422C25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>Feb</w:t>
      </w:r>
      <w:r w:rsidR="0066042D" w:rsidRPr="00A52F14">
        <w:rPr>
          <w:b/>
          <w:bCs/>
          <w:sz w:val="20"/>
          <w:szCs w:val="20"/>
        </w:rPr>
        <w:t xml:space="preserve">ruary </w:t>
      </w:r>
      <w:r w:rsidR="00AB1895" w:rsidRPr="00A52F14">
        <w:rPr>
          <w:b/>
          <w:bCs/>
          <w:sz w:val="20"/>
          <w:szCs w:val="20"/>
        </w:rPr>
        <w:t>2</w:t>
      </w:r>
      <w:r w:rsidR="00AB1895">
        <w:rPr>
          <w:b/>
          <w:bCs/>
          <w:sz w:val="20"/>
          <w:szCs w:val="20"/>
        </w:rPr>
        <w:t>2</w:t>
      </w:r>
      <w:r w:rsidR="00AB1895" w:rsidRPr="00A52F14">
        <w:rPr>
          <w:b/>
          <w:bCs/>
          <w:sz w:val="20"/>
          <w:szCs w:val="20"/>
          <w:vertAlign w:val="superscript"/>
        </w:rPr>
        <w:t>nd</w:t>
      </w:r>
      <w:r w:rsidR="009F3DBB" w:rsidRPr="00A52F14">
        <w:rPr>
          <w:b/>
          <w:bCs/>
          <w:sz w:val="20"/>
          <w:szCs w:val="20"/>
        </w:rPr>
        <w:t xml:space="preserve"> </w:t>
      </w:r>
      <w:r w:rsidR="0066042D" w:rsidRPr="00A52F14">
        <w:rPr>
          <w:b/>
          <w:bCs/>
          <w:sz w:val="20"/>
          <w:szCs w:val="20"/>
        </w:rPr>
        <w:t>-</w:t>
      </w:r>
      <w:r w:rsidR="008D1207" w:rsidRPr="00A52F14">
        <w:rPr>
          <w:b/>
          <w:bCs/>
          <w:sz w:val="20"/>
          <w:szCs w:val="20"/>
        </w:rPr>
        <w:t>February</w:t>
      </w:r>
      <w:r w:rsidR="0066042D" w:rsidRPr="00A52F14">
        <w:rPr>
          <w:b/>
          <w:bCs/>
          <w:sz w:val="20"/>
          <w:szCs w:val="20"/>
        </w:rPr>
        <w:t xml:space="preserve"> </w:t>
      </w:r>
      <w:r w:rsidR="008D1207" w:rsidRPr="00A52F14">
        <w:rPr>
          <w:b/>
          <w:bCs/>
          <w:sz w:val="20"/>
          <w:szCs w:val="20"/>
        </w:rPr>
        <w:t>2</w:t>
      </w:r>
      <w:r w:rsidR="00AB1895">
        <w:rPr>
          <w:b/>
          <w:bCs/>
          <w:sz w:val="20"/>
          <w:szCs w:val="20"/>
        </w:rPr>
        <w:t>6</w:t>
      </w:r>
      <w:r w:rsidR="008D1207" w:rsidRPr="00A52F14">
        <w:rPr>
          <w:b/>
          <w:bCs/>
          <w:sz w:val="20"/>
          <w:szCs w:val="20"/>
          <w:vertAlign w:val="superscript"/>
        </w:rPr>
        <w:t>th</w:t>
      </w:r>
      <w:r w:rsidR="008D1207" w:rsidRPr="00A52F14">
        <w:rPr>
          <w:b/>
          <w:bCs/>
          <w:sz w:val="20"/>
          <w:szCs w:val="20"/>
        </w:rPr>
        <w:t xml:space="preserve"> </w:t>
      </w:r>
      <w:r w:rsidR="0066042D" w:rsidRPr="00A52F14">
        <w:rPr>
          <w:b/>
          <w:bCs/>
          <w:sz w:val="20"/>
          <w:szCs w:val="20"/>
        </w:rPr>
        <w:t>—February School Break</w:t>
      </w:r>
    </w:p>
    <w:p w14:paraId="7983CB5C" w14:textId="54320753" w:rsidR="0066042D" w:rsidRPr="00A52F14" w:rsidRDefault="00372BE4" w:rsidP="001A352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March 26</w:t>
      </w:r>
      <w:r w:rsidR="00BD01BD" w:rsidRPr="00372BE4">
        <w:rPr>
          <w:b/>
          <w:bCs/>
          <w:sz w:val="20"/>
          <w:szCs w:val="20"/>
          <w:vertAlign w:val="superscript"/>
        </w:rPr>
        <w:t>th</w:t>
      </w:r>
      <w:r w:rsidR="00BD01BD">
        <w:rPr>
          <w:b/>
          <w:bCs/>
          <w:sz w:val="20"/>
          <w:szCs w:val="20"/>
        </w:rPr>
        <w:t xml:space="preserve"> </w:t>
      </w:r>
      <w:r w:rsidR="00BD01BD" w:rsidRPr="00A52F14">
        <w:rPr>
          <w:b/>
          <w:bCs/>
          <w:sz w:val="20"/>
          <w:szCs w:val="20"/>
        </w:rPr>
        <w:t>-</w:t>
      </w:r>
      <w:r w:rsidR="00EC0720" w:rsidRPr="00A52F14">
        <w:rPr>
          <w:b/>
          <w:bCs/>
          <w:sz w:val="20"/>
          <w:szCs w:val="20"/>
        </w:rPr>
        <w:t>Good Friday</w:t>
      </w:r>
    </w:p>
    <w:p w14:paraId="3B70D427" w14:textId="7BD120CD" w:rsidR="00EC0720" w:rsidRPr="00A52F14" w:rsidRDefault="00EC0720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 xml:space="preserve">April </w:t>
      </w:r>
      <w:r w:rsidR="00BD01BD">
        <w:rPr>
          <w:b/>
          <w:bCs/>
          <w:sz w:val="20"/>
          <w:szCs w:val="20"/>
        </w:rPr>
        <w:t>26th</w:t>
      </w:r>
      <w:r w:rsidR="00862323" w:rsidRPr="00A52F14">
        <w:rPr>
          <w:b/>
          <w:bCs/>
          <w:sz w:val="20"/>
          <w:szCs w:val="20"/>
        </w:rPr>
        <w:t xml:space="preserve"> – </w:t>
      </w:r>
      <w:r w:rsidR="00BD01BD">
        <w:rPr>
          <w:b/>
          <w:bCs/>
          <w:sz w:val="20"/>
          <w:szCs w:val="20"/>
        </w:rPr>
        <w:t>April 30</w:t>
      </w:r>
      <w:r w:rsidR="00BD01BD" w:rsidRPr="00BD01BD">
        <w:rPr>
          <w:b/>
          <w:bCs/>
          <w:sz w:val="20"/>
          <w:szCs w:val="20"/>
          <w:vertAlign w:val="superscript"/>
        </w:rPr>
        <w:t>th</w:t>
      </w:r>
      <w:r w:rsidR="00BD01BD">
        <w:rPr>
          <w:b/>
          <w:bCs/>
          <w:sz w:val="20"/>
          <w:szCs w:val="20"/>
        </w:rPr>
        <w:t xml:space="preserve"> </w:t>
      </w:r>
      <w:r w:rsidR="00483447" w:rsidRPr="00A52F14">
        <w:rPr>
          <w:b/>
          <w:bCs/>
          <w:sz w:val="20"/>
          <w:szCs w:val="20"/>
        </w:rPr>
        <w:t>April School Vacation</w:t>
      </w:r>
    </w:p>
    <w:p w14:paraId="5D4B40D5" w14:textId="4CB72B33" w:rsidR="00483447" w:rsidRPr="00A52F14" w:rsidRDefault="00483447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 xml:space="preserve">May </w:t>
      </w:r>
      <w:r w:rsidR="00466B03">
        <w:rPr>
          <w:b/>
          <w:bCs/>
          <w:sz w:val="20"/>
          <w:szCs w:val="20"/>
        </w:rPr>
        <w:t>31</w:t>
      </w:r>
      <w:r w:rsidR="00466B03" w:rsidRPr="00466B03">
        <w:rPr>
          <w:b/>
          <w:bCs/>
          <w:sz w:val="20"/>
          <w:szCs w:val="20"/>
          <w:vertAlign w:val="superscript"/>
        </w:rPr>
        <w:t>st</w:t>
      </w:r>
      <w:r w:rsidR="00466B03">
        <w:rPr>
          <w:b/>
          <w:bCs/>
          <w:sz w:val="20"/>
          <w:szCs w:val="20"/>
        </w:rPr>
        <w:t xml:space="preserve"> </w:t>
      </w:r>
      <w:r w:rsidRPr="00A52F14">
        <w:rPr>
          <w:b/>
          <w:bCs/>
          <w:sz w:val="20"/>
          <w:szCs w:val="20"/>
          <w:vertAlign w:val="superscript"/>
        </w:rPr>
        <w:t>----</w:t>
      </w:r>
      <w:r w:rsidRPr="00A52F14">
        <w:rPr>
          <w:b/>
          <w:bCs/>
          <w:sz w:val="20"/>
          <w:szCs w:val="20"/>
        </w:rPr>
        <w:t xml:space="preserve"> Memorial Day</w:t>
      </w:r>
    </w:p>
    <w:p w14:paraId="11405FDD" w14:textId="0D7147FE" w:rsidR="00483447" w:rsidRPr="00A52F14" w:rsidRDefault="004F09AA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 xml:space="preserve">June </w:t>
      </w:r>
      <w:r w:rsidR="00466B03">
        <w:rPr>
          <w:b/>
          <w:bCs/>
          <w:sz w:val="20"/>
          <w:szCs w:val="20"/>
        </w:rPr>
        <w:t>9th</w:t>
      </w:r>
      <w:r w:rsidRPr="00A52F14">
        <w:rPr>
          <w:b/>
          <w:bCs/>
          <w:sz w:val="20"/>
          <w:szCs w:val="20"/>
        </w:rPr>
        <w:t>—Clos</w:t>
      </w:r>
      <w:r w:rsidR="00F7495C" w:rsidRPr="00A52F14">
        <w:rPr>
          <w:b/>
          <w:bCs/>
          <w:sz w:val="20"/>
          <w:szCs w:val="20"/>
        </w:rPr>
        <w:t>ed Graduation Day</w:t>
      </w:r>
    </w:p>
    <w:p w14:paraId="26EC9781" w14:textId="4EB1558D" w:rsidR="004F09AA" w:rsidRPr="00A52F14" w:rsidRDefault="004F09AA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 xml:space="preserve">June </w:t>
      </w:r>
      <w:r w:rsidR="009F3DBB" w:rsidRPr="00A52F14">
        <w:rPr>
          <w:b/>
          <w:bCs/>
          <w:sz w:val="20"/>
          <w:szCs w:val="20"/>
        </w:rPr>
        <w:t>1</w:t>
      </w:r>
      <w:r w:rsidR="00466B03">
        <w:rPr>
          <w:b/>
          <w:bCs/>
          <w:sz w:val="20"/>
          <w:szCs w:val="20"/>
        </w:rPr>
        <w:t>0</w:t>
      </w:r>
      <w:r w:rsidRPr="00A52F14">
        <w:rPr>
          <w:b/>
          <w:bCs/>
          <w:sz w:val="20"/>
          <w:szCs w:val="20"/>
          <w:vertAlign w:val="superscript"/>
        </w:rPr>
        <w:t>th</w:t>
      </w:r>
      <w:r w:rsidRPr="00A52F14">
        <w:rPr>
          <w:b/>
          <w:bCs/>
          <w:sz w:val="20"/>
          <w:szCs w:val="20"/>
        </w:rPr>
        <w:t xml:space="preserve"> &amp; </w:t>
      </w:r>
      <w:r w:rsidR="009F3DBB" w:rsidRPr="00A52F14">
        <w:rPr>
          <w:b/>
          <w:bCs/>
          <w:sz w:val="20"/>
          <w:szCs w:val="20"/>
        </w:rPr>
        <w:t>1</w:t>
      </w:r>
      <w:r w:rsidR="00466B03">
        <w:rPr>
          <w:b/>
          <w:bCs/>
          <w:sz w:val="20"/>
          <w:szCs w:val="20"/>
        </w:rPr>
        <w:t>1</w:t>
      </w:r>
      <w:r w:rsidRPr="00A52F14">
        <w:rPr>
          <w:b/>
          <w:bCs/>
          <w:sz w:val="20"/>
          <w:szCs w:val="20"/>
          <w:vertAlign w:val="superscript"/>
        </w:rPr>
        <w:t>th</w:t>
      </w:r>
      <w:r w:rsidRPr="00A52F14">
        <w:rPr>
          <w:b/>
          <w:bCs/>
          <w:sz w:val="20"/>
          <w:szCs w:val="20"/>
        </w:rPr>
        <w:t xml:space="preserve"> ----Closed </w:t>
      </w:r>
      <w:r w:rsidR="00F7495C" w:rsidRPr="00A52F14">
        <w:rPr>
          <w:b/>
          <w:bCs/>
          <w:sz w:val="20"/>
          <w:szCs w:val="20"/>
        </w:rPr>
        <w:t>End of School Year</w:t>
      </w:r>
    </w:p>
    <w:p w14:paraId="5845B340" w14:textId="3B7C4EC2" w:rsidR="00A70674" w:rsidRPr="00A52F14" w:rsidRDefault="001A352A" w:rsidP="001A352A">
      <w:pPr>
        <w:jc w:val="center"/>
        <w:rPr>
          <w:b/>
          <w:bCs/>
          <w:sz w:val="20"/>
          <w:szCs w:val="20"/>
        </w:rPr>
      </w:pPr>
      <w:r w:rsidRPr="00A52F14">
        <w:rPr>
          <w:b/>
          <w:bCs/>
          <w:sz w:val="20"/>
          <w:szCs w:val="20"/>
        </w:rPr>
        <w:t>July</w:t>
      </w:r>
      <w:r w:rsidR="00E14CA4">
        <w:rPr>
          <w:b/>
          <w:bCs/>
          <w:sz w:val="20"/>
          <w:szCs w:val="20"/>
        </w:rPr>
        <w:t xml:space="preserve"> 2ed &amp;</w:t>
      </w:r>
      <w:r w:rsidRPr="00A52F14">
        <w:rPr>
          <w:b/>
          <w:bCs/>
          <w:sz w:val="20"/>
          <w:szCs w:val="20"/>
        </w:rPr>
        <w:t xml:space="preserve"> </w:t>
      </w:r>
      <w:r w:rsidR="00C22366">
        <w:rPr>
          <w:b/>
          <w:bCs/>
          <w:sz w:val="20"/>
          <w:szCs w:val="20"/>
        </w:rPr>
        <w:t>5th</w:t>
      </w:r>
      <w:r w:rsidRPr="00A52F14">
        <w:rPr>
          <w:b/>
          <w:bCs/>
          <w:sz w:val="20"/>
          <w:szCs w:val="20"/>
        </w:rPr>
        <w:t xml:space="preserve"> ---Independence Day Holiday</w:t>
      </w:r>
    </w:p>
    <w:sectPr w:rsidR="00A70674" w:rsidRPr="00A52F14">
      <w:pgSz w:w="12240" w:h="15840"/>
      <w:pgMar w:top="64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9C0D9" w14:textId="77777777" w:rsidR="00196B90" w:rsidRDefault="00196B90" w:rsidP="00337E14">
      <w:pPr>
        <w:spacing w:after="0"/>
      </w:pPr>
      <w:r>
        <w:separator/>
      </w:r>
    </w:p>
  </w:endnote>
  <w:endnote w:type="continuationSeparator" w:id="0">
    <w:p w14:paraId="1794E072" w14:textId="77777777" w:rsidR="00196B90" w:rsidRDefault="00196B90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7A597" w14:textId="77777777" w:rsidR="00196B90" w:rsidRDefault="00196B90" w:rsidP="00337E14">
      <w:pPr>
        <w:spacing w:after="0"/>
      </w:pPr>
      <w:r>
        <w:separator/>
      </w:r>
    </w:p>
  </w:footnote>
  <w:footnote w:type="continuationSeparator" w:id="0">
    <w:p w14:paraId="1733CC45" w14:textId="77777777" w:rsidR="00196B90" w:rsidRDefault="00196B90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74"/>
    <w:rsid w:val="00024B00"/>
    <w:rsid w:val="000331E6"/>
    <w:rsid w:val="0008245E"/>
    <w:rsid w:val="000A6191"/>
    <w:rsid w:val="000D6EFE"/>
    <w:rsid w:val="00177845"/>
    <w:rsid w:val="00191999"/>
    <w:rsid w:val="0019245B"/>
    <w:rsid w:val="00196B90"/>
    <w:rsid w:val="001A3434"/>
    <w:rsid w:val="001A352A"/>
    <w:rsid w:val="001A490F"/>
    <w:rsid w:val="001A7B15"/>
    <w:rsid w:val="00223B9D"/>
    <w:rsid w:val="00223D4D"/>
    <w:rsid w:val="002542FD"/>
    <w:rsid w:val="00254AA3"/>
    <w:rsid w:val="00271314"/>
    <w:rsid w:val="00283B80"/>
    <w:rsid w:val="002B6A30"/>
    <w:rsid w:val="002C3CCB"/>
    <w:rsid w:val="002C4CA1"/>
    <w:rsid w:val="002C6C90"/>
    <w:rsid w:val="0030148D"/>
    <w:rsid w:val="00312710"/>
    <w:rsid w:val="00337E14"/>
    <w:rsid w:val="003522B7"/>
    <w:rsid w:val="00366921"/>
    <w:rsid w:val="00372BE4"/>
    <w:rsid w:val="0039420E"/>
    <w:rsid w:val="003C14C4"/>
    <w:rsid w:val="003F37D4"/>
    <w:rsid w:val="004038CF"/>
    <w:rsid w:val="004207DD"/>
    <w:rsid w:val="00422C25"/>
    <w:rsid w:val="00433513"/>
    <w:rsid w:val="0044315E"/>
    <w:rsid w:val="004619E8"/>
    <w:rsid w:val="00466B03"/>
    <w:rsid w:val="00471ED4"/>
    <w:rsid w:val="00483447"/>
    <w:rsid w:val="00484025"/>
    <w:rsid w:val="004918C2"/>
    <w:rsid w:val="004A6647"/>
    <w:rsid w:val="004A6C50"/>
    <w:rsid w:val="004B430E"/>
    <w:rsid w:val="004E0E4F"/>
    <w:rsid w:val="004F09AA"/>
    <w:rsid w:val="004F683C"/>
    <w:rsid w:val="00513FFC"/>
    <w:rsid w:val="005416FC"/>
    <w:rsid w:val="00551A6B"/>
    <w:rsid w:val="00552EEA"/>
    <w:rsid w:val="00564687"/>
    <w:rsid w:val="005766D4"/>
    <w:rsid w:val="00582F03"/>
    <w:rsid w:val="0058421F"/>
    <w:rsid w:val="00596B87"/>
    <w:rsid w:val="005C04AC"/>
    <w:rsid w:val="005E6BDD"/>
    <w:rsid w:val="00622951"/>
    <w:rsid w:val="0066042D"/>
    <w:rsid w:val="00662AFE"/>
    <w:rsid w:val="00676667"/>
    <w:rsid w:val="00690EBC"/>
    <w:rsid w:val="0069695F"/>
    <w:rsid w:val="006A173B"/>
    <w:rsid w:val="006D6D4D"/>
    <w:rsid w:val="006E71D9"/>
    <w:rsid w:val="006E7372"/>
    <w:rsid w:val="006F1D3C"/>
    <w:rsid w:val="007029FB"/>
    <w:rsid w:val="007343B2"/>
    <w:rsid w:val="00735B44"/>
    <w:rsid w:val="007476DE"/>
    <w:rsid w:val="00766669"/>
    <w:rsid w:val="00787DA4"/>
    <w:rsid w:val="007E2685"/>
    <w:rsid w:val="007F75C5"/>
    <w:rsid w:val="00801BA5"/>
    <w:rsid w:val="0081313E"/>
    <w:rsid w:val="00862323"/>
    <w:rsid w:val="008D0061"/>
    <w:rsid w:val="008D1207"/>
    <w:rsid w:val="008E11C4"/>
    <w:rsid w:val="008E5912"/>
    <w:rsid w:val="009035EA"/>
    <w:rsid w:val="00935016"/>
    <w:rsid w:val="00960866"/>
    <w:rsid w:val="00996198"/>
    <w:rsid w:val="009C47C8"/>
    <w:rsid w:val="009E6DCD"/>
    <w:rsid w:val="009F3DBB"/>
    <w:rsid w:val="009F65F2"/>
    <w:rsid w:val="00A067ED"/>
    <w:rsid w:val="00A14B1E"/>
    <w:rsid w:val="00A15338"/>
    <w:rsid w:val="00A17699"/>
    <w:rsid w:val="00A52F14"/>
    <w:rsid w:val="00A54609"/>
    <w:rsid w:val="00A70674"/>
    <w:rsid w:val="00A875D8"/>
    <w:rsid w:val="00AB1895"/>
    <w:rsid w:val="00AC0445"/>
    <w:rsid w:val="00AD32BC"/>
    <w:rsid w:val="00B03FCB"/>
    <w:rsid w:val="00B52985"/>
    <w:rsid w:val="00B574D3"/>
    <w:rsid w:val="00B6520D"/>
    <w:rsid w:val="00B87BA8"/>
    <w:rsid w:val="00BA23BA"/>
    <w:rsid w:val="00BD01BD"/>
    <w:rsid w:val="00BD4C1E"/>
    <w:rsid w:val="00C22366"/>
    <w:rsid w:val="00C47125"/>
    <w:rsid w:val="00C606FF"/>
    <w:rsid w:val="00C65874"/>
    <w:rsid w:val="00C745C5"/>
    <w:rsid w:val="00C74996"/>
    <w:rsid w:val="00C82936"/>
    <w:rsid w:val="00D33BBD"/>
    <w:rsid w:val="00D35DA8"/>
    <w:rsid w:val="00D56019"/>
    <w:rsid w:val="00D85282"/>
    <w:rsid w:val="00D87F73"/>
    <w:rsid w:val="00D944C7"/>
    <w:rsid w:val="00DD74CC"/>
    <w:rsid w:val="00E067E3"/>
    <w:rsid w:val="00E06B14"/>
    <w:rsid w:val="00E118A4"/>
    <w:rsid w:val="00E14CA4"/>
    <w:rsid w:val="00E31F2D"/>
    <w:rsid w:val="00E92ABB"/>
    <w:rsid w:val="00EC0720"/>
    <w:rsid w:val="00EC16F9"/>
    <w:rsid w:val="00EF7CE6"/>
    <w:rsid w:val="00F12C09"/>
    <w:rsid w:val="00F359D6"/>
    <w:rsid w:val="00F71BB2"/>
    <w:rsid w:val="00F7495C"/>
    <w:rsid w:val="00F80B42"/>
    <w:rsid w:val="00F97591"/>
    <w:rsid w:val="00FA0DE3"/>
    <w:rsid w:val="00FB5FA5"/>
    <w:rsid w:val="00FD6E41"/>
    <w:rsid w:val="027F25B9"/>
    <w:rsid w:val="04C33C98"/>
    <w:rsid w:val="04EDA32A"/>
    <w:rsid w:val="05B6C67B"/>
    <w:rsid w:val="0923E8C2"/>
    <w:rsid w:val="0B989BA6"/>
    <w:rsid w:val="0C5B8984"/>
    <w:rsid w:val="0F7A01E9"/>
    <w:rsid w:val="1BB07783"/>
    <w:rsid w:val="2AE90C5A"/>
    <w:rsid w:val="35756B19"/>
    <w:rsid w:val="38AD0BDB"/>
    <w:rsid w:val="394A3766"/>
    <w:rsid w:val="3AE607C7"/>
    <w:rsid w:val="53CBB215"/>
    <w:rsid w:val="557DA86D"/>
    <w:rsid w:val="57FEF547"/>
    <w:rsid w:val="614A101B"/>
    <w:rsid w:val="6681A648"/>
    <w:rsid w:val="6DDC4D27"/>
    <w:rsid w:val="6EFAE1D6"/>
    <w:rsid w:val="71753EFB"/>
    <w:rsid w:val="7B02F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ABA21"/>
  <w15:chartTrackingRefBased/>
  <w15:docId w15:val="{22BBE444-5332-4664-87B8-A6DE3C41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D01060B-FE52-4359-97FB-973AC8DB9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C4F388-BD17-4B4E-9A1C-25D4D6ECE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100D2E-5F34-4D0C-87F8-4F74DF4D98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96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crystal elie</cp:lastModifiedBy>
  <cp:revision>23</cp:revision>
  <cp:lastPrinted>2025-09-19T18:18:00Z</cp:lastPrinted>
  <dcterms:created xsi:type="dcterms:W3CDTF">2022-09-15T21:09:00Z</dcterms:created>
  <dcterms:modified xsi:type="dcterms:W3CDTF">2026-08-31T17:23:00Z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