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7308"/>
        <w:gridCol w:w="7308"/>
      </w:tblGrid>
      <w:tr w:rsidR="00D30463">
        <w:tc>
          <w:tcPr>
            <w:tcW w:w="5000" w:type="pct"/>
            <w:gridSpan w:val="2"/>
            <w:shd w:val="clear" w:color="auto" w:fill="FBC01E" w:themeFill="accent1"/>
          </w:tcPr>
          <w:p w:rsidR="00D30463" w:rsidRDefault="00D443DA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C330FE">
              <w:t>January</w:t>
            </w:r>
            <w:r w:rsidRPr="009E19B4">
              <w:fldChar w:fldCharType="end"/>
            </w:r>
            <w:r w:rsidR="00D06594" w:rsidRPr="00D06594">
              <w:drawing>
                <wp:inline distT="0" distB="0" distL="0" distR="0" wp14:anchorId="6E0FD91F" wp14:editId="71096628">
                  <wp:extent cx="1757681" cy="792605"/>
                  <wp:effectExtent l="0" t="0" r="0" b="0"/>
                  <wp:docPr id="1" name="Picture 1" descr="Macintosh HD:Applications:Microsoft Office 2011:Office:Media:Clipart: People.localized:rbs1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Applications:Microsoft Office 2011:Office:Media:Clipart: People.localized:rbs1_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29" cy="79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6594">
              <w:rPr>
                <w:noProof/>
              </w:rPr>
              <w:drawing>
                <wp:inline distT="0" distB="0" distL="0" distR="0">
                  <wp:extent cx="1121410" cy="488364"/>
                  <wp:effectExtent l="0" t="0" r="0" b="0"/>
                  <wp:docPr id="2" name="Picture 2" descr="Macintosh HD:Applications:Microsoft Office 2011:Office:Media:Clipart: Food &amp; Dining.localized:AA026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Applications:Microsoft Office 2011:Office:Media:Clipart: Food &amp; Dining.localized:AA0263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20" cy="48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463">
        <w:tc>
          <w:tcPr>
            <w:tcW w:w="5000" w:type="pct"/>
            <w:gridSpan w:val="2"/>
            <w:tcBorders>
              <w:bottom w:val="single" w:sz="18" w:space="0" w:color="FFFFFF" w:themeColor="background1"/>
            </w:tcBorders>
            <w:shd w:val="clear" w:color="auto" w:fill="FBC01E" w:themeFill="accent1"/>
          </w:tcPr>
          <w:p w:rsidR="00D30463" w:rsidRDefault="00D443DA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C330FE">
              <w:t>2019</w:t>
            </w:r>
            <w:r w:rsidRPr="009E19B4">
              <w:fldChar w:fldCharType="end"/>
            </w:r>
          </w:p>
        </w:tc>
      </w:tr>
      <w:tr w:rsidR="00D30463">
        <w:sdt>
          <w:sdtPr>
            <w:id w:val="31938253"/>
            <w:placeholder>
              <w:docPart w:val="3CB0DB5FFFF46A40B2910CE4849ED3E5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:rsidR="00D30463" w:rsidRDefault="00C330FE" w:rsidP="00C330FE">
                <w:pPr>
                  <w:pStyle w:val="Title"/>
                </w:pPr>
                <w:r>
                  <w:t>Fitness and Nutrition Challenge</w:t>
                </w:r>
              </w:p>
            </w:tc>
          </w:sdtContent>
        </w:sdt>
        <w:sdt>
          <w:sdtPr>
            <w:id w:val="31938203"/>
            <w:placeholder>
              <w:docPart w:val="742F80EEB75B62488AD879391E30B6CF"/>
            </w:placeholder>
          </w:sdtPr>
          <w:sdtContent>
            <w:tc>
              <w:tcPr>
                <w:tcW w:w="2500" w:type="pct"/>
                <w:tcBorders>
                  <w:top w:val="single" w:sz="18" w:space="0" w:color="FFFFFF" w:themeColor="background1"/>
                </w:tcBorders>
                <w:shd w:val="clear" w:color="auto" w:fill="7F7F7F" w:themeFill="text1" w:themeFillTint="80"/>
                <w:vAlign w:val="center"/>
              </w:tcPr>
              <w:p w:rsidR="00D30463" w:rsidRDefault="00C330FE" w:rsidP="00C330FE">
                <w:pPr>
                  <w:pStyle w:val="Subtitle"/>
                </w:pPr>
                <w:r>
                  <w:t>21 day vegan and walking outlook</w:t>
                </w:r>
              </w:p>
            </w:tc>
          </w:sdtContent>
        </w:sdt>
      </w:tr>
    </w:tbl>
    <w:p w:rsidR="00D30463" w:rsidRDefault="00D30463">
      <w:pPr>
        <w:pStyle w:val="SpaceBetween"/>
      </w:pPr>
    </w:p>
    <w:tbl>
      <w:tblPr>
        <w:tblStyle w:val="TableCalendar"/>
        <w:tblW w:w="15318" w:type="dxa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790"/>
      </w:tblGrid>
      <w:tr w:rsidR="00D30463" w:rsidTr="00D06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</w:tcPr>
          <w:p w:rsidR="00D30463" w:rsidRDefault="00900BAE">
            <w:pPr>
              <w:pStyle w:val="Days"/>
            </w:pPr>
            <w:r>
              <w:t>Sunday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Monday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Tuesday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Wednesday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Thursday</w:t>
            </w:r>
          </w:p>
        </w:tc>
        <w:tc>
          <w:tcPr>
            <w:tcW w:w="2088" w:type="dxa"/>
          </w:tcPr>
          <w:p w:rsidR="00D30463" w:rsidRDefault="00900BAE">
            <w:pPr>
              <w:pStyle w:val="Days"/>
            </w:pPr>
            <w:r>
              <w:t>Friday</w:t>
            </w:r>
          </w:p>
        </w:tc>
        <w:tc>
          <w:tcPr>
            <w:tcW w:w="2790" w:type="dxa"/>
          </w:tcPr>
          <w:p w:rsidR="00D30463" w:rsidRDefault="00900BAE">
            <w:pPr>
              <w:pStyle w:val="Days"/>
            </w:pPr>
            <w:r>
              <w:t>Saturday</w:t>
            </w:r>
          </w:p>
        </w:tc>
        <w:bookmarkStart w:id="0" w:name="_GoBack"/>
        <w:bookmarkEnd w:id="0"/>
      </w:tr>
      <w:tr w:rsidR="00D443DA" w:rsidTr="00D06594"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C330FE">
              <w:instrText>Tuesday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Sunday</w:instrText>
            </w:r>
            <w:r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C330FE">
              <w:instrText>Tuesday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Monday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C330FE">
              <w:instrText>Tuesday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Tuesday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 w:rsidR="00822E4B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="00C330FE">
              <w:fldChar w:fldCharType="separate"/>
            </w:r>
            <w:r w:rsidR="00C330FE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C330FE">
              <w:instrText>Tuesday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Wednesday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C330FE">
              <w:fldChar w:fldCharType="separate"/>
            </w:r>
            <w:r w:rsidR="00C330FE">
              <w:rPr>
                <w:noProof/>
              </w:rPr>
              <w:instrText>2</w:instrText>
            </w:r>
            <w:r w:rsidRPr="00566EB4">
              <w:fldChar w:fldCharType="end"/>
            </w:r>
            <w:r w:rsidR="00C330FE">
              <w:fldChar w:fldCharType="separate"/>
            </w:r>
            <w:r w:rsidR="00C330FE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C330FE">
              <w:instrText>Tuesday</w:instrText>
            </w:r>
            <w:r w:rsidRPr="00566EB4">
              <w:fldChar w:fldCharType="end"/>
            </w:r>
            <w:r w:rsidRPr="00566EB4">
              <w:instrText>= "</w:instrText>
            </w:r>
            <w:r>
              <w:instrText>Thursday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C330FE">
              <w:fldChar w:fldCharType="separate"/>
            </w:r>
            <w:r w:rsidR="00C330FE">
              <w:rPr>
                <w:noProof/>
              </w:rPr>
              <w:instrText>3</w:instrText>
            </w:r>
            <w:r w:rsidRPr="00566EB4">
              <w:fldChar w:fldCharType="end"/>
            </w:r>
            <w:r w:rsidR="00C330FE">
              <w:fldChar w:fldCharType="separate"/>
            </w:r>
            <w:r w:rsidR="00C330FE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C330FE">
              <w:instrText>Tuesday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Friday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fldChar w:fldCharType="separate"/>
            </w:r>
            <w:r w:rsidR="00C330FE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2790" w:type="dxa"/>
            <w:tcBorders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C330FE">
              <w:instrText>Tuesday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Saturday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fldChar w:fldCharType="separate"/>
            </w:r>
            <w:r w:rsidR="00C330FE">
              <w:rPr>
                <w:noProof/>
              </w:rPr>
              <w:t>5</w:t>
            </w:r>
            <w:r w:rsidRPr="00566EB4">
              <w:fldChar w:fldCharType="end"/>
            </w:r>
          </w:p>
        </w:tc>
      </w:tr>
      <w:tr w:rsidR="00D30463" w:rsidTr="00D06594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 xml:space="preserve">BEFORE BEGINNING ANY PROGRAM MAKE SURE TO </w:t>
            </w:r>
            <w:r w:rsidR="00D06594">
              <w:t>CONSULT YOUR DOCTOR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WALKING 30 MINUTES DAILY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NO MEAT, CHEESE, DAIRY, FISH, SEAFOOD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VERY LIMITED SUGARS</w:t>
            </w:r>
          </w:p>
          <w:p w:rsidR="00D06594" w:rsidRDefault="00D06594">
            <w:pPr>
              <w:pStyle w:val="TableText"/>
            </w:pPr>
            <w:r>
              <w:t>DRINK PLENTY OF WATER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EAT NUTRITIOUS SOUPS AND SALADS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TRY SMOOTHIES FOR BREAKFAST</w:t>
            </w:r>
          </w:p>
        </w:tc>
        <w:tc>
          <w:tcPr>
            <w:tcW w:w="2790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TRY WHOLE GRAIN OATMEAL FOR DINNER</w:t>
            </w:r>
          </w:p>
          <w:p w:rsidR="00E6710C" w:rsidRDefault="00E6710C">
            <w:pPr>
              <w:pStyle w:val="TableText"/>
            </w:pPr>
            <w:r>
              <w:t>JOURNAL YOUR PROGRESS</w:t>
            </w:r>
          </w:p>
        </w:tc>
      </w:tr>
      <w:tr w:rsidR="00D443DA" w:rsidTr="00D0659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C330FE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C330FE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C330FE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C330FE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C330FE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C330FE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2790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C330FE">
              <w:rPr>
                <w:noProof/>
              </w:rPr>
              <w:t>12</w:t>
            </w:r>
            <w:r w:rsidRPr="00566EB4">
              <w:fldChar w:fldCharType="end"/>
            </w:r>
          </w:p>
        </w:tc>
      </w:tr>
      <w:tr w:rsidR="00D30463" w:rsidTr="00D06594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 xml:space="preserve"> THIS IS NOT A DIET PROGRAM NOR DOES IT OUTLINE ALL OF YOU</w:t>
            </w:r>
            <w:r w:rsidR="00D06594">
              <w:t>R TOTAL DAILY NUTRIENTS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 xml:space="preserve">Day 1 WALKING 30 MINUTES </w:t>
            </w:r>
          </w:p>
          <w:p w:rsidR="00C330FE" w:rsidRDefault="00C330FE">
            <w:pPr>
              <w:pStyle w:val="TableText"/>
            </w:pPr>
            <w:r>
              <w:t>BERRY SMOOTHIE FOR BREAKFAST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DAY 2 WALKING 30 MINUTES</w:t>
            </w:r>
          </w:p>
          <w:p w:rsidR="00C330FE" w:rsidRDefault="00C330FE">
            <w:pPr>
              <w:pStyle w:val="TableText"/>
            </w:pPr>
            <w:r>
              <w:t>LEAFY GREEN SALAD WITH LEMON VINEGAR DRESSING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 xml:space="preserve">DAY 3 WALKING 30 MINUTES </w:t>
            </w:r>
          </w:p>
          <w:p w:rsidR="00C330FE" w:rsidRDefault="00C330FE">
            <w:pPr>
              <w:pStyle w:val="TableText"/>
            </w:pPr>
            <w:r>
              <w:t>BAKED POTATO WITH BROCCOLI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DAY 4 WALKING 30 MINUTES</w:t>
            </w:r>
          </w:p>
          <w:p w:rsidR="00C330FE" w:rsidRDefault="00C330FE">
            <w:pPr>
              <w:pStyle w:val="TableText"/>
            </w:pPr>
            <w:r>
              <w:t>RICED CAULIFLOWER WITH SPINACH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DAY 5 WALKING 30 MINUTES HEARTY HOMEMADE VEGGIE SOUP</w:t>
            </w:r>
          </w:p>
        </w:tc>
        <w:tc>
          <w:tcPr>
            <w:tcW w:w="2790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2-3 OF THOSE DAYS TRY TO ADD SOME RESISTANCE</w:t>
            </w:r>
            <w:r w:rsidR="00D06594">
              <w:t xml:space="preserve"> TRAINING TO YOUR WALKING </w:t>
            </w:r>
          </w:p>
        </w:tc>
      </w:tr>
      <w:tr w:rsidR="00D443DA" w:rsidTr="00D0659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C330FE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C330FE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C330FE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C330FE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C330FE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C330FE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2790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C330FE">
              <w:rPr>
                <w:noProof/>
              </w:rPr>
              <w:t>19</w:t>
            </w:r>
            <w:r w:rsidRPr="00566EB4">
              <w:fldChar w:fldCharType="end"/>
            </w:r>
          </w:p>
        </w:tc>
      </w:tr>
      <w:tr w:rsidR="00D30463" w:rsidTr="00D06594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DAY 7</w:t>
            </w:r>
          </w:p>
          <w:p w:rsidR="00C330FE" w:rsidRDefault="00C330FE">
            <w:pPr>
              <w:pStyle w:val="TableText"/>
            </w:pPr>
            <w:r>
              <w:t>TRY SOME BALSAMIC VINEGAR BRUSSELS SPROUTS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C330FE">
            <w:pPr>
              <w:pStyle w:val="TableText"/>
            </w:pPr>
            <w:r>
              <w:t>DAY 8 WALKING 30 MIN</w:t>
            </w:r>
          </w:p>
          <w:p w:rsidR="00C330FE" w:rsidRDefault="00C330FE">
            <w:pPr>
              <w:pStyle w:val="TableText"/>
            </w:pPr>
            <w:r>
              <w:t>EAT SOME QUINOA AND ONIONS AND PEPPERS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E6710C" w:rsidRDefault="00C330FE">
            <w:pPr>
              <w:pStyle w:val="TableText"/>
            </w:pPr>
            <w:r>
              <w:t>DAY 8 WALKING 30 MIN</w:t>
            </w:r>
            <w:r w:rsidR="00E6710C">
              <w:t xml:space="preserve"> </w:t>
            </w:r>
          </w:p>
          <w:p w:rsidR="00C330FE" w:rsidRDefault="00E6710C">
            <w:pPr>
              <w:pStyle w:val="TableText"/>
            </w:pPr>
            <w:r>
              <w:t>DRINK</w:t>
            </w:r>
            <w:r w:rsidR="00C330FE">
              <w:t xml:space="preserve"> A PINEAPPLE KALE AND </w:t>
            </w:r>
            <w:r>
              <w:t>APLLE SMOOTHIE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>DAY 9 WALKING 30 MIN</w:t>
            </w:r>
          </w:p>
          <w:p w:rsidR="00E6710C" w:rsidRDefault="00E6710C">
            <w:pPr>
              <w:pStyle w:val="TableText"/>
            </w:pPr>
            <w:r>
              <w:t>TRY A BEETROOT CELERY AND APPLE JUICED DRINK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>DAY 10 WALKING 30 MIN</w:t>
            </w:r>
          </w:p>
          <w:p w:rsidR="00E6710C" w:rsidRDefault="00E6710C">
            <w:pPr>
              <w:pStyle w:val="TableText"/>
            </w:pPr>
            <w:r>
              <w:t>EAT SOME SAUTEED COLLARD GREEN AND BROWN RICE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>DAY 11 WALKING 30 MIN</w:t>
            </w:r>
          </w:p>
          <w:p w:rsidR="00E6710C" w:rsidRDefault="00E6710C">
            <w:pPr>
              <w:pStyle w:val="TableText"/>
            </w:pPr>
            <w:r>
              <w:t xml:space="preserve">EAT A DELICIOUS BAKED </w:t>
            </w:r>
            <w:r w:rsidR="00D06594">
              <w:t>SWEET POTATO WITH FLAX</w:t>
            </w:r>
          </w:p>
        </w:tc>
        <w:tc>
          <w:tcPr>
            <w:tcW w:w="2790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>DAY 12</w:t>
            </w:r>
          </w:p>
          <w:p w:rsidR="00E6710C" w:rsidRDefault="00E6710C">
            <w:pPr>
              <w:pStyle w:val="TableText"/>
            </w:pPr>
            <w:r>
              <w:t>GET PLENTY OF REST</w:t>
            </w:r>
          </w:p>
        </w:tc>
      </w:tr>
      <w:tr w:rsidR="00D443DA" w:rsidTr="00D0659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C330FE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C330FE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C330FE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C330FE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C330FE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C330FE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2790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C330FE">
              <w:rPr>
                <w:noProof/>
              </w:rPr>
              <w:t>26</w:t>
            </w:r>
            <w:r w:rsidRPr="00566EB4">
              <w:fldChar w:fldCharType="end"/>
            </w:r>
          </w:p>
        </w:tc>
      </w:tr>
      <w:tr w:rsidR="00D30463" w:rsidTr="00D06594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>DAY 13</w:t>
            </w:r>
          </w:p>
          <w:p w:rsidR="00E6710C" w:rsidRDefault="00E6710C">
            <w:pPr>
              <w:pStyle w:val="TableText"/>
            </w:pPr>
            <w:r>
              <w:t>MAKE YOUR OWN DRESSINGS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>DAY 14 WALKING 30 MIN</w:t>
            </w:r>
          </w:p>
          <w:p w:rsidR="00E6710C" w:rsidRDefault="00E6710C">
            <w:pPr>
              <w:pStyle w:val="TableText"/>
            </w:pPr>
            <w:r>
              <w:t>HAVE A DELICIOUS SALAD FOR LUNCH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E6710C">
            <w:pPr>
              <w:pStyle w:val="TableText"/>
            </w:pPr>
            <w:r>
              <w:t>DAY 15 WALKING 30 MIN</w:t>
            </w:r>
          </w:p>
          <w:p w:rsidR="00E6710C" w:rsidRDefault="00E6710C">
            <w:pPr>
              <w:pStyle w:val="TableText"/>
            </w:pPr>
            <w:r>
              <w:t>EAT SOME DELICIOUS BEANS AND BROWN RICE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E6710C" w:rsidRDefault="00D06594">
            <w:pPr>
              <w:pStyle w:val="TableText"/>
            </w:pPr>
            <w:r>
              <w:t xml:space="preserve">DAY 16 WALKING 30 </w:t>
            </w:r>
          </w:p>
          <w:p w:rsidR="00E6710C" w:rsidRDefault="00D06594">
            <w:pPr>
              <w:pStyle w:val="TableText"/>
            </w:pPr>
            <w:r>
              <w:t>HAVE AN ALMOND BUTTER AND BANANA SANDWICH ON FLAXMEAL BREAD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06594">
            <w:pPr>
              <w:pStyle w:val="TableText"/>
            </w:pPr>
            <w:r>
              <w:t>DAY 17 WALKING 30 MIN</w:t>
            </w:r>
          </w:p>
          <w:p w:rsidR="00D06594" w:rsidRDefault="00D06594">
            <w:pPr>
              <w:pStyle w:val="TableText"/>
            </w:pPr>
            <w:r>
              <w:t>EAT SOME SPLIT PEA SOUP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06594">
            <w:pPr>
              <w:pStyle w:val="TableText"/>
            </w:pPr>
            <w:r>
              <w:t>DAY 18 WALKING 30 MIN</w:t>
            </w:r>
          </w:p>
          <w:p w:rsidR="00D06594" w:rsidRDefault="00D06594">
            <w:pPr>
              <w:pStyle w:val="TableText"/>
            </w:pPr>
            <w:r>
              <w:t>TRY A SMOOTHIE BOWL FOR BREAKFAST</w:t>
            </w:r>
          </w:p>
        </w:tc>
        <w:tc>
          <w:tcPr>
            <w:tcW w:w="2790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06594">
            <w:pPr>
              <w:pStyle w:val="TableText"/>
            </w:pPr>
            <w:r>
              <w:t xml:space="preserve">DAY 19 </w:t>
            </w:r>
          </w:p>
          <w:p w:rsidR="00D06594" w:rsidRDefault="00D06594">
            <w:pPr>
              <w:pStyle w:val="TableText"/>
            </w:pPr>
            <w:r>
              <w:t>YOUR ALMOST THERE</w:t>
            </w:r>
          </w:p>
        </w:tc>
      </w:tr>
      <w:tr w:rsidR="00D443DA" w:rsidTr="00D0659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C330FE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C330FE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C330FE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C330FE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separate"/>
            </w:r>
            <w:r w:rsidR="00C330FE">
              <w:rPr>
                <w:noProof/>
              </w:rPr>
              <w:t>31</w:t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790" w:type="dxa"/>
            <w:tcBorders>
              <w:top w:val="single" w:sz="6" w:space="0" w:color="BFBFBF" w:themeColor="background1" w:themeShade="BF"/>
              <w:bottom w:val="nil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D30463" w:rsidTr="00D06594">
        <w:trPr>
          <w:trHeight w:val="114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06594">
            <w:pPr>
              <w:pStyle w:val="TableText"/>
            </w:pPr>
            <w:r>
              <w:t>GET EXCITED!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06594" w:rsidRDefault="00D06594">
            <w:pPr>
              <w:pStyle w:val="TableText"/>
            </w:pPr>
            <w:r>
              <w:t xml:space="preserve">DAY 21 WALKING 30MIN  </w:t>
            </w:r>
          </w:p>
          <w:p w:rsidR="00D30463" w:rsidRDefault="00D06594">
            <w:pPr>
              <w:pStyle w:val="TableText"/>
            </w:pPr>
            <w:r>
              <w:t>ENJOY FEELING GOOD!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  <w:tc>
          <w:tcPr>
            <w:tcW w:w="2790" w:type="dxa"/>
            <w:tcBorders>
              <w:top w:val="nil"/>
              <w:bottom w:val="single" w:sz="6" w:space="0" w:color="BFBFBF" w:themeColor="background1" w:themeShade="BF"/>
            </w:tcBorders>
          </w:tcPr>
          <w:p w:rsidR="00D30463" w:rsidRDefault="00D30463">
            <w:pPr>
              <w:pStyle w:val="TableText"/>
            </w:pPr>
          </w:p>
        </w:tc>
      </w:tr>
      <w:tr w:rsidR="00D443DA" w:rsidTr="00D06594">
        <w:trPr>
          <w:trHeight w:val="99"/>
        </w:trPr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:rsidR="00D443DA" w:rsidRDefault="00D443DA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 w:rsidR="00C330FE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341F0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C330FE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:rsidR="00D443DA" w:rsidRDefault="00D443DA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:rsidR="00D443DA" w:rsidRDefault="00D443DA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:rsidR="00D443DA" w:rsidRDefault="00D443DA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 w:themeColor="background1" w:themeShade="BF"/>
            </w:tcBorders>
          </w:tcPr>
          <w:p w:rsidR="00D443DA" w:rsidRDefault="00D443DA">
            <w:pPr>
              <w:pStyle w:val="Dates"/>
            </w:pPr>
          </w:p>
        </w:tc>
        <w:tc>
          <w:tcPr>
            <w:tcW w:w="2790" w:type="dxa"/>
            <w:tcBorders>
              <w:top w:val="single" w:sz="6" w:space="0" w:color="BFBFBF" w:themeColor="background1" w:themeShade="BF"/>
            </w:tcBorders>
          </w:tcPr>
          <w:p w:rsidR="00D443DA" w:rsidRDefault="00D443DA">
            <w:pPr>
              <w:pStyle w:val="Dates"/>
            </w:pPr>
          </w:p>
        </w:tc>
      </w:tr>
    </w:tbl>
    <w:p w:rsidR="00D30463" w:rsidRDefault="00D30463"/>
    <w:sectPr w:rsidR="00D30463" w:rsidSect="00D06594">
      <w:pgSz w:w="15840" w:h="12240" w:orient="landscape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/31/2019"/>
    <w:docVar w:name="MonthStart" w:val="1/1/2019"/>
    <w:docVar w:name="ShowDynamicGuides" w:val="1"/>
    <w:docVar w:name="ShowMarginGuides" w:val="0"/>
    <w:docVar w:name="ShowOutlines" w:val="0"/>
    <w:docVar w:name="ShowStaticGuides" w:val="0"/>
  </w:docVars>
  <w:rsids>
    <w:rsidRoot w:val="00C330FE"/>
    <w:rsid w:val="000A68B9"/>
    <w:rsid w:val="000B2AFC"/>
    <w:rsid w:val="00147009"/>
    <w:rsid w:val="00250D46"/>
    <w:rsid w:val="00272FFA"/>
    <w:rsid w:val="002C3765"/>
    <w:rsid w:val="003341F0"/>
    <w:rsid w:val="003C42F6"/>
    <w:rsid w:val="004538B6"/>
    <w:rsid w:val="004D6AAC"/>
    <w:rsid w:val="00633A48"/>
    <w:rsid w:val="00822E4B"/>
    <w:rsid w:val="008C58D6"/>
    <w:rsid w:val="00900BAE"/>
    <w:rsid w:val="009B4600"/>
    <w:rsid w:val="00A31E6D"/>
    <w:rsid w:val="00BA07C3"/>
    <w:rsid w:val="00C330FE"/>
    <w:rsid w:val="00D06594"/>
    <w:rsid w:val="00D30463"/>
    <w:rsid w:val="00D443DA"/>
    <w:rsid w:val="00D61FB5"/>
    <w:rsid w:val="00D70E98"/>
    <w:rsid w:val="00E6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DF5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E9703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BC01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BC01E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BC01E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9640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9640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FBC01E" w:themeColor="accent1" w:shadow="1"/>
        <w:left w:val="single" w:sz="2" w:space="10" w:color="FBC01E" w:themeColor="accent1" w:shadow="1"/>
        <w:bottom w:val="single" w:sz="2" w:space="10" w:color="FBC01E" w:themeColor="accent1" w:shadow="1"/>
        <w:right w:val="single" w:sz="2" w:space="10" w:color="FBC01E" w:themeColor="accent1" w:shadow="1"/>
      </w:pBdr>
      <w:ind w:left="1152" w:right="1152"/>
    </w:pPr>
    <w:rPr>
      <w:i/>
      <w:iCs/>
      <w:color w:val="FBC01E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FBC01E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CE9703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FBC01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FBC01E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FBC01E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896402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896402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FBC01E" w:themeColor="accent1"/>
      </w:pBdr>
      <w:spacing w:before="200" w:after="280"/>
      <w:ind w:left="936" w:right="936"/>
    </w:pPr>
    <w:rPr>
      <w:b/>
      <w:bCs/>
      <w:i/>
      <w:iCs/>
      <w:color w:val="FBC01E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FBC01E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E9703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BC01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BC01E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BC01E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9640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9640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FBC01E" w:themeColor="accent1" w:shadow="1"/>
        <w:left w:val="single" w:sz="2" w:space="10" w:color="FBC01E" w:themeColor="accent1" w:shadow="1"/>
        <w:bottom w:val="single" w:sz="2" w:space="10" w:color="FBC01E" w:themeColor="accent1" w:shadow="1"/>
        <w:right w:val="single" w:sz="2" w:space="10" w:color="FBC01E" w:themeColor="accent1" w:shadow="1"/>
      </w:pBdr>
      <w:ind w:left="1152" w:right="1152"/>
    </w:pPr>
    <w:rPr>
      <w:i/>
      <w:iCs/>
      <w:color w:val="FBC01E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FBC01E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CE9703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FBC01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FBC01E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FBC01E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896402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896402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FBC01E" w:themeColor="accent1"/>
      </w:pBdr>
      <w:spacing w:before="200" w:after="280"/>
      <w:ind w:left="936" w:right="936"/>
    </w:pPr>
    <w:rPr>
      <w:b/>
      <w:bCs/>
      <w:i/>
      <w:iCs/>
      <w:color w:val="FBC01E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FBC01E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CB0DB5FFFF46A40B2910CE4849ED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D7FCD-1F51-ED43-BC7F-D435A706EB24}"/>
      </w:docPartPr>
      <w:docPartBody>
        <w:p w:rsidR="00000000" w:rsidRDefault="006A3913">
          <w:pPr>
            <w:pStyle w:val="3CB0DB5FFFF46A40B2910CE4849ED3E5"/>
          </w:pPr>
          <w:r>
            <w:t>Sed interdum elementum</w:t>
          </w:r>
        </w:p>
      </w:docPartBody>
    </w:docPart>
    <w:docPart>
      <w:docPartPr>
        <w:name w:val="742F80EEB75B62488AD879391E30B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9EF97-1E7B-994F-8CCC-CF1F55FC5977}"/>
      </w:docPartPr>
      <w:docPartBody>
        <w:p w:rsidR="00000000" w:rsidRDefault="006A3913">
          <w:pPr>
            <w:pStyle w:val="742F80EEB75B62488AD879391E30B6CF"/>
          </w:pPr>
          <w:r>
            <w:t>Nam id velit non risus consequat iaculis.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B0DB5FFFF46A40B2910CE4849ED3E5">
    <w:name w:val="3CB0DB5FFFF46A40B2910CE4849ED3E5"/>
  </w:style>
  <w:style w:type="paragraph" w:customStyle="1" w:styleId="742F80EEB75B62488AD879391E30B6CF">
    <w:name w:val="742F80EEB75B62488AD879391E30B6C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B0DB5FFFF46A40B2910CE4849ED3E5">
    <w:name w:val="3CB0DB5FFFF46A40B2910CE4849ED3E5"/>
  </w:style>
  <w:style w:type="paragraph" w:customStyle="1" w:styleId="742F80EEB75B62488AD879391E30B6CF">
    <w:name w:val="742F80EEB75B62488AD879391E30B6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Expo">
      <a:dk1>
        <a:sysClr val="windowText" lastClr="000000"/>
      </a:dk1>
      <a:lt1>
        <a:sysClr val="window" lastClr="FFFFFF"/>
      </a:lt1>
      <a:dk2>
        <a:srgbClr val="263B86"/>
      </a:dk2>
      <a:lt2>
        <a:srgbClr val="76B6F2"/>
      </a:lt2>
      <a:accent1>
        <a:srgbClr val="FBC01E"/>
      </a:accent1>
      <a:accent2>
        <a:srgbClr val="EFE1A2"/>
      </a:accent2>
      <a:accent3>
        <a:srgbClr val="FA8716"/>
      </a:accent3>
      <a:accent4>
        <a:srgbClr val="BE0204"/>
      </a:accent4>
      <a:accent5>
        <a:srgbClr val="640F10"/>
      </a:accent5>
      <a:accent6>
        <a:srgbClr val="7E13E3"/>
      </a:accent6>
      <a:hlink>
        <a:srgbClr val="D2D200"/>
      </a:hlink>
      <a:folHlink>
        <a:srgbClr val="D0B9F8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Calendar.dotm</Template>
  <TotalTime>45</TotalTime>
  <Pages>1</Pages>
  <Words>834</Words>
  <Characters>2822</Characters>
  <Application>Microsoft Macintosh Word</Application>
  <DocSecurity>0</DocSecurity>
  <Lines>2822</Lines>
  <Paragraphs>731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 Mason</dc:creator>
  <cp:keywords/>
  <dc:description/>
  <cp:lastModifiedBy>Perry Mason</cp:lastModifiedBy>
  <cp:revision>1</cp:revision>
  <dcterms:created xsi:type="dcterms:W3CDTF">2019-01-03T18:42:00Z</dcterms:created>
  <dcterms:modified xsi:type="dcterms:W3CDTF">2019-01-03T19:29:00Z</dcterms:modified>
  <cp:category/>
</cp:coreProperties>
</file>