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58575762"/>
        <w:docPartObj>
          <w:docPartGallery w:val="Cover Pages"/>
          <w:docPartUnique/>
        </w:docPartObj>
      </w:sdtPr>
      <w:sdtEndPr/>
      <w:sdtContent>
        <w:p w14:paraId="5FFB4CEC" w14:textId="21E7DFD9" w:rsidR="002F3166" w:rsidRDefault="002F316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C59261F" wp14:editId="3318604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58B6C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4747"/>
                                </w:tblGrid>
                                <w:tr w:rsidR="002F3166" w14:paraId="3E9E9BD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B9A9E0B" w14:textId="77777777" w:rsidR="002F3166" w:rsidRDefault="002F316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5A26766" wp14:editId="7F482291">
                                            <wp:extent cx="3065006" cy="2627148"/>
                                            <wp:effectExtent l="0" t="0" r="2540" b="190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Picture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6271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B76B2FD" w14:textId="2095CDE7" w:rsidR="002F3166" w:rsidRDefault="002F3166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DFBC417" w14:textId="7DECC569" w:rsidR="002F3166" w:rsidRPr="00880347" w:rsidRDefault="002F3166" w:rsidP="002F3166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</w:pPr>
                                      <w:r w:rsidRPr="00880347"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>Community Center Reservations Calendar</w:t>
                                      </w:r>
                                    </w:p>
                                  </w:tc>
                                </w:tr>
                              </w:tbl>
                              <w:p w14:paraId="65CD801D" w14:textId="77777777" w:rsidR="002F3166" w:rsidRDefault="002F316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C59261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58B6C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4747"/>
                          </w:tblGrid>
                          <w:tr w:rsidR="002F3166" w14:paraId="3E9E9BD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B9A9E0B" w14:textId="77777777" w:rsidR="002F3166" w:rsidRDefault="002F3166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A26766" wp14:editId="7F482291">
                                      <wp:extent cx="3065006" cy="2627148"/>
                                      <wp:effectExtent l="0" t="0" r="2540" b="190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Picture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6271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B76B2FD" w14:textId="2095CDE7" w:rsidR="002F3166" w:rsidRDefault="002F3166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DFBC417" w14:textId="7DECC569" w:rsidR="002F3166" w:rsidRPr="00880347" w:rsidRDefault="002F3166" w:rsidP="002F3166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880347"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Community Center Reservations Calendar</w:t>
                                </w:r>
                              </w:p>
                            </w:tc>
                          </w:tr>
                        </w:tbl>
                        <w:p w14:paraId="65CD801D" w14:textId="77777777" w:rsidR="002F3166" w:rsidRDefault="002F316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E5D7BFE" w14:textId="77777777" w:rsidR="002F3166" w:rsidRDefault="002F3166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4B052D1C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bookmarkStart w:id="0" w:name="_Hlk56673492"/>
          <w:p w14:paraId="2E6755D7" w14:textId="40C2DC5E"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32B60" w:rsidRPr="00F32B60">
              <w:t>January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D54D892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5A85E261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20A05D5F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432AC2F4" w14:textId="6F277B9B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32B60">
              <w:t>2021</w:t>
            </w:r>
            <w:r>
              <w:fldChar w:fldCharType="end"/>
            </w:r>
          </w:p>
        </w:tc>
      </w:tr>
      <w:tr w:rsidR="002F6E35" w14:paraId="6E530453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D4A97FA" w14:textId="77777777"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1B52B83" w14:textId="77777777"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4BC36BAE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8AD904CAA414975839F23C167BFC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1D9C5CA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A857D93" w14:textId="77777777" w:rsidR="002F6E35" w:rsidRDefault="00597337">
            <w:pPr>
              <w:pStyle w:val="Days"/>
            </w:pPr>
            <w:sdt>
              <w:sdtPr>
                <w:id w:val="8650153"/>
                <w:placeholder>
                  <w:docPart w:val="50CC828B769049FCBFE3181B5872299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0E2F23CF" w14:textId="77777777" w:rsidR="002F6E35" w:rsidRDefault="00597337">
            <w:pPr>
              <w:pStyle w:val="Days"/>
            </w:pPr>
            <w:sdt>
              <w:sdtPr>
                <w:id w:val="-1517691135"/>
                <w:placeholder>
                  <w:docPart w:val="0B402D6D3AEF488F8B008B8C958A7D9B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417D778B" w14:textId="77777777" w:rsidR="002F6E35" w:rsidRDefault="00597337">
            <w:pPr>
              <w:pStyle w:val="Days"/>
            </w:pPr>
            <w:sdt>
              <w:sdtPr>
                <w:id w:val="-1684429625"/>
                <w:placeholder>
                  <w:docPart w:val="8C2A2C55958A4B51A60875AC9369C5B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055FE3F2" w14:textId="77777777" w:rsidR="002F6E35" w:rsidRDefault="00597337">
            <w:pPr>
              <w:pStyle w:val="Days"/>
            </w:pPr>
            <w:sdt>
              <w:sdtPr>
                <w:id w:val="-1188375605"/>
                <w:placeholder>
                  <w:docPart w:val="870C4741B8C34E8F833C026EA9E0567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4AB8633A" w14:textId="77777777" w:rsidR="002F6E35" w:rsidRDefault="00597337">
            <w:pPr>
              <w:pStyle w:val="Days"/>
            </w:pPr>
            <w:sdt>
              <w:sdtPr>
                <w:id w:val="1991825489"/>
                <w:placeholder>
                  <w:docPart w:val="4E62367C51E64D4FB7B2B1B7E6794002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1EC37746" w14:textId="77777777" w:rsidR="002F6E35" w:rsidRDefault="00597337">
            <w:pPr>
              <w:pStyle w:val="Days"/>
            </w:pPr>
            <w:sdt>
              <w:sdtPr>
                <w:id w:val="115736794"/>
                <w:placeholder>
                  <w:docPart w:val="B6EF2470D61549C980BC9B41E38CBB8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49946FAE" w14:textId="77777777" w:rsidTr="002F6E35">
        <w:tc>
          <w:tcPr>
            <w:tcW w:w="2054" w:type="dxa"/>
            <w:tcBorders>
              <w:bottom w:val="nil"/>
            </w:tcBorders>
          </w:tcPr>
          <w:p w14:paraId="2306D558" w14:textId="0C979D3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3505B" w14:textId="594053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9EA686" w14:textId="57F03B0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6738FF" w14:textId="6FFF7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32B6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027210" w14:textId="30341BB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DED170" w14:textId="3C783FA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A1598D2" w14:textId="3D68AC0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32B6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</w:t>
            </w:r>
            <w:r>
              <w:fldChar w:fldCharType="end"/>
            </w:r>
          </w:p>
        </w:tc>
      </w:tr>
      <w:tr w:rsidR="002F6E35" w14:paraId="75619C8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E8D335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F65A6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F61EA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03616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BCF9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175EF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A23F43" w14:textId="77777777" w:rsidR="002F6E35" w:rsidRDefault="002F6E35"/>
        </w:tc>
      </w:tr>
      <w:tr w:rsidR="002F6E35" w14:paraId="24A0D1F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BF6AF8" w14:textId="6C02698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32B6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778A48" w14:textId="689816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32B6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00AC00" w14:textId="032FE2D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32B6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D3262F" w14:textId="374EB0D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32B6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CBD07" w14:textId="07F554B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32B6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9CB23A" w14:textId="6102C88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32B6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6E1824" w14:textId="5B70381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32B60">
              <w:rPr>
                <w:noProof/>
              </w:rPr>
              <w:t>9</w:t>
            </w:r>
            <w:r>
              <w:fldChar w:fldCharType="end"/>
            </w:r>
          </w:p>
        </w:tc>
      </w:tr>
      <w:tr w:rsidR="002F6E35" w14:paraId="30016C4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A446CD" w14:textId="2A8FDD5E" w:rsidR="002F6E35" w:rsidRDefault="008630B0">
            <w:r>
              <w:t>Reserved All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3CFE4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F4323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37B0A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8047D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50C8C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33C45F" w14:textId="77777777" w:rsidR="002F6E35" w:rsidRDefault="002F6E35"/>
        </w:tc>
      </w:tr>
      <w:tr w:rsidR="002F6E35" w14:paraId="7F898354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55C8" w14:textId="739D6A6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32B6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BC002" w14:textId="645F98C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32B6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81EB37" w14:textId="40CFF7D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32B6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295254" w14:textId="53A2886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32B6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846F1" w14:textId="271DFFE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32B6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D67115" w14:textId="21F9AC2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32B6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BCEAD4" w14:textId="70F90EE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32B60">
              <w:rPr>
                <w:noProof/>
              </w:rPr>
              <w:t>16</w:t>
            </w:r>
            <w:r>
              <w:fldChar w:fldCharType="end"/>
            </w:r>
          </w:p>
        </w:tc>
      </w:tr>
      <w:tr w:rsidR="002F6E35" w14:paraId="357B09D0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80362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AB8EE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607F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EF30BB" w14:textId="77777777" w:rsidR="002F6E35" w:rsidRDefault="00CC2681">
            <w:r>
              <w:t>6:30 – 10:00 P.M. Reserved</w:t>
            </w:r>
          </w:p>
          <w:p w14:paraId="7CBD471A" w14:textId="54A09E8F" w:rsidR="00DD1239" w:rsidRDefault="00DD1239">
            <w:r>
              <w:t>4:00 – 6:00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5DBA9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CCF0C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DD0AB" w14:textId="77777777" w:rsidR="002F6E35" w:rsidRDefault="002F6E35"/>
        </w:tc>
      </w:tr>
      <w:tr w:rsidR="002F6E35" w14:paraId="709FCC8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C34344C" w14:textId="2451DB8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32B60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293F" w14:textId="23D764D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32B6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5FD00" w14:textId="5B86F2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32B6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47BBCD" w14:textId="1C4A371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32B6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4FEF" w14:textId="4F9ED2E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32B6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360F6" w14:textId="5D32CA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32B6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FB8EBC" w14:textId="14294F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32B60">
              <w:rPr>
                <w:noProof/>
              </w:rPr>
              <w:t>23</w:t>
            </w:r>
            <w:r>
              <w:fldChar w:fldCharType="end"/>
            </w:r>
          </w:p>
        </w:tc>
      </w:tr>
      <w:tr w:rsidR="002F6E35" w14:paraId="33E4CCE9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D76A8E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3B10A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FB4D0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C70EB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8D328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D8B5B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C028AA" w14:textId="77777777" w:rsidR="002F6E35" w:rsidRDefault="002F6E35"/>
        </w:tc>
      </w:tr>
      <w:tr w:rsidR="002F6E35" w14:paraId="315A218D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B95E799" w14:textId="6BFEA16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E2DA6E" w14:textId="4B8552F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2A5EC" w14:textId="45FBB62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04213C" w14:textId="20B21FD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7BADC0" w14:textId="7E086F0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56601" w14:textId="01BC045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E72A9A" w14:textId="35F3F25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30</w:t>
            </w:r>
            <w:r>
              <w:fldChar w:fldCharType="end"/>
            </w:r>
          </w:p>
        </w:tc>
      </w:tr>
      <w:tr w:rsidR="002F6E35" w14:paraId="6F02DC3F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C5DC4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9FDF7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4CAC0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6F58A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AA25D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7B658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F2C882" w14:textId="73F58C69" w:rsidR="002F6E35" w:rsidRDefault="00F3384E">
            <w:r>
              <w:t>Reserved – 12:30-3:00 P.M.</w:t>
            </w:r>
          </w:p>
        </w:tc>
      </w:tr>
      <w:tr w:rsidR="002F6E35" w14:paraId="1F6A18A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BC83F7E" w14:textId="0194925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38A01D" w14:textId="76681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3633C2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644F4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89040B9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FCB4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F5527B" w14:textId="77777777" w:rsidR="002F6E35" w:rsidRDefault="002F6E35">
            <w:pPr>
              <w:pStyle w:val="Dates"/>
            </w:pPr>
          </w:p>
        </w:tc>
      </w:tr>
      <w:tr w:rsidR="002F6E35" w14:paraId="2B056653" w14:textId="77777777" w:rsidTr="002F6E35">
        <w:trPr>
          <w:trHeight w:hRule="exact" w:val="907"/>
        </w:trPr>
        <w:tc>
          <w:tcPr>
            <w:tcW w:w="2054" w:type="dxa"/>
          </w:tcPr>
          <w:p w14:paraId="444125BF" w14:textId="77777777" w:rsidR="002F6E35" w:rsidRDefault="002F6E35"/>
        </w:tc>
        <w:tc>
          <w:tcPr>
            <w:tcW w:w="2055" w:type="dxa"/>
          </w:tcPr>
          <w:p w14:paraId="1251F11F" w14:textId="77777777" w:rsidR="002F6E35" w:rsidRDefault="002F6E35"/>
        </w:tc>
        <w:tc>
          <w:tcPr>
            <w:tcW w:w="2055" w:type="dxa"/>
          </w:tcPr>
          <w:p w14:paraId="6C9BF8D7" w14:textId="77777777" w:rsidR="002F6E35" w:rsidRDefault="002F6E35"/>
        </w:tc>
        <w:tc>
          <w:tcPr>
            <w:tcW w:w="2055" w:type="dxa"/>
          </w:tcPr>
          <w:p w14:paraId="36A6545B" w14:textId="77777777" w:rsidR="002F6E35" w:rsidRDefault="002F6E35"/>
        </w:tc>
        <w:tc>
          <w:tcPr>
            <w:tcW w:w="2055" w:type="dxa"/>
          </w:tcPr>
          <w:p w14:paraId="25FEF177" w14:textId="77777777" w:rsidR="002F6E35" w:rsidRDefault="002F6E35"/>
        </w:tc>
        <w:tc>
          <w:tcPr>
            <w:tcW w:w="2055" w:type="dxa"/>
          </w:tcPr>
          <w:p w14:paraId="408223DE" w14:textId="77777777" w:rsidR="002F6E35" w:rsidRDefault="002F6E35"/>
        </w:tc>
        <w:tc>
          <w:tcPr>
            <w:tcW w:w="2055" w:type="dxa"/>
          </w:tcPr>
          <w:p w14:paraId="5BA6D9FB" w14:textId="77777777" w:rsidR="002F6E35" w:rsidRDefault="002F6E35"/>
        </w:tc>
      </w:tr>
      <w:bookmarkEnd w:id="0"/>
    </w:tbl>
    <w:p w14:paraId="09334676" w14:textId="34A4D5FD" w:rsidR="002F6E35" w:rsidRDefault="002F6E35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03A7888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F07B498" w14:textId="44714B10" w:rsidR="00F32B60" w:rsidRDefault="00F32B60" w:rsidP="00F32B60">
            <w:pPr>
              <w:pStyle w:val="Month"/>
            </w:pPr>
            <w:r>
              <w:t>February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5A82FB2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56DE9A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0E2EF471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3A64506B" w14:textId="5238240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4BE1409F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4A9317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9DA6F00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F190731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1839546"/>
            <w:placeholder>
              <w:docPart w:val="E64DF4B23AA246228173A1689F62FB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B78E3B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07C48FB1" w14:textId="77777777" w:rsidR="00F32B60" w:rsidRDefault="00597337" w:rsidP="00F32B60">
            <w:pPr>
              <w:pStyle w:val="Days"/>
            </w:pPr>
            <w:sdt>
              <w:sdtPr>
                <w:id w:val="1791635269"/>
                <w:placeholder>
                  <w:docPart w:val="F601B98096BD4F909CB9C4CEB012027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AC93339" w14:textId="77777777" w:rsidR="00F32B60" w:rsidRDefault="00597337" w:rsidP="00F32B60">
            <w:pPr>
              <w:pStyle w:val="Days"/>
            </w:pPr>
            <w:sdt>
              <w:sdtPr>
                <w:id w:val="-1028407053"/>
                <w:placeholder>
                  <w:docPart w:val="3EFCFAAB7FF34327A726C4D14D8508A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33BED4D8" w14:textId="77777777" w:rsidR="00F32B60" w:rsidRDefault="00597337" w:rsidP="00F32B60">
            <w:pPr>
              <w:pStyle w:val="Days"/>
            </w:pPr>
            <w:sdt>
              <w:sdtPr>
                <w:id w:val="-1618905698"/>
                <w:placeholder>
                  <w:docPart w:val="CC0A266A797840AA9F7F8C009281CE5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AF832B8" w14:textId="77777777" w:rsidR="00F32B60" w:rsidRDefault="00597337" w:rsidP="00F32B60">
            <w:pPr>
              <w:pStyle w:val="Days"/>
            </w:pPr>
            <w:sdt>
              <w:sdtPr>
                <w:id w:val="-2057076669"/>
                <w:placeholder>
                  <w:docPart w:val="19390DC0421348C589829D770C5316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EBE84EC" w14:textId="77777777" w:rsidR="00F32B60" w:rsidRDefault="00597337" w:rsidP="00F32B60">
            <w:pPr>
              <w:pStyle w:val="Days"/>
            </w:pPr>
            <w:sdt>
              <w:sdtPr>
                <w:id w:val="-109045131"/>
                <w:placeholder>
                  <w:docPart w:val="7E2523D1AE70494484C633011E345EE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4DFE47E5" w14:textId="77777777" w:rsidR="00F32B60" w:rsidRDefault="00597337" w:rsidP="00F32B60">
            <w:pPr>
              <w:pStyle w:val="Days"/>
            </w:pPr>
            <w:sdt>
              <w:sdtPr>
                <w:id w:val="940493633"/>
                <w:placeholder>
                  <w:docPart w:val="E7CEE63B392B4D6AB1CE7DEE58D5E97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90254F8" w14:textId="77777777" w:rsidTr="00F32B60">
        <w:tc>
          <w:tcPr>
            <w:tcW w:w="2054" w:type="dxa"/>
            <w:tcBorders>
              <w:bottom w:val="nil"/>
            </w:tcBorders>
          </w:tcPr>
          <w:p w14:paraId="6E35A4F6" w14:textId="1889AF8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B065A1F" w14:textId="49596D1E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BC0857" w14:textId="06BBFC9B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198CA79" w14:textId="74D67E9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D9C47C5" w14:textId="63C2DD6A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F7A12CD" w14:textId="5D696578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9303230" w14:textId="0C3D169E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40A5A2B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829F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7C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823A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FBA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E49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2144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C729C" w14:textId="77777777" w:rsidR="00F32B60" w:rsidRDefault="00F32B60" w:rsidP="00F32B60"/>
        </w:tc>
      </w:tr>
      <w:tr w:rsidR="00F32B60" w14:paraId="222787DE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D600A5E" w14:textId="7FED259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A815A" w14:textId="7B98ED9B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C1454A" w14:textId="1AFF50CA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8C21CB" w14:textId="12D94738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9309B" w14:textId="632E18C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CA6533" w14:textId="00B75789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994CE3" w14:textId="44A24F62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8DCF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941C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1A08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E43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3CD02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0AC5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3F35D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008AE4" w14:textId="77777777" w:rsidR="00F32B60" w:rsidRDefault="00F32B60" w:rsidP="00F32B60"/>
        </w:tc>
      </w:tr>
      <w:tr w:rsidR="00F32B60" w14:paraId="79BD45B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044EED1" w14:textId="4809B0F4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8A6CF0" w14:textId="747D5D30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82290D" w14:textId="73C3B055" w:rsidR="00F32B60" w:rsidRDefault="00F32B60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6DB550" w14:textId="557C9DB3" w:rsidR="00F32B60" w:rsidRDefault="00F32B60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D16C85" w14:textId="6DA61D81" w:rsidR="00F32B60" w:rsidRDefault="00F32B60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3CF578" w14:textId="5F4294B9" w:rsidR="00F32B60" w:rsidRDefault="00F32B60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A1DD8D" w14:textId="181661D6" w:rsidR="00F32B60" w:rsidRDefault="00F32B60" w:rsidP="00F32B60">
            <w:pPr>
              <w:pStyle w:val="Dates"/>
            </w:pPr>
            <w:r>
              <w:t>20</w:t>
            </w:r>
          </w:p>
        </w:tc>
      </w:tr>
      <w:tr w:rsidR="00F32B60" w14:paraId="297214F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2828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ABE7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CAF4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10B1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7FE1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0081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716665" w14:textId="77777777" w:rsidR="00F32B60" w:rsidRDefault="00F32B60" w:rsidP="00F32B60"/>
        </w:tc>
      </w:tr>
      <w:tr w:rsidR="00F32B60" w14:paraId="1A02A1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89A631B" w14:textId="6CEBE075" w:rsidR="00F32B60" w:rsidRDefault="00F32B60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D8B874" w14:textId="29CA4ADB" w:rsidR="00F32B60" w:rsidRDefault="00F32B60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293C72" w14:textId="5B246DED" w:rsidR="00F32B60" w:rsidRDefault="00F32B60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009018" w14:textId="4187101E" w:rsidR="00F32B60" w:rsidRDefault="00F32B60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A4C8C6" w14:textId="02ABAD7F" w:rsidR="00F32B60" w:rsidRDefault="00F32B60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B74EE2" w14:textId="659B1E7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A3727" w14:textId="587DF485" w:rsidR="00F32B60" w:rsidRDefault="00F32B60" w:rsidP="00F32B60">
            <w:pPr>
              <w:pStyle w:val="Dates"/>
            </w:pPr>
            <w:r>
              <w:t>27</w:t>
            </w:r>
          </w:p>
        </w:tc>
      </w:tr>
      <w:tr w:rsidR="00F32B60" w14:paraId="2E75B18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EDCB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B182B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0AC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1D4E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8B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2F453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801A16" w14:textId="77777777" w:rsidR="00F32B60" w:rsidRDefault="00F32B60" w:rsidP="00F32B60"/>
        </w:tc>
      </w:tr>
      <w:tr w:rsidR="00F32B60" w14:paraId="169FDE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288BB0" w14:textId="4243E7D3" w:rsidR="00F32B60" w:rsidRDefault="00F32B60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83E49C" w14:textId="4221572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E61050" w14:textId="14185FC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0C8629" w14:textId="7F38EB9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83961C" w14:textId="45B36AA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226106" w14:textId="0F10793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F10D82" w14:textId="060805CF" w:rsidR="00F32B60" w:rsidRDefault="00F32B60" w:rsidP="00F32B60">
            <w:pPr>
              <w:pStyle w:val="Dates"/>
            </w:pPr>
          </w:p>
        </w:tc>
      </w:tr>
      <w:tr w:rsidR="00F32B60" w14:paraId="30D2780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15E6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4201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38F7F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8D5E2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60CF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0B5EA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3B5255" w14:textId="77777777" w:rsidR="00F32B60" w:rsidRDefault="00F32B60" w:rsidP="00F32B60"/>
        </w:tc>
      </w:tr>
      <w:tr w:rsidR="00F32B60" w14:paraId="2B6663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5533C4C" w14:textId="7CD3983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3CF957" w14:textId="5C832A6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364E4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64F0A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871E76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4C729F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A2CB85" w14:textId="77777777" w:rsidR="00F32B60" w:rsidRDefault="00F32B60" w:rsidP="00F32B60">
            <w:pPr>
              <w:pStyle w:val="Dates"/>
            </w:pPr>
          </w:p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5D2795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DF02F97" w14:textId="0CDCDFE8" w:rsidR="00F32B60" w:rsidRDefault="00F32B60" w:rsidP="00F32B60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25EB1A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AAE7C14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2685A30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6FCBDB71" w14:textId="0C0C7B32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6B618A5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2DAF93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966BE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78ADF79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5116102"/>
            <w:placeholder>
              <w:docPart w:val="D5B7CB92469E44EEB666B0A2C8248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2DC2D8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ABD93" w14:textId="77777777" w:rsidR="00F32B60" w:rsidRDefault="00597337" w:rsidP="00F32B60">
            <w:pPr>
              <w:pStyle w:val="Days"/>
            </w:pPr>
            <w:sdt>
              <w:sdtPr>
                <w:id w:val="-75831967"/>
                <w:placeholder>
                  <w:docPart w:val="E8F02D10B8404776B6231063285EF12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53D79914" w14:textId="77777777" w:rsidR="00F32B60" w:rsidRDefault="00597337" w:rsidP="00F32B60">
            <w:pPr>
              <w:pStyle w:val="Days"/>
            </w:pPr>
            <w:sdt>
              <w:sdtPr>
                <w:id w:val="735907049"/>
                <w:placeholder>
                  <w:docPart w:val="21FAAC160BCF4DBDA5DBF298E3E081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1186498" w14:textId="77777777" w:rsidR="00F32B60" w:rsidRDefault="00597337" w:rsidP="00F32B60">
            <w:pPr>
              <w:pStyle w:val="Days"/>
            </w:pPr>
            <w:sdt>
              <w:sdtPr>
                <w:id w:val="-1969506611"/>
                <w:placeholder>
                  <w:docPart w:val="092D253C7F0D43B5A099B0FC889449C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6FD7C3E7" w14:textId="77777777" w:rsidR="00F32B60" w:rsidRDefault="00597337" w:rsidP="00F32B60">
            <w:pPr>
              <w:pStyle w:val="Days"/>
            </w:pPr>
            <w:sdt>
              <w:sdtPr>
                <w:id w:val="859086744"/>
                <w:placeholder>
                  <w:docPart w:val="2C0F055E4412422DAEE0E86998A635F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38366F5" w14:textId="77777777" w:rsidR="00F32B60" w:rsidRDefault="00597337" w:rsidP="00F32B60">
            <w:pPr>
              <w:pStyle w:val="Days"/>
            </w:pPr>
            <w:sdt>
              <w:sdtPr>
                <w:id w:val="-73365202"/>
                <w:placeholder>
                  <w:docPart w:val="AB722D835DC94F4EB45D25098D745FC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311B087" w14:textId="77777777" w:rsidR="00F32B60" w:rsidRDefault="00597337" w:rsidP="00F32B60">
            <w:pPr>
              <w:pStyle w:val="Days"/>
            </w:pPr>
            <w:sdt>
              <w:sdtPr>
                <w:id w:val="442887513"/>
                <w:placeholder>
                  <w:docPart w:val="1A3A4566A1EE493A86A04346F3D76F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E52B4B2" w14:textId="77777777" w:rsidTr="00F32B60">
        <w:tc>
          <w:tcPr>
            <w:tcW w:w="2054" w:type="dxa"/>
            <w:tcBorders>
              <w:bottom w:val="nil"/>
            </w:tcBorders>
          </w:tcPr>
          <w:p w14:paraId="45015AAA" w14:textId="051CCE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0005BF" w14:textId="1086918A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BE94FFE" w14:textId="158A0ED6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AEBAC9" w14:textId="6C67E7F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A408013" w14:textId="693A6F07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77DFE37" w14:textId="174D862B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78E6F5A" w14:textId="4A778CF2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34C5BB8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5EB0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1870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341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44308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0675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E5B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9022F" w14:textId="77777777" w:rsidR="00F32B60" w:rsidRDefault="00F32B60" w:rsidP="00F32B60"/>
        </w:tc>
      </w:tr>
      <w:tr w:rsidR="00F32B60" w14:paraId="1771B9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B8575B" w14:textId="75F5425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BF6B4" w14:textId="573DAE1F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343D85" w14:textId="640419CC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8E0E5" w14:textId="0FFE1905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9944" w14:textId="0ECD897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AB01" w14:textId="0B9BA15F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A93562" w14:textId="27D9BEBD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ABA953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0DDE0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F433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6DB95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D6FEB" w14:textId="29D2C74E" w:rsidR="00F32B60" w:rsidRDefault="00D1162C" w:rsidP="00F32B60">
            <w:r>
              <w:t>Reserved 9:00 – 12:00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B4E4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A603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D4E750" w14:textId="77777777" w:rsidR="00F32B60" w:rsidRDefault="00F32B60" w:rsidP="00F32B60"/>
        </w:tc>
      </w:tr>
      <w:tr w:rsidR="00F32B60" w14:paraId="4B219F32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FC59AC" w14:textId="3A9E244A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08CF68" w14:textId="15B07EB1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C443" w14:textId="0CFC7B03" w:rsidR="00F32B60" w:rsidRDefault="00F32B60" w:rsidP="00F32B60">
            <w:pPr>
              <w:pStyle w:val="Dates"/>
            </w:pPr>
            <w:r>
              <w:t>1</w:t>
            </w:r>
            <w:r w:rsidR="00F70618"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BB255E" w14:textId="2E0AAF1A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95579F" w14:textId="4B282816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F4BC0" w14:textId="2DCEBB07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19C82F" w14:textId="652E1888" w:rsidR="00F32B60" w:rsidRDefault="00F70618" w:rsidP="00F32B60">
            <w:pPr>
              <w:pStyle w:val="Dates"/>
            </w:pPr>
            <w:r>
              <w:t>20</w:t>
            </w:r>
          </w:p>
        </w:tc>
      </w:tr>
      <w:tr w:rsidR="00F32B60" w14:paraId="53FE872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E51F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EABFC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CCA78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4415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0BD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5753B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283FE" w14:textId="77777777" w:rsidR="00F32B60" w:rsidRDefault="00F32B60" w:rsidP="00F32B60"/>
        </w:tc>
      </w:tr>
      <w:tr w:rsidR="00F32B60" w14:paraId="2024FCA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694DCBB" w14:textId="575824C3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E4D6C9" w14:textId="5FD3BEB5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10C998" w14:textId="70B14F23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128757" w14:textId="15A10BD2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DED426" w14:textId="49E57C5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7D6A7B" w14:textId="46DF8815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6ABEC2" w14:textId="0581A0E3" w:rsidR="00F32B60" w:rsidRDefault="00F70618" w:rsidP="00F32B60">
            <w:pPr>
              <w:pStyle w:val="Dates"/>
            </w:pPr>
            <w:r>
              <w:t>27</w:t>
            </w:r>
          </w:p>
        </w:tc>
      </w:tr>
      <w:tr w:rsidR="00F32B60" w14:paraId="00F8617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FD8D4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20B0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B7B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50D2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B1D7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95177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B2446F" w14:textId="77777777" w:rsidR="00F32B60" w:rsidRDefault="00F32B60" w:rsidP="00F32B60"/>
        </w:tc>
      </w:tr>
      <w:tr w:rsidR="00F32B60" w14:paraId="7655AF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BFF7E8" w14:textId="4470FCD7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66BC8" w14:textId="36117E94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19732" w14:textId="4F39350B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023433" w14:textId="2666CA31" w:rsidR="00F32B60" w:rsidRDefault="00F70618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997CF7" w14:textId="50678E8B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5BF3EA" w14:textId="5AE175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A905F1" w14:textId="1669F3A3" w:rsidR="00F32B60" w:rsidRDefault="00F32B60" w:rsidP="00F32B60">
            <w:pPr>
              <w:pStyle w:val="Dates"/>
            </w:pPr>
          </w:p>
        </w:tc>
      </w:tr>
      <w:tr w:rsidR="00F32B60" w14:paraId="1B5A353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32815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98261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FA31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49B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2AC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723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B37346" w14:textId="77777777" w:rsidR="00F32B60" w:rsidRDefault="00F32B60" w:rsidP="00F32B60"/>
        </w:tc>
      </w:tr>
      <w:tr w:rsidR="00D944F7" w14:paraId="73AFF6D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EB7A729" w14:textId="18094DD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94D498" w14:textId="79B46165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6AC991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7916D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E6D0A24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2B0C73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897DE7" w14:textId="77777777" w:rsidR="00D944F7" w:rsidRDefault="00D944F7" w:rsidP="00F32B60">
            <w:pPr>
              <w:pStyle w:val="Dates"/>
            </w:pPr>
          </w:p>
        </w:tc>
      </w:tr>
      <w:tr w:rsidR="00D944F7" w14:paraId="44DE5CF2" w14:textId="77777777" w:rsidTr="00D944F7">
        <w:trPr>
          <w:trHeight w:hRule="exact" w:val="80"/>
        </w:trPr>
        <w:tc>
          <w:tcPr>
            <w:tcW w:w="2054" w:type="dxa"/>
          </w:tcPr>
          <w:p w14:paraId="409E3DFF" w14:textId="77777777" w:rsidR="00D944F7" w:rsidRDefault="00D944F7" w:rsidP="00F32B60"/>
        </w:tc>
        <w:tc>
          <w:tcPr>
            <w:tcW w:w="2055" w:type="dxa"/>
          </w:tcPr>
          <w:p w14:paraId="11BD4505" w14:textId="77777777" w:rsidR="00D944F7" w:rsidRDefault="00D944F7" w:rsidP="00F32B60"/>
        </w:tc>
        <w:tc>
          <w:tcPr>
            <w:tcW w:w="2055" w:type="dxa"/>
          </w:tcPr>
          <w:p w14:paraId="250D7B14" w14:textId="77777777" w:rsidR="00D944F7" w:rsidRDefault="00D944F7" w:rsidP="00F32B60"/>
        </w:tc>
        <w:tc>
          <w:tcPr>
            <w:tcW w:w="2055" w:type="dxa"/>
          </w:tcPr>
          <w:p w14:paraId="113772D4" w14:textId="77777777" w:rsidR="00D944F7" w:rsidRDefault="00D944F7" w:rsidP="00F32B60"/>
        </w:tc>
        <w:tc>
          <w:tcPr>
            <w:tcW w:w="2055" w:type="dxa"/>
          </w:tcPr>
          <w:p w14:paraId="173CEA36" w14:textId="77777777" w:rsidR="00D944F7" w:rsidRDefault="00D944F7" w:rsidP="00F32B60"/>
        </w:tc>
        <w:tc>
          <w:tcPr>
            <w:tcW w:w="2055" w:type="dxa"/>
          </w:tcPr>
          <w:p w14:paraId="16F1E021" w14:textId="77777777" w:rsidR="00D944F7" w:rsidRDefault="00D944F7" w:rsidP="00F32B60"/>
        </w:tc>
        <w:tc>
          <w:tcPr>
            <w:tcW w:w="2055" w:type="dxa"/>
          </w:tcPr>
          <w:p w14:paraId="5830028A" w14:textId="77777777" w:rsidR="00D944F7" w:rsidRDefault="00D944F7" w:rsidP="00F32B60"/>
        </w:tc>
      </w:tr>
    </w:tbl>
    <w:p w14:paraId="70F4686D" w14:textId="630EBCF9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41D5961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A3AE04" w14:textId="6D8C5E63" w:rsidR="00F32B60" w:rsidRDefault="00D944F7" w:rsidP="00F32B60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457A804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73464A8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39ECCF9F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4CE5CE9E" w14:textId="55F4D616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7ED4B9DD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006520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D85BDF2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86173CD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0114317"/>
            <w:placeholder>
              <w:docPart w:val="5E0FF459EEE24FA5A69B7BF7391BF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1EB420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7950F25D" w14:textId="77777777" w:rsidR="00F32B60" w:rsidRDefault="00597337" w:rsidP="00F32B60">
            <w:pPr>
              <w:pStyle w:val="Days"/>
            </w:pPr>
            <w:sdt>
              <w:sdtPr>
                <w:id w:val="1677922443"/>
                <w:placeholder>
                  <w:docPart w:val="5F7E631C9CEB4B0D8CB5C8A891F3058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316EC23D" w14:textId="77777777" w:rsidR="00F32B60" w:rsidRDefault="00597337" w:rsidP="00F32B60">
            <w:pPr>
              <w:pStyle w:val="Days"/>
            </w:pPr>
            <w:sdt>
              <w:sdtPr>
                <w:id w:val="7185991"/>
                <w:placeholder>
                  <w:docPart w:val="1CCE98D0A3CC40149D49A3B2FC0F86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11E59BB" w14:textId="77777777" w:rsidR="00F32B60" w:rsidRDefault="00597337" w:rsidP="00F32B60">
            <w:pPr>
              <w:pStyle w:val="Days"/>
            </w:pPr>
            <w:sdt>
              <w:sdtPr>
                <w:id w:val="1628977921"/>
                <w:placeholder>
                  <w:docPart w:val="0C8F82508B6446129095EE7BDE6D102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651DEC" w14:textId="77777777" w:rsidR="00F32B60" w:rsidRDefault="00597337" w:rsidP="00F32B60">
            <w:pPr>
              <w:pStyle w:val="Days"/>
            </w:pPr>
            <w:sdt>
              <w:sdtPr>
                <w:id w:val="-259838339"/>
                <w:placeholder>
                  <w:docPart w:val="6AEB2F3A92DC463C87A98CB0CBC1786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639A90C" w14:textId="77777777" w:rsidR="00F32B60" w:rsidRDefault="00597337" w:rsidP="00F32B60">
            <w:pPr>
              <w:pStyle w:val="Days"/>
            </w:pPr>
            <w:sdt>
              <w:sdtPr>
                <w:id w:val="-750581031"/>
                <w:placeholder>
                  <w:docPart w:val="BF007C692AF44A1284432E34730E03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D170D2E" w14:textId="77777777" w:rsidR="00F32B60" w:rsidRDefault="00597337" w:rsidP="00F32B60">
            <w:pPr>
              <w:pStyle w:val="Days"/>
            </w:pPr>
            <w:sdt>
              <w:sdtPr>
                <w:id w:val="1871416390"/>
                <w:placeholder>
                  <w:docPart w:val="676B21307027452FB82282B4A6D14E4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21160A5C" w14:textId="77777777" w:rsidTr="00F32B60">
        <w:tc>
          <w:tcPr>
            <w:tcW w:w="2054" w:type="dxa"/>
            <w:tcBorders>
              <w:bottom w:val="nil"/>
            </w:tcBorders>
          </w:tcPr>
          <w:p w14:paraId="2DA4745D" w14:textId="614F82B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910D50D" w14:textId="0066066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5CA0F37" w14:textId="512493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B6935D" w14:textId="45902B8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401D38" w14:textId="2FD4550C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CADBD4A" w14:textId="5371F004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6043B8D1" w14:textId="1FFA4E32" w:rsidR="00F32B60" w:rsidRDefault="00F70618" w:rsidP="00F32B60">
            <w:pPr>
              <w:pStyle w:val="Dates"/>
            </w:pPr>
            <w:r>
              <w:t>3</w:t>
            </w:r>
          </w:p>
        </w:tc>
      </w:tr>
      <w:tr w:rsidR="00F32B60" w14:paraId="3CDB4D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5983C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59C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400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9B4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0613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FEB3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4B752E" w14:textId="77777777" w:rsidR="00F32B60" w:rsidRDefault="00F32B60" w:rsidP="00F32B60"/>
        </w:tc>
      </w:tr>
      <w:tr w:rsidR="00F32B60" w14:paraId="16402D8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42A1E7D" w14:textId="0ED4F717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E069CB" w14:textId="01047B6E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47560F" w14:textId="2A5B7C7B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BD319A" w14:textId="6AEEB604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24A49B" w14:textId="6EF5111F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BA8F9" w14:textId="4622FD43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2A0D" w14:textId="438B7349" w:rsidR="00F32B60" w:rsidRDefault="00F70618" w:rsidP="00F32B60">
            <w:pPr>
              <w:pStyle w:val="Dates"/>
            </w:pPr>
            <w:r>
              <w:t>10</w:t>
            </w:r>
          </w:p>
        </w:tc>
      </w:tr>
      <w:tr w:rsidR="00F32B60" w14:paraId="468C27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1EA6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920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9B6827" w14:textId="433F25D8" w:rsidR="00F32B60" w:rsidRDefault="00247E30" w:rsidP="00F32B60">
            <w:r>
              <w:t>Reserved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795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520A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33741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F9C875" w14:textId="77777777" w:rsidR="00F32B60" w:rsidRDefault="00F32B60" w:rsidP="00F32B60"/>
        </w:tc>
      </w:tr>
      <w:tr w:rsidR="00F32B60" w14:paraId="3A98B52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9D3D156" w14:textId="362145C2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128B70" w14:textId="318B08FF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7C0E32" w14:textId="64CB1E44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96B14" w14:textId="256B8204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DD314" w14:textId="62AF73B3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2786EC" w14:textId="19F7C6E8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6FF1B7" w14:textId="1F9D8CBF" w:rsidR="00F32B60" w:rsidRDefault="00F70618" w:rsidP="00F32B60">
            <w:pPr>
              <w:pStyle w:val="Dates"/>
            </w:pPr>
            <w:r>
              <w:t>17</w:t>
            </w:r>
          </w:p>
        </w:tc>
      </w:tr>
      <w:tr w:rsidR="00F32B60" w14:paraId="45B91A8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6956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2B50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B52A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2BC8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C87C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61CD0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02991E" w14:textId="77777777" w:rsidR="00F32B60" w:rsidRDefault="00F32B60" w:rsidP="00F32B60"/>
        </w:tc>
      </w:tr>
      <w:tr w:rsidR="00F32B60" w14:paraId="0DB5385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93C3011" w14:textId="0D50C740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0CF9C1" w14:textId="3D297D0C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D64B70" w14:textId="32377100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18D7DC" w14:textId="7772F78A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1DFA65" w14:textId="75D04EF2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BEEFA" w14:textId="04C9B04B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ABB115" w14:textId="09779A1A" w:rsidR="00F32B60" w:rsidRDefault="00F70618" w:rsidP="00F32B60">
            <w:pPr>
              <w:pStyle w:val="Dates"/>
            </w:pPr>
            <w:r>
              <w:t>24</w:t>
            </w:r>
          </w:p>
        </w:tc>
      </w:tr>
      <w:tr w:rsidR="00F32B60" w14:paraId="139CCBD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E2C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2CEA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2D3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9B6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7A72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7C60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28107" w14:textId="77777777" w:rsidR="00F32B60" w:rsidRDefault="00F32B60" w:rsidP="00F32B60"/>
        </w:tc>
      </w:tr>
      <w:tr w:rsidR="00F32B60" w14:paraId="0AB07BA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14529AA" w14:textId="13B3021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C0C77" w14:textId="74E07794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57036E" w14:textId="6CB3CBED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2B5BDD" w14:textId="3BAA6304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70235F" w14:textId="7BE1E0C9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D78A" w14:textId="04EA984A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B5C7" w14:textId="6B4399B5" w:rsidR="00F32B60" w:rsidRDefault="00F32B60" w:rsidP="00F32B60">
            <w:pPr>
              <w:pStyle w:val="Dates"/>
            </w:pPr>
          </w:p>
        </w:tc>
      </w:tr>
      <w:tr w:rsidR="00F32B60" w14:paraId="0B988BC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8529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695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BCB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94B0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70A9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FCE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3E142A" w14:textId="77777777" w:rsidR="00F32B60" w:rsidRDefault="00F32B60" w:rsidP="00F32B60"/>
        </w:tc>
      </w:tr>
      <w:tr w:rsidR="00F32B60" w14:paraId="0778DB1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6379A06" w14:textId="3D0DF16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E1CC99F" w14:textId="5AF1E1F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6FB2E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52F0F1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963215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03497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82751C6" w14:textId="77777777" w:rsidR="00F32B60" w:rsidRDefault="00F32B60" w:rsidP="00F32B60">
            <w:pPr>
              <w:pStyle w:val="Dates"/>
            </w:pPr>
          </w:p>
        </w:tc>
      </w:tr>
      <w:tr w:rsidR="00F32B60" w14:paraId="5CC30234" w14:textId="77777777" w:rsidTr="00D944F7">
        <w:trPr>
          <w:trHeight w:hRule="exact" w:val="80"/>
        </w:trPr>
        <w:tc>
          <w:tcPr>
            <w:tcW w:w="2054" w:type="dxa"/>
          </w:tcPr>
          <w:p w14:paraId="4279EA1B" w14:textId="77777777" w:rsidR="00F32B60" w:rsidRDefault="00F32B60" w:rsidP="00F32B60"/>
        </w:tc>
        <w:tc>
          <w:tcPr>
            <w:tcW w:w="2055" w:type="dxa"/>
          </w:tcPr>
          <w:p w14:paraId="5A16E519" w14:textId="77777777" w:rsidR="00F32B60" w:rsidRDefault="00F32B60" w:rsidP="00F32B60"/>
        </w:tc>
        <w:tc>
          <w:tcPr>
            <w:tcW w:w="2055" w:type="dxa"/>
          </w:tcPr>
          <w:p w14:paraId="3B5FE160" w14:textId="77777777" w:rsidR="00F32B60" w:rsidRDefault="00F32B60" w:rsidP="00F32B60"/>
        </w:tc>
        <w:tc>
          <w:tcPr>
            <w:tcW w:w="2055" w:type="dxa"/>
          </w:tcPr>
          <w:p w14:paraId="6855EBED" w14:textId="77777777" w:rsidR="00F32B60" w:rsidRDefault="00F32B60" w:rsidP="00F32B60"/>
        </w:tc>
        <w:tc>
          <w:tcPr>
            <w:tcW w:w="2055" w:type="dxa"/>
          </w:tcPr>
          <w:p w14:paraId="4348CAF3" w14:textId="77777777" w:rsidR="00F32B60" w:rsidRDefault="00F32B60" w:rsidP="00F32B60"/>
        </w:tc>
        <w:tc>
          <w:tcPr>
            <w:tcW w:w="2055" w:type="dxa"/>
          </w:tcPr>
          <w:p w14:paraId="5A9E9CAD" w14:textId="77777777" w:rsidR="00F32B60" w:rsidRDefault="00F32B60" w:rsidP="00F32B60"/>
        </w:tc>
        <w:tc>
          <w:tcPr>
            <w:tcW w:w="2055" w:type="dxa"/>
          </w:tcPr>
          <w:p w14:paraId="11ED6EDE" w14:textId="77777777" w:rsidR="00F32B60" w:rsidRDefault="00F32B60" w:rsidP="00F32B60"/>
        </w:tc>
      </w:tr>
    </w:tbl>
    <w:p w14:paraId="477494CB" w14:textId="52750DA0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179912F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2D3097B" w14:textId="1868DC87" w:rsidR="00F32B60" w:rsidRDefault="00D944F7" w:rsidP="00F32B60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51F94B7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118868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66784E9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306BC2AF" w14:textId="52F6867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5113FC04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4ED791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4AC928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1C3487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18680381"/>
            <w:placeholder>
              <w:docPart w:val="C5B05339AD5D4670AD81FBD884FC26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6B8024B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C3CACBE" w14:textId="77777777" w:rsidR="00F32B60" w:rsidRDefault="00597337" w:rsidP="00F32B60">
            <w:pPr>
              <w:pStyle w:val="Days"/>
            </w:pPr>
            <w:sdt>
              <w:sdtPr>
                <w:id w:val="598300938"/>
                <w:placeholder>
                  <w:docPart w:val="F11406125AD74E809D6237BD49F4B0F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EBBE964" w14:textId="77777777" w:rsidR="00F32B60" w:rsidRDefault="00597337" w:rsidP="00F32B60">
            <w:pPr>
              <w:pStyle w:val="Days"/>
            </w:pPr>
            <w:sdt>
              <w:sdtPr>
                <w:id w:val="485902382"/>
                <w:placeholder>
                  <w:docPart w:val="182C82EEC2774879BEB44C581794558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29F5582D" w14:textId="77777777" w:rsidR="00F32B60" w:rsidRDefault="00597337" w:rsidP="00F32B60">
            <w:pPr>
              <w:pStyle w:val="Days"/>
            </w:pPr>
            <w:sdt>
              <w:sdtPr>
                <w:id w:val="1661272650"/>
                <w:placeholder>
                  <w:docPart w:val="0577C24445E544CF800BC422F545FD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4448EB0" w14:textId="77777777" w:rsidR="00F32B60" w:rsidRDefault="00597337" w:rsidP="00F32B60">
            <w:pPr>
              <w:pStyle w:val="Days"/>
            </w:pPr>
            <w:sdt>
              <w:sdtPr>
                <w:id w:val="395717274"/>
                <w:placeholder>
                  <w:docPart w:val="8846DAD5E0754FDE85C68EC21932BA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522D5B3" w14:textId="77777777" w:rsidR="00F32B60" w:rsidRDefault="00597337" w:rsidP="00F32B60">
            <w:pPr>
              <w:pStyle w:val="Days"/>
            </w:pPr>
            <w:sdt>
              <w:sdtPr>
                <w:id w:val="-1398042266"/>
                <w:placeholder>
                  <w:docPart w:val="B953A711C4FE41019BCC3098CE70665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46CECBF" w14:textId="77777777" w:rsidR="00F32B60" w:rsidRDefault="00597337" w:rsidP="00F32B60">
            <w:pPr>
              <w:pStyle w:val="Days"/>
            </w:pPr>
            <w:sdt>
              <w:sdtPr>
                <w:id w:val="1526904587"/>
                <w:placeholder>
                  <w:docPart w:val="D97469697F1B4135BE22577380F7B91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1C5B750" w14:textId="77777777" w:rsidTr="00F32B60">
        <w:tc>
          <w:tcPr>
            <w:tcW w:w="2054" w:type="dxa"/>
            <w:tcBorders>
              <w:bottom w:val="nil"/>
            </w:tcBorders>
          </w:tcPr>
          <w:p w14:paraId="0BC08282" w14:textId="36E0FA7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5B774F" w14:textId="11184B6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6FD19D9" w14:textId="6C1152E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D54EF6" w14:textId="6FA679B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42DE87" w14:textId="6098C0B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5FAC7E" w14:textId="5F252456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1695A9A" w14:textId="40F88704" w:rsidR="00F32B60" w:rsidRDefault="00F70618" w:rsidP="00F32B60">
            <w:pPr>
              <w:pStyle w:val="Dates"/>
            </w:pPr>
            <w:r>
              <w:t>1</w:t>
            </w:r>
          </w:p>
        </w:tc>
      </w:tr>
      <w:tr w:rsidR="00F32B60" w14:paraId="6345068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9164B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4B48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23C23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DDCA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48E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D683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5D3A4" w14:textId="77777777" w:rsidR="00F32B60" w:rsidRDefault="00F32B60" w:rsidP="00F32B60"/>
        </w:tc>
      </w:tr>
      <w:tr w:rsidR="00F32B60" w14:paraId="070E3D0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A195677" w14:textId="274124C1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9170E1C" w14:textId="6FCE7468" w:rsidR="00F32B60" w:rsidRDefault="00F70618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5442E" w14:textId="74589FBE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9563C9" w14:textId="04FB1E1A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22165F" w14:textId="1491328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11A31" w14:textId="637F9896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16C847" w14:textId="7173F78A" w:rsidR="00F32B60" w:rsidRDefault="00F70618" w:rsidP="00F32B60">
            <w:pPr>
              <w:pStyle w:val="Dates"/>
            </w:pPr>
            <w:r>
              <w:t>8</w:t>
            </w:r>
          </w:p>
        </w:tc>
      </w:tr>
      <w:tr w:rsidR="00F32B60" w14:paraId="323B303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4761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67C0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6247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4BB1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54EC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3C854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D101B5" w14:textId="77777777" w:rsidR="00F32B60" w:rsidRDefault="00F32B60" w:rsidP="00F32B60"/>
        </w:tc>
      </w:tr>
      <w:tr w:rsidR="00F32B60" w14:paraId="6A3BDC4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B6249C" w14:textId="6BF46F11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A73659" w14:textId="4943E2FE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C2F8" w14:textId="05ED6ACF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082FD" w14:textId="19569570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1E12C5" w14:textId="757B0779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2CC1C" w14:textId="1F510723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1D1F06" w14:textId="42FC80B1" w:rsidR="00F32B60" w:rsidRDefault="00F70618" w:rsidP="00F32B60">
            <w:pPr>
              <w:pStyle w:val="Dates"/>
            </w:pPr>
            <w:r>
              <w:t>15</w:t>
            </w:r>
          </w:p>
        </w:tc>
      </w:tr>
      <w:tr w:rsidR="00F32B60" w14:paraId="42BC36F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7E8B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B4C3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639D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D6D70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34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D453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A59E71" w14:textId="77777777" w:rsidR="00F32B60" w:rsidRDefault="00F32B60" w:rsidP="00F32B60"/>
        </w:tc>
      </w:tr>
      <w:tr w:rsidR="00F32B60" w14:paraId="5E6993F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9962488" w14:textId="2193653E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045E15" w14:textId="133E774F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9A1BF3" w14:textId="76C67A44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2F2EB1" w14:textId="734DF44B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F07FB" w14:textId="6FEFEE51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1ED32" w14:textId="1E9C0085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555CF" w14:textId="3EDB2C1B" w:rsidR="00F32B60" w:rsidRDefault="00F70618" w:rsidP="00F32B60">
            <w:pPr>
              <w:pStyle w:val="Dates"/>
            </w:pPr>
            <w:r>
              <w:t>22</w:t>
            </w:r>
          </w:p>
        </w:tc>
      </w:tr>
      <w:tr w:rsidR="00F32B60" w14:paraId="7E41E3A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35EDD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5E7F0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9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BF6FE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3469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A6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81F33" w14:textId="77777777" w:rsidR="00F32B60" w:rsidRDefault="00F32B60" w:rsidP="00F32B60"/>
        </w:tc>
      </w:tr>
      <w:tr w:rsidR="00F32B60" w14:paraId="026DD01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8997" w14:textId="52404772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53379A" w14:textId="04E82D3D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8EF4D" w14:textId="413A0841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514D71" w14:textId="030B7BF2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14B42D" w14:textId="62932550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51112A" w14:textId="47AC8540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0C6AE7" w14:textId="2826CC92" w:rsidR="00F32B60" w:rsidRDefault="00F70618" w:rsidP="00F32B60">
            <w:pPr>
              <w:pStyle w:val="Dates"/>
            </w:pPr>
            <w:r>
              <w:t>29</w:t>
            </w:r>
          </w:p>
        </w:tc>
      </w:tr>
      <w:tr w:rsidR="00F32B60" w14:paraId="7B41AC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9D5210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61E4F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9A92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F8FB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CA52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BAE49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DF3D5B" w14:textId="6CF2BC68" w:rsidR="00F32B60" w:rsidRDefault="007A4659" w:rsidP="00F32B60">
            <w:r>
              <w:t>Reserved – All Day</w:t>
            </w:r>
          </w:p>
        </w:tc>
      </w:tr>
      <w:tr w:rsidR="00F32B60" w14:paraId="1B043F6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174CF7F" w14:textId="58706540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948F176" w14:textId="0C43A4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E6409C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D886F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BF745F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E040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05D68A" w14:textId="77777777" w:rsidR="00F32B60" w:rsidRDefault="00F32B60" w:rsidP="00F32B60">
            <w:pPr>
              <w:pStyle w:val="Dates"/>
            </w:pPr>
          </w:p>
        </w:tc>
      </w:tr>
      <w:tr w:rsidR="00F32B60" w14:paraId="2166DFD1" w14:textId="77777777" w:rsidTr="00F70618">
        <w:trPr>
          <w:trHeight w:hRule="exact" w:val="918"/>
        </w:trPr>
        <w:tc>
          <w:tcPr>
            <w:tcW w:w="2054" w:type="dxa"/>
          </w:tcPr>
          <w:p w14:paraId="0D003E83" w14:textId="77777777" w:rsidR="00F32B60" w:rsidRDefault="00F32B60" w:rsidP="00F32B60"/>
        </w:tc>
        <w:tc>
          <w:tcPr>
            <w:tcW w:w="2055" w:type="dxa"/>
          </w:tcPr>
          <w:p w14:paraId="5D6AEBFF" w14:textId="77777777" w:rsidR="00F32B60" w:rsidRDefault="00F32B60" w:rsidP="00F32B60"/>
        </w:tc>
        <w:tc>
          <w:tcPr>
            <w:tcW w:w="2055" w:type="dxa"/>
          </w:tcPr>
          <w:p w14:paraId="69EC8F9E" w14:textId="77777777" w:rsidR="00F32B60" w:rsidRDefault="00F32B60" w:rsidP="00F32B60"/>
        </w:tc>
        <w:tc>
          <w:tcPr>
            <w:tcW w:w="2055" w:type="dxa"/>
          </w:tcPr>
          <w:p w14:paraId="334E9583" w14:textId="77777777" w:rsidR="00F32B60" w:rsidRDefault="00F32B60" w:rsidP="00F32B60"/>
        </w:tc>
        <w:tc>
          <w:tcPr>
            <w:tcW w:w="2055" w:type="dxa"/>
          </w:tcPr>
          <w:p w14:paraId="68CA98C1" w14:textId="77777777" w:rsidR="00F32B60" w:rsidRDefault="00F32B60" w:rsidP="00F32B60"/>
        </w:tc>
        <w:tc>
          <w:tcPr>
            <w:tcW w:w="2055" w:type="dxa"/>
          </w:tcPr>
          <w:p w14:paraId="3F531FF8" w14:textId="77777777" w:rsidR="00F32B60" w:rsidRDefault="00F32B60" w:rsidP="00F32B60"/>
        </w:tc>
        <w:tc>
          <w:tcPr>
            <w:tcW w:w="2055" w:type="dxa"/>
          </w:tcPr>
          <w:p w14:paraId="72FE5099" w14:textId="77777777" w:rsidR="00F32B60" w:rsidRDefault="00F32B60" w:rsidP="00F32B60"/>
        </w:tc>
      </w:tr>
    </w:tbl>
    <w:p w14:paraId="6F98A144" w14:textId="7E6E5D2A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19E23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730BCFE6" w14:textId="41F1163F" w:rsidR="00F32B60" w:rsidRDefault="00F70618" w:rsidP="00F32B60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73399C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3D7D7D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2AC4F404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60D2035C" w14:textId="3A3432A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A1D59B2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A7F6AF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537008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B18189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56476821"/>
            <w:placeholder>
              <w:docPart w:val="769BBEDFABA14169A95D47F6AB35E3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306E32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A44E858" w14:textId="77777777" w:rsidR="00F32B60" w:rsidRDefault="00597337" w:rsidP="00F32B60">
            <w:pPr>
              <w:pStyle w:val="Days"/>
            </w:pPr>
            <w:sdt>
              <w:sdtPr>
                <w:id w:val="758027383"/>
                <w:placeholder>
                  <w:docPart w:val="216377E9121F4011901DCEAB2D7CAAD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0925303" w14:textId="77777777" w:rsidR="00F32B60" w:rsidRDefault="00597337" w:rsidP="00F32B60">
            <w:pPr>
              <w:pStyle w:val="Days"/>
            </w:pPr>
            <w:sdt>
              <w:sdtPr>
                <w:id w:val="-12765732"/>
                <w:placeholder>
                  <w:docPart w:val="21C9AAFB2CAC447CB408726B1A3C60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88758CF" w14:textId="77777777" w:rsidR="00F32B60" w:rsidRDefault="00597337" w:rsidP="00F32B60">
            <w:pPr>
              <w:pStyle w:val="Days"/>
            </w:pPr>
            <w:sdt>
              <w:sdtPr>
                <w:id w:val="2070381424"/>
                <w:placeholder>
                  <w:docPart w:val="EFF3AAC34133430FBE83CBA1900272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B66B1F3" w14:textId="77777777" w:rsidR="00F32B60" w:rsidRDefault="00597337" w:rsidP="00F32B60">
            <w:pPr>
              <w:pStyle w:val="Days"/>
            </w:pPr>
            <w:sdt>
              <w:sdtPr>
                <w:id w:val="-1179808038"/>
                <w:placeholder>
                  <w:docPart w:val="7D4157CFB66E45659259C3D6D278559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DC597D3" w14:textId="77777777" w:rsidR="00F32B60" w:rsidRDefault="00597337" w:rsidP="00F32B60">
            <w:pPr>
              <w:pStyle w:val="Days"/>
            </w:pPr>
            <w:sdt>
              <w:sdtPr>
                <w:id w:val="-1626384357"/>
                <w:placeholder>
                  <w:docPart w:val="03EE44AC37504E479D58D8E3D64E0F1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05E4208" w14:textId="77777777" w:rsidR="00F32B60" w:rsidRDefault="00597337" w:rsidP="00F32B60">
            <w:pPr>
              <w:pStyle w:val="Days"/>
            </w:pPr>
            <w:sdt>
              <w:sdtPr>
                <w:id w:val="1228808272"/>
                <w:placeholder>
                  <w:docPart w:val="17AE16F0DDCC4A12AA29F9B183A842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D9FAE5F" w14:textId="77777777" w:rsidTr="00F32B60">
        <w:tc>
          <w:tcPr>
            <w:tcW w:w="2054" w:type="dxa"/>
            <w:tcBorders>
              <w:bottom w:val="nil"/>
            </w:tcBorders>
          </w:tcPr>
          <w:p w14:paraId="0673C048" w14:textId="6DD637D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1A44DD2" w14:textId="6035666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74A2597" w14:textId="1A007155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"Tuesday"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=B2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=B2+1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90E374" w14:textId="4A24D68B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B72AB8F" w14:textId="0B9AB3D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92C85A8" w14:textId="672A1DE5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C106FD9" w14:textId="380651D1" w:rsidR="00F32B60" w:rsidRDefault="00F70618" w:rsidP="00F32B60">
            <w:pPr>
              <w:pStyle w:val="Dates"/>
            </w:pPr>
            <w:r>
              <w:t>5</w:t>
            </w:r>
          </w:p>
        </w:tc>
      </w:tr>
      <w:tr w:rsidR="00F32B60" w14:paraId="763722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16AD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9CD5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C04B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0B8B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0241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921B3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2C1BE6" w14:textId="77777777" w:rsidR="00F32B60" w:rsidRDefault="00F32B60" w:rsidP="00F32B60"/>
        </w:tc>
      </w:tr>
      <w:tr w:rsidR="00F32B60" w14:paraId="26EBFB0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3310BE" w14:textId="1ED3237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162244" w14:textId="150B7FF3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D4AFF" w14:textId="08D14C88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A2C645" w14:textId="05F49042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9D104B" w14:textId="73F5997B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870C2C" w14:textId="197BC67B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EAE8A6" w14:textId="1974308C" w:rsidR="00F32B60" w:rsidRDefault="00F70618" w:rsidP="00F32B60">
            <w:pPr>
              <w:pStyle w:val="Dates"/>
            </w:pPr>
            <w:r>
              <w:t>12</w:t>
            </w:r>
          </w:p>
        </w:tc>
      </w:tr>
      <w:tr w:rsidR="00F32B60" w14:paraId="39AB0EE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A0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3141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A36B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4F05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A049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22FF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A499C0" w14:textId="77777777" w:rsidR="00F32B60" w:rsidRDefault="00F32B60" w:rsidP="00F32B60"/>
        </w:tc>
      </w:tr>
      <w:tr w:rsidR="00F32B60" w14:paraId="6ADA40E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677793" w14:textId="3EF397B3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63436F" w14:textId="3BACE3A0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1EA4B6" w14:textId="2F80E804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A1941D" w14:textId="7A25994F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E6A4" w14:textId="260E2234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BEDB5" w14:textId="461A8A21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0135" w14:textId="7941E276" w:rsidR="00F32B60" w:rsidRDefault="00F70618" w:rsidP="00F32B60">
            <w:pPr>
              <w:pStyle w:val="Dates"/>
            </w:pPr>
            <w:r>
              <w:t>19</w:t>
            </w:r>
          </w:p>
        </w:tc>
      </w:tr>
      <w:tr w:rsidR="00F32B60" w14:paraId="1CBB749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867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B069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62AD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6633B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DB34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6E42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093824" w14:textId="77777777" w:rsidR="00F32B60" w:rsidRDefault="00F32B60" w:rsidP="00F32B60"/>
        </w:tc>
      </w:tr>
      <w:tr w:rsidR="00F32B60" w14:paraId="2127270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E750246" w14:textId="516ECC2A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51876" w14:textId="1FBD8991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84952" w14:textId="17B443C6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C28E" w14:textId="2F23AACF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A18D7C" w14:textId="511B0BF8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BDCE53" w14:textId="196F1DBE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A11ECB" w14:textId="2001F25C" w:rsidR="00F32B60" w:rsidRDefault="00F70618" w:rsidP="00F32B60">
            <w:pPr>
              <w:pStyle w:val="Dates"/>
            </w:pPr>
            <w:r>
              <w:t>26</w:t>
            </w:r>
          </w:p>
        </w:tc>
      </w:tr>
      <w:tr w:rsidR="00F32B60" w14:paraId="5E17D37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61093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E6485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7129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44ECB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3A65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52CA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2A269B" w14:textId="77777777" w:rsidR="00F32B60" w:rsidRDefault="00F32B60" w:rsidP="00F32B60"/>
        </w:tc>
      </w:tr>
      <w:tr w:rsidR="00F32B60" w14:paraId="57C27D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184DD4" w14:textId="4873B4D7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6E906F" w14:textId="1F8CAA59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A7EB09" w14:textId="1FC212C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F083A5" w14:textId="10F61CF3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F746CD" w14:textId="4CC144F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641BF6" w14:textId="34C30CEC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917F04" w14:textId="39D3978C" w:rsidR="00F32B60" w:rsidRDefault="00F32B60" w:rsidP="00F32B60">
            <w:pPr>
              <w:pStyle w:val="Dates"/>
            </w:pPr>
          </w:p>
        </w:tc>
      </w:tr>
      <w:tr w:rsidR="00F32B60" w14:paraId="7276A6E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B4F57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EF2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16F8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109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D52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B2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63B72B" w14:textId="77777777" w:rsidR="00F32B60" w:rsidRDefault="00F32B60" w:rsidP="00F32B60"/>
        </w:tc>
      </w:tr>
      <w:tr w:rsidR="00F32B60" w14:paraId="3212CF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CEE44FC" w14:textId="0569993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BD959A0" w14:textId="4ED4A92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C5046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AA0A9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C64A0D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B7B204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91811B" w14:textId="77777777" w:rsidR="00F32B60" w:rsidRDefault="00F32B60" w:rsidP="00F32B60">
            <w:pPr>
              <w:pStyle w:val="Dates"/>
            </w:pPr>
          </w:p>
        </w:tc>
      </w:tr>
      <w:tr w:rsidR="00F32B60" w14:paraId="257B6E96" w14:textId="77777777" w:rsidTr="00F70618">
        <w:trPr>
          <w:trHeight w:hRule="exact" w:val="80"/>
        </w:trPr>
        <w:tc>
          <w:tcPr>
            <w:tcW w:w="2054" w:type="dxa"/>
          </w:tcPr>
          <w:p w14:paraId="16B6557A" w14:textId="77777777" w:rsidR="00F32B60" w:rsidRDefault="00F32B60" w:rsidP="00F32B60"/>
        </w:tc>
        <w:tc>
          <w:tcPr>
            <w:tcW w:w="2055" w:type="dxa"/>
          </w:tcPr>
          <w:p w14:paraId="6BF9E82F" w14:textId="77777777" w:rsidR="00F32B60" w:rsidRDefault="00F32B60" w:rsidP="00F32B60"/>
        </w:tc>
        <w:tc>
          <w:tcPr>
            <w:tcW w:w="2055" w:type="dxa"/>
          </w:tcPr>
          <w:p w14:paraId="6D4D3C1F" w14:textId="77777777" w:rsidR="00F32B60" w:rsidRDefault="00F32B60" w:rsidP="00F32B60"/>
        </w:tc>
        <w:tc>
          <w:tcPr>
            <w:tcW w:w="2055" w:type="dxa"/>
          </w:tcPr>
          <w:p w14:paraId="47086494" w14:textId="77777777" w:rsidR="00F32B60" w:rsidRDefault="00F32B60" w:rsidP="00F32B60"/>
        </w:tc>
        <w:tc>
          <w:tcPr>
            <w:tcW w:w="2055" w:type="dxa"/>
          </w:tcPr>
          <w:p w14:paraId="28074A39" w14:textId="77777777" w:rsidR="00F32B60" w:rsidRDefault="00F32B60" w:rsidP="00F32B60"/>
        </w:tc>
        <w:tc>
          <w:tcPr>
            <w:tcW w:w="2055" w:type="dxa"/>
          </w:tcPr>
          <w:p w14:paraId="3AB738FC" w14:textId="77777777" w:rsidR="00F32B60" w:rsidRDefault="00F32B60" w:rsidP="00F32B60"/>
        </w:tc>
        <w:tc>
          <w:tcPr>
            <w:tcW w:w="2055" w:type="dxa"/>
          </w:tcPr>
          <w:p w14:paraId="2211F1F1" w14:textId="77777777" w:rsidR="00F32B60" w:rsidRDefault="00F32B60" w:rsidP="00F32B60"/>
        </w:tc>
      </w:tr>
    </w:tbl>
    <w:p w14:paraId="6AF90CBD" w14:textId="6B62670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29CA87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9DE47B4" w14:textId="6B1D9B64" w:rsidR="00F32B60" w:rsidRDefault="00F70618" w:rsidP="00F32B60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F718F8B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090B0946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7EF745C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6F3CC2D3" w14:textId="0DA0F79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F960F98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6F763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A1696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CD3430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65643812"/>
            <w:placeholder>
              <w:docPart w:val="930A253C19F74F0E9A1445037D5580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2AE109F2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474695" w14:textId="77777777" w:rsidR="00F32B60" w:rsidRDefault="00597337" w:rsidP="00F32B60">
            <w:pPr>
              <w:pStyle w:val="Days"/>
            </w:pPr>
            <w:sdt>
              <w:sdtPr>
                <w:id w:val="-1183119942"/>
                <w:placeholder>
                  <w:docPart w:val="B717B28908D1446E96AC6E0C5179F5C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76B8869" w14:textId="77777777" w:rsidR="00F32B60" w:rsidRDefault="00597337" w:rsidP="00F32B60">
            <w:pPr>
              <w:pStyle w:val="Days"/>
            </w:pPr>
            <w:sdt>
              <w:sdtPr>
                <w:id w:val="-345165983"/>
                <w:placeholder>
                  <w:docPart w:val="8C311B780797473199F58F4E393DAD6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35D0C86" w14:textId="77777777" w:rsidR="00F32B60" w:rsidRDefault="00597337" w:rsidP="00F32B60">
            <w:pPr>
              <w:pStyle w:val="Days"/>
            </w:pPr>
            <w:sdt>
              <w:sdtPr>
                <w:id w:val="-541137405"/>
                <w:placeholder>
                  <w:docPart w:val="C256591EFEB346049D3B71E3A0FCA16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3B62522" w14:textId="77777777" w:rsidR="00F32B60" w:rsidRDefault="00597337" w:rsidP="00F32B60">
            <w:pPr>
              <w:pStyle w:val="Days"/>
            </w:pPr>
            <w:sdt>
              <w:sdtPr>
                <w:id w:val="1892146773"/>
                <w:placeholder>
                  <w:docPart w:val="4AFD8F95BAF94AC694D18C1C7598BE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DBB4286" w14:textId="77777777" w:rsidR="00F32B60" w:rsidRDefault="00597337" w:rsidP="00F32B60">
            <w:pPr>
              <w:pStyle w:val="Days"/>
            </w:pPr>
            <w:sdt>
              <w:sdtPr>
                <w:id w:val="-1151444378"/>
                <w:placeholder>
                  <w:docPart w:val="3F59262E1BD84B11889F1F25D5B506F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33F3D8DC" w14:textId="77777777" w:rsidR="00F32B60" w:rsidRDefault="00597337" w:rsidP="00F32B60">
            <w:pPr>
              <w:pStyle w:val="Days"/>
            </w:pPr>
            <w:sdt>
              <w:sdtPr>
                <w:id w:val="1557510787"/>
                <w:placeholder>
                  <w:docPart w:val="C2268A3DE2814F64A7FDD446F3C283A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164AE642" w14:textId="77777777" w:rsidTr="00F32B60">
        <w:tc>
          <w:tcPr>
            <w:tcW w:w="2054" w:type="dxa"/>
            <w:tcBorders>
              <w:bottom w:val="nil"/>
            </w:tcBorders>
          </w:tcPr>
          <w:p w14:paraId="3FBEDB27" w14:textId="1B8EFDB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7EA33D3" w14:textId="3430FA3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ED2D22A" w14:textId="2328AC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D544B0" w14:textId="20B7992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B8ECF4" w14:textId="2D7F4B10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671E64" w14:textId="5A916764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4059C52" w14:textId="67143EAB" w:rsidR="00F32B60" w:rsidRDefault="00FF6F69" w:rsidP="00F32B60">
            <w:pPr>
              <w:pStyle w:val="Dates"/>
            </w:pPr>
            <w:r>
              <w:t>3</w:t>
            </w:r>
          </w:p>
        </w:tc>
      </w:tr>
      <w:tr w:rsidR="00F32B60" w14:paraId="48E6F48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703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0E3A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918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BF9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CA2E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A108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38A38B" w14:textId="77777777" w:rsidR="00F32B60" w:rsidRDefault="00F32B60" w:rsidP="00F32B60"/>
        </w:tc>
      </w:tr>
      <w:tr w:rsidR="00F32B60" w14:paraId="0F51C87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6BA9" w14:textId="51228E29" w:rsidR="00F32B60" w:rsidRDefault="00FF6F69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6F1334" w14:textId="6A61D17C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407F71" w14:textId="52156AF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EBD1" w14:textId="169C5A48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147BA2" w14:textId="464D560E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D7AD00" w14:textId="1DA6BB6D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14A6DB" w14:textId="2E69E8B5" w:rsidR="00F32B60" w:rsidRDefault="00FF6F69" w:rsidP="00F32B60">
            <w:pPr>
              <w:pStyle w:val="Dates"/>
            </w:pPr>
            <w:r>
              <w:t>10</w:t>
            </w:r>
          </w:p>
        </w:tc>
      </w:tr>
      <w:tr w:rsidR="00F32B60" w14:paraId="24868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8484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CF91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083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13990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E2168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71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A405FC" w14:textId="77777777" w:rsidR="00F32B60" w:rsidRDefault="00F32B60" w:rsidP="00F32B60"/>
        </w:tc>
      </w:tr>
      <w:tr w:rsidR="00F32B60" w14:paraId="3C96F2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1930" w14:textId="6CBA5DB1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9A1E66" w14:textId="6B520367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D38B3" w14:textId="5F65486C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F86E" w14:textId="54D9ABFE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B5FCA" w14:textId="3C9C798A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69B54" w14:textId="3F683B91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1C247" w14:textId="021A4966" w:rsidR="00F32B60" w:rsidRDefault="00FF6F69" w:rsidP="00F32B60">
            <w:pPr>
              <w:pStyle w:val="Dates"/>
            </w:pPr>
            <w:r>
              <w:t>17</w:t>
            </w:r>
          </w:p>
        </w:tc>
      </w:tr>
      <w:tr w:rsidR="00F32B60" w14:paraId="574BF2A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5E91C1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E648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6FF4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FF2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B8EE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954C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B2E6C5" w14:textId="77777777" w:rsidR="00F32B60" w:rsidRDefault="00F32B60" w:rsidP="00F32B60"/>
        </w:tc>
      </w:tr>
      <w:tr w:rsidR="00F32B60" w14:paraId="2FA9B42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A8B767" w14:textId="41699812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90AFE0" w14:textId="1BE5A23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B80CD3" w14:textId="7ECCFAD5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D0DC6F" w14:textId="0392C88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A569BE" w14:textId="3BADCA50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D64237" w14:textId="0745E6FC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7078E" w14:textId="6E4D9488" w:rsidR="00F32B60" w:rsidRDefault="00FF6F69" w:rsidP="00F32B60">
            <w:pPr>
              <w:pStyle w:val="Dates"/>
            </w:pPr>
            <w:r>
              <w:t>24</w:t>
            </w:r>
          </w:p>
        </w:tc>
      </w:tr>
      <w:tr w:rsidR="00F32B60" w14:paraId="71C80C0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70B5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102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BE069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1095B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4B8D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BEE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E2684B" w14:textId="77777777" w:rsidR="00F32B60" w:rsidRDefault="00F32B60" w:rsidP="00F32B60"/>
        </w:tc>
      </w:tr>
      <w:tr w:rsidR="00F32B60" w14:paraId="398084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282D325" w14:textId="6EDF21E3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EB017E" w14:textId="01C496FA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A50A73" w14:textId="0E89239F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8EC926" w14:textId="7041E257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79BCE" w14:textId="3ADB311C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B12858" w14:textId="14F7FD6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659136" w14:textId="1BF7EE9B" w:rsidR="00F32B60" w:rsidRDefault="00FF6F69" w:rsidP="00F32B60">
            <w:pPr>
              <w:pStyle w:val="Dates"/>
            </w:pPr>
            <w:r>
              <w:t>31</w:t>
            </w:r>
          </w:p>
        </w:tc>
      </w:tr>
      <w:tr w:rsidR="00F32B60" w14:paraId="59D674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2778C4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4D4B0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E6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F7DE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1B743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D1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4D119" w14:textId="77777777" w:rsidR="00F32B60" w:rsidRDefault="00F32B60" w:rsidP="00F32B60"/>
        </w:tc>
      </w:tr>
      <w:tr w:rsidR="00F32B60" w14:paraId="5F4373F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34D1DE5" w14:textId="11897F10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080A01A" w14:textId="38F20A4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8ACAF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499C83D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AA3A9D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3B6B91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E6FB4C" w14:textId="77777777" w:rsidR="00F32B60" w:rsidRDefault="00F32B60" w:rsidP="00F32B60">
            <w:pPr>
              <w:pStyle w:val="Dates"/>
            </w:pPr>
          </w:p>
        </w:tc>
      </w:tr>
      <w:tr w:rsidR="00F32B60" w14:paraId="638414BB" w14:textId="77777777" w:rsidTr="00FF6F69">
        <w:trPr>
          <w:trHeight w:hRule="exact" w:val="80"/>
        </w:trPr>
        <w:tc>
          <w:tcPr>
            <w:tcW w:w="2054" w:type="dxa"/>
          </w:tcPr>
          <w:p w14:paraId="39C3BC84" w14:textId="77777777" w:rsidR="00F32B60" w:rsidRDefault="00F32B60" w:rsidP="00F32B60"/>
        </w:tc>
        <w:tc>
          <w:tcPr>
            <w:tcW w:w="2055" w:type="dxa"/>
          </w:tcPr>
          <w:p w14:paraId="2523F73C" w14:textId="77777777" w:rsidR="00F32B60" w:rsidRDefault="00F32B60" w:rsidP="00F32B60"/>
        </w:tc>
        <w:tc>
          <w:tcPr>
            <w:tcW w:w="2055" w:type="dxa"/>
          </w:tcPr>
          <w:p w14:paraId="6FD0861F" w14:textId="77777777" w:rsidR="00F32B60" w:rsidRDefault="00F32B60" w:rsidP="00F32B60"/>
        </w:tc>
        <w:tc>
          <w:tcPr>
            <w:tcW w:w="2055" w:type="dxa"/>
          </w:tcPr>
          <w:p w14:paraId="2DB63E7C" w14:textId="77777777" w:rsidR="00F32B60" w:rsidRDefault="00F32B60" w:rsidP="00F32B60"/>
        </w:tc>
        <w:tc>
          <w:tcPr>
            <w:tcW w:w="2055" w:type="dxa"/>
          </w:tcPr>
          <w:p w14:paraId="4387F230" w14:textId="77777777" w:rsidR="00F32B60" w:rsidRDefault="00F32B60" w:rsidP="00F32B60"/>
        </w:tc>
        <w:tc>
          <w:tcPr>
            <w:tcW w:w="2055" w:type="dxa"/>
          </w:tcPr>
          <w:p w14:paraId="5162FECB" w14:textId="77777777" w:rsidR="00F32B60" w:rsidRDefault="00F32B60" w:rsidP="00F32B60"/>
        </w:tc>
        <w:tc>
          <w:tcPr>
            <w:tcW w:w="2055" w:type="dxa"/>
          </w:tcPr>
          <w:p w14:paraId="5DD5860A" w14:textId="77777777" w:rsidR="00F32B60" w:rsidRDefault="00F32B60" w:rsidP="00F32B60"/>
        </w:tc>
      </w:tr>
    </w:tbl>
    <w:p w14:paraId="391764DD" w14:textId="41D1B48C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A0CCC54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014A5CE" w14:textId="49DD8CD2" w:rsidR="00F32B60" w:rsidRDefault="00F70618" w:rsidP="00F32B60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3297F7F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C75437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08079E4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274F68D4" w14:textId="3D5E2C1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2A0762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AAEE46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D83C1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A69544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47145681"/>
            <w:placeholder>
              <w:docPart w:val="C757B2DE947F4EACB3F3A6F2C10D25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0E24E5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4E3A5E9" w14:textId="77777777" w:rsidR="00F32B60" w:rsidRDefault="00597337" w:rsidP="00F32B60">
            <w:pPr>
              <w:pStyle w:val="Days"/>
            </w:pPr>
            <w:sdt>
              <w:sdtPr>
                <w:id w:val="1625344443"/>
                <w:placeholder>
                  <w:docPart w:val="374E4BD32E984569A98D93852969A64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6C60BABA" w14:textId="77777777" w:rsidR="00F32B60" w:rsidRDefault="00597337" w:rsidP="00F32B60">
            <w:pPr>
              <w:pStyle w:val="Days"/>
            </w:pPr>
            <w:sdt>
              <w:sdtPr>
                <w:id w:val="-2135556695"/>
                <w:placeholder>
                  <w:docPart w:val="70AE58A021DB486C944262DCAC2C74D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5E85EAA" w14:textId="77777777" w:rsidR="00F32B60" w:rsidRDefault="00597337" w:rsidP="00F32B60">
            <w:pPr>
              <w:pStyle w:val="Days"/>
            </w:pPr>
            <w:sdt>
              <w:sdtPr>
                <w:id w:val="-1111971449"/>
                <w:placeholder>
                  <w:docPart w:val="9024A9223F2D4C118E9614D2FC20960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E848B94" w14:textId="77777777" w:rsidR="00F32B60" w:rsidRDefault="00597337" w:rsidP="00F32B60">
            <w:pPr>
              <w:pStyle w:val="Days"/>
            </w:pPr>
            <w:sdt>
              <w:sdtPr>
                <w:id w:val="-69506529"/>
                <w:placeholder>
                  <w:docPart w:val="249BB0A1DAA04182863BA6A4908D34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DEB9537" w14:textId="77777777" w:rsidR="00F32B60" w:rsidRDefault="00597337" w:rsidP="00F32B60">
            <w:pPr>
              <w:pStyle w:val="Days"/>
            </w:pPr>
            <w:sdt>
              <w:sdtPr>
                <w:id w:val="-1826582319"/>
                <w:placeholder>
                  <w:docPart w:val="F9956AC7B9F14741AF0A514F89F9383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1C840C3" w14:textId="77777777" w:rsidR="00F32B60" w:rsidRDefault="00597337" w:rsidP="00F32B60">
            <w:pPr>
              <w:pStyle w:val="Days"/>
            </w:pPr>
            <w:sdt>
              <w:sdtPr>
                <w:id w:val="4174230"/>
                <w:placeholder>
                  <w:docPart w:val="7E02BF1071CD4BC9BAD54C1A01E19E2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8276D9B" w14:textId="77777777" w:rsidTr="00F32B60">
        <w:tc>
          <w:tcPr>
            <w:tcW w:w="2054" w:type="dxa"/>
            <w:tcBorders>
              <w:bottom w:val="nil"/>
            </w:tcBorders>
          </w:tcPr>
          <w:p w14:paraId="15D20C2B" w14:textId="0DC6A68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"Sunday" 1 ""</w:instrText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6299D32" w14:textId="5DBE19F0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5805D41" w14:textId="5549E36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8867B80" w14:textId="22BA7F8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A3CC520" w14:textId="10DAD32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48633E7B" w14:textId="42C223C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2260D711" w14:textId="03B31E6D" w:rsidR="00F32B60" w:rsidRDefault="00FF6F69" w:rsidP="00F32B60">
            <w:pPr>
              <w:pStyle w:val="Dates"/>
            </w:pPr>
            <w:r>
              <w:t>7</w:t>
            </w:r>
          </w:p>
        </w:tc>
      </w:tr>
      <w:tr w:rsidR="00F32B60" w14:paraId="7F3A8A74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A4C9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D7AB6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79C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89C4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3BF5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3851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884E8E" w14:textId="77777777" w:rsidR="00F32B60" w:rsidRDefault="00F32B60" w:rsidP="00F32B60"/>
        </w:tc>
      </w:tr>
      <w:tr w:rsidR="00F32B60" w14:paraId="2AA4D8A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3DE816D" w14:textId="4A6FC0F0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DAB0" w14:textId="6C0B99B2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D4C3B" w14:textId="57C22CF4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D25968" w14:textId="51FF6BF6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CF327" w14:textId="1B8091D6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C8E920" w14:textId="73CB3B85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A42ED0" w14:textId="4AF9A97A" w:rsidR="00F32B60" w:rsidRDefault="00FF6F69" w:rsidP="00F32B60">
            <w:pPr>
              <w:pStyle w:val="Dates"/>
            </w:pPr>
            <w:r>
              <w:t>14</w:t>
            </w:r>
          </w:p>
        </w:tc>
      </w:tr>
      <w:tr w:rsidR="00F32B60" w14:paraId="46284A4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1173D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A7EC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3AF5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EC28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E9DC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B30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605" w14:textId="77777777" w:rsidR="00F32B60" w:rsidRDefault="00F32B60" w:rsidP="00F32B60"/>
        </w:tc>
      </w:tr>
      <w:tr w:rsidR="00F32B60" w14:paraId="2691D76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B6652E" w14:textId="7854BB9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5451F3" w14:textId="2D901AFA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D8D8FB" w14:textId="6673219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08D8D9" w14:textId="454FBA10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3B122" w14:textId="7D7CC44A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5F36F3" w14:textId="05431373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BDAB4" w14:textId="5DC58411" w:rsidR="00F32B60" w:rsidRDefault="00FF6F69" w:rsidP="00F32B60">
            <w:pPr>
              <w:pStyle w:val="Dates"/>
            </w:pPr>
            <w:r>
              <w:t>21</w:t>
            </w:r>
          </w:p>
        </w:tc>
      </w:tr>
      <w:tr w:rsidR="00F32B60" w14:paraId="1CB77A4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40049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712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4EB1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2730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042D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C7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6B4F" w14:textId="77777777" w:rsidR="00F32B60" w:rsidRDefault="00F32B60" w:rsidP="00F32B60"/>
        </w:tc>
      </w:tr>
      <w:tr w:rsidR="00F32B60" w14:paraId="77CFDB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DA1788" w14:textId="4F53D6D2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C5A947" w14:textId="3D1A0240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FBDFB5" w14:textId="3A051026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C21791" w14:textId="07E4E784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EF669" w14:textId="52C75496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0FE0BB" w14:textId="172F2528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1D74" w14:textId="665BE523" w:rsidR="00F32B60" w:rsidRDefault="00FF6F69" w:rsidP="00F32B60">
            <w:pPr>
              <w:pStyle w:val="Dates"/>
            </w:pPr>
            <w:r>
              <w:t>28</w:t>
            </w:r>
          </w:p>
        </w:tc>
      </w:tr>
      <w:tr w:rsidR="00F32B60" w14:paraId="43C7B1F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15B6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8CAD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EF9A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FDE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6015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364B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F901D2" w14:textId="77777777" w:rsidR="00F32B60" w:rsidRDefault="00F32B60" w:rsidP="00F32B60"/>
        </w:tc>
      </w:tr>
      <w:tr w:rsidR="00F32B60" w14:paraId="09A6DC8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0391BF" w14:textId="23E826D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B22A2" w14:textId="7000E7A4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C56F4" w14:textId="29895577" w:rsidR="00F32B60" w:rsidRDefault="00FF6F69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087A9" w14:textId="14A0799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7140FF" w14:textId="6B657B0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D77857" w14:textId="2F2CDDC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306532" w14:textId="67461F32" w:rsidR="00F32B60" w:rsidRDefault="00F32B60" w:rsidP="00F32B60">
            <w:pPr>
              <w:pStyle w:val="Dates"/>
            </w:pPr>
          </w:p>
        </w:tc>
      </w:tr>
      <w:tr w:rsidR="00F32B60" w14:paraId="287C122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65C9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FDA89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3A18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BE565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2C88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2DD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8BFD2A" w14:textId="77777777" w:rsidR="00F32B60" w:rsidRDefault="00F32B60" w:rsidP="00F32B60"/>
        </w:tc>
      </w:tr>
      <w:tr w:rsidR="00F32B60" w14:paraId="2E7FE1F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AD0DFC5" w14:textId="0827A89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256998" w14:textId="4DA14BF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850F5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4D54E3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6253AD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4F14C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DE26B5" w14:textId="77777777" w:rsidR="00F32B60" w:rsidRDefault="00F32B60" w:rsidP="00F32B60">
            <w:pPr>
              <w:pStyle w:val="Dates"/>
            </w:pPr>
          </w:p>
        </w:tc>
      </w:tr>
      <w:tr w:rsidR="00F32B60" w14:paraId="10CF8681" w14:textId="77777777" w:rsidTr="00FF6F69">
        <w:trPr>
          <w:trHeight w:hRule="exact" w:val="80"/>
        </w:trPr>
        <w:tc>
          <w:tcPr>
            <w:tcW w:w="2054" w:type="dxa"/>
          </w:tcPr>
          <w:p w14:paraId="7B0CB65D" w14:textId="77777777" w:rsidR="00F32B60" w:rsidRDefault="00F32B60" w:rsidP="00F32B60"/>
        </w:tc>
        <w:tc>
          <w:tcPr>
            <w:tcW w:w="2055" w:type="dxa"/>
          </w:tcPr>
          <w:p w14:paraId="31BD14BB" w14:textId="77777777" w:rsidR="00F32B60" w:rsidRDefault="00F32B60" w:rsidP="00F32B60"/>
        </w:tc>
        <w:tc>
          <w:tcPr>
            <w:tcW w:w="2055" w:type="dxa"/>
          </w:tcPr>
          <w:p w14:paraId="3DD12905" w14:textId="77777777" w:rsidR="00F32B60" w:rsidRDefault="00F32B60" w:rsidP="00F32B60"/>
        </w:tc>
        <w:tc>
          <w:tcPr>
            <w:tcW w:w="2055" w:type="dxa"/>
          </w:tcPr>
          <w:p w14:paraId="1C1F6B8D" w14:textId="77777777" w:rsidR="00F32B60" w:rsidRDefault="00F32B60" w:rsidP="00F32B60"/>
        </w:tc>
        <w:tc>
          <w:tcPr>
            <w:tcW w:w="2055" w:type="dxa"/>
          </w:tcPr>
          <w:p w14:paraId="7C6DC5AE" w14:textId="77777777" w:rsidR="00F32B60" w:rsidRDefault="00F32B60" w:rsidP="00F32B60"/>
        </w:tc>
        <w:tc>
          <w:tcPr>
            <w:tcW w:w="2055" w:type="dxa"/>
          </w:tcPr>
          <w:p w14:paraId="1A458CAA" w14:textId="77777777" w:rsidR="00F32B60" w:rsidRDefault="00F32B60" w:rsidP="00F32B60"/>
        </w:tc>
        <w:tc>
          <w:tcPr>
            <w:tcW w:w="2055" w:type="dxa"/>
          </w:tcPr>
          <w:p w14:paraId="79321153" w14:textId="77777777" w:rsidR="00F32B60" w:rsidRDefault="00F32B60" w:rsidP="00F32B60"/>
        </w:tc>
      </w:tr>
    </w:tbl>
    <w:p w14:paraId="2508304F" w14:textId="44166A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C3954EF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CA2CE70" w14:textId="245C585A" w:rsidR="00F32B60" w:rsidRDefault="00FF6F69" w:rsidP="00F32B60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CD681AC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AF488E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6E7C5087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322A470D" w14:textId="3CC20B8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189F49A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33DA5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A4BCA5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95E92D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540632923"/>
            <w:placeholder>
              <w:docPart w:val="3FC29142AAF145EDBE0B418A2171D0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1DA16F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AECBA8" w14:textId="77777777" w:rsidR="00F32B60" w:rsidRDefault="00597337" w:rsidP="00F32B60">
            <w:pPr>
              <w:pStyle w:val="Days"/>
            </w:pPr>
            <w:sdt>
              <w:sdtPr>
                <w:id w:val="1764962599"/>
                <w:placeholder>
                  <w:docPart w:val="2EAA4A6B46B6405F8CCBDB71E83C44C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AC7B709" w14:textId="77777777" w:rsidR="00F32B60" w:rsidRDefault="00597337" w:rsidP="00F32B60">
            <w:pPr>
              <w:pStyle w:val="Days"/>
            </w:pPr>
            <w:sdt>
              <w:sdtPr>
                <w:id w:val="-62800883"/>
                <w:placeholder>
                  <w:docPart w:val="10361FAE94934078A3C14833B99E4F2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6AC5A74A" w14:textId="77777777" w:rsidR="00F32B60" w:rsidRDefault="00597337" w:rsidP="00F32B60">
            <w:pPr>
              <w:pStyle w:val="Days"/>
            </w:pPr>
            <w:sdt>
              <w:sdtPr>
                <w:id w:val="-1397581856"/>
                <w:placeholder>
                  <w:docPart w:val="69FB30A6AC7D4865B3912DF21FFB174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BAFA59D" w14:textId="77777777" w:rsidR="00F32B60" w:rsidRDefault="00597337" w:rsidP="00F32B60">
            <w:pPr>
              <w:pStyle w:val="Days"/>
            </w:pPr>
            <w:sdt>
              <w:sdtPr>
                <w:id w:val="-767694757"/>
                <w:placeholder>
                  <w:docPart w:val="5CF1207DFEE64CF2B8FF57F0737892D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C7148E2" w14:textId="77777777" w:rsidR="00F32B60" w:rsidRDefault="00597337" w:rsidP="00F32B60">
            <w:pPr>
              <w:pStyle w:val="Days"/>
            </w:pPr>
            <w:sdt>
              <w:sdtPr>
                <w:id w:val="1468472968"/>
                <w:placeholder>
                  <w:docPart w:val="65FA05E9A1D8401EA098A9B039F849D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0105DF92" w14:textId="77777777" w:rsidR="00F32B60" w:rsidRDefault="00597337" w:rsidP="00F32B60">
            <w:pPr>
              <w:pStyle w:val="Days"/>
            </w:pPr>
            <w:sdt>
              <w:sdtPr>
                <w:id w:val="-1869909512"/>
                <w:placeholder>
                  <w:docPart w:val="51576D53B46B4F6EBF001D6BBD805C4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442AAA12" w14:textId="77777777" w:rsidTr="00F32B60">
        <w:tc>
          <w:tcPr>
            <w:tcW w:w="2054" w:type="dxa"/>
            <w:tcBorders>
              <w:bottom w:val="nil"/>
            </w:tcBorders>
          </w:tcPr>
          <w:p w14:paraId="1C353CA6" w14:textId="48400BE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1645DC2" w14:textId="58189D4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26DB0D2" w14:textId="38F42AC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253DDC" w14:textId="05B62C5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0C2E509" w14:textId="38D0EA6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4FD94204" w14:textId="2713EFD1" w:rsidR="00F32B60" w:rsidRDefault="00FF6F69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CC672B0" w14:textId="3CC61880" w:rsidR="00F32B60" w:rsidRDefault="00FF6F69" w:rsidP="00F32B60">
            <w:pPr>
              <w:pStyle w:val="Dates"/>
            </w:pPr>
            <w:r>
              <w:t>4</w:t>
            </w:r>
          </w:p>
        </w:tc>
      </w:tr>
      <w:tr w:rsidR="00F32B60" w14:paraId="4EB61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CB501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CCCD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0537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2FC0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EBAC6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40C3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9EC344" w14:textId="77777777" w:rsidR="00F32B60" w:rsidRDefault="00F32B60" w:rsidP="00F32B60"/>
        </w:tc>
      </w:tr>
      <w:tr w:rsidR="00F32B60" w14:paraId="008532B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A1A8CDB" w14:textId="15B4E0B6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70D9" w14:textId="1EE2CCC9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E7ECA7" w14:textId="3C56EF7A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6EA8DE" w14:textId="74E66EC5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438F" w14:textId="41B11B01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9A8E8" w14:textId="11DF52B2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18B98" w14:textId="6438CC06" w:rsidR="00F32B60" w:rsidRDefault="00FF6F69" w:rsidP="00F32B60">
            <w:pPr>
              <w:pStyle w:val="Dates"/>
            </w:pPr>
            <w:r>
              <w:t>11</w:t>
            </w:r>
          </w:p>
        </w:tc>
      </w:tr>
      <w:tr w:rsidR="00F32B60" w14:paraId="3417F30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0F770E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3CA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69A1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743B1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0B88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84F6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353F0" w14:textId="77777777" w:rsidR="00F32B60" w:rsidRDefault="00F32B60" w:rsidP="00F32B60"/>
        </w:tc>
      </w:tr>
      <w:tr w:rsidR="00F32B60" w14:paraId="1D82847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D25EE2" w14:textId="56623934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8EBEB2" w14:textId="79769320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368E26" w14:textId="1E87BD44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F83FB1" w14:textId="24A3F34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B034C2" w14:textId="00389967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4A694" w14:textId="3603B21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D76D23" w14:textId="50919FF2" w:rsidR="00F32B60" w:rsidRDefault="00FF6F69" w:rsidP="00F32B60">
            <w:pPr>
              <w:pStyle w:val="Dates"/>
            </w:pPr>
            <w:r>
              <w:t>18</w:t>
            </w:r>
          </w:p>
        </w:tc>
      </w:tr>
      <w:tr w:rsidR="00F32B60" w14:paraId="0579233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1FF4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E4E0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798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6DE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5055E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C92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578D3" w14:textId="77777777" w:rsidR="00F32B60" w:rsidRDefault="00F32B60" w:rsidP="00F32B60"/>
        </w:tc>
      </w:tr>
      <w:tr w:rsidR="00F32B60" w14:paraId="1F4F61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3492331" w14:textId="6FB98F7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D7CE56" w14:textId="2BA32F39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13BAA5" w14:textId="5772BA4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EC1A17" w14:textId="297BBE3C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1CF81" w14:textId="2D52F247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7257F5" w14:textId="67A1B732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A558E0" w14:textId="7999F350" w:rsidR="00F32B60" w:rsidRDefault="00FF6F69" w:rsidP="00F32B60">
            <w:pPr>
              <w:pStyle w:val="Dates"/>
            </w:pPr>
            <w:r>
              <w:t>25</w:t>
            </w:r>
          </w:p>
        </w:tc>
      </w:tr>
      <w:tr w:rsidR="00F32B60" w14:paraId="791806D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5909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D820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6A9ED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5B3E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82ED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D164E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1913C3" w14:textId="77777777" w:rsidR="00F32B60" w:rsidRDefault="00F32B60" w:rsidP="00F32B60"/>
        </w:tc>
      </w:tr>
      <w:tr w:rsidR="00F32B60" w14:paraId="664F179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9CC4320" w14:textId="6F2BF13E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37D966" w14:textId="255EEEF0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9BEF6E" w14:textId="4648731D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3D0C7A" w14:textId="575F7DF2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48308" w14:textId="244775A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F3942A" w14:textId="6479A8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7C2F6" w14:textId="2A466F2B" w:rsidR="00F32B60" w:rsidRDefault="00F32B60" w:rsidP="00F32B60">
            <w:pPr>
              <w:pStyle w:val="Dates"/>
            </w:pPr>
          </w:p>
        </w:tc>
      </w:tr>
      <w:tr w:rsidR="00F32B60" w14:paraId="049775E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3487C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CFD9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E6744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082CC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A855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CB2E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1BC73" w14:textId="77777777" w:rsidR="00F32B60" w:rsidRDefault="00F32B60" w:rsidP="00F32B60"/>
        </w:tc>
      </w:tr>
      <w:tr w:rsidR="00F32B60" w14:paraId="7E06D59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193B92C" w14:textId="6B23A02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33B00A" w14:textId="321680C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F54E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CE301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17DEA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8C5E05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3C7FFC" w14:textId="77777777" w:rsidR="00F32B60" w:rsidRDefault="00F32B60" w:rsidP="00F32B60">
            <w:pPr>
              <w:pStyle w:val="Dates"/>
            </w:pPr>
          </w:p>
        </w:tc>
      </w:tr>
      <w:tr w:rsidR="00F32B60" w14:paraId="41F14D6B" w14:textId="77777777" w:rsidTr="00FF6F69">
        <w:trPr>
          <w:trHeight w:hRule="exact" w:val="80"/>
        </w:trPr>
        <w:tc>
          <w:tcPr>
            <w:tcW w:w="2054" w:type="dxa"/>
          </w:tcPr>
          <w:p w14:paraId="673CE32F" w14:textId="77777777" w:rsidR="00F32B60" w:rsidRDefault="00F32B60" w:rsidP="00F32B60"/>
        </w:tc>
        <w:tc>
          <w:tcPr>
            <w:tcW w:w="2055" w:type="dxa"/>
          </w:tcPr>
          <w:p w14:paraId="25E4807B" w14:textId="77777777" w:rsidR="00F32B60" w:rsidRDefault="00F32B60" w:rsidP="00F32B60"/>
        </w:tc>
        <w:tc>
          <w:tcPr>
            <w:tcW w:w="2055" w:type="dxa"/>
          </w:tcPr>
          <w:p w14:paraId="4A21B291" w14:textId="77777777" w:rsidR="00F32B60" w:rsidRDefault="00F32B60" w:rsidP="00F32B60"/>
        </w:tc>
        <w:tc>
          <w:tcPr>
            <w:tcW w:w="2055" w:type="dxa"/>
          </w:tcPr>
          <w:p w14:paraId="09CC543F" w14:textId="77777777" w:rsidR="00F32B60" w:rsidRDefault="00F32B60" w:rsidP="00F32B60"/>
        </w:tc>
        <w:tc>
          <w:tcPr>
            <w:tcW w:w="2055" w:type="dxa"/>
          </w:tcPr>
          <w:p w14:paraId="7EC8BA1E" w14:textId="77777777" w:rsidR="00F32B60" w:rsidRDefault="00F32B60" w:rsidP="00F32B60"/>
        </w:tc>
        <w:tc>
          <w:tcPr>
            <w:tcW w:w="2055" w:type="dxa"/>
          </w:tcPr>
          <w:p w14:paraId="75990ACE" w14:textId="77777777" w:rsidR="00F32B60" w:rsidRDefault="00F32B60" w:rsidP="00F32B60"/>
        </w:tc>
        <w:tc>
          <w:tcPr>
            <w:tcW w:w="2055" w:type="dxa"/>
          </w:tcPr>
          <w:p w14:paraId="0B406F0F" w14:textId="77777777" w:rsidR="00F32B60" w:rsidRDefault="00F32B60" w:rsidP="00F32B60"/>
        </w:tc>
      </w:tr>
    </w:tbl>
    <w:p w14:paraId="2AF4E5B2" w14:textId="23A10E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5C1FC19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FFC3E8D" w14:textId="7D6B7802" w:rsidR="00F32B60" w:rsidRDefault="00FF6F69" w:rsidP="00F32B60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AF88C0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62DDF0A2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49531679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1391FE85" w14:textId="4261696E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3717529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765592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61A395D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337569B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57888065"/>
            <w:placeholder>
              <w:docPart w:val="1184CCD438F144768FB535A3FA87D3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4C75DD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F67E0CA" w14:textId="77777777" w:rsidR="00F32B60" w:rsidRDefault="00597337" w:rsidP="00F32B60">
            <w:pPr>
              <w:pStyle w:val="Days"/>
            </w:pPr>
            <w:sdt>
              <w:sdtPr>
                <w:id w:val="1868718878"/>
                <w:placeholder>
                  <w:docPart w:val="493BC93EE0EB4E8FAC94163521FECE6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F277D80" w14:textId="77777777" w:rsidR="00F32B60" w:rsidRDefault="00597337" w:rsidP="00F32B60">
            <w:pPr>
              <w:pStyle w:val="Days"/>
            </w:pPr>
            <w:sdt>
              <w:sdtPr>
                <w:id w:val="-1022173700"/>
                <w:placeholder>
                  <w:docPart w:val="48E3AEAB906C4965A066B82FB8A763F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7906625A" w14:textId="77777777" w:rsidR="00F32B60" w:rsidRDefault="00597337" w:rsidP="00F32B60">
            <w:pPr>
              <w:pStyle w:val="Days"/>
            </w:pPr>
            <w:sdt>
              <w:sdtPr>
                <w:id w:val="2021648957"/>
                <w:placeholder>
                  <w:docPart w:val="AE2DABA1C0F44F02A592315B0B3E6A8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F80225" w14:textId="77777777" w:rsidR="00F32B60" w:rsidRDefault="00597337" w:rsidP="00F32B60">
            <w:pPr>
              <w:pStyle w:val="Days"/>
            </w:pPr>
            <w:sdt>
              <w:sdtPr>
                <w:id w:val="-2115739172"/>
                <w:placeholder>
                  <w:docPart w:val="AF6F2504C1EE4FD8A512A98A66EDD1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9770B33" w14:textId="77777777" w:rsidR="00F32B60" w:rsidRDefault="00597337" w:rsidP="00F32B60">
            <w:pPr>
              <w:pStyle w:val="Days"/>
            </w:pPr>
            <w:sdt>
              <w:sdtPr>
                <w:id w:val="-1954778414"/>
                <w:placeholder>
                  <w:docPart w:val="93585B73D50F4AEEA6B3788A7D303D7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6F5817D" w14:textId="77777777" w:rsidR="00F32B60" w:rsidRDefault="00597337" w:rsidP="00F32B60">
            <w:pPr>
              <w:pStyle w:val="Days"/>
            </w:pPr>
            <w:sdt>
              <w:sdtPr>
                <w:id w:val="811294610"/>
                <w:placeholder>
                  <w:docPart w:val="FB6D815AC08F4AE4858BEB760C521A4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02322999" w14:textId="77777777" w:rsidTr="00F32B60">
        <w:tc>
          <w:tcPr>
            <w:tcW w:w="2054" w:type="dxa"/>
            <w:tcBorders>
              <w:bottom w:val="nil"/>
            </w:tcBorders>
          </w:tcPr>
          <w:p w14:paraId="3A6521AA" w14:textId="0548519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C95996" w14:textId="40156AD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B7EBFBC" w14:textId="3E9DCD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8E6CE2" w14:textId="7C9E68C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AF3EEEB" w14:textId="1EED469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B219EE4" w14:textId="1DA6053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D94B7F" w14:textId="41170B4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F32B60" w14:paraId="1FF83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7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B0949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41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908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491F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3EC08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6D663F" w14:textId="77777777" w:rsidR="00F32B60" w:rsidRDefault="00F32B60" w:rsidP="00F32B60"/>
        </w:tc>
      </w:tr>
      <w:tr w:rsidR="00F32B60" w14:paraId="0088015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0AB0035" w14:textId="6B798BF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33BD62" w14:textId="38CCFFC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5210E" w14:textId="558FB5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208BB" w14:textId="31C771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159DF7" w14:textId="74E6B11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9D0C5" w14:textId="7803CF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AAC659" w14:textId="46547FC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F32B60" w14:paraId="583B455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A7A1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E979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79F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EF6B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0147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30FE4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98BA99" w14:textId="77777777" w:rsidR="00F32B60" w:rsidRDefault="00F32B60" w:rsidP="00F32B60"/>
        </w:tc>
      </w:tr>
      <w:tr w:rsidR="00F32B60" w14:paraId="708892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DFF890" w14:textId="05DC5FA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4FA3F9" w14:textId="42A5B6E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526472" w14:textId="06C98F3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E42CDA" w14:textId="55F1715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996CF3" w14:textId="2C796C4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F5AA9A" w14:textId="17695E3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9EA764" w14:textId="3CFF15F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F32B60" w14:paraId="6FD4A08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5CA2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E39B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E0575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83727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AC1C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78D0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D16321" w14:textId="77777777" w:rsidR="00F32B60" w:rsidRDefault="00F32B60" w:rsidP="00F32B60"/>
        </w:tc>
      </w:tr>
      <w:tr w:rsidR="00F32B60" w14:paraId="25FEBB1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B1E8BEB" w14:textId="56496FB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9767" w14:textId="5D889F8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BF2CDF" w14:textId="70347EC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95AED" w14:textId="2BB34FF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920FDC" w14:textId="7DE076A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775BFD" w14:textId="204BCA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10D66C" w14:textId="48EC65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F32B60" w14:paraId="13C95FB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85C0A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2B3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4D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6D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C6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5AD06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F94B45" w14:textId="77777777" w:rsidR="00F32B60" w:rsidRDefault="00F32B60" w:rsidP="00F32B60"/>
        </w:tc>
      </w:tr>
      <w:tr w:rsidR="00F32B60" w14:paraId="39019B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F6A04E4" w14:textId="56D640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4A59A6" w14:textId="44D66C1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5DFF55" w14:textId="4B260DC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194B66" w14:textId="009812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E7B11" w14:textId="780AD5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74347B" w14:textId="1A68833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0E55E2" w14:textId="2A1D729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F32B60" w14:paraId="26096E5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DA5A3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8224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AD45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62B0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4D97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B8CC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7B0206" w14:textId="77777777" w:rsidR="00F32B60" w:rsidRDefault="00F32B60" w:rsidP="00F32B60"/>
        </w:tc>
      </w:tr>
      <w:tr w:rsidR="00F32B60" w14:paraId="63740A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2DA8320" w14:textId="6BADE8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3E55112" w14:textId="5650C38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63EF5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E1A13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F389B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AF5E75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B83273" w14:textId="77777777" w:rsidR="00F32B60" w:rsidRDefault="00F32B60" w:rsidP="00F32B60">
            <w:pPr>
              <w:pStyle w:val="Dates"/>
            </w:pPr>
          </w:p>
        </w:tc>
      </w:tr>
      <w:tr w:rsidR="00F32B60" w14:paraId="368C626D" w14:textId="77777777" w:rsidTr="00F32B60">
        <w:trPr>
          <w:trHeight w:hRule="exact" w:val="907"/>
        </w:trPr>
        <w:tc>
          <w:tcPr>
            <w:tcW w:w="2054" w:type="dxa"/>
          </w:tcPr>
          <w:p w14:paraId="75BD9E05" w14:textId="77777777" w:rsidR="00F32B60" w:rsidRDefault="00F32B60" w:rsidP="00F32B60"/>
        </w:tc>
        <w:tc>
          <w:tcPr>
            <w:tcW w:w="2055" w:type="dxa"/>
          </w:tcPr>
          <w:p w14:paraId="06640DAC" w14:textId="77777777" w:rsidR="00F32B60" w:rsidRDefault="00F32B60" w:rsidP="00F32B60"/>
        </w:tc>
        <w:tc>
          <w:tcPr>
            <w:tcW w:w="2055" w:type="dxa"/>
          </w:tcPr>
          <w:p w14:paraId="476D29AB" w14:textId="77777777" w:rsidR="00F32B60" w:rsidRDefault="00F32B60" w:rsidP="00F32B60"/>
        </w:tc>
        <w:tc>
          <w:tcPr>
            <w:tcW w:w="2055" w:type="dxa"/>
          </w:tcPr>
          <w:p w14:paraId="41E46913" w14:textId="77777777" w:rsidR="00F32B60" w:rsidRDefault="00F32B60" w:rsidP="00F32B60"/>
        </w:tc>
        <w:tc>
          <w:tcPr>
            <w:tcW w:w="2055" w:type="dxa"/>
          </w:tcPr>
          <w:p w14:paraId="729FE394" w14:textId="77777777" w:rsidR="00F32B60" w:rsidRDefault="00F32B60" w:rsidP="00F32B60"/>
        </w:tc>
        <w:tc>
          <w:tcPr>
            <w:tcW w:w="2055" w:type="dxa"/>
          </w:tcPr>
          <w:p w14:paraId="7AEA9142" w14:textId="77777777" w:rsidR="00F32B60" w:rsidRDefault="00F32B60" w:rsidP="00F32B60"/>
        </w:tc>
        <w:tc>
          <w:tcPr>
            <w:tcW w:w="2055" w:type="dxa"/>
          </w:tcPr>
          <w:p w14:paraId="13D391C8" w14:textId="77777777" w:rsidR="00F32B60" w:rsidRDefault="00F32B60" w:rsidP="00F32B60"/>
        </w:tc>
      </w:tr>
    </w:tbl>
    <w:p w14:paraId="74AA6994" w14:textId="383BBDB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279C9D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CDA374C" w14:textId="6483180A" w:rsidR="00F32B60" w:rsidRDefault="00FF6F69" w:rsidP="00F32B60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A883D1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66122AA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3E534B42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1C7B0450" w14:textId="62FA4FBF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0DE8ED3B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77BB70A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029C7F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C53354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766645826"/>
            <w:placeholder>
              <w:docPart w:val="9AB02D990FF14D9AB896E71F14AA5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BE1A13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9F277F9" w14:textId="77777777" w:rsidR="00F32B60" w:rsidRDefault="00597337" w:rsidP="00F32B60">
            <w:pPr>
              <w:pStyle w:val="Days"/>
            </w:pPr>
            <w:sdt>
              <w:sdtPr>
                <w:id w:val="-1137793472"/>
                <w:placeholder>
                  <w:docPart w:val="4C254B28FB0B46C9B02A2807BC48C7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5F15FC0" w14:textId="77777777" w:rsidR="00F32B60" w:rsidRDefault="00597337" w:rsidP="00F32B60">
            <w:pPr>
              <w:pStyle w:val="Days"/>
            </w:pPr>
            <w:sdt>
              <w:sdtPr>
                <w:id w:val="1475330559"/>
                <w:placeholder>
                  <w:docPart w:val="4DE5B0B8C6F74976BB51AE1C0E0A09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7F32FDA" w14:textId="77777777" w:rsidR="00F32B60" w:rsidRDefault="00597337" w:rsidP="00F32B60">
            <w:pPr>
              <w:pStyle w:val="Days"/>
            </w:pPr>
            <w:sdt>
              <w:sdtPr>
                <w:id w:val="-1294592389"/>
                <w:placeholder>
                  <w:docPart w:val="F9899780F02F41C182AA9E8E46C0C6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77F95A3" w14:textId="77777777" w:rsidR="00F32B60" w:rsidRDefault="00597337" w:rsidP="00F32B60">
            <w:pPr>
              <w:pStyle w:val="Days"/>
            </w:pPr>
            <w:sdt>
              <w:sdtPr>
                <w:id w:val="-1158065371"/>
                <w:placeholder>
                  <w:docPart w:val="7987A0E7C8274AD6B907209F5B86390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649C6714" w14:textId="77777777" w:rsidR="00F32B60" w:rsidRDefault="00597337" w:rsidP="00F32B60">
            <w:pPr>
              <w:pStyle w:val="Days"/>
            </w:pPr>
            <w:sdt>
              <w:sdtPr>
                <w:id w:val="235202542"/>
                <w:placeholder>
                  <w:docPart w:val="60929A4850B64631B376128BE6A83EB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F2B5470" w14:textId="77777777" w:rsidR="00F32B60" w:rsidRDefault="00597337" w:rsidP="00F32B60">
            <w:pPr>
              <w:pStyle w:val="Days"/>
            </w:pPr>
            <w:sdt>
              <w:sdtPr>
                <w:id w:val="340215330"/>
                <w:placeholder>
                  <w:docPart w:val="A57EE1B99F0A4CBB90E82EF7F9B6DD0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6443BD7F" w14:textId="77777777" w:rsidTr="00F32B60">
        <w:tc>
          <w:tcPr>
            <w:tcW w:w="2054" w:type="dxa"/>
            <w:tcBorders>
              <w:bottom w:val="nil"/>
            </w:tcBorders>
          </w:tcPr>
          <w:p w14:paraId="3F30213D" w14:textId="6BD0B12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477F455" w14:textId="143E149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"Monday"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=A2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=A2+1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E52C2E" w14:textId="2CA9DB3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0ADCCF9C" w14:textId="0B4AF94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415408E" w14:textId="564A437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E5A59DB" w14:textId="29ABF819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7B361154" w14:textId="187E521B" w:rsidR="00F32B60" w:rsidRDefault="00FF6F69" w:rsidP="00F32B60">
            <w:pPr>
              <w:pStyle w:val="Dates"/>
            </w:pPr>
            <w:r>
              <w:t>6</w:t>
            </w:r>
          </w:p>
        </w:tc>
      </w:tr>
      <w:tr w:rsidR="00F32B60" w14:paraId="1D46714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C9A6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FBBB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1CD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404C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74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9AC2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1C4315" w14:textId="77777777" w:rsidR="00F32B60" w:rsidRDefault="00F32B60" w:rsidP="00F32B60"/>
        </w:tc>
      </w:tr>
      <w:tr w:rsidR="00F32B60" w14:paraId="24ED6E7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2751D0B" w14:textId="0B500FC1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7FDD2" w14:textId="570422E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013E6D" w14:textId="5F8B98B2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C4ACF8" w14:textId="36402793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2C89FA" w14:textId="1A03368A" w:rsidR="00F32B60" w:rsidRDefault="0004300D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B5F42B" w14:textId="138F7840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64DFE0" w14:textId="63CBB33D" w:rsidR="00F32B60" w:rsidRDefault="0004300D" w:rsidP="00F32B60">
            <w:pPr>
              <w:pStyle w:val="Dates"/>
            </w:pPr>
            <w:r>
              <w:t>13</w:t>
            </w:r>
          </w:p>
        </w:tc>
      </w:tr>
      <w:tr w:rsidR="00F32B60" w14:paraId="7E022A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B2A5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7AEE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254B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C5F0B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02AA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0D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8EAFFB" w14:textId="77777777" w:rsidR="00F32B60" w:rsidRDefault="00F32B60" w:rsidP="00F32B60"/>
        </w:tc>
      </w:tr>
      <w:tr w:rsidR="00F32B60" w14:paraId="3DAB210D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4326148" w14:textId="58EB32E3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AE5A5" w14:textId="07E4BC61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8A04B" w14:textId="4252B536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A1D4F" w14:textId="2893A1EC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934528" w14:textId="14A1249F" w:rsidR="00F32B60" w:rsidRDefault="0004300D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D0D7D7" w14:textId="2630925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F51171" w14:textId="17BA386C" w:rsidR="00F32B60" w:rsidRDefault="0004300D" w:rsidP="00F32B60">
            <w:pPr>
              <w:pStyle w:val="Dates"/>
            </w:pPr>
            <w:r>
              <w:t>20</w:t>
            </w:r>
          </w:p>
        </w:tc>
      </w:tr>
      <w:tr w:rsidR="00F32B60" w14:paraId="23A267F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1FB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11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8507B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86AE9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E478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00CE8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00F421" w14:textId="77777777" w:rsidR="00F32B60" w:rsidRDefault="00F32B60" w:rsidP="00F32B60"/>
        </w:tc>
      </w:tr>
      <w:tr w:rsidR="00F32B60" w14:paraId="7427B7F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B1745" w14:textId="06B57727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386FCF" w14:textId="54D8BE33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262574" w14:textId="0ABD5F8A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779109" w14:textId="6F355C9B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03BB18" w14:textId="247B9DFF" w:rsidR="00F32B60" w:rsidRDefault="0004300D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D63BB" w14:textId="71616470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57D8DE" w14:textId="192C12B2" w:rsidR="00F32B60" w:rsidRDefault="0004300D" w:rsidP="00F32B60">
            <w:pPr>
              <w:pStyle w:val="Dates"/>
            </w:pPr>
            <w:r>
              <w:t>27</w:t>
            </w:r>
          </w:p>
        </w:tc>
      </w:tr>
      <w:tr w:rsidR="00F32B60" w14:paraId="71CB1A9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2C9F1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3FA2F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5B925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098DF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8E4D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02CA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CC94" w14:textId="77777777" w:rsidR="00F32B60" w:rsidRDefault="00F32B60" w:rsidP="00F32B60"/>
        </w:tc>
      </w:tr>
      <w:tr w:rsidR="00F32B60" w14:paraId="1557B97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C8D281" w14:textId="2CDFD8CF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404DD9" w14:textId="533E38F4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F72D09" w14:textId="20974196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879CBE" w14:textId="65BBD58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950323" w14:textId="71FBAB8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A60E96" w14:textId="5EF0542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8A6529" w14:textId="44DA1F2F" w:rsidR="00F32B60" w:rsidRDefault="00F32B60" w:rsidP="00F32B60">
            <w:pPr>
              <w:pStyle w:val="Dates"/>
            </w:pPr>
          </w:p>
        </w:tc>
      </w:tr>
      <w:tr w:rsidR="00F32B60" w14:paraId="12027B40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73402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119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344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CC9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4DAF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6185B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526BE8" w14:textId="77777777" w:rsidR="00F32B60" w:rsidRDefault="00F32B60" w:rsidP="00F32B60"/>
        </w:tc>
      </w:tr>
      <w:tr w:rsidR="00F32B60" w14:paraId="341E52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43F032C" w14:textId="7EEB29E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6955F4" w14:textId="3746D9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413102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A5EE5C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A2146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F6939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8889E0" w14:textId="77777777" w:rsidR="00F32B60" w:rsidRDefault="00F32B60" w:rsidP="00F32B60">
            <w:pPr>
              <w:pStyle w:val="Dates"/>
            </w:pPr>
          </w:p>
        </w:tc>
      </w:tr>
      <w:tr w:rsidR="00F32B60" w14:paraId="3FF78C42" w14:textId="77777777" w:rsidTr="0004300D">
        <w:trPr>
          <w:trHeight w:hRule="exact" w:val="80"/>
        </w:trPr>
        <w:tc>
          <w:tcPr>
            <w:tcW w:w="2054" w:type="dxa"/>
          </w:tcPr>
          <w:p w14:paraId="0A5F63EE" w14:textId="77777777" w:rsidR="00F32B60" w:rsidRDefault="00F32B60" w:rsidP="00F32B60"/>
        </w:tc>
        <w:tc>
          <w:tcPr>
            <w:tcW w:w="2055" w:type="dxa"/>
          </w:tcPr>
          <w:p w14:paraId="0889462E" w14:textId="77777777" w:rsidR="00F32B60" w:rsidRDefault="00F32B60" w:rsidP="00F32B60"/>
        </w:tc>
        <w:tc>
          <w:tcPr>
            <w:tcW w:w="2055" w:type="dxa"/>
          </w:tcPr>
          <w:p w14:paraId="15560657" w14:textId="77777777" w:rsidR="00F32B60" w:rsidRDefault="00F32B60" w:rsidP="00F32B60"/>
        </w:tc>
        <w:tc>
          <w:tcPr>
            <w:tcW w:w="2055" w:type="dxa"/>
          </w:tcPr>
          <w:p w14:paraId="203DF0DA" w14:textId="77777777" w:rsidR="00F32B60" w:rsidRDefault="00F32B60" w:rsidP="00F32B60"/>
        </w:tc>
        <w:tc>
          <w:tcPr>
            <w:tcW w:w="2055" w:type="dxa"/>
          </w:tcPr>
          <w:p w14:paraId="034DAC59" w14:textId="77777777" w:rsidR="00F32B60" w:rsidRDefault="00F32B60" w:rsidP="00F32B60"/>
        </w:tc>
        <w:tc>
          <w:tcPr>
            <w:tcW w:w="2055" w:type="dxa"/>
          </w:tcPr>
          <w:p w14:paraId="55D97AF1" w14:textId="77777777" w:rsidR="00F32B60" w:rsidRDefault="00F32B60" w:rsidP="00F32B60"/>
        </w:tc>
        <w:tc>
          <w:tcPr>
            <w:tcW w:w="2055" w:type="dxa"/>
          </w:tcPr>
          <w:p w14:paraId="134E5AA1" w14:textId="77777777" w:rsidR="00F32B60" w:rsidRDefault="00F32B60" w:rsidP="00F32B60"/>
        </w:tc>
      </w:tr>
    </w:tbl>
    <w:p w14:paraId="66E9DBE9" w14:textId="21AB258E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2AA099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1A1E0B" w14:textId="65A0EA41" w:rsidR="00F32B60" w:rsidRDefault="0004300D" w:rsidP="00F32B60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6FF7EA3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0861A8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503F69B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A495D" w:themeFill="accent1" w:themeFillShade="80"/>
          </w:tcPr>
          <w:p w14:paraId="2BC71BE6" w14:textId="72B8E257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01955C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3B55E74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FF549B4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6DF66A3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34856568"/>
            <w:placeholder>
              <w:docPart w:val="AE5E858C7E904C5EA65C91890BC3F1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6FBC56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FBBCE" w14:textId="77777777" w:rsidR="00F32B60" w:rsidRDefault="00597337" w:rsidP="00F32B60">
            <w:pPr>
              <w:pStyle w:val="Days"/>
            </w:pPr>
            <w:sdt>
              <w:sdtPr>
                <w:id w:val="-1514151290"/>
                <w:placeholder>
                  <w:docPart w:val="0CD128D2C43B4596953D6BA366DE4A5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364B610" w14:textId="77777777" w:rsidR="00F32B60" w:rsidRDefault="00597337" w:rsidP="00F32B60">
            <w:pPr>
              <w:pStyle w:val="Days"/>
            </w:pPr>
            <w:sdt>
              <w:sdtPr>
                <w:id w:val="-1547600727"/>
                <w:placeholder>
                  <w:docPart w:val="D50CBA55BB0D40268742A461DE2B714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9A950B1" w14:textId="77777777" w:rsidR="00F32B60" w:rsidRDefault="00597337" w:rsidP="00F32B60">
            <w:pPr>
              <w:pStyle w:val="Days"/>
            </w:pPr>
            <w:sdt>
              <w:sdtPr>
                <w:id w:val="-1071493934"/>
                <w:placeholder>
                  <w:docPart w:val="1CCB742B1FB945A29DBC93A8800BA19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F8957B7" w14:textId="77777777" w:rsidR="00F32B60" w:rsidRDefault="00597337" w:rsidP="00F32B60">
            <w:pPr>
              <w:pStyle w:val="Days"/>
            </w:pPr>
            <w:sdt>
              <w:sdtPr>
                <w:id w:val="1525365732"/>
                <w:placeholder>
                  <w:docPart w:val="8FC1F8D384764067A616CAF4D7D9E1A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22F6D0EA" w14:textId="77777777" w:rsidR="00F32B60" w:rsidRDefault="00597337" w:rsidP="00F32B60">
            <w:pPr>
              <w:pStyle w:val="Days"/>
            </w:pPr>
            <w:sdt>
              <w:sdtPr>
                <w:id w:val="-155921142"/>
                <w:placeholder>
                  <w:docPart w:val="B21F4123EE884011BB3F7624681F03E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1B954C8" w14:textId="77777777" w:rsidR="00F32B60" w:rsidRDefault="00597337" w:rsidP="00F32B60">
            <w:pPr>
              <w:pStyle w:val="Days"/>
            </w:pPr>
            <w:sdt>
              <w:sdtPr>
                <w:id w:val="1042485946"/>
                <w:placeholder>
                  <w:docPart w:val="15C006429DFC4E6C95C84D9D7AAB1C3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E09D153" w14:textId="77777777" w:rsidTr="00F32B60">
        <w:tc>
          <w:tcPr>
            <w:tcW w:w="2054" w:type="dxa"/>
            <w:tcBorders>
              <w:bottom w:val="nil"/>
            </w:tcBorders>
          </w:tcPr>
          <w:p w14:paraId="215515F3" w14:textId="35F1B3D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7C2A6" w14:textId="36F8A5F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E333D0F" w14:textId="4E0AEF2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EBA51B9" w14:textId="6947B579" w:rsidR="00F32B60" w:rsidRDefault="0004300D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CDE07FE" w14:textId="7F09D8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04300D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3CE55053" w14:textId="108F06C7" w:rsidR="00F32B60" w:rsidRDefault="0004300D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44474AB5" w14:textId="5DDA5E4B" w:rsidR="00F32B60" w:rsidRDefault="0004300D" w:rsidP="00F32B60">
            <w:pPr>
              <w:pStyle w:val="Dates"/>
            </w:pPr>
            <w:r>
              <w:t>4</w:t>
            </w:r>
          </w:p>
        </w:tc>
      </w:tr>
      <w:tr w:rsidR="00F32B60" w14:paraId="34BBE4DF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B059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A844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6139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EDE6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A262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2FC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85D150" w14:textId="77777777" w:rsidR="00F32B60" w:rsidRDefault="00F32B60" w:rsidP="00F32B60"/>
        </w:tc>
      </w:tr>
      <w:tr w:rsidR="00F32B60" w14:paraId="447584A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7480DC3" w14:textId="12B20889" w:rsidR="00F32B60" w:rsidRDefault="0004300D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44C803" w14:textId="7A5E9C45" w:rsidR="00F32B60" w:rsidRDefault="0004300D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B9CA38" w14:textId="3C578F93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8FA9D9" w14:textId="57F35D4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CC10" w14:textId="23E05331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6860AD" w14:textId="61863F9F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517EAE" w14:textId="51D16042" w:rsidR="00F32B60" w:rsidRDefault="0004300D" w:rsidP="00F32B60">
            <w:pPr>
              <w:pStyle w:val="Dates"/>
            </w:pPr>
            <w:r>
              <w:t>11</w:t>
            </w:r>
          </w:p>
        </w:tc>
      </w:tr>
      <w:tr w:rsidR="00F32B60" w14:paraId="341E825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6F7B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DFB0C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CF5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B2B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EF50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F915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64FC1" w14:textId="77777777" w:rsidR="00F32B60" w:rsidRDefault="00F32B60" w:rsidP="00F32B60"/>
        </w:tc>
      </w:tr>
      <w:tr w:rsidR="00F32B60" w14:paraId="6973019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17A4A26" w14:textId="66624FB6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7B5CCA" w14:textId="0995EAE2" w:rsidR="00F32B60" w:rsidRDefault="0004300D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A361B6" w14:textId="5438B82A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E86307" w14:textId="176935D9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BCA34" w14:textId="26C13297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F8EB61" w14:textId="50326BEF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6AD4D0" w14:textId="12BB1ADF" w:rsidR="00F32B60" w:rsidRDefault="0004300D" w:rsidP="00F32B60">
            <w:pPr>
              <w:pStyle w:val="Dates"/>
            </w:pPr>
            <w:r>
              <w:t>18</w:t>
            </w:r>
          </w:p>
        </w:tc>
      </w:tr>
      <w:tr w:rsidR="00F32B60" w14:paraId="57DFC76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11938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55F5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A94D9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2CE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8088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3EEE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C11F6F" w14:textId="77777777" w:rsidR="00F32B60" w:rsidRDefault="00F32B60" w:rsidP="00F32B60"/>
        </w:tc>
      </w:tr>
      <w:tr w:rsidR="00F32B60" w14:paraId="7E922B9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F1B1B4" w14:textId="6B87F68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3B26D2" w14:textId="5ACC55CA" w:rsidR="00F32B60" w:rsidRDefault="0004300D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4D3DB9" w14:textId="566CABAA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45D094" w14:textId="3F215205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5F8699" w14:textId="7C2AC4CB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BB6457" w14:textId="4F21B0F5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51F65" w14:textId="6A3F972F" w:rsidR="00F32B60" w:rsidRDefault="0004300D" w:rsidP="00F32B60">
            <w:pPr>
              <w:pStyle w:val="Dates"/>
            </w:pPr>
            <w:r>
              <w:t>25</w:t>
            </w:r>
          </w:p>
        </w:tc>
      </w:tr>
      <w:tr w:rsidR="00F32B60" w14:paraId="2B63929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9F78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DCF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77635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2A1C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9720C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D21371" w14:textId="3129D082" w:rsidR="00F32B60" w:rsidRDefault="00D52AFA" w:rsidP="00F32B60">
            <w:r>
              <w:t>Reserved 4:00 – 11:00 P.M.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40AE17" w14:textId="77777777" w:rsidR="00F32B60" w:rsidRDefault="00F32B60" w:rsidP="00F32B60"/>
        </w:tc>
      </w:tr>
      <w:tr w:rsidR="00F32B60" w14:paraId="6C73C57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FC0DAA" w14:textId="40B3B42B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A505ED" w14:textId="6C5AFA33" w:rsidR="00F32B60" w:rsidRDefault="0004300D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E146C4" w14:textId="49BD022A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6495BC" w14:textId="2B786A4E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D1208B" w14:textId="010474A9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DA46C5" w14:textId="2DE32CAD" w:rsidR="00F32B60" w:rsidRDefault="0004300D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D9B7F9" w14:textId="7F35B1D3" w:rsidR="00F32B60" w:rsidRDefault="00F32B60" w:rsidP="00F32B60">
            <w:pPr>
              <w:pStyle w:val="Dates"/>
            </w:pPr>
          </w:p>
        </w:tc>
      </w:tr>
      <w:tr w:rsidR="00F32B60" w14:paraId="3DAD5F6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06A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DE4B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1C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F29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27F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DB9A1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2DBF6" w14:textId="77777777" w:rsidR="00F32B60" w:rsidRDefault="00F32B60" w:rsidP="00F32B60"/>
        </w:tc>
      </w:tr>
      <w:tr w:rsidR="00F32B60" w14:paraId="389B3F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F310579" w14:textId="49F3E8B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ABC8C0" w14:textId="3C27E15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74146C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449EF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92B0A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B8F275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E440EA" w14:textId="77777777" w:rsidR="00F32B60" w:rsidRDefault="00F32B60" w:rsidP="00F32B60">
            <w:pPr>
              <w:pStyle w:val="Dates"/>
            </w:pPr>
          </w:p>
        </w:tc>
      </w:tr>
      <w:tr w:rsidR="00F32B60" w14:paraId="10E3D337" w14:textId="77777777" w:rsidTr="0004300D">
        <w:trPr>
          <w:trHeight w:hRule="exact" w:val="80"/>
        </w:trPr>
        <w:tc>
          <w:tcPr>
            <w:tcW w:w="2054" w:type="dxa"/>
          </w:tcPr>
          <w:p w14:paraId="36EC745E" w14:textId="77777777" w:rsidR="00F32B60" w:rsidRDefault="00F32B60" w:rsidP="00F32B60"/>
        </w:tc>
        <w:tc>
          <w:tcPr>
            <w:tcW w:w="2055" w:type="dxa"/>
          </w:tcPr>
          <w:p w14:paraId="28391783" w14:textId="77777777" w:rsidR="00F32B60" w:rsidRDefault="00F32B60" w:rsidP="00F32B60"/>
        </w:tc>
        <w:tc>
          <w:tcPr>
            <w:tcW w:w="2055" w:type="dxa"/>
          </w:tcPr>
          <w:p w14:paraId="3147BC81" w14:textId="77777777" w:rsidR="00F32B60" w:rsidRDefault="00F32B60" w:rsidP="00F32B60"/>
        </w:tc>
        <w:tc>
          <w:tcPr>
            <w:tcW w:w="2055" w:type="dxa"/>
          </w:tcPr>
          <w:p w14:paraId="28177862" w14:textId="77777777" w:rsidR="00F32B60" w:rsidRDefault="00F32B60" w:rsidP="00F32B60"/>
        </w:tc>
        <w:tc>
          <w:tcPr>
            <w:tcW w:w="2055" w:type="dxa"/>
          </w:tcPr>
          <w:p w14:paraId="27720113" w14:textId="77777777" w:rsidR="00F32B60" w:rsidRDefault="00F32B60" w:rsidP="00F32B60"/>
        </w:tc>
        <w:tc>
          <w:tcPr>
            <w:tcW w:w="2055" w:type="dxa"/>
          </w:tcPr>
          <w:p w14:paraId="5B9FF597" w14:textId="77777777" w:rsidR="00F32B60" w:rsidRDefault="00F32B60" w:rsidP="00F32B60"/>
        </w:tc>
        <w:tc>
          <w:tcPr>
            <w:tcW w:w="2055" w:type="dxa"/>
          </w:tcPr>
          <w:p w14:paraId="229D8AD5" w14:textId="77777777" w:rsidR="00F32B60" w:rsidRDefault="00F32B60" w:rsidP="00F32B60"/>
        </w:tc>
      </w:tr>
    </w:tbl>
    <w:p w14:paraId="3DCC6C5D" w14:textId="77777777" w:rsidR="00F32B60" w:rsidRDefault="00F32B60"/>
    <w:sectPr w:rsidR="00F32B60" w:rsidSect="002F3166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3E077" w14:textId="77777777" w:rsidR="00597337" w:rsidRDefault="00597337">
      <w:pPr>
        <w:spacing w:before="0" w:after="0"/>
      </w:pPr>
      <w:r>
        <w:separator/>
      </w:r>
    </w:p>
  </w:endnote>
  <w:endnote w:type="continuationSeparator" w:id="0">
    <w:p w14:paraId="43FC75A9" w14:textId="77777777" w:rsidR="00597337" w:rsidRDefault="005973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9B141" w14:textId="77777777" w:rsidR="00597337" w:rsidRDefault="00597337">
      <w:pPr>
        <w:spacing w:before="0" w:after="0"/>
      </w:pPr>
      <w:r>
        <w:separator/>
      </w:r>
    </w:p>
  </w:footnote>
  <w:footnote w:type="continuationSeparator" w:id="0">
    <w:p w14:paraId="15F4FE81" w14:textId="77777777" w:rsidR="00597337" w:rsidRDefault="0059733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9B3167"/>
    <w:rsid w:val="0004300D"/>
    <w:rsid w:val="00056814"/>
    <w:rsid w:val="0006779F"/>
    <w:rsid w:val="000A20FE"/>
    <w:rsid w:val="0010176B"/>
    <w:rsid w:val="0011772B"/>
    <w:rsid w:val="001A3A8D"/>
    <w:rsid w:val="001C5DC3"/>
    <w:rsid w:val="001E58EC"/>
    <w:rsid w:val="002051A6"/>
    <w:rsid w:val="00220F5A"/>
    <w:rsid w:val="00242954"/>
    <w:rsid w:val="00247E30"/>
    <w:rsid w:val="0027720C"/>
    <w:rsid w:val="002F3166"/>
    <w:rsid w:val="002F6E35"/>
    <w:rsid w:val="00343E55"/>
    <w:rsid w:val="003D7DDA"/>
    <w:rsid w:val="00406C2A"/>
    <w:rsid w:val="00454FED"/>
    <w:rsid w:val="004C5B17"/>
    <w:rsid w:val="005562FE"/>
    <w:rsid w:val="00557989"/>
    <w:rsid w:val="00597337"/>
    <w:rsid w:val="007542F9"/>
    <w:rsid w:val="007564A4"/>
    <w:rsid w:val="007777B1"/>
    <w:rsid w:val="00785D7F"/>
    <w:rsid w:val="007A4659"/>
    <w:rsid w:val="007A49F2"/>
    <w:rsid w:val="008630B0"/>
    <w:rsid w:val="00874C9A"/>
    <w:rsid w:val="00880347"/>
    <w:rsid w:val="009035F5"/>
    <w:rsid w:val="00944085"/>
    <w:rsid w:val="00946A27"/>
    <w:rsid w:val="009A0FFF"/>
    <w:rsid w:val="009B3167"/>
    <w:rsid w:val="009E2E91"/>
    <w:rsid w:val="00A4654E"/>
    <w:rsid w:val="00A73BBF"/>
    <w:rsid w:val="00AB29FA"/>
    <w:rsid w:val="00B70858"/>
    <w:rsid w:val="00B8151A"/>
    <w:rsid w:val="00BA3503"/>
    <w:rsid w:val="00BB44B9"/>
    <w:rsid w:val="00C11D39"/>
    <w:rsid w:val="00C71D73"/>
    <w:rsid w:val="00C7735D"/>
    <w:rsid w:val="00CB1C1C"/>
    <w:rsid w:val="00CC2681"/>
    <w:rsid w:val="00CE035D"/>
    <w:rsid w:val="00D07E7F"/>
    <w:rsid w:val="00D1162C"/>
    <w:rsid w:val="00D17693"/>
    <w:rsid w:val="00D52AFA"/>
    <w:rsid w:val="00D944F7"/>
    <w:rsid w:val="00DD1239"/>
    <w:rsid w:val="00DE38FE"/>
    <w:rsid w:val="00DE6C1E"/>
    <w:rsid w:val="00DF051F"/>
    <w:rsid w:val="00DF32DE"/>
    <w:rsid w:val="00DF6832"/>
    <w:rsid w:val="00E02644"/>
    <w:rsid w:val="00E54E11"/>
    <w:rsid w:val="00EA1691"/>
    <w:rsid w:val="00EA419D"/>
    <w:rsid w:val="00EB320B"/>
    <w:rsid w:val="00F32B60"/>
    <w:rsid w:val="00F3384E"/>
    <w:rsid w:val="00F70618"/>
    <w:rsid w:val="00FA21CA"/>
    <w:rsid w:val="00FF2624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03B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3494BA" w:themeColor="accent1" w:shadow="1"/>
        <w:left w:val="single" w:sz="2" w:space="10" w:color="3494BA" w:themeColor="accent1" w:shadow="1"/>
        <w:bottom w:val="single" w:sz="2" w:space="10" w:color="3494BA" w:themeColor="accent1" w:shadow="1"/>
        <w:right w:val="single" w:sz="2" w:space="10" w:color="3494BA" w:themeColor="accent1" w:shadow="1"/>
      </w:pBdr>
      <w:ind w:left="1152" w:right="1152"/>
    </w:pPr>
    <w:rPr>
      <w:i/>
      <w:iCs/>
      <w:color w:val="3494BA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3494BA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3494BA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3494BA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1A495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1A495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495D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F3166"/>
    <w:pPr>
      <w:spacing w:before="0" w:after="0"/>
    </w:pPr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F316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Local\Microsoft\Office\16.0\DTS\en-US%7bE73E5EE2-31AF-40A7-A86B-BAF36DBBC026%7d\%7b648EB9C5-10A7-468E-A0D7-E1DDAC5FE03E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AD904CAA414975839F23C167BF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0EEE-FB8D-4F98-8994-64983E8D2EF5}"/>
      </w:docPartPr>
      <w:docPartBody>
        <w:p w:rsidR="00491A27" w:rsidRDefault="00491A27">
          <w:pPr>
            <w:pStyle w:val="F8AD904CAA414975839F23C167BFC4FE"/>
          </w:pPr>
          <w:r>
            <w:t>Sunday</w:t>
          </w:r>
        </w:p>
      </w:docPartBody>
    </w:docPart>
    <w:docPart>
      <w:docPartPr>
        <w:name w:val="50CC828B769049FCBFE3181B58722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3F9B0-5F56-42E1-8835-0123FBA48C54}"/>
      </w:docPartPr>
      <w:docPartBody>
        <w:p w:rsidR="00491A27" w:rsidRDefault="00491A27">
          <w:pPr>
            <w:pStyle w:val="50CC828B769049FCBFE3181B58722996"/>
          </w:pPr>
          <w:r>
            <w:t>Monday</w:t>
          </w:r>
        </w:p>
      </w:docPartBody>
    </w:docPart>
    <w:docPart>
      <w:docPartPr>
        <w:name w:val="0B402D6D3AEF488F8B008B8C958A7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42133-79AA-47AD-87AC-37E16D4F9194}"/>
      </w:docPartPr>
      <w:docPartBody>
        <w:p w:rsidR="00491A27" w:rsidRDefault="00491A27">
          <w:pPr>
            <w:pStyle w:val="0B402D6D3AEF488F8B008B8C958A7D9B"/>
          </w:pPr>
          <w:r>
            <w:t>Tuesday</w:t>
          </w:r>
        </w:p>
      </w:docPartBody>
    </w:docPart>
    <w:docPart>
      <w:docPartPr>
        <w:name w:val="8C2A2C55958A4B51A60875AC9369C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D0B7-DEA7-4078-B77E-747D5F23CE0E}"/>
      </w:docPartPr>
      <w:docPartBody>
        <w:p w:rsidR="00491A27" w:rsidRDefault="00491A27">
          <w:pPr>
            <w:pStyle w:val="8C2A2C55958A4B51A60875AC9369C5B7"/>
          </w:pPr>
          <w:r>
            <w:t>Wednesday</w:t>
          </w:r>
        </w:p>
      </w:docPartBody>
    </w:docPart>
    <w:docPart>
      <w:docPartPr>
        <w:name w:val="870C4741B8C34E8F833C026EA9E0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F62A-9480-47D3-ACCC-8B2C32180821}"/>
      </w:docPartPr>
      <w:docPartBody>
        <w:p w:rsidR="00491A27" w:rsidRDefault="00491A27">
          <w:pPr>
            <w:pStyle w:val="870C4741B8C34E8F833C026EA9E05678"/>
          </w:pPr>
          <w:r>
            <w:t>Thursday</w:t>
          </w:r>
        </w:p>
      </w:docPartBody>
    </w:docPart>
    <w:docPart>
      <w:docPartPr>
        <w:name w:val="4E62367C51E64D4FB7B2B1B7E6794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2B3E7-0AB1-4CD4-AF6D-920138A4755C}"/>
      </w:docPartPr>
      <w:docPartBody>
        <w:p w:rsidR="00491A27" w:rsidRDefault="00491A27">
          <w:pPr>
            <w:pStyle w:val="4E62367C51E64D4FB7B2B1B7E6794002"/>
          </w:pPr>
          <w:r>
            <w:t>Friday</w:t>
          </w:r>
        </w:p>
      </w:docPartBody>
    </w:docPart>
    <w:docPart>
      <w:docPartPr>
        <w:name w:val="B6EF2470D61549C980BC9B41E38CB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45279-4227-4B2D-86B5-11ADFA64FD4E}"/>
      </w:docPartPr>
      <w:docPartBody>
        <w:p w:rsidR="00491A27" w:rsidRDefault="00491A27">
          <w:pPr>
            <w:pStyle w:val="B6EF2470D61549C980BC9B41E38CBB87"/>
          </w:pPr>
          <w:r>
            <w:t>Saturday</w:t>
          </w:r>
        </w:p>
      </w:docPartBody>
    </w:docPart>
    <w:docPart>
      <w:docPartPr>
        <w:name w:val="E64DF4B23AA246228173A1689F62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5325-EB02-49DA-8D0D-DF948AD73A44}"/>
      </w:docPartPr>
      <w:docPartBody>
        <w:p w:rsidR="00491A27" w:rsidRDefault="00491A27" w:rsidP="00491A27">
          <w:pPr>
            <w:pStyle w:val="E64DF4B23AA246228173A1689F62FB30"/>
          </w:pPr>
          <w:r>
            <w:t>Sunday</w:t>
          </w:r>
        </w:p>
      </w:docPartBody>
    </w:docPart>
    <w:docPart>
      <w:docPartPr>
        <w:name w:val="F601B98096BD4F909CB9C4CEB012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8846-ACAF-4EE9-BAD7-030B6D37FB9B}"/>
      </w:docPartPr>
      <w:docPartBody>
        <w:p w:rsidR="00491A27" w:rsidRDefault="00491A27" w:rsidP="00491A27">
          <w:pPr>
            <w:pStyle w:val="F601B98096BD4F909CB9C4CEB0120275"/>
          </w:pPr>
          <w:r>
            <w:t>Monday</w:t>
          </w:r>
        </w:p>
      </w:docPartBody>
    </w:docPart>
    <w:docPart>
      <w:docPartPr>
        <w:name w:val="3EFCFAAB7FF34327A726C4D14D85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4717-DE95-4884-B446-4A9BF9311126}"/>
      </w:docPartPr>
      <w:docPartBody>
        <w:p w:rsidR="00491A27" w:rsidRDefault="00491A27" w:rsidP="00491A27">
          <w:pPr>
            <w:pStyle w:val="3EFCFAAB7FF34327A726C4D14D8508AB"/>
          </w:pPr>
          <w:r>
            <w:t>Tuesday</w:t>
          </w:r>
        </w:p>
      </w:docPartBody>
    </w:docPart>
    <w:docPart>
      <w:docPartPr>
        <w:name w:val="CC0A266A797840AA9F7F8C009281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366F-937B-499B-BC1C-52A95BF7CE56}"/>
      </w:docPartPr>
      <w:docPartBody>
        <w:p w:rsidR="00491A27" w:rsidRDefault="00491A27" w:rsidP="00491A27">
          <w:pPr>
            <w:pStyle w:val="CC0A266A797840AA9F7F8C009281CE5F"/>
          </w:pPr>
          <w:r>
            <w:t>Wednesday</w:t>
          </w:r>
        </w:p>
      </w:docPartBody>
    </w:docPart>
    <w:docPart>
      <w:docPartPr>
        <w:name w:val="19390DC0421348C589829D770C53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77CD-11E8-4772-9A09-2C5EC06A6403}"/>
      </w:docPartPr>
      <w:docPartBody>
        <w:p w:rsidR="00491A27" w:rsidRDefault="00491A27" w:rsidP="00491A27">
          <w:pPr>
            <w:pStyle w:val="19390DC0421348C589829D770C5316BB"/>
          </w:pPr>
          <w:r>
            <w:t>Thursday</w:t>
          </w:r>
        </w:p>
      </w:docPartBody>
    </w:docPart>
    <w:docPart>
      <w:docPartPr>
        <w:name w:val="7E2523D1AE70494484C633011E345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BFF6-D56A-4740-BB68-3AE2262F4FBA}"/>
      </w:docPartPr>
      <w:docPartBody>
        <w:p w:rsidR="00491A27" w:rsidRDefault="00491A27" w:rsidP="00491A27">
          <w:pPr>
            <w:pStyle w:val="7E2523D1AE70494484C633011E345EE5"/>
          </w:pPr>
          <w:r>
            <w:t>Friday</w:t>
          </w:r>
        </w:p>
      </w:docPartBody>
    </w:docPart>
    <w:docPart>
      <w:docPartPr>
        <w:name w:val="E7CEE63B392B4D6AB1CE7DEE58D5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31C6-42BC-4CCB-82E4-D19325482117}"/>
      </w:docPartPr>
      <w:docPartBody>
        <w:p w:rsidR="00491A27" w:rsidRDefault="00491A27" w:rsidP="00491A27">
          <w:pPr>
            <w:pStyle w:val="E7CEE63B392B4D6AB1CE7DEE58D5E977"/>
          </w:pPr>
          <w:r>
            <w:t>Saturday</w:t>
          </w:r>
        </w:p>
      </w:docPartBody>
    </w:docPart>
    <w:docPart>
      <w:docPartPr>
        <w:name w:val="D5B7CB92469E44EEB666B0A2C8248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58A6-3EB2-40CE-9699-FC767BD2ED90}"/>
      </w:docPartPr>
      <w:docPartBody>
        <w:p w:rsidR="00491A27" w:rsidRDefault="00491A27" w:rsidP="00491A27">
          <w:pPr>
            <w:pStyle w:val="D5B7CB92469E44EEB666B0A2C82480E5"/>
          </w:pPr>
          <w:r>
            <w:t>Sunday</w:t>
          </w:r>
        </w:p>
      </w:docPartBody>
    </w:docPart>
    <w:docPart>
      <w:docPartPr>
        <w:name w:val="E8F02D10B8404776B6231063285E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D0A68-143B-40F9-9977-B196EB8ECFE1}"/>
      </w:docPartPr>
      <w:docPartBody>
        <w:p w:rsidR="00491A27" w:rsidRDefault="00491A27" w:rsidP="00491A27">
          <w:pPr>
            <w:pStyle w:val="E8F02D10B8404776B6231063285EF124"/>
          </w:pPr>
          <w:r>
            <w:t>Monday</w:t>
          </w:r>
        </w:p>
      </w:docPartBody>
    </w:docPart>
    <w:docPart>
      <w:docPartPr>
        <w:name w:val="21FAAC160BCF4DBDA5DBF298E3E0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AA12-3F51-4081-B61E-1EF74E7948E9}"/>
      </w:docPartPr>
      <w:docPartBody>
        <w:p w:rsidR="00491A27" w:rsidRDefault="00491A27" w:rsidP="00491A27">
          <w:pPr>
            <w:pStyle w:val="21FAAC160BCF4DBDA5DBF298E3E081AF"/>
          </w:pPr>
          <w:r>
            <w:t>Tuesday</w:t>
          </w:r>
        </w:p>
      </w:docPartBody>
    </w:docPart>
    <w:docPart>
      <w:docPartPr>
        <w:name w:val="092D253C7F0D43B5A099B0FC8894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5B36D-4740-4933-B3D8-6BEA6254119C}"/>
      </w:docPartPr>
      <w:docPartBody>
        <w:p w:rsidR="00491A27" w:rsidRDefault="00491A27" w:rsidP="00491A27">
          <w:pPr>
            <w:pStyle w:val="092D253C7F0D43B5A099B0FC889449CC"/>
          </w:pPr>
          <w:r>
            <w:t>Wednesday</w:t>
          </w:r>
        </w:p>
      </w:docPartBody>
    </w:docPart>
    <w:docPart>
      <w:docPartPr>
        <w:name w:val="2C0F055E4412422DAEE0E86998A63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3AC1-BDC3-42CC-924A-B1C882E66467}"/>
      </w:docPartPr>
      <w:docPartBody>
        <w:p w:rsidR="00491A27" w:rsidRDefault="00491A27" w:rsidP="00491A27">
          <w:pPr>
            <w:pStyle w:val="2C0F055E4412422DAEE0E86998A635FD"/>
          </w:pPr>
          <w:r>
            <w:t>Thursday</w:t>
          </w:r>
        </w:p>
      </w:docPartBody>
    </w:docPart>
    <w:docPart>
      <w:docPartPr>
        <w:name w:val="AB722D835DC94F4EB45D25098D745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D0B-0B68-4EF5-87DF-CE8DB4889BE7}"/>
      </w:docPartPr>
      <w:docPartBody>
        <w:p w:rsidR="00491A27" w:rsidRDefault="00491A27" w:rsidP="00491A27">
          <w:pPr>
            <w:pStyle w:val="AB722D835DC94F4EB45D25098D745FCD"/>
          </w:pPr>
          <w:r>
            <w:t>Friday</w:t>
          </w:r>
        </w:p>
      </w:docPartBody>
    </w:docPart>
    <w:docPart>
      <w:docPartPr>
        <w:name w:val="1A3A4566A1EE493A86A04346F3D7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23920-BD71-4D56-AA6F-B9FAAD5F7F05}"/>
      </w:docPartPr>
      <w:docPartBody>
        <w:p w:rsidR="00491A27" w:rsidRDefault="00491A27" w:rsidP="00491A27">
          <w:pPr>
            <w:pStyle w:val="1A3A4566A1EE493A86A04346F3D76F5E"/>
          </w:pPr>
          <w:r>
            <w:t>Saturday</w:t>
          </w:r>
        </w:p>
      </w:docPartBody>
    </w:docPart>
    <w:docPart>
      <w:docPartPr>
        <w:name w:val="5E0FF459EEE24FA5A69B7BF7391B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E9EF-FB70-4CC7-95B1-088B1CCB9EDF}"/>
      </w:docPartPr>
      <w:docPartBody>
        <w:p w:rsidR="00491A27" w:rsidRDefault="00491A27" w:rsidP="00491A27">
          <w:pPr>
            <w:pStyle w:val="5E0FF459EEE24FA5A69B7BF7391BF79F"/>
          </w:pPr>
          <w:r>
            <w:t>Sunday</w:t>
          </w:r>
        </w:p>
      </w:docPartBody>
    </w:docPart>
    <w:docPart>
      <w:docPartPr>
        <w:name w:val="5F7E631C9CEB4B0D8CB5C8A891F3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988A-F377-44FE-9AF1-7DC60FC87D02}"/>
      </w:docPartPr>
      <w:docPartBody>
        <w:p w:rsidR="00491A27" w:rsidRDefault="00491A27" w:rsidP="00491A27">
          <w:pPr>
            <w:pStyle w:val="5F7E631C9CEB4B0D8CB5C8A891F3058F"/>
          </w:pPr>
          <w:r>
            <w:t>Monday</w:t>
          </w:r>
        </w:p>
      </w:docPartBody>
    </w:docPart>
    <w:docPart>
      <w:docPartPr>
        <w:name w:val="1CCE98D0A3CC40149D49A3B2FC0F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13839-3563-4606-96A6-09CAF2CBBD5C}"/>
      </w:docPartPr>
      <w:docPartBody>
        <w:p w:rsidR="00491A27" w:rsidRDefault="00491A27" w:rsidP="00491A27">
          <w:pPr>
            <w:pStyle w:val="1CCE98D0A3CC40149D49A3B2FC0F8695"/>
          </w:pPr>
          <w:r>
            <w:t>Tuesday</w:t>
          </w:r>
        </w:p>
      </w:docPartBody>
    </w:docPart>
    <w:docPart>
      <w:docPartPr>
        <w:name w:val="0C8F82508B6446129095EE7BDE6D1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726B0-FFF2-4B0A-8A57-6930039C22BD}"/>
      </w:docPartPr>
      <w:docPartBody>
        <w:p w:rsidR="00491A27" w:rsidRDefault="00491A27" w:rsidP="00491A27">
          <w:pPr>
            <w:pStyle w:val="0C8F82508B6446129095EE7BDE6D1021"/>
          </w:pPr>
          <w:r>
            <w:t>Wednesday</w:t>
          </w:r>
        </w:p>
      </w:docPartBody>
    </w:docPart>
    <w:docPart>
      <w:docPartPr>
        <w:name w:val="6AEB2F3A92DC463C87A98CB0CBC1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D5A76-08B6-4FCF-88B7-6A9742CE153A}"/>
      </w:docPartPr>
      <w:docPartBody>
        <w:p w:rsidR="00491A27" w:rsidRDefault="00491A27" w:rsidP="00491A27">
          <w:pPr>
            <w:pStyle w:val="6AEB2F3A92DC463C87A98CB0CBC17864"/>
          </w:pPr>
          <w:r>
            <w:t>Thursday</w:t>
          </w:r>
        </w:p>
      </w:docPartBody>
    </w:docPart>
    <w:docPart>
      <w:docPartPr>
        <w:name w:val="BF007C692AF44A1284432E34730E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42D-EC99-4034-9A43-F49306936728}"/>
      </w:docPartPr>
      <w:docPartBody>
        <w:p w:rsidR="00491A27" w:rsidRDefault="00491A27" w:rsidP="00491A27">
          <w:pPr>
            <w:pStyle w:val="BF007C692AF44A1284432E34730E0369"/>
          </w:pPr>
          <w:r>
            <w:t>Friday</w:t>
          </w:r>
        </w:p>
      </w:docPartBody>
    </w:docPart>
    <w:docPart>
      <w:docPartPr>
        <w:name w:val="676B21307027452FB82282B4A6D1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13881-E52F-475D-8E39-A18C93933817}"/>
      </w:docPartPr>
      <w:docPartBody>
        <w:p w:rsidR="00491A27" w:rsidRDefault="00491A27" w:rsidP="00491A27">
          <w:pPr>
            <w:pStyle w:val="676B21307027452FB82282B4A6D14E47"/>
          </w:pPr>
          <w:r>
            <w:t>Saturday</w:t>
          </w:r>
        </w:p>
      </w:docPartBody>
    </w:docPart>
    <w:docPart>
      <w:docPartPr>
        <w:name w:val="C5B05339AD5D4670AD81FBD884FC2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3F65-F014-4BA6-B29A-BDCD0605B29B}"/>
      </w:docPartPr>
      <w:docPartBody>
        <w:p w:rsidR="00491A27" w:rsidRDefault="00491A27" w:rsidP="00491A27">
          <w:pPr>
            <w:pStyle w:val="C5B05339AD5D4670AD81FBD884FC266C"/>
          </w:pPr>
          <w:r>
            <w:t>Sunday</w:t>
          </w:r>
        </w:p>
      </w:docPartBody>
    </w:docPart>
    <w:docPart>
      <w:docPartPr>
        <w:name w:val="F11406125AD74E809D6237BD49F4B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6D24F-23ED-47F6-805F-68F22328B27E}"/>
      </w:docPartPr>
      <w:docPartBody>
        <w:p w:rsidR="00491A27" w:rsidRDefault="00491A27" w:rsidP="00491A27">
          <w:pPr>
            <w:pStyle w:val="F11406125AD74E809D6237BD49F4B0F6"/>
          </w:pPr>
          <w:r>
            <w:t>Monday</w:t>
          </w:r>
        </w:p>
      </w:docPartBody>
    </w:docPart>
    <w:docPart>
      <w:docPartPr>
        <w:name w:val="182C82EEC2774879BEB44C5817945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4DA87-DED3-46D0-BE37-674AA29C9CC9}"/>
      </w:docPartPr>
      <w:docPartBody>
        <w:p w:rsidR="00491A27" w:rsidRDefault="00491A27" w:rsidP="00491A27">
          <w:pPr>
            <w:pStyle w:val="182C82EEC2774879BEB44C5817945585"/>
          </w:pPr>
          <w:r>
            <w:t>Tuesday</w:t>
          </w:r>
        </w:p>
      </w:docPartBody>
    </w:docPart>
    <w:docPart>
      <w:docPartPr>
        <w:name w:val="0577C24445E544CF800BC422F545F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7B871-FC1E-41BF-8F54-B79213B3E341}"/>
      </w:docPartPr>
      <w:docPartBody>
        <w:p w:rsidR="00491A27" w:rsidRDefault="00491A27" w:rsidP="00491A27">
          <w:pPr>
            <w:pStyle w:val="0577C24445E544CF800BC422F545FDD8"/>
          </w:pPr>
          <w:r>
            <w:t>Wednesday</w:t>
          </w:r>
        </w:p>
      </w:docPartBody>
    </w:docPart>
    <w:docPart>
      <w:docPartPr>
        <w:name w:val="8846DAD5E0754FDE85C68EC21932B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8472-A5B0-4214-9F35-37F9AACCAFB8}"/>
      </w:docPartPr>
      <w:docPartBody>
        <w:p w:rsidR="00491A27" w:rsidRDefault="00491A27" w:rsidP="00491A27">
          <w:pPr>
            <w:pStyle w:val="8846DAD5E0754FDE85C68EC21932BAAF"/>
          </w:pPr>
          <w:r>
            <w:t>Thursday</w:t>
          </w:r>
        </w:p>
      </w:docPartBody>
    </w:docPart>
    <w:docPart>
      <w:docPartPr>
        <w:name w:val="B953A711C4FE41019BCC3098CE70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4F809-AD7F-4197-802F-61A1C330A18A}"/>
      </w:docPartPr>
      <w:docPartBody>
        <w:p w:rsidR="00491A27" w:rsidRDefault="00491A27" w:rsidP="00491A27">
          <w:pPr>
            <w:pStyle w:val="B953A711C4FE41019BCC3098CE706651"/>
          </w:pPr>
          <w:r>
            <w:t>Friday</w:t>
          </w:r>
        </w:p>
      </w:docPartBody>
    </w:docPart>
    <w:docPart>
      <w:docPartPr>
        <w:name w:val="D97469697F1B4135BE22577380F7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C88F-5267-4F2B-8F8A-3C674734F0E3}"/>
      </w:docPartPr>
      <w:docPartBody>
        <w:p w:rsidR="00491A27" w:rsidRDefault="00491A27" w:rsidP="00491A27">
          <w:pPr>
            <w:pStyle w:val="D97469697F1B4135BE22577380F7B91F"/>
          </w:pPr>
          <w:r>
            <w:t>Saturday</w:t>
          </w:r>
        </w:p>
      </w:docPartBody>
    </w:docPart>
    <w:docPart>
      <w:docPartPr>
        <w:name w:val="769BBEDFABA14169A95D47F6AB35E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39E4-18B4-4859-BB32-0B7896CA0332}"/>
      </w:docPartPr>
      <w:docPartBody>
        <w:p w:rsidR="00491A27" w:rsidRDefault="00491A27" w:rsidP="00491A27">
          <w:pPr>
            <w:pStyle w:val="769BBEDFABA14169A95D47F6AB35E30F"/>
          </w:pPr>
          <w:r>
            <w:t>Sunday</w:t>
          </w:r>
        </w:p>
      </w:docPartBody>
    </w:docPart>
    <w:docPart>
      <w:docPartPr>
        <w:name w:val="216377E9121F4011901DCEAB2D7C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68049-BE77-4771-861D-3AE63438C626}"/>
      </w:docPartPr>
      <w:docPartBody>
        <w:p w:rsidR="00491A27" w:rsidRDefault="00491A27" w:rsidP="00491A27">
          <w:pPr>
            <w:pStyle w:val="216377E9121F4011901DCEAB2D7CAADF"/>
          </w:pPr>
          <w:r>
            <w:t>Monday</w:t>
          </w:r>
        </w:p>
      </w:docPartBody>
    </w:docPart>
    <w:docPart>
      <w:docPartPr>
        <w:name w:val="21C9AAFB2CAC447CB408726B1A3C6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2B31-B055-4551-81C9-09397A78B46C}"/>
      </w:docPartPr>
      <w:docPartBody>
        <w:p w:rsidR="00491A27" w:rsidRDefault="00491A27" w:rsidP="00491A27">
          <w:pPr>
            <w:pStyle w:val="21C9AAFB2CAC447CB408726B1A3C60AF"/>
          </w:pPr>
          <w:r>
            <w:t>Tuesday</w:t>
          </w:r>
        </w:p>
      </w:docPartBody>
    </w:docPart>
    <w:docPart>
      <w:docPartPr>
        <w:name w:val="EFF3AAC34133430FBE83CBA190027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6DC9-81C5-414A-AC6D-44A828AB412B}"/>
      </w:docPartPr>
      <w:docPartBody>
        <w:p w:rsidR="00491A27" w:rsidRDefault="00491A27" w:rsidP="00491A27">
          <w:pPr>
            <w:pStyle w:val="EFF3AAC34133430FBE83CBA19002725E"/>
          </w:pPr>
          <w:r>
            <w:t>Wednesday</w:t>
          </w:r>
        </w:p>
      </w:docPartBody>
    </w:docPart>
    <w:docPart>
      <w:docPartPr>
        <w:name w:val="7D4157CFB66E45659259C3D6D278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7ACBF-2852-4DEF-B74C-9C1E930560F2}"/>
      </w:docPartPr>
      <w:docPartBody>
        <w:p w:rsidR="00491A27" w:rsidRDefault="00491A27" w:rsidP="00491A27">
          <w:pPr>
            <w:pStyle w:val="7D4157CFB66E45659259C3D6D278559D"/>
          </w:pPr>
          <w:r>
            <w:t>Thursday</w:t>
          </w:r>
        </w:p>
      </w:docPartBody>
    </w:docPart>
    <w:docPart>
      <w:docPartPr>
        <w:name w:val="03EE44AC37504E479D58D8E3D64E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F4493-A876-45E8-AF2B-151F41FB968D}"/>
      </w:docPartPr>
      <w:docPartBody>
        <w:p w:rsidR="00491A27" w:rsidRDefault="00491A27" w:rsidP="00491A27">
          <w:pPr>
            <w:pStyle w:val="03EE44AC37504E479D58D8E3D64E0F18"/>
          </w:pPr>
          <w:r>
            <w:t>Friday</w:t>
          </w:r>
        </w:p>
      </w:docPartBody>
    </w:docPart>
    <w:docPart>
      <w:docPartPr>
        <w:name w:val="17AE16F0DDCC4A12AA29F9B183A8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6E4E8-E6B0-4646-A4DB-3F90BA4428E8}"/>
      </w:docPartPr>
      <w:docPartBody>
        <w:p w:rsidR="00491A27" w:rsidRDefault="00491A27" w:rsidP="00491A27">
          <w:pPr>
            <w:pStyle w:val="17AE16F0DDCC4A12AA29F9B183A84212"/>
          </w:pPr>
          <w:r>
            <w:t>Saturday</w:t>
          </w:r>
        </w:p>
      </w:docPartBody>
    </w:docPart>
    <w:docPart>
      <w:docPartPr>
        <w:name w:val="930A253C19F74F0E9A1445037D558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100FD-DBBF-4EB6-A78F-FFD4FC0A7D56}"/>
      </w:docPartPr>
      <w:docPartBody>
        <w:p w:rsidR="00491A27" w:rsidRDefault="00491A27" w:rsidP="00491A27">
          <w:pPr>
            <w:pStyle w:val="930A253C19F74F0E9A1445037D558009"/>
          </w:pPr>
          <w:r>
            <w:t>Sunday</w:t>
          </w:r>
        </w:p>
      </w:docPartBody>
    </w:docPart>
    <w:docPart>
      <w:docPartPr>
        <w:name w:val="B717B28908D1446E96AC6E0C5179F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B7DA-D673-42AF-A9C6-D57B6799BB65}"/>
      </w:docPartPr>
      <w:docPartBody>
        <w:p w:rsidR="00491A27" w:rsidRDefault="00491A27" w:rsidP="00491A27">
          <w:pPr>
            <w:pStyle w:val="B717B28908D1446E96AC6E0C5179F5C0"/>
          </w:pPr>
          <w:r>
            <w:t>Monday</w:t>
          </w:r>
        </w:p>
      </w:docPartBody>
    </w:docPart>
    <w:docPart>
      <w:docPartPr>
        <w:name w:val="8C311B780797473199F58F4E393DA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1E87A-778F-4E2C-B80D-425C2C1E4A4A}"/>
      </w:docPartPr>
      <w:docPartBody>
        <w:p w:rsidR="00491A27" w:rsidRDefault="00491A27" w:rsidP="00491A27">
          <w:pPr>
            <w:pStyle w:val="8C311B780797473199F58F4E393DAD6B"/>
          </w:pPr>
          <w:r>
            <w:t>Tuesday</w:t>
          </w:r>
        </w:p>
      </w:docPartBody>
    </w:docPart>
    <w:docPart>
      <w:docPartPr>
        <w:name w:val="C256591EFEB346049D3B71E3A0FC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9DF39-EE2A-44B9-B794-7265AF8E4F03}"/>
      </w:docPartPr>
      <w:docPartBody>
        <w:p w:rsidR="00491A27" w:rsidRDefault="00491A27" w:rsidP="00491A27">
          <w:pPr>
            <w:pStyle w:val="C256591EFEB346049D3B71E3A0FCA165"/>
          </w:pPr>
          <w:r>
            <w:t>Wednesday</w:t>
          </w:r>
        </w:p>
      </w:docPartBody>
    </w:docPart>
    <w:docPart>
      <w:docPartPr>
        <w:name w:val="4AFD8F95BAF94AC694D18C1C7598B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F374C-0B1F-425D-8C15-9D11973661D3}"/>
      </w:docPartPr>
      <w:docPartBody>
        <w:p w:rsidR="00491A27" w:rsidRDefault="00491A27" w:rsidP="00491A27">
          <w:pPr>
            <w:pStyle w:val="4AFD8F95BAF94AC694D18C1C7598BE69"/>
          </w:pPr>
          <w:r>
            <w:t>Thursday</w:t>
          </w:r>
        </w:p>
      </w:docPartBody>
    </w:docPart>
    <w:docPart>
      <w:docPartPr>
        <w:name w:val="3F59262E1BD84B11889F1F25D5B50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08D25-2D16-4594-933B-48CF3AD18E88}"/>
      </w:docPartPr>
      <w:docPartBody>
        <w:p w:rsidR="00491A27" w:rsidRDefault="00491A27" w:rsidP="00491A27">
          <w:pPr>
            <w:pStyle w:val="3F59262E1BD84B11889F1F25D5B506F0"/>
          </w:pPr>
          <w:r>
            <w:t>Friday</w:t>
          </w:r>
        </w:p>
      </w:docPartBody>
    </w:docPart>
    <w:docPart>
      <w:docPartPr>
        <w:name w:val="C2268A3DE2814F64A7FDD446F3C28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8FBB-D80F-49E5-AC14-4C74733D2A55}"/>
      </w:docPartPr>
      <w:docPartBody>
        <w:p w:rsidR="00491A27" w:rsidRDefault="00491A27" w:rsidP="00491A27">
          <w:pPr>
            <w:pStyle w:val="C2268A3DE2814F64A7FDD446F3C283A6"/>
          </w:pPr>
          <w:r>
            <w:t>Saturday</w:t>
          </w:r>
        </w:p>
      </w:docPartBody>
    </w:docPart>
    <w:docPart>
      <w:docPartPr>
        <w:name w:val="C757B2DE947F4EACB3F3A6F2C10D2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05E72-E59A-40A6-8F1F-02226B6FD9E6}"/>
      </w:docPartPr>
      <w:docPartBody>
        <w:p w:rsidR="00491A27" w:rsidRDefault="00491A27" w:rsidP="00491A27">
          <w:pPr>
            <w:pStyle w:val="C757B2DE947F4EACB3F3A6F2C10D2532"/>
          </w:pPr>
          <w:r>
            <w:t>Sunday</w:t>
          </w:r>
        </w:p>
      </w:docPartBody>
    </w:docPart>
    <w:docPart>
      <w:docPartPr>
        <w:name w:val="374E4BD32E984569A98D93852969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6DE7-886A-4C38-A14F-5A67E7AEE331}"/>
      </w:docPartPr>
      <w:docPartBody>
        <w:p w:rsidR="00491A27" w:rsidRDefault="00491A27" w:rsidP="00491A27">
          <w:pPr>
            <w:pStyle w:val="374E4BD32E984569A98D93852969A64C"/>
          </w:pPr>
          <w:r>
            <w:t>Monday</w:t>
          </w:r>
        </w:p>
      </w:docPartBody>
    </w:docPart>
    <w:docPart>
      <w:docPartPr>
        <w:name w:val="70AE58A021DB486C944262DCAC2C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E5B9-F4F1-4BFE-B9FD-BB1D5C5E3E96}"/>
      </w:docPartPr>
      <w:docPartBody>
        <w:p w:rsidR="00491A27" w:rsidRDefault="00491A27" w:rsidP="00491A27">
          <w:pPr>
            <w:pStyle w:val="70AE58A021DB486C944262DCAC2C74D4"/>
          </w:pPr>
          <w:r>
            <w:t>Tuesday</w:t>
          </w:r>
        </w:p>
      </w:docPartBody>
    </w:docPart>
    <w:docPart>
      <w:docPartPr>
        <w:name w:val="9024A9223F2D4C118E9614D2FC20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16448-0A63-4972-A85A-E8280C1030AC}"/>
      </w:docPartPr>
      <w:docPartBody>
        <w:p w:rsidR="00491A27" w:rsidRDefault="00491A27" w:rsidP="00491A27">
          <w:pPr>
            <w:pStyle w:val="9024A9223F2D4C118E9614D2FC209600"/>
          </w:pPr>
          <w:r>
            <w:t>Wednesday</w:t>
          </w:r>
        </w:p>
      </w:docPartBody>
    </w:docPart>
    <w:docPart>
      <w:docPartPr>
        <w:name w:val="249BB0A1DAA04182863BA6A4908D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9863E-F048-4B34-97DC-E8DC9132A657}"/>
      </w:docPartPr>
      <w:docPartBody>
        <w:p w:rsidR="00491A27" w:rsidRDefault="00491A27" w:rsidP="00491A27">
          <w:pPr>
            <w:pStyle w:val="249BB0A1DAA04182863BA6A4908D3469"/>
          </w:pPr>
          <w:r>
            <w:t>Thursday</w:t>
          </w:r>
        </w:p>
      </w:docPartBody>
    </w:docPart>
    <w:docPart>
      <w:docPartPr>
        <w:name w:val="F9956AC7B9F14741AF0A514F89F93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1DC4B-E7BE-47D8-B7D2-7CD9BD546B6B}"/>
      </w:docPartPr>
      <w:docPartBody>
        <w:p w:rsidR="00491A27" w:rsidRDefault="00491A27" w:rsidP="00491A27">
          <w:pPr>
            <w:pStyle w:val="F9956AC7B9F14741AF0A514F89F9383B"/>
          </w:pPr>
          <w:r>
            <w:t>Friday</w:t>
          </w:r>
        </w:p>
      </w:docPartBody>
    </w:docPart>
    <w:docPart>
      <w:docPartPr>
        <w:name w:val="7E02BF1071CD4BC9BAD54C1A01E19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EAB7-E8AC-44A7-8AA1-C725F588EC5E}"/>
      </w:docPartPr>
      <w:docPartBody>
        <w:p w:rsidR="00491A27" w:rsidRDefault="00491A27" w:rsidP="00491A27">
          <w:pPr>
            <w:pStyle w:val="7E02BF1071CD4BC9BAD54C1A01E19E2A"/>
          </w:pPr>
          <w:r>
            <w:t>Saturday</w:t>
          </w:r>
        </w:p>
      </w:docPartBody>
    </w:docPart>
    <w:docPart>
      <w:docPartPr>
        <w:name w:val="3FC29142AAF145EDBE0B418A2171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2FBB2-42F6-4347-AD89-018F2ADCC9DF}"/>
      </w:docPartPr>
      <w:docPartBody>
        <w:p w:rsidR="00491A27" w:rsidRDefault="00491A27" w:rsidP="00491A27">
          <w:pPr>
            <w:pStyle w:val="3FC29142AAF145EDBE0B418A2171D072"/>
          </w:pPr>
          <w:r>
            <w:t>Sunday</w:t>
          </w:r>
        </w:p>
      </w:docPartBody>
    </w:docPart>
    <w:docPart>
      <w:docPartPr>
        <w:name w:val="2EAA4A6B46B6405F8CCBDB71E83C4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DED8-78C2-4EBD-9DEC-AE41C169EC5C}"/>
      </w:docPartPr>
      <w:docPartBody>
        <w:p w:rsidR="00491A27" w:rsidRDefault="00491A27" w:rsidP="00491A27">
          <w:pPr>
            <w:pStyle w:val="2EAA4A6B46B6405F8CCBDB71E83C44C6"/>
          </w:pPr>
          <w:r>
            <w:t>Monday</w:t>
          </w:r>
        </w:p>
      </w:docPartBody>
    </w:docPart>
    <w:docPart>
      <w:docPartPr>
        <w:name w:val="10361FAE94934078A3C14833B99E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24E99-C411-47C9-8141-D395D12BE0B7}"/>
      </w:docPartPr>
      <w:docPartBody>
        <w:p w:rsidR="00491A27" w:rsidRDefault="00491A27" w:rsidP="00491A27">
          <w:pPr>
            <w:pStyle w:val="10361FAE94934078A3C14833B99E4F22"/>
          </w:pPr>
          <w:r>
            <w:t>Tuesday</w:t>
          </w:r>
        </w:p>
      </w:docPartBody>
    </w:docPart>
    <w:docPart>
      <w:docPartPr>
        <w:name w:val="69FB30A6AC7D4865B3912DF21FFB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7957C-5C2C-414D-943E-F5A089CB8C69}"/>
      </w:docPartPr>
      <w:docPartBody>
        <w:p w:rsidR="00491A27" w:rsidRDefault="00491A27" w:rsidP="00491A27">
          <w:pPr>
            <w:pStyle w:val="69FB30A6AC7D4865B3912DF21FFB1743"/>
          </w:pPr>
          <w:r>
            <w:t>Wednesday</w:t>
          </w:r>
        </w:p>
      </w:docPartBody>
    </w:docPart>
    <w:docPart>
      <w:docPartPr>
        <w:name w:val="5CF1207DFEE64CF2B8FF57F07378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1272C-EDE3-455E-AD5D-6DF289DB8736}"/>
      </w:docPartPr>
      <w:docPartBody>
        <w:p w:rsidR="00491A27" w:rsidRDefault="00491A27" w:rsidP="00491A27">
          <w:pPr>
            <w:pStyle w:val="5CF1207DFEE64CF2B8FF57F0737892D0"/>
          </w:pPr>
          <w:r>
            <w:t>Thursday</w:t>
          </w:r>
        </w:p>
      </w:docPartBody>
    </w:docPart>
    <w:docPart>
      <w:docPartPr>
        <w:name w:val="65FA05E9A1D8401EA098A9B039F8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D0A2B-868E-4BD4-81E8-628F357254A1}"/>
      </w:docPartPr>
      <w:docPartBody>
        <w:p w:rsidR="00491A27" w:rsidRDefault="00491A27" w:rsidP="00491A27">
          <w:pPr>
            <w:pStyle w:val="65FA05E9A1D8401EA098A9B039F849D5"/>
          </w:pPr>
          <w:r>
            <w:t>Friday</w:t>
          </w:r>
        </w:p>
      </w:docPartBody>
    </w:docPart>
    <w:docPart>
      <w:docPartPr>
        <w:name w:val="51576D53B46B4F6EBF001D6BBD805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E5A68-6299-4A00-8118-E5F94B9ECB43}"/>
      </w:docPartPr>
      <w:docPartBody>
        <w:p w:rsidR="00491A27" w:rsidRDefault="00491A27" w:rsidP="00491A27">
          <w:pPr>
            <w:pStyle w:val="51576D53B46B4F6EBF001D6BBD805C46"/>
          </w:pPr>
          <w:r>
            <w:t>Saturday</w:t>
          </w:r>
        </w:p>
      </w:docPartBody>
    </w:docPart>
    <w:docPart>
      <w:docPartPr>
        <w:name w:val="1184CCD438F144768FB535A3FA87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87A08-8E10-411F-9C52-CB888A7CC806}"/>
      </w:docPartPr>
      <w:docPartBody>
        <w:p w:rsidR="00491A27" w:rsidRDefault="00491A27" w:rsidP="00491A27">
          <w:pPr>
            <w:pStyle w:val="1184CCD438F144768FB535A3FA87D342"/>
          </w:pPr>
          <w:r>
            <w:t>Sunday</w:t>
          </w:r>
        </w:p>
      </w:docPartBody>
    </w:docPart>
    <w:docPart>
      <w:docPartPr>
        <w:name w:val="493BC93EE0EB4E8FAC94163521FE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73CD-64AD-4757-9394-02C31C987471}"/>
      </w:docPartPr>
      <w:docPartBody>
        <w:p w:rsidR="00491A27" w:rsidRDefault="00491A27" w:rsidP="00491A27">
          <w:pPr>
            <w:pStyle w:val="493BC93EE0EB4E8FAC94163521FECE6A"/>
          </w:pPr>
          <w:r>
            <w:t>Monday</w:t>
          </w:r>
        </w:p>
      </w:docPartBody>
    </w:docPart>
    <w:docPart>
      <w:docPartPr>
        <w:name w:val="48E3AEAB906C4965A066B82FB8A76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7B3B-A0BB-415E-AD2C-FFD9844AF7AB}"/>
      </w:docPartPr>
      <w:docPartBody>
        <w:p w:rsidR="00491A27" w:rsidRDefault="00491A27" w:rsidP="00491A27">
          <w:pPr>
            <w:pStyle w:val="48E3AEAB906C4965A066B82FB8A763F3"/>
          </w:pPr>
          <w:r>
            <w:t>Tuesday</w:t>
          </w:r>
        </w:p>
      </w:docPartBody>
    </w:docPart>
    <w:docPart>
      <w:docPartPr>
        <w:name w:val="AE2DABA1C0F44F02A592315B0B3E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F308-5572-4F5B-97CE-D925C4CB92CA}"/>
      </w:docPartPr>
      <w:docPartBody>
        <w:p w:rsidR="00491A27" w:rsidRDefault="00491A27" w:rsidP="00491A27">
          <w:pPr>
            <w:pStyle w:val="AE2DABA1C0F44F02A592315B0B3E6A84"/>
          </w:pPr>
          <w:r>
            <w:t>Wednesday</w:t>
          </w:r>
        </w:p>
      </w:docPartBody>
    </w:docPart>
    <w:docPart>
      <w:docPartPr>
        <w:name w:val="AF6F2504C1EE4FD8A512A98A66EDD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8C0D-6351-4EBE-AC5E-2443D7D35719}"/>
      </w:docPartPr>
      <w:docPartBody>
        <w:p w:rsidR="00491A27" w:rsidRDefault="00491A27" w:rsidP="00491A27">
          <w:pPr>
            <w:pStyle w:val="AF6F2504C1EE4FD8A512A98A66EDD112"/>
          </w:pPr>
          <w:r>
            <w:t>Thursday</w:t>
          </w:r>
        </w:p>
      </w:docPartBody>
    </w:docPart>
    <w:docPart>
      <w:docPartPr>
        <w:name w:val="93585B73D50F4AEEA6B3788A7D303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ECBA0-EEF3-4D5F-B32A-E21B02C926A5}"/>
      </w:docPartPr>
      <w:docPartBody>
        <w:p w:rsidR="00491A27" w:rsidRDefault="00491A27" w:rsidP="00491A27">
          <w:pPr>
            <w:pStyle w:val="93585B73D50F4AEEA6B3788A7D303D7F"/>
          </w:pPr>
          <w:r>
            <w:t>Friday</w:t>
          </w:r>
        </w:p>
      </w:docPartBody>
    </w:docPart>
    <w:docPart>
      <w:docPartPr>
        <w:name w:val="FB6D815AC08F4AE4858BEB760C52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C8209-11F9-4F36-80E3-1ADFA586DA34}"/>
      </w:docPartPr>
      <w:docPartBody>
        <w:p w:rsidR="00491A27" w:rsidRDefault="00491A27" w:rsidP="00491A27">
          <w:pPr>
            <w:pStyle w:val="FB6D815AC08F4AE4858BEB760C521A4A"/>
          </w:pPr>
          <w:r>
            <w:t>Saturday</w:t>
          </w:r>
        </w:p>
      </w:docPartBody>
    </w:docPart>
    <w:docPart>
      <w:docPartPr>
        <w:name w:val="9AB02D990FF14D9AB896E71F14AA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0E504-A925-4CCE-B807-1318EBEB7363}"/>
      </w:docPartPr>
      <w:docPartBody>
        <w:p w:rsidR="00491A27" w:rsidRDefault="00491A27" w:rsidP="00491A27">
          <w:pPr>
            <w:pStyle w:val="9AB02D990FF14D9AB896E71F14AA56A7"/>
          </w:pPr>
          <w:r>
            <w:t>Sunday</w:t>
          </w:r>
        </w:p>
      </w:docPartBody>
    </w:docPart>
    <w:docPart>
      <w:docPartPr>
        <w:name w:val="4C254B28FB0B46C9B02A2807BC48C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A0D9E-D899-4415-A662-DCCC2C4D64A4}"/>
      </w:docPartPr>
      <w:docPartBody>
        <w:p w:rsidR="00491A27" w:rsidRDefault="00491A27" w:rsidP="00491A27">
          <w:pPr>
            <w:pStyle w:val="4C254B28FB0B46C9B02A2807BC48C795"/>
          </w:pPr>
          <w:r>
            <w:t>Monday</w:t>
          </w:r>
        </w:p>
      </w:docPartBody>
    </w:docPart>
    <w:docPart>
      <w:docPartPr>
        <w:name w:val="4DE5B0B8C6F74976BB51AE1C0E0A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4A737-3C25-4015-8F0A-A8F790FAB881}"/>
      </w:docPartPr>
      <w:docPartBody>
        <w:p w:rsidR="00491A27" w:rsidRDefault="00491A27" w:rsidP="00491A27">
          <w:pPr>
            <w:pStyle w:val="4DE5B0B8C6F74976BB51AE1C0E0A09BB"/>
          </w:pPr>
          <w:r>
            <w:t>Tuesday</w:t>
          </w:r>
        </w:p>
      </w:docPartBody>
    </w:docPart>
    <w:docPart>
      <w:docPartPr>
        <w:name w:val="F9899780F02F41C182AA9E8E46C0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3D778-FDED-4E30-B839-AFC080616807}"/>
      </w:docPartPr>
      <w:docPartBody>
        <w:p w:rsidR="00491A27" w:rsidRDefault="00491A27" w:rsidP="00491A27">
          <w:pPr>
            <w:pStyle w:val="F9899780F02F41C182AA9E8E46C0C6D8"/>
          </w:pPr>
          <w:r>
            <w:t>Wednesday</w:t>
          </w:r>
        </w:p>
      </w:docPartBody>
    </w:docPart>
    <w:docPart>
      <w:docPartPr>
        <w:name w:val="7987A0E7C8274AD6B907209F5B86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9F2E-41CB-46B2-9630-302A35AABFE3}"/>
      </w:docPartPr>
      <w:docPartBody>
        <w:p w:rsidR="00491A27" w:rsidRDefault="00491A27" w:rsidP="00491A27">
          <w:pPr>
            <w:pStyle w:val="7987A0E7C8274AD6B907209F5B863902"/>
          </w:pPr>
          <w:r>
            <w:t>Thursday</w:t>
          </w:r>
        </w:p>
      </w:docPartBody>
    </w:docPart>
    <w:docPart>
      <w:docPartPr>
        <w:name w:val="60929A4850B64631B376128BE6A83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72593-AF02-4B95-AAFB-A9368296F341}"/>
      </w:docPartPr>
      <w:docPartBody>
        <w:p w:rsidR="00491A27" w:rsidRDefault="00491A27" w:rsidP="00491A27">
          <w:pPr>
            <w:pStyle w:val="60929A4850B64631B376128BE6A83EBF"/>
          </w:pPr>
          <w:r>
            <w:t>Friday</w:t>
          </w:r>
        </w:p>
      </w:docPartBody>
    </w:docPart>
    <w:docPart>
      <w:docPartPr>
        <w:name w:val="A57EE1B99F0A4CBB90E82EF7F9B6D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2D9CB-DBFA-48E9-B4FA-DD4BE6B64CA0}"/>
      </w:docPartPr>
      <w:docPartBody>
        <w:p w:rsidR="00491A27" w:rsidRDefault="00491A27" w:rsidP="00491A27">
          <w:pPr>
            <w:pStyle w:val="A57EE1B99F0A4CBB90E82EF7F9B6DD04"/>
          </w:pPr>
          <w:r>
            <w:t>Saturday</w:t>
          </w:r>
        </w:p>
      </w:docPartBody>
    </w:docPart>
    <w:docPart>
      <w:docPartPr>
        <w:name w:val="AE5E858C7E904C5EA65C91890BC3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C5D0-746C-459D-B118-F8F29BD974D5}"/>
      </w:docPartPr>
      <w:docPartBody>
        <w:p w:rsidR="00491A27" w:rsidRDefault="00491A27" w:rsidP="00491A27">
          <w:pPr>
            <w:pStyle w:val="AE5E858C7E904C5EA65C91890BC3F1FB"/>
          </w:pPr>
          <w:r>
            <w:t>Sunday</w:t>
          </w:r>
        </w:p>
      </w:docPartBody>
    </w:docPart>
    <w:docPart>
      <w:docPartPr>
        <w:name w:val="0CD128D2C43B4596953D6BA366DE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371B-5F3B-4F6D-8212-B80D6651FB7E}"/>
      </w:docPartPr>
      <w:docPartBody>
        <w:p w:rsidR="00491A27" w:rsidRDefault="00491A27" w:rsidP="00491A27">
          <w:pPr>
            <w:pStyle w:val="0CD128D2C43B4596953D6BA366DE4A57"/>
          </w:pPr>
          <w:r>
            <w:t>Monday</w:t>
          </w:r>
        </w:p>
      </w:docPartBody>
    </w:docPart>
    <w:docPart>
      <w:docPartPr>
        <w:name w:val="D50CBA55BB0D40268742A461DE2B7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F611-B1DA-4403-8F94-9AA0EC61A5DC}"/>
      </w:docPartPr>
      <w:docPartBody>
        <w:p w:rsidR="00491A27" w:rsidRDefault="00491A27" w:rsidP="00491A27">
          <w:pPr>
            <w:pStyle w:val="D50CBA55BB0D40268742A461DE2B7145"/>
          </w:pPr>
          <w:r>
            <w:t>Tuesday</w:t>
          </w:r>
        </w:p>
      </w:docPartBody>
    </w:docPart>
    <w:docPart>
      <w:docPartPr>
        <w:name w:val="1CCB742B1FB945A29DBC93A8800B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71D77-B224-4D30-9BE0-6BDA40B93186}"/>
      </w:docPartPr>
      <w:docPartBody>
        <w:p w:rsidR="00491A27" w:rsidRDefault="00491A27" w:rsidP="00491A27">
          <w:pPr>
            <w:pStyle w:val="1CCB742B1FB945A29DBC93A8800BA19E"/>
          </w:pPr>
          <w:r>
            <w:t>Wednesday</w:t>
          </w:r>
        </w:p>
      </w:docPartBody>
    </w:docPart>
    <w:docPart>
      <w:docPartPr>
        <w:name w:val="8FC1F8D384764067A616CAF4D7D9E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8B695-ED1E-4077-B060-78DB3658DA8C}"/>
      </w:docPartPr>
      <w:docPartBody>
        <w:p w:rsidR="00491A27" w:rsidRDefault="00491A27" w:rsidP="00491A27">
          <w:pPr>
            <w:pStyle w:val="8FC1F8D384764067A616CAF4D7D9E1AE"/>
          </w:pPr>
          <w:r>
            <w:t>Thursday</w:t>
          </w:r>
        </w:p>
      </w:docPartBody>
    </w:docPart>
    <w:docPart>
      <w:docPartPr>
        <w:name w:val="B21F4123EE884011BB3F7624681F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E1944-0A71-4948-8594-D21004F86919}"/>
      </w:docPartPr>
      <w:docPartBody>
        <w:p w:rsidR="00491A27" w:rsidRDefault="00491A27" w:rsidP="00491A27">
          <w:pPr>
            <w:pStyle w:val="B21F4123EE884011BB3F7624681F03E3"/>
          </w:pPr>
          <w:r>
            <w:t>Friday</w:t>
          </w:r>
        </w:p>
      </w:docPartBody>
    </w:docPart>
    <w:docPart>
      <w:docPartPr>
        <w:name w:val="15C006429DFC4E6C95C84D9D7AAB1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0141-7804-4201-AB84-B4589B1CD1ED}"/>
      </w:docPartPr>
      <w:docPartBody>
        <w:p w:rsidR="00491A27" w:rsidRDefault="00491A27" w:rsidP="00491A27">
          <w:pPr>
            <w:pStyle w:val="15C006429DFC4E6C95C84D9D7AAB1C3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27"/>
    <w:rsid w:val="00220204"/>
    <w:rsid w:val="00453614"/>
    <w:rsid w:val="00462EC2"/>
    <w:rsid w:val="00491A27"/>
    <w:rsid w:val="00711A72"/>
    <w:rsid w:val="007123D2"/>
    <w:rsid w:val="007D1A5A"/>
    <w:rsid w:val="007F69F1"/>
    <w:rsid w:val="008964CA"/>
    <w:rsid w:val="00A7545D"/>
    <w:rsid w:val="00B44B17"/>
    <w:rsid w:val="00E21A2C"/>
    <w:rsid w:val="00E6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D904CAA414975839F23C167BFC4FE">
    <w:name w:val="F8AD904CAA414975839F23C167BFC4FE"/>
  </w:style>
  <w:style w:type="paragraph" w:customStyle="1" w:styleId="50CC828B769049FCBFE3181B58722996">
    <w:name w:val="50CC828B769049FCBFE3181B58722996"/>
  </w:style>
  <w:style w:type="paragraph" w:customStyle="1" w:styleId="0B402D6D3AEF488F8B008B8C958A7D9B">
    <w:name w:val="0B402D6D3AEF488F8B008B8C958A7D9B"/>
  </w:style>
  <w:style w:type="paragraph" w:customStyle="1" w:styleId="8C2A2C55958A4B51A60875AC9369C5B7">
    <w:name w:val="8C2A2C55958A4B51A60875AC9369C5B7"/>
  </w:style>
  <w:style w:type="paragraph" w:customStyle="1" w:styleId="870C4741B8C34E8F833C026EA9E05678">
    <w:name w:val="870C4741B8C34E8F833C026EA9E05678"/>
  </w:style>
  <w:style w:type="paragraph" w:customStyle="1" w:styleId="4E62367C51E64D4FB7B2B1B7E6794002">
    <w:name w:val="4E62367C51E64D4FB7B2B1B7E6794002"/>
  </w:style>
  <w:style w:type="paragraph" w:customStyle="1" w:styleId="B6EF2470D61549C980BC9B41E38CBB87">
    <w:name w:val="B6EF2470D61549C980BC9B41E38CBB87"/>
  </w:style>
  <w:style w:type="paragraph" w:customStyle="1" w:styleId="E64DF4B23AA246228173A1689F62FB30">
    <w:name w:val="E64DF4B23AA246228173A1689F62FB30"/>
    <w:rsid w:val="00491A27"/>
  </w:style>
  <w:style w:type="paragraph" w:customStyle="1" w:styleId="F601B98096BD4F909CB9C4CEB0120275">
    <w:name w:val="F601B98096BD4F909CB9C4CEB0120275"/>
    <w:rsid w:val="00491A27"/>
  </w:style>
  <w:style w:type="paragraph" w:customStyle="1" w:styleId="3EFCFAAB7FF34327A726C4D14D8508AB">
    <w:name w:val="3EFCFAAB7FF34327A726C4D14D8508AB"/>
    <w:rsid w:val="00491A27"/>
  </w:style>
  <w:style w:type="paragraph" w:customStyle="1" w:styleId="CC0A266A797840AA9F7F8C009281CE5F">
    <w:name w:val="CC0A266A797840AA9F7F8C009281CE5F"/>
    <w:rsid w:val="00491A27"/>
  </w:style>
  <w:style w:type="paragraph" w:customStyle="1" w:styleId="19390DC0421348C589829D770C5316BB">
    <w:name w:val="19390DC0421348C589829D770C5316BB"/>
    <w:rsid w:val="00491A27"/>
  </w:style>
  <w:style w:type="paragraph" w:customStyle="1" w:styleId="7E2523D1AE70494484C633011E345EE5">
    <w:name w:val="7E2523D1AE70494484C633011E345EE5"/>
    <w:rsid w:val="00491A27"/>
  </w:style>
  <w:style w:type="paragraph" w:customStyle="1" w:styleId="E7CEE63B392B4D6AB1CE7DEE58D5E977">
    <w:name w:val="E7CEE63B392B4D6AB1CE7DEE58D5E977"/>
    <w:rsid w:val="00491A27"/>
  </w:style>
  <w:style w:type="paragraph" w:customStyle="1" w:styleId="D5B7CB92469E44EEB666B0A2C82480E5">
    <w:name w:val="D5B7CB92469E44EEB666B0A2C82480E5"/>
    <w:rsid w:val="00491A27"/>
  </w:style>
  <w:style w:type="paragraph" w:customStyle="1" w:styleId="E8F02D10B8404776B6231063285EF124">
    <w:name w:val="E8F02D10B8404776B6231063285EF124"/>
    <w:rsid w:val="00491A27"/>
  </w:style>
  <w:style w:type="paragraph" w:customStyle="1" w:styleId="21FAAC160BCF4DBDA5DBF298E3E081AF">
    <w:name w:val="21FAAC160BCF4DBDA5DBF298E3E081AF"/>
    <w:rsid w:val="00491A27"/>
  </w:style>
  <w:style w:type="paragraph" w:customStyle="1" w:styleId="092D253C7F0D43B5A099B0FC889449CC">
    <w:name w:val="092D253C7F0D43B5A099B0FC889449CC"/>
    <w:rsid w:val="00491A27"/>
  </w:style>
  <w:style w:type="paragraph" w:customStyle="1" w:styleId="2C0F055E4412422DAEE0E86998A635FD">
    <w:name w:val="2C0F055E4412422DAEE0E86998A635FD"/>
    <w:rsid w:val="00491A27"/>
  </w:style>
  <w:style w:type="paragraph" w:customStyle="1" w:styleId="AB722D835DC94F4EB45D25098D745FCD">
    <w:name w:val="AB722D835DC94F4EB45D25098D745FCD"/>
    <w:rsid w:val="00491A27"/>
  </w:style>
  <w:style w:type="paragraph" w:customStyle="1" w:styleId="1A3A4566A1EE493A86A04346F3D76F5E">
    <w:name w:val="1A3A4566A1EE493A86A04346F3D76F5E"/>
    <w:rsid w:val="00491A27"/>
  </w:style>
  <w:style w:type="paragraph" w:customStyle="1" w:styleId="5E0FF459EEE24FA5A69B7BF7391BF79F">
    <w:name w:val="5E0FF459EEE24FA5A69B7BF7391BF79F"/>
    <w:rsid w:val="00491A27"/>
  </w:style>
  <w:style w:type="paragraph" w:customStyle="1" w:styleId="5F7E631C9CEB4B0D8CB5C8A891F3058F">
    <w:name w:val="5F7E631C9CEB4B0D8CB5C8A891F3058F"/>
    <w:rsid w:val="00491A27"/>
  </w:style>
  <w:style w:type="paragraph" w:customStyle="1" w:styleId="1CCE98D0A3CC40149D49A3B2FC0F8695">
    <w:name w:val="1CCE98D0A3CC40149D49A3B2FC0F8695"/>
    <w:rsid w:val="00491A27"/>
  </w:style>
  <w:style w:type="paragraph" w:customStyle="1" w:styleId="0C8F82508B6446129095EE7BDE6D1021">
    <w:name w:val="0C8F82508B6446129095EE7BDE6D1021"/>
    <w:rsid w:val="00491A27"/>
  </w:style>
  <w:style w:type="paragraph" w:customStyle="1" w:styleId="6AEB2F3A92DC463C87A98CB0CBC17864">
    <w:name w:val="6AEB2F3A92DC463C87A98CB0CBC17864"/>
    <w:rsid w:val="00491A27"/>
  </w:style>
  <w:style w:type="paragraph" w:customStyle="1" w:styleId="BF007C692AF44A1284432E34730E0369">
    <w:name w:val="BF007C692AF44A1284432E34730E0369"/>
    <w:rsid w:val="00491A27"/>
  </w:style>
  <w:style w:type="paragraph" w:customStyle="1" w:styleId="676B21307027452FB82282B4A6D14E47">
    <w:name w:val="676B21307027452FB82282B4A6D14E47"/>
    <w:rsid w:val="00491A27"/>
  </w:style>
  <w:style w:type="paragraph" w:customStyle="1" w:styleId="C5B05339AD5D4670AD81FBD884FC266C">
    <w:name w:val="C5B05339AD5D4670AD81FBD884FC266C"/>
    <w:rsid w:val="00491A27"/>
  </w:style>
  <w:style w:type="paragraph" w:customStyle="1" w:styleId="F11406125AD74E809D6237BD49F4B0F6">
    <w:name w:val="F11406125AD74E809D6237BD49F4B0F6"/>
    <w:rsid w:val="00491A27"/>
  </w:style>
  <w:style w:type="paragraph" w:customStyle="1" w:styleId="182C82EEC2774879BEB44C5817945585">
    <w:name w:val="182C82EEC2774879BEB44C5817945585"/>
    <w:rsid w:val="00491A27"/>
  </w:style>
  <w:style w:type="paragraph" w:customStyle="1" w:styleId="0577C24445E544CF800BC422F545FDD8">
    <w:name w:val="0577C24445E544CF800BC422F545FDD8"/>
    <w:rsid w:val="00491A27"/>
  </w:style>
  <w:style w:type="paragraph" w:customStyle="1" w:styleId="8846DAD5E0754FDE85C68EC21932BAAF">
    <w:name w:val="8846DAD5E0754FDE85C68EC21932BAAF"/>
    <w:rsid w:val="00491A27"/>
  </w:style>
  <w:style w:type="paragraph" w:customStyle="1" w:styleId="B953A711C4FE41019BCC3098CE706651">
    <w:name w:val="B953A711C4FE41019BCC3098CE706651"/>
    <w:rsid w:val="00491A27"/>
  </w:style>
  <w:style w:type="paragraph" w:customStyle="1" w:styleId="D97469697F1B4135BE22577380F7B91F">
    <w:name w:val="D97469697F1B4135BE22577380F7B91F"/>
    <w:rsid w:val="00491A27"/>
  </w:style>
  <w:style w:type="paragraph" w:customStyle="1" w:styleId="769BBEDFABA14169A95D47F6AB35E30F">
    <w:name w:val="769BBEDFABA14169A95D47F6AB35E30F"/>
    <w:rsid w:val="00491A27"/>
  </w:style>
  <w:style w:type="paragraph" w:customStyle="1" w:styleId="216377E9121F4011901DCEAB2D7CAADF">
    <w:name w:val="216377E9121F4011901DCEAB2D7CAADF"/>
    <w:rsid w:val="00491A27"/>
  </w:style>
  <w:style w:type="paragraph" w:customStyle="1" w:styleId="21C9AAFB2CAC447CB408726B1A3C60AF">
    <w:name w:val="21C9AAFB2CAC447CB408726B1A3C60AF"/>
    <w:rsid w:val="00491A27"/>
  </w:style>
  <w:style w:type="paragraph" w:customStyle="1" w:styleId="EFF3AAC34133430FBE83CBA19002725E">
    <w:name w:val="EFF3AAC34133430FBE83CBA19002725E"/>
    <w:rsid w:val="00491A27"/>
  </w:style>
  <w:style w:type="paragraph" w:customStyle="1" w:styleId="7D4157CFB66E45659259C3D6D278559D">
    <w:name w:val="7D4157CFB66E45659259C3D6D278559D"/>
    <w:rsid w:val="00491A27"/>
  </w:style>
  <w:style w:type="paragraph" w:customStyle="1" w:styleId="03EE44AC37504E479D58D8E3D64E0F18">
    <w:name w:val="03EE44AC37504E479D58D8E3D64E0F18"/>
    <w:rsid w:val="00491A27"/>
  </w:style>
  <w:style w:type="paragraph" w:customStyle="1" w:styleId="17AE16F0DDCC4A12AA29F9B183A84212">
    <w:name w:val="17AE16F0DDCC4A12AA29F9B183A84212"/>
    <w:rsid w:val="00491A27"/>
  </w:style>
  <w:style w:type="paragraph" w:customStyle="1" w:styleId="930A253C19F74F0E9A1445037D558009">
    <w:name w:val="930A253C19F74F0E9A1445037D558009"/>
    <w:rsid w:val="00491A27"/>
  </w:style>
  <w:style w:type="paragraph" w:customStyle="1" w:styleId="B717B28908D1446E96AC6E0C5179F5C0">
    <w:name w:val="B717B28908D1446E96AC6E0C5179F5C0"/>
    <w:rsid w:val="00491A27"/>
  </w:style>
  <w:style w:type="paragraph" w:customStyle="1" w:styleId="8C311B780797473199F58F4E393DAD6B">
    <w:name w:val="8C311B780797473199F58F4E393DAD6B"/>
    <w:rsid w:val="00491A27"/>
  </w:style>
  <w:style w:type="paragraph" w:customStyle="1" w:styleId="C256591EFEB346049D3B71E3A0FCA165">
    <w:name w:val="C256591EFEB346049D3B71E3A0FCA165"/>
    <w:rsid w:val="00491A27"/>
  </w:style>
  <w:style w:type="paragraph" w:customStyle="1" w:styleId="4AFD8F95BAF94AC694D18C1C7598BE69">
    <w:name w:val="4AFD8F95BAF94AC694D18C1C7598BE69"/>
    <w:rsid w:val="00491A27"/>
  </w:style>
  <w:style w:type="paragraph" w:customStyle="1" w:styleId="3F59262E1BD84B11889F1F25D5B506F0">
    <w:name w:val="3F59262E1BD84B11889F1F25D5B506F0"/>
    <w:rsid w:val="00491A27"/>
  </w:style>
  <w:style w:type="paragraph" w:customStyle="1" w:styleId="C2268A3DE2814F64A7FDD446F3C283A6">
    <w:name w:val="C2268A3DE2814F64A7FDD446F3C283A6"/>
    <w:rsid w:val="00491A27"/>
  </w:style>
  <w:style w:type="paragraph" w:customStyle="1" w:styleId="C757B2DE947F4EACB3F3A6F2C10D2532">
    <w:name w:val="C757B2DE947F4EACB3F3A6F2C10D2532"/>
    <w:rsid w:val="00491A27"/>
  </w:style>
  <w:style w:type="paragraph" w:customStyle="1" w:styleId="374E4BD32E984569A98D93852969A64C">
    <w:name w:val="374E4BD32E984569A98D93852969A64C"/>
    <w:rsid w:val="00491A27"/>
  </w:style>
  <w:style w:type="paragraph" w:customStyle="1" w:styleId="70AE58A021DB486C944262DCAC2C74D4">
    <w:name w:val="70AE58A021DB486C944262DCAC2C74D4"/>
    <w:rsid w:val="00491A27"/>
  </w:style>
  <w:style w:type="paragraph" w:customStyle="1" w:styleId="9024A9223F2D4C118E9614D2FC209600">
    <w:name w:val="9024A9223F2D4C118E9614D2FC209600"/>
    <w:rsid w:val="00491A27"/>
  </w:style>
  <w:style w:type="paragraph" w:customStyle="1" w:styleId="249BB0A1DAA04182863BA6A4908D3469">
    <w:name w:val="249BB0A1DAA04182863BA6A4908D3469"/>
    <w:rsid w:val="00491A27"/>
  </w:style>
  <w:style w:type="paragraph" w:customStyle="1" w:styleId="F9956AC7B9F14741AF0A514F89F9383B">
    <w:name w:val="F9956AC7B9F14741AF0A514F89F9383B"/>
    <w:rsid w:val="00491A27"/>
  </w:style>
  <w:style w:type="paragraph" w:customStyle="1" w:styleId="7E02BF1071CD4BC9BAD54C1A01E19E2A">
    <w:name w:val="7E02BF1071CD4BC9BAD54C1A01E19E2A"/>
    <w:rsid w:val="00491A27"/>
  </w:style>
  <w:style w:type="paragraph" w:customStyle="1" w:styleId="3FC29142AAF145EDBE0B418A2171D072">
    <w:name w:val="3FC29142AAF145EDBE0B418A2171D072"/>
    <w:rsid w:val="00491A27"/>
  </w:style>
  <w:style w:type="paragraph" w:customStyle="1" w:styleId="2EAA4A6B46B6405F8CCBDB71E83C44C6">
    <w:name w:val="2EAA4A6B46B6405F8CCBDB71E83C44C6"/>
    <w:rsid w:val="00491A27"/>
  </w:style>
  <w:style w:type="paragraph" w:customStyle="1" w:styleId="10361FAE94934078A3C14833B99E4F22">
    <w:name w:val="10361FAE94934078A3C14833B99E4F22"/>
    <w:rsid w:val="00491A27"/>
  </w:style>
  <w:style w:type="paragraph" w:customStyle="1" w:styleId="69FB30A6AC7D4865B3912DF21FFB1743">
    <w:name w:val="69FB30A6AC7D4865B3912DF21FFB1743"/>
    <w:rsid w:val="00491A27"/>
  </w:style>
  <w:style w:type="paragraph" w:customStyle="1" w:styleId="5CF1207DFEE64CF2B8FF57F0737892D0">
    <w:name w:val="5CF1207DFEE64CF2B8FF57F0737892D0"/>
    <w:rsid w:val="00491A27"/>
  </w:style>
  <w:style w:type="paragraph" w:customStyle="1" w:styleId="65FA05E9A1D8401EA098A9B039F849D5">
    <w:name w:val="65FA05E9A1D8401EA098A9B039F849D5"/>
    <w:rsid w:val="00491A27"/>
  </w:style>
  <w:style w:type="paragraph" w:customStyle="1" w:styleId="51576D53B46B4F6EBF001D6BBD805C46">
    <w:name w:val="51576D53B46B4F6EBF001D6BBD805C46"/>
    <w:rsid w:val="00491A27"/>
  </w:style>
  <w:style w:type="paragraph" w:customStyle="1" w:styleId="1184CCD438F144768FB535A3FA87D342">
    <w:name w:val="1184CCD438F144768FB535A3FA87D342"/>
    <w:rsid w:val="00491A27"/>
  </w:style>
  <w:style w:type="paragraph" w:customStyle="1" w:styleId="493BC93EE0EB4E8FAC94163521FECE6A">
    <w:name w:val="493BC93EE0EB4E8FAC94163521FECE6A"/>
    <w:rsid w:val="00491A27"/>
  </w:style>
  <w:style w:type="paragraph" w:customStyle="1" w:styleId="48E3AEAB906C4965A066B82FB8A763F3">
    <w:name w:val="48E3AEAB906C4965A066B82FB8A763F3"/>
    <w:rsid w:val="00491A27"/>
  </w:style>
  <w:style w:type="paragraph" w:customStyle="1" w:styleId="AE2DABA1C0F44F02A592315B0B3E6A84">
    <w:name w:val="AE2DABA1C0F44F02A592315B0B3E6A84"/>
    <w:rsid w:val="00491A27"/>
  </w:style>
  <w:style w:type="paragraph" w:customStyle="1" w:styleId="AF6F2504C1EE4FD8A512A98A66EDD112">
    <w:name w:val="AF6F2504C1EE4FD8A512A98A66EDD112"/>
    <w:rsid w:val="00491A27"/>
  </w:style>
  <w:style w:type="paragraph" w:customStyle="1" w:styleId="93585B73D50F4AEEA6B3788A7D303D7F">
    <w:name w:val="93585B73D50F4AEEA6B3788A7D303D7F"/>
    <w:rsid w:val="00491A27"/>
  </w:style>
  <w:style w:type="paragraph" w:customStyle="1" w:styleId="FB6D815AC08F4AE4858BEB760C521A4A">
    <w:name w:val="FB6D815AC08F4AE4858BEB760C521A4A"/>
    <w:rsid w:val="00491A27"/>
  </w:style>
  <w:style w:type="paragraph" w:customStyle="1" w:styleId="9AB02D990FF14D9AB896E71F14AA56A7">
    <w:name w:val="9AB02D990FF14D9AB896E71F14AA56A7"/>
    <w:rsid w:val="00491A27"/>
  </w:style>
  <w:style w:type="paragraph" w:customStyle="1" w:styleId="4C254B28FB0B46C9B02A2807BC48C795">
    <w:name w:val="4C254B28FB0B46C9B02A2807BC48C795"/>
    <w:rsid w:val="00491A27"/>
  </w:style>
  <w:style w:type="paragraph" w:customStyle="1" w:styleId="4DE5B0B8C6F74976BB51AE1C0E0A09BB">
    <w:name w:val="4DE5B0B8C6F74976BB51AE1C0E0A09BB"/>
    <w:rsid w:val="00491A27"/>
  </w:style>
  <w:style w:type="paragraph" w:customStyle="1" w:styleId="F9899780F02F41C182AA9E8E46C0C6D8">
    <w:name w:val="F9899780F02F41C182AA9E8E46C0C6D8"/>
    <w:rsid w:val="00491A27"/>
  </w:style>
  <w:style w:type="paragraph" w:customStyle="1" w:styleId="7987A0E7C8274AD6B907209F5B863902">
    <w:name w:val="7987A0E7C8274AD6B907209F5B863902"/>
    <w:rsid w:val="00491A27"/>
  </w:style>
  <w:style w:type="paragraph" w:customStyle="1" w:styleId="60929A4850B64631B376128BE6A83EBF">
    <w:name w:val="60929A4850B64631B376128BE6A83EBF"/>
    <w:rsid w:val="00491A27"/>
  </w:style>
  <w:style w:type="paragraph" w:customStyle="1" w:styleId="A57EE1B99F0A4CBB90E82EF7F9B6DD04">
    <w:name w:val="A57EE1B99F0A4CBB90E82EF7F9B6DD04"/>
    <w:rsid w:val="00491A27"/>
  </w:style>
  <w:style w:type="paragraph" w:customStyle="1" w:styleId="AE5E858C7E904C5EA65C91890BC3F1FB">
    <w:name w:val="AE5E858C7E904C5EA65C91890BC3F1FB"/>
    <w:rsid w:val="00491A27"/>
  </w:style>
  <w:style w:type="paragraph" w:customStyle="1" w:styleId="0CD128D2C43B4596953D6BA366DE4A57">
    <w:name w:val="0CD128D2C43B4596953D6BA366DE4A57"/>
    <w:rsid w:val="00491A27"/>
  </w:style>
  <w:style w:type="paragraph" w:customStyle="1" w:styleId="D50CBA55BB0D40268742A461DE2B7145">
    <w:name w:val="D50CBA55BB0D40268742A461DE2B7145"/>
    <w:rsid w:val="00491A27"/>
  </w:style>
  <w:style w:type="paragraph" w:customStyle="1" w:styleId="1CCB742B1FB945A29DBC93A8800BA19E">
    <w:name w:val="1CCB742B1FB945A29DBC93A8800BA19E"/>
    <w:rsid w:val="00491A27"/>
  </w:style>
  <w:style w:type="paragraph" w:customStyle="1" w:styleId="8FC1F8D384764067A616CAF4D7D9E1AE">
    <w:name w:val="8FC1F8D384764067A616CAF4D7D9E1AE"/>
    <w:rsid w:val="00491A27"/>
  </w:style>
  <w:style w:type="paragraph" w:customStyle="1" w:styleId="B21F4123EE884011BB3F7624681F03E3">
    <w:name w:val="B21F4123EE884011BB3F7624681F03E3"/>
    <w:rsid w:val="00491A27"/>
  </w:style>
  <w:style w:type="paragraph" w:customStyle="1" w:styleId="15C006429DFC4E6C95C84D9D7AAB1C32">
    <w:name w:val="15C006429DFC4E6C95C84D9D7AAB1C32"/>
    <w:rsid w:val="0049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333467-CFF3-42DB-A6DA-0D847854B0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{648EB9C5-10A7-468E-A0D7-E1DDAC5FE03E}tf16382936_win32</Template>
  <TotalTime>0</TotalTime>
  <Pages>13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2021-04-20T16:39:00Z</dcterms:created>
  <dcterms:modified xsi:type="dcterms:W3CDTF">2021-04-20T16:39:00Z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