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6a8fc24c457c4e3e" Type="http://schemas.microsoft.com/office/2007/relationships/ui/extensibility" Target="customUI/customUI14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792283417"/>
        <w:docPartObj>
          <w:docPartGallery w:val="Cover Pages"/>
          <w:docPartUnique/>
        </w:docPartObj>
      </w:sdtPr>
      <w:sdtEndPr/>
      <w:sdtContent>
        <w:p w14:paraId="31070195" w14:textId="765589D7" w:rsidR="002F23B6" w:rsidRDefault="002F23B6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411E1C4" wp14:editId="5D0EDD1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FFBD47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550"/>
                                  <w:gridCol w:w="4747"/>
                                </w:tblGrid>
                                <w:tr w:rsidR="002F23B6" w14:paraId="18A91E95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79511DD5" w14:textId="77777777" w:rsidR="002F23B6" w:rsidRDefault="002F23B6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641A9765" wp14:editId="60BF2B17">
                                            <wp:extent cx="3065006" cy="2627148"/>
                                            <wp:effectExtent l="0" t="0" r="2540" b="1905"/>
                                            <wp:docPr id="139" name="Picture 139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39" name="Picture 139"/>
                                                    <pic:cNvPicPr/>
                                                  </pic:nvPicPr>
                                                  <pic:blipFill>
                                                    <a:blip r:embed="rId11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065006" cy="2627148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Title"/>
                                        <w:tag w:val=""/>
                                        <w:id w:val="-438379639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37F26572" w14:textId="3A1CEAA9" w:rsidR="002F23B6" w:rsidRDefault="002F23B6">
                                          <w:pPr>
                                            <w:pStyle w:val="NoSpacing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Subtitle"/>
                                        <w:tag w:val=""/>
                                        <w:id w:val="135407256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692AA3FF" w14:textId="33B5CFD9" w:rsidR="002F23B6" w:rsidRDefault="002F23B6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43EF03A1" w14:textId="77777777" w:rsidR="002F23B6" w:rsidRPr="00BF798E" w:rsidRDefault="002F23B6" w:rsidP="002F23B6">
                                      <w:pPr>
                                        <w:pStyle w:val="NoSpacing"/>
                                        <w:jc w:val="center"/>
                                        <w:rPr>
                                          <w:b/>
                                          <w:bCs/>
                                          <w:sz w:val="72"/>
                                          <w:szCs w:val="72"/>
                                        </w:rPr>
                                      </w:pPr>
                                      <w:r w:rsidRPr="00BF798E">
                                        <w:rPr>
                                          <w:b/>
                                          <w:bCs/>
                                          <w:sz w:val="72"/>
                                          <w:szCs w:val="72"/>
                                        </w:rPr>
                                        <w:t>Conference Room Reservations Calendar</w:t>
                                      </w:r>
                                    </w:p>
                                    <w:p w14:paraId="2EA55B37" w14:textId="49C5CA4F" w:rsidR="002F23B6" w:rsidRPr="002F23B6" w:rsidRDefault="002F23B6" w:rsidP="002F23B6">
                                      <w:pPr>
                                        <w:pStyle w:val="NoSpacing"/>
                                        <w:jc w:val="center"/>
                                        <w:rPr>
                                          <w:sz w:val="48"/>
                                          <w:szCs w:val="48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2B06E630" w14:textId="77777777" w:rsidR="002F23B6" w:rsidRDefault="002F23B6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2411E1C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FFBD47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550"/>
                            <w:gridCol w:w="4747"/>
                          </w:tblGrid>
                          <w:tr w:rsidR="002F23B6" w14:paraId="18A91E95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79511DD5" w14:textId="77777777" w:rsidR="002F23B6" w:rsidRDefault="002F23B6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41A9765" wp14:editId="60BF2B17">
                                      <wp:extent cx="3065006" cy="2627148"/>
                                      <wp:effectExtent l="0" t="0" r="2540" b="1905"/>
                                      <wp:docPr id="139" name="Picture 13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39" name="Picture 139"/>
                                              <pic:cNvPicPr/>
                                            </pic:nvPicPr>
                                            <pic:blipFill>
                                              <a:blip r:embed="rId1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65006" cy="262714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Title"/>
                                  <w:tag w:val=""/>
                                  <w:id w:val="-438379639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7F26572" w14:textId="3A1CEAA9" w:rsidR="002F23B6" w:rsidRDefault="002F23B6">
                                    <w:pPr>
                                      <w:pStyle w:val="NoSpacing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Subtitle"/>
                                  <w:tag w:val=""/>
                                  <w:id w:val="135407256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692AA3FF" w14:textId="33B5CFD9" w:rsidR="002F23B6" w:rsidRDefault="002F23B6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43EF03A1" w14:textId="77777777" w:rsidR="002F23B6" w:rsidRPr="00BF798E" w:rsidRDefault="002F23B6" w:rsidP="002F23B6">
                                <w:pPr>
                                  <w:pStyle w:val="NoSpacing"/>
                                  <w:jc w:val="center"/>
                                  <w:rPr>
                                    <w:b/>
                                    <w:bCs/>
                                    <w:sz w:val="72"/>
                                    <w:szCs w:val="72"/>
                                  </w:rPr>
                                </w:pPr>
                                <w:r w:rsidRPr="00BF798E">
                                  <w:rPr>
                                    <w:b/>
                                    <w:bCs/>
                                    <w:sz w:val="72"/>
                                    <w:szCs w:val="72"/>
                                  </w:rPr>
                                  <w:t>Conference Room Reservations Calendar</w:t>
                                </w:r>
                              </w:p>
                              <w:p w14:paraId="2EA55B37" w14:textId="49C5CA4F" w:rsidR="002F23B6" w:rsidRPr="002F23B6" w:rsidRDefault="002F23B6" w:rsidP="002F23B6">
                                <w:pPr>
                                  <w:pStyle w:val="NoSpacing"/>
                                  <w:jc w:val="center"/>
                                  <w:rPr>
                                    <w:sz w:val="48"/>
                                    <w:szCs w:val="48"/>
                                  </w:rPr>
                                </w:pPr>
                              </w:p>
                            </w:tc>
                          </w:tr>
                        </w:tbl>
                        <w:p w14:paraId="2B06E630" w14:textId="77777777" w:rsidR="002F23B6" w:rsidRDefault="002F23B6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14385391" w14:textId="77777777" w:rsidR="002F23B6" w:rsidRDefault="002F23B6">
      <w:bookmarkStart w:id="0" w:name="_Hlk61511235"/>
    </w:p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2F6E35" w14:paraId="4B052D1C" w14:textId="77777777" w:rsidTr="00AB29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bookmarkStart w:id="1" w:name="_Hlk56673492"/>
          <w:p w14:paraId="2E6755D7" w14:textId="40C2DC5E" w:rsidR="002F6E35" w:rsidRDefault="009035F5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 w:rsidR="00F32B60" w:rsidRPr="00F32B60">
              <w:t>January</w:t>
            </w:r>
            <w:r>
              <w:fldChar w:fldCharType="end"/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4D54D892" w14:textId="77777777" w:rsidR="002F6E35" w:rsidRDefault="002F6E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6E35" w14:paraId="5A85E261" w14:textId="77777777" w:rsidTr="00AB29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78230C" w:themeFill="accent1" w:themeFillShade="80"/>
          </w:tcPr>
          <w:p w14:paraId="20A05D5F" w14:textId="77777777" w:rsidR="002F6E35" w:rsidRDefault="002F6E35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78230C" w:themeFill="accent1" w:themeFillShade="80"/>
          </w:tcPr>
          <w:p w14:paraId="432AC2F4" w14:textId="6F277B9B" w:rsidR="002F6E35" w:rsidRDefault="009035F5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F32B60">
              <w:t>2021</w:t>
            </w:r>
            <w:r>
              <w:fldChar w:fldCharType="end"/>
            </w:r>
          </w:p>
        </w:tc>
      </w:tr>
      <w:tr w:rsidR="002F6E35" w14:paraId="6E530453" w14:textId="77777777" w:rsidTr="00AB29FA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5D4A97FA" w14:textId="77777777" w:rsidR="002F6E35" w:rsidRDefault="002F6E35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11B52B83" w14:textId="77777777" w:rsidR="002F6E35" w:rsidRDefault="002F6E35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2F6E35" w14:paraId="4BC36BAE" w14:textId="77777777" w:rsidTr="002F6E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1527134494"/>
            <w:placeholder>
              <w:docPart w:val="F8AD904CAA414975839F23C167BFC4F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01D9C5CA" w14:textId="77777777" w:rsidR="002F6E35" w:rsidRDefault="009035F5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1A857D93" w14:textId="77777777" w:rsidR="002F6E35" w:rsidRDefault="002A416B">
            <w:pPr>
              <w:pStyle w:val="Days"/>
            </w:pPr>
            <w:sdt>
              <w:sdtPr>
                <w:id w:val="8650153"/>
                <w:placeholder>
                  <w:docPart w:val="50CC828B769049FCBFE3181B58722996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Monday</w:t>
                </w:r>
              </w:sdtContent>
            </w:sdt>
          </w:p>
        </w:tc>
        <w:tc>
          <w:tcPr>
            <w:tcW w:w="2055" w:type="dxa"/>
          </w:tcPr>
          <w:p w14:paraId="0E2F23CF" w14:textId="77777777" w:rsidR="002F6E35" w:rsidRDefault="002A416B">
            <w:pPr>
              <w:pStyle w:val="Days"/>
            </w:pPr>
            <w:sdt>
              <w:sdtPr>
                <w:id w:val="-1517691135"/>
                <w:placeholder>
                  <w:docPart w:val="0B402D6D3AEF488F8B008B8C958A7D9B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Tuesday</w:t>
                </w:r>
              </w:sdtContent>
            </w:sdt>
          </w:p>
        </w:tc>
        <w:tc>
          <w:tcPr>
            <w:tcW w:w="2055" w:type="dxa"/>
          </w:tcPr>
          <w:p w14:paraId="417D778B" w14:textId="77777777" w:rsidR="002F6E35" w:rsidRDefault="002A416B">
            <w:pPr>
              <w:pStyle w:val="Days"/>
            </w:pPr>
            <w:sdt>
              <w:sdtPr>
                <w:id w:val="-1684429625"/>
                <w:placeholder>
                  <w:docPart w:val="8C2A2C55958A4B51A60875AC9369C5B7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Wednesday</w:t>
                </w:r>
              </w:sdtContent>
            </w:sdt>
          </w:p>
        </w:tc>
        <w:tc>
          <w:tcPr>
            <w:tcW w:w="2055" w:type="dxa"/>
          </w:tcPr>
          <w:p w14:paraId="055FE3F2" w14:textId="77777777" w:rsidR="002F6E35" w:rsidRDefault="002A416B">
            <w:pPr>
              <w:pStyle w:val="Days"/>
            </w:pPr>
            <w:sdt>
              <w:sdtPr>
                <w:id w:val="-1188375605"/>
                <w:placeholder>
                  <w:docPart w:val="870C4741B8C34E8F833C026EA9E05678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Thursday</w:t>
                </w:r>
              </w:sdtContent>
            </w:sdt>
          </w:p>
        </w:tc>
        <w:tc>
          <w:tcPr>
            <w:tcW w:w="2055" w:type="dxa"/>
          </w:tcPr>
          <w:p w14:paraId="4AB8633A" w14:textId="77777777" w:rsidR="002F6E35" w:rsidRDefault="002A416B">
            <w:pPr>
              <w:pStyle w:val="Days"/>
            </w:pPr>
            <w:sdt>
              <w:sdtPr>
                <w:id w:val="1991825489"/>
                <w:placeholder>
                  <w:docPart w:val="4E62367C51E64D4FB7B2B1B7E6794002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Friday</w:t>
                </w:r>
              </w:sdtContent>
            </w:sdt>
          </w:p>
        </w:tc>
        <w:tc>
          <w:tcPr>
            <w:tcW w:w="2055" w:type="dxa"/>
          </w:tcPr>
          <w:p w14:paraId="1EC37746" w14:textId="77777777" w:rsidR="002F6E35" w:rsidRDefault="002A416B">
            <w:pPr>
              <w:pStyle w:val="Days"/>
            </w:pPr>
            <w:sdt>
              <w:sdtPr>
                <w:id w:val="115736794"/>
                <w:placeholder>
                  <w:docPart w:val="B6EF2470D61549C980BC9B41E38CBB87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Saturday</w:t>
                </w:r>
              </w:sdtContent>
            </w:sdt>
          </w:p>
        </w:tc>
      </w:tr>
      <w:tr w:rsidR="002F6E35" w14:paraId="49946FAE" w14:textId="77777777" w:rsidTr="002F6E35">
        <w:tc>
          <w:tcPr>
            <w:tcW w:w="2054" w:type="dxa"/>
            <w:tcBorders>
              <w:bottom w:val="nil"/>
            </w:tcBorders>
          </w:tcPr>
          <w:p w14:paraId="2306D558" w14:textId="0C979D3F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32B60"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5833505B" w14:textId="594053BC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32B60"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F32B60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 w:rsidR="00FA21CA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39EA686" w14:textId="57F03B0B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32B60"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F32B60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F32B60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386738FF" w14:textId="6FFF7871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32B60"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F32B60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F32B60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B027210" w14:textId="30341BB7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32B60"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F32B60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F32B60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57DED170" w14:textId="3C783FA5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32B60">
              <w:instrText>Friday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 w:rsidR="00F32B60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 w:rsidR="00F32B60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32B60"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 w:rsidR="00F32B60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1A1598D2" w14:textId="3D68AC0C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32B60">
              <w:instrText>Friday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F32B60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F32B60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32B60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F32B60">
              <w:rPr>
                <w:noProof/>
              </w:rPr>
              <w:t>2</w:t>
            </w:r>
            <w:r>
              <w:fldChar w:fldCharType="end"/>
            </w:r>
          </w:p>
        </w:tc>
      </w:tr>
      <w:tr w:rsidR="002F6E35" w14:paraId="75619C8B" w14:textId="77777777" w:rsidTr="002F6E35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E8D3350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9F65A61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AF61EAB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F036162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FBBCF94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3175EF1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2A23F43" w14:textId="77777777" w:rsidR="002F6E35" w:rsidRDefault="002F6E35"/>
        </w:tc>
      </w:tr>
      <w:tr w:rsidR="002F6E35" w14:paraId="24A0D1FB" w14:textId="77777777" w:rsidTr="002F6E35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3CBF6AF8" w14:textId="6C02698B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 w:rsidR="00F32B60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6778A48" w14:textId="689816AB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 w:rsidR="00F32B60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300AC00" w14:textId="032FE2DB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F32B60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BD3262F" w14:textId="374EB0D9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 w:rsidR="00F32B60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E6CBD07" w14:textId="07F554B3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F32B60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C9CB23A" w14:textId="6102C889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 w:rsidR="00F32B60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26E1824" w14:textId="5B70381E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F32B60">
              <w:rPr>
                <w:noProof/>
              </w:rPr>
              <w:t>9</w:t>
            </w:r>
            <w:r>
              <w:fldChar w:fldCharType="end"/>
            </w:r>
          </w:p>
        </w:tc>
      </w:tr>
      <w:tr w:rsidR="002F6E35" w14:paraId="30016C4B" w14:textId="77777777" w:rsidTr="002F6E35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8A446CD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13CFE49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BF43239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237B0A3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D8047D7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D50C8CB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F33C45F" w14:textId="77777777" w:rsidR="002F6E35" w:rsidRDefault="002F6E35"/>
        </w:tc>
      </w:tr>
      <w:tr w:rsidR="002F6E35" w14:paraId="7F898354" w14:textId="77777777" w:rsidTr="002F6E35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41A455C8" w14:textId="739D6A6D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 w:rsidR="00F32B60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87BC002" w14:textId="645F98CD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 w:rsidR="00F32B60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E81EB37" w14:textId="40CFF7D5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F32B60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9295254" w14:textId="53A28861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 w:rsidR="00F32B60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14846F1" w14:textId="271DFFE7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 w:rsidR="00F32B60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CD67115" w14:textId="21F9AC23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 w:rsidR="00F32B60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9BCEAD4" w14:textId="70F90EEB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 w:rsidR="00F32B60">
              <w:rPr>
                <w:noProof/>
              </w:rPr>
              <w:t>16</w:t>
            </w:r>
            <w:r>
              <w:fldChar w:fldCharType="end"/>
            </w:r>
          </w:p>
        </w:tc>
      </w:tr>
      <w:tr w:rsidR="002F6E35" w14:paraId="357B09D0" w14:textId="77777777" w:rsidTr="002F6E35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980362F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6AB8EE7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E9607FD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6265FE4" w14:textId="77777777" w:rsidR="002F6E35" w:rsidRDefault="00612099">
            <w:r>
              <w:t>6:30 – 10:00 P.M. Reserved</w:t>
            </w:r>
          </w:p>
          <w:p w14:paraId="7CBD471A" w14:textId="4CB1E534" w:rsidR="00120AB9" w:rsidRDefault="00120AB9">
            <w:r>
              <w:t xml:space="preserve">1:00 – 2:00 P.M. 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45DBA9E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ACCF0C7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33DD0AB" w14:textId="77777777" w:rsidR="002F6E35" w:rsidRDefault="002F6E35"/>
        </w:tc>
      </w:tr>
      <w:tr w:rsidR="002F6E35" w14:paraId="709FCC89" w14:textId="77777777" w:rsidTr="002F6E35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4C34344C" w14:textId="2451DB84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 w:rsidR="00F32B60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9C7293F" w14:textId="23D764D4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 w:rsidR="00F32B60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885FD00" w14:textId="5B86F2BC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 w:rsidR="00F32B60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747BBCD" w14:textId="1C4A3714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 w:rsidR="00F32B60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5FC4FEF" w14:textId="4F9ED2E2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 w:rsidR="00F32B60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B9360F6" w14:textId="5D32CAAB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 w:rsidR="00F32B60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FFB8EBC" w14:textId="14294FBE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 w:rsidR="00F32B60">
              <w:rPr>
                <w:noProof/>
              </w:rPr>
              <w:t>23</w:t>
            </w:r>
            <w:r>
              <w:fldChar w:fldCharType="end"/>
            </w:r>
          </w:p>
        </w:tc>
      </w:tr>
      <w:tr w:rsidR="002F6E35" w14:paraId="33E4CCE9" w14:textId="77777777" w:rsidTr="002F6E35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3D76A8EB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C3B10AC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0FB4D08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3C70EBC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68D328B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1D8B5B8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1C028AA" w14:textId="77777777" w:rsidR="002F6E35" w:rsidRDefault="002F6E35"/>
        </w:tc>
      </w:tr>
      <w:tr w:rsidR="002F6E35" w14:paraId="315A218D" w14:textId="77777777" w:rsidTr="002F6E35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6B95E799" w14:textId="6BFEA16E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 w:rsidR="00F32B60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 w:rsidR="00F32B60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32B60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 w:rsidR="00F32B60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32B60"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 w:rsidR="00F32B60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0E2DA6E" w14:textId="4B8552F0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 w:rsidR="00F32B60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 w:rsidR="00F32B60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32B60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 w:rsidR="00F32B60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32B60"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 w:rsidR="00F32B60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9E2A5EC" w14:textId="45FBB62F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 w:rsidR="00F32B60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 w:rsidR="00F32B60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32B60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 w:rsidR="00F32B60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32B60"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 w:rsidR="00F32B60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704213C" w14:textId="20B21FD3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 w:rsidR="00F32B60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 w:rsidR="00F32B60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32B60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 w:rsidR="00F32B60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32B60"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 w:rsidR="00F32B60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47BADC0" w14:textId="7E086F0E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 w:rsidR="00F32B60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 w:rsidR="00F32B60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32B60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 w:rsidR="00F32B60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32B60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F32B60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7C56601" w14:textId="01BC0452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 w:rsidR="00F32B60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 w:rsidR="00F32B60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32B60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 w:rsidR="00F32B60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32B60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F32B60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AE72A9A" w14:textId="35F3F25E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 w:rsidR="00F32B60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 w:rsidR="00F32B60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32B60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 w:rsidR="00F32B60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32B60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 w:rsidR="00F32B60">
              <w:rPr>
                <w:noProof/>
              </w:rPr>
              <w:t>30</w:t>
            </w:r>
            <w:r>
              <w:fldChar w:fldCharType="end"/>
            </w:r>
          </w:p>
        </w:tc>
      </w:tr>
      <w:tr w:rsidR="002F6E35" w14:paraId="6F02DC3F" w14:textId="77777777" w:rsidTr="002F6E35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9C5DC43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69FDF76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E4CAC01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E6F58AF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0AA25DE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A7B6586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AF2C882" w14:textId="77777777" w:rsidR="002F6E35" w:rsidRDefault="002F6E35"/>
        </w:tc>
      </w:tr>
      <w:tr w:rsidR="002F6E35" w14:paraId="1F6A18AB" w14:textId="77777777" w:rsidTr="002F6E35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5BC83F7E" w14:textId="0194925B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 w:rsidR="00F32B60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 w:rsidR="00F32B60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32B60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 w:rsidR="00F32B60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32B60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 w:rsidR="00F32B60"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C38A01D" w14:textId="76681871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 w:rsidR="00F32B60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 w:rsidR="00F32B60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32B60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3633C20" w14:textId="77777777" w:rsidR="002F6E35" w:rsidRDefault="002F6E35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10644F4" w14:textId="77777777" w:rsidR="002F6E35" w:rsidRDefault="002F6E35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489040B9" w14:textId="77777777" w:rsidR="002F6E35" w:rsidRDefault="002F6E35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10FCB40" w14:textId="77777777" w:rsidR="002F6E35" w:rsidRDefault="002F6E35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5F5527B" w14:textId="77777777" w:rsidR="002F6E35" w:rsidRDefault="002F6E35">
            <w:pPr>
              <w:pStyle w:val="Dates"/>
            </w:pPr>
          </w:p>
        </w:tc>
      </w:tr>
      <w:tr w:rsidR="002F6E35" w14:paraId="2B056653" w14:textId="77777777" w:rsidTr="002F6E35">
        <w:trPr>
          <w:trHeight w:hRule="exact" w:val="907"/>
        </w:trPr>
        <w:tc>
          <w:tcPr>
            <w:tcW w:w="2054" w:type="dxa"/>
          </w:tcPr>
          <w:p w14:paraId="444125BF" w14:textId="77777777" w:rsidR="002F6E35" w:rsidRDefault="002F6E35"/>
        </w:tc>
        <w:tc>
          <w:tcPr>
            <w:tcW w:w="2055" w:type="dxa"/>
          </w:tcPr>
          <w:p w14:paraId="1251F11F" w14:textId="77777777" w:rsidR="002F6E35" w:rsidRDefault="002F6E35"/>
        </w:tc>
        <w:tc>
          <w:tcPr>
            <w:tcW w:w="2055" w:type="dxa"/>
          </w:tcPr>
          <w:p w14:paraId="6C9BF8D7" w14:textId="77777777" w:rsidR="002F6E35" w:rsidRDefault="002F6E35"/>
        </w:tc>
        <w:tc>
          <w:tcPr>
            <w:tcW w:w="2055" w:type="dxa"/>
          </w:tcPr>
          <w:p w14:paraId="36A6545B" w14:textId="77777777" w:rsidR="002F6E35" w:rsidRDefault="002F6E35"/>
        </w:tc>
        <w:tc>
          <w:tcPr>
            <w:tcW w:w="2055" w:type="dxa"/>
          </w:tcPr>
          <w:p w14:paraId="25FEF177" w14:textId="77777777" w:rsidR="002F6E35" w:rsidRDefault="002F6E35"/>
        </w:tc>
        <w:tc>
          <w:tcPr>
            <w:tcW w:w="2055" w:type="dxa"/>
          </w:tcPr>
          <w:p w14:paraId="408223DE" w14:textId="77777777" w:rsidR="002F6E35" w:rsidRDefault="002F6E35"/>
        </w:tc>
        <w:tc>
          <w:tcPr>
            <w:tcW w:w="2055" w:type="dxa"/>
          </w:tcPr>
          <w:p w14:paraId="5BA6D9FB" w14:textId="77777777" w:rsidR="002F6E35" w:rsidRDefault="002F6E35"/>
        </w:tc>
      </w:tr>
      <w:bookmarkEnd w:id="0"/>
      <w:bookmarkEnd w:id="1"/>
    </w:tbl>
    <w:p w14:paraId="09334676" w14:textId="34A4D5FD" w:rsidR="002F6E35" w:rsidRDefault="002F6E35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F32B60" w14:paraId="703A7888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6F07B498" w14:textId="44714B10" w:rsidR="00F32B60" w:rsidRDefault="00F32B60" w:rsidP="00F32B60">
            <w:pPr>
              <w:pStyle w:val="Month"/>
            </w:pPr>
            <w:r>
              <w:t>February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15A82FB2" w14:textId="77777777" w:rsidR="00F32B60" w:rsidRDefault="00F32B60" w:rsidP="00F32B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2B60" w14:paraId="356DE9A5" w14:textId="77777777" w:rsidTr="00F32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78230C" w:themeFill="accent1" w:themeFillShade="80"/>
          </w:tcPr>
          <w:p w14:paraId="0E2EF471" w14:textId="77777777" w:rsidR="00F32B60" w:rsidRDefault="00F32B60" w:rsidP="00F32B60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78230C" w:themeFill="accent1" w:themeFillShade="80"/>
          </w:tcPr>
          <w:p w14:paraId="3A64506B" w14:textId="5238240B" w:rsidR="00F32B60" w:rsidRDefault="00F32B60" w:rsidP="00F32B60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2021</w:t>
            </w:r>
            <w:r>
              <w:fldChar w:fldCharType="end"/>
            </w:r>
          </w:p>
        </w:tc>
      </w:tr>
      <w:tr w:rsidR="00F32B60" w14:paraId="4BE1409F" w14:textId="77777777" w:rsidTr="00F32B6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54A93170" w14:textId="77777777" w:rsidR="00F32B60" w:rsidRDefault="00F32B60" w:rsidP="00F32B60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79DA6F00" w14:textId="77777777" w:rsidR="00F32B60" w:rsidRDefault="00F32B60" w:rsidP="00F32B60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F32B60" w14:paraId="2F190731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1961839546"/>
            <w:placeholder>
              <w:docPart w:val="E64DF4B23AA246228173A1689F62FB3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1B78E3B6" w14:textId="77777777" w:rsidR="00F32B60" w:rsidRDefault="00F32B60" w:rsidP="00F32B6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07C48FB1" w14:textId="77777777" w:rsidR="00F32B60" w:rsidRDefault="002A416B" w:rsidP="00F32B60">
            <w:pPr>
              <w:pStyle w:val="Days"/>
            </w:pPr>
            <w:sdt>
              <w:sdtPr>
                <w:id w:val="1791635269"/>
                <w:placeholder>
                  <w:docPart w:val="F601B98096BD4F909CB9C4CEB0120275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Monday</w:t>
                </w:r>
              </w:sdtContent>
            </w:sdt>
          </w:p>
        </w:tc>
        <w:tc>
          <w:tcPr>
            <w:tcW w:w="2055" w:type="dxa"/>
          </w:tcPr>
          <w:p w14:paraId="1AC93339" w14:textId="77777777" w:rsidR="00F32B60" w:rsidRDefault="002A416B" w:rsidP="00F32B60">
            <w:pPr>
              <w:pStyle w:val="Days"/>
            </w:pPr>
            <w:sdt>
              <w:sdtPr>
                <w:id w:val="-1028407053"/>
                <w:placeholder>
                  <w:docPart w:val="3EFCFAAB7FF34327A726C4D14D8508AB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Tuesday</w:t>
                </w:r>
              </w:sdtContent>
            </w:sdt>
          </w:p>
        </w:tc>
        <w:tc>
          <w:tcPr>
            <w:tcW w:w="2055" w:type="dxa"/>
          </w:tcPr>
          <w:p w14:paraId="33BED4D8" w14:textId="77777777" w:rsidR="00F32B60" w:rsidRDefault="002A416B" w:rsidP="00F32B60">
            <w:pPr>
              <w:pStyle w:val="Days"/>
            </w:pPr>
            <w:sdt>
              <w:sdtPr>
                <w:id w:val="-1618905698"/>
                <w:placeholder>
                  <w:docPart w:val="CC0A266A797840AA9F7F8C009281CE5F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Wednesday</w:t>
                </w:r>
              </w:sdtContent>
            </w:sdt>
          </w:p>
        </w:tc>
        <w:tc>
          <w:tcPr>
            <w:tcW w:w="2055" w:type="dxa"/>
          </w:tcPr>
          <w:p w14:paraId="3AF832B8" w14:textId="77777777" w:rsidR="00F32B60" w:rsidRDefault="002A416B" w:rsidP="00F32B60">
            <w:pPr>
              <w:pStyle w:val="Days"/>
            </w:pPr>
            <w:sdt>
              <w:sdtPr>
                <w:id w:val="-2057076669"/>
                <w:placeholder>
                  <w:docPart w:val="19390DC0421348C589829D770C5316BB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Thursday</w:t>
                </w:r>
              </w:sdtContent>
            </w:sdt>
          </w:p>
        </w:tc>
        <w:tc>
          <w:tcPr>
            <w:tcW w:w="2055" w:type="dxa"/>
          </w:tcPr>
          <w:p w14:paraId="5EBE84EC" w14:textId="77777777" w:rsidR="00F32B60" w:rsidRDefault="002A416B" w:rsidP="00F32B60">
            <w:pPr>
              <w:pStyle w:val="Days"/>
            </w:pPr>
            <w:sdt>
              <w:sdtPr>
                <w:id w:val="-109045131"/>
                <w:placeholder>
                  <w:docPart w:val="7E2523D1AE70494484C633011E345EE5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Friday</w:t>
                </w:r>
              </w:sdtContent>
            </w:sdt>
          </w:p>
        </w:tc>
        <w:tc>
          <w:tcPr>
            <w:tcW w:w="2055" w:type="dxa"/>
          </w:tcPr>
          <w:p w14:paraId="4DFE47E5" w14:textId="77777777" w:rsidR="00F32B60" w:rsidRDefault="002A416B" w:rsidP="00F32B60">
            <w:pPr>
              <w:pStyle w:val="Days"/>
            </w:pPr>
            <w:sdt>
              <w:sdtPr>
                <w:id w:val="940493633"/>
                <w:placeholder>
                  <w:docPart w:val="E7CEE63B392B4D6AB1CE7DEE58D5E977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Saturday</w:t>
                </w:r>
              </w:sdtContent>
            </w:sdt>
          </w:p>
        </w:tc>
      </w:tr>
      <w:tr w:rsidR="00F32B60" w14:paraId="790254F8" w14:textId="77777777" w:rsidTr="00F32B60">
        <w:tc>
          <w:tcPr>
            <w:tcW w:w="2054" w:type="dxa"/>
            <w:tcBorders>
              <w:bottom w:val="nil"/>
            </w:tcBorders>
          </w:tcPr>
          <w:p w14:paraId="6E35A4F6" w14:textId="1889AF86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1B065A1F" w14:textId="49596D1E" w:rsidR="00F32B60" w:rsidRDefault="00F32B60" w:rsidP="00F32B60">
            <w:pPr>
              <w:pStyle w:val="Dates"/>
            </w:pPr>
            <w:r>
              <w:t>1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5DBC0857" w14:textId="06BBFC9B" w:rsidR="00F32B60" w:rsidRDefault="00F32B60" w:rsidP="00F32B60">
            <w:pPr>
              <w:pStyle w:val="Dates"/>
            </w:pPr>
            <w:r>
              <w:t>2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1198CA79" w14:textId="74D67E94" w:rsidR="00F32B60" w:rsidRDefault="00F32B60" w:rsidP="00F32B60">
            <w:pPr>
              <w:pStyle w:val="Dates"/>
            </w:pPr>
            <w:r>
              <w:t>3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2D9C47C5" w14:textId="63C2DD6A" w:rsidR="00F32B60" w:rsidRDefault="00F32B60" w:rsidP="00F32B60">
            <w:pPr>
              <w:pStyle w:val="Dates"/>
            </w:pPr>
            <w:r>
              <w:t>4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5F7A12CD" w14:textId="5D696578" w:rsidR="00F32B60" w:rsidRDefault="00F32B60" w:rsidP="00F32B60">
            <w:pPr>
              <w:pStyle w:val="Dates"/>
            </w:pPr>
            <w:r>
              <w:t>5</w:t>
            </w:r>
          </w:p>
        </w:tc>
        <w:tc>
          <w:tcPr>
            <w:tcW w:w="2055" w:type="dxa"/>
            <w:tcBorders>
              <w:bottom w:val="nil"/>
            </w:tcBorders>
          </w:tcPr>
          <w:p w14:paraId="69303230" w14:textId="0C3D169E" w:rsidR="00F32B60" w:rsidRDefault="00F32B60" w:rsidP="00F32B60">
            <w:pPr>
              <w:pStyle w:val="Dates"/>
            </w:pPr>
            <w:r>
              <w:t>6</w:t>
            </w:r>
          </w:p>
        </w:tc>
      </w:tr>
      <w:tr w:rsidR="00F32B60" w14:paraId="40A5A2B7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9829FC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337C472" w14:textId="5A593161" w:rsidR="00F32B60" w:rsidRDefault="00AB4014" w:rsidP="00F32B60">
            <w:r>
              <w:t>Reserved 6:30</w:t>
            </w:r>
            <w:r w:rsidR="003A5C34">
              <w:t xml:space="preserve"> P.M.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D7823A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4FBA5A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50E495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02144E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75C729C" w14:textId="77777777" w:rsidR="00F32B60" w:rsidRDefault="00F32B60" w:rsidP="00F32B60"/>
        </w:tc>
      </w:tr>
      <w:tr w:rsidR="00F32B60" w14:paraId="222787DE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D600A5E" w14:textId="7FED259C" w:rsidR="00F32B60" w:rsidRDefault="00F32B60" w:rsidP="00F32B60">
            <w:pPr>
              <w:pStyle w:val="Dates"/>
            </w:pPr>
            <w: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87A815A" w14:textId="7B98ED9B" w:rsidR="00F32B60" w:rsidRDefault="00F32B60" w:rsidP="00F32B60">
            <w:pPr>
              <w:pStyle w:val="Dates"/>
            </w:pPr>
            <w: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EC1454A" w14:textId="1AFF50CA" w:rsidR="00F32B60" w:rsidRDefault="00F32B60" w:rsidP="00F32B60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78C21CB" w14:textId="12D94738" w:rsidR="00F32B60" w:rsidRDefault="00F32B60" w:rsidP="00F32B60">
            <w:pPr>
              <w:pStyle w:val="Dates"/>
            </w:pPr>
            <w:r>
              <w:t>10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5F9309B" w14:textId="632E18C3" w:rsidR="00F32B60" w:rsidRDefault="00F32B60" w:rsidP="00F32B60">
            <w:pPr>
              <w:pStyle w:val="Dates"/>
            </w:pPr>
            <w:r>
              <w:t>11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3CA6533" w14:textId="00B75789" w:rsidR="00F32B60" w:rsidRDefault="00F32B60" w:rsidP="00F32B60">
            <w:pPr>
              <w:pStyle w:val="Dates"/>
            </w:pPr>
            <w: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6994CE3" w14:textId="44A24F62" w:rsidR="00F32B60" w:rsidRDefault="00F32B60" w:rsidP="00F32B60">
            <w:pPr>
              <w:pStyle w:val="Dates"/>
            </w:pPr>
            <w:r>
              <w:t>13</w:t>
            </w:r>
          </w:p>
        </w:tc>
      </w:tr>
      <w:tr w:rsidR="00F32B60" w14:paraId="68DCF8E2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1941C9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A1A085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3BE43D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53CD02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90AC54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D3F35D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D008AE4" w14:textId="77777777" w:rsidR="00F32B60" w:rsidRDefault="00F32B60" w:rsidP="00F32B60"/>
        </w:tc>
      </w:tr>
      <w:tr w:rsidR="00F32B60" w14:paraId="79BD45B5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0044EED1" w14:textId="4809B0F4" w:rsidR="00F32B60" w:rsidRDefault="00F32B60" w:rsidP="00F32B60">
            <w:pPr>
              <w:pStyle w:val="Dates"/>
            </w:pPr>
            <w:r>
              <w:t>14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F8A6CF0" w14:textId="747D5D30" w:rsidR="00F32B60" w:rsidRDefault="00F32B60" w:rsidP="00F32B60">
            <w:pPr>
              <w:pStyle w:val="Dates"/>
            </w:pPr>
            <w: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C82290D" w14:textId="73C3B055" w:rsidR="00F32B60" w:rsidRDefault="00F32B60" w:rsidP="00F32B60">
            <w:pPr>
              <w:pStyle w:val="Dates"/>
            </w:pPr>
            <w:r>
              <w:t>16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86DB550" w14:textId="557C9DB3" w:rsidR="00F32B60" w:rsidRDefault="00F32B60" w:rsidP="00F32B60">
            <w:pPr>
              <w:pStyle w:val="Dates"/>
            </w:pPr>
            <w:r>
              <w:t>17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3D16C85" w14:textId="6DA61D81" w:rsidR="00F32B60" w:rsidRDefault="00F32B60" w:rsidP="00F32B60">
            <w:pPr>
              <w:pStyle w:val="Dates"/>
            </w:pPr>
            <w:r>
              <w:t>18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43CF578" w14:textId="5F4294B9" w:rsidR="00F32B60" w:rsidRDefault="00F32B60" w:rsidP="00F32B60">
            <w:pPr>
              <w:pStyle w:val="Dates"/>
            </w:pPr>
            <w: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1A1DD8D" w14:textId="181661D6" w:rsidR="00F32B60" w:rsidRDefault="00F32B60" w:rsidP="00F32B60">
            <w:pPr>
              <w:pStyle w:val="Dates"/>
            </w:pPr>
            <w:r>
              <w:t>20</w:t>
            </w:r>
          </w:p>
        </w:tc>
      </w:tr>
      <w:tr w:rsidR="00F32B60" w14:paraId="297214F2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D2828A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8ABE70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5CAF473" w14:textId="68EF42AA" w:rsidR="00F32B60" w:rsidRDefault="00734355" w:rsidP="00F32B60">
            <w:r>
              <w:t>Reserved 3:00 P.M.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610B1C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97FE1A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A00816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0716665" w14:textId="77777777" w:rsidR="00F32B60" w:rsidRDefault="00F32B60" w:rsidP="00F32B60"/>
        </w:tc>
      </w:tr>
      <w:tr w:rsidR="00F32B60" w14:paraId="1A02A12C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89A631B" w14:textId="6CEBE075" w:rsidR="00F32B60" w:rsidRDefault="00F32B60" w:rsidP="00F32B60">
            <w:pPr>
              <w:pStyle w:val="Dates"/>
            </w:pPr>
            <w: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5D8B874" w14:textId="29CA4ADB" w:rsidR="00F32B60" w:rsidRDefault="00F32B60" w:rsidP="00F32B60">
            <w:pPr>
              <w:pStyle w:val="Dates"/>
            </w:pPr>
            <w: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6293C72" w14:textId="5B246DED" w:rsidR="00F32B60" w:rsidRDefault="00F32B60" w:rsidP="00F32B60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7009018" w14:textId="4187101E" w:rsidR="00F32B60" w:rsidRDefault="00F32B60" w:rsidP="00F32B60">
            <w:pPr>
              <w:pStyle w:val="Dates"/>
            </w:pPr>
            <w:r>
              <w:t>24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BA4C8C6" w14:textId="02ABAD7F" w:rsidR="00F32B60" w:rsidRDefault="00F32B60" w:rsidP="00F32B60">
            <w:pPr>
              <w:pStyle w:val="Dates"/>
            </w:pPr>
            <w:r>
              <w:t>25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BB74EE2" w14:textId="659B1E77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25A3727" w14:textId="587DF485" w:rsidR="00F32B60" w:rsidRDefault="00F32B60" w:rsidP="00F32B60">
            <w:pPr>
              <w:pStyle w:val="Dates"/>
            </w:pPr>
            <w:r>
              <w:t>27</w:t>
            </w:r>
          </w:p>
        </w:tc>
      </w:tr>
      <w:tr w:rsidR="00F32B60" w14:paraId="2E75B188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71EDCBD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AB182B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6F0ACA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A1D4EE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168B68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92F453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5801A16" w14:textId="77777777" w:rsidR="00F32B60" w:rsidRDefault="00F32B60" w:rsidP="00F32B60"/>
        </w:tc>
      </w:tr>
      <w:tr w:rsidR="00F32B60" w14:paraId="169FDE0A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74288BB0" w14:textId="4243E7D3" w:rsidR="00F32B60" w:rsidRDefault="00F32B60" w:rsidP="00F32B60">
            <w:pPr>
              <w:pStyle w:val="Dates"/>
            </w:pPr>
            <w: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283E49C" w14:textId="42215721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8E61050" w14:textId="14185FC9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D0C8629" w14:textId="7F38EB9A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483961C" w14:textId="45B36AAE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7226106" w14:textId="0F10793E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CF10D82" w14:textId="060805CF" w:rsidR="00F32B60" w:rsidRDefault="00F32B60" w:rsidP="00F32B60">
            <w:pPr>
              <w:pStyle w:val="Dates"/>
            </w:pPr>
          </w:p>
        </w:tc>
      </w:tr>
      <w:tr w:rsidR="00F32B60" w14:paraId="30D27806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0E15E6C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942014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438F7F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88D5E2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260CFA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70B5EA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A3B5255" w14:textId="77777777" w:rsidR="00F32B60" w:rsidRDefault="00F32B60" w:rsidP="00F32B60"/>
        </w:tc>
      </w:tr>
      <w:tr w:rsidR="00F32B60" w14:paraId="2B66636B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15533C4C" w14:textId="7CD39835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53CF957" w14:textId="5C832A6E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F364E40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164F0AC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871E766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44C729FE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7A2CB85" w14:textId="77777777" w:rsidR="00F32B60" w:rsidRDefault="00F32B60" w:rsidP="00F32B60">
            <w:pPr>
              <w:pStyle w:val="Dates"/>
            </w:pPr>
          </w:p>
        </w:tc>
      </w:tr>
    </w:tbl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F32B60" w14:paraId="75D27955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6DF02F97" w14:textId="0CDCDFE8" w:rsidR="00F32B60" w:rsidRDefault="00F32B60" w:rsidP="00F32B60">
            <w:pPr>
              <w:pStyle w:val="Month"/>
            </w:pPr>
            <w:r>
              <w:lastRenderedPageBreak/>
              <w:t>March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325EB1A9" w14:textId="77777777" w:rsidR="00F32B60" w:rsidRDefault="00F32B60" w:rsidP="00F32B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2B60" w14:paraId="7AAE7C14" w14:textId="77777777" w:rsidTr="00F32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78230C" w:themeFill="accent1" w:themeFillShade="80"/>
          </w:tcPr>
          <w:p w14:paraId="2685A306" w14:textId="77777777" w:rsidR="00F32B60" w:rsidRDefault="00F32B60" w:rsidP="00F32B60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78230C" w:themeFill="accent1" w:themeFillShade="80"/>
          </w:tcPr>
          <w:p w14:paraId="6FCBDB71" w14:textId="0C0C7B32" w:rsidR="00F32B60" w:rsidRDefault="00F32B60" w:rsidP="00F32B60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2021</w:t>
            </w:r>
            <w:r>
              <w:fldChar w:fldCharType="end"/>
            </w:r>
          </w:p>
        </w:tc>
      </w:tr>
      <w:tr w:rsidR="00F32B60" w14:paraId="26B618A5" w14:textId="77777777" w:rsidTr="00F32B6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12DAF930" w14:textId="77777777" w:rsidR="00F32B60" w:rsidRDefault="00F32B60" w:rsidP="00F32B60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75966BE5" w14:textId="77777777" w:rsidR="00F32B60" w:rsidRDefault="00F32B60" w:rsidP="00F32B60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F32B60" w14:paraId="78ADF79E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155116102"/>
            <w:placeholder>
              <w:docPart w:val="D5B7CB92469E44EEB666B0A2C82480E5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32DC2D83" w14:textId="77777777" w:rsidR="00F32B60" w:rsidRDefault="00F32B60" w:rsidP="00F32B6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43CABD93" w14:textId="77777777" w:rsidR="00F32B60" w:rsidRDefault="002A416B" w:rsidP="00F32B60">
            <w:pPr>
              <w:pStyle w:val="Days"/>
            </w:pPr>
            <w:sdt>
              <w:sdtPr>
                <w:id w:val="-75831967"/>
                <w:placeholder>
                  <w:docPart w:val="E8F02D10B8404776B6231063285EF124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Monday</w:t>
                </w:r>
              </w:sdtContent>
            </w:sdt>
          </w:p>
        </w:tc>
        <w:tc>
          <w:tcPr>
            <w:tcW w:w="2055" w:type="dxa"/>
          </w:tcPr>
          <w:p w14:paraId="53D79914" w14:textId="77777777" w:rsidR="00F32B60" w:rsidRDefault="002A416B" w:rsidP="00F32B60">
            <w:pPr>
              <w:pStyle w:val="Days"/>
            </w:pPr>
            <w:sdt>
              <w:sdtPr>
                <w:id w:val="735907049"/>
                <w:placeholder>
                  <w:docPart w:val="21FAAC160BCF4DBDA5DBF298E3E081AF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Tuesday</w:t>
                </w:r>
              </w:sdtContent>
            </w:sdt>
          </w:p>
        </w:tc>
        <w:tc>
          <w:tcPr>
            <w:tcW w:w="2055" w:type="dxa"/>
          </w:tcPr>
          <w:p w14:paraId="11186498" w14:textId="77777777" w:rsidR="00F32B60" w:rsidRDefault="002A416B" w:rsidP="00F32B60">
            <w:pPr>
              <w:pStyle w:val="Days"/>
            </w:pPr>
            <w:sdt>
              <w:sdtPr>
                <w:id w:val="-1969506611"/>
                <w:placeholder>
                  <w:docPart w:val="092D253C7F0D43B5A099B0FC889449CC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Wednesday</w:t>
                </w:r>
              </w:sdtContent>
            </w:sdt>
          </w:p>
        </w:tc>
        <w:tc>
          <w:tcPr>
            <w:tcW w:w="2055" w:type="dxa"/>
          </w:tcPr>
          <w:p w14:paraId="6FD7C3E7" w14:textId="77777777" w:rsidR="00F32B60" w:rsidRDefault="002A416B" w:rsidP="00F32B60">
            <w:pPr>
              <w:pStyle w:val="Days"/>
            </w:pPr>
            <w:sdt>
              <w:sdtPr>
                <w:id w:val="859086744"/>
                <w:placeholder>
                  <w:docPart w:val="2C0F055E4412422DAEE0E86998A635FD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Thursday</w:t>
                </w:r>
              </w:sdtContent>
            </w:sdt>
          </w:p>
        </w:tc>
        <w:tc>
          <w:tcPr>
            <w:tcW w:w="2055" w:type="dxa"/>
          </w:tcPr>
          <w:p w14:paraId="438366F5" w14:textId="77777777" w:rsidR="00F32B60" w:rsidRDefault="002A416B" w:rsidP="00F32B60">
            <w:pPr>
              <w:pStyle w:val="Days"/>
            </w:pPr>
            <w:sdt>
              <w:sdtPr>
                <w:id w:val="-73365202"/>
                <w:placeholder>
                  <w:docPart w:val="AB722D835DC94F4EB45D25098D745FCD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Friday</w:t>
                </w:r>
              </w:sdtContent>
            </w:sdt>
          </w:p>
        </w:tc>
        <w:tc>
          <w:tcPr>
            <w:tcW w:w="2055" w:type="dxa"/>
          </w:tcPr>
          <w:p w14:paraId="2311B087" w14:textId="77777777" w:rsidR="00F32B60" w:rsidRDefault="002A416B" w:rsidP="00F32B60">
            <w:pPr>
              <w:pStyle w:val="Days"/>
            </w:pPr>
            <w:sdt>
              <w:sdtPr>
                <w:id w:val="442887513"/>
                <w:placeholder>
                  <w:docPart w:val="1A3A4566A1EE493A86A04346F3D76F5E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Saturday</w:t>
                </w:r>
              </w:sdtContent>
            </w:sdt>
          </w:p>
        </w:tc>
      </w:tr>
      <w:tr w:rsidR="00F32B60" w14:paraId="5E52B4B2" w14:textId="77777777" w:rsidTr="00F32B60">
        <w:tc>
          <w:tcPr>
            <w:tcW w:w="2054" w:type="dxa"/>
            <w:tcBorders>
              <w:bottom w:val="nil"/>
            </w:tcBorders>
          </w:tcPr>
          <w:p w14:paraId="45015AAA" w14:textId="051CCEE3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00005BF" w14:textId="1086918A" w:rsidR="00F32B60" w:rsidRDefault="00F32B60" w:rsidP="00F32B60">
            <w:pPr>
              <w:pStyle w:val="Dates"/>
            </w:pPr>
            <w:r>
              <w:t>1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7BE94FFE" w14:textId="158A0ED6" w:rsidR="00F32B60" w:rsidRDefault="00F32B60" w:rsidP="00F32B60">
            <w:pPr>
              <w:pStyle w:val="Dates"/>
            </w:pPr>
            <w:r>
              <w:t>2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0AEBAC9" w14:textId="6C67E7F4" w:rsidR="00F32B60" w:rsidRDefault="00F32B60" w:rsidP="00F32B60">
            <w:pPr>
              <w:pStyle w:val="Dates"/>
            </w:pPr>
            <w:r>
              <w:t>3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0A408013" w14:textId="693A6F07" w:rsidR="00F32B60" w:rsidRDefault="00F32B60" w:rsidP="00F32B60">
            <w:pPr>
              <w:pStyle w:val="Dates"/>
            </w:pPr>
            <w:r>
              <w:t>4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77DFE37" w14:textId="174D862B" w:rsidR="00F32B60" w:rsidRDefault="00F32B60" w:rsidP="00F32B60">
            <w:pPr>
              <w:pStyle w:val="Dates"/>
            </w:pPr>
            <w:r>
              <w:t>5</w:t>
            </w:r>
          </w:p>
        </w:tc>
        <w:tc>
          <w:tcPr>
            <w:tcW w:w="2055" w:type="dxa"/>
            <w:tcBorders>
              <w:bottom w:val="nil"/>
            </w:tcBorders>
          </w:tcPr>
          <w:p w14:paraId="678E6F5A" w14:textId="4A778CF2" w:rsidR="00F32B60" w:rsidRDefault="00F32B60" w:rsidP="00F32B60">
            <w:pPr>
              <w:pStyle w:val="Dates"/>
            </w:pPr>
            <w:r>
              <w:t>6</w:t>
            </w:r>
          </w:p>
        </w:tc>
      </w:tr>
      <w:tr w:rsidR="00F32B60" w14:paraId="34C5BB89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25EB0B2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5187026" w14:textId="6B533DC2" w:rsidR="00F32B60" w:rsidRDefault="00AB4014" w:rsidP="00F32B60">
            <w:r>
              <w:t>Reserved 6:30</w:t>
            </w:r>
            <w:r w:rsidR="003A5C34">
              <w:t xml:space="preserve"> P.M.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593417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D44308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C0675E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EE5BDA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EA9022F" w14:textId="77777777" w:rsidR="00F32B60" w:rsidRDefault="00F32B60" w:rsidP="00F32B60"/>
        </w:tc>
      </w:tr>
      <w:tr w:rsidR="00F32B60" w14:paraId="1771B949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0B8575B" w14:textId="75F5425C" w:rsidR="00F32B60" w:rsidRDefault="00F32B60" w:rsidP="00F32B60">
            <w:pPr>
              <w:pStyle w:val="Dates"/>
            </w:pPr>
            <w: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AFBF6B4" w14:textId="573DAE1F" w:rsidR="00F32B60" w:rsidRDefault="00F32B60" w:rsidP="00F32B60">
            <w:pPr>
              <w:pStyle w:val="Dates"/>
            </w:pPr>
            <w: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F343D85" w14:textId="640419CC" w:rsidR="00F32B60" w:rsidRDefault="00F32B60" w:rsidP="00F32B60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228E0E5" w14:textId="0FFE1905" w:rsidR="00F32B60" w:rsidRDefault="00F32B60" w:rsidP="00F32B60">
            <w:pPr>
              <w:pStyle w:val="Dates"/>
            </w:pPr>
            <w:r>
              <w:t>10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5489944" w14:textId="0ECD8973" w:rsidR="00F32B60" w:rsidRDefault="00F32B60" w:rsidP="00F32B60">
            <w:pPr>
              <w:pStyle w:val="Dates"/>
            </w:pPr>
            <w:r>
              <w:t>11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D2CAB01" w14:textId="0B9BA15F" w:rsidR="00F32B60" w:rsidRDefault="00F32B60" w:rsidP="00F32B60">
            <w:pPr>
              <w:pStyle w:val="Dates"/>
            </w:pPr>
            <w: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5A93562" w14:textId="27D9BEBD" w:rsidR="00F32B60" w:rsidRDefault="00F32B60" w:rsidP="00F32B60">
            <w:pPr>
              <w:pStyle w:val="Dates"/>
            </w:pPr>
            <w:r>
              <w:t>13</w:t>
            </w:r>
          </w:p>
        </w:tc>
      </w:tr>
      <w:tr w:rsidR="00F32B60" w14:paraId="6ABA953E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00DDE05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AF433A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56DB95F" w14:textId="54CEEBE0" w:rsidR="00F32B60" w:rsidRDefault="00671967" w:rsidP="00F32B60">
            <w:r>
              <w:t>Reserved 3:00 – 5:00 P.M.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D6D6FE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A6B4E4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1A6032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8D4E750" w14:textId="77777777" w:rsidR="00F32B60" w:rsidRDefault="00F32B60" w:rsidP="00F32B60"/>
        </w:tc>
      </w:tr>
      <w:tr w:rsidR="00F32B60" w14:paraId="4B219F32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2FC59AC" w14:textId="3A9E244A" w:rsidR="00F32B60" w:rsidRDefault="00F32B60" w:rsidP="00F32B60">
            <w:pPr>
              <w:pStyle w:val="Dates"/>
            </w:pPr>
            <w:r>
              <w:t>14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608CF68" w14:textId="15B07EB1" w:rsidR="00F32B60" w:rsidRDefault="00F32B60" w:rsidP="00F32B60">
            <w:pPr>
              <w:pStyle w:val="Dates"/>
            </w:pPr>
            <w: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B09C443" w14:textId="0CFC7B03" w:rsidR="00F32B60" w:rsidRDefault="00F32B60" w:rsidP="00F32B60">
            <w:pPr>
              <w:pStyle w:val="Dates"/>
            </w:pPr>
            <w:r>
              <w:t>1</w:t>
            </w:r>
            <w:r w:rsidR="00F70618">
              <w:t>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0BB255E" w14:textId="2E0AAF1A" w:rsidR="00F32B60" w:rsidRDefault="00F70618" w:rsidP="00F32B60">
            <w:pPr>
              <w:pStyle w:val="Dates"/>
            </w:pPr>
            <w:r>
              <w:t>17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695579F" w14:textId="4B282816" w:rsidR="00F32B60" w:rsidRDefault="00F70618" w:rsidP="00F32B60">
            <w:pPr>
              <w:pStyle w:val="Dates"/>
            </w:pPr>
            <w:r>
              <w:t>18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A4F4BC0" w14:textId="2DCEBB07" w:rsidR="00F32B60" w:rsidRDefault="00F70618" w:rsidP="00F32B60">
            <w:pPr>
              <w:pStyle w:val="Dates"/>
            </w:pPr>
            <w: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F19C82F" w14:textId="652E1888" w:rsidR="00F32B60" w:rsidRDefault="00F70618" w:rsidP="00F32B60">
            <w:pPr>
              <w:pStyle w:val="Dates"/>
            </w:pPr>
            <w:r>
              <w:t>20</w:t>
            </w:r>
          </w:p>
        </w:tc>
      </w:tr>
      <w:tr w:rsidR="00F32B60" w14:paraId="53FE872E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3E51F3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7EABFCA" w14:textId="189CD852" w:rsidR="00F32B60" w:rsidRDefault="00BF0A03" w:rsidP="00F32B60">
            <w:r>
              <w:t>Reserved 1:00 – 3:00 P.M.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3CCA78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D4415F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80BDE2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A5753B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33283FE" w14:textId="77777777" w:rsidR="00F32B60" w:rsidRDefault="00F32B60" w:rsidP="00F32B60"/>
        </w:tc>
      </w:tr>
      <w:tr w:rsidR="00F32B60" w14:paraId="2024FCA8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6694DCBB" w14:textId="575824C3" w:rsidR="00F32B60" w:rsidRDefault="00F70618" w:rsidP="00F32B60">
            <w:pPr>
              <w:pStyle w:val="Dates"/>
            </w:pPr>
            <w: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7E4D6C9" w14:textId="5FD3BEB5" w:rsidR="00F32B60" w:rsidRDefault="00F70618" w:rsidP="00F32B60">
            <w:pPr>
              <w:pStyle w:val="Dates"/>
            </w:pPr>
            <w: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110C998" w14:textId="70B14F23" w:rsidR="00F32B60" w:rsidRDefault="00F70618" w:rsidP="00F32B60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C128757" w14:textId="15A10BD2" w:rsidR="00F32B60" w:rsidRDefault="00F70618" w:rsidP="00F32B60">
            <w:pPr>
              <w:pStyle w:val="Dates"/>
            </w:pPr>
            <w:r>
              <w:t>24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DDED426" w14:textId="49E57C54" w:rsidR="00F32B60" w:rsidRDefault="00F70618" w:rsidP="00F32B60">
            <w:pPr>
              <w:pStyle w:val="Dates"/>
            </w:pPr>
            <w:r>
              <w:t>25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87D6A7B" w14:textId="46DF8815" w:rsidR="00F32B60" w:rsidRDefault="00F70618" w:rsidP="00F32B60">
            <w:pPr>
              <w:pStyle w:val="Dates"/>
            </w:pPr>
            <w: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E6ABEC2" w14:textId="0581A0E3" w:rsidR="00F32B60" w:rsidRDefault="00F70618" w:rsidP="00F32B60">
            <w:pPr>
              <w:pStyle w:val="Dates"/>
            </w:pPr>
            <w:r>
              <w:t>27</w:t>
            </w:r>
          </w:p>
        </w:tc>
      </w:tr>
      <w:tr w:rsidR="00F32B60" w14:paraId="00F86178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5FD8D4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B20B06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01B7B2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950D2B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CB1D71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D95177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BB2446F" w14:textId="77777777" w:rsidR="00F32B60" w:rsidRDefault="00F32B60" w:rsidP="00F32B60"/>
        </w:tc>
      </w:tr>
      <w:tr w:rsidR="00F32B60" w14:paraId="7655AF49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53BFF7E8" w14:textId="4470FCD7" w:rsidR="00F32B60" w:rsidRDefault="00F70618" w:rsidP="00F32B60">
            <w:pPr>
              <w:pStyle w:val="Dates"/>
            </w:pPr>
            <w: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6966BC8" w14:textId="36117E94" w:rsidR="00F32B60" w:rsidRDefault="00F70618" w:rsidP="00F32B60">
            <w:pPr>
              <w:pStyle w:val="Dates"/>
            </w:pPr>
            <w:r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3B19732" w14:textId="4F39350B" w:rsidR="00F32B60" w:rsidRDefault="00F70618" w:rsidP="00F32B60">
            <w:pPr>
              <w:pStyle w:val="Dates"/>
            </w:pPr>
            <w: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F023433" w14:textId="2666CA31" w:rsidR="00F32B60" w:rsidRDefault="00F70618" w:rsidP="00F32B60">
            <w:pPr>
              <w:pStyle w:val="Dates"/>
            </w:pPr>
            <w:r>
              <w:t>31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2997CF7" w14:textId="50678E8B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55BF3EA" w14:textId="5AE1759D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3A905F1" w14:textId="1669F3A3" w:rsidR="00F32B60" w:rsidRDefault="00F32B60" w:rsidP="00F32B60">
            <w:pPr>
              <w:pStyle w:val="Dates"/>
            </w:pPr>
          </w:p>
        </w:tc>
      </w:tr>
      <w:tr w:rsidR="00F32B60" w14:paraId="1B5A3533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032815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C98261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3FA318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049B99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762AC2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F723DA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CB37346" w14:textId="77777777" w:rsidR="00F32B60" w:rsidRDefault="00F32B60" w:rsidP="00F32B60"/>
        </w:tc>
      </w:tr>
      <w:tr w:rsidR="00D944F7" w14:paraId="73AFF6DC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6EB7A729" w14:textId="18094DD7" w:rsidR="00D944F7" w:rsidRDefault="00D944F7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694D498" w14:textId="79B46165" w:rsidR="00D944F7" w:rsidRDefault="00D944F7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6AC9911" w14:textId="77777777" w:rsidR="00D944F7" w:rsidRDefault="00D944F7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067916D1" w14:textId="77777777" w:rsidR="00D944F7" w:rsidRDefault="00D944F7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E6D0A24" w14:textId="77777777" w:rsidR="00D944F7" w:rsidRDefault="00D944F7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82B0C73" w14:textId="77777777" w:rsidR="00D944F7" w:rsidRDefault="00D944F7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6897DE7" w14:textId="77777777" w:rsidR="00D944F7" w:rsidRDefault="00D944F7" w:rsidP="00F32B60">
            <w:pPr>
              <w:pStyle w:val="Dates"/>
            </w:pPr>
          </w:p>
        </w:tc>
      </w:tr>
      <w:tr w:rsidR="00D944F7" w14:paraId="44DE5CF2" w14:textId="77777777" w:rsidTr="00D944F7">
        <w:trPr>
          <w:trHeight w:hRule="exact" w:val="80"/>
        </w:trPr>
        <w:tc>
          <w:tcPr>
            <w:tcW w:w="2054" w:type="dxa"/>
          </w:tcPr>
          <w:p w14:paraId="409E3DFF" w14:textId="77777777" w:rsidR="00D944F7" w:rsidRDefault="00D944F7" w:rsidP="00F32B60"/>
        </w:tc>
        <w:tc>
          <w:tcPr>
            <w:tcW w:w="2055" w:type="dxa"/>
          </w:tcPr>
          <w:p w14:paraId="11BD4505" w14:textId="77777777" w:rsidR="00D944F7" w:rsidRDefault="00D944F7" w:rsidP="00F32B60"/>
        </w:tc>
        <w:tc>
          <w:tcPr>
            <w:tcW w:w="2055" w:type="dxa"/>
          </w:tcPr>
          <w:p w14:paraId="250D7B14" w14:textId="77777777" w:rsidR="00D944F7" w:rsidRDefault="00D944F7" w:rsidP="00F32B60"/>
        </w:tc>
        <w:tc>
          <w:tcPr>
            <w:tcW w:w="2055" w:type="dxa"/>
          </w:tcPr>
          <w:p w14:paraId="113772D4" w14:textId="77777777" w:rsidR="00D944F7" w:rsidRDefault="00D944F7" w:rsidP="00F32B60"/>
        </w:tc>
        <w:tc>
          <w:tcPr>
            <w:tcW w:w="2055" w:type="dxa"/>
          </w:tcPr>
          <w:p w14:paraId="173CEA36" w14:textId="77777777" w:rsidR="00D944F7" w:rsidRDefault="00D944F7" w:rsidP="00F32B60"/>
        </w:tc>
        <w:tc>
          <w:tcPr>
            <w:tcW w:w="2055" w:type="dxa"/>
          </w:tcPr>
          <w:p w14:paraId="16F1E021" w14:textId="77777777" w:rsidR="00D944F7" w:rsidRDefault="00D944F7" w:rsidP="00F32B60"/>
        </w:tc>
        <w:tc>
          <w:tcPr>
            <w:tcW w:w="2055" w:type="dxa"/>
          </w:tcPr>
          <w:p w14:paraId="5830028A" w14:textId="77777777" w:rsidR="00D944F7" w:rsidRDefault="00D944F7" w:rsidP="00F32B60"/>
        </w:tc>
      </w:tr>
    </w:tbl>
    <w:p w14:paraId="70F4686D" w14:textId="630EBCF9" w:rsidR="00F32B60" w:rsidRDefault="00F32B60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F32B60" w14:paraId="41D5961E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5AA3AE04" w14:textId="6D8C5E63" w:rsidR="00F32B60" w:rsidRDefault="00D944F7" w:rsidP="00F32B60">
            <w:pPr>
              <w:pStyle w:val="Month"/>
            </w:pPr>
            <w:r>
              <w:lastRenderedPageBreak/>
              <w:t>April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5457A804" w14:textId="77777777" w:rsidR="00F32B60" w:rsidRDefault="00F32B60" w:rsidP="00F32B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2B60" w14:paraId="273464A8" w14:textId="77777777" w:rsidTr="00F32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78230C" w:themeFill="accent1" w:themeFillShade="80"/>
          </w:tcPr>
          <w:p w14:paraId="39ECCF9F" w14:textId="77777777" w:rsidR="00F32B60" w:rsidRDefault="00F32B60" w:rsidP="00F32B60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78230C" w:themeFill="accent1" w:themeFillShade="80"/>
          </w:tcPr>
          <w:p w14:paraId="4CE5CE9E" w14:textId="55F4D616" w:rsidR="00F32B60" w:rsidRDefault="00F32B60" w:rsidP="00F32B60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2021</w:t>
            </w:r>
            <w:r>
              <w:fldChar w:fldCharType="end"/>
            </w:r>
          </w:p>
        </w:tc>
      </w:tr>
      <w:tr w:rsidR="00F32B60" w14:paraId="7ED4B9DD" w14:textId="77777777" w:rsidTr="00F32B6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20065208" w14:textId="77777777" w:rsidR="00F32B60" w:rsidRDefault="00F32B60" w:rsidP="00F32B60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2D85BDF2" w14:textId="77777777" w:rsidR="00F32B60" w:rsidRDefault="00F32B60" w:rsidP="00F32B60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F32B60" w14:paraId="586173CD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70114317"/>
            <w:placeholder>
              <w:docPart w:val="5E0FF459EEE24FA5A69B7BF7391BF79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41EB4208" w14:textId="77777777" w:rsidR="00F32B60" w:rsidRDefault="00F32B60" w:rsidP="00F32B6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7950F25D" w14:textId="77777777" w:rsidR="00F32B60" w:rsidRDefault="002A416B" w:rsidP="00F32B60">
            <w:pPr>
              <w:pStyle w:val="Days"/>
            </w:pPr>
            <w:sdt>
              <w:sdtPr>
                <w:id w:val="1677922443"/>
                <w:placeholder>
                  <w:docPart w:val="5F7E631C9CEB4B0D8CB5C8A891F3058F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Monday</w:t>
                </w:r>
              </w:sdtContent>
            </w:sdt>
          </w:p>
        </w:tc>
        <w:tc>
          <w:tcPr>
            <w:tcW w:w="2055" w:type="dxa"/>
          </w:tcPr>
          <w:p w14:paraId="316EC23D" w14:textId="77777777" w:rsidR="00F32B60" w:rsidRDefault="002A416B" w:rsidP="00F32B60">
            <w:pPr>
              <w:pStyle w:val="Days"/>
            </w:pPr>
            <w:sdt>
              <w:sdtPr>
                <w:id w:val="7185991"/>
                <w:placeholder>
                  <w:docPart w:val="1CCE98D0A3CC40149D49A3B2FC0F8695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Tuesday</w:t>
                </w:r>
              </w:sdtContent>
            </w:sdt>
          </w:p>
        </w:tc>
        <w:tc>
          <w:tcPr>
            <w:tcW w:w="2055" w:type="dxa"/>
          </w:tcPr>
          <w:p w14:paraId="011E59BB" w14:textId="77777777" w:rsidR="00F32B60" w:rsidRDefault="002A416B" w:rsidP="00F32B60">
            <w:pPr>
              <w:pStyle w:val="Days"/>
            </w:pPr>
            <w:sdt>
              <w:sdtPr>
                <w:id w:val="1628977921"/>
                <w:placeholder>
                  <w:docPart w:val="0C8F82508B6446129095EE7BDE6D1021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Wednesday</w:t>
                </w:r>
              </w:sdtContent>
            </w:sdt>
          </w:p>
        </w:tc>
        <w:tc>
          <w:tcPr>
            <w:tcW w:w="2055" w:type="dxa"/>
          </w:tcPr>
          <w:p w14:paraId="04651DEC" w14:textId="77777777" w:rsidR="00F32B60" w:rsidRDefault="002A416B" w:rsidP="00F32B60">
            <w:pPr>
              <w:pStyle w:val="Days"/>
            </w:pPr>
            <w:sdt>
              <w:sdtPr>
                <w:id w:val="-259838339"/>
                <w:placeholder>
                  <w:docPart w:val="6AEB2F3A92DC463C87A98CB0CBC17864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Thursday</w:t>
                </w:r>
              </w:sdtContent>
            </w:sdt>
          </w:p>
        </w:tc>
        <w:tc>
          <w:tcPr>
            <w:tcW w:w="2055" w:type="dxa"/>
          </w:tcPr>
          <w:p w14:paraId="3639A90C" w14:textId="77777777" w:rsidR="00F32B60" w:rsidRDefault="002A416B" w:rsidP="00F32B60">
            <w:pPr>
              <w:pStyle w:val="Days"/>
            </w:pPr>
            <w:sdt>
              <w:sdtPr>
                <w:id w:val="-750581031"/>
                <w:placeholder>
                  <w:docPart w:val="BF007C692AF44A1284432E34730E0369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Friday</w:t>
                </w:r>
              </w:sdtContent>
            </w:sdt>
          </w:p>
        </w:tc>
        <w:tc>
          <w:tcPr>
            <w:tcW w:w="2055" w:type="dxa"/>
          </w:tcPr>
          <w:p w14:paraId="5D170D2E" w14:textId="77777777" w:rsidR="00F32B60" w:rsidRDefault="002A416B" w:rsidP="00F32B60">
            <w:pPr>
              <w:pStyle w:val="Days"/>
            </w:pPr>
            <w:sdt>
              <w:sdtPr>
                <w:id w:val="1871416390"/>
                <w:placeholder>
                  <w:docPart w:val="676B21307027452FB82282B4A6D14E47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Saturday</w:t>
                </w:r>
              </w:sdtContent>
            </w:sdt>
          </w:p>
        </w:tc>
      </w:tr>
      <w:tr w:rsidR="00F32B60" w14:paraId="21160A5C" w14:textId="77777777" w:rsidTr="00F32B60">
        <w:tc>
          <w:tcPr>
            <w:tcW w:w="2054" w:type="dxa"/>
            <w:tcBorders>
              <w:bottom w:val="nil"/>
            </w:tcBorders>
          </w:tcPr>
          <w:p w14:paraId="2DA4745D" w14:textId="614F82B7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1910D50D" w14:textId="00660662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35CA0F37" w14:textId="51249371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23B6935D" w14:textId="45902B8A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2E401D38" w14:textId="2FD4550C" w:rsidR="00F32B60" w:rsidRDefault="00F70618" w:rsidP="00F32B60">
            <w:pPr>
              <w:pStyle w:val="Dates"/>
            </w:pPr>
            <w:r>
              <w:t>1</w: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DocVariable MonthStart \@ dddd </w:instrText>
            </w:r>
            <w:r w:rsidR="00F32B60">
              <w:fldChar w:fldCharType="separate"/>
            </w:r>
            <w:r w:rsidR="00F32B60">
              <w:instrText>Friday</w:instrText>
            </w:r>
            <w:r w:rsidR="00F32B60">
              <w:fldChar w:fldCharType="end"/>
            </w:r>
            <w:r w:rsidR="00F32B60">
              <w:instrText xml:space="preserve">= "Thursday" 1 </w:instrTex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=D2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0</w:instrText>
            </w:r>
            <w:r w:rsidR="00F32B60">
              <w:fldChar w:fldCharType="end"/>
            </w:r>
            <w:r w:rsidR="00F32B60">
              <w:instrText xml:space="preserve"> &lt;&gt; 0 </w:instrText>
            </w:r>
            <w:r w:rsidR="00F32B60">
              <w:fldChar w:fldCharType="begin"/>
            </w:r>
            <w:r w:rsidR="00F32B60">
              <w:instrText xml:space="preserve"> =D2+1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4</w:instrText>
            </w:r>
            <w:r w:rsidR="00F32B60">
              <w:fldChar w:fldCharType="end"/>
            </w:r>
            <w:r w:rsidR="00F32B60">
              <w:instrText xml:space="preserve"> "" </w:instrText>
            </w:r>
            <w:r w:rsidR="00F32B60">
              <w:fldChar w:fldCharType="end"/>
            </w:r>
            <w:r w:rsidR="00F32B60"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CADBD4A" w14:textId="5371F004" w:rsidR="00F32B60" w:rsidRDefault="00F70618" w:rsidP="00F32B60">
            <w:pPr>
              <w:pStyle w:val="Dates"/>
            </w:pPr>
            <w:r>
              <w:t>2</w:t>
            </w:r>
          </w:p>
        </w:tc>
        <w:tc>
          <w:tcPr>
            <w:tcW w:w="2055" w:type="dxa"/>
            <w:tcBorders>
              <w:bottom w:val="nil"/>
            </w:tcBorders>
          </w:tcPr>
          <w:p w14:paraId="6043B8D1" w14:textId="1FFA4E32" w:rsidR="00F32B60" w:rsidRDefault="00F70618" w:rsidP="00F32B60">
            <w:pPr>
              <w:pStyle w:val="Dates"/>
            </w:pPr>
            <w:r>
              <w:t>3</w:t>
            </w:r>
          </w:p>
        </w:tc>
      </w:tr>
      <w:tr w:rsidR="00F32B60" w14:paraId="3CDB4D1D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5983C7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C559C2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B54004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09B463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FE0613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DFEB3F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F4B752E" w14:textId="77777777" w:rsidR="00F32B60" w:rsidRDefault="00F32B60" w:rsidP="00F32B60"/>
        </w:tc>
      </w:tr>
      <w:tr w:rsidR="00F32B60" w14:paraId="16402D83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442A1E7D" w14:textId="0ED4F717" w:rsidR="00F32B60" w:rsidRDefault="00F70618" w:rsidP="00F32B60">
            <w:pPr>
              <w:pStyle w:val="Dates"/>
            </w:pPr>
            <w:r>
              <w:t>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EE069CB" w14:textId="01047B6E" w:rsidR="00F32B60" w:rsidRDefault="00F70618" w:rsidP="00F32B60">
            <w:pPr>
              <w:pStyle w:val="Dates"/>
            </w:pPr>
            <w:r>
              <w:t>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247560F" w14:textId="2A5B7C7B" w:rsidR="00F32B60" w:rsidRDefault="00F70618" w:rsidP="00F32B60">
            <w:pPr>
              <w:pStyle w:val="Dates"/>
            </w:pPr>
            <w:r>
              <w:t>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5BD319A" w14:textId="6AEEB604" w:rsidR="00F32B60" w:rsidRDefault="00F70618" w:rsidP="00F32B60">
            <w:pPr>
              <w:pStyle w:val="Dates"/>
            </w:pPr>
            <w: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624A49B" w14:textId="6EF5111F" w:rsidR="00F32B60" w:rsidRDefault="00F70618" w:rsidP="00F32B60">
            <w:pPr>
              <w:pStyle w:val="Dates"/>
            </w:pPr>
            <w: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6CBA8F9" w14:textId="4622FD43" w:rsidR="00F32B60" w:rsidRDefault="00F70618" w:rsidP="00F32B60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E1E2A0D" w14:textId="438B7349" w:rsidR="00F32B60" w:rsidRDefault="00F70618" w:rsidP="00F32B60">
            <w:pPr>
              <w:pStyle w:val="Dates"/>
            </w:pPr>
            <w:r>
              <w:t>10</w:t>
            </w:r>
          </w:p>
        </w:tc>
      </w:tr>
      <w:tr w:rsidR="00F32B60" w14:paraId="468C277D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371EA69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DE920C8" w14:textId="03E79427" w:rsidR="00F32B60" w:rsidRDefault="00AB4014" w:rsidP="00F32B60">
            <w:r>
              <w:t>Reserved 7:30</w:t>
            </w:r>
            <w:r w:rsidR="003A5C34">
              <w:t xml:space="preserve"> P.M.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39B682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BF795A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43520A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533741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1F9C875" w14:textId="77777777" w:rsidR="00F32B60" w:rsidRDefault="00F32B60" w:rsidP="00F32B60"/>
        </w:tc>
      </w:tr>
      <w:tr w:rsidR="00F32B60" w14:paraId="3A98B520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09D3D156" w14:textId="362145C2" w:rsidR="00F32B60" w:rsidRDefault="00F70618" w:rsidP="00F32B60">
            <w:pPr>
              <w:pStyle w:val="Dates"/>
            </w:pPr>
            <w:r>
              <w:t>11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E128B70" w14:textId="318B08FF" w:rsidR="00F32B60" w:rsidRDefault="00F70618" w:rsidP="00F32B60">
            <w:pPr>
              <w:pStyle w:val="Dates"/>
            </w:pPr>
            <w: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87C0E32" w14:textId="64CB1E44" w:rsidR="00F32B60" w:rsidRDefault="00F70618" w:rsidP="00F32B60">
            <w:pPr>
              <w:pStyle w:val="Dates"/>
            </w:pPr>
            <w:r>
              <w:t>13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A396B14" w14:textId="256B8204" w:rsidR="00F32B60" w:rsidRDefault="00F70618" w:rsidP="00F32B60">
            <w:pPr>
              <w:pStyle w:val="Dates"/>
            </w:pPr>
            <w:r>
              <w:t>14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7CDD314" w14:textId="62AF73B3" w:rsidR="00F32B60" w:rsidRDefault="00F70618" w:rsidP="00F32B60">
            <w:pPr>
              <w:pStyle w:val="Dates"/>
            </w:pPr>
            <w: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E2786EC" w14:textId="19F7C6E8" w:rsidR="00F32B60" w:rsidRDefault="00F70618" w:rsidP="00F32B60">
            <w:pPr>
              <w:pStyle w:val="Dates"/>
            </w:pPr>
            <w:r>
              <w:t>16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D6FF1B7" w14:textId="1F9D8CBF" w:rsidR="00F32B60" w:rsidRDefault="00F70618" w:rsidP="00F32B60">
            <w:pPr>
              <w:pStyle w:val="Dates"/>
            </w:pPr>
            <w:r>
              <w:t>17</w:t>
            </w:r>
          </w:p>
        </w:tc>
      </w:tr>
      <w:tr w:rsidR="00F32B60" w14:paraId="45B91A8B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0F69569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72B505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3B52A7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82BC8F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2C87C9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061CD0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302991E" w14:textId="77777777" w:rsidR="00F32B60" w:rsidRDefault="00F32B60" w:rsidP="00F32B60"/>
        </w:tc>
      </w:tr>
      <w:tr w:rsidR="00F32B60" w14:paraId="0DB53851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693C3011" w14:textId="0D50C740" w:rsidR="00F32B60" w:rsidRDefault="00F70618" w:rsidP="00F32B60">
            <w:pPr>
              <w:pStyle w:val="Dates"/>
            </w:pPr>
            <w:r>
              <w:t>18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50CF9C1" w14:textId="3D297D0C" w:rsidR="00F32B60" w:rsidRDefault="00F70618" w:rsidP="00F32B60">
            <w:pPr>
              <w:pStyle w:val="Dates"/>
            </w:pPr>
            <w: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DD64B70" w14:textId="32377100" w:rsidR="00F32B60" w:rsidRDefault="00F70618" w:rsidP="00F32B60">
            <w:pPr>
              <w:pStyle w:val="Dates"/>
            </w:pPr>
            <w:r>
              <w:t>20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118D7DC" w14:textId="7772F78A" w:rsidR="00F32B60" w:rsidRDefault="00F70618" w:rsidP="00F32B60">
            <w:pPr>
              <w:pStyle w:val="Dates"/>
            </w:pPr>
            <w: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11DFA65" w14:textId="75D04EF2" w:rsidR="00F32B60" w:rsidRDefault="00F70618" w:rsidP="00F32B60">
            <w:pPr>
              <w:pStyle w:val="Dates"/>
            </w:pPr>
            <w: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61BEEFA" w14:textId="04C9B04B" w:rsidR="00F32B60" w:rsidRDefault="00F70618" w:rsidP="00F32B60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8ABB115" w14:textId="09779A1A" w:rsidR="00F32B60" w:rsidRDefault="00F70618" w:rsidP="00F32B60">
            <w:pPr>
              <w:pStyle w:val="Dates"/>
            </w:pPr>
            <w:r>
              <w:t>24</w:t>
            </w:r>
          </w:p>
        </w:tc>
      </w:tr>
      <w:tr w:rsidR="00F32B60" w14:paraId="139CCBDA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7C3E2C0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82CEA8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E2D336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719B67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07A723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47C602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2828107" w14:textId="77777777" w:rsidR="00F32B60" w:rsidRDefault="00F32B60" w:rsidP="00F32B60"/>
        </w:tc>
      </w:tr>
      <w:tr w:rsidR="00F32B60" w14:paraId="0AB07BAC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014529AA" w14:textId="13B30214" w:rsidR="00F32B60" w:rsidRDefault="00F70618" w:rsidP="00F32B60">
            <w:pPr>
              <w:pStyle w:val="Dates"/>
            </w:pPr>
            <w:r>
              <w:t>25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55C0C77" w14:textId="74E07794" w:rsidR="00F32B60" w:rsidRDefault="00F70618" w:rsidP="00F32B60">
            <w:pPr>
              <w:pStyle w:val="Dates"/>
            </w:pPr>
            <w: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757036E" w14:textId="6CB3CBED" w:rsidR="00F32B60" w:rsidRDefault="00F70618" w:rsidP="00F32B60">
            <w:pPr>
              <w:pStyle w:val="Dates"/>
            </w:pPr>
            <w:r>
              <w:t>27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02B5BDD" w14:textId="3BAA6304" w:rsidR="00F32B60" w:rsidRDefault="00F70618" w:rsidP="00F32B60">
            <w:pPr>
              <w:pStyle w:val="Dates"/>
            </w:pPr>
            <w: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A70235F" w14:textId="7BE1E0C9" w:rsidR="00F32B60" w:rsidRDefault="00F70618" w:rsidP="00F32B60">
            <w:pPr>
              <w:pStyle w:val="Dates"/>
            </w:pPr>
            <w:r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B09D78A" w14:textId="04EA984A" w:rsidR="00F32B60" w:rsidRDefault="00F70618" w:rsidP="00F32B60">
            <w:pPr>
              <w:pStyle w:val="Dates"/>
            </w:pPr>
            <w: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39EB5C7" w14:textId="6B4399B5" w:rsidR="00F32B60" w:rsidRDefault="00F32B60" w:rsidP="00F32B60">
            <w:pPr>
              <w:pStyle w:val="Dates"/>
            </w:pPr>
          </w:p>
        </w:tc>
      </w:tr>
      <w:tr w:rsidR="00F32B60" w14:paraId="0B988BCB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2F8529E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2A6955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BBCB49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1694B0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F70A96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01FCE6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F3E142A" w14:textId="77777777" w:rsidR="00F32B60" w:rsidRDefault="00F32B60" w:rsidP="00F32B60"/>
        </w:tc>
      </w:tr>
      <w:tr w:rsidR="00F32B60" w14:paraId="0778DB18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76379A06" w14:textId="3D0DF161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4E1CC99F" w14:textId="5AF1E1FD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416FB2E7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52F0F19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963215A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B03497E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82751C6" w14:textId="77777777" w:rsidR="00F32B60" w:rsidRDefault="00F32B60" w:rsidP="00F32B60">
            <w:pPr>
              <w:pStyle w:val="Dates"/>
            </w:pPr>
          </w:p>
        </w:tc>
      </w:tr>
      <w:tr w:rsidR="00F32B60" w14:paraId="5CC30234" w14:textId="77777777" w:rsidTr="00D944F7">
        <w:trPr>
          <w:trHeight w:hRule="exact" w:val="80"/>
        </w:trPr>
        <w:tc>
          <w:tcPr>
            <w:tcW w:w="2054" w:type="dxa"/>
          </w:tcPr>
          <w:p w14:paraId="4279EA1B" w14:textId="77777777" w:rsidR="00F32B60" w:rsidRDefault="00F32B60" w:rsidP="00F32B60"/>
        </w:tc>
        <w:tc>
          <w:tcPr>
            <w:tcW w:w="2055" w:type="dxa"/>
          </w:tcPr>
          <w:p w14:paraId="5A16E519" w14:textId="77777777" w:rsidR="00F32B60" w:rsidRDefault="00F32B60" w:rsidP="00F32B60"/>
        </w:tc>
        <w:tc>
          <w:tcPr>
            <w:tcW w:w="2055" w:type="dxa"/>
          </w:tcPr>
          <w:p w14:paraId="3B5FE160" w14:textId="77777777" w:rsidR="00F32B60" w:rsidRDefault="00F32B60" w:rsidP="00F32B60"/>
        </w:tc>
        <w:tc>
          <w:tcPr>
            <w:tcW w:w="2055" w:type="dxa"/>
          </w:tcPr>
          <w:p w14:paraId="6855EBED" w14:textId="77777777" w:rsidR="00F32B60" w:rsidRDefault="00F32B60" w:rsidP="00F32B60"/>
        </w:tc>
        <w:tc>
          <w:tcPr>
            <w:tcW w:w="2055" w:type="dxa"/>
          </w:tcPr>
          <w:p w14:paraId="4348CAF3" w14:textId="77777777" w:rsidR="00F32B60" w:rsidRDefault="00F32B60" w:rsidP="00F32B60"/>
        </w:tc>
        <w:tc>
          <w:tcPr>
            <w:tcW w:w="2055" w:type="dxa"/>
          </w:tcPr>
          <w:p w14:paraId="5A9E9CAD" w14:textId="77777777" w:rsidR="00F32B60" w:rsidRDefault="00F32B60" w:rsidP="00F32B60"/>
        </w:tc>
        <w:tc>
          <w:tcPr>
            <w:tcW w:w="2055" w:type="dxa"/>
          </w:tcPr>
          <w:p w14:paraId="11ED6EDE" w14:textId="77777777" w:rsidR="00F32B60" w:rsidRDefault="00F32B60" w:rsidP="00F32B60"/>
        </w:tc>
      </w:tr>
    </w:tbl>
    <w:p w14:paraId="477494CB" w14:textId="52750DA0" w:rsidR="00F32B60" w:rsidRDefault="00F32B60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F32B60" w14:paraId="179912F0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42D3097B" w14:textId="1868DC87" w:rsidR="00F32B60" w:rsidRDefault="00D944F7" w:rsidP="00F32B60">
            <w:pPr>
              <w:pStyle w:val="Month"/>
            </w:pPr>
            <w:r>
              <w:lastRenderedPageBreak/>
              <w:t>May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351F94B7" w14:textId="77777777" w:rsidR="00F32B60" w:rsidRDefault="00F32B60" w:rsidP="00F32B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2B60" w14:paraId="31188685" w14:textId="77777777" w:rsidTr="00F32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78230C" w:themeFill="accent1" w:themeFillShade="80"/>
          </w:tcPr>
          <w:p w14:paraId="66784E96" w14:textId="77777777" w:rsidR="00F32B60" w:rsidRDefault="00F32B60" w:rsidP="00F32B60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78230C" w:themeFill="accent1" w:themeFillShade="80"/>
          </w:tcPr>
          <w:p w14:paraId="306BC2AF" w14:textId="52F68670" w:rsidR="00F32B60" w:rsidRDefault="00F32B60" w:rsidP="00F32B60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2021</w:t>
            </w:r>
            <w:r>
              <w:fldChar w:fldCharType="end"/>
            </w:r>
          </w:p>
        </w:tc>
      </w:tr>
      <w:tr w:rsidR="00F32B60" w14:paraId="5113FC04" w14:textId="77777777" w:rsidTr="00F32B6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14ED7915" w14:textId="77777777" w:rsidR="00F32B60" w:rsidRDefault="00F32B60" w:rsidP="00F32B60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754AC928" w14:textId="77777777" w:rsidR="00F32B60" w:rsidRDefault="00F32B60" w:rsidP="00F32B60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F32B60" w14:paraId="11C3487C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418680381"/>
            <w:placeholder>
              <w:docPart w:val="C5B05339AD5D4670AD81FBD884FC26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06B8024B" w14:textId="77777777" w:rsidR="00F32B60" w:rsidRDefault="00F32B60" w:rsidP="00F32B6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5C3CACBE" w14:textId="77777777" w:rsidR="00F32B60" w:rsidRDefault="002A416B" w:rsidP="00F32B60">
            <w:pPr>
              <w:pStyle w:val="Days"/>
            </w:pPr>
            <w:sdt>
              <w:sdtPr>
                <w:id w:val="598300938"/>
                <w:placeholder>
                  <w:docPart w:val="F11406125AD74E809D6237BD49F4B0F6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Monday</w:t>
                </w:r>
              </w:sdtContent>
            </w:sdt>
          </w:p>
        </w:tc>
        <w:tc>
          <w:tcPr>
            <w:tcW w:w="2055" w:type="dxa"/>
          </w:tcPr>
          <w:p w14:paraId="1EBBE964" w14:textId="77777777" w:rsidR="00F32B60" w:rsidRDefault="002A416B" w:rsidP="00F32B60">
            <w:pPr>
              <w:pStyle w:val="Days"/>
            </w:pPr>
            <w:sdt>
              <w:sdtPr>
                <w:id w:val="485902382"/>
                <w:placeholder>
                  <w:docPart w:val="182C82EEC2774879BEB44C5817945585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Tuesday</w:t>
                </w:r>
              </w:sdtContent>
            </w:sdt>
          </w:p>
        </w:tc>
        <w:tc>
          <w:tcPr>
            <w:tcW w:w="2055" w:type="dxa"/>
          </w:tcPr>
          <w:p w14:paraId="29F5582D" w14:textId="77777777" w:rsidR="00F32B60" w:rsidRDefault="002A416B" w:rsidP="00F32B60">
            <w:pPr>
              <w:pStyle w:val="Days"/>
            </w:pPr>
            <w:sdt>
              <w:sdtPr>
                <w:id w:val="1661272650"/>
                <w:placeholder>
                  <w:docPart w:val="0577C24445E544CF800BC422F545FDD8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Wednesday</w:t>
                </w:r>
              </w:sdtContent>
            </w:sdt>
          </w:p>
        </w:tc>
        <w:tc>
          <w:tcPr>
            <w:tcW w:w="2055" w:type="dxa"/>
          </w:tcPr>
          <w:p w14:paraId="44448EB0" w14:textId="77777777" w:rsidR="00F32B60" w:rsidRDefault="002A416B" w:rsidP="00F32B60">
            <w:pPr>
              <w:pStyle w:val="Days"/>
            </w:pPr>
            <w:sdt>
              <w:sdtPr>
                <w:id w:val="395717274"/>
                <w:placeholder>
                  <w:docPart w:val="8846DAD5E0754FDE85C68EC21932BAAF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Thursday</w:t>
                </w:r>
              </w:sdtContent>
            </w:sdt>
          </w:p>
        </w:tc>
        <w:tc>
          <w:tcPr>
            <w:tcW w:w="2055" w:type="dxa"/>
          </w:tcPr>
          <w:p w14:paraId="1522D5B3" w14:textId="77777777" w:rsidR="00F32B60" w:rsidRDefault="002A416B" w:rsidP="00F32B60">
            <w:pPr>
              <w:pStyle w:val="Days"/>
            </w:pPr>
            <w:sdt>
              <w:sdtPr>
                <w:id w:val="-1398042266"/>
                <w:placeholder>
                  <w:docPart w:val="B953A711C4FE41019BCC3098CE706651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Friday</w:t>
                </w:r>
              </w:sdtContent>
            </w:sdt>
          </w:p>
        </w:tc>
        <w:tc>
          <w:tcPr>
            <w:tcW w:w="2055" w:type="dxa"/>
          </w:tcPr>
          <w:p w14:paraId="746CECBF" w14:textId="77777777" w:rsidR="00F32B60" w:rsidRDefault="002A416B" w:rsidP="00F32B60">
            <w:pPr>
              <w:pStyle w:val="Days"/>
            </w:pPr>
            <w:sdt>
              <w:sdtPr>
                <w:id w:val="1526904587"/>
                <w:placeholder>
                  <w:docPart w:val="D97469697F1B4135BE22577380F7B91F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Saturday</w:t>
                </w:r>
              </w:sdtContent>
            </w:sdt>
          </w:p>
        </w:tc>
      </w:tr>
      <w:tr w:rsidR="00F32B60" w14:paraId="51C5B750" w14:textId="77777777" w:rsidTr="00F32B60">
        <w:tc>
          <w:tcPr>
            <w:tcW w:w="2054" w:type="dxa"/>
            <w:tcBorders>
              <w:bottom w:val="nil"/>
            </w:tcBorders>
          </w:tcPr>
          <w:p w14:paraId="0BC08282" w14:textId="36E0FA7E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735B774F" w14:textId="11184B66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16FD19D9" w14:textId="6C1152E8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06D54EF6" w14:textId="6FA679BA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042DE87" w14:textId="6098C0B1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05FAC7E" w14:textId="5F252456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bottom w:val="nil"/>
            </w:tcBorders>
          </w:tcPr>
          <w:p w14:paraId="51695A9A" w14:textId="40F88704" w:rsidR="00F32B60" w:rsidRDefault="00F70618" w:rsidP="00F32B60">
            <w:pPr>
              <w:pStyle w:val="Dates"/>
            </w:pPr>
            <w:r>
              <w:t>1</w:t>
            </w:r>
          </w:p>
        </w:tc>
      </w:tr>
      <w:tr w:rsidR="00F32B60" w14:paraId="6345068E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29164B1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74B485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E23C23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CDDCAA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3B48EC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0D6833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075D3A4" w14:textId="77777777" w:rsidR="00F32B60" w:rsidRDefault="00F32B60" w:rsidP="00F32B60"/>
        </w:tc>
      </w:tr>
      <w:tr w:rsidR="00F32B60" w14:paraId="070E3D03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6A195677" w14:textId="274124C1" w:rsidR="00F32B60" w:rsidRDefault="00F70618" w:rsidP="00F32B60">
            <w:pPr>
              <w:pStyle w:val="Dates"/>
            </w:pPr>
            <w:r>
              <w:t>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9170E1C" w14:textId="6FCE7468" w:rsidR="00F32B60" w:rsidRDefault="00F70618" w:rsidP="00F32B60">
            <w:pPr>
              <w:pStyle w:val="Dates"/>
            </w:pPr>
            <w:r>
              <w:t>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485442E" w14:textId="74589FBE" w:rsidR="00F32B60" w:rsidRDefault="00F70618" w:rsidP="00F32B60">
            <w:pPr>
              <w:pStyle w:val="Dates"/>
            </w:pPr>
            <w:r>
              <w:t>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79563C9" w14:textId="04FB1E1A" w:rsidR="00F32B60" w:rsidRDefault="00F70618" w:rsidP="00F32B60">
            <w:pPr>
              <w:pStyle w:val="Dates"/>
            </w:pPr>
            <w:r>
              <w:t>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922165F" w14:textId="14913282" w:rsidR="00F32B60" w:rsidRDefault="00F70618" w:rsidP="00F32B60">
            <w:pPr>
              <w:pStyle w:val="Dates"/>
            </w:pPr>
            <w:r>
              <w:t>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BC11A31" w14:textId="637F9896" w:rsidR="00F32B60" w:rsidRDefault="00F70618" w:rsidP="00F32B60">
            <w:pPr>
              <w:pStyle w:val="Dates"/>
            </w:pPr>
            <w: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A16C847" w14:textId="7173F78A" w:rsidR="00F32B60" w:rsidRDefault="00F70618" w:rsidP="00F32B60">
            <w:pPr>
              <w:pStyle w:val="Dates"/>
            </w:pPr>
            <w:r>
              <w:t>8</w:t>
            </w:r>
          </w:p>
        </w:tc>
      </w:tr>
      <w:tr w:rsidR="00F32B60" w14:paraId="323B303B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847612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567C0F4" w14:textId="0711B60D" w:rsidR="00F32B60" w:rsidRDefault="00AB4014" w:rsidP="00F32B60">
            <w:r>
              <w:t>Reserved 7:30</w:t>
            </w:r>
            <w:r w:rsidR="003A5C34">
              <w:t xml:space="preserve"> P.M.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862470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D4BB11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BD54EC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13C854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9D101B5" w14:textId="77777777" w:rsidR="00F32B60" w:rsidRDefault="00F32B60" w:rsidP="00F32B60"/>
        </w:tc>
      </w:tr>
      <w:tr w:rsidR="00F32B60" w14:paraId="6A3BDC47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3B6249C" w14:textId="6BF46F11" w:rsidR="00F32B60" w:rsidRDefault="00F70618" w:rsidP="00F32B60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DA73659" w14:textId="4943E2FE" w:rsidR="00F32B60" w:rsidRDefault="00F70618" w:rsidP="00F32B60">
            <w:pPr>
              <w:pStyle w:val="Dates"/>
            </w:pPr>
            <w:r>
              <w:t>10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2DCC2F8" w14:textId="05ED6ACF" w:rsidR="00F32B60" w:rsidRDefault="00F70618" w:rsidP="00F32B60">
            <w:pPr>
              <w:pStyle w:val="Dates"/>
            </w:pPr>
            <w:r>
              <w:t>11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A3082FD" w14:textId="19569570" w:rsidR="00F32B60" w:rsidRDefault="00F70618" w:rsidP="00F32B60">
            <w:pPr>
              <w:pStyle w:val="Dates"/>
            </w:pPr>
            <w: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21E12C5" w14:textId="757B0779" w:rsidR="00F32B60" w:rsidRDefault="00F70618" w:rsidP="00F32B60">
            <w:pPr>
              <w:pStyle w:val="Dates"/>
            </w:pPr>
            <w:r>
              <w:t>13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6C2CC1C" w14:textId="1F510723" w:rsidR="00F32B60" w:rsidRDefault="00F70618" w:rsidP="00F32B60">
            <w:pPr>
              <w:pStyle w:val="Dates"/>
            </w:pPr>
            <w:r>
              <w:t>14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A1D1F06" w14:textId="42FC80B1" w:rsidR="00F32B60" w:rsidRDefault="00F70618" w:rsidP="00F32B60">
            <w:pPr>
              <w:pStyle w:val="Dates"/>
            </w:pPr>
            <w:r>
              <w:t>15</w:t>
            </w:r>
          </w:p>
        </w:tc>
      </w:tr>
      <w:tr w:rsidR="00F32B60" w14:paraId="42BC36FB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157E8B5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2B4C35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BB639D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8D6D70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5034E0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AD453F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EA59E71" w14:textId="77777777" w:rsidR="00F32B60" w:rsidRDefault="00F32B60" w:rsidP="00F32B60"/>
        </w:tc>
      </w:tr>
      <w:tr w:rsidR="00F32B60" w14:paraId="5E6993FB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49962488" w14:textId="2193653E" w:rsidR="00F32B60" w:rsidRDefault="00F70618" w:rsidP="00F32B60">
            <w:pPr>
              <w:pStyle w:val="Dates"/>
            </w:pPr>
            <w:r>
              <w:t>16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0045E15" w14:textId="133E774F" w:rsidR="00F32B60" w:rsidRDefault="00F70618" w:rsidP="00F32B60">
            <w:pPr>
              <w:pStyle w:val="Dates"/>
            </w:pPr>
            <w:r>
              <w:t>17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29A1BF3" w14:textId="76C67A44" w:rsidR="00F32B60" w:rsidRDefault="00F70618" w:rsidP="00F32B60">
            <w:pPr>
              <w:pStyle w:val="Dates"/>
            </w:pPr>
            <w:r>
              <w:t>18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D2F2EB1" w14:textId="734DF44B" w:rsidR="00F32B60" w:rsidRDefault="00F70618" w:rsidP="00F32B60">
            <w:pPr>
              <w:pStyle w:val="Dates"/>
            </w:pPr>
            <w: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61F07FB" w14:textId="6FEFEE51" w:rsidR="00F32B60" w:rsidRDefault="00F70618" w:rsidP="00F32B60">
            <w:pPr>
              <w:pStyle w:val="Dates"/>
            </w:pPr>
            <w:r>
              <w:t>20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F81ED32" w14:textId="1E9C0085" w:rsidR="00F32B60" w:rsidRDefault="00F70618" w:rsidP="00F32B60">
            <w:pPr>
              <w:pStyle w:val="Dates"/>
            </w:pPr>
            <w: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67555CF" w14:textId="3EDB2C1B" w:rsidR="00F32B60" w:rsidRDefault="00F70618" w:rsidP="00F32B60">
            <w:pPr>
              <w:pStyle w:val="Dates"/>
            </w:pPr>
            <w:r>
              <w:t>22</w:t>
            </w:r>
          </w:p>
        </w:tc>
      </w:tr>
      <w:tr w:rsidR="00F32B60" w14:paraId="7E41E3AE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135EDD5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95E7F0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93B949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DBF6FE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434695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9BA6E5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0281F33" w14:textId="77777777" w:rsidR="00F32B60" w:rsidRDefault="00F32B60" w:rsidP="00F32B60"/>
        </w:tc>
      </w:tr>
      <w:tr w:rsidR="00F32B60" w14:paraId="026DD01A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40C88997" w14:textId="52404772" w:rsidR="00F32B60" w:rsidRDefault="00F70618" w:rsidP="00F32B60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853379A" w14:textId="04E82D3D" w:rsidR="00F32B60" w:rsidRDefault="00F70618" w:rsidP="00F32B60">
            <w:pPr>
              <w:pStyle w:val="Dates"/>
            </w:pPr>
            <w:r>
              <w:t>24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B88EF4D" w14:textId="413A0841" w:rsidR="00F32B60" w:rsidRDefault="00F70618" w:rsidP="00F32B60">
            <w:pPr>
              <w:pStyle w:val="Dates"/>
            </w:pPr>
            <w:r>
              <w:t>25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F514D71" w14:textId="030B7BF2" w:rsidR="00F32B60" w:rsidRDefault="00F70618" w:rsidP="00F32B60">
            <w:pPr>
              <w:pStyle w:val="Dates"/>
            </w:pPr>
            <w: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D14B42D" w14:textId="62932550" w:rsidR="00F32B60" w:rsidRDefault="00F70618" w:rsidP="00F32B60">
            <w:pPr>
              <w:pStyle w:val="Dates"/>
            </w:pPr>
            <w:r>
              <w:t>27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E51112A" w14:textId="47AC8540" w:rsidR="00F32B60" w:rsidRDefault="00F70618" w:rsidP="00F32B60">
            <w:pPr>
              <w:pStyle w:val="Dates"/>
            </w:pPr>
            <w: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70C6AE7" w14:textId="2826CC92" w:rsidR="00F32B60" w:rsidRDefault="00F70618" w:rsidP="00F32B60">
            <w:pPr>
              <w:pStyle w:val="Dates"/>
            </w:pPr>
            <w:r>
              <w:t>29</w:t>
            </w:r>
          </w:p>
        </w:tc>
      </w:tr>
      <w:tr w:rsidR="00F32B60" w14:paraId="7B41AC1D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9D5210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061E4F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69A92A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2F8FB3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4CA520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0BAE49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CDF3D5B" w14:textId="77777777" w:rsidR="00F32B60" w:rsidRDefault="00F32B60" w:rsidP="00F32B60"/>
        </w:tc>
      </w:tr>
      <w:tr w:rsidR="00F32B60" w14:paraId="1B043F61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2174CF7F" w14:textId="58706540" w:rsidR="00F32B60" w:rsidRDefault="00F70618" w:rsidP="00F32B60">
            <w:pPr>
              <w:pStyle w:val="Dates"/>
            </w:pPr>
            <w: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948F176" w14:textId="0C43A43D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F70618">
              <w:t>31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E6409CC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ED886FC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3BF745F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2E0400B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005D68A" w14:textId="77777777" w:rsidR="00F32B60" w:rsidRDefault="00F32B60" w:rsidP="00F32B60">
            <w:pPr>
              <w:pStyle w:val="Dates"/>
            </w:pPr>
          </w:p>
        </w:tc>
      </w:tr>
      <w:tr w:rsidR="00F32B60" w14:paraId="2166DFD1" w14:textId="77777777" w:rsidTr="00F70618">
        <w:trPr>
          <w:trHeight w:hRule="exact" w:val="918"/>
        </w:trPr>
        <w:tc>
          <w:tcPr>
            <w:tcW w:w="2054" w:type="dxa"/>
          </w:tcPr>
          <w:p w14:paraId="0D003E83" w14:textId="77777777" w:rsidR="00F32B60" w:rsidRDefault="00F32B60" w:rsidP="00F32B60"/>
        </w:tc>
        <w:tc>
          <w:tcPr>
            <w:tcW w:w="2055" w:type="dxa"/>
          </w:tcPr>
          <w:p w14:paraId="5D6AEBFF" w14:textId="77777777" w:rsidR="00F32B60" w:rsidRDefault="00F32B60" w:rsidP="00F32B60"/>
        </w:tc>
        <w:tc>
          <w:tcPr>
            <w:tcW w:w="2055" w:type="dxa"/>
          </w:tcPr>
          <w:p w14:paraId="69EC8F9E" w14:textId="77777777" w:rsidR="00F32B60" w:rsidRDefault="00F32B60" w:rsidP="00F32B60"/>
        </w:tc>
        <w:tc>
          <w:tcPr>
            <w:tcW w:w="2055" w:type="dxa"/>
          </w:tcPr>
          <w:p w14:paraId="334E9583" w14:textId="77777777" w:rsidR="00F32B60" w:rsidRDefault="00F32B60" w:rsidP="00F32B60"/>
        </w:tc>
        <w:tc>
          <w:tcPr>
            <w:tcW w:w="2055" w:type="dxa"/>
          </w:tcPr>
          <w:p w14:paraId="68CA98C1" w14:textId="77777777" w:rsidR="00F32B60" w:rsidRDefault="00F32B60" w:rsidP="00F32B60"/>
        </w:tc>
        <w:tc>
          <w:tcPr>
            <w:tcW w:w="2055" w:type="dxa"/>
          </w:tcPr>
          <w:p w14:paraId="3F531FF8" w14:textId="77777777" w:rsidR="00F32B60" w:rsidRDefault="00F32B60" w:rsidP="00F32B60"/>
        </w:tc>
        <w:tc>
          <w:tcPr>
            <w:tcW w:w="2055" w:type="dxa"/>
          </w:tcPr>
          <w:p w14:paraId="72FE5099" w14:textId="77777777" w:rsidR="00F32B60" w:rsidRDefault="00F32B60" w:rsidP="00F32B60"/>
        </w:tc>
      </w:tr>
    </w:tbl>
    <w:p w14:paraId="6F98A144" w14:textId="7E6E5D2A" w:rsidR="00F32B60" w:rsidRDefault="00F32B60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F32B60" w14:paraId="019E2382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730BCFE6" w14:textId="41F1163F" w:rsidR="00F32B60" w:rsidRDefault="00F70618" w:rsidP="00F32B60">
            <w:pPr>
              <w:pStyle w:val="Month"/>
            </w:pPr>
            <w:r>
              <w:lastRenderedPageBreak/>
              <w:t>June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273399C0" w14:textId="77777777" w:rsidR="00F32B60" w:rsidRDefault="00F32B60" w:rsidP="00F32B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2B60" w14:paraId="73D7D7D1" w14:textId="77777777" w:rsidTr="00F32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78230C" w:themeFill="accent1" w:themeFillShade="80"/>
          </w:tcPr>
          <w:p w14:paraId="2AC4F404" w14:textId="77777777" w:rsidR="00F32B60" w:rsidRDefault="00F32B60" w:rsidP="00F32B60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78230C" w:themeFill="accent1" w:themeFillShade="80"/>
          </w:tcPr>
          <w:p w14:paraId="60D2035C" w14:textId="3A3432AB" w:rsidR="00F32B60" w:rsidRDefault="00F32B60" w:rsidP="00F32B60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2021</w:t>
            </w:r>
            <w:r>
              <w:fldChar w:fldCharType="end"/>
            </w:r>
          </w:p>
        </w:tc>
      </w:tr>
      <w:tr w:rsidR="00F32B60" w14:paraId="6A1D59B2" w14:textId="77777777" w:rsidTr="00F32B6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3A7F6AF5" w14:textId="77777777" w:rsidR="00F32B60" w:rsidRDefault="00F32B60" w:rsidP="00F32B60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4537008F" w14:textId="77777777" w:rsidR="00F32B60" w:rsidRDefault="00F32B60" w:rsidP="00F32B60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F32B60" w14:paraId="1B181895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556476821"/>
            <w:placeholder>
              <w:docPart w:val="769BBEDFABA14169A95D47F6AB35E30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0306E326" w14:textId="77777777" w:rsidR="00F32B60" w:rsidRDefault="00F32B60" w:rsidP="00F32B6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3A44E858" w14:textId="77777777" w:rsidR="00F32B60" w:rsidRDefault="002A416B" w:rsidP="00F32B60">
            <w:pPr>
              <w:pStyle w:val="Days"/>
            </w:pPr>
            <w:sdt>
              <w:sdtPr>
                <w:id w:val="758027383"/>
                <w:placeholder>
                  <w:docPart w:val="216377E9121F4011901DCEAB2D7CAADF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Monday</w:t>
                </w:r>
              </w:sdtContent>
            </w:sdt>
          </w:p>
        </w:tc>
        <w:tc>
          <w:tcPr>
            <w:tcW w:w="2055" w:type="dxa"/>
          </w:tcPr>
          <w:p w14:paraId="00925303" w14:textId="77777777" w:rsidR="00F32B60" w:rsidRDefault="002A416B" w:rsidP="00F32B60">
            <w:pPr>
              <w:pStyle w:val="Days"/>
            </w:pPr>
            <w:sdt>
              <w:sdtPr>
                <w:id w:val="-12765732"/>
                <w:placeholder>
                  <w:docPart w:val="21C9AAFB2CAC447CB408726B1A3C60AF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Tuesday</w:t>
                </w:r>
              </w:sdtContent>
            </w:sdt>
          </w:p>
        </w:tc>
        <w:tc>
          <w:tcPr>
            <w:tcW w:w="2055" w:type="dxa"/>
          </w:tcPr>
          <w:p w14:paraId="088758CF" w14:textId="77777777" w:rsidR="00F32B60" w:rsidRDefault="002A416B" w:rsidP="00F32B60">
            <w:pPr>
              <w:pStyle w:val="Days"/>
            </w:pPr>
            <w:sdt>
              <w:sdtPr>
                <w:id w:val="2070381424"/>
                <w:placeholder>
                  <w:docPart w:val="EFF3AAC34133430FBE83CBA19002725E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Wednesday</w:t>
                </w:r>
              </w:sdtContent>
            </w:sdt>
          </w:p>
        </w:tc>
        <w:tc>
          <w:tcPr>
            <w:tcW w:w="2055" w:type="dxa"/>
          </w:tcPr>
          <w:p w14:paraId="4B66B1F3" w14:textId="77777777" w:rsidR="00F32B60" w:rsidRDefault="002A416B" w:rsidP="00F32B60">
            <w:pPr>
              <w:pStyle w:val="Days"/>
            </w:pPr>
            <w:sdt>
              <w:sdtPr>
                <w:id w:val="-1179808038"/>
                <w:placeholder>
                  <w:docPart w:val="7D4157CFB66E45659259C3D6D278559D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Thursday</w:t>
                </w:r>
              </w:sdtContent>
            </w:sdt>
          </w:p>
        </w:tc>
        <w:tc>
          <w:tcPr>
            <w:tcW w:w="2055" w:type="dxa"/>
          </w:tcPr>
          <w:p w14:paraId="3DC597D3" w14:textId="77777777" w:rsidR="00F32B60" w:rsidRDefault="002A416B" w:rsidP="00F32B60">
            <w:pPr>
              <w:pStyle w:val="Days"/>
            </w:pPr>
            <w:sdt>
              <w:sdtPr>
                <w:id w:val="-1626384357"/>
                <w:placeholder>
                  <w:docPart w:val="03EE44AC37504E479D58D8E3D64E0F18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Friday</w:t>
                </w:r>
              </w:sdtContent>
            </w:sdt>
          </w:p>
        </w:tc>
        <w:tc>
          <w:tcPr>
            <w:tcW w:w="2055" w:type="dxa"/>
          </w:tcPr>
          <w:p w14:paraId="605E4208" w14:textId="77777777" w:rsidR="00F32B60" w:rsidRDefault="002A416B" w:rsidP="00F32B60">
            <w:pPr>
              <w:pStyle w:val="Days"/>
            </w:pPr>
            <w:sdt>
              <w:sdtPr>
                <w:id w:val="1228808272"/>
                <w:placeholder>
                  <w:docPart w:val="17AE16F0DDCC4A12AA29F9B183A84212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Saturday</w:t>
                </w:r>
              </w:sdtContent>
            </w:sdt>
          </w:p>
        </w:tc>
      </w:tr>
      <w:tr w:rsidR="00F32B60" w14:paraId="5D9FAE5F" w14:textId="77777777" w:rsidTr="00F32B60">
        <w:tc>
          <w:tcPr>
            <w:tcW w:w="2054" w:type="dxa"/>
            <w:tcBorders>
              <w:bottom w:val="nil"/>
            </w:tcBorders>
          </w:tcPr>
          <w:p w14:paraId="0673C048" w14:textId="6DD637DD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21A44DD2" w14:textId="60356663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374A2597" w14:textId="1A007155" w:rsidR="00F32B60" w:rsidRDefault="00F70618" w:rsidP="00F32B60">
            <w:pPr>
              <w:pStyle w:val="Dates"/>
            </w:pPr>
            <w:r>
              <w:t>1</w: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DocVariable MonthStart \@ dddd </w:instrText>
            </w:r>
            <w:r w:rsidR="00F32B60">
              <w:fldChar w:fldCharType="separate"/>
            </w:r>
            <w:r w:rsidR="00F32B60">
              <w:instrText>Friday</w:instrText>
            </w:r>
            <w:r w:rsidR="00F32B60">
              <w:fldChar w:fldCharType="end"/>
            </w:r>
            <w:r w:rsidR="00F32B60">
              <w:instrText xml:space="preserve"> = "Tuesday" 1 </w:instrTex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=B2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0</w:instrText>
            </w:r>
            <w:r w:rsidR="00F32B60">
              <w:fldChar w:fldCharType="end"/>
            </w:r>
            <w:r w:rsidR="00F32B60">
              <w:instrText xml:space="preserve"> &lt;&gt; 0 </w:instrText>
            </w:r>
            <w:r w:rsidR="00F32B60">
              <w:fldChar w:fldCharType="begin"/>
            </w:r>
            <w:r w:rsidR="00F32B60">
              <w:instrText xml:space="preserve"> =B2+1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2</w:instrText>
            </w:r>
            <w:r w:rsidR="00F32B60">
              <w:fldChar w:fldCharType="end"/>
            </w:r>
            <w:r w:rsidR="00F32B60">
              <w:instrText xml:space="preserve"> "" </w:instrText>
            </w:r>
            <w:r w:rsidR="00F32B60">
              <w:fldChar w:fldCharType="end"/>
            </w:r>
            <w:r w:rsidR="00F32B60"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3290E374" w14:textId="4A24D68B" w:rsidR="00F32B60" w:rsidRDefault="00F70618" w:rsidP="00F32B60">
            <w:pPr>
              <w:pStyle w:val="Dates"/>
            </w:pPr>
            <w:r>
              <w:t>2</w:t>
            </w:r>
          </w:p>
        </w:tc>
        <w:tc>
          <w:tcPr>
            <w:tcW w:w="2055" w:type="dxa"/>
            <w:tcBorders>
              <w:bottom w:val="nil"/>
            </w:tcBorders>
          </w:tcPr>
          <w:p w14:paraId="7B72AB8F" w14:textId="0B9AB3D2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F70618">
              <w:t>3</w:t>
            </w:r>
          </w:p>
        </w:tc>
        <w:tc>
          <w:tcPr>
            <w:tcW w:w="2055" w:type="dxa"/>
            <w:tcBorders>
              <w:bottom w:val="nil"/>
            </w:tcBorders>
          </w:tcPr>
          <w:p w14:paraId="792C85A8" w14:textId="672A1DE5" w:rsidR="00F32B60" w:rsidRDefault="00F70618" w:rsidP="00F32B60">
            <w:pPr>
              <w:pStyle w:val="Dates"/>
            </w:pPr>
            <w:r>
              <w:t>4</w:t>
            </w:r>
          </w:p>
        </w:tc>
        <w:tc>
          <w:tcPr>
            <w:tcW w:w="2055" w:type="dxa"/>
            <w:tcBorders>
              <w:bottom w:val="nil"/>
            </w:tcBorders>
          </w:tcPr>
          <w:p w14:paraId="3C106FD9" w14:textId="380651D1" w:rsidR="00F32B60" w:rsidRDefault="00F70618" w:rsidP="00F32B60">
            <w:pPr>
              <w:pStyle w:val="Dates"/>
            </w:pPr>
            <w:r>
              <w:t>5</w:t>
            </w:r>
          </w:p>
        </w:tc>
      </w:tr>
      <w:tr w:rsidR="00F32B60" w14:paraId="7637227D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1F16AD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59CD5B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CC04B0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80B8BE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E02415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7921B3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B2C1BE6" w14:textId="77777777" w:rsidR="00F32B60" w:rsidRDefault="00F32B60" w:rsidP="00F32B60"/>
        </w:tc>
      </w:tr>
      <w:tr w:rsidR="00F32B60" w14:paraId="26EBFB07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3C3310BE" w14:textId="1ED32372" w:rsidR="00F32B60" w:rsidRDefault="00F70618" w:rsidP="00F32B60">
            <w:pPr>
              <w:pStyle w:val="Dates"/>
            </w:pPr>
            <w:r>
              <w:t>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E162244" w14:textId="150B7FF3" w:rsidR="00F32B60" w:rsidRDefault="00F70618" w:rsidP="00F32B60">
            <w:pPr>
              <w:pStyle w:val="Dates"/>
            </w:pPr>
            <w: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22D4AFF" w14:textId="08D14C88" w:rsidR="00F32B60" w:rsidRDefault="00F70618" w:rsidP="00F32B60">
            <w:pPr>
              <w:pStyle w:val="Dates"/>
            </w:pPr>
            <w: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EA2C645" w14:textId="05F49042" w:rsidR="00F32B60" w:rsidRDefault="00F70618" w:rsidP="00F32B60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59D104B" w14:textId="73F5997B" w:rsidR="00F32B60" w:rsidRDefault="00F70618" w:rsidP="00F32B60">
            <w:pPr>
              <w:pStyle w:val="Dates"/>
            </w:pPr>
            <w:r>
              <w:t>10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5870C2C" w14:textId="197BC67B" w:rsidR="00F32B60" w:rsidRDefault="00F70618" w:rsidP="00F32B60">
            <w:pPr>
              <w:pStyle w:val="Dates"/>
            </w:pPr>
            <w:r>
              <w:t>11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8EAE8A6" w14:textId="1974308C" w:rsidR="00F32B60" w:rsidRDefault="00F70618" w:rsidP="00F32B60">
            <w:pPr>
              <w:pStyle w:val="Dates"/>
            </w:pPr>
            <w:r>
              <w:t>12</w:t>
            </w:r>
          </w:p>
        </w:tc>
      </w:tr>
      <w:tr w:rsidR="00F32B60" w14:paraId="39AB0EE7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60A036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9314151" w14:textId="325D7D69" w:rsidR="00F32B60" w:rsidRDefault="00AB4014" w:rsidP="00F32B60">
            <w:r>
              <w:t>Reserved 7:30</w:t>
            </w:r>
            <w:r w:rsidR="003A5C34">
              <w:t xml:space="preserve"> P.M.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1A36B0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54F05D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3A0492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722FF3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4A499C0" w14:textId="77777777" w:rsidR="00F32B60" w:rsidRDefault="00F32B60" w:rsidP="00F32B60"/>
        </w:tc>
      </w:tr>
      <w:tr w:rsidR="00F32B60" w14:paraId="6ADA40E4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72677793" w14:textId="3EF397B3" w:rsidR="00F32B60" w:rsidRDefault="00F70618" w:rsidP="00F32B60">
            <w:pPr>
              <w:pStyle w:val="Dates"/>
            </w:pPr>
            <w:r>
              <w:t>13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663436F" w14:textId="3BACE3A0" w:rsidR="00F32B60" w:rsidRDefault="00F70618" w:rsidP="00F32B60">
            <w:pPr>
              <w:pStyle w:val="Dates"/>
            </w:pPr>
            <w:r>
              <w:t>14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91EA4B6" w14:textId="2F80E804" w:rsidR="00F32B60" w:rsidRDefault="00F70618" w:rsidP="00F32B60">
            <w:pPr>
              <w:pStyle w:val="Dates"/>
            </w:pPr>
            <w: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7A1941D" w14:textId="7A25994F" w:rsidR="00F32B60" w:rsidRDefault="00F70618" w:rsidP="00F32B60">
            <w:pPr>
              <w:pStyle w:val="Dates"/>
            </w:pPr>
            <w:r>
              <w:t>16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CBBE6A4" w14:textId="260E2234" w:rsidR="00F32B60" w:rsidRDefault="00F70618" w:rsidP="00F32B60">
            <w:pPr>
              <w:pStyle w:val="Dates"/>
            </w:pPr>
            <w:r>
              <w:t>17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F8BEDB5" w14:textId="461A8A21" w:rsidR="00F32B60" w:rsidRDefault="00F70618" w:rsidP="00F32B60">
            <w:pPr>
              <w:pStyle w:val="Dates"/>
            </w:pPr>
            <w:r>
              <w:t>18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62B0135" w14:textId="7941E276" w:rsidR="00F32B60" w:rsidRDefault="00F70618" w:rsidP="00F32B60">
            <w:pPr>
              <w:pStyle w:val="Dates"/>
            </w:pPr>
            <w:r>
              <w:t>19</w:t>
            </w:r>
          </w:p>
        </w:tc>
      </w:tr>
      <w:tr w:rsidR="00F32B60" w14:paraId="1CBB749A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1F867B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1B0695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7C62AD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86633B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3DB343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B6E42E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0093824" w14:textId="77777777" w:rsidR="00F32B60" w:rsidRDefault="00F32B60" w:rsidP="00F32B60"/>
        </w:tc>
      </w:tr>
      <w:tr w:rsidR="00F32B60" w14:paraId="21272704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5E750246" w14:textId="516ECC2A" w:rsidR="00F32B60" w:rsidRDefault="00F70618" w:rsidP="00F32B60">
            <w:pPr>
              <w:pStyle w:val="Dates"/>
            </w:pPr>
            <w:r>
              <w:t>20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9E51876" w14:textId="1FBD8991" w:rsidR="00F32B60" w:rsidRDefault="00F70618" w:rsidP="00F32B60">
            <w:pPr>
              <w:pStyle w:val="Dates"/>
            </w:pPr>
            <w: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4E84952" w14:textId="17B443C6" w:rsidR="00F32B60" w:rsidRDefault="00F70618" w:rsidP="00F32B60">
            <w:pPr>
              <w:pStyle w:val="Dates"/>
            </w:pPr>
            <w: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E51C28E" w14:textId="2F23AACF" w:rsidR="00F32B60" w:rsidRDefault="00F70618" w:rsidP="00F32B60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1A18D7C" w14:textId="511B0BF8" w:rsidR="00F32B60" w:rsidRDefault="00F70618" w:rsidP="00F32B60">
            <w:pPr>
              <w:pStyle w:val="Dates"/>
            </w:pPr>
            <w:r>
              <w:t>24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DBDCE53" w14:textId="196F1DBE" w:rsidR="00F32B60" w:rsidRDefault="00F70618" w:rsidP="00F32B60">
            <w:pPr>
              <w:pStyle w:val="Dates"/>
            </w:pPr>
            <w:r>
              <w:t>25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5A11ECB" w14:textId="2001F25C" w:rsidR="00F32B60" w:rsidRDefault="00F70618" w:rsidP="00F32B60">
            <w:pPr>
              <w:pStyle w:val="Dates"/>
            </w:pPr>
            <w:r>
              <w:t>26</w:t>
            </w:r>
          </w:p>
        </w:tc>
      </w:tr>
      <w:tr w:rsidR="00F32B60" w14:paraId="5E17D376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7610930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4E6485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171292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D44ECB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83A657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352CA5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A2A269B" w14:textId="77777777" w:rsidR="00F32B60" w:rsidRDefault="00F32B60" w:rsidP="00F32B60"/>
        </w:tc>
      </w:tr>
      <w:tr w:rsidR="00F32B60" w14:paraId="57C27D57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53184DD4" w14:textId="4873B4D7" w:rsidR="00F32B60" w:rsidRDefault="00FF6F69" w:rsidP="00F32B60">
            <w:pPr>
              <w:pStyle w:val="Dates"/>
            </w:pPr>
            <w:r>
              <w:t>27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66E906F" w14:textId="1F8CAA59" w:rsidR="00F32B60" w:rsidRDefault="00FF6F69" w:rsidP="00F32B60">
            <w:pPr>
              <w:pStyle w:val="Dates"/>
            </w:pPr>
            <w: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AA7EB09" w14:textId="1FC212C9" w:rsidR="00F32B60" w:rsidRDefault="00FF6F69" w:rsidP="00F32B60">
            <w:pPr>
              <w:pStyle w:val="Dates"/>
            </w:pPr>
            <w:r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6F083A5" w14:textId="10F61CF3" w:rsidR="00F32B60" w:rsidRDefault="00FF6F69" w:rsidP="00F32B60">
            <w:pPr>
              <w:pStyle w:val="Dates"/>
            </w:pPr>
            <w: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3F746CD" w14:textId="4CC144F5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0641BF6" w14:textId="34C30CEC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B917F04" w14:textId="39D3978C" w:rsidR="00F32B60" w:rsidRDefault="00F32B60" w:rsidP="00F32B60">
            <w:pPr>
              <w:pStyle w:val="Dates"/>
            </w:pPr>
          </w:p>
        </w:tc>
      </w:tr>
      <w:tr w:rsidR="00F32B60" w14:paraId="7276A6EA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B4F57F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DEF2F2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BF16F8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851090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7D5249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6E9B22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E63B72B" w14:textId="77777777" w:rsidR="00F32B60" w:rsidRDefault="00F32B60" w:rsidP="00F32B60"/>
        </w:tc>
      </w:tr>
      <w:tr w:rsidR="00F32B60" w14:paraId="3212CFB0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4CEE44FC" w14:textId="05699939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BD959A0" w14:textId="4ED4A923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0C50466A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EAA0A93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C64A0D6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B7B2044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D91811B" w14:textId="77777777" w:rsidR="00F32B60" w:rsidRDefault="00F32B60" w:rsidP="00F32B60">
            <w:pPr>
              <w:pStyle w:val="Dates"/>
            </w:pPr>
          </w:p>
        </w:tc>
      </w:tr>
      <w:tr w:rsidR="00F32B60" w14:paraId="257B6E96" w14:textId="77777777" w:rsidTr="00F70618">
        <w:trPr>
          <w:trHeight w:hRule="exact" w:val="80"/>
        </w:trPr>
        <w:tc>
          <w:tcPr>
            <w:tcW w:w="2054" w:type="dxa"/>
          </w:tcPr>
          <w:p w14:paraId="16B6557A" w14:textId="77777777" w:rsidR="00F32B60" w:rsidRDefault="00F32B60" w:rsidP="00F32B60"/>
        </w:tc>
        <w:tc>
          <w:tcPr>
            <w:tcW w:w="2055" w:type="dxa"/>
          </w:tcPr>
          <w:p w14:paraId="6BF9E82F" w14:textId="77777777" w:rsidR="00F32B60" w:rsidRDefault="00F32B60" w:rsidP="00F32B60"/>
        </w:tc>
        <w:tc>
          <w:tcPr>
            <w:tcW w:w="2055" w:type="dxa"/>
          </w:tcPr>
          <w:p w14:paraId="6D4D3C1F" w14:textId="77777777" w:rsidR="00F32B60" w:rsidRDefault="00F32B60" w:rsidP="00F32B60"/>
        </w:tc>
        <w:tc>
          <w:tcPr>
            <w:tcW w:w="2055" w:type="dxa"/>
          </w:tcPr>
          <w:p w14:paraId="47086494" w14:textId="77777777" w:rsidR="00F32B60" w:rsidRDefault="00F32B60" w:rsidP="00F32B60"/>
        </w:tc>
        <w:tc>
          <w:tcPr>
            <w:tcW w:w="2055" w:type="dxa"/>
          </w:tcPr>
          <w:p w14:paraId="28074A39" w14:textId="77777777" w:rsidR="00F32B60" w:rsidRDefault="00F32B60" w:rsidP="00F32B60"/>
        </w:tc>
        <w:tc>
          <w:tcPr>
            <w:tcW w:w="2055" w:type="dxa"/>
          </w:tcPr>
          <w:p w14:paraId="3AB738FC" w14:textId="77777777" w:rsidR="00F32B60" w:rsidRDefault="00F32B60" w:rsidP="00F32B60"/>
        </w:tc>
        <w:tc>
          <w:tcPr>
            <w:tcW w:w="2055" w:type="dxa"/>
          </w:tcPr>
          <w:p w14:paraId="2211F1F1" w14:textId="77777777" w:rsidR="00F32B60" w:rsidRDefault="00F32B60" w:rsidP="00F32B60"/>
        </w:tc>
      </w:tr>
    </w:tbl>
    <w:p w14:paraId="6AF90CBD" w14:textId="6B626707" w:rsidR="00F32B60" w:rsidRDefault="00F32B60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F32B60" w14:paraId="729CA873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49DE47B4" w14:textId="6B1D9B64" w:rsidR="00F32B60" w:rsidRDefault="00F70618" w:rsidP="00F32B60">
            <w:pPr>
              <w:pStyle w:val="Month"/>
            </w:pPr>
            <w:r>
              <w:lastRenderedPageBreak/>
              <w:t>July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6F718F8B" w14:textId="77777777" w:rsidR="00F32B60" w:rsidRDefault="00F32B60" w:rsidP="00F32B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2B60" w14:paraId="090B0946" w14:textId="77777777" w:rsidTr="00F32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78230C" w:themeFill="accent1" w:themeFillShade="80"/>
          </w:tcPr>
          <w:p w14:paraId="7EF745C6" w14:textId="77777777" w:rsidR="00F32B60" w:rsidRDefault="00F32B60" w:rsidP="00F32B60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78230C" w:themeFill="accent1" w:themeFillShade="80"/>
          </w:tcPr>
          <w:p w14:paraId="6F3CC2D3" w14:textId="0DA0F790" w:rsidR="00F32B60" w:rsidRDefault="00F32B60" w:rsidP="00F32B60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2021</w:t>
            </w:r>
            <w:r>
              <w:fldChar w:fldCharType="end"/>
            </w:r>
          </w:p>
        </w:tc>
      </w:tr>
      <w:tr w:rsidR="00F32B60" w14:paraId="2F960F98" w14:textId="77777777" w:rsidTr="00F32B6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076F7635" w14:textId="77777777" w:rsidR="00F32B60" w:rsidRDefault="00F32B60" w:rsidP="00F32B60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5A16966F" w14:textId="77777777" w:rsidR="00F32B60" w:rsidRDefault="00F32B60" w:rsidP="00F32B60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F32B60" w14:paraId="2CD34305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1065643812"/>
            <w:placeholder>
              <w:docPart w:val="930A253C19F74F0E9A1445037D55800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2AE109F2" w14:textId="77777777" w:rsidR="00F32B60" w:rsidRDefault="00F32B60" w:rsidP="00F32B6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16474695" w14:textId="77777777" w:rsidR="00F32B60" w:rsidRDefault="002A416B" w:rsidP="00F32B60">
            <w:pPr>
              <w:pStyle w:val="Days"/>
            </w:pPr>
            <w:sdt>
              <w:sdtPr>
                <w:id w:val="-1183119942"/>
                <w:placeholder>
                  <w:docPart w:val="B717B28908D1446E96AC6E0C5179F5C0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Monday</w:t>
                </w:r>
              </w:sdtContent>
            </w:sdt>
          </w:p>
        </w:tc>
        <w:tc>
          <w:tcPr>
            <w:tcW w:w="2055" w:type="dxa"/>
          </w:tcPr>
          <w:p w14:paraId="476B8869" w14:textId="77777777" w:rsidR="00F32B60" w:rsidRDefault="002A416B" w:rsidP="00F32B60">
            <w:pPr>
              <w:pStyle w:val="Days"/>
            </w:pPr>
            <w:sdt>
              <w:sdtPr>
                <w:id w:val="-345165983"/>
                <w:placeholder>
                  <w:docPart w:val="8C311B780797473199F58F4E393DAD6B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Tuesday</w:t>
                </w:r>
              </w:sdtContent>
            </w:sdt>
          </w:p>
        </w:tc>
        <w:tc>
          <w:tcPr>
            <w:tcW w:w="2055" w:type="dxa"/>
          </w:tcPr>
          <w:p w14:paraId="035D0C86" w14:textId="77777777" w:rsidR="00F32B60" w:rsidRDefault="002A416B" w:rsidP="00F32B60">
            <w:pPr>
              <w:pStyle w:val="Days"/>
            </w:pPr>
            <w:sdt>
              <w:sdtPr>
                <w:id w:val="-541137405"/>
                <w:placeholder>
                  <w:docPart w:val="C256591EFEB346049D3B71E3A0FCA165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Wednesday</w:t>
                </w:r>
              </w:sdtContent>
            </w:sdt>
          </w:p>
        </w:tc>
        <w:tc>
          <w:tcPr>
            <w:tcW w:w="2055" w:type="dxa"/>
          </w:tcPr>
          <w:p w14:paraId="23B62522" w14:textId="77777777" w:rsidR="00F32B60" w:rsidRDefault="002A416B" w:rsidP="00F32B60">
            <w:pPr>
              <w:pStyle w:val="Days"/>
            </w:pPr>
            <w:sdt>
              <w:sdtPr>
                <w:id w:val="1892146773"/>
                <w:placeholder>
                  <w:docPart w:val="4AFD8F95BAF94AC694D18C1C7598BE69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Thursday</w:t>
                </w:r>
              </w:sdtContent>
            </w:sdt>
          </w:p>
        </w:tc>
        <w:tc>
          <w:tcPr>
            <w:tcW w:w="2055" w:type="dxa"/>
          </w:tcPr>
          <w:p w14:paraId="1DBB4286" w14:textId="77777777" w:rsidR="00F32B60" w:rsidRDefault="002A416B" w:rsidP="00F32B60">
            <w:pPr>
              <w:pStyle w:val="Days"/>
            </w:pPr>
            <w:sdt>
              <w:sdtPr>
                <w:id w:val="-1151444378"/>
                <w:placeholder>
                  <w:docPart w:val="3F59262E1BD84B11889F1F25D5B506F0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Friday</w:t>
                </w:r>
              </w:sdtContent>
            </w:sdt>
          </w:p>
        </w:tc>
        <w:tc>
          <w:tcPr>
            <w:tcW w:w="2055" w:type="dxa"/>
          </w:tcPr>
          <w:p w14:paraId="33F3D8DC" w14:textId="77777777" w:rsidR="00F32B60" w:rsidRDefault="002A416B" w:rsidP="00F32B60">
            <w:pPr>
              <w:pStyle w:val="Days"/>
            </w:pPr>
            <w:sdt>
              <w:sdtPr>
                <w:id w:val="1557510787"/>
                <w:placeholder>
                  <w:docPart w:val="C2268A3DE2814F64A7FDD446F3C283A6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Saturday</w:t>
                </w:r>
              </w:sdtContent>
            </w:sdt>
          </w:p>
        </w:tc>
      </w:tr>
      <w:tr w:rsidR="00F32B60" w14:paraId="164AE642" w14:textId="77777777" w:rsidTr="00F32B60">
        <w:tc>
          <w:tcPr>
            <w:tcW w:w="2054" w:type="dxa"/>
            <w:tcBorders>
              <w:bottom w:val="nil"/>
            </w:tcBorders>
          </w:tcPr>
          <w:p w14:paraId="3FBEDB27" w14:textId="1B8EFDBB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17EA33D3" w14:textId="3430FA34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0ED2D22A" w14:textId="2328AC01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8D544B0" w14:textId="20B7992B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38B8ECF4" w14:textId="2D7F4B10" w:rsidR="00F32B60" w:rsidRDefault="00FF6F69" w:rsidP="00F32B60">
            <w:pPr>
              <w:pStyle w:val="Dates"/>
            </w:pPr>
            <w:r>
              <w:t>1</w: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DocVariable MonthStart \@ dddd </w:instrText>
            </w:r>
            <w:r w:rsidR="00F32B60">
              <w:fldChar w:fldCharType="separate"/>
            </w:r>
            <w:r w:rsidR="00F32B60">
              <w:instrText>Friday</w:instrText>
            </w:r>
            <w:r w:rsidR="00F32B60">
              <w:fldChar w:fldCharType="end"/>
            </w:r>
            <w:r w:rsidR="00F32B60">
              <w:instrText xml:space="preserve">= "Thursday" 1 </w:instrTex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=D2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0</w:instrText>
            </w:r>
            <w:r w:rsidR="00F32B60">
              <w:fldChar w:fldCharType="end"/>
            </w:r>
            <w:r w:rsidR="00F32B60">
              <w:instrText xml:space="preserve"> &lt;&gt; 0 </w:instrText>
            </w:r>
            <w:r w:rsidR="00F32B60">
              <w:fldChar w:fldCharType="begin"/>
            </w:r>
            <w:r w:rsidR="00F32B60">
              <w:instrText xml:space="preserve"> =D2+1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4</w:instrText>
            </w:r>
            <w:r w:rsidR="00F32B60">
              <w:fldChar w:fldCharType="end"/>
            </w:r>
            <w:r w:rsidR="00F32B60">
              <w:instrText xml:space="preserve"> "" </w:instrText>
            </w:r>
            <w:r w:rsidR="00F32B60">
              <w:fldChar w:fldCharType="end"/>
            </w:r>
            <w:r w:rsidR="00F32B60"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29671E64" w14:textId="5A916764" w:rsidR="00F32B60" w:rsidRDefault="00FF6F69" w:rsidP="00F32B60">
            <w:pPr>
              <w:pStyle w:val="Dates"/>
            </w:pPr>
            <w:r>
              <w:t>2</w:t>
            </w:r>
          </w:p>
        </w:tc>
        <w:tc>
          <w:tcPr>
            <w:tcW w:w="2055" w:type="dxa"/>
            <w:tcBorders>
              <w:bottom w:val="nil"/>
            </w:tcBorders>
          </w:tcPr>
          <w:p w14:paraId="74059C52" w14:textId="67143EAB" w:rsidR="00F32B60" w:rsidRDefault="00FF6F69" w:rsidP="00F32B60">
            <w:pPr>
              <w:pStyle w:val="Dates"/>
            </w:pPr>
            <w:r>
              <w:t>3</w:t>
            </w:r>
          </w:p>
        </w:tc>
      </w:tr>
      <w:tr w:rsidR="00F32B60" w14:paraId="48E6F48C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2703E2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70E3A2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7D918D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E9BF9C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0CA2E2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75A108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538A38B" w14:textId="77777777" w:rsidR="00F32B60" w:rsidRDefault="00F32B60" w:rsidP="00F32B60"/>
        </w:tc>
      </w:tr>
      <w:tr w:rsidR="00F32B60" w14:paraId="0F51C879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5F406BA9" w14:textId="51228E29" w:rsidR="00F32B60" w:rsidRDefault="00FF6F69" w:rsidP="00F32B60">
            <w:pPr>
              <w:pStyle w:val="Dates"/>
            </w:pPr>
            <w:r>
              <w:t>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56F1334" w14:textId="6A61D17C" w:rsidR="00F32B60" w:rsidRDefault="00FF6F69" w:rsidP="00F32B60">
            <w:pPr>
              <w:pStyle w:val="Dates"/>
            </w:pPr>
            <w:r>
              <w:t>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1407F71" w14:textId="52156AF0" w:rsidR="00F32B60" w:rsidRDefault="00FF6F69" w:rsidP="00F32B60">
            <w:pPr>
              <w:pStyle w:val="Dates"/>
            </w:pPr>
            <w:r>
              <w:t>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265EBD1" w14:textId="169C5A48" w:rsidR="00F32B60" w:rsidRDefault="00FF6F69" w:rsidP="00F32B60">
            <w:pPr>
              <w:pStyle w:val="Dates"/>
            </w:pPr>
            <w: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B147BA2" w14:textId="464D560E" w:rsidR="00F32B60" w:rsidRDefault="00FF6F69" w:rsidP="00F32B60">
            <w:pPr>
              <w:pStyle w:val="Dates"/>
            </w:pPr>
            <w: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BD7AD00" w14:textId="1DA6BB6D" w:rsidR="00F32B60" w:rsidRDefault="00FF6F69" w:rsidP="00F32B60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C14A6DB" w14:textId="2E69E8B5" w:rsidR="00F32B60" w:rsidRDefault="00FF6F69" w:rsidP="00F32B60">
            <w:pPr>
              <w:pStyle w:val="Dates"/>
            </w:pPr>
            <w:r>
              <w:t>10</w:t>
            </w:r>
          </w:p>
        </w:tc>
      </w:tr>
      <w:tr w:rsidR="00F32B60" w14:paraId="24868398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F84842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9CF915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B08363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513990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BE2168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B871E5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9A405FC" w14:textId="77777777" w:rsidR="00F32B60" w:rsidRDefault="00F32B60" w:rsidP="00F32B60"/>
        </w:tc>
      </w:tr>
      <w:tr w:rsidR="00F32B60" w14:paraId="3C96F2B0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57731930" w14:textId="6CBA5DB1" w:rsidR="00F32B60" w:rsidRDefault="00FF6F69" w:rsidP="00F32B60">
            <w:pPr>
              <w:pStyle w:val="Dates"/>
            </w:pPr>
            <w:r>
              <w:t>11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59A1E66" w14:textId="6B520367" w:rsidR="00F32B60" w:rsidRDefault="00FF6F69" w:rsidP="00F32B60">
            <w:pPr>
              <w:pStyle w:val="Dates"/>
            </w:pPr>
            <w: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48D38B3" w14:textId="5F65486C" w:rsidR="00F32B60" w:rsidRDefault="00FF6F69" w:rsidP="00F32B60">
            <w:pPr>
              <w:pStyle w:val="Dates"/>
            </w:pPr>
            <w:r>
              <w:t>13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8C4F86E" w14:textId="54D9ABFE" w:rsidR="00F32B60" w:rsidRDefault="00FF6F69" w:rsidP="00F32B60">
            <w:pPr>
              <w:pStyle w:val="Dates"/>
            </w:pPr>
            <w:r>
              <w:t>14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77B5FCA" w14:textId="3C9C798A" w:rsidR="00F32B60" w:rsidRDefault="00FF6F69" w:rsidP="00F32B60">
            <w:pPr>
              <w:pStyle w:val="Dates"/>
            </w:pPr>
            <w: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3169B54" w14:textId="3F683B91" w:rsidR="00F32B60" w:rsidRDefault="00FF6F69" w:rsidP="00F32B60">
            <w:pPr>
              <w:pStyle w:val="Dates"/>
            </w:pPr>
            <w:r>
              <w:t>16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551C247" w14:textId="021A4966" w:rsidR="00F32B60" w:rsidRDefault="00FF6F69" w:rsidP="00F32B60">
            <w:pPr>
              <w:pStyle w:val="Dates"/>
            </w:pPr>
            <w:r>
              <w:t>17</w:t>
            </w:r>
          </w:p>
        </w:tc>
      </w:tr>
      <w:tr w:rsidR="00F32B60" w14:paraId="574BF2A6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05E91C1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AE64849" w14:textId="718C190B" w:rsidR="00F32B60" w:rsidRDefault="00AB4014" w:rsidP="00F32B60">
            <w:r>
              <w:t>Reserved 7:30</w:t>
            </w:r>
            <w:r w:rsidR="003A5C34">
              <w:t xml:space="preserve"> P.M.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F6FF46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4FF219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AB8EE2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3954CD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1B2E6C5" w14:textId="77777777" w:rsidR="00F32B60" w:rsidRDefault="00F32B60" w:rsidP="00F32B60"/>
        </w:tc>
      </w:tr>
      <w:tr w:rsidR="00F32B60" w14:paraId="2FA9B425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7A8B767" w14:textId="41699812" w:rsidR="00F32B60" w:rsidRDefault="00FF6F69" w:rsidP="00F32B60">
            <w:pPr>
              <w:pStyle w:val="Dates"/>
            </w:pPr>
            <w:r>
              <w:t>18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E90AFE0" w14:textId="1BE5A23F" w:rsidR="00F32B60" w:rsidRDefault="00FF6F69" w:rsidP="00F32B60">
            <w:pPr>
              <w:pStyle w:val="Dates"/>
            </w:pPr>
            <w: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FB80CD3" w14:textId="7ECCFAD5" w:rsidR="00F32B60" w:rsidRDefault="00FF6F69" w:rsidP="00F32B60">
            <w:pPr>
              <w:pStyle w:val="Dates"/>
            </w:pPr>
            <w:r>
              <w:t>20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2D0DC6F" w14:textId="0392C880" w:rsidR="00F32B60" w:rsidRDefault="00FF6F69" w:rsidP="00F32B60">
            <w:pPr>
              <w:pStyle w:val="Dates"/>
            </w:pPr>
            <w: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1A569BE" w14:textId="3BADCA50" w:rsidR="00F32B60" w:rsidRDefault="00FF6F69" w:rsidP="00F32B60">
            <w:pPr>
              <w:pStyle w:val="Dates"/>
            </w:pPr>
            <w: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1D64237" w14:textId="0745E6FC" w:rsidR="00F32B60" w:rsidRDefault="00FF6F69" w:rsidP="00F32B60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3B7078E" w14:textId="6E4D9488" w:rsidR="00F32B60" w:rsidRDefault="00FF6F69" w:rsidP="00F32B60">
            <w:pPr>
              <w:pStyle w:val="Dates"/>
            </w:pPr>
            <w:r>
              <w:t>24</w:t>
            </w:r>
          </w:p>
        </w:tc>
      </w:tr>
      <w:tr w:rsidR="00F32B60" w14:paraId="71C80C0A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1C70B5F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B01023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0BE069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51095B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84B8D4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577BEE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DE2684B" w14:textId="77777777" w:rsidR="00F32B60" w:rsidRDefault="00F32B60" w:rsidP="00F32B60"/>
        </w:tc>
      </w:tr>
      <w:tr w:rsidR="00F32B60" w14:paraId="398084E8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282D325" w14:textId="6EDF21E3" w:rsidR="00F32B60" w:rsidRDefault="00FF6F69" w:rsidP="00F32B60">
            <w:pPr>
              <w:pStyle w:val="Dates"/>
            </w:pPr>
            <w:r>
              <w:t>25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FEB017E" w14:textId="01C496FA" w:rsidR="00F32B60" w:rsidRDefault="00FF6F69" w:rsidP="00F32B60">
            <w:pPr>
              <w:pStyle w:val="Dates"/>
            </w:pPr>
            <w: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5A50A73" w14:textId="0E89239F" w:rsidR="00F32B60" w:rsidRDefault="00FF6F69" w:rsidP="00F32B60">
            <w:pPr>
              <w:pStyle w:val="Dates"/>
            </w:pPr>
            <w:r>
              <w:t>27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78EC926" w14:textId="7041E257" w:rsidR="00F32B60" w:rsidRDefault="00FF6F69" w:rsidP="00F32B60">
            <w:pPr>
              <w:pStyle w:val="Dates"/>
            </w:pPr>
            <w: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BC79BCE" w14:textId="3ADB311C" w:rsidR="00F32B60" w:rsidRDefault="00FF6F69" w:rsidP="00F32B60">
            <w:pPr>
              <w:pStyle w:val="Dates"/>
            </w:pPr>
            <w:r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3B12858" w14:textId="14F7FD69" w:rsidR="00F32B60" w:rsidRDefault="00FF6F69" w:rsidP="00F32B60">
            <w:pPr>
              <w:pStyle w:val="Dates"/>
            </w:pPr>
            <w: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E659136" w14:textId="1BF7EE9B" w:rsidR="00F32B60" w:rsidRDefault="00FF6F69" w:rsidP="00F32B60">
            <w:pPr>
              <w:pStyle w:val="Dates"/>
            </w:pPr>
            <w:r>
              <w:t>31</w:t>
            </w:r>
          </w:p>
        </w:tc>
      </w:tr>
      <w:tr w:rsidR="00F32B60" w14:paraId="59D674D6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12778C4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F4D4B0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343E6B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EF7DE6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61B743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6469D1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E04D119" w14:textId="77777777" w:rsidR="00F32B60" w:rsidRDefault="00F32B60" w:rsidP="00F32B60"/>
        </w:tc>
      </w:tr>
      <w:tr w:rsidR="00F32B60" w14:paraId="5F4373F1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134D1DE5" w14:textId="11897F10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080A01A" w14:textId="38F20A46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18ACAFB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499C83D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0AA3A9D3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43B6B914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3E6FB4C" w14:textId="77777777" w:rsidR="00F32B60" w:rsidRDefault="00F32B60" w:rsidP="00F32B60">
            <w:pPr>
              <w:pStyle w:val="Dates"/>
            </w:pPr>
          </w:p>
        </w:tc>
      </w:tr>
      <w:tr w:rsidR="00F32B60" w14:paraId="638414BB" w14:textId="77777777" w:rsidTr="00FF6F69">
        <w:trPr>
          <w:trHeight w:hRule="exact" w:val="80"/>
        </w:trPr>
        <w:tc>
          <w:tcPr>
            <w:tcW w:w="2054" w:type="dxa"/>
          </w:tcPr>
          <w:p w14:paraId="39C3BC84" w14:textId="77777777" w:rsidR="00F32B60" w:rsidRDefault="00F32B60" w:rsidP="00F32B60"/>
        </w:tc>
        <w:tc>
          <w:tcPr>
            <w:tcW w:w="2055" w:type="dxa"/>
          </w:tcPr>
          <w:p w14:paraId="2523F73C" w14:textId="77777777" w:rsidR="00F32B60" w:rsidRDefault="00F32B60" w:rsidP="00F32B60"/>
        </w:tc>
        <w:tc>
          <w:tcPr>
            <w:tcW w:w="2055" w:type="dxa"/>
          </w:tcPr>
          <w:p w14:paraId="6FD0861F" w14:textId="77777777" w:rsidR="00F32B60" w:rsidRDefault="00F32B60" w:rsidP="00F32B60"/>
        </w:tc>
        <w:tc>
          <w:tcPr>
            <w:tcW w:w="2055" w:type="dxa"/>
          </w:tcPr>
          <w:p w14:paraId="2DB63E7C" w14:textId="77777777" w:rsidR="00F32B60" w:rsidRDefault="00F32B60" w:rsidP="00F32B60"/>
        </w:tc>
        <w:tc>
          <w:tcPr>
            <w:tcW w:w="2055" w:type="dxa"/>
          </w:tcPr>
          <w:p w14:paraId="4387F230" w14:textId="77777777" w:rsidR="00F32B60" w:rsidRDefault="00F32B60" w:rsidP="00F32B60"/>
        </w:tc>
        <w:tc>
          <w:tcPr>
            <w:tcW w:w="2055" w:type="dxa"/>
          </w:tcPr>
          <w:p w14:paraId="5162FECB" w14:textId="77777777" w:rsidR="00F32B60" w:rsidRDefault="00F32B60" w:rsidP="00F32B60"/>
        </w:tc>
        <w:tc>
          <w:tcPr>
            <w:tcW w:w="2055" w:type="dxa"/>
          </w:tcPr>
          <w:p w14:paraId="5DD5860A" w14:textId="77777777" w:rsidR="00F32B60" w:rsidRDefault="00F32B60" w:rsidP="00F32B60"/>
        </w:tc>
      </w:tr>
    </w:tbl>
    <w:p w14:paraId="391764DD" w14:textId="41D1B48C" w:rsidR="00F32B60" w:rsidRDefault="00F32B60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F32B60" w14:paraId="6A0CCC54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1014A5CE" w14:textId="49DD8CD2" w:rsidR="00F32B60" w:rsidRDefault="00F70618" w:rsidP="00F32B60">
            <w:pPr>
              <w:pStyle w:val="Month"/>
            </w:pPr>
            <w:r>
              <w:lastRenderedPageBreak/>
              <w:t>August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03297F7F" w14:textId="77777777" w:rsidR="00F32B60" w:rsidRDefault="00F32B60" w:rsidP="00F32B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2B60" w14:paraId="2C75437D" w14:textId="77777777" w:rsidTr="00F32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78230C" w:themeFill="accent1" w:themeFillShade="80"/>
          </w:tcPr>
          <w:p w14:paraId="08079E45" w14:textId="77777777" w:rsidR="00F32B60" w:rsidRDefault="00F32B60" w:rsidP="00F32B60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78230C" w:themeFill="accent1" w:themeFillShade="80"/>
          </w:tcPr>
          <w:p w14:paraId="274F68D4" w14:textId="3D5E2C1B" w:rsidR="00F32B60" w:rsidRDefault="00F32B60" w:rsidP="00F32B60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2021</w:t>
            </w:r>
            <w:r>
              <w:fldChar w:fldCharType="end"/>
            </w:r>
          </w:p>
        </w:tc>
      </w:tr>
      <w:tr w:rsidR="00F32B60" w14:paraId="62A0762C" w14:textId="77777777" w:rsidTr="00F32B6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29AAEE46" w14:textId="77777777" w:rsidR="00F32B60" w:rsidRDefault="00F32B60" w:rsidP="00F32B60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1D83C16F" w14:textId="77777777" w:rsidR="00F32B60" w:rsidRDefault="00F32B60" w:rsidP="00F32B60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F32B60" w14:paraId="5A695440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347145681"/>
            <w:placeholder>
              <w:docPart w:val="C757B2DE947F4EACB3F3A6F2C10D253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40E24E53" w14:textId="77777777" w:rsidR="00F32B60" w:rsidRDefault="00F32B60" w:rsidP="00F32B6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44E3A5E9" w14:textId="77777777" w:rsidR="00F32B60" w:rsidRDefault="002A416B" w:rsidP="00F32B60">
            <w:pPr>
              <w:pStyle w:val="Days"/>
            </w:pPr>
            <w:sdt>
              <w:sdtPr>
                <w:id w:val="1625344443"/>
                <w:placeholder>
                  <w:docPart w:val="374E4BD32E984569A98D93852969A64C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Monday</w:t>
                </w:r>
              </w:sdtContent>
            </w:sdt>
          </w:p>
        </w:tc>
        <w:tc>
          <w:tcPr>
            <w:tcW w:w="2055" w:type="dxa"/>
          </w:tcPr>
          <w:p w14:paraId="6C60BABA" w14:textId="77777777" w:rsidR="00F32B60" w:rsidRDefault="002A416B" w:rsidP="00F32B60">
            <w:pPr>
              <w:pStyle w:val="Days"/>
            </w:pPr>
            <w:sdt>
              <w:sdtPr>
                <w:id w:val="-2135556695"/>
                <w:placeholder>
                  <w:docPart w:val="70AE58A021DB486C944262DCAC2C74D4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Tuesday</w:t>
                </w:r>
              </w:sdtContent>
            </w:sdt>
          </w:p>
        </w:tc>
        <w:tc>
          <w:tcPr>
            <w:tcW w:w="2055" w:type="dxa"/>
          </w:tcPr>
          <w:p w14:paraId="55E85EAA" w14:textId="77777777" w:rsidR="00F32B60" w:rsidRDefault="002A416B" w:rsidP="00F32B60">
            <w:pPr>
              <w:pStyle w:val="Days"/>
            </w:pPr>
            <w:sdt>
              <w:sdtPr>
                <w:id w:val="-1111971449"/>
                <w:placeholder>
                  <w:docPart w:val="9024A9223F2D4C118E9614D2FC209600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Wednesday</w:t>
                </w:r>
              </w:sdtContent>
            </w:sdt>
          </w:p>
        </w:tc>
        <w:tc>
          <w:tcPr>
            <w:tcW w:w="2055" w:type="dxa"/>
          </w:tcPr>
          <w:p w14:paraId="4E848B94" w14:textId="77777777" w:rsidR="00F32B60" w:rsidRDefault="002A416B" w:rsidP="00F32B60">
            <w:pPr>
              <w:pStyle w:val="Days"/>
            </w:pPr>
            <w:sdt>
              <w:sdtPr>
                <w:id w:val="-69506529"/>
                <w:placeholder>
                  <w:docPart w:val="249BB0A1DAA04182863BA6A4908D3469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Thursday</w:t>
                </w:r>
              </w:sdtContent>
            </w:sdt>
          </w:p>
        </w:tc>
        <w:tc>
          <w:tcPr>
            <w:tcW w:w="2055" w:type="dxa"/>
          </w:tcPr>
          <w:p w14:paraId="4DEB9537" w14:textId="77777777" w:rsidR="00F32B60" w:rsidRDefault="002A416B" w:rsidP="00F32B60">
            <w:pPr>
              <w:pStyle w:val="Days"/>
            </w:pPr>
            <w:sdt>
              <w:sdtPr>
                <w:id w:val="-1826582319"/>
                <w:placeholder>
                  <w:docPart w:val="F9956AC7B9F14741AF0A514F89F9383B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Friday</w:t>
                </w:r>
              </w:sdtContent>
            </w:sdt>
          </w:p>
        </w:tc>
        <w:tc>
          <w:tcPr>
            <w:tcW w:w="2055" w:type="dxa"/>
          </w:tcPr>
          <w:p w14:paraId="61C840C3" w14:textId="77777777" w:rsidR="00F32B60" w:rsidRDefault="002A416B" w:rsidP="00F32B60">
            <w:pPr>
              <w:pStyle w:val="Days"/>
            </w:pPr>
            <w:sdt>
              <w:sdtPr>
                <w:id w:val="4174230"/>
                <w:placeholder>
                  <w:docPart w:val="7E02BF1071CD4BC9BAD54C1A01E19E2A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Saturday</w:t>
                </w:r>
              </w:sdtContent>
            </w:sdt>
          </w:p>
        </w:tc>
      </w:tr>
      <w:tr w:rsidR="00F32B60" w14:paraId="78276D9B" w14:textId="77777777" w:rsidTr="00F32B60">
        <w:tc>
          <w:tcPr>
            <w:tcW w:w="2054" w:type="dxa"/>
            <w:tcBorders>
              <w:bottom w:val="nil"/>
            </w:tcBorders>
          </w:tcPr>
          <w:p w14:paraId="15D20C2B" w14:textId="0DC6A68F" w:rsidR="00F32B60" w:rsidRDefault="00FF6F69" w:rsidP="00F32B60">
            <w:pPr>
              <w:pStyle w:val="Dates"/>
            </w:pPr>
            <w:r>
              <w:t>1</w: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DocVariable MonthStart \@ dddd </w:instrText>
            </w:r>
            <w:r w:rsidR="00F32B60">
              <w:fldChar w:fldCharType="separate"/>
            </w:r>
            <w:r w:rsidR="00F32B60">
              <w:instrText>Friday</w:instrText>
            </w:r>
            <w:r w:rsidR="00F32B60">
              <w:fldChar w:fldCharType="end"/>
            </w:r>
            <w:r w:rsidR="00F32B60">
              <w:instrText xml:space="preserve"> = "Sunday" 1 ""</w:instrText>
            </w:r>
            <w:r w:rsidR="00F32B60"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36299D32" w14:textId="5DBE19F0" w:rsidR="00F32B60" w:rsidRDefault="00FF6F69" w:rsidP="00F32B60">
            <w:pPr>
              <w:pStyle w:val="Dates"/>
            </w:pPr>
            <w:r>
              <w:t>2</w:t>
            </w:r>
          </w:p>
        </w:tc>
        <w:tc>
          <w:tcPr>
            <w:tcW w:w="2055" w:type="dxa"/>
            <w:tcBorders>
              <w:bottom w:val="nil"/>
            </w:tcBorders>
          </w:tcPr>
          <w:p w14:paraId="75805D41" w14:textId="5549E36B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FF6F69">
              <w:t>3</w:t>
            </w:r>
          </w:p>
        </w:tc>
        <w:tc>
          <w:tcPr>
            <w:tcW w:w="2055" w:type="dxa"/>
            <w:tcBorders>
              <w:bottom w:val="nil"/>
            </w:tcBorders>
          </w:tcPr>
          <w:p w14:paraId="58867B80" w14:textId="22BA7F87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FF6F69">
              <w:t>4</w:t>
            </w:r>
          </w:p>
        </w:tc>
        <w:tc>
          <w:tcPr>
            <w:tcW w:w="2055" w:type="dxa"/>
            <w:tcBorders>
              <w:bottom w:val="nil"/>
            </w:tcBorders>
          </w:tcPr>
          <w:p w14:paraId="3A3CC520" w14:textId="10DAD320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FF6F69">
              <w:t>5</w:t>
            </w:r>
          </w:p>
        </w:tc>
        <w:tc>
          <w:tcPr>
            <w:tcW w:w="2055" w:type="dxa"/>
            <w:tcBorders>
              <w:bottom w:val="nil"/>
            </w:tcBorders>
          </w:tcPr>
          <w:p w14:paraId="48633E7B" w14:textId="42C223C0" w:rsidR="00F32B60" w:rsidRDefault="00FF6F69" w:rsidP="00F32B60">
            <w:pPr>
              <w:pStyle w:val="Dates"/>
            </w:pPr>
            <w:r>
              <w:t>6</w:t>
            </w:r>
          </w:p>
        </w:tc>
        <w:tc>
          <w:tcPr>
            <w:tcW w:w="2055" w:type="dxa"/>
            <w:tcBorders>
              <w:bottom w:val="nil"/>
            </w:tcBorders>
          </w:tcPr>
          <w:p w14:paraId="2260D711" w14:textId="03B31E6D" w:rsidR="00F32B60" w:rsidRDefault="00FF6F69" w:rsidP="00F32B60">
            <w:pPr>
              <w:pStyle w:val="Dates"/>
            </w:pPr>
            <w:r>
              <w:t>7</w:t>
            </w:r>
          </w:p>
        </w:tc>
      </w:tr>
      <w:tr w:rsidR="00F32B60" w14:paraId="7F3A8A74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1BA4C99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BD7AB69" w14:textId="7797D620" w:rsidR="00F32B60" w:rsidRDefault="00AB4014" w:rsidP="00F32B60">
            <w:r>
              <w:t>Reserved 7:30</w:t>
            </w:r>
            <w:r w:rsidR="003A5C34">
              <w:t xml:space="preserve"> P.M.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BD79C0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989C44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53BF52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838510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3884E8E" w14:textId="77777777" w:rsidR="00F32B60" w:rsidRDefault="00F32B60" w:rsidP="00F32B60"/>
        </w:tc>
      </w:tr>
      <w:tr w:rsidR="00F32B60" w14:paraId="2AA4D8A0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03DE816D" w14:textId="4A6FC0F0" w:rsidR="00F32B60" w:rsidRDefault="00FF6F69" w:rsidP="00F32B60">
            <w:pPr>
              <w:pStyle w:val="Dates"/>
            </w:pPr>
            <w: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A17DAB0" w14:textId="6C0B99B2" w:rsidR="00F32B60" w:rsidRDefault="00FF6F69" w:rsidP="00F32B60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02D4C3B" w14:textId="57C22CF4" w:rsidR="00F32B60" w:rsidRDefault="00FF6F69" w:rsidP="00F32B60">
            <w:pPr>
              <w:pStyle w:val="Dates"/>
            </w:pPr>
            <w:r>
              <w:t>10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4D25968" w14:textId="51FF6BF6" w:rsidR="00F32B60" w:rsidRDefault="00FF6F69" w:rsidP="00F32B60">
            <w:pPr>
              <w:pStyle w:val="Dates"/>
            </w:pPr>
            <w:r>
              <w:t>11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4BCF327" w14:textId="1B8091D6" w:rsidR="00F32B60" w:rsidRDefault="00FF6F69" w:rsidP="00F32B60">
            <w:pPr>
              <w:pStyle w:val="Dates"/>
            </w:pPr>
            <w: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FC8E920" w14:textId="73CB3B85" w:rsidR="00F32B60" w:rsidRDefault="00FF6F69" w:rsidP="00F32B60">
            <w:pPr>
              <w:pStyle w:val="Dates"/>
            </w:pPr>
            <w:r>
              <w:t>13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9A42ED0" w14:textId="4AF9A97A" w:rsidR="00F32B60" w:rsidRDefault="00FF6F69" w:rsidP="00F32B60">
            <w:pPr>
              <w:pStyle w:val="Dates"/>
            </w:pPr>
            <w:r>
              <w:t>14</w:t>
            </w:r>
          </w:p>
        </w:tc>
      </w:tr>
      <w:tr w:rsidR="00F32B60" w14:paraId="46284A47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11173DB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3A7ECF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C3AF59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CEC28E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AE9DC3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8B3047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6BE8605" w14:textId="77777777" w:rsidR="00F32B60" w:rsidRDefault="00F32B60" w:rsidP="00F32B60"/>
        </w:tc>
      </w:tr>
      <w:tr w:rsidR="00F32B60" w14:paraId="2691D760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2B6652E" w14:textId="7854BB96" w:rsidR="00F32B60" w:rsidRDefault="00FF6F69" w:rsidP="00F32B60">
            <w:pPr>
              <w:pStyle w:val="Dates"/>
            </w:pPr>
            <w: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A5451F3" w14:textId="2D901AFA" w:rsidR="00F32B60" w:rsidRDefault="00FF6F69" w:rsidP="00F32B60">
            <w:pPr>
              <w:pStyle w:val="Dates"/>
            </w:pPr>
            <w:r>
              <w:t>16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FD8D8FB" w14:textId="66732198" w:rsidR="00F32B60" w:rsidRDefault="00FF6F69" w:rsidP="00F32B60">
            <w:pPr>
              <w:pStyle w:val="Dates"/>
            </w:pPr>
            <w:r>
              <w:t>17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D08D8D9" w14:textId="454FBA10" w:rsidR="00F32B60" w:rsidRDefault="00FF6F69" w:rsidP="00F32B60">
            <w:pPr>
              <w:pStyle w:val="Dates"/>
            </w:pPr>
            <w:r>
              <w:t>18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773B122" w14:textId="7D7CC44A" w:rsidR="00F32B60" w:rsidRDefault="00FF6F69" w:rsidP="00F32B60">
            <w:pPr>
              <w:pStyle w:val="Dates"/>
            </w:pPr>
            <w: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C5F36F3" w14:textId="05431373" w:rsidR="00F32B60" w:rsidRDefault="00FF6F69" w:rsidP="00F32B60">
            <w:pPr>
              <w:pStyle w:val="Dates"/>
            </w:pPr>
            <w:r>
              <w:t>20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BCBDAB4" w14:textId="5DC58411" w:rsidR="00F32B60" w:rsidRDefault="00FF6F69" w:rsidP="00F32B60">
            <w:pPr>
              <w:pStyle w:val="Dates"/>
            </w:pPr>
            <w:r>
              <w:t>21</w:t>
            </w:r>
          </w:p>
        </w:tc>
      </w:tr>
      <w:tr w:rsidR="00F32B60" w14:paraId="1CB77A43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400494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A07121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C4EB1A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202730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3042DE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2611C7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28E6B4F" w14:textId="77777777" w:rsidR="00F32B60" w:rsidRDefault="00F32B60" w:rsidP="00F32B60"/>
        </w:tc>
      </w:tr>
      <w:tr w:rsidR="00F32B60" w14:paraId="77CFDBD4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45DA1788" w14:textId="4F53D6D2" w:rsidR="00F32B60" w:rsidRDefault="00FF6F69" w:rsidP="00F32B60">
            <w:pPr>
              <w:pStyle w:val="Dates"/>
            </w:pPr>
            <w: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AC5A947" w14:textId="3D1A0240" w:rsidR="00F32B60" w:rsidRDefault="00FF6F69" w:rsidP="00F32B60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BFBDFB5" w14:textId="3A051026" w:rsidR="00F32B60" w:rsidRDefault="00FF6F69" w:rsidP="00F32B60">
            <w:pPr>
              <w:pStyle w:val="Dates"/>
            </w:pPr>
            <w:r>
              <w:t>24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8C21791" w14:textId="07E4E784" w:rsidR="00F32B60" w:rsidRDefault="00FF6F69" w:rsidP="00F32B60">
            <w:pPr>
              <w:pStyle w:val="Dates"/>
            </w:pPr>
            <w:r>
              <w:t>25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90EF669" w14:textId="52C75496" w:rsidR="00F32B60" w:rsidRDefault="00FF6F69" w:rsidP="00F32B60">
            <w:pPr>
              <w:pStyle w:val="Dates"/>
            </w:pPr>
            <w: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E0FE0BB" w14:textId="172F2528" w:rsidR="00F32B60" w:rsidRDefault="00FF6F69" w:rsidP="00F32B60">
            <w:pPr>
              <w:pStyle w:val="Dates"/>
            </w:pPr>
            <w:r>
              <w:t>27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22D1D74" w14:textId="665BE523" w:rsidR="00F32B60" w:rsidRDefault="00FF6F69" w:rsidP="00F32B60">
            <w:pPr>
              <w:pStyle w:val="Dates"/>
            </w:pPr>
            <w:r>
              <w:t>28</w:t>
            </w:r>
          </w:p>
        </w:tc>
      </w:tr>
      <w:tr w:rsidR="00F32B60" w14:paraId="43C7B1FA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7C315B6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C8CADA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BEF9A4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1FEFDE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E6015E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7364B7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8F901D2" w14:textId="77777777" w:rsidR="00F32B60" w:rsidRDefault="00F32B60" w:rsidP="00F32B60"/>
        </w:tc>
      </w:tr>
      <w:tr w:rsidR="00F32B60" w14:paraId="09A6DC80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5F0391BF" w14:textId="23E826D9" w:rsidR="00F32B60" w:rsidRDefault="00FF6F69" w:rsidP="00F32B60">
            <w:pPr>
              <w:pStyle w:val="Dates"/>
            </w:pPr>
            <w:r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6FB22A2" w14:textId="7000E7A4" w:rsidR="00F32B60" w:rsidRDefault="00FF6F69" w:rsidP="00F32B60">
            <w:pPr>
              <w:pStyle w:val="Dates"/>
            </w:pPr>
            <w: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B6C56F4" w14:textId="29895577" w:rsidR="00F32B60" w:rsidRDefault="00FF6F69" w:rsidP="00F32B60">
            <w:pPr>
              <w:pStyle w:val="Dates"/>
            </w:pPr>
            <w:r>
              <w:t>31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65087A9" w14:textId="14A07998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A7140FF" w14:textId="6B657B02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5D77857" w14:textId="2F2CDDCF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6306532" w14:textId="67461F32" w:rsidR="00F32B60" w:rsidRDefault="00F32B60" w:rsidP="00F32B60">
            <w:pPr>
              <w:pStyle w:val="Dates"/>
            </w:pPr>
          </w:p>
        </w:tc>
      </w:tr>
      <w:tr w:rsidR="00F32B60" w14:paraId="287C1225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165C9D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8FDA89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63A182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DBE565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A02C88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7D2DD9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F8BFD2A" w14:textId="77777777" w:rsidR="00F32B60" w:rsidRDefault="00F32B60" w:rsidP="00F32B60"/>
        </w:tc>
      </w:tr>
      <w:tr w:rsidR="00F32B60" w14:paraId="2E7FE1F8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3AD0DFC5" w14:textId="0827A892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A256998" w14:textId="4DA14BFF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0850F50B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4D54E30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6253AD7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D4F14CE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DDE26B5" w14:textId="77777777" w:rsidR="00F32B60" w:rsidRDefault="00F32B60" w:rsidP="00F32B60">
            <w:pPr>
              <w:pStyle w:val="Dates"/>
            </w:pPr>
          </w:p>
        </w:tc>
      </w:tr>
      <w:tr w:rsidR="00F32B60" w14:paraId="10CF8681" w14:textId="77777777" w:rsidTr="00FF6F69">
        <w:trPr>
          <w:trHeight w:hRule="exact" w:val="80"/>
        </w:trPr>
        <w:tc>
          <w:tcPr>
            <w:tcW w:w="2054" w:type="dxa"/>
          </w:tcPr>
          <w:p w14:paraId="7B0CB65D" w14:textId="77777777" w:rsidR="00F32B60" w:rsidRDefault="00F32B60" w:rsidP="00F32B60"/>
        </w:tc>
        <w:tc>
          <w:tcPr>
            <w:tcW w:w="2055" w:type="dxa"/>
          </w:tcPr>
          <w:p w14:paraId="31BD14BB" w14:textId="77777777" w:rsidR="00F32B60" w:rsidRDefault="00F32B60" w:rsidP="00F32B60"/>
        </w:tc>
        <w:tc>
          <w:tcPr>
            <w:tcW w:w="2055" w:type="dxa"/>
          </w:tcPr>
          <w:p w14:paraId="3DD12905" w14:textId="77777777" w:rsidR="00F32B60" w:rsidRDefault="00F32B60" w:rsidP="00F32B60"/>
        </w:tc>
        <w:tc>
          <w:tcPr>
            <w:tcW w:w="2055" w:type="dxa"/>
          </w:tcPr>
          <w:p w14:paraId="1C1F6B8D" w14:textId="77777777" w:rsidR="00F32B60" w:rsidRDefault="00F32B60" w:rsidP="00F32B60"/>
        </w:tc>
        <w:tc>
          <w:tcPr>
            <w:tcW w:w="2055" w:type="dxa"/>
          </w:tcPr>
          <w:p w14:paraId="7C6DC5AE" w14:textId="77777777" w:rsidR="00F32B60" w:rsidRDefault="00F32B60" w:rsidP="00F32B60"/>
        </w:tc>
        <w:tc>
          <w:tcPr>
            <w:tcW w:w="2055" w:type="dxa"/>
          </w:tcPr>
          <w:p w14:paraId="1A458CAA" w14:textId="77777777" w:rsidR="00F32B60" w:rsidRDefault="00F32B60" w:rsidP="00F32B60"/>
        </w:tc>
        <w:tc>
          <w:tcPr>
            <w:tcW w:w="2055" w:type="dxa"/>
          </w:tcPr>
          <w:p w14:paraId="79321153" w14:textId="77777777" w:rsidR="00F32B60" w:rsidRDefault="00F32B60" w:rsidP="00F32B60"/>
        </w:tc>
      </w:tr>
    </w:tbl>
    <w:p w14:paraId="2508304F" w14:textId="44166A32" w:rsidR="00F32B60" w:rsidRDefault="00F32B60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F32B60" w14:paraId="6C3954EF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4CA2CE70" w14:textId="245C585A" w:rsidR="00F32B60" w:rsidRDefault="00FF6F69" w:rsidP="00F32B60">
            <w:pPr>
              <w:pStyle w:val="Month"/>
            </w:pPr>
            <w:r>
              <w:lastRenderedPageBreak/>
              <w:t>September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1CD681AC" w14:textId="77777777" w:rsidR="00F32B60" w:rsidRDefault="00F32B60" w:rsidP="00F32B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2B60" w14:paraId="1AF488E1" w14:textId="77777777" w:rsidTr="00F32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78230C" w:themeFill="accent1" w:themeFillShade="80"/>
          </w:tcPr>
          <w:p w14:paraId="6E7C5087" w14:textId="77777777" w:rsidR="00F32B60" w:rsidRDefault="00F32B60" w:rsidP="00F32B60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78230C" w:themeFill="accent1" w:themeFillShade="80"/>
          </w:tcPr>
          <w:p w14:paraId="322A470D" w14:textId="3CC20B80" w:rsidR="00F32B60" w:rsidRDefault="00F32B60" w:rsidP="00F32B60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2021</w:t>
            </w:r>
            <w:r>
              <w:fldChar w:fldCharType="end"/>
            </w:r>
          </w:p>
        </w:tc>
      </w:tr>
      <w:tr w:rsidR="00F32B60" w14:paraId="189F49AC" w14:textId="77777777" w:rsidTr="00F32B6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3233DA55" w14:textId="77777777" w:rsidR="00F32B60" w:rsidRDefault="00F32B60" w:rsidP="00F32B60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0A4BCA5F" w14:textId="77777777" w:rsidR="00F32B60" w:rsidRDefault="00F32B60" w:rsidP="00F32B60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F32B60" w14:paraId="595E92DE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540632923"/>
            <w:placeholder>
              <w:docPart w:val="3FC29142AAF145EDBE0B418A2171D07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31DA16F0" w14:textId="77777777" w:rsidR="00F32B60" w:rsidRDefault="00F32B60" w:rsidP="00F32B6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16AECBA8" w14:textId="77777777" w:rsidR="00F32B60" w:rsidRDefault="002A416B" w:rsidP="00F32B60">
            <w:pPr>
              <w:pStyle w:val="Days"/>
            </w:pPr>
            <w:sdt>
              <w:sdtPr>
                <w:id w:val="1764962599"/>
                <w:placeholder>
                  <w:docPart w:val="2EAA4A6B46B6405F8CCBDB71E83C44C6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Monday</w:t>
                </w:r>
              </w:sdtContent>
            </w:sdt>
          </w:p>
        </w:tc>
        <w:tc>
          <w:tcPr>
            <w:tcW w:w="2055" w:type="dxa"/>
          </w:tcPr>
          <w:p w14:paraId="4AC7B709" w14:textId="77777777" w:rsidR="00F32B60" w:rsidRDefault="002A416B" w:rsidP="00F32B60">
            <w:pPr>
              <w:pStyle w:val="Days"/>
            </w:pPr>
            <w:sdt>
              <w:sdtPr>
                <w:id w:val="-62800883"/>
                <w:placeholder>
                  <w:docPart w:val="10361FAE94934078A3C14833B99E4F22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Tuesday</w:t>
                </w:r>
              </w:sdtContent>
            </w:sdt>
          </w:p>
        </w:tc>
        <w:tc>
          <w:tcPr>
            <w:tcW w:w="2055" w:type="dxa"/>
          </w:tcPr>
          <w:p w14:paraId="6AC5A74A" w14:textId="77777777" w:rsidR="00F32B60" w:rsidRDefault="002A416B" w:rsidP="00F32B60">
            <w:pPr>
              <w:pStyle w:val="Days"/>
            </w:pPr>
            <w:sdt>
              <w:sdtPr>
                <w:id w:val="-1397581856"/>
                <w:placeholder>
                  <w:docPart w:val="69FB30A6AC7D4865B3912DF21FFB1743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Wednesday</w:t>
                </w:r>
              </w:sdtContent>
            </w:sdt>
          </w:p>
        </w:tc>
        <w:tc>
          <w:tcPr>
            <w:tcW w:w="2055" w:type="dxa"/>
          </w:tcPr>
          <w:p w14:paraId="3BAFA59D" w14:textId="77777777" w:rsidR="00F32B60" w:rsidRDefault="002A416B" w:rsidP="00F32B60">
            <w:pPr>
              <w:pStyle w:val="Days"/>
            </w:pPr>
            <w:sdt>
              <w:sdtPr>
                <w:id w:val="-767694757"/>
                <w:placeholder>
                  <w:docPart w:val="5CF1207DFEE64CF2B8FF57F0737892D0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Thursday</w:t>
                </w:r>
              </w:sdtContent>
            </w:sdt>
          </w:p>
        </w:tc>
        <w:tc>
          <w:tcPr>
            <w:tcW w:w="2055" w:type="dxa"/>
          </w:tcPr>
          <w:p w14:paraId="5C7148E2" w14:textId="77777777" w:rsidR="00F32B60" w:rsidRDefault="002A416B" w:rsidP="00F32B60">
            <w:pPr>
              <w:pStyle w:val="Days"/>
            </w:pPr>
            <w:sdt>
              <w:sdtPr>
                <w:id w:val="1468472968"/>
                <w:placeholder>
                  <w:docPart w:val="65FA05E9A1D8401EA098A9B039F849D5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Friday</w:t>
                </w:r>
              </w:sdtContent>
            </w:sdt>
          </w:p>
        </w:tc>
        <w:tc>
          <w:tcPr>
            <w:tcW w:w="2055" w:type="dxa"/>
          </w:tcPr>
          <w:p w14:paraId="0105DF92" w14:textId="77777777" w:rsidR="00F32B60" w:rsidRDefault="002A416B" w:rsidP="00F32B60">
            <w:pPr>
              <w:pStyle w:val="Days"/>
            </w:pPr>
            <w:sdt>
              <w:sdtPr>
                <w:id w:val="-1869909512"/>
                <w:placeholder>
                  <w:docPart w:val="51576D53B46B4F6EBF001D6BBD805C46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Saturday</w:t>
                </w:r>
              </w:sdtContent>
            </w:sdt>
          </w:p>
        </w:tc>
      </w:tr>
      <w:tr w:rsidR="00F32B60" w14:paraId="442AAA12" w14:textId="77777777" w:rsidTr="00F32B60">
        <w:tc>
          <w:tcPr>
            <w:tcW w:w="2054" w:type="dxa"/>
            <w:tcBorders>
              <w:bottom w:val="nil"/>
            </w:tcBorders>
          </w:tcPr>
          <w:p w14:paraId="1C353CA6" w14:textId="48400BEB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1645DC2" w14:textId="58189D42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26DB0D2" w14:textId="38F42AC9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05253DDC" w14:textId="05B62C5F" w:rsidR="00F32B60" w:rsidRDefault="00FF6F69" w:rsidP="00F32B60">
            <w:pPr>
              <w:pStyle w:val="Dates"/>
            </w:pPr>
            <w:r>
              <w:t>1</w: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DocVariable MonthStart \@ dddd </w:instrText>
            </w:r>
            <w:r w:rsidR="00F32B60">
              <w:fldChar w:fldCharType="separate"/>
            </w:r>
            <w:r w:rsidR="00F32B60">
              <w:instrText>Friday</w:instrText>
            </w:r>
            <w:r w:rsidR="00F32B60">
              <w:fldChar w:fldCharType="end"/>
            </w:r>
            <w:r w:rsidR="00F32B60">
              <w:instrText xml:space="preserve"> = "Wednesday" 1 </w:instrTex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=C2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0</w:instrText>
            </w:r>
            <w:r w:rsidR="00F32B60">
              <w:fldChar w:fldCharType="end"/>
            </w:r>
            <w:r w:rsidR="00F32B60">
              <w:instrText xml:space="preserve"> &lt;&gt; 0 </w:instrText>
            </w:r>
            <w:r w:rsidR="00F32B60">
              <w:fldChar w:fldCharType="begin"/>
            </w:r>
            <w:r w:rsidR="00F32B60">
              <w:instrText xml:space="preserve"> =C2+1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3</w:instrText>
            </w:r>
            <w:r w:rsidR="00F32B60">
              <w:fldChar w:fldCharType="end"/>
            </w:r>
            <w:r w:rsidR="00F32B60">
              <w:instrText xml:space="preserve"> "" </w:instrText>
            </w:r>
            <w:r w:rsidR="00F32B60">
              <w:fldChar w:fldCharType="end"/>
            </w:r>
            <w:r w:rsidR="00F32B60"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00C2E509" w14:textId="38D0EA6A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FF6F69">
              <w:t>2</w:t>
            </w:r>
          </w:p>
        </w:tc>
        <w:tc>
          <w:tcPr>
            <w:tcW w:w="2055" w:type="dxa"/>
            <w:tcBorders>
              <w:bottom w:val="nil"/>
            </w:tcBorders>
          </w:tcPr>
          <w:p w14:paraId="4FD94204" w14:textId="2713EFD1" w:rsidR="00F32B60" w:rsidRDefault="00FF6F69" w:rsidP="00F32B60">
            <w:pPr>
              <w:pStyle w:val="Dates"/>
            </w:pPr>
            <w:r>
              <w:t>3</w:t>
            </w:r>
          </w:p>
        </w:tc>
        <w:tc>
          <w:tcPr>
            <w:tcW w:w="2055" w:type="dxa"/>
            <w:tcBorders>
              <w:bottom w:val="nil"/>
            </w:tcBorders>
          </w:tcPr>
          <w:p w14:paraId="5CC672B0" w14:textId="3CC61880" w:rsidR="00F32B60" w:rsidRDefault="00FF6F69" w:rsidP="00F32B60">
            <w:pPr>
              <w:pStyle w:val="Dates"/>
            </w:pPr>
            <w:r>
              <w:t>4</w:t>
            </w:r>
          </w:p>
        </w:tc>
      </w:tr>
      <w:tr w:rsidR="00F32B60" w14:paraId="4EB61398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33CB501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9CCCDF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105378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02FC02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2EBAC6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640C3A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D9EC344" w14:textId="77777777" w:rsidR="00F32B60" w:rsidRDefault="00F32B60" w:rsidP="00F32B60"/>
        </w:tc>
      </w:tr>
      <w:tr w:rsidR="00F32B60" w14:paraId="008532B8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3A1A8CDB" w14:textId="15B4E0B6" w:rsidR="00F32B60" w:rsidRDefault="00FF6F69" w:rsidP="00F32B60">
            <w:pPr>
              <w:pStyle w:val="Dates"/>
            </w:pPr>
            <w:r>
              <w:t>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79A70D9" w14:textId="1EE2CCC9" w:rsidR="00F32B60" w:rsidRDefault="00FF6F69" w:rsidP="00F32B60">
            <w:pPr>
              <w:pStyle w:val="Dates"/>
            </w:pPr>
            <w:r>
              <w:t>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AE7ECA7" w14:textId="3C56EF7A" w:rsidR="00F32B60" w:rsidRDefault="00FF6F69" w:rsidP="00F32B60">
            <w:pPr>
              <w:pStyle w:val="Dates"/>
            </w:pPr>
            <w: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E6EA8DE" w14:textId="74E66EC5" w:rsidR="00F32B60" w:rsidRDefault="00FF6F69" w:rsidP="00F32B60">
            <w:pPr>
              <w:pStyle w:val="Dates"/>
            </w:pPr>
            <w: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651438F" w14:textId="41B11B01" w:rsidR="00F32B60" w:rsidRDefault="00FF6F69" w:rsidP="00F32B60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699A8E8" w14:textId="11DF52B2" w:rsidR="00F32B60" w:rsidRDefault="00FF6F69" w:rsidP="00F32B60">
            <w:pPr>
              <w:pStyle w:val="Dates"/>
            </w:pPr>
            <w:r>
              <w:t>10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FF18B98" w14:textId="6438CC06" w:rsidR="00F32B60" w:rsidRDefault="00FF6F69" w:rsidP="00F32B60">
            <w:pPr>
              <w:pStyle w:val="Dates"/>
            </w:pPr>
            <w:r>
              <w:t>11</w:t>
            </w:r>
          </w:p>
        </w:tc>
      </w:tr>
      <w:tr w:rsidR="00F32B60" w14:paraId="3417F302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10F770E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FB3CA6D" w14:textId="62F78B22" w:rsidR="00F32B60" w:rsidRDefault="00AB4014" w:rsidP="00F32B60">
            <w:r>
              <w:t>Reserved 7:30</w:t>
            </w:r>
            <w:r w:rsidR="003A5C34">
              <w:t xml:space="preserve"> P.M.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F69A1E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2743B1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00B889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584F62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8E353F0" w14:textId="77777777" w:rsidR="00F32B60" w:rsidRDefault="00F32B60" w:rsidP="00F32B60"/>
        </w:tc>
      </w:tr>
      <w:tr w:rsidR="00F32B60" w14:paraId="1D828473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5D25EE2" w14:textId="56623934" w:rsidR="00F32B60" w:rsidRDefault="00FF6F69" w:rsidP="00F32B60">
            <w:pPr>
              <w:pStyle w:val="Dates"/>
            </w:pPr>
            <w: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28EBEB2" w14:textId="79769320" w:rsidR="00F32B60" w:rsidRDefault="00FF6F69" w:rsidP="00F32B60">
            <w:pPr>
              <w:pStyle w:val="Dates"/>
            </w:pPr>
            <w:r>
              <w:t>13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9368E26" w14:textId="1E87BD44" w:rsidR="00F32B60" w:rsidRDefault="00FF6F69" w:rsidP="00F32B60">
            <w:pPr>
              <w:pStyle w:val="Dates"/>
            </w:pPr>
            <w:r>
              <w:t>14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CF83FB1" w14:textId="24A3F346" w:rsidR="00F32B60" w:rsidRDefault="00FF6F69" w:rsidP="00F32B60">
            <w:pPr>
              <w:pStyle w:val="Dates"/>
            </w:pPr>
            <w: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AB034C2" w14:textId="00389967" w:rsidR="00F32B60" w:rsidRDefault="00FF6F69" w:rsidP="00F32B60">
            <w:pPr>
              <w:pStyle w:val="Dates"/>
            </w:pPr>
            <w:r>
              <w:t>16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4E4A694" w14:textId="3603B218" w:rsidR="00F32B60" w:rsidRDefault="00FF6F69" w:rsidP="00F32B60">
            <w:pPr>
              <w:pStyle w:val="Dates"/>
            </w:pPr>
            <w:r>
              <w:t>17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2D76D23" w14:textId="50919FF2" w:rsidR="00F32B60" w:rsidRDefault="00FF6F69" w:rsidP="00F32B60">
            <w:pPr>
              <w:pStyle w:val="Dates"/>
            </w:pPr>
            <w:r>
              <w:t>18</w:t>
            </w:r>
          </w:p>
        </w:tc>
      </w:tr>
      <w:tr w:rsidR="00F32B60" w14:paraId="0579233A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331FF41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BE4E03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679819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E6DEE0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A5055E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6FC924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28578D3" w14:textId="77777777" w:rsidR="00F32B60" w:rsidRDefault="00F32B60" w:rsidP="00F32B60"/>
        </w:tc>
      </w:tr>
      <w:tr w:rsidR="00F32B60" w14:paraId="1F4F616B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3492331" w14:textId="6FB98F7F" w:rsidR="00F32B60" w:rsidRDefault="00FF6F69" w:rsidP="00F32B60">
            <w:pPr>
              <w:pStyle w:val="Dates"/>
            </w:pPr>
            <w: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7D7CE56" w14:textId="2BA32F39" w:rsidR="00F32B60" w:rsidRDefault="00FF6F69" w:rsidP="00F32B60">
            <w:pPr>
              <w:pStyle w:val="Dates"/>
            </w:pPr>
            <w:r>
              <w:t>20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D13BAA5" w14:textId="5772BA40" w:rsidR="00F32B60" w:rsidRDefault="00FF6F69" w:rsidP="00F32B60">
            <w:pPr>
              <w:pStyle w:val="Dates"/>
            </w:pPr>
            <w: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8EC1A17" w14:textId="297BBE3C" w:rsidR="00F32B60" w:rsidRDefault="00FF6F69" w:rsidP="00F32B60">
            <w:pPr>
              <w:pStyle w:val="Dates"/>
            </w:pPr>
            <w: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4B1CF81" w14:textId="2D52F247" w:rsidR="00F32B60" w:rsidRDefault="00FF6F69" w:rsidP="00F32B60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47257F5" w14:textId="67A1B732" w:rsidR="00F32B60" w:rsidRDefault="00FF6F69" w:rsidP="00F32B60">
            <w:pPr>
              <w:pStyle w:val="Dates"/>
            </w:pPr>
            <w:r>
              <w:t>24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1A558E0" w14:textId="7999F350" w:rsidR="00F32B60" w:rsidRDefault="00FF6F69" w:rsidP="00F32B60">
            <w:pPr>
              <w:pStyle w:val="Dates"/>
            </w:pPr>
            <w:r>
              <w:t>25</w:t>
            </w:r>
          </w:p>
        </w:tc>
      </w:tr>
      <w:tr w:rsidR="00F32B60" w14:paraId="791806DD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35909C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9D820A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36A9ED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C5B3EB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382ED2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0D164E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C1913C3" w14:textId="77777777" w:rsidR="00F32B60" w:rsidRDefault="00F32B60" w:rsidP="00F32B60"/>
        </w:tc>
      </w:tr>
      <w:tr w:rsidR="00F32B60" w14:paraId="664F1794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9CC4320" w14:textId="6F2BF13E" w:rsidR="00F32B60" w:rsidRDefault="00FF6F69" w:rsidP="00F32B60">
            <w:pPr>
              <w:pStyle w:val="Dates"/>
            </w:pPr>
            <w: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C37D966" w14:textId="255EEEF0" w:rsidR="00F32B60" w:rsidRDefault="00FF6F69" w:rsidP="00F32B60">
            <w:pPr>
              <w:pStyle w:val="Dates"/>
            </w:pPr>
            <w:r>
              <w:t>27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59BEF6E" w14:textId="4648731D" w:rsidR="00F32B60" w:rsidRDefault="00FF6F69" w:rsidP="00F32B60">
            <w:pPr>
              <w:pStyle w:val="Dates"/>
            </w:pPr>
            <w: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A3D0C7A" w14:textId="575F7DF2" w:rsidR="00F32B60" w:rsidRDefault="00FF6F69" w:rsidP="00F32B60">
            <w:pPr>
              <w:pStyle w:val="Dates"/>
            </w:pPr>
            <w:r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3148308" w14:textId="244775A9" w:rsidR="00F32B60" w:rsidRDefault="00FF6F69" w:rsidP="00F32B60">
            <w:pPr>
              <w:pStyle w:val="Dates"/>
            </w:pPr>
            <w: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4F3942A" w14:textId="6479A89D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F87C2F6" w14:textId="2A466F2B" w:rsidR="00F32B60" w:rsidRDefault="00F32B60" w:rsidP="00F32B60">
            <w:pPr>
              <w:pStyle w:val="Dates"/>
            </w:pPr>
          </w:p>
        </w:tc>
      </w:tr>
      <w:tr w:rsidR="00F32B60" w14:paraId="049775ED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03487C2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ECFD9E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6E6744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2082CC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EAA855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ECB2E0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3B1BC73" w14:textId="77777777" w:rsidR="00F32B60" w:rsidRDefault="00F32B60" w:rsidP="00F32B60"/>
        </w:tc>
      </w:tr>
      <w:tr w:rsidR="00F32B60" w14:paraId="7E06D596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4193B92C" w14:textId="6B23A02E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B33B00A" w14:textId="321680C5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8F54E6A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5CE3018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217DEA9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8C5E059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A3C7FFC" w14:textId="77777777" w:rsidR="00F32B60" w:rsidRDefault="00F32B60" w:rsidP="00F32B60">
            <w:pPr>
              <w:pStyle w:val="Dates"/>
            </w:pPr>
          </w:p>
        </w:tc>
      </w:tr>
      <w:tr w:rsidR="00F32B60" w14:paraId="41F14D6B" w14:textId="77777777" w:rsidTr="00FF6F69">
        <w:trPr>
          <w:trHeight w:hRule="exact" w:val="80"/>
        </w:trPr>
        <w:tc>
          <w:tcPr>
            <w:tcW w:w="2054" w:type="dxa"/>
          </w:tcPr>
          <w:p w14:paraId="673CE32F" w14:textId="77777777" w:rsidR="00F32B60" w:rsidRDefault="00F32B60" w:rsidP="00F32B60"/>
        </w:tc>
        <w:tc>
          <w:tcPr>
            <w:tcW w:w="2055" w:type="dxa"/>
          </w:tcPr>
          <w:p w14:paraId="25E4807B" w14:textId="77777777" w:rsidR="00F32B60" w:rsidRDefault="00F32B60" w:rsidP="00F32B60"/>
        </w:tc>
        <w:tc>
          <w:tcPr>
            <w:tcW w:w="2055" w:type="dxa"/>
          </w:tcPr>
          <w:p w14:paraId="4A21B291" w14:textId="77777777" w:rsidR="00F32B60" w:rsidRDefault="00F32B60" w:rsidP="00F32B60"/>
        </w:tc>
        <w:tc>
          <w:tcPr>
            <w:tcW w:w="2055" w:type="dxa"/>
          </w:tcPr>
          <w:p w14:paraId="09CC543F" w14:textId="77777777" w:rsidR="00F32B60" w:rsidRDefault="00F32B60" w:rsidP="00F32B60"/>
        </w:tc>
        <w:tc>
          <w:tcPr>
            <w:tcW w:w="2055" w:type="dxa"/>
          </w:tcPr>
          <w:p w14:paraId="7EC8BA1E" w14:textId="77777777" w:rsidR="00F32B60" w:rsidRDefault="00F32B60" w:rsidP="00F32B60"/>
        </w:tc>
        <w:tc>
          <w:tcPr>
            <w:tcW w:w="2055" w:type="dxa"/>
          </w:tcPr>
          <w:p w14:paraId="75990ACE" w14:textId="77777777" w:rsidR="00F32B60" w:rsidRDefault="00F32B60" w:rsidP="00F32B60"/>
        </w:tc>
        <w:tc>
          <w:tcPr>
            <w:tcW w:w="2055" w:type="dxa"/>
          </w:tcPr>
          <w:p w14:paraId="0B406F0F" w14:textId="77777777" w:rsidR="00F32B60" w:rsidRDefault="00F32B60" w:rsidP="00F32B60"/>
        </w:tc>
      </w:tr>
    </w:tbl>
    <w:p w14:paraId="2AF4E5B2" w14:textId="23A10E32" w:rsidR="00F32B60" w:rsidRDefault="00F32B60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F32B60" w14:paraId="5C1FC19A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5FFC3E8D" w14:textId="7D6B7802" w:rsidR="00F32B60" w:rsidRDefault="00FF6F69" w:rsidP="00F32B60">
            <w:pPr>
              <w:pStyle w:val="Month"/>
            </w:pPr>
            <w:r>
              <w:lastRenderedPageBreak/>
              <w:t>October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6AF88C00" w14:textId="77777777" w:rsidR="00F32B60" w:rsidRDefault="00F32B60" w:rsidP="00F32B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2B60" w14:paraId="62DDF0A2" w14:textId="77777777" w:rsidTr="00F32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78230C" w:themeFill="accent1" w:themeFillShade="80"/>
          </w:tcPr>
          <w:p w14:paraId="49531679" w14:textId="77777777" w:rsidR="00F32B60" w:rsidRDefault="00F32B60" w:rsidP="00F32B60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78230C" w:themeFill="accent1" w:themeFillShade="80"/>
          </w:tcPr>
          <w:p w14:paraId="1391FE85" w14:textId="4261696E" w:rsidR="00F32B60" w:rsidRDefault="00F32B60" w:rsidP="00F32B60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2021</w:t>
            </w:r>
            <w:r>
              <w:fldChar w:fldCharType="end"/>
            </w:r>
          </w:p>
        </w:tc>
      </w:tr>
      <w:tr w:rsidR="00F32B60" w14:paraId="37175291" w14:textId="77777777" w:rsidTr="00F32B6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77655928" w14:textId="77777777" w:rsidR="00F32B60" w:rsidRDefault="00F32B60" w:rsidP="00F32B60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061A395D" w14:textId="77777777" w:rsidR="00F32B60" w:rsidRDefault="00F32B60" w:rsidP="00F32B60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F32B60" w14:paraId="337569B5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1857888065"/>
            <w:placeholder>
              <w:docPart w:val="1184CCD438F144768FB535A3FA87D34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14C75DD8" w14:textId="77777777" w:rsidR="00F32B60" w:rsidRDefault="00F32B60" w:rsidP="00F32B6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3F67E0CA" w14:textId="77777777" w:rsidR="00F32B60" w:rsidRDefault="002A416B" w:rsidP="00F32B60">
            <w:pPr>
              <w:pStyle w:val="Days"/>
            </w:pPr>
            <w:sdt>
              <w:sdtPr>
                <w:id w:val="1868718878"/>
                <w:placeholder>
                  <w:docPart w:val="493BC93EE0EB4E8FAC94163521FECE6A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Monday</w:t>
                </w:r>
              </w:sdtContent>
            </w:sdt>
          </w:p>
        </w:tc>
        <w:tc>
          <w:tcPr>
            <w:tcW w:w="2055" w:type="dxa"/>
          </w:tcPr>
          <w:p w14:paraId="0F277D80" w14:textId="77777777" w:rsidR="00F32B60" w:rsidRDefault="002A416B" w:rsidP="00F32B60">
            <w:pPr>
              <w:pStyle w:val="Days"/>
            </w:pPr>
            <w:sdt>
              <w:sdtPr>
                <w:id w:val="-1022173700"/>
                <w:placeholder>
                  <w:docPart w:val="48E3AEAB906C4965A066B82FB8A763F3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Tuesday</w:t>
                </w:r>
              </w:sdtContent>
            </w:sdt>
          </w:p>
        </w:tc>
        <w:tc>
          <w:tcPr>
            <w:tcW w:w="2055" w:type="dxa"/>
          </w:tcPr>
          <w:p w14:paraId="7906625A" w14:textId="77777777" w:rsidR="00F32B60" w:rsidRDefault="002A416B" w:rsidP="00F32B60">
            <w:pPr>
              <w:pStyle w:val="Days"/>
            </w:pPr>
            <w:sdt>
              <w:sdtPr>
                <w:id w:val="2021648957"/>
                <w:placeholder>
                  <w:docPart w:val="AE2DABA1C0F44F02A592315B0B3E6A84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Wednesday</w:t>
                </w:r>
              </w:sdtContent>
            </w:sdt>
          </w:p>
        </w:tc>
        <w:tc>
          <w:tcPr>
            <w:tcW w:w="2055" w:type="dxa"/>
          </w:tcPr>
          <w:p w14:paraId="04F80225" w14:textId="77777777" w:rsidR="00F32B60" w:rsidRDefault="002A416B" w:rsidP="00F32B60">
            <w:pPr>
              <w:pStyle w:val="Days"/>
            </w:pPr>
            <w:sdt>
              <w:sdtPr>
                <w:id w:val="-2115739172"/>
                <w:placeholder>
                  <w:docPart w:val="AF6F2504C1EE4FD8A512A98A66EDD112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Thursday</w:t>
                </w:r>
              </w:sdtContent>
            </w:sdt>
          </w:p>
        </w:tc>
        <w:tc>
          <w:tcPr>
            <w:tcW w:w="2055" w:type="dxa"/>
          </w:tcPr>
          <w:p w14:paraId="39770B33" w14:textId="77777777" w:rsidR="00F32B60" w:rsidRDefault="002A416B" w:rsidP="00F32B60">
            <w:pPr>
              <w:pStyle w:val="Days"/>
            </w:pPr>
            <w:sdt>
              <w:sdtPr>
                <w:id w:val="-1954778414"/>
                <w:placeholder>
                  <w:docPart w:val="93585B73D50F4AEEA6B3788A7D303D7F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Friday</w:t>
                </w:r>
              </w:sdtContent>
            </w:sdt>
          </w:p>
        </w:tc>
        <w:tc>
          <w:tcPr>
            <w:tcW w:w="2055" w:type="dxa"/>
          </w:tcPr>
          <w:p w14:paraId="26F5817D" w14:textId="77777777" w:rsidR="00F32B60" w:rsidRDefault="002A416B" w:rsidP="00F32B60">
            <w:pPr>
              <w:pStyle w:val="Days"/>
            </w:pPr>
            <w:sdt>
              <w:sdtPr>
                <w:id w:val="811294610"/>
                <w:placeholder>
                  <w:docPart w:val="FB6D815AC08F4AE4858BEB760C521A4A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Saturday</w:t>
                </w:r>
              </w:sdtContent>
            </w:sdt>
          </w:p>
        </w:tc>
      </w:tr>
      <w:tr w:rsidR="00F32B60" w14:paraId="02322999" w14:textId="77777777" w:rsidTr="00F32B60">
        <w:tc>
          <w:tcPr>
            <w:tcW w:w="2054" w:type="dxa"/>
            <w:tcBorders>
              <w:bottom w:val="nil"/>
            </w:tcBorders>
          </w:tcPr>
          <w:p w14:paraId="3A6521AA" w14:textId="0548519B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54C95996" w14:textId="40156AD6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B7EBFBC" w14:textId="3E9DCD57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588E6CE2" w14:textId="7C9E68CA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AF3EEEB" w14:textId="1EED469F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2B219EE4" w14:textId="1DA6053E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3D94B7F" w14:textId="41170B4E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</w:tr>
      <w:tr w:rsidR="00F32B60" w14:paraId="1FF838E2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972799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7B0949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C414EC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079088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E491F3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63EC08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06D663F" w14:textId="77777777" w:rsidR="00F32B60" w:rsidRDefault="00F32B60" w:rsidP="00F32B60"/>
        </w:tc>
      </w:tr>
      <w:tr w:rsidR="00F32B60" w14:paraId="00880154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0AB0035" w14:textId="6B798BF7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B33BD62" w14:textId="38CCFFC0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AF5210E" w14:textId="558FB501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90208BB" w14:textId="31C77116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E159DF7" w14:textId="74E6B114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E59D0C5" w14:textId="7803CFDC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6AAC659" w14:textId="46547FC1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</w:tr>
      <w:tr w:rsidR="00F32B60" w14:paraId="583B4557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7CA7A17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5E97984" w14:textId="32BF72C0" w:rsidR="00F32B60" w:rsidRDefault="00AB4014" w:rsidP="00F32B60">
            <w:r>
              <w:t>Reserved 7:30</w:t>
            </w:r>
            <w:r w:rsidR="003A5C34">
              <w:t xml:space="preserve"> P.M.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8E79FE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8EF6BA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40147E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030FE4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298BA99" w14:textId="77777777" w:rsidR="00F32B60" w:rsidRDefault="00F32B60" w:rsidP="00F32B60"/>
        </w:tc>
      </w:tr>
      <w:tr w:rsidR="00F32B60" w14:paraId="7088922C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74DFF890" w14:textId="05DC5FA8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F4FA3F9" w14:textId="42A5B6E9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D526472" w14:textId="06C98F35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CE42CDA" w14:textId="55F17150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8996CF3" w14:textId="2C796C48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0F5AA9A" w14:textId="17695E31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B9EA764" w14:textId="3CFF15FA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</w:tr>
      <w:tr w:rsidR="00F32B60" w14:paraId="6FD4A082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25CA2F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6E39BE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4E0575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D83727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6CAC1C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B78D00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4D16321" w14:textId="77777777" w:rsidR="00F32B60" w:rsidRDefault="00F32B60" w:rsidP="00F32B60"/>
        </w:tc>
      </w:tr>
      <w:tr w:rsidR="00F32B60" w14:paraId="25FEBB16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4B1E8BEB" w14:textId="56496FBD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DEA9767" w14:textId="5D889F8D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BBF2CDF" w14:textId="70347EC6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0295AED" w14:textId="2BB34FF6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D920FDC" w14:textId="7DE076A4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7775BFD" w14:textId="204BCADC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910D66C" w14:textId="48EC65E3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</w:tr>
      <w:tr w:rsidR="00F32B60" w14:paraId="13C95FB9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385C0A4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E02B34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8A4D68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6C6DF2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66C649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75AD06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1F94B45" w14:textId="77777777" w:rsidR="00F32B60" w:rsidRDefault="00F32B60" w:rsidP="00F32B60"/>
        </w:tc>
      </w:tr>
      <w:tr w:rsidR="00F32B60" w14:paraId="39019B0A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F6A04E4" w14:textId="56D640B5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14A59A6" w14:textId="44D66C11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C5DFF55" w14:textId="4B260DCE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D194B66" w14:textId="00981216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E6E7B11" w14:textId="780AD53D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F74347B" w14:textId="1A68833C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80E55E2" w14:textId="2A1D7297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</w:tr>
      <w:tr w:rsidR="00F32B60" w14:paraId="26096E55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0DA5A39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682240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9AD45F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762B0C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024D97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0B8CC1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C7B0206" w14:textId="77777777" w:rsidR="00F32B60" w:rsidRDefault="00F32B60" w:rsidP="00F32B60"/>
        </w:tc>
      </w:tr>
      <w:tr w:rsidR="00F32B60" w14:paraId="63740A57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52DA8320" w14:textId="6BADE8B5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3E55112" w14:textId="5650C38E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F63EF57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7E1A13E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5F389B0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AF5E753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06B83273" w14:textId="77777777" w:rsidR="00F32B60" w:rsidRDefault="00F32B60" w:rsidP="00F32B60">
            <w:pPr>
              <w:pStyle w:val="Dates"/>
            </w:pPr>
          </w:p>
        </w:tc>
      </w:tr>
      <w:tr w:rsidR="00F32B60" w14:paraId="368C626D" w14:textId="77777777" w:rsidTr="00F32B60">
        <w:trPr>
          <w:trHeight w:hRule="exact" w:val="907"/>
        </w:trPr>
        <w:tc>
          <w:tcPr>
            <w:tcW w:w="2054" w:type="dxa"/>
          </w:tcPr>
          <w:p w14:paraId="75BD9E05" w14:textId="77777777" w:rsidR="00F32B60" w:rsidRDefault="00F32B60" w:rsidP="00F32B60"/>
        </w:tc>
        <w:tc>
          <w:tcPr>
            <w:tcW w:w="2055" w:type="dxa"/>
          </w:tcPr>
          <w:p w14:paraId="06640DAC" w14:textId="77777777" w:rsidR="00F32B60" w:rsidRDefault="00F32B60" w:rsidP="00F32B60"/>
        </w:tc>
        <w:tc>
          <w:tcPr>
            <w:tcW w:w="2055" w:type="dxa"/>
          </w:tcPr>
          <w:p w14:paraId="476D29AB" w14:textId="77777777" w:rsidR="00F32B60" w:rsidRDefault="00F32B60" w:rsidP="00F32B60"/>
        </w:tc>
        <w:tc>
          <w:tcPr>
            <w:tcW w:w="2055" w:type="dxa"/>
          </w:tcPr>
          <w:p w14:paraId="41E46913" w14:textId="77777777" w:rsidR="00F32B60" w:rsidRDefault="00F32B60" w:rsidP="00F32B60"/>
        </w:tc>
        <w:tc>
          <w:tcPr>
            <w:tcW w:w="2055" w:type="dxa"/>
          </w:tcPr>
          <w:p w14:paraId="729FE394" w14:textId="77777777" w:rsidR="00F32B60" w:rsidRDefault="00F32B60" w:rsidP="00F32B60"/>
        </w:tc>
        <w:tc>
          <w:tcPr>
            <w:tcW w:w="2055" w:type="dxa"/>
          </w:tcPr>
          <w:p w14:paraId="7AEA9142" w14:textId="77777777" w:rsidR="00F32B60" w:rsidRDefault="00F32B60" w:rsidP="00F32B60"/>
        </w:tc>
        <w:tc>
          <w:tcPr>
            <w:tcW w:w="2055" w:type="dxa"/>
          </w:tcPr>
          <w:p w14:paraId="13D391C8" w14:textId="77777777" w:rsidR="00F32B60" w:rsidRDefault="00F32B60" w:rsidP="00F32B60"/>
        </w:tc>
      </w:tr>
    </w:tbl>
    <w:p w14:paraId="74AA6994" w14:textId="383BBDB7" w:rsidR="00F32B60" w:rsidRDefault="00F32B60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F32B60" w14:paraId="279C9D82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6CDA374C" w14:textId="6483180A" w:rsidR="00F32B60" w:rsidRDefault="00FF6F69" w:rsidP="00F32B60">
            <w:pPr>
              <w:pStyle w:val="Month"/>
            </w:pPr>
            <w:r>
              <w:lastRenderedPageBreak/>
              <w:t>November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0A883D19" w14:textId="77777777" w:rsidR="00F32B60" w:rsidRDefault="00F32B60" w:rsidP="00F32B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2B60" w14:paraId="366122AA" w14:textId="77777777" w:rsidTr="00F32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78230C" w:themeFill="accent1" w:themeFillShade="80"/>
          </w:tcPr>
          <w:p w14:paraId="3E534B42" w14:textId="77777777" w:rsidR="00F32B60" w:rsidRDefault="00F32B60" w:rsidP="00F32B60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78230C" w:themeFill="accent1" w:themeFillShade="80"/>
          </w:tcPr>
          <w:p w14:paraId="1C7B0450" w14:textId="62FA4FBF" w:rsidR="00F32B60" w:rsidRDefault="00F32B60" w:rsidP="00F32B60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2021</w:t>
            </w:r>
            <w:r>
              <w:fldChar w:fldCharType="end"/>
            </w:r>
          </w:p>
        </w:tc>
      </w:tr>
      <w:tr w:rsidR="00F32B60" w14:paraId="0DE8ED3B" w14:textId="77777777" w:rsidTr="00F32B6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477BB70A" w14:textId="77777777" w:rsidR="00F32B60" w:rsidRDefault="00F32B60" w:rsidP="00F32B60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7029C7F5" w14:textId="77777777" w:rsidR="00F32B60" w:rsidRDefault="00F32B60" w:rsidP="00F32B60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F32B60" w14:paraId="1C53354A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1766645826"/>
            <w:placeholder>
              <w:docPart w:val="9AB02D990FF14D9AB896E71F14AA56A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3BE1A136" w14:textId="77777777" w:rsidR="00F32B60" w:rsidRDefault="00F32B60" w:rsidP="00F32B6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59F277F9" w14:textId="77777777" w:rsidR="00F32B60" w:rsidRDefault="002A416B" w:rsidP="00F32B60">
            <w:pPr>
              <w:pStyle w:val="Days"/>
            </w:pPr>
            <w:sdt>
              <w:sdtPr>
                <w:id w:val="-1137793472"/>
                <w:placeholder>
                  <w:docPart w:val="4C254B28FB0B46C9B02A2807BC48C795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Monday</w:t>
                </w:r>
              </w:sdtContent>
            </w:sdt>
          </w:p>
        </w:tc>
        <w:tc>
          <w:tcPr>
            <w:tcW w:w="2055" w:type="dxa"/>
          </w:tcPr>
          <w:p w14:paraId="45F15FC0" w14:textId="77777777" w:rsidR="00F32B60" w:rsidRDefault="002A416B" w:rsidP="00F32B60">
            <w:pPr>
              <w:pStyle w:val="Days"/>
            </w:pPr>
            <w:sdt>
              <w:sdtPr>
                <w:id w:val="1475330559"/>
                <w:placeholder>
                  <w:docPart w:val="4DE5B0B8C6F74976BB51AE1C0E0A09BB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Tuesday</w:t>
                </w:r>
              </w:sdtContent>
            </w:sdt>
          </w:p>
        </w:tc>
        <w:tc>
          <w:tcPr>
            <w:tcW w:w="2055" w:type="dxa"/>
          </w:tcPr>
          <w:p w14:paraId="57F32FDA" w14:textId="77777777" w:rsidR="00F32B60" w:rsidRDefault="002A416B" w:rsidP="00F32B60">
            <w:pPr>
              <w:pStyle w:val="Days"/>
            </w:pPr>
            <w:sdt>
              <w:sdtPr>
                <w:id w:val="-1294592389"/>
                <w:placeholder>
                  <w:docPart w:val="F9899780F02F41C182AA9E8E46C0C6D8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Wednesday</w:t>
                </w:r>
              </w:sdtContent>
            </w:sdt>
          </w:p>
        </w:tc>
        <w:tc>
          <w:tcPr>
            <w:tcW w:w="2055" w:type="dxa"/>
          </w:tcPr>
          <w:p w14:paraId="277F95A3" w14:textId="77777777" w:rsidR="00F32B60" w:rsidRDefault="002A416B" w:rsidP="00F32B60">
            <w:pPr>
              <w:pStyle w:val="Days"/>
            </w:pPr>
            <w:sdt>
              <w:sdtPr>
                <w:id w:val="-1158065371"/>
                <w:placeholder>
                  <w:docPart w:val="7987A0E7C8274AD6B907209F5B863902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Thursday</w:t>
                </w:r>
              </w:sdtContent>
            </w:sdt>
          </w:p>
        </w:tc>
        <w:tc>
          <w:tcPr>
            <w:tcW w:w="2055" w:type="dxa"/>
          </w:tcPr>
          <w:p w14:paraId="649C6714" w14:textId="77777777" w:rsidR="00F32B60" w:rsidRDefault="002A416B" w:rsidP="00F32B60">
            <w:pPr>
              <w:pStyle w:val="Days"/>
            </w:pPr>
            <w:sdt>
              <w:sdtPr>
                <w:id w:val="235202542"/>
                <w:placeholder>
                  <w:docPart w:val="60929A4850B64631B376128BE6A83EBF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Friday</w:t>
                </w:r>
              </w:sdtContent>
            </w:sdt>
          </w:p>
        </w:tc>
        <w:tc>
          <w:tcPr>
            <w:tcW w:w="2055" w:type="dxa"/>
          </w:tcPr>
          <w:p w14:paraId="5F2B5470" w14:textId="77777777" w:rsidR="00F32B60" w:rsidRDefault="002A416B" w:rsidP="00F32B60">
            <w:pPr>
              <w:pStyle w:val="Days"/>
            </w:pPr>
            <w:sdt>
              <w:sdtPr>
                <w:id w:val="340215330"/>
                <w:placeholder>
                  <w:docPart w:val="A57EE1B99F0A4CBB90E82EF7F9B6DD04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Saturday</w:t>
                </w:r>
              </w:sdtContent>
            </w:sdt>
          </w:p>
        </w:tc>
      </w:tr>
      <w:tr w:rsidR="00F32B60" w14:paraId="6443BD7F" w14:textId="77777777" w:rsidTr="00F32B60">
        <w:tc>
          <w:tcPr>
            <w:tcW w:w="2054" w:type="dxa"/>
            <w:tcBorders>
              <w:bottom w:val="nil"/>
            </w:tcBorders>
          </w:tcPr>
          <w:p w14:paraId="3F30213D" w14:textId="6BD0B12E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3477F455" w14:textId="143E149F" w:rsidR="00F32B60" w:rsidRDefault="00FF6F69" w:rsidP="00F32B60">
            <w:pPr>
              <w:pStyle w:val="Dates"/>
            </w:pPr>
            <w:r>
              <w:t>1</w: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DocVariable MonthStart \@ dddd </w:instrText>
            </w:r>
            <w:r w:rsidR="00F32B60">
              <w:fldChar w:fldCharType="separate"/>
            </w:r>
            <w:r w:rsidR="00F32B60">
              <w:instrText>Friday</w:instrText>
            </w:r>
            <w:r w:rsidR="00F32B60">
              <w:fldChar w:fldCharType="end"/>
            </w:r>
            <w:r w:rsidR="00F32B60">
              <w:instrText xml:space="preserve"> = "Monday" 1 </w:instrTex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=A2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0</w:instrText>
            </w:r>
            <w:r w:rsidR="00F32B60">
              <w:fldChar w:fldCharType="end"/>
            </w:r>
            <w:r w:rsidR="00F32B60">
              <w:instrText xml:space="preserve"> &lt;&gt; 0 </w:instrText>
            </w:r>
            <w:r w:rsidR="00F32B60">
              <w:fldChar w:fldCharType="begin"/>
            </w:r>
            <w:r w:rsidR="00F32B60">
              <w:instrText xml:space="preserve"> =A2+1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2</w:instrText>
            </w:r>
            <w:r w:rsidR="00F32B60">
              <w:fldChar w:fldCharType="end"/>
            </w:r>
            <w:r w:rsidR="00F32B60">
              <w:instrText xml:space="preserve"> "" </w:instrText>
            </w:r>
            <w:r w:rsidR="00F32B60">
              <w:fldChar w:fldCharType="end"/>
            </w:r>
            <w:r w:rsidR="00F32B60"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78E52C2E" w14:textId="2CA9DB33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FF6F69">
              <w:t>2</w:t>
            </w:r>
          </w:p>
        </w:tc>
        <w:tc>
          <w:tcPr>
            <w:tcW w:w="2055" w:type="dxa"/>
            <w:tcBorders>
              <w:bottom w:val="nil"/>
            </w:tcBorders>
          </w:tcPr>
          <w:p w14:paraId="0ADCCF9C" w14:textId="0B4AF94A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FF6F69">
              <w:t>3</w:t>
            </w:r>
          </w:p>
        </w:tc>
        <w:tc>
          <w:tcPr>
            <w:tcW w:w="2055" w:type="dxa"/>
            <w:tcBorders>
              <w:bottom w:val="nil"/>
            </w:tcBorders>
          </w:tcPr>
          <w:p w14:paraId="5415408E" w14:textId="564A437B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FF6F69">
              <w:t>4</w:t>
            </w:r>
          </w:p>
        </w:tc>
        <w:tc>
          <w:tcPr>
            <w:tcW w:w="2055" w:type="dxa"/>
            <w:tcBorders>
              <w:bottom w:val="nil"/>
            </w:tcBorders>
          </w:tcPr>
          <w:p w14:paraId="4E5A59DB" w14:textId="29ABF819" w:rsidR="00F32B60" w:rsidRDefault="00FF6F69" w:rsidP="00F32B60">
            <w:pPr>
              <w:pStyle w:val="Dates"/>
            </w:pPr>
            <w:r>
              <w:t>5</w:t>
            </w:r>
          </w:p>
        </w:tc>
        <w:tc>
          <w:tcPr>
            <w:tcW w:w="2055" w:type="dxa"/>
            <w:tcBorders>
              <w:bottom w:val="nil"/>
            </w:tcBorders>
          </w:tcPr>
          <w:p w14:paraId="7B361154" w14:textId="187E521B" w:rsidR="00F32B60" w:rsidRDefault="00FF6F69" w:rsidP="00F32B60">
            <w:pPr>
              <w:pStyle w:val="Dates"/>
            </w:pPr>
            <w:r>
              <w:t>6</w:t>
            </w:r>
          </w:p>
        </w:tc>
      </w:tr>
      <w:tr w:rsidR="00F32B60" w14:paraId="1D46714B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15C9A64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3FBBB6A" w14:textId="767A32B9" w:rsidR="00F32B60" w:rsidRDefault="00AB4014" w:rsidP="00F32B60">
            <w:r>
              <w:t>Reserved 6:30</w:t>
            </w:r>
            <w:r w:rsidR="003A5C34">
              <w:t xml:space="preserve"> P.M.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B51CD5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C404C5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9BE74F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A9AC24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E1C4315" w14:textId="77777777" w:rsidR="00F32B60" w:rsidRDefault="00F32B60" w:rsidP="00F32B60"/>
        </w:tc>
      </w:tr>
      <w:tr w:rsidR="00F32B60" w14:paraId="24ED6E71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32751D0B" w14:textId="0B500FC1" w:rsidR="00F32B60" w:rsidRDefault="0004300D" w:rsidP="00F32B60">
            <w:pPr>
              <w:pStyle w:val="Dates"/>
            </w:pPr>
            <w: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1E7FDD2" w14:textId="570422EB" w:rsidR="00F32B60" w:rsidRDefault="0004300D" w:rsidP="00F32B60">
            <w:pPr>
              <w:pStyle w:val="Dates"/>
            </w:pPr>
            <w: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C013E6D" w14:textId="5F8B98B2" w:rsidR="00F32B60" w:rsidRDefault="0004300D" w:rsidP="00F32B60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6C4ACF8" w14:textId="36402793" w:rsidR="00F32B60" w:rsidRDefault="0004300D" w:rsidP="00F32B60">
            <w:pPr>
              <w:pStyle w:val="Dates"/>
            </w:pPr>
            <w:r>
              <w:t>10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22C89FA" w14:textId="1A03368A" w:rsidR="00F32B60" w:rsidRDefault="0004300D" w:rsidP="00F32B60">
            <w:pPr>
              <w:pStyle w:val="Dates"/>
            </w:pPr>
            <w:r>
              <w:t>11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1B5F42B" w14:textId="138F7840" w:rsidR="00F32B60" w:rsidRDefault="0004300D" w:rsidP="00F32B60">
            <w:pPr>
              <w:pStyle w:val="Dates"/>
            </w:pPr>
            <w: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C64DFE0" w14:textId="63CBB33D" w:rsidR="00F32B60" w:rsidRDefault="0004300D" w:rsidP="00F32B60">
            <w:pPr>
              <w:pStyle w:val="Dates"/>
            </w:pPr>
            <w:r>
              <w:t>13</w:t>
            </w:r>
          </w:p>
        </w:tc>
      </w:tr>
      <w:tr w:rsidR="00F32B60" w14:paraId="7E022AD6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3B2A54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77AEEB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2254B4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BC5F0B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3B02AA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860D31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58EAFFB" w14:textId="77777777" w:rsidR="00F32B60" w:rsidRDefault="00F32B60" w:rsidP="00F32B60"/>
        </w:tc>
      </w:tr>
      <w:tr w:rsidR="00F32B60" w14:paraId="3DAB210D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34326148" w14:textId="58EB32E3" w:rsidR="00F32B60" w:rsidRDefault="0004300D" w:rsidP="00F32B60">
            <w:pPr>
              <w:pStyle w:val="Dates"/>
            </w:pPr>
            <w:r>
              <w:t>14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BCAE5A5" w14:textId="07E4BC61" w:rsidR="00F32B60" w:rsidRDefault="0004300D" w:rsidP="00F32B60">
            <w:pPr>
              <w:pStyle w:val="Dates"/>
            </w:pPr>
            <w: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1D8A04B" w14:textId="4252B536" w:rsidR="00F32B60" w:rsidRDefault="0004300D" w:rsidP="00F32B60">
            <w:pPr>
              <w:pStyle w:val="Dates"/>
            </w:pPr>
            <w:r>
              <w:t>16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E8A1D4F" w14:textId="2893A1EC" w:rsidR="00F32B60" w:rsidRDefault="0004300D" w:rsidP="00F32B60">
            <w:pPr>
              <w:pStyle w:val="Dates"/>
            </w:pPr>
            <w:r>
              <w:t>17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3934528" w14:textId="14A1249F" w:rsidR="00F32B60" w:rsidRDefault="0004300D" w:rsidP="00F32B60">
            <w:pPr>
              <w:pStyle w:val="Dates"/>
            </w:pPr>
            <w:r>
              <w:t>18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3D0D7D7" w14:textId="2630925D" w:rsidR="00F32B60" w:rsidRDefault="0004300D" w:rsidP="00F32B60">
            <w:pPr>
              <w:pStyle w:val="Dates"/>
            </w:pPr>
            <w: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DF51171" w14:textId="17BA386C" w:rsidR="00F32B60" w:rsidRDefault="0004300D" w:rsidP="00F32B60">
            <w:pPr>
              <w:pStyle w:val="Dates"/>
            </w:pPr>
            <w:r>
              <w:t>20</w:t>
            </w:r>
          </w:p>
        </w:tc>
      </w:tr>
      <w:tr w:rsidR="00F32B60" w14:paraId="23A267F6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91FB31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02611C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F8507B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D86AE9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2E478F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200CE8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400F421" w14:textId="77777777" w:rsidR="00F32B60" w:rsidRDefault="00F32B60" w:rsidP="00F32B60"/>
        </w:tc>
      </w:tr>
      <w:tr w:rsidR="00F32B60" w14:paraId="7427B7FA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87B1745" w14:textId="06B57727" w:rsidR="00F32B60" w:rsidRDefault="0004300D" w:rsidP="00F32B60">
            <w:pPr>
              <w:pStyle w:val="Dates"/>
            </w:pPr>
            <w: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5386FCF" w14:textId="54D8BE33" w:rsidR="00F32B60" w:rsidRDefault="0004300D" w:rsidP="00F32B60">
            <w:pPr>
              <w:pStyle w:val="Dates"/>
            </w:pPr>
            <w: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1262574" w14:textId="0ABD5F8A" w:rsidR="00F32B60" w:rsidRDefault="0004300D" w:rsidP="00F32B60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F779109" w14:textId="6F355C9B" w:rsidR="00F32B60" w:rsidRDefault="0004300D" w:rsidP="00F32B60">
            <w:pPr>
              <w:pStyle w:val="Dates"/>
            </w:pPr>
            <w:r>
              <w:t>24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903BB18" w14:textId="247B9DFF" w:rsidR="00F32B60" w:rsidRDefault="0004300D" w:rsidP="00F32B60">
            <w:pPr>
              <w:pStyle w:val="Dates"/>
            </w:pPr>
            <w:r>
              <w:t>25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F2D63BB" w14:textId="71616470" w:rsidR="00F32B60" w:rsidRDefault="0004300D" w:rsidP="00F32B60">
            <w:pPr>
              <w:pStyle w:val="Dates"/>
            </w:pPr>
            <w: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B57D8DE" w14:textId="192C12B2" w:rsidR="00F32B60" w:rsidRDefault="0004300D" w:rsidP="00F32B60">
            <w:pPr>
              <w:pStyle w:val="Dates"/>
            </w:pPr>
            <w:r>
              <w:t>27</w:t>
            </w:r>
          </w:p>
        </w:tc>
      </w:tr>
      <w:tr w:rsidR="00F32B60" w14:paraId="71CB1A9C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32C9F16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83FA2F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C5B925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0098DF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998E4D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9902CA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B0ECC94" w14:textId="77777777" w:rsidR="00F32B60" w:rsidRDefault="00F32B60" w:rsidP="00F32B60"/>
        </w:tc>
      </w:tr>
      <w:tr w:rsidR="00F32B60" w14:paraId="1557B97A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7C8D281" w14:textId="2CDFD8CF" w:rsidR="00F32B60" w:rsidRDefault="0004300D" w:rsidP="00F32B60">
            <w:pPr>
              <w:pStyle w:val="Dates"/>
            </w:pPr>
            <w: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E404DD9" w14:textId="533E38F4" w:rsidR="00F32B60" w:rsidRDefault="0004300D" w:rsidP="00F32B60">
            <w:pPr>
              <w:pStyle w:val="Dates"/>
            </w:pPr>
            <w:r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3F72D09" w14:textId="20974196" w:rsidR="00F32B60" w:rsidRDefault="0004300D" w:rsidP="00F32B60">
            <w:pPr>
              <w:pStyle w:val="Dates"/>
            </w:pPr>
            <w: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C879CBE" w14:textId="65BBD588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9950323" w14:textId="71FBAB8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4A60E96" w14:textId="5EF0542D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18A6529" w14:textId="44DA1F2F" w:rsidR="00F32B60" w:rsidRDefault="00F32B60" w:rsidP="00F32B60">
            <w:pPr>
              <w:pStyle w:val="Dates"/>
            </w:pPr>
          </w:p>
        </w:tc>
      </w:tr>
      <w:tr w:rsidR="00F32B60" w14:paraId="12027B40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173402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D71194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6E344A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7CCC92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64DAFE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D6185B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1526BE8" w14:textId="77777777" w:rsidR="00F32B60" w:rsidRDefault="00F32B60" w:rsidP="00F32B60"/>
        </w:tc>
      </w:tr>
      <w:tr w:rsidR="00F32B60" w14:paraId="341E52E8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043F032C" w14:textId="7EEB29EF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006955F4" w14:textId="3746D957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4131022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4A5EE5C8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5A2146E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5F69395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F8889E0" w14:textId="77777777" w:rsidR="00F32B60" w:rsidRDefault="00F32B60" w:rsidP="00F32B60">
            <w:pPr>
              <w:pStyle w:val="Dates"/>
            </w:pPr>
          </w:p>
        </w:tc>
      </w:tr>
      <w:tr w:rsidR="00F32B60" w14:paraId="3FF78C42" w14:textId="77777777" w:rsidTr="0004300D">
        <w:trPr>
          <w:trHeight w:hRule="exact" w:val="80"/>
        </w:trPr>
        <w:tc>
          <w:tcPr>
            <w:tcW w:w="2054" w:type="dxa"/>
          </w:tcPr>
          <w:p w14:paraId="0A5F63EE" w14:textId="77777777" w:rsidR="00F32B60" w:rsidRDefault="00F32B60" w:rsidP="00F32B60"/>
        </w:tc>
        <w:tc>
          <w:tcPr>
            <w:tcW w:w="2055" w:type="dxa"/>
          </w:tcPr>
          <w:p w14:paraId="0889462E" w14:textId="77777777" w:rsidR="00F32B60" w:rsidRDefault="00F32B60" w:rsidP="00F32B60"/>
        </w:tc>
        <w:tc>
          <w:tcPr>
            <w:tcW w:w="2055" w:type="dxa"/>
          </w:tcPr>
          <w:p w14:paraId="15560657" w14:textId="77777777" w:rsidR="00F32B60" w:rsidRDefault="00F32B60" w:rsidP="00F32B60"/>
        </w:tc>
        <w:tc>
          <w:tcPr>
            <w:tcW w:w="2055" w:type="dxa"/>
          </w:tcPr>
          <w:p w14:paraId="203DF0DA" w14:textId="77777777" w:rsidR="00F32B60" w:rsidRDefault="00F32B60" w:rsidP="00F32B60"/>
        </w:tc>
        <w:tc>
          <w:tcPr>
            <w:tcW w:w="2055" w:type="dxa"/>
          </w:tcPr>
          <w:p w14:paraId="034DAC59" w14:textId="77777777" w:rsidR="00F32B60" w:rsidRDefault="00F32B60" w:rsidP="00F32B60"/>
        </w:tc>
        <w:tc>
          <w:tcPr>
            <w:tcW w:w="2055" w:type="dxa"/>
          </w:tcPr>
          <w:p w14:paraId="55D97AF1" w14:textId="77777777" w:rsidR="00F32B60" w:rsidRDefault="00F32B60" w:rsidP="00F32B60"/>
        </w:tc>
        <w:tc>
          <w:tcPr>
            <w:tcW w:w="2055" w:type="dxa"/>
          </w:tcPr>
          <w:p w14:paraId="134E5AA1" w14:textId="77777777" w:rsidR="00F32B60" w:rsidRDefault="00F32B60" w:rsidP="00F32B60"/>
        </w:tc>
      </w:tr>
    </w:tbl>
    <w:p w14:paraId="66E9DBE9" w14:textId="21AB258E" w:rsidR="00F32B60" w:rsidRDefault="00F32B60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F32B60" w14:paraId="02AA099C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5A1A1E0B" w14:textId="65A0EA41" w:rsidR="00F32B60" w:rsidRDefault="0004300D" w:rsidP="00F32B60">
            <w:pPr>
              <w:pStyle w:val="Month"/>
            </w:pPr>
            <w:r>
              <w:lastRenderedPageBreak/>
              <w:t>December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36FF7EA3" w14:textId="77777777" w:rsidR="00F32B60" w:rsidRDefault="00F32B60" w:rsidP="00F32B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2B60" w14:paraId="10861A8D" w14:textId="77777777" w:rsidTr="00F32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78230C" w:themeFill="accent1" w:themeFillShade="80"/>
          </w:tcPr>
          <w:p w14:paraId="503F69B5" w14:textId="77777777" w:rsidR="00F32B60" w:rsidRDefault="00F32B60" w:rsidP="00F32B60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78230C" w:themeFill="accent1" w:themeFillShade="80"/>
          </w:tcPr>
          <w:p w14:paraId="2BC71BE6" w14:textId="72B8E257" w:rsidR="00F32B60" w:rsidRDefault="00F32B60" w:rsidP="00F32B60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2021</w:t>
            </w:r>
            <w:r>
              <w:fldChar w:fldCharType="end"/>
            </w:r>
          </w:p>
        </w:tc>
      </w:tr>
      <w:tr w:rsidR="00F32B60" w14:paraId="601955C1" w14:textId="77777777" w:rsidTr="00F32B6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03B55E74" w14:textId="77777777" w:rsidR="00F32B60" w:rsidRDefault="00F32B60" w:rsidP="00F32B60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5FF549B4" w14:textId="77777777" w:rsidR="00F32B60" w:rsidRDefault="00F32B60" w:rsidP="00F32B60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F32B60" w14:paraId="6DF66A33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734856568"/>
            <w:placeholder>
              <w:docPart w:val="AE5E858C7E904C5EA65C91890BC3F1F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46FBC560" w14:textId="77777777" w:rsidR="00F32B60" w:rsidRDefault="00F32B60" w:rsidP="00F32B6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43CFBBCE" w14:textId="77777777" w:rsidR="00F32B60" w:rsidRDefault="002A416B" w:rsidP="00F32B60">
            <w:pPr>
              <w:pStyle w:val="Days"/>
            </w:pPr>
            <w:sdt>
              <w:sdtPr>
                <w:id w:val="-1514151290"/>
                <w:placeholder>
                  <w:docPart w:val="0CD128D2C43B4596953D6BA366DE4A57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Monday</w:t>
                </w:r>
              </w:sdtContent>
            </w:sdt>
          </w:p>
        </w:tc>
        <w:tc>
          <w:tcPr>
            <w:tcW w:w="2055" w:type="dxa"/>
          </w:tcPr>
          <w:p w14:paraId="1364B610" w14:textId="77777777" w:rsidR="00F32B60" w:rsidRDefault="002A416B" w:rsidP="00F32B60">
            <w:pPr>
              <w:pStyle w:val="Days"/>
            </w:pPr>
            <w:sdt>
              <w:sdtPr>
                <w:id w:val="-1547600727"/>
                <w:placeholder>
                  <w:docPart w:val="D50CBA55BB0D40268742A461DE2B7145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Tuesday</w:t>
                </w:r>
              </w:sdtContent>
            </w:sdt>
          </w:p>
        </w:tc>
        <w:tc>
          <w:tcPr>
            <w:tcW w:w="2055" w:type="dxa"/>
          </w:tcPr>
          <w:p w14:paraId="19A950B1" w14:textId="77777777" w:rsidR="00F32B60" w:rsidRDefault="002A416B" w:rsidP="00F32B60">
            <w:pPr>
              <w:pStyle w:val="Days"/>
            </w:pPr>
            <w:sdt>
              <w:sdtPr>
                <w:id w:val="-1071493934"/>
                <w:placeholder>
                  <w:docPart w:val="1CCB742B1FB945A29DBC93A8800BA19E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Wednesday</w:t>
                </w:r>
              </w:sdtContent>
            </w:sdt>
          </w:p>
        </w:tc>
        <w:tc>
          <w:tcPr>
            <w:tcW w:w="2055" w:type="dxa"/>
          </w:tcPr>
          <w:p w14:paraId="0F8957B7" w14:textId="77777777" w:rsidR="00F32B60" w:rsidRDefault="002A416B" w:rsidP="00F32B60">
            <w:pPr>
              <w:pStyle w:val="Days"/>
            </w:pPr>
            <w:sdt>
              <w:sdtPr>
                <w:id w:val="1525365732"/>
                <w:placeholder>
                  <w:docPart w:val="8FC1F8D384764067A616CAF4D7D9E1AE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Thursday</w:t>
                </w:r>
              </w:sdtContent>
            </w:sdt>
          </w:p>
        </w:tc>
        <w:tc>
          <w:tcPr>
            <w:tcW w:w="2055" w:type="dxa"/>
          </w:tcPr>
          <w:p w14:paraId="22F6D0EA" w14:textId="77777777" w:rsidR="00F32B60" w:rsidRDefault="002A416B" w:rsidP="00F32B60">
            <w:pPr>
              <w:pStyle w:val="Days"/>
            </w:pPr>
            <w:sdt>
              <w:sdtPr>
                <w:id w:val="-155921142"/>
                <w:placeholder>
                  <w:docPart w:val="B21F4123EE884011BB3F7624681F03E3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Friday</w:t>
                </w:r>
              </w:sdtContent>
            </w:sdt>
          </w:p>
        </w:tc>
        <w:tc>
          <w:tcPr>
            <w:tcW w:w="2055" w:type="dxa"/>
          </w:tcPr>
          <w:p w14:paraId="71B954C8" w14:textId="77777777" w:rsidR="00F32B60" w:rsidRDefault="002A416B" w:rsidP="00F32B60">
            <w:pPr>
              <w:pStyle w:val="Days"/>
            </w:pPr>
            <w:sdt>
              <w:sdtPr>
                <w:id w:val="1042485946"/>
                <w:placeholder>
                  <w:docPart w:val="15C006429DFC4E6C95C84D9D7AAB1C32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Saturday</w:t>
                </w:r>
              </w:sdtContent>
            </w:sdt>
          </w:p>
        </w:tc>
      </w:tr>
      <w:tr w:rsidR="00F32B60" w14:paraId="7E09D153" w14:textId="77777777" w:rsidTr="00F32B60">
        <w:tc>
          <w:tcPr>
            <w:tcW w:w="2054" w:type="dxa"/>
            <w:tcBorders>
              <w:bottom w:val="nil"/>
            </w:tcBorders>
          </w:tcPr>
          <w:p w14:paraId="215515F3" w14:textId="35F1B3D8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5837C2A6" w14:textId="36F8A5F2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E333D0F" w14:textId="4E0AEF21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3EBA51B9" w14:textId="6947B579" w:rsidR="00F32B60" w:rsidRDefault="0004300D" w:rsidP="00F32B60">
            <w:pPr>
              <w:pStyle w:val="Dates"/>
            </w:pPr>
            <w:r>
              <w:t>1</w: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DocVariable MonthStart \@ dddd </w:instrText>
            </w:r>
            <w:r w:rsidR="00F32B60">
              <w:fldChar w:fldCharType="separate"/>
            </w:r>
            <w:r w:rsidR="00F32B60">
              <w:instrText>Friday</w:instrText>
            </w:r>
            <w:r w:rsidR="00F32B60">
              <w:fldChar w:fldCharType="end"/>
            </w:r>
            <w:r w:rsidR="00F32B60">
              <w:instrText xml:space="preserve"> = "Wednesday" 1 </w:instrTex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=C2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0</w:instrText>
            </w:r>
            <w:r w:rsidR="00F32B60">
              <w:fldChar w:fldCharType="end"/>
            </w:r>
            <w:r w:rsidR="00F32B60">
              <w:instrText xml:space="preserve"> &lt;&gt; 0 </w:instrText>
            </w:r>
            <w:r w:rsidR="00F32B60">
              <w:fldChar w:fldCharType="begin"/>
            </w:r>
            <w:r w:rsidR="00F32B60">
              <w:instrText xml:space="preserve"> =C2+1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3</w:instrText>
            </w:r>
            <w:r w:rsidR="00F32B60">
              <w:fldChar w:fldCharType="end"/>
            </w:r>
            <w:r w:rsidR="00F32B60">
              <w:instrText xml:space="preserve"> "" </w:instrText>
            </w:r>
            <w:r w:rsidR="00F32B60">
              <w:fldChar w:fldCharType="end"/>
            </w:r>
            <w:r w:rsidR="00F32B60"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0CDE07FE" w14:textId="7F09D871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04300D">
              <w:t>2</w:t>
            </w:r>
          </w:p>
        </w:tc>
        <w:tc>
          <w:tcPr>
            <w:tcW w:w="2055" w:type="dxa"/>
            <w:tcBorders>
              <w:bottom w:val="nil"/>
            </w:tcBorders>
          </w:tcPr>
          <w:p w14:paraId="3CE55053" w14:textId="108F06C7" w:rsidR="00F32B60" w:rsidRDefault="0004300D" w:rsidP="00F32B60">
            <w:pPr>
              <w:pStyle w:val="Dates"/>
            </w:pPr>
            <w:r>
              <w:t>3</w:t>
            </w:r>
          </w:p>
        </w:tc>
        <w:tc>
          <w:tcPr>
            <w:tcW w:w="2055" w:type="dxa"/>
            <w:tcBorders>
              <w:bottom w:val="nil"/>
            </w:tcBorders>
          </w:tcPr>
          <w:p w14:paraId="44474AB5" w14:textId="5DDA5E4B" w:rsidR="00F32B60" w:rsidRDefault="0004300D" w:rsidP="00F32B60">
            <w:pPr>
              <w:pStyle w:val="Dates"/>
            </w:pPr>
            <w:r>
              <w:t>4</w:t>
            </w:r>
          </w:p>
        </w:tc>
      </w:tr>
      <w:tr w:rsidR="00F32B60" w14:paraId="34BBE4DF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9B0599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D6A844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A6139A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EEDE62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7A262B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BB2FC4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C85D150" w14:textId="77777777" w:rsidR="00F32B60" w:rsidRDefault="00F32B60" w:rsidP="00F32B60"/>
        </w:tc>
      </w:tr>
      <w:tr w:rsidR="00F32B60" w14:paraId="447584AB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7480DC3" w14:textId="12B20889" w:rsidR="00F32B60" w:rsidRDefault="0004300D" w:rsidP="00F32B60">
            <w:pPr>
              <w:pStyle w:val="Dates"/>
            </w:pPr>
            <w:r>
              <w:t>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244C803" w14:textId="7A5E9C45" w:rsidR="00F32B60" w:rsidRDefault="0004300D" w:rsidP="00F32B60">
            <w:pPr>
              <w:pStyle w:val="Dates"/>
            </w:pPr>
            <w:r>
              <w:t>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3B9CA38" w14:textId="3C578F93" w:rsidR="00F32B60" w:rsidRDefault="0004300D" w:rsidP="00F32B60">
            <w:pPr>
              <w:pStyle w:val="Dates"/>
            </w:pPr>
            <w: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98FA9D9" w14:textId="57F35D4B" w:rsidR="00F32B60" w:rsidRDefault="0004300D" w:rsidP="00F32B60">
            <w:pPr>
              <w:pStyle w:val="Dates"/>
            </w:pPr>
            <w: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773CC10" w14:textId="23E05331" w:rsidR="00F32B60" w:rsidRDefault="0004300D" w:rsidP="00F32B60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06860AD" w14:textId="61863F9F" w:rsidR="00F32B60" w:rsidRDefault="0004300D" w:rsidP="00F32B60">
            <w:pPr>
              <w:pStyle w:val="Dates"/>
            </w:pPr>
            <w:r>
              <w:t>10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F517EAE" w14:textId="51D16042" w:rsidR="00F32B60" w:rsidRDefault="0004300D" w:rsidP="00F32B60">
            <w:pPr>
              <w:pStyle w:val="Dates"/>
            </w:pPr>
            <w:r>
              <w:t>11</w:t>
            </w:r>
          </w:p>
        </w:tc>
      </w:tr>
      <w:tr w:rsidR="00F32B60" w14:paraId="341E8252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B6F7B7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EDFB0C3" w14:textId="6EF7D45D" w:rsidR="00F32B60" w:rsidRDefault="00AB4014" w:rsidP="00F32B60">
            <w:r>
              <w:t>Reserved 6:30</w:t>
            </w:r>
            <w:r w:rsidR="003A5C34">
              <w:t xml:space="preserve"> P.M.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68CF57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8B2B5A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AEF50B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9F9156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3B64FC1" w14:textId="77777777" w:rsidR="00F32B60" w:rsidRDefault="00F32B60" w:rsidP="00F32B60"/>
        </w:tc>
      </w:tr>
      <w:tr w:rsidR="00F32B60" w14:paraId="6973019B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17A4A26" w14:textId="66624FB6" w:rsidR="00F32B60" w:rsidRDefault="0004300D" w:rsidP="00F32B60">
            <w:pPr>
              <w:pStyle w:val="Dates"/>
            </w:pPr>
            <w: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B7B5CCA" w14:textId="0995EAE2" w:rsidR="00F32B60" w:rsidRDefault="0004300D" w:rsidP="00F32B60">
            <w:pPr>
              <w:pStyle w:val="Dates"/>
            </w:pPr>
            <w:r>
              <w:t>13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6A361B6" w14:textId="5438B82A" w:rsidR="00F32B60" w:rsidRDefault="0004300D" w:rsidP="00F32B60">
            <w:pPr>
              <w:pStyle w:val="Dates"/>
            </w:pPr>
            <w:r>
              <w:t>14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4E86307" w14:textId="176935D9" w:rsidR="00F32B60" w:rsidRDefault="0004300D" w:rsidP="00F32B60">
            <w:pPr>
              <w:pStyle w:val="Dates"/>
            </w:pPr>
            <w: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22BCA34" w14:textId="26C13297" w:rsidR="00F32B60" w:rsidRDefault="0004300D" w:rsidP="00F32B60">
            <w:pPr>
              <w:pStyle w:val="Dates"/>
            </w:pPr>
            <w:r>
              <w:t>16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4F8EB61" w14:textId="50326BEF" w:rsidR="00F32B60" w:rsidRDefault="0004300D" w:rsidP="00F32B60">
            <w:pPr>
              <w:pStyle w:val="Dates"/>
            </w:pPr>
            <w:r>
              <w:t>17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C6AD4D0" w14:textId="12BB1ADF" w:rsidR="00F32B60" w:rsidRDefault="0004300D" w:rsidP="00F32B60">
            <w:pPr>
              <w:pStyle w:val="Dates"/>
            </w:pPr>
            <w:r>
              <w:t>18</w:t>
            </w:r>
          </w:p>
        </w:tc>
      </w:tr>
      <w:tr w:rsidR="00F32B60" w14:paraId="57DFC767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7C11938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955F51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1A94D9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712CE4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78088F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913EEE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CC11F6F" w14:textId="77777777" w:rsidR="00F32B60" w:rsidRDefault="00F32B60" w:rsidP="00F32B60"/>
        </w:tc>
      </w:tr>
      <w:tr w:rsidR="00F32B60" w14:paraId="7E922B99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3EF1B1B4" w14:textId="6B87F68D" w:rsidR="00F32B60" w:rsidRDefault="0004300D" w:rsidP="00F32B60">
            <w:pPr>
              <w:pStyle w:val="Dates"/>
            </w:pPr>
            <w: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93B26D2" w14:textId="5ACC55CA" w:rsidR="00F32B60" w:rsidRDefault="0004300D" w:rsidP="00F32B60">
            <w:pPr>
              <w:pStyle w:val="Dates"/>
            </w:pPr>
            <w:r>
              <w:t>20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D4D3DB9" w14:textId="566CABAA" w:rsidR="00F32B60" w:rsidRDefault="0004300D" w:rsidP="00F32B60">
            <w:pPr>
              <w:pStyle w:val="Dates"/>
            </w:pPr>
            <w: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745D094" w14:textId="3F215205" w:rsidR="00F32B60" w:rsidRDefault="0004300D" w:rsidP="00F32B60">
            <w:pPr>
              <w:pStyle w:val="Dates"/>
            </w:pPr>
            <w: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C5F8699" w14:textId="7C2AC4CB" w:rsidR="00F32B60" w:rsidRDefault="0004300D" w:rsidP="00F32B60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7BB6457" w14:textId="4F21B0F5" w:rsidR="00F32B60" w:rsidRDefault="0004300D" w:rsidP="00F32B60">
            <w:pPr>
              <w:pStyle w:val="Dates"/>
            </w:pPr>
            <w:r>
              <w:t>24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B051F65" w14:textId="6A3F972F" w:rsidR="00F32B60" w:rsidRDefault="0004300D" w:rsidP="00F32B60">
            <w:pPr>
              <w:pStyle w:val="Dates"/>
            </w:pPr>
            <w:r>
              <w:t>25</w:t>
            </w:r>
          </w:p>
        </w:tc>
      </w:tr>
      <w:tr w:rsidR="00F32B60" w14:paraId="2B63929B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89F787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8DDCFB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077635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F2A1C9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D9720C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9D2137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B40AE17" w14:textId="77777777" w:rsidR="00F32B60" w:rsidRDefault="00F32B60" w:rsidP="00F32B60"/>
        </w:tc>
      </w:tr>
      <w:tr w:rsidR="00F32B60" w14:paraId="6C73C570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5FC0DAA" w14:textId="40B3B42B" w:rsidR="00F32B60" w:rsidRDefault="0004300D" w:rsidP="00F32B60">
            <w:pPr>
              <w:pStyle w:val="Dates"/>
            </w:pPr>
            <w: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1A505ED" w14:textId="6C5AFA33" w:rsidR="00F32B60" w:rsidRDefault="0004300D" w:rsidP="00F32B60">
            <w:pPr>
              <w:pStyle w:val="Dates"/>
            </w:pPr>
            <w:r>
              <w:t>27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2E146C4" w14:textId="49BD022A" w:rsidR="00F32B60" w:rsidRDefault="0004300D" w:rsidP="00F32B60">
            <w:pPr>
              <w:pStyle w:val="Dates"/>
            </w:pPr>
            <w: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76495BC" w14:textId="2B786A4E" w:rsidR="00F32B60" w:rsidRDefault="0004300D" w:rsidP="00F32B60">
            <w:pPr>
              <w:pStyle w:val="Dates"/>
            </w:pPr>
            <w:r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8D1208B" w14:textId="010474A9" w:rsidR="00F32B60" w:rsidRDefault="0004300D" w:rsidP="00F32B60">
            <w:pPr>
              <w:pStyle w:val="Dates"/>
            </w:pPr>
            <w: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9DA46C5" w14:textId="2DE32CAD" w:rsidR="00F32B60" w:rsidRDefault="0004300D" w:rsidP="00F32B60">
            <w:pPr>
              <w:pStyle w:val="Dates"/>
            </w:pPr>
            <w:r>
              <w:t>31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5D9B7F9" w14:textId="7F35B1D3" w:rsidR="00F32B60" w:rsidRDefault="00F32B60" w:rsidP="00F32B60">
            <w:pPr>
              <w:pStyle w:val="Dates"/>
            </w:pPr>
          </w:p>
        </w:tc>
      </w:tr>
      <w:tr w:rsidR="00F32B60" w14:paraId="3DAD5F62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306A4EC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95DE4B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21C1CF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B8F291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E27FB2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EDB9A1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9B2DBF6" w14:textId="77777777" w:rsidR="00F32B60" w:rsidRDefault="00F32B60" w:rsidP="00F32B60"/>
        </w:tc>
      </w:tr>
      <w:tr w:rsidR="00F32B60" w14:paraId="389B3FD4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3F310579" w14:textId="49F3E8B5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6ABC8C0" w14:textId="3C27E15B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74146C5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E449EF3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992B0A2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B8F2752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DE440EA" w14:textId="77777777" w:rsidR="00F32B60" w:rsidRDefault="00F32B60" w:rsidP="00F32B60">
            <w:pPr>
              <w:pStyle w:val="Dates"/>
            </w:pPr>
          </w:p>
        </w:tc>
      </w:tr>
      <w:tr w:rsidR="00F32B60" w14:paraId="10E3D337" w14:textId="77777777" w:rsidTr="0004300D">
        <w:trPr>
          <w:trHeight w:hRule="exact" w:val="80"/>
        </w:trPr>
        <w:tc>
          <w:tcPr>
            <w:tcW w:w="2054" w:type="dxa"/>
          </w:tcPr>
          <w:p w14:paraId="36EC745E" w14:textId="77777777" w:rsidR="00F32B60" w:rsidRDefault="00F32B60" w:rsidP="00F32B60"/>
        </w:tc>
        <w:tc>
          <w:tcPr>
            <w:tcW w:w="2055" w:type="dxa"/>
          </w:tcPr>
          <w:p w14:paraId="28391783" w14:textId="77777777" w:rsidR="00F32B60" w:rsidRDefault="00F32B60" w:rsidP="00F32B60"/>
        </w:tc>
        <w:tc>
          <w:tcPr>
            <w:tcW w:w="2055" w:type="dxa"/>
          </w:tcPr>
          <w:p w14:paraId="3147BC81" w14:textId="77777777" w:rsidR="00F32B60" w:rsidRDefault="00F32B60" w:rsidP="00F32B60"/>
        </w:tc>
        <w:tc>
          <w:tcPr>
            <w:tcW w:w="2055" w:type="dxa"/>
          </w:tcPr>
          <w:p w14:paraId="28177862" w14:textId="77777777" w:rsidR="00F32B60" w:rsidRDefault="00F32B60" w:rsidP="00F32B60"/>
        </w:tc>
        <w:tc>
          <w:tcPr>
            <w:tcW w:w="2055" w:type="dxa"/>
          </w:tcPr>
          <w:p w14:paraId="27720113" w14:textId="77777777" w:rsidR="00F32B60" w:rsidRDefault="00F32B60" w:rsidP="00F32B60"/>
        </w:tc>
        <w:tc>
          <w:tcPr>
            <w:tcW w:w="2055" w:type="dxa"/>
          </w:tcPr>
          <w:p w14:paraId="5B9FF597" w14:textId="77777777" w:rsidR="00F32B60" w:rsidRDefault="00F32B60" w:rsidP="00F32B60"/>
        </w:tc>
        <w:tc>
          <w:tcPr>
            <w:tcW w:w="2055" w:type="dxa"/>
          </w:tcPr>
          <w:p w14:paraId="229D8AD5" w14:textId="77777777" w:rsidR="00F32B60" w:rsidRDefault="00F32B60" w:rsidP="00F32B60"/>
        </w:tc>
      </w:tr>
    </w:tbl>
    <w:p w14:paraId="3DCC6C5D" w14:textId="7663F2FD" w:rsidR="003A5C34" w:rsidRDefault="003A5C34"/>
    <w:p w14:paraId="736DD9CE" w14:textId="77777777" w:rsidR="003A5C34" w:rsidRDefault="003A5C34">
      <w:r>
        <w:br w:type="page"/>
      </w:r>
    </w:p>
    <w:p w14:paraId="228704E7" w14:textId="77777777" w:rsidR="003A5C34" w:rsidRDefault="003A5C34" w:rsidP="003A5C34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3A5C34" w14:paraId="25D7089D" w14:textId="77777777" w:rsidTr="000507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30D3E5FD" w14:textId="77777777" w:rsidR="003A5C34" w:rsidRDefault="003A5C34" w:rsidP="0005078D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 w:rsidRPr="00F32B60">
              <w:t>January</w:t>
            </w:r>
            <w:r>
              <w:fldChar w:fldCharType="end"/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4C2AED1B" w14:textId="77777777" w:rsidR="003A5C34" w:rsidRDefault="003A5C34" w:rsidP="0005078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A5C34" w14:paraId="6BC98FCF" w14:textId="77777777" w:rsidTr="000507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78230C" w:themeFill="accent1" w:themeFillShade="80"/>
          </w:tcPr>
          <w:p w14:paraId="457246C7" w14:textId="77777777" w:rsidR="003A5C34" w:rsidRDefault="003A5C34" w:rsidP="0005078D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78230C" w:themeFill="accent1" w:themeFillShade="80"/>
          </w:tcPr>
          <w:p w14:paraId="4C120EAB" w14:textId="0F75F524" w:rsidR="003A5C34" w:rsidRDefault="003A5C34" w:rsidP="0005078D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2022</w:t>
            </w:r>
          </w:p>
        </w:tc>
      </w:tr>
      <w:tr w:rsidR="003A5C34" w14:paraId="12BE9B01" w14:textId="77777777" w:rsidTr="0005078D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2E9EE24D" w14:textId="77777777" w:rsidR="003A5C34" w:rsidRDefault="003A5C34" w:rsidP="0005078D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205C5F3E" w14:textId="77777777" w:rsidR="003A5C34" w:rsidRDefault="003A5C34" w:rsidP="0005078D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3A5C34" w14:paraId="5A411882" w14:textId="77777777" w:rsidTr="000507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1254893589"/>
            <w:placeholder>
              <w:docPart w:val="1853FFA818334453A9ACC5867DD6A64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354D21CC" w14:textId="77777777" w:rsidR="003A5C34" w:rsidRDefault="003A5C34" w:rsidP="0005078D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6B165DEE" w14:textId="77777777" w:rsidR="003A5C34" w:rsidRDefault="002A416B" w:rsidP="0005078D">
            <w:pPr>
              <w:pStyle w:val="Days"/>
            </w:pPr>
            <w:sdt>
              <w:sdtPr>
                <w:id w:val="-1176189564"/>
                <w:placeholder>
                  <w:docPart w:val="96A2E056FBF64C8898B290197BA19E1A"/>
                </w:placeholder>
                <w:temporary/>
                <w:showingPlcHdr/>
                <w15:appearance w15:val="hidden"/>
              </w:sdtPr>
              <w:sdtEndPr/>
              <w:sdtContent>
                <w:r w:rsidR="003A5C34">
                  <w:t>Monday</w:t>
                </w:r>
              </w:sdtContent>
            </w:sdt>
          </w:p>
        </w:tc>
        <w:tc>
          <w:tcPr>
            <w:tcW w:w="2055" w:type="dxa"/>
          </w:tcPr>
          <w:p w14:paraId="541E76F6" w14:textId="77777777" w:rsidR="003A5C34" w:rsidRDefault="002A416B" w:rsidP="0005078D">
            <w:pPr>
              <w:pStyle w:val="Days"/>
            </w:pPr>
            <w:sdt>
              <w:sdtPr>
                <w:id w:val="-1239399942"/>
                <w:placeholder>
                  <w:docPart w:val="F881FF2A6EF34C959394AE68A7CF71C3"/>
                </w:placeholder>
                <w:temporary/>
                <w:showingPlcHdr/>
                <w15:appearance w15:val="hidden"/>
              </w:sdtPr>
              <w:sdtEndPr/>
              <w:sdtContent>
                <w:r w:rsidR="003A5C34">
                  <w:t>Tuesday</w:t>
                </w:r>
              </w:sdtContent>
            </w:sdt>
          </w:p>
        </w:tc>
        <w:tc>
          <w:tcPr>
            <w:tcW w:w="2055" w:type="dxa"/>
          </w:tcPr>
          <w:p w14:paraId="2FC68CD1" w14:textId="77777777" w:rsidR="003A5C34" w:rsidRDefault="002A416B" w:rsidP="0005078D">
            <w:pPr>
              <w:pStyle w:val="Days"/>
            </w:pPr>
            <w:sdt>
              <w:sdtPr>
                <w:id w:val="1902790905"/>
                <w:placeholder>
                  <w:docPart w:val="0AEA167F781D43F7829F15DF85005B26"/>
                </w:placeholder>
                <w:temporary/>
                <w:showingPlcHdr/>
                <w15:appearance w15:val="hidden"/>
              </w:sdtPr>
              <w:sdtEndPr/>
              <w:sdtContent>
                <w:r w:rsidR="003A5C34">
                  <w:t>Wednesday</w:t>
                </w:r>
              </w:sdtContent>
            </w:sdt>
          </w:p>
        </w:tc>
        <w:tc>
          <w:tcPr>
            <w:tcW w:w="2055" w:type="dxa"/>
          </w:tcPr>
          <w:p w14:paraId="6F14F268" w14:textId="77777777" w:rsidR="003A5C34" w:rsidRDefault="002A416B" w:rsidP="0005078D">
            <w:pPr>
              <w:pStyle w:val="Days"/>
            </w:pPr>
            <w:sdt>
              <w:sdtPr>
                <w:id w:val="-676498127"/>
                <w:placeholder>
                  <w:docPart w:val="9978B0D4294540A290D576E4DCB84FB8"/>
                </w:placeholder>
                <w:temporary/>
                <w:showingPlcHdr/>
                <w15:appearance w15:val="hidden"/>
              </w:sdtPr>
              <w:sdtEndPr/>
              <w:sdtContent>
                <w:r w:rsidR="003A5C34">
                  <w:t>Thursday</w:t>
                </w:r>
              </w:sdtContent>
            </w:sdt>
          </w:p>
        </w:tc>
        <w:tc>
          <w:tcPr>
            <w:tcW w:w="2055" w:type="dxa"/>
          </w:tcPr>
          <w:p w14:paraId="11A480BC" w14:textId="77777777" w:rsidR="003A5C34" w:rsidRDefault="002A416B" w:rsidP="0005078D">
            <w:pPr>
              <w:pStyle w:val="Days"/>
            </w:pPr>
            <w:sdt>
              <w:sdtPr>
                <w:id w:val="677087652"/>
                <w:placeholder>
                  <w:docPart w:val="977B743AA229410091488FD46F66AA3C"/>
                </w:placeholder>
                <w:temporary/>
                <w:showingPlcHdr/>
                <w15:appearance w15:val="hidden"/>
              </w:sdtPr>
              <w:sdtEndPr/>
              <w:sdtContent>
                <w:r w:rsidR="003A5C34">
                  <w:t>Friday</w:t>
                </w:r>
              </w:sdtContent>
            </w:sdt>
          </w:p>
        </w:tc>
        <w:tc>
          <w:tcPr>
            <w:tcW w:w="2055" w:type="dxa"/>
          </w:tcPr>
          <w:p w14:paraId="6EEB76FF" w14:textId="77777777" w:rsidR="003A5C34" w:rsidRDefault="002A416B" w:rsidP="0005078D">
            <w:pPr>
              <w:pStyle w:val="Days"/>
            </w:pPr>
            <w:sdt>
              <w:sdtPr>
                <w:id w:val="-1374217524"/>
                <w:placeholder>
                  <w:docPart w:val="2C361A53697346C6A7B6DFF5621C10A5"/>
                </w:placeholder>
                <w:temporary/>
                <w:showingPlcHdr/>
                <w15:appearance w15:val="hidden"/>
              </w:sdtPr>
              <w:sdtEndPr/>
              <w:sdtContent>
                <w:r w:rsidR="003A5C34">
                  <w:t>Saturday</w:t>
                </w:r>
              </w:sdtContent>
            </w:sdt>
          </w:p>
        </w:tc>
      </w:tr>
      <w:tr w:rsidR="003A5C34" w14:paraId="7A5BAD9F" w14:textId="77777777" w:rsidTr="0005078D">
        <w:tc>
          <w:tcPr>
            <w:tcW w:w="2054" w:type="dxa"/>
            <w:tcBorders>
              <w:bottom w:val="nil"/>
            </w:tcBorders>
          </w:tcPr>
          <w:p w14:paraId="0E562772" w14:textId="77777777" w:rsidR="003A5C34" w:rsidRDefault="003A5C34" w:rsidP="0005078D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1A33E954" w14:textId="77777777" w:rsidR="003A5C34" w:rsidRDefault="003A5C34" w:rsidP="0005078D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548AF5BC" w14:textId="77777777" w:rsidR="003A5C34" w:rsidRDefault="003A5C34" w:rsidP="0005078D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72020C4E" w14:textId="77777777" w:rsidR="003A5C34" w:rsidRDefault="003A5C34" w:rsidP="0005078D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539EF276" w14:textId="77777777" w:rsidR="003A5C34" w:rsidRDefault="003A5C34" w:rsidP="0005078D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13C888E3" w14:textId="3B4A30EF" w:rsidR="003A5C34" w:rsidRDefault="003A5C34" w:rsidP="0005078D">
            <w:pPr>
              <w:pStyle w:val="Dates"/>
            </w:pPr>
          </w:p>
        </w:tc>
        <w:tc>
          <w:tcPr>
            <w:tcW w:w="2055" w:type="dxa"/>
            <w:tcBorders>
              <w:bottom w:val="nil"/>
            </w:tcBorders>
          </w:tcPr>
          <w:p w14:paraId="0F383526" w14:textId="54A38141" w:rsidR="003A5C34" w:rsidRDefault="003A5C34" w:rsidP="0005078D">
            <w:pPr>
              <w:pStyle w:val="Dates"/>
            </w:pPr>
            <w:r>
              <w:t>1</w:t>
            </w:r>
          </w:p>
        </w:tc>
      </w:tr>
      <w:tr w:rsidR="003A5C34" w14:paraId="1095EFD7" w14:textId="77777777" w:rsidTr="0005078D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2A209D28" w14:textId="77777777" w:rsidR="003A5C34" w:rsidRDefault="003A5C34" w:rsidP="0005078D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039CCB1" w14:textId="77777777" w:rsidR="003A5C34" w:rsidRDefault="003A5C34" w:rsidP="0005078D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46E6EE2" w14:textId="77777777" w:rsidR="003A5C34" w:rsidRDefault="003A5C34" w:rsidP="0005078D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BA079A5" w14:textId="77777777" w:rsidR="003A5C34" w:rsidRDefault="003A5C34" w:rsidP="0005078D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667627D" w14:textId="77777777" w:rsidR="003A5C34" w:rsidRDefault="003A5C34" w:rsidP="0005078D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73A5469" w14:textId="77777777" w:rsidR="003A5C34" w:rsidRDefault="003A5C34" w:rsidP="0005078D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3C53BDB" w14:textId="77777777" w:rsidR="003A5C34" w:rsidRDefault="003A5C34" w:rsidP="0005078D"/>
        </w:tc>
      </w:tr>
      <w:tr w:rsidR="003A5C34" w14:paraId="7C0F9167" w14:textId="77777777" w:rsidTr="0005078D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631ED62F" w14:textId="34E1C8C1" w:rsidR="003A5C34" w:rsidRDefault="003A5C34" w:rsidP="0005078D">
            <w:pPr>
              <w:pStyle w:val="Dates"/>
            </w:pPr>
            <w:r>
              <w:t>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10BA310" w14:textId="1AE3174E" w:rsidR="003A5C34" w:rsidRDefault="003A5C34" w:rsidP="0005078D">
            <w:pPr>
              <w:pStyle w:val="Dates"/>
            </w:pPr>
            <w:r>
              <w:t>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67B7C6C" w14:textId="02CAB7A8" w:rsidR="003A5C34" w:rsidRDefault="003A5C34" w:rsidP="0005078D">
            <w:pPr>
              <w:pStyle w:val="Dates"/>
            </w:pPr>
            <w:r>
              <w:t>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A610C61" w14:textId="792E09FE" w:rsidR="003A5C34" w:rsidRDefault="003A5C34" w:rsidP="0005078D">
            <w:pPr>
              <w:pStyle w:val="Dates"/>
            </w:pPr>
            <w:r>
              <w:t>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824DA94" w14:textId="6B8AE768" w:rsidR="003A5C34" w:rsidRDefault="003A5C34" w:rsidP="0005078D">
            <w:pPr>
              <w:pStyle w:val="Dates"/>
            </w:pPr>
            <w:r>
              <w:t>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8E2247A" w14:textId="07671FA5" w:rsidR="003A5C34" w:rsidRDefault="003A5C34" w:rsidP="0005078D">
            <w:pPr>
              <w:pStyle w:val="Dates"/>
            </w:pPr>
            <w: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69E2574" w14:textId="1761FA32" w:rsidR="003A5C34" w:rsidRDefault="003A5C34" w:rsidP="0005078D">
            <w:pPr>
              <w:pStyle w:val="Dates"/>
            </w:pPr>
            <w:r>
              <w:t>8</w:t>
            </w:r>
          </w:p>
        </w:tc>
      </w:tr>
      <w:tr w:rsidR="003A5C34" w14:paraId="6F22C3E4" w14:textId="77777777" w:rsidTr="0005078D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7C4A1A72" w14:textId="77777777" w:rsidR="003A5C34" w:rsidRDefault="003A5C34" w:rsidP="0005078D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1E57556" w14:textId="77777777" w:rsidR="003A5C34" w:rsidRDefault="003A5C34" w:rsidP="0005078D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AD329B4" w14:textId="77777777" w:rsidR="003A5C34" w:rsidRDefault="003A5C34" w:rsidP="0005078D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1F3A07B" w14:textId="77777777" w:rsidR="003A5C34" w:rsidRDefault="003A5C34" w:rsidP="0005078D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A604A19" w14:textId="77777777" w:rsidR="003A5C34" w:rsidRDefault="003A5C34" w:rsidP="0005078D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B07A2DD" w14:textId="77777777" w:rsidR="003A5C34" w:rsidRDefault="003A5C34" w:rsidP="0005078D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EFF9C7A" w14:textId="77777777" w:rsidR="003A5C34" w:rsidRDefault="003A5C34" w:rsidP="0005078D"/>
        </w:tc>
      </w:tr>
      <w:tr w:rsidR="003A5C34" w14:paraId="220C9DD8" w14:textId="77777777" w:rsidTr="0005078D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3C1FE49" w14:textId="282C5D28" w:rsidR="003A5C34" w:rsidRDefault="003A5C34" w:rsidP="0005078D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445051E" w14:textId="19306002" w:rsidR="003A5C34" w:rsidRDefault="003A5C34" w:rsidP="0005078D">
            <w:pPr>
              <w:pStyle w:val="Dates"/>
            </w:pPr>
            <w:r>
              <w:t>10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6E23E7E" w14:textId="200A5B8D" w:rsidR="003A5C34" w:rsidRDefault="003A5C34" w:rsidP="0005078D">
            <w:pPr>
              <w:pStyle w:val="Dates"/>
            </w:pPr>
            <w:r>
              <w:t>11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0844582" w14:textId="189E4242" w:rsidR="003A5C34" w:rsidRDefault="003A5C34" w:rsidP="0005078D">
            <w:pPr>
              <w:pStyle w:val="Dates"/>
            </w:pPr>
            <w: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D6B6EFC" w14:textId="44E1C1AD" w:rsidR="003A5C34" w:rsidRDefault="003A5C34" w:rsidP="0005078D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D8D7C9C" w14:textId="3721032A" w:rsidR="003A5C34" w:rsidRDefault="003A5C34" w:rsidP="0005078D">
            <w:pPr>
              <w:pStyle w:val="Dates"/>
            </w:pPr>
            <w:r>
              <w:t>14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7F235F3" w14:textId="2E3AD608" w:rsidR="003A5C34" w:rsidRDefault="003A5C34" w:rsidP="0005078D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</w:tr>
      <w:tr w:rsidR="003A5C34" w14:paraId="4BC19F02" w14:textId="77777777" w:rsidTr="0005078D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91036F7" w14:textId="77777777" w:rsidR="003A5C34" w:rsidRDefault="003A5C34" w:rsidP="0005078D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E199737" w14:textId="77777777" w:rsidR="003A5C34" w:rsidRDefault="003A5C34" w:rsidP="0005078D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6CB11FE" w14:textId="77777777" w:rsidR="003A5C34" w:rsidRDefault="003A5C34" w:rsidP="0005078D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EA97D53" w14:textId="6A94EDC0" w:rsidR="003A5C34" w:rsidRDefault="003A5C34" w:rsidP="0005078D">
            <w:r>
              <w:t>Reserved 1:00 P.M.</w:t>
            </w:r>
          </w:p>
          <w:p w14:paraId="078C5047" w14:textId="483DEC97" w:rsidR="003A5C34" w:rsidRDefault="003A5C34" w:rsidP="0005078D">
            <w:r>
              <w:t>Reserved 6:30 P.M.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CF05E0E" w14:textId="77777777" w:rsidR="003A5C34" w:rsidRDefault="003A5C34" w:rsidP="0005078D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C5503A6" w14:textId="77777777" w:rsidR="003A5C34" w:rsidRDefault="003A5C34" w:rsidP="0005078D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479B281" w14:textId="77777777" w:rsidR="003A5C34" w:rsidRDefault="003A5C34" w:rsidP="0005078D"/>
        </w:tc>
      </w:tr>
      <w:tr w:rsidR="003A5C34" w14:paraId="0A366C0A" w14:textId="77777777" w:rsidTr="0005078D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5DFDE6A4" w14:textId="67CC3AA1" w:rsidR="003A5C34" w:rsidRDefault="003A5C34" w:rsidP="0005078D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0861664" w14:textId="46AC3EB8" w:rsidR="003A5C34" w:rsidRDefault="003A5C34" w:rsidP="0005078D">
            <w:pPr>
              <w:pStyle w:val="Dates"/>
            </w:pPr>
            <w:r>
              <w:t>17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315DAFC" w14:textId="435A0D9B" w:rsidR="003A5C34" w:rsidRDefault="003A5C34" w:rsidP="0005078D">
            <w:pPr>
              <w:pStyle w:val="Dates"/>
            </w:pPr>
            <w:r>
              <w:t>18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87EDBAC" w14:textId="358A5C4C" w:rsidR="003A5C34" w:rsidRDefault="003A5C34" w:rsidP="0005078D">
            <w:pPr>
              <w:pStyle w:val="Dates"/>
            </w:pPr>
            <w: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5BE456E" w14:textId="3FD55B17" w:rsidR="003A5C34" w:rsidRDefault="003A5C34" w:rsidP="0005078D">
            <w:pPr>
              <w:pStyle w:val="Dates"/>
            </w:pPr>
            <w:r>
              <w:t>20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F7A4EAC" w14:textId="07F13FD8" w:rsidR="003A5C34" w:rsidRDefault="003A5C34" w:rsidP="0005078D">
            <w:pPr>
              <w:pStyle w:val="Dates"/>
            </w:pPr>
            <w: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22901C9" w14:textId="4ACA0C50" w:rsidR="003A5C34" w:rsidRDefault="003A5C34" w:rsidP="0005078D">
            <w:pPr>
              <w:pStyle w:val="Dates"/>
            </w:pPr>
            <w:r>
              <w:t>22</w:t>
            </w:r>
          </w:p>
        </w:tc>
      </w:tr>
      <w:tr w:rsidR="003A5C34" w14:paraId="5B8E17F1" w14:textId="77777777" w:rsidTr="0005078D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4DB8450" w14:textId="77777777" w:rsidR="003A5C34" w:rsidRDefault="003A5C34" w:rsidP="0005078D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46FD23E" w14:textId="77777777" w:rsidR="003A5C34" w:rsidRDefault="003A5C34" w:rsidP="0005078D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0E184EA" w14:textId="77777777" w:rsidR="003A5C34" w:rsidRDefault="003A5C34" w:rsidP="0005078D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6B4F088" w14:textId="77777777" w:rsidR="003A5C34" w:rsidRDefault="003A5C34" w:rsidP="0005078D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67C5DFC" w14:textId="77777777" w:rsidR="003A5C34" w:rsidRDefault="003A5C34" w:rsidP="0005078D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C2E5874" w14:textId="77777777" w:rsidR="003A5C34" w:rsidRDefault="003A5C34" w:rsidP="0005078D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9040DB0" w14:textId="77777777" w:rsidR="003A5C34" w:rsidRDefault="003A5C34" w:rsidP="0005078D"/>
        </w:tc>
      </w:tr>
      <w:tr w:rsidR="003A5C34" w14:paraId="43BADA35" w14:textId="77777777" w:rsidTr="0005078D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75394DD1" w14:textId="018FF350" w:rsidR="003A5C34" w:rsidRDefault="003A5C34" w:rsidP="0005078D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26B3FE4" w14:textId="395196E3" w:rsidR="003A5C34" w:rsidRDefault="003A5C34" w:rsidP="0005078D">
            <w:pPr>
              <w:pStyle w:val="Dates"/>
            </w:pPr>
            <w:r>
              <w:t>24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77ED622" w14:textId="3235F94B" w:rsidR="003A5C34" w:rsidRDefault="003A5C34" w:rsidP="0005078D">
            <w:pPr>
              <w:pStyle w:val="Dates"/>
            </w:pPr>
            <w:r>
              <w:t>25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7E9BB0E" w14:textId="030BD508" w:rsidR="003A5C34" w:rsidRDefault="003A5C34" w:rsidP="0005078D">
            <w:pPr>
              <w:pStyle w:val="Dates"/>
            </w:pPr>
            <w: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CB9E6B9" w14:textId="51B9854B" w:rsidR="003A5C34" w:rsidRDefault="003A5C34" w:rsidP="0005078D">
            <w:pPr>
              <w:pStyle w:val="Dates"/>
            </w:pPr>
            <w:r>
              <w:t>27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2D50A7F" w14:textId="1B929335" w:rsidR="003A5C34" w:rsidRDefault="003A5C34" w:rsidP="0005078D">
            <w:pPr>
              <w:pStyle w:val="Dates"/>
            </w:pPr>
            <w: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20061F5" w14:textId="43CB6FE5" w:rsidR="003A5C34" w:rsidRDefault="003A5C34" w:rsidP="0005078D">
            <w:pPr>
              <w:pStyle w:val="Dates"/>
            </w:pPr>
            <w:r>
              <w:t>29</w:t>
            </w:r>
          </w:p>
        </w:tc>
      </w:tr>
      <w:tr w:rsidR="003A5C34" w14:paraId="5F6A184E" w14:textId="77777777" w:rsidTr="0005078D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7251F3CD" w14:textId="77777777" w:rsidR="003A5C34" w:rsidRDefault="003A5C34" w:rsidP="0005078D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D02E36D" w14:textId="77777777" w:rsidR="003A5C34" w:rsidRDefault="003A5C34" w:rsidP="0005078D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2DBB26E" w14:textId="77777777" w:rsidR="003A5C34" w:rsidRDefault="003A5C34" w:rsidP="0005078D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158D3AB" w14:textId="77777777" w:rsidR="003A5C34" w:rsidRDefault="003A5C34" w:rsidP="0005078D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7BD1953" w14:textId="77777777" w:rsidR="003A5C34" w:rsidRDefault="003A5C34" w:rsidP="0005078D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C81333B" w14:textId="77777777" w:rsidR="003A5C34" w:rsidRDefault="003A5C34" w:rsidP="0005078D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397537A" w14:textId="77777777" w:rsidR="003A5C34" w:rsidRDefault="003A5C34" w:rsidP="0005078D"/>
        </w:tc>
      </w:tr>
      <w:tr w:rsidR="003A5C34" w14:paraId="53D4CEAD" w14:textId="77777777" w:rsidTr="0005078D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04334FE4" w14:textId="7091D31E" w:rsidR="003A5C34" w:rsidRDefault="003A5C34" w:rsidP="0005078D">
            <w:pPr>
              <w:pStyle w:val="Dates"/>
            </w:pPr>
            <w: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F8C925A" w14:textId="00E7ACA5" w:rsidR="003A5C34" w:rsidRDefault="003A5C34" w:rsidP="0005078D">
            <w:pPr>
              <w:pStyle w:val="Dates"/>
            </w:pPr>
            <w:r>
              <w:t>31</w:t>
            </w: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0ED76D33" w14:textId="77777777" w:rsidR="003A5C34" w:rsidRDefault="003A5C34" w:rsidP="0005078D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9850395" w14:textId="77777777" w:rsidR="003A5C34" w:rsidRDefault="003A5C34" w:rsidP="0005078D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EE764F5" w14:textId="77777777" w:rsidR="003A5C34" w:rsidRDefault="003A5C34" w:rsidP="0005078D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0E1918B2" w14:textId="77777777" w:rsidR="003A5C34" w:rsidRDefault="003A5C34" w:rsidP="0005078D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3D52AB8" w14:textId="77777777" w:rsidR="003A5C34" w:rsidRDefault="003A5C34" w:rsidP="0005078D">
            <w:pPr>
              <w:pStyle w:val="Dates"/>
            </w:pPr>
          </w:p>
        </w:tc>
      </w:tr>
      <w:tr w:rsidR="003A5C34" w14:paraId="3F19EE01" w14:textId="77777777" w:rsidTr="0005078D">
        <w:trPr>
          <w:trHeight w:hRule="exact" w:val="907"/>
        </w:trPr>
        <w:tc>
          <w:tcPr>
            <w:tcW w:w="2054" w:type="dxa"/>
          </w:tcPr>
          <w:p w14:paraId="2609AA2D" w14:textId="77777777" w:rsidR="003A5C34" w:rsidRDefault="003A5C34" w:rsidP="0005078D"/>
        </w:tc>
        <w:tc>
          <w:tcPr>
            <w:tcW w:w="2055" w:type="dxa"/>
          </w:tcPr>
          <w:p w14:paraId="5BD24654" w14:textId="77777777" w:rsidR="003A5C34" w:rsidRDefault="003A5C34" w:rsidP="0005078D"/>
        </w:tc>
        <w:tc>
          <w:tcPr>
            <w:tcW w:w="2055" w:type="dxa"/>
          </w:tcPr>
          <w:p w14:paraId="2CE0F762" w14:textId="77777777" w:rsidR="003A5C34" w:rsidRDefault="003A5C34" w:rsidP="0005078D"/>
        </w:tc>
        <w:tc>
          <w:tcPr>
            <w:tcW w:w="2055" w:type="dxa"/>
          </w:tcPr>
          <w:p w14:paraId="4D7F2F89" w14:textId="77777777" w:rsidR="003A5C34" w:rsidRDefault="003A5C34" w:rsidP="0005078D"/>
        </w:tc>
        <w:tc>
          <w:tcPr>
            <w:tcW w:w="2055" w:type="dxa"/>
          </w:tcPr>
          <w:p w14:paraId="234F78CE" w14:textId="77777777" w:rsidR="003A5C34" w:rsidRDefault="003A5C34" w:rsidP="0005078D"/>
        </w:tc>
        <w:tc>
          <w:tcPr>
            <w:tcW w:w="2055" w:type="dxa"/>
          </w:tcPr>
          <w:p w14:paraId="3ADA4F1A" w14:textId="77777777" w:rsidR="003A5C34" w:rsidRDefault="003A5C34" w:rsidP="0005078D"/>
        </w:tc>
        <w:tc>
          <w:tcPr>
            <w:tcW w:w="2055" w:type="dxa"/>
          </w:tcPr>
          <w:p w14:paraId="6419713C" w14:textId="77777777" w:rsidR="003A5C34" w:rsidRDefault="003A5C34" w:rsidP="0005078D"/>
        </w:tc>
      </w:tr>
    </w:tbl>
    <w:p w14:paraId="7E53F827" w14:textId="77777777" w:rsidR="00F32B60" w:rsidRDefault="00F32B60"/>
    <w:sectPr w:rsidR="00F32B60" w:rsidSect="002F23B6">
      <w:pgSz w:w="15840" w:h="12240" w:orient="landscape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69885B" w14:textId="77777777" w:rsidR="002A416B" w:rsidRDefault="002A416B">
      <w:pPr>
        <w:spacing w:before="0" w:after="0"/>
      </w:pPr>
      <w:r>
        <w:separator/>
      </w:r>
    </w:p>
  </w:endnote>
  <w:endnote w:type="continuationSeparator" w:id="0">
    <w:p w14:paraId="0870CF94" w14:textId="77777777" w:rsidR="002A416B" w:rsidRDefault="002A416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2CBC89" w14:textId="77777777" w:rsidR="002A416B" w:rsidRDefault="002A416B">
      <w:pPr>
        <w:spacing w:before="0" w:after="0"/>
      </w:pPr>
      <w:r>
        <w:separator/>
      </w:r>
    </w:p>
  </w:footnote>
  <w:footnote w:type="continuationSeparator" w:id="0">
    <w:p w14:paraId="134AF7C4" w14:textId="77777777" w:rsidR="002A416B" w:rsidRDefault="002A416B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oNotDisplayPageBoundarie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/31/2021"/>
    <w:docVar w:name="MonthStart" w:val="1/1/2021"/>
    <w:docVar w:name="ShowDynamicGuides" w:val="1"/>
    <w:docVar w:name="ShowMarginGuides" w:val="0"/>
    <w:docVar w:name="ShowOutlines" w:val="0"/>
    <w:docVar w:name="ShowStaticGuides" w:val="0"/>
  </w:docVars>
  <w:rsids>
    <w:rsidRoot w:val="009B3167"/>
    <w:rsid w:val="0004300D"/>
    <w:rsid w:val="00056814"/>
    <w:rsid w:val="0006779F"/>
    <w:rsid w:val="000A20FE"/>
    <w:rsid w:val="000F777D"/>
    <w:rsid w:val="0011772B"/>
    <w:rsid w:val="00120AB9"/>
    <w:rsid w:val="001A1262"/>
    <w:rsid w:val="001A3A8D"/>
    <w:rsid w:val="001C5DC3"/>
    <w:rsid w:val="0027720C"/>
    <w:rsid w:val="002A416B"/>
    <w:rsid w:val="002F23B6"/>
    <w:rsid w:val="002F6E35"/>
    <w:rsid w:val="003A5C34"/>
    <w:rsid w:val="003D7DDA"/>
    <w:rsid w:val="00406C2A"/>
    <w:rsid w:val="0042559F"/>
    <w:rsid w:val="00454FED"/>
    <w:rsid w:val="004C5B17"/>
    <w:rsid w:val="004E651F"/>
    <w:rsid w:val="004F6195"/>
    <w:rsid w:val="005562FE"/>
    <w:rsid w:val="00557989"/>
    <w:rsid w:val="00612099"/>
    <w:rsid w:val="00641907"/>
    <w:rsid w:val="00671967"/>
    <w:rsid w:val="00734355"/>
    <w:rsid w:val="007564A4"/>
    <w:rsid w:val="007777B1"/>
    <w:rsid w:val="007A49F2"/>
    <w:rsid w:val="007C5CA6"/>
    <w:rsid w:val="00874C9A"/>
    <w:rsid w:val="009035F5"/>
    <w:rsid w:val="00944085"/>
    <w:rsid w:val="00945CA7"/>
    <w:rsid w:val="00946A27"/>
    <w:rsid w:val="009A0FFF"/>
    <w:rsid w:val="009B3167"/>
    <w:rsid w:val="00A4654E"/>
    <w:rsid w:val="00A627A1"/>
    <w:rsid w:val="00A73BBF"/>
    <w:rsid w:val="00AB25BD"/>
    <w:rsid w:val="00AB29FA"/>
    <w:rsid w:val="00AB4014"/>
    <w:rsid w:val="00B70858"/>
    <w:rsid w:val="00B8151A"/>
    <w:rsid w:val="00BA3503"/>
    <w:rsid w:val="00BD4E6C"/>
    <w:rsid w:val="00BF0A03"/>
    <w:rsid w:val="00BF798E"/>
    <w:rsid w:val="00C11D39"/>
    <w:rsid w:val="00C71D73"/>
    <w:rsid w:val="00C7735D"/>
    <w:rsid w:val="00CB1C1C"/>
    <w:rsid w:val="00CE035D"/>
    <w:rsid w:val="00D17693"/>
    <w:rsid w:val="00D37101"/>
    <w:rsid w:val="00D944F7"/>
    <w:rsid w:val="00DE6C1E"/>
    <w:rsid w:val="00DF051F"/>
    <w:rsid w:val="00DF32DE"/>
    <w:rsid w:val="00E02644"/>
    <w:rsid w:val="00E54E11"/>
    <w:rsid w:val="00EA1691"/>
    <w:rsid w:val="00EB320B"/>
    <w:rsid w:val="00F32B60"/>
    <w:rsid w:val="00F70618"/>
    <w:rsid w:val="00FA21CA"/>
    <w:rsid w:val="00FF2624"/>
    <w:rsid w:val="00FF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E03B0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B43412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E84C22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E84C22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84C22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77230C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77230C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4"/>
    <w:qFormat/>
    <w:pPr>
      <w:spacing w:before="0" w:after="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4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3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Days">
    <w:name w:val="Days"/>
    <w:basedOn w:val="Normal"/>
    <w:uiPriority w:val="5"/>
    <w:qFormat/>
    <w:pPr>
      <w:jc w:val="center"/>
    </w:pPr>
    <w:rPr>
      <w:color w:val="595959" w:themeColor="text1" w:themeTint="A6"/>
      <w:sz w:val="22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6"/>
    <w:qFormat/>
    <w:pPr>
      <w:spacing w:before="0" w:after="0"/>
      <w:jc w:val="right"/>
    </w:pPr>
    <w:rPr>
      <w:color w:val="595959" w:themeColor="text1" w:themeTint="A6"/>
      <w:sz w:val="22"/>
    </w:rPr>
  </w:style>
  <w:style w:type="paragraph" w:styleId="BodyText">
    <w:name w:val="Body Text"/>
    <w:basedOn w:val="Normal"/>
    <w:link w:val="BodyTextChar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Pr>
      <w:sz w:val="20"/>
    </w:rPr>
  </w:style>
  <w:style w:type="paragraph" w:styleId="BalloonText">
    <w:name w:val="Balloon Text"/>
    <w:basedOn w:val="Normal"/>
    <w:link w:val="BalloonTextChar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</w:style>
  <w:style w:type="paragraph" w:styleId="BlockText">
    <w:name w:val="Block Text"/>
    <w:basedOn w:val="Normal"/>
    <w:semiHidden/>
    <w:unhideWhenUsed/>
    <w:pPr>
      <w:pBdr>
        <w:top w:val="single" w:sz="2" w:space="10" w:color="E84C22" w:themeColor="accent1" w:shadow="1"/>
        <w:left w:val="single" w:sz="2" w:space="10" w:color="E84C22" w:themeColor="accent1" w:shadow="1"/>
        <w:bottom w:val="single" w:sz="2" w:space="10" w:color="E84C22" w:themeColor="accent1" w:shadow="1"/>
        <w:right w:val="single" w:sz="2" w:space="10" w:color="E84C22" w:themeColor="accent1" w:shadow="1"/>
      </w:pBdr>
      <w:ind w:left="1152" w:right="1152"/>
    </w:pPr>
    <w:rPr>
      <w:i/>
      <w:iCs/>
      <w:color w:val="E84C22" w:themeColor="accent1"/>
    </w:rPr>
  </w:style>
  <w:style w:type="paragraph" w:styleId="BodyText2">
    <w:name w:val="Body Text 2"/>
    <w:basedOn w:val="Normal"/>
    <w:link w:val="BodyText2Char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pPr>
      <w:spacing w:after="200"/>
    </w:pPr>
    <w:rPr>
      <w:b/>
      <w:bCs/>
      <w:color w:val="E84C22" w:themeColor="accent1"/>
    </w:rPr>
  </w:style>
  <w:style w:type="paragraph" w:styleId="Closing">
    <w:name w:val="Closing"/>
    <w:basedOn w:val="Normal"/>
    <w:link w:val="ClosingChar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</w:style>
  <w:style w:type="character" w:customStyle="1" w:styleId="DateChar">
    <w:name w:val="Date Char"/>
    <w:basedOn w:val="DefaultParagraphFont"/>
    <w:link w:val="Date"/>
    <w:semiHidden/>
    <w:rPr>
      <w:sz w:val="20"/>
    </w:rPr>
  </w:style>
  <w:style w:type="paragraph" w:styleId="DocumentMap">
    <w:name w:val="Document Map"/>
    <w:basedOn w:val="Normal"/>
    <w:link w:val="DocumentMapChar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</w:style>
  <w:style w:type="character" w:customStyle="1" w:styleId="E-mailSignatureChar">
    <w:name w:val="E-mail Signature Char"/>
    <w:basedOn w:val="DefaultParagraphFont"/>
    <w:link w:val="E-mailSignature"/>
    <w:semiHidden/>
    <w:rPr>
      <w:sz w:val="20"/>
    </w:rPr>
  </w:style>
  <w:style w:type="paragraph" w:styleId="EndnoteText">
    <w:name w:val="endnote text"/>
    <w:basedOn w:val="Normal"/>
    <w:link w:val="EndnoteTextChar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Pr>
      <w:sz w:val="20"/>
      <w:szCs w:val="20"/>
    </w:rPr>
  </w:style>
  <w:style w:type="paragraph" w:styleId="EnvelopeAddress">
    <w:name w:val="envelope address"/>
    <w:basedOn w:val="Normal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B43412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E84C22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Pr>
      <w:rFonts w:asciiTheme="majorHAnsi" w:eastAsiaTheme="majorEastAsia" w:hAnsiTheme="majorHAnsi" w:cstheme="majorBidi"/>
      <w:b/>
      <w:bCs/>
      <w:color w:val="E84C22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Pr>
      <w:rFonts w:asciiTheme="majorHAnsi" w:eastAsiaTheme="majorEastAsia" w:hAnsiTheme="majorHAnsi" w:cstheme="majorBidi"/>
      <w:b/>
      <w:bCs/>
      <w:i/>
      <w:iCs/>
      <w:color w:val="E84C22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Pr>
      <w:rFonts w:asciiTheme="majorHAnsi" w:eastAsiaTheme="majorEastAsia" w:hAnsiTheme="majorHAnsi" w:cstheme="majorBidi"/>
      <w:color w:val="77230C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Pr>
      <w:rFonts w:asciiTheme="majorHAnsi" w:eastAsiaTheme="majorEastAsia" w:hAnsiTheme="majorHAnsi" w:cstheme="majorBidi"/>
      <w:i/>
      <w:iCs/>
      <w:color w:val="77230C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semiHidden/>
    <w:unhideWhenUsed/>
    <w:pPr>
      <w:ind w:left="360" w:hanging="360"/>
      <w:contextualSpacing/>
    </w:pPr>
  </w:style>
  <w:style w:type="paragraph" w:styleId="List2">
    <w:name w:val="List 2"/>
    <w:basedOn w:val="Normal"/>
    <w:semiHidden/>
    <w:unhideWhenUsed/>
    <w:pPr>
      <w:ind w:left="720" w:hanging="360"/>
      <w:contextualSpacing/>
    </w:pPr>
  </w:style>
  <w:style w:type="paragraph" w:styleId="List3">
    <w:name w:val="List 3"/>
    <w:basedOn w:val="Normal"/>
    <w:semiHidden/>
    <w:unhideWhenUsed/>
    <w:pPr>
      <w:ind w:left="1080" w:hanging="360"/>
      <w:contextualSpacing/>
    </w:pPr>
  </w:style>
  <w:style w:type="paragraph" w:styleId="List4">
    <w:name w:val="List 4"/>
    <w:basedOn w:val="Normal"/>
    <w:semiHidden/>
    <w:unhideWhenUsed/>
    <w:pPr>
      <w:ind w:left="1440" w:hanging="360"/>
      <w:contextualSpacing/>
    </w:pPr>
  </w:style>
  <w:style w:type="paragraph" w:styleId="List5">
    <w:name w:val="List 5"/>
    <w:basedOn w:val="Normal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</w:style>
  <w:style w:type="character" w:customStyle="1" w:styleId="NoteHeadingChar">
    <w:name w:val="Note Heading Char"/>
    <w:basedOn w:val="DefaultParagraphFont"/>
    <w:link w:val="NoteHeading"/>
    <w:semiHidden/>
    <w:rPr>
      <w:sz w:val="20"/>
    </w:rPr>
  </w:style>
  <w:style w:type="paragraph" w:styleId="PlainText">
    <w:name w:val="Plain Text"/>
    <w:basedOn w:val="Normal"/>
    <w:link w:val="PlainTextChar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semiHidden/>
    <w:unhideWhenUsed/>
  </w:style>
  <w:style w:type="character" w:customStyle="1" w:styleId="SalutationChar">
    <w:name w:val="Salutation Char"/>
    <w:basedOn w:val="DefaultParagraphFont"/>
    <w:link w:val="Salutation"/>
    <w:semiHidden/>
    <w:rPr>
      <w:sz w:val="20"/>
    </w:rPr>
  </w:style>
  <w:style w:type="paragraph" w:styleId="Signature">
    <w:name w:val="Signature"/>
    <w:basedOn w:val="Normal"/>
    <w:link w:val="SignatureChar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</w:style>
  <w:style w:type="paragraph" w:styleId="TOAHeading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pPr>
      <w:outlineLvl w:val="9"/>
    </w:pPr>
  </w:style>
  <w:style w:type="character" w:customStyle="1" w:styleId="HeaderChar">
    <w:name w:val="Header Char"/>
    <w:basedOn w:val="DefaultParagraphFont"/>
    <w:link w:val="Header"/>
    <w:uiPriority w:val="99"/>
  </w:style>
  <w:style w:type="table" w:styleId="GridTable1Light-Accent2">
    <w:name w:val="Grid Table 1 Light Accent 2"/>
    <w:basedOn w:val="TableNormal"/>
    <w:uiPriority w:val="46"/>
    <w:rsid w:val="00AB29F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78230C" w:themeFill="accent1" w:themeFillShade="80"/>
      </w:tcPr>
    </w:tblStylePr>
    <w:tblStylePr w:type="lastRow">
      <w:rPr>
        <w:b/>
        <w:bCs/>
      </w:rPr>
      <w:tblPr/>
      <w:tcPr>
        <w:tcBorders>
          <w:top w:val="double" w:sz="2" w:space="0" w:color="FFD7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59"/>
    <w:rsid w:val="00AB29F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2F23B6"/>
    <w:pPr>
      <w:spacing w:before="0" w:after="0"/>
    </w:pPr>
    <w:rPr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2F23B6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ifer\AppData\Local\Microsoft\Office\16.0\DTS\en-US%7bE73E5EE2-31AF-40A7-A86B-BAF36DBBC026%7d\%7b648EB9C5-10A7-468E-A0D7-E1DDAC5FE03E%7dtf16382936_win32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8AD904CAA414975839F23C167BFC4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880EEE-FB8D-4F98-8994-64983E8D2EF5}"/>
      </w:docPartPr>
      <w:docPartBody>
        <w:p w:rsidR="00491A27" w:rsidRDefault="00491A27">
          <w:pPr>
            <w:pStyle w:val="F8AD904CAA414975839F23C167BFC4FE"/>
          </w:pPr>
          <w:r>
            <w:t>Sunday</w:t>
          </w:r>
        </w:p>
      </w:docPartBody>
    </w:docPart>
    <w:docPart>
      <w:docPartPr>
        <w:name w:val="50CC828B769049FCBFE3181B587229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D3F9B0-5F56-42E1-8835-0123FBA48C54}"/>
      </w:docPartPr>
      <w:docPartBody>
        <w:p w:rsidR="00491A27" w:rsidRDefault="00491A27">
          <w:pPr>
            <w:pStyle w:val="50CC828B769049FCBFE3181B58722996"/>
          </w:pPr>
          <w:r>
            <w:t>Monday</w:t>
          </w:r>
        </w:p>
      </w:docPartBody>
    </w:docPart>
    <w:docPart>
      <w:docPartPr>
        <w:name w:val="0B402D6D3AEF488F8B008B8C958A7D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642133-79AA-47AD-87AC-37E16D4F9194}"/>
      </w:docPartPr>
      <w:docPartBody>
        <w:p w:rsidR="00491A27" w:rsidRDefault="00491A27">
          <w:pPr>
            <w:pStyle w:val="0B402D6D3AEF488F8B008B8C958A7D9B"/>
          </w:pPr>
          <w:r>
            <w:t>Tuesday</w:t>
          </w:r>
        </w:p>
      </w:docPartBody>
    </w:docPart>
    <w:docPart>
      <w:docPartPr>
        <w:name w:val="8C2A2C55958A4B51A60875AC9369C5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D7D0B7-DEA7-4078-B77E-747D5F23CE0E}"/>
      </w:docPartPr>
      <w:docPartBody>
        <w:p w:rsidR="00491A27" w:rsidRDefault="00491A27">
          <w:pPr>
            <w:pStyle w:val="8C2A2C55958A4B51A60875AC9369C5B7"/>
          </w:pPr>
          <w:r>
            <w:t>Wednesday</w:t>
          </w:r>
        </w:p>
      </w:docPartBody>
    </w:docPart>
    <w:docPart>
      <w:docPartPr>
        <w:name w:val="870C4741B8C34E8F833C026EA9E056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BEF62A-9480-47D3-ACCC-8B2C32180821}"/>
      </w:docPartPr>
      <w:docPartBody>
        <w:p w:rsidR="00491A27" w:rsidRDefault="00491A27">
          <w:pPr>
            <w:pStyle w:val="870C4741B8C34E8F833C026EA9E05678"/>
          </w:pPr>
          <w:r>
            <w:t>Thursday</w:t>
          </w:r>
        </w:p>
      </w:docPartBody>
    </w:docPart>
    <w:docPart>
      <w:docPartPr>
        <w:name w:val="4E62367C51E64D4FB7B2B1B7E67940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2B3E7-0AB1-4CD4-AF6D-920138A4755C}"/>
      </w:docPartPr>
      <w:docPartBody>
        <w:p w:rsidR="00491A27" w:rsidRDefault="00491A27">
          <w:pPr>
            <w:pStyle w:val="4E62367C51E64D4FB7B2B1B7E6794002"/>
          </w:pPr>
          <w:r>
            <w:t>Friday</w:t>
          </w:r>
        </w:p>
      </w:docPartBody>
    </w:docPart>
    <w:docPart>
      <w:docPartPr>
        <w:name w:val="B6EF2470D61549C980BC9B41E38CBB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45279-4227-4B2D-86B5-11ADFA64FD4E}"/>
      </w:docPartPr>
      <w:docPartBody>
        <w:p w:rsidR="00491A27" w:rsidRDefault="00491A27">
          <w:pPr>
            <w:pStyle w:val="B6EF2470D61549C980BC9B41E38CBB87"/>
          </w:pPr>
          <w:r>
            <w:t>Saturday</w:t>
          </w:r>
        </w:p>
      </w:docPartBody>
    </w:docPart>
    <w:docPart>
      <w:docPartPr>
        <w:name w:val="E64DF4B23AA246228173A1689F62FB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F5325-EB02-49DA-8D0D-DF948AD73A44}"/>
      </w:docPartPr>
      <w:docPartBody>
        <w:p w:rsidR="00491A27" w:rsidRDefault="00491A27" w:rsidP="00491A27">
          <w:pPr>
            <w:pStyle w:val="E64DF4B23AA246228173A1689F62FB30"/>
          </w:pPr>
          <w:r>
            <w:t>Sunday</w:t>
          </w:r>
        </w:p>
      </w:docPartBody>
    </w:docPart>
    <w:docPart>
      <w:docPartPr>
        <w:name w:val="F601B98096BD4F909CB9C4CEB01202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38846-ACAF-4EE9-BAD7-030B6D37FB9B}"/>
      </w:docPartPr>
      <w:docPartBody>
        <w:p w:rsidR="00491A27" w:rsidRDefault="00491A27" w:rsidP="00491A27">
          <w:pPr>
            <w:pStyle w:val="F601B98096BD4F909CB9C4CEB0120275"/>
          </w:pPr>
          <w:r>
            <w:t>Monday</w:t>
          </w:r>
        </w:p>
      </w:docPartBody>
    </w:docPart>
    <w:docPart>
      <w:docPartPr>
        <w:name w:val="3EFCFAAB7FF34327A726C4D14D8508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24717-DE95-4884-B446-4A9BF9311126}"/>
      </w:docPartPr>
      <w:docPartBody>
        <w:p w:rsidR="00491A27" w:rsidRDefault="00491A27" w:rsidP="00491A27">
          <w:pPr>
            <w:pStyle w:val="3EFCFAAB7FF34327A726C4D14D8508AB"/>
          </w:pPr>
          <w:r>
            <w:t>Tuesday</w:t>
          </w:r>
        </w:p>
      </w:docPartBody>
    </w:docPart>
    <w:docPart>
      <w:docPartPr>
        <w:name w:val="CC0A266A797840AA9F7F8C009281C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B366F-937B-499B-BC1C-52A95BF7CE56}"/>
      </w:docPartPr>
      <w:docPartBody>
        <w:p w:rsidR="00491A27" w:rsidRDefault="00491A27" w:rsidP="00491A27">
          <w:pPr>
            <w:pStyle w:val="CC0A266A797840AA9F7F8C009281CE5F"/>
          </w:pPr>
          <w:r>
            <w:t>Wednesday</w:t>
          </w:r>
        </w:p>
      </w:docPartBody>
    </w:docPart>
    <w:docPart>
      <w:docPartPr>
        <w:name w:val="19390DC0421348C589829D770C5316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F77CD-11E8-4772-9A09-2C5EC06A6403}"/>
      </w:docPartPr>
      <w:docPartBody>
        <w:p w:rsidR="00491A27" w:rsidRDefault="00491A27" w:rsidP="00491A27">
          <w:pPr>
            <w:pStyle w:val="19390DC0421348C589829D770C5316BB"/>
          </w:pPr>
          <w:r>
            <w:t>Thursday</w:t>
          </w:r>
        </w:p>
      </w:docPartBody>
    </w:docPart>
    <w:docPart>
      <w:docPartPr>
        <w:name w:val="7E2523D1AE70494484C633011E345E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02BFF6-D56A-4740-BB68-3AE2262F4FBA}"/>
      </w:docPartPr>
      <w:docPartBody>
        <w:p w:rsidR="00491A27" w:rsidRDefault="00491A27" w:rsidP="00491A27">
          <w:pPr>
            <w:pStyle w:val="7E2523D1AE70494484C633011E345EE5"/>
          </w:pPr>
          <w:r>
            <w:t>Friday</w:t>
          </w:r>
        </w:p>
      </w:docPartBody>
    </w:docPart>
    <w:docPart>
      <w:docPartPr>
        <w:name w:val="E7CEE63B392B4D6AB1CE7DEE58D5E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D831C6-42BC-4CCB-82E4-D19325482117}"/>
      </w:docPartPr>
      <w:docPartBody>
        <w:p w:rsidR="00491A27" w:rsidRDefault="00491A27" w:rsidP="00491A27">
          <w:pPr>
            <w:pStyle w:val="E7CEE63B392B4D6AB1CE7DEE58D5E977"/>
          </w:pPr>
          <w:r>
            <w:t>Saturday</w:t>
          </w:r>
        </w:p>
      </w:docPartBody>
    </w:docPart>
    <w:docPart>
      <w:docPartPr>
        <w:name w:val="D5B7CB92469E44EEB666B0A2C82480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0D58A6-3EB2-40CE-9699-FC767BD2ED90}"/>
      </w:docPartPr>
      <w:docPartBody>
        <w:p w:rsidR="00491A27" w:rsidRDefault="00491A27" w:rsidP="00491A27">
          <w:pPr>
            <w:pStyle w:val="D5B7CB92469E44EEB666B0A2C82480E5"/>
          </w:pPr>
          <w:r>
            <w:t>Sunday</w:t>
          </w:r>
        </w:p>
      </w:docPartBody>
    </w:docPart>
    <w:docPart>
      <w:docPartPr>
        <w:name w:val="E8F02D10B8404776B6231063285EF1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3D0A68-143B-40F9-9977-B196EB8ECFE1}"/>
      </w:docPartPr>
      <w:docPartBody>
        <w:p w:rsidR="00491A27" w:rsidRDefault="00491A27" w:rsidP="00491A27">
          <w:pPr>
            <w:pStyle w:val="E8F02D10B8404776B6231063285EF124"/>
          </w:pPr>
          <w:r>
            <w:t>Monday</w:t>
          </w:r>
        </w:p>
      </w:docPartBody>
    </w:docPart>
    <w:docPart>
      <w:docPartPr>
        <w:name w:val="21FAAC160BCF4DBDA5DBF298E3E081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FEAA12-3F51-4081-B61E-1EF74E7948E9}"/>
      </w:docPartPr>
      <w:docPartBody>
        <w:p w:rsidR="00491A27" w:rsidRDefault="00491A27" w:rsidP="00491A27">
          <w:pPr>
            <w:pStyle w:val="21FAAC160BCF4DBDA5DBF298E3E081AF"/>
          </w:pPr>
          <w:r>
            <w:t>Tuesday</w:t>
          </w:r>
        </w:p>
      </w:docPartBody>
    </w:docPart>
    <w:docPart>
      <w:docPartPr>
        <w:name w:val="092D253C7F0D43B5A099B0FC88944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15B36D-4740-4933-B3D8-6BEA6254119C}"/>
      </w:docPartPr>
      <w:docPartBody>
        <w:p w:rsidR="00491A27" w:rsidRDefault="00491A27" w:rsidP="00491A27">
          <w:pPr>
            <w:pStyle w:val="092D253C7F0D43B5A099B0FC889449CC"/>
          </w:pPr>
          <w:r>
            <w:t>Wednesday</w:t>
          </w:r>
        </w:p>
      </w:docPartBody>
    </w:docPart>
    <w:docPart>
      <w:docPartPr>
        <w:name w:val="2C0F055E4412422DAEE0E86998A635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93AC1-BDC3-42CC-924A-B1C882E66467}"/>
      </w:docPartPr>
      <w:docPartBody>
        <w:p w:rsidR="00491A27" w:rsidRDefault="00491A27" w:rsidP="00491A27">
          <w:pPr>
            <w:pStyle w:val="2C0F055E4412422DAEE0E86998A635FD"/>
          </w:pPr>
          <w:r>
            <w:t>Thursday</w:t>
          </w:r>
        </w:p>
      </w:docPartBody>
    </w:docPart>
    <w:docPart>
      <w:docPartPr>
        <w:name w:val="AB722D835DC94F4EB45D25098D745F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54D0B-0B68-4EF5-87DF-CE8DB4889BE7}"/>
      </w:docPartPr>
      <w:docPartBody>
        <w:p w:rsidR="00491A27" w:rsidRDefault="00491A27" w:rsidP="00491A27">
          <w:pPr>
            <w:pStyle w:val="AB722D835DC94F4EB45D25098D745FCD"/>
          </w:pPr>
          <w:r>
            <w:t>Friday</w:t>
          </w:r>
        </w:p>
      </w:docPartBody>
    </w:docPart>
    <w:docPart>
      <w:docPartPr>
        <w:name w:val="1A3A4566A1EE493A86A04346F3D76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23920-BD71-4D56-AA6F-B9FAAD5F7F05}"/>
      </w:docPartPr>
      <w:docPartBody>
        <w:p w:rsidR="00491A27" w:rsidRDefault="00491A27" w:rsidP="00491A27">
          <w:pPr>
            <w:pStyle w:val="1A3A4566A1EE493A86A04346F3D76F5E"/>
          </w:pPr>
          <w:r>
            <w:t>Saturday</w:t>
          </w:r>
        </w:p>
      </w:docPartBody>
    </w:docPart>
    <w:docPart>
      <w:docPartPr>
        <w:name w:val="5E0FF459EEE24FA5A69B7BF7391BF7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ADE9EF-FB70-4CC7-95B1-088B1CCB9EDF}"/>
      </w:docPartPr>
      <w:docPartBody>
        <w:p w:rsidR="00491A27" w:rsidRDefault="00491A27" w:rsidP="00491A27">
          <w:pPr>
            <w:pStyle w:val="5E0FF459EEE24FA5A69B7BF7391BF79F"/>
          </w:pPr>
          <w:r>
            <w:t>Sunday</w:t>
          </w:r>
        </w:p>
      </w:docPartBody>
    </w:docPart>
    <w:docPart>
      <w:docPartPr>
        <w:name w:val="5F7E631C9CEB4B0D8CB5C8A891F305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3988A-F377-44FE-9AF1-7DC60FC87D02}"/>
      </w:docPartPr>
      <w:docPartBody>
        <w:p w:rsidR="00491A27" w:rsidRDefault="00491A27" w:rsidP="00491A27">
          <w:pPr>
            <w:pStyle w:val="5F7E631C9CEB4B0D8CB5C8A891F3058F"/>
          </w:pPr>
          <w:r>
            <w:t>Monday</w:t>
          </w:r>
        </w:p>
      </w:docPartBody>
    </w:docPart>
    <w:docPart>
      <w:docPartPr>
        <w:name w:val="1CCE98D0A3CC40149D49A3B2FC0F8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13839-3563-4606-96A6-09CAF2CBBD5C}"/>
      </w:docPartPr>
      <w:docPartBody>
        <w:p w:rsidR="00491A27" w:rsidRDefault="00491A27" w:rsidP="00491A27">
          <w:pPr>
            <w:pStyle w:val="1CCE98D0A3CC40149D49A3B2FC0F8695"/>
          </w:pPr>
          <w:r>
            <w:t>Tuesday</w:t>
          </w:r>
        </w:p>
      </w:docPartBody>
    </w:docPart>
    <w:docPart>
      <w:docPartPr>
        <w:name w:val="0C8F82508B6446129095EE7BDE6D1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2726B0-FFF2-4B0A-8A57-6930039C22BD}"/>
      </w:docPartPr>
      <w:docPartBody>
        <w:p w:rsidR="00491A27" w:rsidRDefault="00491A27" w:rsidP="00491A27">
          <w:pPr>
            <w:pStyle w:val="0C8F82508B6446129095EE7BDE6D1021"/>
          </w:pPr>
          <w:r>
            <w:t>Wednesday</w:t>
          </w:r>
        </w:p>
      </w:docPartBody>
    </w:docPart>
    <w:docPart>
      <w:docPartPr>
        <w:name w:val="6AEB2F3A92DC463C87A98CB0CBC178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8D5A76-08B6-4FCF-88B7-6A9742CE153A}"/>
      </w:docPartPr>
      <w:docPartBody>
        <w:p w:rsidR="00491A27" w:rsidRDefault="00491A27" w:rsidP="00491A27">
          <w:pPr>
            <w:pStyle w:val="6AEB2F3A92DC463C87A98CB0CBC17864"/>
          </w:pPr>
          <w:r>
            <w:t>Thursday</w:t>
          </w:r>
        </w:p>
      </w:docPartBody>
    </w:docPart>
    <w:docPart>
      <w:docPartPr>
        <w:name w:val="BF007C692AF44A1284432E34730E03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C8F42D-EC99-4034-9A43-F49306936728}"/>
      </w:docPartPr>
      <w:docPartBody>
        <w:p w:rsidR="00491A27" w:rsidRDefault="00491A27" w:rsidP="00491A27">
          <w:pPr>
            <w:pStyle w:val="BF007C692AF44A1284432E34730E0369"/>
          </w:pPr>
          <w:r>
            <w:t>Friday</w:t>
          </w:r>
        </w:p>
      </w:docPartBody>
    </w:docPart>
    <w:docPart>
      <w:docPartPr>
        <w:name w:val="676B21307027452FB82282B4A6D14E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13881-E52F-475D-8E39-A18C93933817}"/>
      </w:docPartPr>
      <w:docPartBody>
        <w:p w:rsidR="00491A27" w:rsidRDefault="00491A27" w:rsidP="00491A27">
          <w:pPr>
            <w:pStyle w:val="676B21307027452FB82282B4A6D14E47"/>
          </w:pPr>
          <w:r>
            <w:t>Saturday</w:t>
          </w:r>
        </w:p>
      </w:docPartBody>
    </w:docPart>
    <w:docPart>
      <w:docPartPr>
        <w:name w:val="C5B05339AD5D4670AD81FBD884FC26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B3F65-F014-4BA6-B29A-BDCD0605B29B}"/>
      </w:docPartPr>
      <w:docPartBody>
        <w:p w:rsidR="00491A27" w:rsidRDefault="00491A27" w:rsidP="00491A27">
          <w:pPr>
            <w:pStyle w:val="C5B05339AD5D4670AD81FBD884FC266C"/>
          </w:pPr>
          <w:r>
            <w:t>Sunday</w:t>
          </w:r>
        </w:p>
      </w:docPartBody>
    </w:docPart>
    <w:docPart>
      <w:docPartPr>
        <w:name w:val="F11406125AD74E809D6237BD49F4B0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E6D24F-23ED-47F6-805F-68F22328B27E}"/>
      </w:docPartPr>
      <w:docPartBody>
        <w:p w:rsidR="00491A27" w:rsidRDefault="00491A27" w:rsidP="00491A27">
          <w:pPr>
            <w:pStyle w:val="F11406125AD74E809D6237BD49F4B0F6"/>
          </w:pPr>
          <w:r>
            <w:t>Monday</w:t>
          </w:r>
        </w:p>
      </w:docPartBody>
    </w:docPart>
    <w:docPart>
      <w:docPartPr>
        <w:name w:val="182C82EEC2774879BEB44C58179455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44DA87-DED3-46D0-BE37-674AA29C9CC9}"/>
      </w:docPartPr>
      <w:docPartBody>
        <w:p w:rsidR="00491A27" w:rsidRDefault="00491A27" w:rsidP="00491A27">
          <w:pPr>
            <w:pStyle w:val="182C82EEC2774879BEB44C5817945585"/>
          </w:pPr>
          <w:r>
            <w:t>Tuesday</w:t>
          </w:r>
        </w:p>
      </w:docPartBody>
    </w:docPart>
    <w:docPart>
      <w:docPartPr>
        <w:name w:val="0577C24445E544CF800BC422F545FD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87B871-FC1E-41BF-8F54-B79213B3E341}"/>
      </w:docPartPr>
      <w:docPartBody>
        <w:p w:rsidR="00491A27" w:rsidRDefault="00491A27" w:rsidP="00491A27">
          <w:pPr>
            <w:pStyle w:val="0577C24445E544CF800BC422F545FDD8"/>
          </w:pPr>
          <w:r>
            <w:t>Wednesday</w:t>
          </w:r>
        </w:p>
      </w:docPartBody>
    </w:docPart>
    <w:docPart>
      <w:docPartPr>
        <w:name w:val="8846DAD5E0754FDE85C68EC21932BA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68472-A5B0-4214-9F35-37F9AACCAFB8}"/>
      </w:docPartPr>
      <w:docPartBody>
        <w:p w:rsidR="00491A27" w:rsidRDefault="00491A27" w:rsidP="00491A27">
          <w:pPr>
            <w:pStyle w:val="8846DAD5E0754FDE85C68EC21932BAAF"/>
          </w:pPr>
          <w:r>
            <w:t>Thursday</w:t>
          </w:r>
        </w:p>
      </w:docPartBody>
    </w:docPart>
    <w:docPart>
      <w:docPartPr>
        <w:name w:val="B953A711C4FE41019BCC3098CE706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74F809-AD7F-4197-802F-61A1C330A18A}"/>
      </w:docPartPr>
      <w:docPartBody>
        <w:p w:rsidR="00491A27" w:rsidRDefault="00491A27" w:rsidP="00491A27">
          <w:pPr>
            <w:pStyle w:val="B953A711C4FE41019BCC3098CE706651"/>
          </w:pPr>
          <w:r>
            <w:t>Friday</w:t>
          </w:r>
        </w:p>
      </w:docPartBody>
    </w:docPart>
    <w:docPart>
      <w:docPartPr>
        <w:name w:val="D97469697F1B4135BE22577380F7B9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92C88F-5267-4F2B-8F8A-3C674734F0E3}"/>
      </w:docPartPr>
      <w:docPartBody>
        <w:p w:rsidR="00491A27" w:rsidRDefault="00491A27" w:rsidP="00491A27">
          <w:pPr>
            <w:pStyle w:val="D97469697F1B4135BE22577380F7B91F"/>
          </w:pPr>
          <w:r>
            <w:t>Saturday</w:t>
          </w:r>
        </w:p>
      </w:docPartBody>
    </w:docPart>
    <w:docPart>
      <w:docPartPr>
        <w:name w:val="769BBEDFABA14169A95D47F6AB35E3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B939E4-18B4-4859-BB32-0B7896CA0332}"/>
      </w:docPartPr>
      <w:docPartBody>
        <w:p w:rsidR="00491A27" w:rsidRDefault="00491A27" w:rsidP="00491A27">
          <w:pPr>
            <w:pStyle w:val="769BBEDFABA14169A95D47F6AB35E30F"/>
          </w:pPr>
          <w:r>
            <w:t>Sunday</w:t>
          </w:r>
        </w:p>
      </w:docPartBody>
    </w:docPart>
    <w:docPart>
      <w:docPartPr>
        <w:name w:val="216377E9121F4011901DCEAB2D7CAA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768049-BE77-4771-861D-3AE63438C626}"/>
      </w:docPartPr>
      <w:docPartBody>
        <w:p w:rsidR="00491A27" w:rsidRDefault="00491A27" w:rsidP="00491A27">
          <w:pPr>
            <w:pStyle w:val="216377E9121F4011901DCEAB2D7CAADF"/>
          </w:pPr>
          <w:r>
            <w:t>Monday</w:t>
          </w:r>
        </w:p>
      </w:docPartBody>
    </w:docPart>
    <w:docPart>
      <w:docPartPr>
        <w:name w:val="21C9AAFB2CAC447CB408726B1A3C60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9A2B31-B055-4551-81C9-09397A78B46C}"/>
      </w:docPartPr>
      <w:docPartBody>
        <w:p w:rsidR="00491A27" w:rsidRDefault="00491A27" w:rsidP="00491A27">
          <w:pPr>
            <w:pStyle w:val="21C9AAFB2CAC447CB408726B1A3C60AF"/>
          </w:pPr>
          <w:r>
            <w:t>Tuesday</w:t>
          </w:r>
        </w:p>
      </w:docPartBody>
    </w:docPart>
    <w:docPart>
      <w:docPartPr>
        <w:name w:val="EFF3AAC34133430FBE83CBA190027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A6DC9-81C5-414A-AC6D-44A828AB412B}"/>
      </w:docPartPr>
      <w:docPartBody>
        <w:p w:rsidR="00491A27" w:rsidRDefault="00491A27" w:rsidP="00491A27">
          <w:pPr>
            <w:pStyle w:val="EFF3AAC34133430FBE83CBA19002725E"/>
          </w:pPr>
          <w:r>
            <w:t>Wednesday</w:t>
          </w:r>
        </w:p>
      </w:docPartBody>
    </w:docPart>
    <w:docPart>
      <w:docPartPr>
        <w:name w:val="7D4157CFB66E45659259C3D6D27855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7ACBF-2852-4DEF-B74C-9C1E930560F2}"/>
      </w:docPartPr>
      <w:docPartBody>
        <w:p w:rsidR="00491A27" w:rsidRDefault="00491A27" w:rsidP="00491A27">
          <w:pPr>
            <w:pStyle w:val="7D4157CFB66E45659259C3D6D278559D"/>
          </w:pPr>
          <w:r>
            <w:t>Thursday</w:t>
          </w:r>
        </w:p>
      </w:docPartBody>
    </w:docPart>
    <w:docPart>
      <w:docPartPr>
        <w:name w:val="03EE44AC37504E479D58D8E3D64E0F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F4493-A876-45E8-AF2B-151F41FB968D}"/>
      </w:docPartPr>
      <w:docPartBody>
        <w:p w:rsidR="00491A27" w:rsidRDefault="00491A27" w:rsidP="00491A27">
          <w:pPr>
            <w:pStyle w:val="03EE44AC37504E479D58D8E3D64E0F18"/>
          </w:pPr>
          <w:r>
            <w:t>Friday</w:t>
          </w:r>
        </w:p>
      </w:docPartBody>
    </w:docPart>
    <w:docPart>
      <w:docPartPr>
        <w:name w:val="17AE16F0DDCC4A12AA29F9B183A842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56E4E8-E6B0-4646-A4DB-3F90BA4428E8}"/>
      </w:docPartPr>
      <w:docPartBody>
        <w:p w:rsidR="00491A27" w:rsidRDefault="00491A27" w:rsidP="00491A27">
          <w:pPr>
            <w:pStyle w:val="17AE16F0DDCC4A12AA29F9B183A84212"/>
          </w:pPr>
          <w:r>
            <w:t>Saturday</w:t>
          </w:r>
        </w:p>
      </w:docPartBody>
    </w:docPart>
    <w:docPart>
      <w:docPartPr>
        <w:name w:val="930A253C19F74F0E9A1445037D5580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1100FD-DBBF-4EB6-A78F-FFD4FC0A7D56}"/>
      </w:docPartPr>
      <w:docPartBody>
        <w:p w:rsidR="00491A27" w:rsidRDefault="00491A27" w:rsidP="00491A27">
          <w:pPr>
            <w:pStyle w:val="930A253C19F74F0E9A1445037D558009"/>
          </w:pPr>
          <w:r>
            <w:t>Sunday</w:t>
          </w:r>
        </w:p>
      </w:docPartBody>
    </w:docPart>
    <w:docPart>
      <w:docPartPr>
        <w:name w:val="B717B28908D1446E96AC6E0C5179F5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CB7DA-D673-42AF-A9C6-D57B6799BB65}"/>
      </w:docPartPr>
      <w:docPartBody>
        <w:p w:rsidR="00491A27" w:rsidRDefault="00491A27" w:rsidP="00491A27">
          <w:pPr>
            <w:pStyle w:val="B717B28908D1446E96AC6E0C5179F5C0"/>
          </w:pPr>
          <w:r>
            <w:t>Monday</w:t>
          </w:r>
        </w:p>
      </w:docPartBody>
    </w:docPart>
    <w:docPart>
      <w:docPartPr>
        <w:name w:val="8C311B780797473199F58F4E393DA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E1E87A-778F-4E2C-B80D-425C2C1E4A4A}"/>
      </w:docPartPr>
      <w:docPartBody>
        <w:p w:rsidR="00491A27" w:rsidRDefault="00491A27" w:rsidP="00491A27">
          <w:pPr>
            <w:pStyle w:val="8C311B780797473199F58F4E393DAD6B"/>
          </w:pPr>
          <w:r>
            <w:t>Tuesday</w:t>
          </w:r>
        </w:p>
      </w:docPartBody>
    </w:docPart>
    <w:docPart>
      <w:docPartPr>
        <w:name w:val="C256591EFEB346049D3B71E3A0FCA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9DF39-EE2A-44B9-B794-7265AF8E4F03}"/>
      </w:docPartPr>
      <w:docPartBody>
        <w:p w:rsidR="00491A27" w:rsidRDefault="00491A27" w:rsidP="00491A27">
          <w:pPr>
            <w:pStyle w:val="C256591EFEB346049D3B71E3A0FCA165"/>
          </w:pPr>
          <w:r>
            <w:t>Wednesday</w:t>
          </w:r>
        </w:p>
      </w:docPartBody>
    </w:docPart>
    <w:docPart>
      <w:docPartPr>
        <w:name w:val="4AFD8F95BAF94AC694D18C1C7598B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9F374C-0B1F-425D-8C15-9D11973661D3}"/>
      </w:docPartPr>
      <w:docPartBody>
        <w:p w:rsidR="00491A27" w:rsidRDefault="00491A27" w:rsidP="00491A27">
          <w:pPr>
            <w:pStyle w:val="4AFD8F95BAF94AC694D18C1C7598BE69"/>
          </w:pPr>
          <w:r>
            <w:t>Thursday</w:t>
          </w:r>
        </w:p>
      </w:docPartBody>
    </w:docPart>
    <w:docPart>
      <w:docPartPr>
        <w:name w:val="3F59262E1BD84B11889F1F25D5B506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08D25-2D16-4594-933B-48CF3AD18E88}"/>
      </w:docPartPr>
      <w:docPartBody>
        <w:p w:rsidR="00491A27" w:rsidRDefault="00491A27" w:rsidP="00491A27">
          <w:pPr>
            <w:pStyle w:val="3F59262E1BD84B11889F1F25D5B506F0"/>
          </w:pPr>
          <w:r>
            <w:t>Friday</w:t>
          </w:r>
        </w:p>
      </w:docPartBody>
    </w:docPart>
    <w:docPart>
      <w:docPartPr>
        <w:name w:val="C2268A3DE2814F64A7FDD446F3C283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D8FBB-D80F-49E5-AC14-4C74733D2A55}"/>
      </w:docPartPr>
      <w:docPartBody>
        <w:p w:rsidR="00491A27" w:rsidRDefault="00491A27" w:rsidP="00491A27">
          <w:pPr>
            <w:pStyle w:val="C2268A3DE2814F64A7FDD446F3C283A6"/>
          </w:pPr>
          <w:r>
            <w:t>Saturday</w:t>
          </w:r>
        </w:p>
      </w:docPartBody>
    </w:docPart>
    <w:docPart>
      <w:docPartPr>
        <w:name w:val="C757B2DE947F4EACB3F3A6F2C10D25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05E72-E59A-40A6-8F1F-02226B6FD9E6}"/>
      </w:docPartPr>
      <w:docPartBody>
        <w:p w:rsidR="00491A27" w:rsidRDefault="00491A27" w:rsidP="00491A27">
          <w:pPr>
            <w:pStyle w:val="C757B2DE947F4EACB3F3A6F2C10D2532"/>
          </w:pPr>
          <w:r>
            <w:t>Sunday</w:t>
          </w:r>
        </w:p>
      </w:docPartBody>
    </w:docPart>
    <w:docPart>
      <w:docPartPr>
        <w:name w:val="374E4BD32E984569A98D93852969A6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886DE7-886A-4C38-A14F-5A67E7AEE331}"/>
      </w:docPartPr>
      <w:docPartBody>
        <w:p w:rsidR="00491A27" w:rsidRDefault="00491A27" w:rsidP="00491A27">
          <w:pPr>
            <w:pStyle w:val="374E4BD32E984569A98D93852969A64C"/>
          </w:pPr>
          <w:r>
            <w:t>Monday</w:t>
          </w:r>
        </w:p>
      </w:docPartBody>
    </w:docPart>
    <w:docPart>
      <w:docPartPr>
        <w:name w:val="70AE58A021DB486C944262DCAC2C74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A5E5B9-F4F1-4BFE-B9FD-BB1D5C5E3E96}"/>
      </w:docPartPr>
      <w:docPartBody>
        <w:p w:rsidR="00491A27" w:rsidRDefault="00491A27" w:rsidP="00491A27">
          <w:pPr>
            <w:pStyle w:val="70AE58A021DB486C944262DCAC2C74D4"/>
          </w:pPr>
          <w:r>
            <w:t>Tuesday</w:t>
          </w:r>
        </w:p>
      </w:docPartBody>
    </w:docPart>
    <w:docPart>
      <w:docPartPr>
        <w:name w:val="9024A9223F2D4C118E9614D2FC2096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216448-0A63-4972-A85A-E8280C1030AC}"/>
      </w:docPartPr>
      <w:docPartBody>
        <w:p w:rsidR="00491A27" w:rsidRDefault="00491A27" w:rsidP="00491A27">
          <w:pPr>
            <w:pStyle w:val="9024A9223F2D4C118E9614D2FC209600"/>
          </w:pPr>
          <w:r>
            <w:t>Wednesday</w:t>
          </w:r>
        </w:p>
      </w:docPartBody>
    </w:docPart>
    <w:docPart>
      <w:docPartPr>
        <w:name w:val="249BB0A1DAA04182863BA6A4908D34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E9863E-F048-4B34-97DC-E8DC9132A657}"/>
      </w:docPartPr>
      <w:docPartBody>
        <w:p w:rsidR="00491A27" w:rsidRDefault="00491A27" w:rsidP="00491A27">
          <w:pPr>
            <w:pStyle w:val="249BB0A1DAA04182863BA6A4908D3469"/>
          </w:pPr>
          <w:r>
            <w:t>Thursday</w:t>
          </w:r>
        </w:p>
      </w:docPartBody>
    </w:docPart>
    <w:docPart>
      <w:docPartPr>
        <w:name w:val="F9956AC7B9F14741AF0A514F89F938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1DC4B-E7BE-47D8-B7D2-7CD9BD546B6B}"/>
      </w:docPartPr>
      <w:docPartBody>
        <w:p w:rsidR="00491A27" w:rsidRDefault="00491A27" w:rsidP="00491A27">
          <w:pPr>
            <w:pStyle w:val="F9956AC7B9F14741AF0A514F89F9383B"/>
          </w:pPr>
          <w:r>
            <w:t>Friday</w:t>
          </w:r>
        </w:p>
      </w:docPartBody>
    </w:docPart>
    <w:docPart>
      <w:docPartPr>
        <w:name w:val="7E02BF1071CD4BC9BAD54C1A01E19E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15EAB7-E8AC-44A7-8AA1-C725F588EC5E}"/>
      </w:docPartPr>
      <w:docPartBody>
        <w:p w:rsidR="00491A27" w:rsidRDefault="00491A27" w:rsidP="00491A27">
          <w:pPr>
            <w:pStyle w:val="7E02BF1071CD4BC9BAD54C1A01E19E2A"/>
          </w:pPr>
          <w:r>
            <w:t>Saturday</w:t>
          </w:r>
        </w:p>
      </w:docPartBody>
    </w:docPart>
    <w:docPart>
      <w:docPartPr>
        <w:name w:val="3FC29142AAF145EDBE0B418A2171D0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2FBB2-42F6-4347-AD89-018F2ADCC9DF}"/>
      </w:docPartPr>
      <w:docPartBody>
        <w:p w:rsidR="00491A27" w:rsidRDefault="00491A27" w:rsidP="00491A27">
          <w:pPr>
            <w:pStyle w:val="3FC29142AAF145EDBE0B418A2171D072"/>
          </w:pPr>
          <w:r>
            <w:t>Sunday</w:t>
          </w:r>
        </w:p>
      </w:docPartBody>
    </w:docPart>
    <w:docPart>
      <w:docPartPr>
        <w:name w:val="2EAA4A6B46B6405F8CCBDB71E83C44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63DED8-78C2-4EBD-9DEC-AE41C169EC5C}"/>
      </w:docPartPr>
      <w:docPartBody>
        <w:p w:rsidR="00491A27" w:rsidRDefault="00491A27" w:rsidP="00491A27">
          <w:pPr>
            <w:pStyle w:val="2EAA4A6B46B6405F8CCBDB71E83C44C6"/>
          </w:pPr>
          <w:r>
            <w:t>Monday</w:t>
          </w:r>
        </w:p>
      </w:docPartBody>
    </w:docPart>
    <w:docPart>
      <w:docPartPr>
        <w:name w:val="10361FAE94934078A3C14833B99E4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024E99-C411-47C9-8141-D395D12BE0B7}"/>
      </w:docPartPr>
      <w:docPartBody>
        <w:p w:rsidR="00491A27" w:rsidRDefault="00491A27" w:rsidP="00491A27">
          <w:pPr>
            <w:pStyle w:val="10361FAE94934078A3C14833B99E4F22"/>
          </w:pPr>
          <w:r>
            <w:t>Tuesday</w:t>
          </w:r>
        </w:p>
      </w:docPartBody>
    </w:docPart>
    <w:docPart>
      <w:docPartPr>
        <w:name w:val="69FB30A6AC7D4865B3912DF21FFB17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7957C-5C2C-414D-943E-F5A089CB8C69}"/>
      </w:docPartPr>
      <w:docPartBody>
        <w:p w:rsidR="00491A27" w:rsidRDefault="00491A27" w:rsidP="00491A27">
          <w:pPr>
            <w:pStyle w:val="69FB30A6AC7D4865B3912DF21FFB1743"/>
          </w:pPr>
          <w:r>
            <w:t>Wednesday</w:t>
          </w:r>
        </w:p>
      </w:docPartBody>
    </w:docPart>
    <w:docPart>
      <w:docPartPr>
        <w:name w:val="5CF1207DFEE64CF2B8FF57F073789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C1272C-EDE3-455E-AD5D-6DF289DB8736}"/>
      </w:docPartPr>
      <w:docPartBody>
        <w:p w:rsidR="00491A27" w:rsidRDefault="00491A27" w:rsidP="00491A27">
          <w:pPr>
            <w:pStyle w:val="5CF1207DFEE64CF2B8FF57F0737892D0"/>
          </w:pPr>
          <w:r>
            <w:t>Thursday</w:t>
          </w:r>
        </w:p>
      </w:docPartBody>
    </w:docPart>
    <w:docPart>
      <w:docPartPr>
        <w:name w:val="65FA05E9A1D8401EA098A9B039F84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D0A2B-868E-4BD4-81E8-628F357254A1}"/>
      </w:docPartPr>
      <w:docPartBody>
        <w:p w:rsidR="00491A27" w:rsidRDefault="00491A27" w:rsidP="00491A27">
          <w:pPr>
            <w:pStyle w:val="65FA05E9A1D8401EA098A9B039F849D5"/>
          </w:pPr>
          <w:r>
            <w:t>Friday</w:t>
          </w:r>
        </w:p>
      </w:docPartBody>
    </w:docPart>
    <w:docPart>
      <w:docPartPr>
        <w:name w:val="51576D53B46B4F6EBF001D6BBD805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BE5A68-6299-4A00-8118-E5F94B9ECB43}"/>
      </w:docPartPr>
      <w:docPartBody>
        <w:p w:rsidR="00491A27" w:rsidRDefault="00491A27" w:rsidP="00491A27">
          <w:pPr>
            <w:pStyle w:val="51576D53B46B4F6EBF001D6BBD805C46"/>
          </w:pPr>
          <w:r>
            <w:t>Saturday</w:t>
          </w:r>
        </w:p>
      </w:docPartBody>
    </w:docPart>
    <w:docPart>
      <w:docPartPr>
        <w:name w:val="1184CCD438F144768FB535A3FA87D3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087A08-8E10-411F-9C52-CB888A7CC806}"/>
      </w:docPartPr>
      <w:docPartBody>
        <w:p w:rsidR="00491A27" w:rsidRDefault="00491A27" w:rsidP="00491A27">
          <w:pPr>
            <w:pStyle w:val="1184CCD438F144768FB535A3FA87D342"/>
          </w:pPr>
          <w:r>
            <w:t>Sunday</w:t>
          </w:r>
        </w:p>
      </w:docPartBody>
    </w:docPart>
    <w:docPart>
      <w:docPartPr>
        <w:name w:val="493BC93EE0EB4E8FAC94163521FECE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8273CD-64AD-4757-9394-02C31C987471}"/>
      </w:docPartPr>
      <w:docPartBody>
        <w:p w:rsidR="00491A27" w:rsidRDefault="00491A27" w:rsidP="00491A27">
          <w:pPr>
            <w:pStyle w:val="493BC93EE0EB4E8FAC94163521FECE6A"/>
          </w:pPr>
          <w:r>
            <w:t>Monday</w:t>
          </w:r>
        </w:p>
      </w:docPartBody>
    </w:docPart>
    <w:docPart>
      <w:docPartPr>
        <w:name w:val="48E3AEAB906C4965A066B82FB8A763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0B7B3B-A0BB-415E-AD2C-FFD9844AF7AB}"/>
      </w:docPartPr>
      <w:docPartBody>
        <w:p w:rsidR="00491A27" w:rsidRDefault="00491A27" w:rsidP="00491A27">
          <w:pPr>
            <w:pStyle w:val="48E3AEAB906C4965A066B82FB8A763F3"/>
          </w:pPr>
          <w:r>
            <w:t>Tuesday</w:t>
          </w:r>
        </w:p>
      </w:docPartBody>
    </w:docPart>
    <w:docPart>
      <w:docPartPr>
        <w:name w:val="AE2DABA1C0F44F02A592315B0B3E6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DF308-5572-4F5B-97CE-D925C4CB92CA}"/>
      </w:docPartPr>
      <w:docPartBody>
        <w:p w:rsidR="00491A27" w:rsidRDefault="00491A27" w:rsidP="00491A27">
          <w:pPr>
            <w:pStyle w:val="AE2DABA1C0F44F02A592315B0B3E6A84"/>
          </w:pPr>
          <w:r>
            <w:t>Wednesday</w:t>
          </w:r>
        </w:p>
      </w:docPartBody>
    </w:docPart>
    <w:docPart>
      <w:docPartPr>
        <w:name w:val="AF6F2504C1EE4FD8A512A98A66EDD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6C8C0D-6351-4EBE-AC5E-2443D7D35719}"/>
      </w:docPartPr>
      <w:docPartBody>
        <w:p w:rsidR="00491A27" w:rsidRDefault="00491A27" w:rsidP="00491A27">
          <w:pPr>
            <w:pStyle w:val="AF6F2504C1EE4FD8A512A98A66EDD112"/>
          </w:pPr>
          <w:r>
            <w:t>Thursday</w:t>
          </w:r>
        </w:p>
      </w:docPartBody>
    </w:docPart>
    <w:docPart>
      <w:docPartPr>
        <w:name w:val="93585B73D50F4AEEA6B3788A7D303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FECBA0-EEF3-4D5F-B32A-E21B02C926A5}"/>
      </w:docPartPr>
      <w:docPartBody>
        <w:p w:rsidR="00491A27" w:rsidRDefault="00491A27" w:rsidP="00491A27">
          <w:pPr>
            <w:pStyle w:val="93585B73D50F4AEEA6B3788A7D303D7F"/>
          </w:pPr>
          <w:r>
            <w:t>Friday</w:t>
          </w:r>
        </w:p>
      </w:docPartBody>
    </w:docPart>
    <w:docPart>
      <w:docPartPr>
        <w:name w:val="FB6D815AC08F4AE4858BEB760C521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2C8209-11F9-4F36-80E3-1ADFA586DA34}"/>
      </w:docPartPr>
      <w:docPartBody>
        <w:p w:rsidR="00491A27" w:rsidRDefault="00491A27" w:rsidP="00491A27">
          <w:pPr>
            <w:pStyle w:val="FB6D815AC08F4AE4858BEB760C521A4A"/>
          </w:pPr>
          <w:r>
            <w:t>Saturday</w:t>
          </w:r>
        </w:p>
      </w:docPartBody>
    </w:docPart>
    <w:docPart>
      <w:docPartPr>
        <w:name w:val="9AB02D990FF14D9AB896E71F14AA56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B0E504-A925-4CCE-B807-1318EBEB7363}"/>
      </w:docPartPr>
      <w:docPartBody>
        <w:p w:rsidR="00491A27" w:rsidRDefault="00491A27" w:rsidP="00491A27">
          <w:pPr>
            <w:pStyle w:val="9AB02D990FF14D9AB896E71F14AA56A7"/>
          </w:pPr>
          <w:r>
            <w:t>Sunday</w:t>
          </w:r>
        </w:p>
      </w:docPartBody>
    </w:docPart>
    <w:docPart>
      <w:docPartPr>
        <w:name w:val="4C254B28FB0B46C9B02A2807BC48C7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3A0D9E-D899-4415-A662-DCCC2C4D64A4}"/>
      </w:docPartPr>
      <w:docPartBody>
        <w:p w:rsidR="00491A27" w:rsidRDefault="00491A27" w:rsidP="00491A27">
          <w:pPr>
            <w:pStyle w:val="4C254B28FB0B46C9B02A2807BC48C795"/>
          </w:pPr>
          <w:r>
            <w:t>Monday</w:t>
          </w:r>
        </w:p>
      </w:docPartBody>
    </w:docPart>
    <w:docPart>
      <w:docPartPr>
        <w:name w:val="4DE5B0B8C6F74976BB51AE1C0E0A09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D4A737-3C25-4015-8F0A-A8F790FAB881}"/>
      </w:docPartPr>
      <w:docPartBody>
        <w:p w:rsidR="00491A27" w:rsidRDefault="00491A27" w:rsidP="00491A27">
          <w:pPr>
            <w:pStyle w:val="4DE5B0B8C6F74976BB51AE1C0E0A09BB"/>
          </w:pPr>
          <w:r>
            <w:t>Tuesday</w:t>
          </w:r>
        </w:p>
      </w:docPartBody>
    </w:docPart>
    <w:docPart>
      <w:docPartPr>
        <w:name w:val="F9899780F02F41C182AA9E8E46C0C6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C3D778-FDED-4E30-B839-AFC080616807}"/>
      </w:docPartPr>
      <w:docPartBody>
        <w:p w:rsidR="00491A27" w:rsidRDefault="00491A27" w:rsidP="00491A27">
          <w:pPr>
            <w:pStyle w:val="F9899780F02F41C182AA9E8E46C0C6D8"/>
          </w:pPr>
          <w:r>
            <w:t>Wednesday</w:t>
          </w:r>
        </w:p>
      </w:docPartBody>
    </w:docPart>
    <w:docPart>
      <w:docPartPr>
        <w:name w:val="7987A0E7C8274AD6B907209F5B863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049F2E-41CB-46B2-9630-302A35AABFE3}"/>
      </w:docPartPr>
      <w:docPartBody>
        <w:p w:rsidR="00491A27" w:rsidRDefault="00491A27" w:rsidP="00491A27">
          <w:pPr>
            <w:pStyle w:val="7987A0E7C8274AD6B907209F5B863902"/>
          </w:pPr>
          <w:r>
            <w:t>Thursday</w:t>
          </w:r>
        </w:p>
      </w:docPartBody>
    </w:docPart>
    <w:docPart>
      <w:docPartPr>
        <w:name w:val="60929A4850B64631B376128BE6A83E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72593-AF02-4B95-AAFB-A9368296F341}"/>
      </w:docPartPr>
      <w:docPartBody>
        <w:p w:rsidR="00491A27" w:rsidRDefault="00491A27" w:rsidP="00491A27">
          <w:pPr>
            <w:pStyle w:val="60929A4850B64631B376128BE6A83EBF"/>
          </w:pPr>
          <w:r>
            <w:t>Friday</w:t>
          </w:r>
        </w:p>
      </w:docPartBody>
    </w:docPart>
    <w:docPart>
      <w:docPartPr>
        <w:name w:val="A57EE1B99F0A4CBB90E82EF7F9B6DD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2D9CB-DBFA-48E9-B4FA-DD4BE6B64CA0}"/>
      </w:docPartPr>
      <w:docPartBody>
        <w:p w:rsidR="00491A27" w:rsidRDefault="00491A27" w:rsidP="00491A27">
          <w:pPr>
            <w:pStyle w:val="A57EE1B99F0A4CBB90E82EF7F9B6DD04"/>
          </w:pPr>
          <w:r>
            <w:t>Saturday</w:t>
          </w:r>
        </w:p>
      </w:docPartBody>
    </w:docPart>
    <w:docPart>
      <w:docPartPr>
        <w:name w:val="AE5E858C7E904C5EA65C91890BC3F1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25C5D0-746C-459D-B118-F8F29BD974D5}"/>
      </w:docPartPr>
      <w:docPartBody>
        <w:p w:rsidR="00491A27" w:rsidRDefault="00491A27" w:rsidP="00491A27">
          <w:pPr>
            <w:pStyle w:val="AE5E858C7E904C5EA65C91890BC3F1FB"/>
          </w:pPr>
          <w:r>
            <w:t>Sunday</w:t>
          </w:r>
        </w:p>
      </w:docPartBody>
    </w:docPart>
    <w:docPart>
      <w:docPartPr>
        <w:name w:val="0CD128D2C43B4596953D6BA366DE4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B4371B-5F3B-4F6D-8212-B80D6651FB7E}"/>
      </w:docPartPr>
      <w:docPartBody>
        <w:p w:rsidR="00491A27" w:rsidRDefault="00491A27" w:rsidP="00491A27">
          <w:pPr>
            <w:pStyle w:val="0CD128D2C43B4596953D6BA366DE4A57"/>
          </w:pPr>
          <w:r>
            <w:t>Monday</w:t>
          </w:r>
        </w:p>
      </w:docPartBody>
    </w:docPart>
    <w:docPart>
      <w:docPartPr>
        <w:name w:val="D50CBA55BB0D40268742A461DE2B7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72F611-B1DA-4403-8F94-9AA0EC61A5DC}"/>
      </w:docPartPr>
      <w:docPartBody>
        <w:p w:rsidR="00491A27" w:rsidRDefault="00491A27" w:rsidP="00491A27">
          <w:pPr>
            <w:pStyle w:val="D50CBA55BB0D40268742A461DE2B7145"/>
          </w:pPr>
          <w:r>
            <w:t>Tuesday</w:t>
          </w:r>
        </w:p>
      </w:docPartBody>
    </w:docPart>
    <w:docPart>
      <w:docPartPr>
        <w:name w:val="1CCB742B1FB945A29DBC93A8800BA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C71D77-B224-4D30-9BE0-6BDA40B93186}"/>
      </w:docPartPr>
      <w:docPartBody>
        <w:p w:rsidR="00491A27" w:rsidRDefault="00491A27" w:rsidP="00491A27">
          <w:pPr>
            <w:pStyle w:val="1CCB742B1FB945A29DBC93A8800BA19E"/>
          </w:pPr>
          <w:r>
            <w:t>Wednesday</w:t>
          </w:r>
        </w:p>
      </w:docPartBody>
    </w:docPart>
    <w:docPart>
      <w:docPartPr>
        <w:name w:val="8FC1F8D384764067A616CAF4D7D9E1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E8B695-ED1E-4077-B060-78DB3658DA8C}"/>
      </w:docPartPr>
      <w:docPartBody>
        <w:p w:rsidR="00491A27" w:rsidRDefault="00491A27" w:rsidP="00491A27">
          <w:pPr>
            <w:pStyle w:val="8FC1F8D384764067A616CAF4D7D9E1AE"/>
          </w:pPr>
          <w:r>
            <w:t>Thursday</w:t>
          </w:r>
        </w:p>
      </w:docPartBody>
    </w:docPart>
    <w:docPart>
      <w:docPartPr>
        <w:name w:val="B21F4123EE884011BB3F7624681F0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7E1944-0A71-4948-8594-D21004F86919}"/>
      </w:docPartPr>
      <w:docPartBody>
        <w:p w:rsidR="00491A27" w:rsidRDefault="00491A27" w:rsidP="00491A27">
          <w:pPr>
            <w:pStyle w:val="B21F4123EE884011BB3F7624681F03E3"/>
          </w:pPr>
          <w:r>
            <w:t>Friday</w:t>
          </w:r>
        </w:p>
      </w:docPartBody>
    </w:docPart>
    <w:docPart>
      <w:docPartPr>
        <w:name w:val="15C006429DFC4E6C95C84D9D7AAB1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30141-7804-4201-AB84-B4589B1CD1ED}"/>
      </w:docPartPr>
      <w:docPartBody>
        <w:p w:rsidR="00491A27" w:rsidRDefault="00491A27" w:rsidP="00491A27">
          <w:pPr>
            <w:pStyle w:val="15C006429DFC4E6C95C84D9D7AAB1C32"/>
          </w:pPr>
          <w:r>
            <w:t>Saturday</w:t>
          </w:r>
        </w:p>
      </w:docPartBody>
    </w:docPart>
    <w:docPart>
      <w:docPartPr>
        <w:name w:val="1853FFA818334453A9ACC5867DD6A6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00AD55-523A-4779-BB8E-26963BA17B2F}"/>
      </w:docPartPr>
      <w:docPartBody>
        <w:p w:rsidR="00230779" w:rsidRDefault="00EF17C8" w:rsidP="00EF17C8">
          <w:pPr>
            <w:pStyle w:val="1853FFA818334453A9ACC5867DD6A64A"/>
          </w:pPr>
          <w:r>
            <w:t>Sunday</w:t>
          </w:r>
        </w:p>
      </w:docPartBody>
    </w:docPart>
    <w:docPart>
      <w:docPartPr>
        <w:name w:val="96A2E056FBF64C8898B290197BA19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F53C20-98D4-4BD1-B4B8-1A2CC6BC904D}"/>
      </w:docPartPr>
      <w:docPartBody>
        <w:p w:rsidR="00230779" w:rsidRDefault="00EF17C8" w:rsidP="00EF17C8">
          <w:pPr>
            <w:pStyle w:val="96A2E056FBF64C8898B290197BA19E1A"/>
          </w:pPr>
          <w:r>
            <w:t>Monday</w:t>
          </w:r>
        </w:p>
      </w:docPartBody>
    </w:docPart>
    <w:docPart>
      <w:docPartPr>
        <w:name w:val="F881FF2A6EF34C959394AE68A7CF7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E3F7F8-E4AA-40C8-883D-1023DADDC232}"/>
      </w:docPartPr>
      <w:docPartBody>
        <w:p w:rsidR="00230779" w:rsidRDefault="00EF17C8" w:rsidP="00EF17C8">
          <w:pPr>
            <w:pStyle w:val="F881FF2A6EF34C959394AE68A7CF71C3"/>
          </w:pPr>
          <w:r>
            <w:t>Tuesday</w:t>
          </w:r>
        </w:p>
      </w:docPartBody>
    </w:docPart>
    <w:docPart>
      <w:docPartPr>
        <w:name w:val="0AEA167F781D43F7829F15DF85005B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718BA-8215-4E31-AC86-86EDA086EC81}"/>
      </w:docPartPr>
      <w:docPartBody>
        <w:p w:rsidR="00230779" w:rsidRDefault="00EF17C8" w:rsidP="00EF17C8">
          <w:pPr>
            <w:pStyle w:val="0AEA167F781D43F7829F15DF85005B26"/>
          </w:pPr>
          <w:r>
            <w:t>Wednesday</w:t>
          </w:r>
        </w:p>
      </w:docPartBody>
    </w:docPart>
    <w:docPart>
      <w:docPartPr>
        <w:name w:val="9978B0D4294540A290D576E4DCB84F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BEE26-21FF-40FD-922F-1942E31DAD3E}"/>
      </w:docPartPr>
      <w:docPartBody>
        <w:p w:rsidR="00230779" w:rsidRDefault="00EF17C8" w:rsidP="00EF17C8">
          <w:pPr>
            <w:pStyle w:val="9978B0D4294540A290D576E4DCB84FB8"/>
          </w:pPr>
          <w:r>
            <w:t>Thursday</w:t>
          </w:r>
        </w:p>
      </w:docPartBody>
    </w:docPart>
    <w:docPart>
      <w:docPartPr>
        <w:name w:val="977B743AA229410091488FD46F66AA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C7B495-3329-422B-B80F-778D12117A46}"/>
      </w:docPartPr>
      <w:docPartBody>
        <w:p w:rsidR="00230779" w:rsidRDefault="00EF17C8" w:rsidP="00EF17C8">
          <w:pPr>
            <w:pStyle w:val="977B743AA229410091488FD46F66AA3C"/>
          </w:pPr>
          <w:r>
            <w:t>Friday</w:t>
          </w:r>
        </w:p>
      </w:docPartBody>
    </w:docPart>
    <w:docPart>
      <w:docPartPr>
        <w:name w:val="2C361A53697346C6A7B6DFF5621C10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F0048-B22D-4A5A-A07C-F27508715186}"/>
      </w:docPartPr>
      <w:docPartBody>
        <w:p w:rsidR="00230779" w:rsidRDefault="00EF17C8" w:rsidP="00EF17C8">
          <w:pPr>
            <w:pStyle w:val="2C361A53697346C6A7B6DFF5621C10A5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A27"/>
    <w:rsid w:val="000F5150"/>
    <w:rsid w:val="00230779"/>
    <w:rsid w:val="003209C3"/>
    <w:rsid w:val="00491A27"/>
    <w:rsid w:val="005935B9"/>
    <w:rsid w:val="008E63C3"/>
    <w:rsid w:val="00A461F0"/>
    <w:rsid w:val="00AD72ED"/>
    <w:rsid w:val="00CB506A"/>
    <w:rsid w:val="00EA2FB0"/>
    <w:rsid w:val="00EF17C8"/>
    <w:rsid w:val="00F02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8AD904CAA414975839F23C167BFC4FE">
    <w:name w:val="F8AD904CAA414975839F23C167BFC4FE"/>
  </w:style>
  <w:style w:type="paragraph" w:customStyle="1" w:styleId="50CC828B769049FCBFE3181B58722996">
    <w:name w:val="50CC828B769049FCBFE3181B58722996"/>
  </w:style>
  <w:style w:type="paragraph" w:customStyle="1" w:styleId="0B402D6D3AEF488F8B008B8C958A7D9B">
    <w:name w:val="0B402D6D3AEF488F8B008B8C958A7D9B"/>
  </w:style>
  <w:style w:type="paragraph" w:customStyle="1" w:styleId="8C2A2C55958A4B51A60875AC9369C5B7">
    <w:name w:val="8C2A2C55958A4B51A60875AC9369C5B7"/>
  </w:style>
  <w:style w:type="paragraph" w:customStyle="1" w:styleId="870C4741B8C34E8F833C026EA9E05678">
    <w:name w:val="870C4741B8C34E8F833C026EA9E05678"/>
  </w:style>
  <w:style w:type="paragraph" w:customStyle="1" w:styleId="4E62367C51E64D4FB7B2B1B7E6794002">
    <w:name w:val="4E62367C51E64D4FB7B2B1B7E6794002"/>
  </w:style>
  <w:style w:type="paragraph" w:customStyle="1" w:styleId="B6EF2470D61549C980BC9B41E38CBB87">
    <w:name w:val="B6EF2470D61549C980BC9B41E38CBB87"/>
  </w:style>
  <w:style w:type="paragraph" w:customStyle="1" w:styleId="E64DF4B23AA246228173A1689F62FB30">
    <w:name w:val="E64DF4B23AA246228173A1689F62FB30"/>
    <w:rsid w:val="00491A27"/>
  </w:style>
  <w:style w:type="paragraph" w:customStyle="1" w:styleId="F601B98096BD4F909CB9C4CEB0120275">
    <w:name w:val="F601B98096BD4F909CB9C4CEB0120275"/>
    <w:rsid w:val="00491A27"/>
  </w:style>
  <w:style w:type="paragraph" w:customStyle="1" w:styleId="3EFCFAAB7FF34327A726C4D14D8508AB">
    <w:name w:val="3EFCFAAB7FF34327A726C4D14D8508AB"/>
    <w:rsid w:val="00491A27"/>
  </w:style>
  <w:style w:type="paragraph" w:customStyle="1" w:styleId="CC0A266A797840AA9F7F8C009281CE5F">
    <w:name w:val="CC0A266A797840AA9F7F8C009281CE5F"/>
    <w:rsid w:val="00491A27"/>
  </w:style>
  <w:style w:type="paragraph" w:customStyle="1" w:styleId="19390DC0421348C589829D770C5316BB">
    <w:name w:val="19390DC0421348C589829D770C5316BB"/>
    <w:rsid w:val="00491A27"/>
  </w:style>
  <w:style w:type="paragraph" w:customStyle="1" w:styleId="7E2523D1AE70494484C633011E345EE5">
    <w:name w:val="7E2523D1AE70494484C633011E345EE5"/>
    <w:rsid w:val="00491A27"/>
  </w:style>
  <w:style w:type="paragraph" w:customStyle="1" w:styleId="E7CEE63B392B4D6AB1CE7DEE58D5E977">
    <w:name w:val="E7CEE63B392B4D6AB1CE7DEE58D5E977"/>
    <w:rsid w:val="00491A27"/>
  </w:style>
  <w:style w:type="paragraph" w:customStyle="1" w:styleId="D5B7CB92469E44EEB666B0A2C82480E5">
    <w:name w:val="D5B7CB92469E44EEB666B0A2C82480E5"/>
    <w:rsid w:val="00491A27"/>
  </w:style>
  <w:style w:type="paragraph" w:customStyle="1" w:styleId="E8F02D10B8404776B6231063285EF124">
    <w:name w:val="E8F02D10B8404776B6231063285EF124"/>
    <w:rsid w:val="00491A27"/>
  </w:style>
  <w:style w:type="paragraph" w:customStyle="1" w:styleId="21FAAC160BCF4DBDA5DBF298E3E081AF">
    <w:name w:val="21FAAC160BCF4DBDA5DBF298E3E081AF"/>
    <w:rsid w:val="00491A27"/>
  </w:style>
  <w:style w:type="paragraph" w:customStyle="1" w:styleId="092D253C7F0D43B5A099B0FC889449CC">
    <w:name w:val="092D253C7F0D43B5A099B0FC889449CC"/>
    <w:rsid w:val="00491A27"/>
  </w:style>
  <w:style w:type="paragraph" w:customStyle="1" w:styleId="2C0F055E4412422DAEE0E86998A635FD">
    <w:name w:val="2C0F055E4412422DAEE0E86998A635FD"/>
    <w:rsid w:val="00491A27"/>
  </w:style>
  <w:style w:type="paragraph" w:customStyle="1" w:styleId="AB722D835DC94F4EB45D25098D745FCD">
    <w:name w:val="AB722D835DC94F4EB45D25098D745FCD"/>
    <w:rsid w:val="00491A27"/>
  </w:style>
  <w:style w:type="paragraph" w:customStyle="1" w:styleId="1A3A4566A1EE493A86A04346F3D76F5E">
    <w:name w:val="1A3A4566A1EE493A86A04346F3D76F5E"/>
    <w:rsid w:val="00491A27"/>
  </w:style>
  <w:style w:type="paragraph" w:customStyle="1" w:styleId="5E0FF459EEE24FA5A69B7BF7391BF79F">
    <w:name w:val="5E0FF459EEE24FA5A69B7BF7391BF79F"/>
    <w:rsid w:val="00491A27"/>
  </w:style>
  <w:style w:type="paragraph" w:customStyle="1" w:styleId="5F7E631C9CEB4B0D8CB5C8A891F3058F">
    <w:name w:val="5F7E631C9CEB4B0D8CB5C8A891F3058F"/>
    <w:rsid w:val="00491A27"/>
  </w:style>
  <w:style w:type="paragraph" w:customStyle="1" w:styleId="1CCE98D0A3CC40149D49A3B2FC0F8695">
    <w:name w:val="1CCE98D0A3CC40149D49A3B2FC0F8695"/>
    <w:rsid w:val="00491A27"/>
  </w:style>
  <w:style w:type="paragraph" w:customStyle="1" w:styleId="0C8F82508B6446129095EE7BDE6D1021">
    <w:name w:val="0C8F82508B6446129095EE7BDE6D1021"/>
    <w:rsid w:val="00491A27"/>
  </w:style>
  <w:style w:type="paragraph" w:customStyle="1" w:styleId="6AEB2F3A92DC463C87A98CB0CBC17864">
    <w:name w:val="6AEB2F3A92DC463C87A98CB0CBC17864"/>
    <w:rsid w:val="00491A27"/>
  </w:style>
  <w:style w:type="paragraph" w:customStyle="1" w:styleId="BF007C692AF44A1284432E34730E0369">
    <w:name w:val="BF007C692AF44A1284432E34730E0369"/>
    <w:rsid w:val="00491A27"/>
  </w:style>
  <w:style w:type="paragraph" w:customStyle="1" w:styleId="676B21307027452FB82282B4A6D14E47">
    <w:name w:val="676B21307027452FB82282B4A6D14E47"/>
    <w:rsid w:val="00491A27"/>
  </w:style>
  <w:style w:type="paragraph" w:customStyle="1" w:styleId="C5B05339AD5D4670AD81FBD884FC266C">
    <w:name w:val="C5B05339AD5D4670AD81FBD884FC266C"/>
    <w:rsid w:val="00491A27"/>
  </w:style>
  <w:style w:type="paragraph" w:customStyle="1" w:styleId="F11406125AD74E809D6237BD49F4B0F6">
    <w:name w:val="F11406125AD74E809D6237BD49F4B0F6"/>
    <w:rsid w:val="00491A27"/>
  </w:style>
  <w:style w:type="paragraph" w:customStyle="1" w:styleId="182C82EEC2774879BEB44C5817945585">
    <w:name w:val="182C82EEC2774879BEB44C5817945585"/>
    <w:rsid w:val="00491A27"/>
  </w:style>
  <w:style w:type="paragraph" w:customStyle="1" w:styleId="0577C24445E544CF800BC422F545FDD8">
    <w:name w:val="0577C24445E544CF800BC422F545FDD8"/>
    <w:rsid w:val="00491A27"/>
  </w:style>
  <w:style w:type="paragraph" w:customStyle="1" w:styleId="8846DAD5E0754FDE85C68EC21932BAAF">
    <w:name w:val="8846DAD5E0754FDE85C68EC21932BAAF"/>
    <w:rsid w:val="00491A27"/>
  </w:style>
  <w:style w:type="paragraph" w:customStyle="1" w:styleId="B953A711C4FE41019BCC3098CE706651">
    <w:name w:val="B953A711C4FE41019BCC3098CE706651"/>
    <w:rsid w:val="00491A27"/>
  </w:style>
  <w:style w:type="paragraph" w:customStyle="1" w:styleId="D97469697F1B4135BE22577380F7B91F">
    <w:name w:val="D97469697F1B4135BE22577380F7B91F"/>
    <w:rsid w:val="00491A27"/>
  </w:style>
  <w:style w:type="paragraph" w:customStyle="1" w:styleId="769BBEDFABA14169A95D47F6AB35E30F">
    <w:name w:val="769BBEDFABA14169A95D47F6AB35E30F"/>
    <w:rsid w:val="00491A27"/>
  </w:style>
  <w:style w:type="paragraph" w:customStyle="1" w:styleId="216377E9121F4011901DCEAB2D7CAADF">
    <w:name w:val="216377E9121F4011901DCEAB2D7CAADF"/>
    <w:rsid w:val="00491A27"/>
  </w:style>
  <w:style w:type="paragraph" w:customStyle="1" w:styleId="21C9AAFB2CAC447CB408726B1A3C60AF">
    <w:name w:val="21C9AAFB2CAC447CB408726B1A3C60AF"/>
    <w:rsid w:val="00491A27"/>
  </w:style>
  <w:style w:type="paragraph" w:customStyle="1" w:styleId="EFF3AAC34133430FBE83CBA19002725E">
    <w:name w:val="EFF3AAC34133430FBE83CBA19002725E"/>
    <w:rsid w:val="00491A27"/>
  </w:style>
  <w:style w:type="paragraph" w:customStyle="1" w:styleId="7D4157CFB66E45659259C3D6D278559D">
    <w:name w:val="7D4157CFB66E45659259C3D6D278559D"/>
    <w:rsid w:val="00491A27"/>
  </w:style>
  <w:style w:type="paragraph" w:customStyle="1" w:styleId="03EE44AC37504E479D58D8E3D64E0F18">
    <w:name w:val="03EE44AC37504E479D58D8E3D64E0F18"/>
    <w:rsid w:val="00491A27"/>
  </w:style>
  <w:style w:type="paragraph" w:customStyle="1" w:styleId="17AE16F0DDCC4A12AA29F9B183A84212">
    <w:name w:val="17AE16F0DDCC4A12AA29F9B183A84212"/>
    <w:rsid w:val="00491A27"/>
  </w:style>
  <w:style w:type="paragraph" w:customStyle="1" w:styleId="930A253C19F74F0E9A1445037D558009">
    <w:name w:val="930A253C19F74F0E9A1445037D558009"/>
    <w:rsid w:val="00491A27"/>
  </w:style>
  <w:style w:type="paragraph" w:customStyle="1" w:styleId="B717B28908D1446E96AC6E0C5179F5C0">
    <w:name w:val="B717B28908D1446E96AC6E0C5179F5C0"/>
    <w:rsid w:val="00491A27"/>
  </w:style>
  <w:style w:type="paragraph" w:customStyle="1" w:styleId="8C311B780797473199F58F4E393DAD6B">
    <w:name w:val="8C311B780797473199F58F4E393DAD6B"/>
    <w:rsid w:val="00491A27"/>
  </w:style>
  <w:style w:type="paragraph" w:customStyle="1" w:styleId="C256591EFEB346049D3B71E3A0FCA165">
    <w:name w:val="C256591EFEB346049D3B71E3A0FCA165"/>
    <w:rsid w:val="00491A27"/>
  </w:style>
  <w:style w:type="paragraph" w:customStyle="1" w:styleId="4AFD8F95BAF94AC694D18C1C7598BE69">
    <w:name w:val="4AFD8F95BAF94AC694D18C1C7598BE69"/>
    <w:rsid w:val="00491A27"/>
  </w:style>
  <w:style w:type="paragraph" w:customStyle="1" w:styleId="3F59262E1BD84B11889F1F25D5B506F0">
    <w:name w:val="3F59262E1BD84B11889F1F25D5B506F0"/>
    <w:rsid w:val="00491A27"/>
  </w:style>
  <w:style w:type="paragraph" w:customStyle="1" w:styleId="C2268A3DE2814F64A7FDD446F3C283A6">
    <w:name w:val="C2268A3DE2814F64A7FDD446F3C283A6"/>
    <w:rsid w:val="00491A27"/>
  </w:style>
  <w:style w:type="paragraph" w:customStyle="1" w:styleId="C757B2DE947F4EACB3F3A6F2C10D2532">
    <w:name w:val="C757B2DE947F4EACB3F3A6F2C10D2532"/>
    <w:rsid w:val="00491A27"/>
  </w:style>
  <w:style w:type="paragraph" w:customStyle="1" w:styleId="374E4BD32E984569A98D93852969A64C">
    <w:name w:val="374E4BD32E984569A98D93852969A64C"/>
    <w:rsid w:val="00491A27"/>
  </w:style>
  <w:style w:type="paragraph" w:customStyle="1" w:styleId="70AE58A021DB486C944262DCAC2C74D4">
    <w:name w:val="70AE58A021DB486C944262DCAC2C74D4"/>
    <w:rsid w:val="00491A27"/>
  </w:style>
  <w:style w:type="paragraph" w:customStyle="1" w:styleId="9024A9223F2D4C118E9614D2FC209600">
    <w:name w:val="9024A9223F2D4C118E9614D2FC209600"/>
    <w:rsid w:val="00491A27"/>
  </w:style>
  <w:style w:type="paragraph" w:customStyle="1" w:styleId="249BB0A1DAA04182863BA6A4908D3469">
    <w:name w:val="249BB0A1DAA04182863BA6A4908D3469"/>
    <w:rsid w:val="00491A27"/>
  </w:style>
  <w:style w:type="paragraph" w:customStyle="1" w:styleId="F9956AC7B9F14741AF0A514F89F9383B">
    <w:name w:val="F9956AC7B9F14741AF0A514F89F9383B"/>
    <w:rsid w:val="00491A27"/>
  </w:style>
  <w:style w:type="paragraph" w:customStyle="1" w:styleId="7E02BF1071CD4BC9BAD54C1A01E19E2A">
    <w:name w:val="7E02BF1071CD4BC9BAD54C1A01E19E2A"/>
    <w:rsid w:val="00491A27"/>
  </w:style>
  <w:style w:type="paragraph" w:customStyle="1" w:styleId="3FC29142AAF145EDBE0B418A2171D072">
    <w:name w:val="3FC29142AAF145EDBE0B418A2171D072"/>
    <w:rsid w:val="00491A27"/>
  </w:style>
  <w:style w:type="paragraph" w:customStyle="1" w:styleId="2EAA4A6B46B6405F8CCBDB71E83C44C6">
    <w:name w:val="2EAA4A6B46B6405F8CCBDB71E83C44C6"/>
    <w:rsid w:val="00491A27"/>
  </w:style>
  <w:style w:type="paragraph" w:customStyle="1" w:styleId="10361FAE94934078A3C14833B99E4F22">
    <w:name w:val="10361FAE94934078A3C14833B99E4F22"/>
    <w:rsid w:val="00491A27"/>
  </w:style>
  <w:style w:type="paragraph" w:customStyle="1" w:styleId="69FB30A6AC7D4865B3912DF21FFB1743">
    <w:name w:val="69FB30A6AC7D4865B3912DF21FFB1743"/>
    <w:rsid w:val="00491A27"/>
  </w:style>
  <w:style w:type="paragraph" w:customStyle="1" w:styleId="5CF1207DFEE64CF2B8FF57F0737892D0">
    <w:name w:val="5CF1207DFEE64CF2B8FF57F0737892D0"/>
    <w:rsid w:val="00491A27"/>
  </w:style>
  <w:style w:type="paragraph" w:customStyle="1" w:styleId="65FA05E9A1D8401EA098A9B039F849D5">
    <w:name w:val="65FA05E9A1D8401EA098A9B039F849D5"/>
    <w:rsid w:val="00491A27"/>
  </w:style>
  <w:style w:type="paragraph" w:customStyle="1" w:styleId="51576D53B46B4F6EBF001D6BBD805C46">
    <w:name w:val="51576D53B46B4F6EBF001D6BBD805C46"/>
    <w:rsid w:val="00491A27"/>
  </w:style>
  <w:style w:type="paragraph" w:customStyle="1" w:styleId="1184CCD438F144768FB535A3FA87D342">
    <w:name w:val="1184CCD438F144768FB535A3FA87D342"/>
    <w:rsid w:val="00491A27"/>
  </w:style>
  <w:style w:type="paragraph" w:customStyle="1" w:styleId="493BC93EE0EB4E8FAC94163521FECE6A">
    <w:name w:val="493BC93EE0EB4E8FAC94163521FECE6A"/>
    <w:rsid w:val="00491A27"/>
  </w:style>
  <w:style w:type="paragraph" w:customStyle="1" w:styleId="48E3AEAB906C4965A066B82FB8A763F3">
    <w:name w:val="48E3AEAB906C4965A066B82FB8A763F3"/>
    <w:rsid w:val="00491A27"/>
  </w:style>
  <w:style w:type="paragraph" w:customStyle="1" w:styleId="AE2DABA1C0F44F02A592315B0B3E6A84">
    <w:name w:val="AE2DABA1C0F44F02A592315B0B3E6A84"/>
    <w:rsid w:val="00491A27"/>
  </w:style>
  <w:style w:type="paragraph" w:customStyle="1" w:styleId="AF6F2504C1EE4FD8A512A98A66EDD112">
    <w:name w:val="AF6F2504C1EE4FD8A512A98A66EDD112"/>
    <w:rsid w:val="00491A27"/>
  </w:style>
  <w:style w:type="paragraph" w:customStyle="1" w:styleId="93585B73D50F4AEEA6B3788A7D303D7F">
    <w:name w:val="93585B73D50F4AEEA6B3788A7D303D7F"/>
    <w:rsid w:val="00491A27"/>
  </w:style>
  <w:style w:type="paragraph" w:customStyle="1" w:styleId="FB6D815AC08F4AE4858BEB760C521A4A">
    <w:name w:val="FB6D815AC08F4AE4858BEB760C521A4A"/>
    <w:rsid w:val="00491A27"/>
  </w:style>
  <w:style w:type="paragraph" w:customStyle="1" w:styleId="9AB02D990FF14D9AB896E71F14AA56A7">
    <w:name w:val="9AB02D990FF14D9AB896E71F14AA56A7"/>
    <w:rsid w:val="00491A27"/>
  </w:style>
  <w:style w:type="paragraph" w:customStyle="1" w:styleId="4C254B28FB0B46C9B02A2807BC48C795">
    <w:name w:val="4C254B28FB0B46C9B02A2807BC48C795"/>
    <w:rsid w:val="00491A27"/>
  </w:style>
  <w:style w:type="paragraph" w:customStyle="1" w:styleId="4DE5B0B8C6F74976BB51AE1C0E0A09BB">
    <w:name w:val="4DE5B0B8C6F74976BB51AE1C0E0A09BB"/>
    <w:rsid w:val="00491A27"/>
  </w:style>
  <w:style w:type="paragraph" w:customStyle="1" w:styleId="F9899780F02F41C182AA9E8E46C0C6D8">
    <w:name w:val="F9899780F02F41C182AA9E8E46C0C6D8"/>
    <w:rsid w:val="00491A27"/>
  </w:style>
  <w:style w:type="paragraph" w:customStyle="1" w:styleId="7987A0E7C8274AD6B907209F5B863902">
    <w:name w:val="7987A0E7C8274AD6B907209F5B863902"/>
    <w:rsid w:val="00491A27"/>
  </w:style>
  <w:style w:type="paragraph" w:customStyle="1" w:styleId="60929A4850B64631B376128BE6A83EBF">
    <w:name w:val="60929A4850B64631B376128BE6A83EBF"/>
    <w:rsid w:val="00491A27"/>
  </w:style>
  <w:style w:type="paragraph" w:customStyle="1" w:styleId="A57EE1B99F0A4CBB90E82EF7F9B6DD04">
    <w:name w:val="A57EE1B99F0A4CBB90E82EF7F9B6DD04"/>
    <w:rsid w:val="00491A27"/>
  </w:style>
  <w:style w:type="paragraph" w:customStyle="1" w:styleId="AE5E858C7E904C5EA65C91890BC3F1FB">
    <w:name w:val="AE5E858C7E904C5EA65C91890BC3F1FB"/>
    <w:rsid w:val="00491A27"/>
  </w:style>
  <w:style w:type="paragraph" w:customStyle="1" w:styleId="0CD128D2C43B4596953D6BA366DE4A57">
    <w:name w:val="0CD128D2C43B4596953D6BA366DE4A57"/>
    <w:rsid w:val="00491A27"/>
  </w:style>
  <w:style w:type="paragraph" w:customStyle="1" w:styleId="D50CBA55BB0D40268742A461DE2B7145">
    <w:name w:val="D50CBA55BB0D40268742A461DE2B7145"/>
    <w:rsid w:val="00491A27"/>
  </w:style>
  <w:style w:type="paragraph" w:customStyle="1" w:styleId="1CCB742B1FB945A29DBC93A8800BA19E">
    <w:name w:val="1CCB742B1FB945A29DBC93A8800BA19E"/>
    <w:rsid w:val="00491A27"/>
  </w:style>
  <w:style w:type="paragraph" w:customStyle="1" w:styleId="8FC1F8D384764067A616CAF4D7D9E1AE">
    <w:name w:val="8FC1F8D384764067A616CAF4D7D9E1AE"/>
    <w:rsid w:val="00491A27"/>
  </w:style>
  <w:style w:type="paragraph" w:customStyle="1" w:styleId="B21F4123EE884011BB3F7624681F03E3">
    <w:name w:val="B21F4123EE884011BB3F7624681F03E3"/>
    <w:rsid w:val="00491A27"/>
  </w:style>
  <w:style w:type="paragraph" w:customStyle="1" w:styleId="15C006429DFC4E6C95C84D9D7AAB1C32">
    <w:name w:val="15C006429DFC4E6C95C84D9D7AAB1C32"/>
    <w:rsid w:val="00491A27"/>
  </w:style>
  <w:style w:type="paragraph" w:customStyle="1" w:styleId="1853FFA818334453A9ACC5867DD6A64A">
    <w:name w:val="1853FFA818334453A9ACC5867DD6A64A"/>
    <w:rsid w:val="00EF17C8"/>
  </w:style>
  <w:style w:type="paragraph" w:customStyle="1" w:styleId="96A2E056FBF64C8898B290197BA19E1A">
    <w:name w:val="96A2E056FBF64C8898B290197BA19E1A"/>
    <w:rsid w:val="00EF17C8"/>
  </w:style>
  <w:style w:type="paragraph" w:customStyle="1" w:styleId="F881FF2A6EF34C959394AE68A7CF71C3">
    <w:name w:val="F881FF2A6EF34C959394AE68A7CF71C3"/>
    <w:rsid w:val="00EF17C8"/>
  </w:style>
  <w:style w:type="paragraph" w:customStyle="1" w:styleId="0AEA167F781D43F7829F15DF85005B26">
    <w:name w:val="0AEA167F781D43F7829F15DF85005B26"/>
    <w:rsid w:val="00EF17C8"/>
  </w:style>
  <w:style w:type="paragraph" w:customStyle="1" w:styleId="9978B0D4294540A290D576E4DCB84FB8">
    <w:name w:val="9978B0D4294540A290D576E4DCB84FB8"/>
    <w:rsid w:val="00EF17C8"/>
  </w:style>
  <w:style w:type="paragraph" w:customStyle="1" w:styleId="977B743AA229410091488FD46F66AA3C">
    <w:name w:val="977B743AA229410091488FD46F66AA3C"/>
    <w:rsid w:val="00EF17C8"/>
  </w:style>
  <w:style w:type="paragraph" w:customStyle="1" w:styleId="2C361A53697346C6A7B6DFF5621C10A5">
    <w:name w:val="2C361A53697346C6A7B6DFF5621C10A5"/>
    <w:rsid w:val="00EF17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Banner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Calendar" insertBeforeMso="TabHome">
        <group id="Calendar" label="Calendar">
          <button id="NewDates" visible="true" size="large" label="Select New Dates" keytip="D" screentip="Select a new month and year for this calendar." onAction="CustomizeCalendar" imageMso="CalendarMonthDetailsSplitButton"/>
        </group>
        <group id="Themes" label="Themes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9327EA-CF3C-42DE-B88F-000425AA64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FA3AE8-F597-4830-81B6-AF33C6B7B4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4B2FF4-FE2B-405F-9CF5-E8EC5F4AA00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B5333467-CFF3-42DB-A6DA-0D847854B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{648EB9C5-10A7-468E-A0D7-E1DDAC5FE03E}tf16382936_win32</Template>
  <TotalTime>0</TotalTime>
  <Pages>15</Pages>
  <Words>2005</Words>
  <Characters>11435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13414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2020-11-19T18:08:00Z</dcterms:created>
  <dcterms:modified xsi:type="dcterms:W3CDTF">2021-03-02T19:37:00Z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