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a8fc24c457c4e3e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6303270"/>
        <w:docPartObj>
          <w:docPartGallery w:val="Cover Pages"/>
          <w:docPartUnique/>
        </w:docPartObj>
      </w:sdtPr>
      <w:sdtEndPr/>
      <w:sdtContent>
        <w:p w14:paraId="78030A3C" w14:textId="581D7716" w:rsidR="0038346D" w:rsidRDefault="0038346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94DE6BF" wp14:editId="7C9A04D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8931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4747"/>
                                </w:tblGrid>
                                <w:tr w:rsidR="0038346D" w14:paraId="439CD92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007FE621" w14:textId="77777777" w:rsidR="0038346D" w:rsidRDefault="0038346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5D628D2" wp14:editId="1FEC573A">
                                            <wp:extent cx="3065006" cy="2627148"/>
                                            <wp:effectExtent l="0" t="0" r="2540" b="1905"/>
                                            <wp:docPr id="139" name="Pictur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Picture 139"/>
                                                    <pic:cNvPicPr/>
                                                  </pic:nvPicPr>
                                                  <pic:blipFill>
                                                    <a:blip r:embed="rId1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262714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7AE30687" w14:textId="77270E91" w:rsidR="0038346D" w:rsidRDefault="0038346D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0B1F1CB4" w14:textId="4DEAFB51" w:rsidR="0038346D" w:rsidRPr="004632DA" w:rsidRDefault="0064717E" w:rsidP="0038346D">
                                      <w:pPr>
                                        <w:pStyle w:val="NoSpacing"/>
                                        <w:jc w:val="center"/>
                                        <w:rPr>
                                          <w:b/>
                                          <w:bCs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72"/>
                                          <w:szCs w:val="72"/>
                                        </w:rPr>
                                        <w:t>Downey City</w:t>
                                      </w:r>
                                      <w:r w:rsidR="0038346D" w:rsidRPr="004632DA">
                                        <w:rPr>
                                          <w:b/>
                                          <w:bCs/>
                                          <w:sz w:val="72"/>
                                          <w:szCs w:val="72"/>
                                        </w:rPr>
                                        <w:t xml:space="preserve"> Park Reservations Calendar</w:t>
                                      </w:r>
                                    </w:p>
                                  </w:tc>
                                </w:tr>
                              </w:tbl>
                              <w:p w14:paraId="73440DCD" w14:textId="77777777" w:rsidR="0038346D" w:rsidRDefault="0038346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394DE6B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8931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4747"/>
                          </w:tblGrid>
                          <w:tr w:rsidR="0038346D" w14:paraId="439CD92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007FE621" w14:textId="77777777" w:rsidR="0038346D" w:rsidRDefault="0038346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D628D2" wp14:editId="1FEC573A">
                                      <wp:extent cx="3065006" cy="2627148"/>
                                      <wp:effectExtent l="0" t="0" r="2540" b="1905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Picture 139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26271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AE30687" w14:textId="77270E91" w:rsidR="0038346D" w:rsidRDefault="0038346D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0B1F1CB4" w14:textId="4DEAFB51" w:rsidR="0038346D" w:rsidRPr="004632DA" w:rsidRDefault="0064717E" w:rsidP="0038346D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Downey City</w:t>
                                </w:r>
                                <w:r w:rsidR="0038346D" w:rsidRPr="004632DA"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 xml:space="preserve"> Park Reservations Calendar</w:t>
                                </w:r>
                              </w:p>
                            </w:tc>
                          </w:tr>
                        </w:tbl>
                        <w:p w14:paraId="73440DCD" w14:textId="77777777" w:rsidR="0038346D" w:rsidRDefault="0038346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435552A" w14:textId="77777777" w:rsidR="0038346D" w:rsidRDefault="0038346D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 w14:paraId="4B052D1C" w14:textId="77777777" w:rsidTr="00AB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bookmarkStart w:id="0" w:name="_Hlk56673492"/>
          <w:p w14:paraId="2E6755D7" w14:textId="40C2DC5E" w:rsidR="002F6E35" w:rsidRDefault="009035F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F32B60" w:rsidRPr="00F32B60">
              <w:t>January</w:t>
            </w:r>
            <w:r>
              <w:fldChar w:fldCharType="end"/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4D54D892" w14:textId="77777777" w:rsidR="002F6E35" w:rsidRDefault="002F6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6E35" w14:paraId="5A85E261" w14:textId="77777777" w:rsidTr="00AB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20A05D5F" w14:textId="77777777"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432AC2F4" w14:textId="6F277B9B" w:rsidR="002F6E35" w:rsidRDefault="009035F5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F32B60">
              <w:t>2021</w:t>
            </w:r>
            <w:r>
              <w:fldChar w:fldCharType="end"/>
            </w:r>
          </w:p>
        </w:tc>
      </w:tr>
      <w:tr w:rsidR="002F6E35" w14:paraId="6E530453" w14:textId="77777777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D4A97FA" w14:textId="77777777" w:rsidR="002F6E35" w:rsidRDefault="002F6E35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1B52B83" w14:textId="77777777" w:rsidR="002F6E35" w:rsidRDefault="002F6E35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2F6E35" w14:paraId="4BC36BAE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F8AD904CAA414975839F23C167BFC4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1D9C5CA" w14:textId="77777777"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A857D93" w14:textId="77777777" w:rsidR="002F6E35" w:rsidRDefault="00F405FD">
            <w:pPr>
              <w:pStyle w:val="Days"/>
            </w:pPr>
            <w:sdt>
              <w:sdtPr>
                <w:id w:val="8650153"/>
                <w:placeholder>
                  <w:docPart w:val="50CC828B769049FCBFE3181B58722996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</w:tcPr>
          <w:p w14:paraId="0E2F23CF" w14:textId="77777777" w:rsidR="002F6E35" w:rsidRDefault="00F405FD">
            <w:pPr>
              <w:pStyle w:val="Days"/>
            </w:pPr>
            <w:sdt>
              <w:sdtPr>
                <w:id w:val="-1517691135"/>
                <w:placeholder>
                  <w:docPart w:val="0B402D6D3AEF488F8B008B8C958A7D9B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Tuesday</w:t>
                </w:r>
              </w:sdtContent>
            </w:sdt>
          </w:p>
        </w:tc>
        <w:tc>
          <w:tcPr>
            <w:tcW w:w="2055" w:type="dxa"/>
          </w:tcPr>
          <w:p w14:paraId="417D778B" w14:textId="77777777" w:rsidR="002F6E35" w:rsidRDefault="00F405FD">
            <w:pPr>
              <w:pStyle w:val="Days"/>
            </w:pPr>
            <w:sdt>
              <w:sdtPr>
                <w:id w:val="-1684429625"/>
                <w:placeholder>
                  <w:docPart w:val="8C2A2C55958A4B51A60875AC9369C5B7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Wednesday</w:t>
                </w:r>
              </w:sdtContent>
            </w:sdt>
          </w:p>
        </w:tc>
        <w:tc>
          <w:tcPr>
            <w:tcW w:w="2055" w:type="dxa"/>
          </w:tcPr>
          <w:p w14:paraId="055FE3F2" w14:textId="77777777" w:rsidR="002F6E35" w:rsidRDefault="00F405FD">
            <w:pPr>
              <w:pStyle w:val="Days"/>
            </w:pPr>
            <w:sdt>
              <w:sdtPr>
                <w:id w:val="-1188375605"/>
                <w:placeholder>
                  <w:docPart w:val="870C4741B8C34E8F833C026EA9E05678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</w:tcPr>
          <w:p w14:paraId="4AB8633A" w14:textId="77777777" w:rsidR="002F6E35" w:rsidRDefault="00F405FD">
            <w:pPr>
              <w:pStyle w:val="Days"/>
            </w:pPr>
            <w:sdt>
              <w:sdtPr>
                <w:id w:val="1991825489"/>
                <w:placeholder>
                  <w:docPart w:val="4E62367C51E64D4FB7B2B1B7E6794002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Friday</w:t>
                </w:r>
              </w:sdtContent>
            </w:sdt>
          </w:p>
        </w:tc>
        <w:tc>
          <w:tcPr>
            <w:tcW w:w="2055" w:type="dxa"/>
          </w:tcPr>
          <w:p w14:paraId="1EC37746" w14:textId="77777777" w:rsidR="002F6E35" w:rsidRDefault="00F405FD">
            <w:pPr>
              <w:pStyle w:val="Days"/>
            </w:pPr>
            <w:sdt>
              <w:sdtPr>
                <w:id w:val="115736794"/>
                <w:placeholder>
                  <w:docPart w:val="B6EF2470D61549C980BC9B41E38CBB87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Saturday</w:t>
                </w:r>
              </w:sdtContent>
            </w:sdt>
          </w:p>
        </w:tc>
      </w:tr>
      <w:tr w:rsidR="002F6E35" w14:paraId="49946FAE" w14:textId="77777777" w:rsidTr="002F6E35">
        <w:tc>
          <w:tcPr>
            <w:tcW w:w="2054" w:type="dxa"/>
            <w:tcBorders>
              <w:bottom w:val="nil"/>
            </w:tcBorders>
          </w:tcPr>
          <w:p w14:paraId="2306D558" w14:textId="0C979D3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33505B" w14:textId="594053B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FA21C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39EA686" w14:textId="57F03B0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86738FF" w14:textId="6FFF78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F32B60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B027210" w14:textId="30341BB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F32B60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7DED170" w14:textId="3C783FA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F32B60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F32B60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A1598D2" w14:textId="3D68AC0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F32B60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</w:t>
            </w:r>
            <w:r>
              <w:fldChar w:fldCharType="end"/>
            </w:r>
          </w:p>
        </w:tc>
      </w:tr>
      <w:tr w:rsidR="002F6E35" w14:paraId="75619C8B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E8D3350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F65A6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F61EA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036162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BBCF94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175EF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A23F43" w14:textId="77777777" w:rsidR="002F6E35" w:rsidRDefault="002F6E35"/>
        </w:tc>
      </w:tr>
      <w:tr w:rsidR="002F6E35" w14:paraId="24A0D1FB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CBF6AF8" w14:textId="6C02698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F32B60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778A48" w14:textId="689816A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F32B60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00AC00" w14:textId="032FE2D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F32B60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D3262F" w14:textId="374EB0D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F32B60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6CBD07" w14:textId="07F554B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F32B60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9CB23A" w14:textId="6102C88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F32B60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6E1824" w14:textId="5B70381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F32B60">
              <w:rPr>
                <w:noProof/>
              </w:rPr>
              <w:t>9</w:t>
            </w:r>
            <w:r>
              <w:fldChar w:fldCharType="end"/>
            </w:r>
          </w:p>
        </w:tc>
      </w:tr>
      <w:tr w:rsidR="002F6E35" w14:paraId="30016C4B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A446C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3CFE49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F43239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37B0A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8047D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50C8C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33C45F" w14:textId="77777777" w:rsidR="002F6E35" w:rsidRDefault="002F6E35"/>
        </w:tc>
      </w:tr>
      <w:tr w:rsidR="002F6E35" w14:paraId="7F898354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1A455C8" w14:textId="739D6A6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F32B60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7BC002" w14:textId="645F98C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F32B60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81EB37" w14:textId="40CFF7D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F32B60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295254" w14:textId="53A2886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F32B60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4846F1" w14:textId="271DFFE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F32B60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D67115" w14:textId="21F9AC2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F32B60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9BCEAD4" w14:textId="70F90EE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F32B60">
              <w:rPr>
                <w:noProof/>
              </w:rPr>
              <w:t>16</w:t>
            </w:r>
            <w:r>
              <w:fldChar w:fldCharType="end"/>
            </w:r>
          </w:p>
        </w:tc>
      </w:tr>
      <w:tr w:rsidR="002F6E35" w14:paraId="357B09D0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80362F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AB8EE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9607F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BD471A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5DBA9E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CCF0C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3DD0AB" w14:textId="77777777" w:rsidR="002F6E35" w:rsidRDefault="002F6E35"/>
        </w:tc>
      </w:tr>
      <w:tr w:rsidR="002F6E35" w14:paraId="709FCC89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C34344C" w14:textId="2451DB8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F32B60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C7293F" w14:textId="23D764D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F32B60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85FD00" w14:textId="5B86F2B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F32B60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47BBCD" w14:textId="1C4A371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F32B60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FC4FEF" w14:textId="4F9ED2E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F32B60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9360F6" w14:textId="5D32CAA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F32B60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FFB8EBC" w14:textId="14294FB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F32B60">
              <w:rPr>
                <w:noProof/>
              </w:rPr>
              <w:t>23</w:t>
            </w:r>
            <w:r>
              <w:fldChar w:fldCharType="end"/>
            </w:r>
          </w:p>
        </w:tc>
      </w:tr>
      <w:tr w:rsidR="002F6E35" w14:paraId="33E4CCE9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D76A8E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3B10A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FB4D0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C70EB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8D328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D8B5B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C028AA" w14:textId="77777777" w:rsidR="002F6E35" w:rsidRDefault="002F6E35"/>
        </w:tc>
      </w:tr>
      <w:tr w:rsidR="002F6E35" w14:paraId="315A218D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B95E799" w14:textId="6BFEA16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F32B60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F32B60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E2DA6E" w14:textId="4B8552F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E2A5EC" w14:textId="45FBB62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704213C" w14:textId="20B21FD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47BADC0" w14:textId="7E086F0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C56601" w14:textId="01BC045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E72A9A" w14:textId="35F3F25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30</w:t>
            </w:r>
            <w:r>
              <w:fldChar w:fldCharType="end"/>
            </w:r>
          </w:p>
        </w:tc>
      </w:tr>
      <w:tr w:rsidR="002F6E35" w14:paraId="6F02DC3F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C5DC4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9FDF76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4CAC0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6F58AF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AA25DE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A7B6586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F2C882" w14:textId="77777777" w:rsidR="002F6E35" w:rsidRDefault="002F6E35"/>
        </w:tc>
      </w:tr>
      <w:tr w:rsidR="002F6E35" w14:paraId="1F6A18AB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BC83F7E" w14:textId="0194925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C38A01D" w14:textId="766818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3633C20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0644F4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89040B9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0FCB40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F5527B" w14:textId="77777777" w:rsidR="002F6E35" w:rsidRDefault="002F6E35">
            <w:pPr>
              <w:pStyle w:val="Dates"/>
            </w:pPr>
          </w:p>
        </w:tc>
      </w:tr>
      <w:tr w:rsidR="002F6E35" w14:paraId="2B056653" w14:textId="77777777" w:rsidTr="002F6E35">
        <w:trPr>
          <w:trHeight w:hRule="exact" w:val="907"/>
        </w:trPr>
        <w:tc>
          <w:tcPr>
            <w:tcW w:w="2054" w:type="dxa"/>
          </w:tcPr>
          <w:p w14:paraId="444125BF" w14:textId="77777777" w:rsidR="002F6E35" w:rsidRDefault="002F6E35"/>
        </w:tc>
        <w:tc>
          <w:tcPr>
            <w:tcW w:w="2055" w:type="dxa"/>
          </w:tcPr>
          <w:p w14:paraId="1251F11F" w14:textId="77777777" w:rsidR="002F6E35" w:rsidRDefault="002F6E35"/>
        </w:tc>
        <w:tc>
          <w:tcPr>
            <w:tcW w:w="2055" w:type="dxa"/>
          </w:tcPr>
          <w:p w14:paraId="6C9BF8D7" w14:textId="77777777" w:rsidR="002F6E35" w:rsidRDefault="002F6E35"/>
        </w:tc>
        <w:tc>
          <w:tcPr>
            <w:tcW w:w="2055" w:type="dxa"/>
          </w:tcPr>
          <w:p w14:paraId="36A6545B" w14:textId="77777777" w:rsidR="002F6E35" w:rsidRDefault="002F6E35"/>
        </w:tc>
        <w:tc>
          <w:tcPr>
            <w:tcW w:w="2055" w:type="dxa"/>
          </w:tcPr>
          <w:p w14:paraId="25FEF177" w14:textId="77777777" w:rsidR="002F6E35" w:rsidRDefault="002F6E35"/>
        </w:tc>
        <w:tc>
          <w:tcPr>
            <w:tcW w:w="2055" w:type="dxa"/>
          </w:tcPr>
          <w:p w14:paraId="408223DE" w14:textId="77777777" w:rsidR="002F6E35" w:rsidRDefault="002F6E35"/>
        </w:tc>
        <w:tc>
          <w:tcPr>
            <w:tcW w:w="2055" w:type="dxa"/>
          </w:tcPr>
          <w:p w14:paraId="5BA6D9FB" w14:textId="77777777" w:rsidR="002F6E35" w:rsidRDefault="002F6E35"/>
        </w:tc>
      </w:tr>
      <w:bookmarkEnd w:id="0"/>
    </w:tbl>
    <w:p w14:paraId="09334676" w14:textId="34A4D5FD" w:rsidR="002F6E35" w:rsidRDefault="002F6E35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03A7888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F07B498" w14:textId="44714B10" w:rsidR="00F32B60" w:rsidRDefault="00F32B60" w:rsidP="00F32B60">
            <w:pPr>
              <w:pStyle w:val="Month"/>
            </w:pPr>
            <w:r>
              <w:t>February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15A82FB2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56DE9A5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0E2EF471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3A64506B" w14:textId="5238240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4BE1409F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4A93170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9DA6F00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2F190731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961839546"/>
            <w:placeholder>
              <w:docPart w:val="E64DF4B23AA246228173A1689F62FB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1B78E3B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07C48FB1" w14:textId="77777777" w:rsidR="00F32B60" w:rsidRDefault="00F405FD" w:rsidP="00F32B60">
            <w:pPr>
              <w:pStyle w:val="Days"/>
            </w:pPr>
            <w:sdt>
              <w:sdtPr>
                <w:id w:val="1791635269"/>
                <w:placeholder>
                  <w:docPart w:val="F601B98096BD4F909CB9C4CEB012027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AC93339" w14:textId="77777777" w:rsidR="00F32B60" w:rsidRDefault="00F405FD" w:rsidP="00F32B60">
            <w:pPr>
              <w:pStyle w:val="Days"/>
            </w:pPr>
            <w:sdt>
              <w:sdtPr>
                <w:id w:val="-1028407053"/>
                <w:placeholder>
                  <w:docPart w:val="3EFCFAAB7FF34327A726C4D14D8508A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33BED4D8" w14:textId="77777777" w:rsidR="00F32B60" w:rsidRDefault="00F405FD" w:rsidP="00F32B60">
            <w:pPr>
              <w:pStyle w:val="Days"/>
            </w:pPr>
            <w:sdt>
              <w:sdtPr>
                <w:id w:val="-1618905698"/>
                <w:placeholder>
                  <w:docPart w:val="CC0A266A797840AA9F7F8C009281CE5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3AF832B8" w14:textId="77777777" w:rsidR="00F32B60" w:rsidRDefault="00F405FD" w:rsidP="00F32B60">
            <w:pPr>
              <w:pStyle w:val="Days"/>
            </w:pPr>
            <w:sdt>
              <w:sdtPr>
                <w:id w:val="-2057076669"/>
                <w:placeholder>
                  <w:docPart w:val="19390DC0421348C589829D770C5316B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5EBE84EC" w14:textId="77777777" w:rsidR="00F32B60" w:rsidRDefault="00F405FD" w:rsidP="00F32B60">
            <w:pPr>
              <w:pStyle w:val="Days"/>
            </w:pPr>
            <w:sdt>
              <w:sdtPr>
                <w:id w:val="-109045131"/>
                <w:placeholder>
                  <w:docPart w:val="7E2523D1AE70494484C633011E345EE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4DFE47E5" w14:textId="77777777" w:rsidR="00F32B60" w:rsidRDefault="00F405FD" w:rsidP="00F32B60">
            <w:pPr>
              <w:pStyle w:val="Days"/>
            </w:pPr>
            <w:sdt>
              <w:sdtPr>
                <w:id w:val="940493633"/>
                <w:placeholder>
                  <w:docPart w:val="E7CEE63B392B4D6AB1CE7DEE58D5E97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90254F8" w14:textId="77777777" w:rsidTr="00F32B60">
        <w:tc>
          <w:tcPr>
            <w:tcW w:w="2054" w:type="dxa"/>
            <w:tcBorders>
              <w:bottom w:val="nil"/>
            </w:tcBorders>
          </w:tcPr>
          <w:p w14:paraId="6E35A4F6" w14:textId="1889AF8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B065A1F" w14:textId="49596D1E" w:rsidR="00F32B60" w:rsidRDefault="00F32B60" w:rsidP="00F32B60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DBC0857" w14:textId="06BBFC9B" w:rsidR="00F32B60" w:rsidRDefault="00F32B60" w:rsidP="00F32B60">
            <w:pPr>
              <w:pStyle w:val="Dates"/>
            </w:pPr>
            <w:r>
              <w:t>2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198CA79" w14:textId="74D67E94" w:rsidR="00F32B60" w:rsidRDefault="00F32B60" w:rsidP="00F32B60">
            <w:pPr>
              <w:pStyle w:val="Dates"/>
            </w:pPr>
            <w:r>
              <w:t>3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D9C47C5" w14:textId="63C2DD6A" w:rsidR="00F32B60" w:rsidRDefault="00F32B60" w:rsidP="00F32B60">
            <w:pPr>
              <w:pStyle w:val="Dates"/>
            </w:pPr>
            <w:r>
              <w:t>4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F7A12CD" w14:textId="5D696578" w:rsidR="00F32B60" w:rsidRDefault="00F32B60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69303230" w14:textId="0C3D169E" w:rsidR="00F32B60" w:rsidRDefault="00F32B60" w:rsidP="00F32B60">
            <w:pPr>
              <w:pStyle w:val="Dates"/>
            </w:pPr>
            <w:r>
              <w:t>6</w:t>
            </w:r>
          </w:p>
        </w:tc>
      </w:tr>
      <w:tr w:rsidR="00F32B60" w14:paraId="40A5A2B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829FC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37C4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7823A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4FBA5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0E49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2144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5C729C" w14:textId="77777777" w:rsidR="00F32B60" w:rsidRDefault="00F32B60" w:rsidP="00F32B60"/>
        </w:tc>
      </w:tr>
      <w:tr w:rsidR="00F32B60" w14:paraId="222787DE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D600A5E" w14:textId="7FED259C" w:rsidR="00F32B60" w:rsidRDefault="00F32B60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7A815A" w14:textId="7B98ED9B" w:rsidR="00F32B60" w:rsidRDefault="00F32B60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C1454A" w14:textId="1AFF50CA" w:rsidR="00F32B60" w:rsidRDefault="00F32B60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8C21CB" w14:textId="12D94738" w:rsidR="00F32B60" w:rsidRDefault="00F32B60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F9309B" w14:textId="632E18C3" w:rsidR="00F32B60" w:rsidRDefault="00F32B60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CA6533" w14:textId="00B75789" w:rsidR="00F32B60" w:rsidRDefault="00F32B60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994CE3" w14:textId="44A24F62" w:rsidR="00F32B60" w:rsidRDefault="00F32B60" w:rsidP="00F32B60">
            <w:pPr>
              <w:pStyle w:val="Dates"/>
            </w:pPr>
            <w:r>
              <w:t>13</w:t>
            </w:r>
          </w:p>
        </w:tc>
      </w:tr>
      <w:tr w:rsidR="00F32B60" w14:paraId="68DCF8E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941C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1A085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E43D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3CD02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0AC5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3F35D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008AE4" w14:textId="77777777" w:rsidR="00F32B60" w:rsidRDefault="00F32B60" w:rsidP="00F32B60"/>
        </w:tc>
      </w:tr>
      <w:tr w:rsidR="00F32B60" w14:paraId="79BD45B5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044EED1" w14:textId="4809B0F4" w:rsidR="00F32B60" w:rsidRDefault="00F32B60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8A6CF0" w14:textId="747D5D30" w:rsidR="00F32B60" w:rsidRDefault="00F32B60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82290D" w14:textId="73C3B055" w:rsidR="00F32B60" w:rsidRDefault="00F32B60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6DB550" w14:textId="557C9DB3" w:rsidR="00F32B60" w:rsidRDefault="00F32B60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D16C85" w14:textId="6DA61D81" w:rsidR="00F32B60" w:rsidRDefault="00F32B60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43CF578" w14:textId="5F4294B9" w:rsidR="00F32B60" w:rsidRDefault="00F32B60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A1DD8D" w14:textId="181661D6" w:rsidR="00F32B60" w:rsidRDefault="00F32B60" w:rsidP="00F32B60">
            <w:pPr>
              <w:pStyle w:val="Dates"/>
            </w:pPr>
            <w:r>
              <w:t>20</w:t>
            </w:r>
          </w:p>
        </w:tc>
      </w:tr>
      <w:tr w:rsidR="00F32B60" w14:paraId="297214F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D2828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ABE7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CAF47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10B1C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7FE1A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00816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716665" w14:textId="77777777" w:rsidR="00F32B60" w:rsidRDefault="00F32B60" w:rsidP="00F32B60"/>
        </w:tc>
      </w:tr>
      <w:tr w:rsidR="00F32B60" w14:paraId="1A02A12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89A631B" w14:textId="6CEBE075" w:rsidR="00F32B60" w:rsidRDefault="00F32B60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D8B874" w14:textId="29CA4ADB" w:rsidR="00F32B60" w:rsidRDefault="00F32B60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293C72" w14:textId="5B246DED" w:rsidR="00F32B60" w:rsidRDefault="00F32B60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009018" w14:textId="4187101E" w:rsidR="00F32B60" w:rsidRDefault="00F32B60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A4C8C6" w14:textId="02ABAD7F" w:rsidR="00F32B60" w:rsidRDefault="00F32B60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B74EE2" w14:textId="659B1E7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5A3727" w14:textId="587DF485" w:rsidR="00F32B60" w:rsidRDefault="00F32B60" w:rsidP="00F32B60">
            <w:pPr>
              <w:pStyle w:val="Dates"/>
            </w:pPr>
            <w:r>
              <w:t>27</w:t>
            </w:r>
          </w:p>
        </w:tc>
      </w:tr>
      <w:tr w:rsidR="00F32B60" w14:paraId="2E75B18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1EDCBD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AB182B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F0AC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1D4EE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68B6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2F453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801A16" w14:textId="77777777" w:rsidR="00F32B60" w:rsidRDefault="00F32B60" w:rsidP="00F32B60"/>
        </w:tc>
      </w:tr>
      <w:tr w:rsidR="00F32B60" w14:paraId="169FDE0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4288BB0" w14:textId="4243E7D3" w:rsidR="00F32B60" w:rsidRDefault="00F32B60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283E49C" w14:textId="42215721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E61050" w14:textId="14185FC9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0C8629" w14:textId="7F38EB9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83961C" w14:textId="45B36AA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226106" w14:textId="0F10793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F10D82" w14:textId="060805CF" w:rsidR="00F32B60" w:rsidRDefault="00F32B60" w:rsidP="00F32B60">
            <w:pPr>
              <w:pStyle w:val="Dates"/>
            </w:pPr>
          </w:p>
        </w:tc>
      </w:tr>
      <w:tr w:rsidR="00F32B60" w14:paraId="30D2780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E15E6C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42014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38F7F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8D5E2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60CF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0B5EA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3B5255" w14:textId="77777777" w:rsidR="00F32B60" w:rsidRDefault="00F32B60" w:rsidP="00F32B60"/>
        </w:tc>
      </w:tr>
      <w:tr w:rsidR="00F32B60" w14:paraId="2B66636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5533C4C" w14:textId="7CD3983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3CF957" w14:textId="5C832A6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F364E4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64F0A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871E766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4C729F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7A2CB85" w14:textId="77777777" w:rsidR="00F32B60" w:rsidRDefault="00F32B60" w:rsidP="00F32B60">
            <w:pPr>
              <w:pStyle w:val="Dates"/>
            </w:pPr>
          </w:p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5D2795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DF02F97" w14:textId="0CDCDFE8" w:rsidR="00F32B60" w:rsidRDefault="00F32B60" w:rsidP="00F32B60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25EB1A9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7AAE7C14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2685A30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6FCBDB71" w14:textId="0C0C7B32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26B618A5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2DAF930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5966BE5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78ADF79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5116102"/>
            <w:placeholder>
              <w:docPart w:val="D5B7CB92469E44EEB666B0A2C82480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2DC2D83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3CABD93" w14:textId="77777777" w:rsidR="00F32B60" w:rsidRDefault="00F405FD" w:rsidP="00F32B60">
            <w:pPr>
              <w:pStyle w:val="Days"/>
            </w:pPr>
            <w:sdt>
              <w:sdtPr>
                <w:id w:val="-75831967"/>
                <w:placeholder>
                  <w:docPart w:val="E8F02D10B8404776B6231063285EF12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53D79914" w14:textId="77777777" w:rsidR="00F32B60" w:rsidRDefault="00F405FD" w:rsidP="00F32B60">
            <w:pPr>
              <w:pStyle w:val="Days"/>
            </w:pPr>
            <w:sdt>
              <w:sdtPr>
                <w:id w:val="735907049"/>
                <w:placeholder>
                  <w:docPart w:val="21FAAC160BCF4DBDA5DBF298E3E081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11186498" w14:textId="77777777" w:rsidR="00F32B60" w:rsidRDefault="00F405FD" w:rsidP="00F32B60">
            <w:pPr>
              <w:pStyle w:val="Days"/>
            </w:pPr>
            <w:sdt>
              <w:sdtPr>
                <w:id w:val="-1969506611"/>
                <w:placeholder>
                  <w:docPart w:val="092D253C7F0D43B5A099B0FC889449CC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6FD7C3E7" w14:textId="77777777" w:rsidR="00F32B60" w:rsidRDefault="00F405FD" w:rsidP="00F32B60">
            <w:pPr>
              <w:pStyle w:val="Days"/>
            </w:pPr>
            <w:sdt>
              <w:sdtPr>
                <w:id w:val="859086744"/>
                <w:placeholder>
                  <w:docPart w:val="2C0F055E4412422DAEE0E86998A635F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438366F5" w14:textId="77777777" w:rsidR="00F32B60" w:rsidRDefault="00F405FD" w:rsidP="00F32B60">
            <w:pPr>
              <w:pStyle w:val="Days"/>
            </w:pPr>
            <w:sdt>
              <w:sdtPr>
                <w:id w:val="-73365202"/>
                <w:placeholder>
                  <w:docPart w:val="AB722D835DC94F4EB45D25098D745FC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2311B087" w14:textId="77777777" w:rsidR="00F32B60" w:rsidRDefault="00F405FD" w:rsidP="00F32B60">
            <w:pPr>
              <w:pStyle w:val="Days"/>
            </w:pPr>
            <w:sdt>
              <w:sdtPr>
                <w:id w:val="442887513"/>
                <w:placeholder>
                  <w:docPart w:val="1A3A4566A1EE493A86A04346F3D76F5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E52B4B2" w14:textId="77777777" w:rsidTr="00F32B60">
        <w:tc>
          <w:tcPr>
            <w:tcW w:w="2054" w:type="dxa"/>
            <w:tcBorders>
              <w:bottom w:val="nil"/>
            </w:tcBorders>
          </w:tcPr>
          <w:p w14:paraId="45015AAA" w14:textId="051CCEE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00005BF" w14:textId="1086918A" w:rsidR="00F32B60" w:rsidRDefault="00F32B60" w:rsidP="00F32B60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BE94FFE" w14:textId="158A0ED6" w:rsidR="00F32B60" w:rsidRDefault="00F32B60" w:rsidP="00F32B60">
            <w:pPr>
              <w:pStyle w:val="Dates"/>
            </w:pPr>
            <w:r>
              <w:t>2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0AEBAC9" w14:textId="6C67E7F4" w:rsidR="00F32B60" w:rsidRDefault="00F32B60" w:rsidP="00F32B60">
            <w:pPr>
              <w:pStyle w:val="Dates"/>
            </w:pPr>
            <w:r>
              <w:t>3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A408013" w14:textId="693A6F07" w:rsidR="00F32B60" w:rsidRDefault="00F32B60" w:rsidP="00F32B60">
            <w:pPr>
              <w:pStyle w:val="Dates"/>
            </w:pPr>
            <w:r>
              <w:t>4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77DFE37" w14:textId="174D862B" w:rsidR="00F32B60" w:rsidRDefault="00F32B60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678E6F5A" w14:textId="4A778CF2" w:rsidR="00F32B60" w:rsidRDefault="00F32B60" w:rsidP="00F32B60">
            <w:pPr>
              <w:pStyle w:val="Dates"/>
            </w:pPr>
            <w:r>
              <w:t>6</w:t>
            </w:r>
          </w:p>
        </w:tc>
      </w:tr>
      <w:tr w:rsidR="00F32B60" w14:paraId="34C5BB89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5EB0B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18702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93417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44308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0675E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E5BD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A9022F" w14:textId="77777777" w:rsidR="00F32B60" w:rsidRDefault="00F32B60" w:rsidP="00F32B60"/>
        </w:tc>
      </w:tr>
      <w:tr w:rsidR="00F32B60" w14:paraId="1771B94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0B8575B" w14:textId="75F5425C" w:rsidR="00F32B60" w:rsidRDefault="00F32B60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FBF6B4" w14:textId="573DAE1F" w:rsidR="00F32B60" w:rsidRDefault="00F32B60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343D85" w14:textId="640419CC" w:rsidR="00F32B60" w:rsidRDefault="00F32B60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28E0E5" w14:textId="0FFE1905" w:rsidR="00F32B60" w:rsidRDefault="00F32B60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489944" w14:textId="0ECD8973" w:rsidR="00F32B60" w:rsidRDefault="00F32B60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2CAB01" w14:textId="0B9BA15F" w:rsidR="00F32B60" w:rsidRDefault="00F32B60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A93562" w14:textId="27D9BEBD" w:rsidR="00F32B60" w:rsidRDefault="00F32B60" w:rsidP="00F32B60">
            <w:pPr>
              <w:pStyle w:val="Dates"/>
            </w:pPr>
            <w:r>
              <w:t>13</w:t>
            </w:r>
          </w:p>
        </w:tc>
      </w:tr>
      <w:tr w:rsidR="00F32B60" w14:paraId="6ABA953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0DDE05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F433A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6DB95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6D6FE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6B4E4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1A603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D4E750" w14:textId="77777777" w:rsidR="00F32B60" w:rsidRDefault="00F32B60" w:rsidP="00F32B60"/>
        </w:tc>
      </w:tr>
      <w:tr w:rsidR="00F32B60" w14:paraId="4B219F32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2FC59AC" w14:textId="3A9E244A" w:rsidR="00F32B60" w:rsidRDefault="00F32B60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608CF68" w14:textId="15B07EB1" w:rsidR="00F32B60" w:rsidRDefault="00F32B60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09C443" w14:textId="0CFC7B03" w:rsidR="00F32B60" w:rsidRDefault="00F32B60" w:rsidP="00F32B60">
            <w:pPr>
              <w:pStyle w:val="Dates"/>
            </w:pPr>
            <w:r>
              <w:t>1</w:t>
            </w:r>
            <w:r w:rsidR="00F70618"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BB255E" w14:textId="2E0AAF1A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695579F" w14:textId="4B282816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4F4BC0" w14:textId="2DCEBB07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19C82F" w14:textId="652E1888" w:rsidR="00F32B60" w:rsidRDefault="00F70618" w:rsidP="00F32B60">
            <w:pPr>
              <w:pStyle w:val="Dates"/>
            </w:pPr>
            <w:r>
              <w:t>20</w:t>
            </w:r>
          </w:p>
        </w:tc>
      </w:tr>
      <w:tr w:rsidR="00F32B60" w14:paraId="53FE872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3E51F3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EABFC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CCA78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4415F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0BDE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5753B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3283FE" w14:textId="77777777" w:rsidR="00F32B60" w:rsidRDefault="00F32B60" w:rsidP="00F32B60"/>
        </w:tc>
      </w:tr>
      <w:tr w:rsidR="00F32B60" w14:paraId="2024FCA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694DCBB" w14:textId="575824C3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E4D6C9" w14:textId="5FD3BEB5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10C998" w14:textId="70B14F23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128757" w14:textId="15A10BD2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DED426" w14:textId="49E57C54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7D6A7B" w14:textId="46DF8815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6ABEC2" w14:textId="0581A0E3" w:rsidR="00F32B60" w:rsidRDefault="00F70618" w:rsidP="00F32B60">
            <w:pPr>
              <w:pStyle w:val="Dates"/>
            </w:pPr>
            <w:r>
              <w:t>27</w:t>
            </w:r>
          </w:p>
        </w:tc>
      </w:tr>
      <w:tr w:rsidR="00F32B60" w14:paraId="00F8617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5FD8D4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20B06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1B7B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50D2B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B1D7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95177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B2446F" w14:textId="77777777" w:rsidR="00F32B60" w:rsidRDefault="00F32B60" w:rsidP="00F32B60"/>
        </w:tc>
      </w:tr>
      <w:tr w:rsidR="00F32B60" w14:paraId="7655AF4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3BFF7E8" w14:textId="4470FCD7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966BC8" w14:textId="36117E94" w:rsidR="00F32B60" w:rsidRDefault="00F70618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B19732" w14:textId="4F39350B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F023433" w14:textId="2666CA31" w:rsidR="00F32B60" w:rsidRDefault="00F70618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2997CF7" w14:textId="50678E8B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55BF3EA" w14:textId="5AE1759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3A905F1" w14:textId="1669F3A3" w:rsidR="00F32B60" w:rsidRDefault="00F32B60" w:rsidP="00F32B60">
            <w:pPr>
              <w:pStyle w:val="Dates"/>
            </w:pPr>
          </w:p>
        </w:tc>
      </w:tr>
      <w:tr w:rsidR="00F32B60" w14:paraId="1B5A3533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032815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98261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FA318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49B9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62AC2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723D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B37346" w14:textId="77777777" w:rsidR="00F32B60" w:rsidRDefault="00F32B60" w:rsidP="00F32B60"/>
        </w:tc>
      </w:tr>
      <w:tr w:rsidR="00D944F7" w14:paraId="73AFF6D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6EB7A729" w14:textId="18094DD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694D498" w14:textId="79B46165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6AC9911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67916D1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E6D0A24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2B0C73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6897DE7" w14:textId="77777777" w:rsidR="00D944F7" w:rsidRDefault="00D944F7" w:rsidP="00F32B60">
            <w:pPr>
              <w:pStyle w:val="Dates"/>
            </w:pPr>
          </w:p>
        </w:tc>
      </w:tr>
      <w:tr w:rsidR="00D944F7" w14:paraId="44DE5CF2" w14:textId="77777777" w:rsidTr="00D944F7">
        <w:trPr>
          <w:trHeight w:hRule="exact" w:val="80"/>
        </w:trPr>
        <w:tc>
          <w:tcPr>
            <w:tcW w:w="2054" w:type="dxa"/>
          </w:tcPr>
          <w:p w14:paraId="409E3DFF" w14:textId="77777777" w:rsidR="00D944F7" w:rsidRDefault="00D944F7" w:rsidP="00F32B60"/>
        </w:tc>
        <w:tc>
          <w:tcPr>
            <w:tcW w:w="2055" w:type="dxa"/>
          </w:tcPr>
          <w:p w14:paraId="11BD4505" w14:textId="77777777" w:rsidR="00D944F7" w:rsidRDefault="00D944F7" w:rsidP="00F32B60"/>
        </w:tc>
        <w:tc>
          <w:tcPr>
            <w:tcW w:w="2055" w:type="dxa"/>
          </w:tcPr>
          <w:p w14:paraId="250D7B14" w14:textId="77777777" w:rsidR="00D944F7" w:rsidRDefault="00D944F7" w:rsidP="00F32B60"/>
        </w:tc>
        <w:tc>
          <w:tcPr>
            <w:tcW w:w="2055" w:type="dxa"/>
          </w:tcPr>
          <w:p w14:paraId="113772D4" w14:textId="77777777" w:rsidR="00D944F7" w:rsidRDefault="00D944F7" w:rsidP="00F32B60"/>
        </w:tc>
        <w:tc>
          <w:tcPr>
            <w:tcW w:w="2055" w:type="dxa"/>
          </w:tcPr>
          <w:p w14:paraId="173CEA36" w14:textId="77777777" w:rsidR="00D944F7" w:rsidRDefault="00D944F7" w:rsidP="00F32B60"/>
        </w:tc>
        <w:tc>
          <w:tcPr>
            <w:tcW w:w="2055" w:type="dxa"/>
          </w:tcPr>
          <w:p w14:paraId="16F1E021" w14:textId="77777777" w:rsidR="00D944F7" w:rsidRDefault="00D944F7" w:rsidP="00F32B60"/>
        </w:tc>
        <w:tc>
          <w:tcPr>
            <w:tcW w:w="2055" w:type="dxa"/>
          </w:tcPr>
          <w:p w14:paraId="5830028A" w14:textId="77777777" w:rsidR="00D944F7" w:rsidRDefault="00D944F7" w:rsidP="00F32B60"/>
        </w:tc>
      </w:tr>
    </w:tbl>
    <w:p w14:paraId="70F4686D" w14:textId="630EBCF9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41D5961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AA3AE04" w14:textId="6D8C5E63" w:rsidR="00F32B60" w:rsidRDefault="00D944F7" w:rsidP="00F32B60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5457A804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273464A8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39ECCF9F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4CE5CE9E" w14:textId="55F4D616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7ED4B9DD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0065208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D85BDF2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86173CD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0114317"/>
            <w:placeholder>
              <w:docPart w:val="5E0FF459EEE24FA5A69B7BF7391BF7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1EB4208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7950F25D" w14:textId="77777777" w:rsidR="00F32B60" w:rsidRDefault="00F405FD" w:rsidP="00F32B60">
            <w:pPr>
              <w:pStyle w:val="Days"/>
            </w:pPr>
            <w:sdt>
              <w:sdtPr>
                <w:id w:val="1677922443"/>
                <w:placeholder>
                  <w:docPart w:val="5F7E631C9CEB4B0D8CB5C8A891F3058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316EC23D" w14:textId="77777777" w:rsidR="00F32B60" w:rsidRDefault="00F405FD" w:rsidP="00F32B60">
            <w:pPr>
              <w:pStyle w:val="Days"/>
            </w:pPr>
            <w:sdt>
              <w:sdtPr>
                <w:id w:val="7185991"/>
                <w:placeholder>
                  <w:docPart w:val="1CCE98D0A3CC40149D49A3B2FC0F869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11E59BB" w14:textId="77777777" w:rsidR="00F32B60" w:rsidRDefault="00F405FD" w:rsidP="00F32B60">
            <w:pPr>
              <w:pStyle w:val="Days"/>
            </w:pPr>
            <w:sdt>
              <w:sdtPr>
                <w:id w:val="1628977921"/>
                <w:placeholder>
                  <w:docPart w:val="0C8F82508B6446129095EE7BDE6D1021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4651DEC" w14:textId="77777777" w:rsidR="00F32B60" w:rsidRDefault="00F405FD" w:rsidP="00F32B60">
            <w:pPr>
              <w:pStyle w:val="Days"/>
            </w:pPr>
            <w:sdt>
              <w:sdtPr>
                <w:id w:val="-259838339"/>
                <w:placeholder>
                  <w:docPart w:val="6AEB2F3A92DC463C87A98CB0CBC1786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639A90C" w14:textId="77777777" w:rsidR="00F32B60" w:rsidRDefault="00F405FD" w:rsidP="00F32B60">
            <w:pPr>
              <w:pStyle w:val="Days"/>
            </w:pPr>
            <w:sdt>
              <w:sdtPr>
                <w:id w:val="-750581031"/>
                <w:placeholder>
                  <w:docPart w:val="BF007C692AF44A1284432E34730E03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5D170D2E" w14:textId="77777777" w:rsidR="00F32B60" w:rsidRDefault="00F405FD" w:rsidP="00F32B60">
            <w:pPr>
              <w:pStyle w:val="Days"/>
            </w:pPr>
            <w:sdt>
              <w:sdtPr>
                <w:id w:val="1871416390"/>
                <w:placeholder>
                  <w:docPart w:val="676B21307027452FB82282B4A6D14E4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21160A5C" w14:textId="77777777" w:rsidTr="00F32B60">
        <w:tc>
          <w:tcPr>
            <w:tcW w:w="2054" w:type="dxa"/>
            <w:tcBorders>
              <w:bottom w:val="nil"/>
            </w:tcBorders>
          </w:tcPr>
          <w:p w14:paraId="2DA4745D" w14:textId="614F82B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910D50D" w14:textId="0066066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5CA0F37" w14:textId="5124937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3B6935D" w14:textId="45902B8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E401D38" w14:textId="2FD4550C" w:rsidR="00F32B60" w:rsidRDefault="00F70618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= "Thursday"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=D2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=D2+1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4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CADBD4A" w14:textId="5371F004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6043B8D1" w14:textId="1FFA4E32" w:rsidR="00F32B60" w:rsidRDefault="00F70618" w:rsidP="00F32B60">
            <w:pPr>
              <w:pStyle w:val="Dates"/>
            </w:pPr>
            <w:r>
              <w:t>3</w:t>
            </w:r>
          </w:p>
        </w:tc>
      </w:tr>
      <w:tr w:rsidR="00F32B60" w14:paraId="3CDB4D1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5983C7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559C2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54004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9B46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E0613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FEB3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4B752E" w14:textId="77777777" w:rsidR="00F32B60" w:rsidRDefault="00F32B60" w:rsidP="00F32B60"/>
        </w:tc>
      </w:tr>
      <w:tr w:rsidR="00F32B60" w14:paraId="16402D8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42A1E7D" w14:textId="0ED4F717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E069CB" w14:textId="01047B6E" w:rsidR="00F32B60" w:rsidRDefault="00F70618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47560F" w14:textId="2A5B7C7B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BD319A" w14:textId="6AEEB604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24A49B" w14:textId="6EF5111F" w:rsidR="00F32B60" w:rsidRDefault="00F70618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CBA8F9" w14:textId="4622FD43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1E2A0D" w14:textId="438B7349" w:rsidR="00F32B60" w:rsidRDefault="00F70618" w:rsidP="00F32B60">
            <w:pPr>
              <w:pStyle w:val="Dates"/>
            </w:pPr>
            <w:r>
              <w:t>10</w:t>
            </w:r>
          </w:p>
        </w:tc>
      </w:tr>
      <w:tr w:rsidR="00F32B60" w14:paraId="468C277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71EA69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E920C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9B682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F795A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3520A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33741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F9C875" w14:textId="77777777" w:rsidR="00F32B60" w:rsidRDefault="00F32B60" w:rsidP="00F32B60"/>
        </w:tc>
      </w:tr>
      <w:tr w:rsidR="00F32B60" w14:paraId="3A98B52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9D3D156" w14:textId="362145C2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128B70" w14:textId="318B08FF" w:rsidR="00F32B60" w:rsidRDefault="00F70618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87C0E32" w14:textId="64CB1E44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396B14" w14:textId="256B8204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CDD314" w14:textId="62AF73B3" w:rsidR="00F32B60" w:rsidRDefault="00F70618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2786EC" w14:textId="19F7C6E8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D6FF1B7" w14:textId="1F9D8CBF" w:rsidR="00F32B60" w:rsidRDefault="00F70618" w:rsidP="00F32B60">
            <w:pPr>
              <w:pStyle w:val="Dates"/>
            </w:pPr>
            <w:r>
              <w:t>17</w:t>
            </w:r>
          </w:p>
        </w:tc>
      </w:tr>
      <w:tr w:rsidR="00F32B60" w14:paraId="45B91A8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F69569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2B505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B52A7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2BC8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C87C9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61CD0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02991E" w14:textId="1893483E" w:rsidR="00F32B60" w:rsidRDefault="000946CD" w:rsidP="00F32B60">
            <w:r>
              <w:t xml:space="preserve">Reserved – 1pm to 7pm </w:t>
            </w:r>
          </w:p>
        </w:tc>
      </w:tr>
      <w:tr w:rsidR="00F32B60" w14:paraId="0DB5385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93C3011" w14:textId="0D50C740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0CF9C1" w14:textId="3D297D0C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D64B70" w14:textId="32377100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18D7DC" w14:textId="7772F78A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1DFA65" w14:textId="75D04EF2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1BEEFA" w14:textId="04C9B04B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ABB115" w14:textId="09779A1A" w:rsidR="00F32B60" w:rsidRDefault="00F70618" w:rsidP="00F32B60">
            <w:pPr>
              <w:pStyle w:val="Dates"/>
            </w:pPr>
            <w:r>
              <w:t>24</w:t>
            </w:r>
          </w:p>
        </w:tc>
      </w:tr>
      <w:tr w:rsidR="00F32B60" w14:paraId="139CCBD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3E2C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2CEA8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2D336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19B67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7A723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7C60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828107" w14:textId="0F90B56F" w:rsidR="00F32B60" w:rsidRDefault="000946CD" w:rsidP="00F32B60">
            <w:r>
              <w:t xml:space="preserve">Reserved – 2pm to 5pm </w:t>
            </w:r>
          </w:p>
        </w:tc>
      </w:tr>
      <w:tr w:rsidR="00F32B60" w14:paraId="0AB07BA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14529AA" w14:textId="13B30214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5C0C77" w14:textId="74E07794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57036E" w14:textId="6CB3CBED" w:rsidR="00F32B60" w:rsidRDefault="00F70618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2B5BDD" w14:textId="3BAA6304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A70235F" w14:textId="7BE1E0C9" w:rsidR="00F32B60" w:rsidRDefault="00F70618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09D78A" w14:textId="04EA984A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9EB5C7" w14:textId="6B4399B5" w:rsidR="00F32B60" w:rsidRDefault="00F32B60" w:rsidP="00F32B60">
            <w:pPr>
              <w:pStyle w:val="Dates"/>
            </w:pPr>
          </w:p>
        </w:tc>
      </w:tr>
      <w:tr w:rsidR="00F32B60" w14:paraId="0B988BC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F8529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A695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BCB4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694B0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70A96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1FCE6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3E142A" w14:textId="77777777" w:rsidR="00F32B60" w:rsidRDefault="00F32B60" w:rsidP="00F32B60"/>
        </w:tc>
      </w:tr>
      <w:tr w:rsidR="00F32B60" w14:paraId="0778DB1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76379A06" w14:textId="3D0DF161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E1CC99F" w14:textId="5AF1E1F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16FB2E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52F0F1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963215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B03497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82751C6" w14:textId="77777777" w:rsidR="00F32B60" w:rsidRDefault="00F32B60" w:rsidP="00F32B60">
            <w:pPr>
              <w:pStyle w:val="Dates"/>
            </w:pPr>
          </w:p>
        </w:tc>
      </w:tr>
      <w:tr w:rsidR="00F32B60" w14:paraId="5CC30234" w14:textId="77777777" w:rsidTr="00D944F7">
        <w:trPr>
          <w:trHeight w:hRule="exact" w:val="80"/>
        </w:trPr>
        <w:tc>
          <w:tcPr>
            <w:tcW w:w="2054" w:type="dxa"/>
          </w:tcPr>
          <w:p w14:paraId="4279EA1B" w14:textId="77777777" w:rsidR="00F32B60" w:rsidRDefault="00F32B60" w:rsidP="00F32B60"/>
        </w:tc>
        <w:tc>
          <w:tcPr>
            <w:tcW w:w="2055" w:type="dxa"/>
          </w:tcPr>
          <w:p w14:paraId="5A16E519" w14:textId="77777777" w:rsidR="00F32B60" w:rsidRDefault="00F32B60" w:rsidP="00F32B60"/>
        </w:tc>
        <w:tc>
          <w:tcPr>
            <w:tcW w:w="2055" w:type="dxa"/>
          </w:tcPr>
          <w:p w14:paraId="3B5FE160" w14:textId="77777777" w:rsidR="00F32B60" w:rsidRDefault="00F32B60" w:rsidP="00F32B60"/>
        </w:tc>
        <w:tc>
          <w:tcPr>
            <w:tcW w:w="2055" w:type="dxa"/>
          </w:tcPr>
          <w:p w14:paraId="6855EBED" w14:textId="77777777" w:rsidR="00F32B60" w:rsidRDefault="00F32B60" w:rsidP="00F32B60"/>
        </w:tc>
        <w:tc>
          <w:tcPr>
            <w:tcW w:w="2055" w:type="dxa"/>
          </w:tcPr>
          <w:p w14:paraId="4348CAF3" w14:textId="77777777" w:rsidR="00F32B60" w:rsidRDefault="00F32B60" w:rsidP="00F32B60"/>
        </w:tc>
        <w:tc>
          <w:tcPr>
            <w:tcW w:w="2055" w:type="dxa"/>
          </w:tcPr>
          <w:p w14:paraId="5A9E9CAD" w14:textId="77777777" w:rsidR="00F32B60" w:rsidRDefault="00F32B60" w:rsidP="00F32B60"/>
        </w:tc>
        <w:tc>
          <w:tcPr>
            <w:tcW w:w="2055" w:type="dxa"/>
          </w:tcPr>
          <w:p w14:paraId="11ED6EDE" w14:textId="77777777" w:rsidR="00F32B60" w:rsidRDefault="00F32B60" w:rsidP="00F32B60"/>
        </w:tc>
      </w:tr>
    </w:tbl>
    <w:p w14:paraId="477494CB" w14:textId="52750DA0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179912F0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2D3097B" w14:textId="1868DC87" w:rsidR="00F32B60" w:rsidRDefault="00D944F7" w:rsidP="00F32B60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51F94B7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1188685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66784E9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306BC2AF" w14:textId="52F6867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5113FC04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4ED791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54AC928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1C3487C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418680381"/>
            <w:placeholder>
              <w:docPart w:val="C5B05339AD5D4670AD81FBD884FC26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6B8024B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5C3CACBE" w14:textId="77777777" w:rsidR="00F32B60" w:rsidRDefault="00F405FD" w:rsidP="00F32B60">
            <w:pPr>
              <w:pStyle w:val="Days"/>
            </w:pPr>
            <w:sdt>
              <w:sdtPr>
                <w:id w:val="598300938"/>
                <w:placeholder>
                  <w:docPart w:val="F11406125AD74E809D6237BD49F4B0F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EBBE964" w14:textId="77777777" w:rsidR="00F32B60" w:rsidRDefault="00F405FD" w:rsidP="00F32B60">
            <w:pPr>
              <w:pStyle w:val="Days"/>
            </w:pPr>
            <w:sdt>
              <w:sdtPr>
                <w:id w:val="485902382"/>
                <w:placeholder>
                  <w:docPart w:val="182C82EEC2774879BEB44C581794558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29F5582D" w14:textId="77777777" w:rsidR="00F32B60" w:rsidRDefault="00F405FD" w:rsidP="00F32B60">
            <w:pPr>
              <w:pStyle w:val="Days"/>
            </w:pPr>
            <w:sdt>
              <w:sdtPr>
                <w:id w:val="1661272650"/>
                <w:placeholder>
                  <w:docPart w:val="0577C24445E544CF800BC422F545FDD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4448EB0" w14:textId="77777777" w:rsidR="00F32B60" w:rsidRDefault="00F405FD" w:rsidP="00F32B60">
            <w:pPr>
              <w:pStyle w:val="Days"/>
            </w:pPr>
            <w:sdt>
              <w:sdtPr>
                <w:id w:val="395717274"/>
                <w:placeholder>
                  <w:docPart w:val="8846DAD5E0754FDE85C68EC21932BA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1522D5B3" w14:textId="77777777" w:rsidR="00F32B60" w:rsidRDefault="00F405FD" w:rsidP="00F32B60">
            <w:pPr>
              <w:pStyle w:val="Days"/>
            </w:pPr>
            <w:sdt>
              <w:sdtPr>
                <w:id w:val="-1398042266"/>
                <w:placeholder>
                  <w:docPart w:val="B953A711C4FE41019BCC3098CE706651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746CECBF" w14:textId="77777777" w:rsidR="00F32B60" w:rsidRDefault="00F405FD" w:rsidP="00F32B60">
            <w:pPr>
              <w:pStyle w:val="Days"/>
            </w:pPr>
            <w:sdt>
              <w:sdtPr>
                <w:id w:val="1526904587"/>
                <w:placeholder>
                  <w:docPart w:val="D97469697F1B4135BE22577380F7B91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1C5B750" w14:textId="77777777" w:rsidTr="00F32B60">
        <w:tc>
          <w:tcPr>
            <w:tcW w:w="2054" w:type="dxa"/>
            <w:tcBorders>
              <w:bottom w:val="nil"/>
            </w:tcBorders>
          </w:tcPr>
          <w:p w14:paraId="0BC08282" w14:textId="36E0FA7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35B774F" w14:textId="11184B6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6FD19D9" w14:textId="6C1152E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6D54EF6" w14:textId="6FA679B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042DE87" w14:textId="6098C0B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05FAC7E" w14:textId="5F252456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51695A9A" w14:textId="40F88704" w:rsidR="00F32B60" w:rsidRDefault="00F70618" w:rsidP="00F32B60">
            <w:pPr>
              <w:pStyle w:val="Dates"/>
            </w:pPr>
            <w:r>
              <w:t>1</w:t>
            </w:r>
          </w:p>
        </w:tc>
      </w:tr>
      <w:tr w:rsidR="00F32B60" w14:paraId="6345068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9164B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4B485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23C23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DDCAA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48E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D6833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75D3A4" w14:textId="6F5E83A4" w:rsidR="00F32B60" w:rsidRDefault="009D53DC" w:rsidP="00F32B60">
            <w:r>
              <w:t>Reserved – 10am to 4pm</w:t>
            </w:r>
          </w:p>
        </w:tc>
      </w:tr>
      <w:tr w:rsidR="00F32B60" w14:paraId="070E3D0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A195677" w14:textId="274124C1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9170E1C" w14:textId="6FCE7468" w:rsidR="00F32B60" w:rsidRDefault="00F70618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85442E" w14:textId="74589FBE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9563C9" w14:textId="04FB1E1A" w:rsidR="00F32B60" w:rsidRDefault="00F70618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922165F" w14:textId="14913282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11A31" w14:textId="637F9896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16C847" w14:textId="7173F78A" w:rsidR="00F32B60" w:rsidRDefault="00F70618" w:rsidP="00F32B60">
            <w:pPr>
              <w:pStyle w:val="Dates"/>
            </w:pPr>
            <w:r>
              <w:t>8</w:t>
            </w:r>
          </w:p>
        </w:tc>
      </w:tr>
      <w:tr w:rsidR="00F32B60" w14:paraId="323B303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4761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67C0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62470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4BB1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D54EC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3C854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D101B5" w14:textId="77777777" w:rsidR="00F32B60" w:rsidRDefault="00F32B60" w:rsidP="00F32B60"/>
        </w:tc>
      </w:tr>
      <w:tr w:rsidR="00F32B60" w14:paraId="6A3BDC4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3B6249C" w14:textId="6BF46F11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A73659" w14:textId="4943E2FE" w:rsidR="00F32B60" w:rsidRDefault="00F70618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DCC2F8" w14:textId="05ED6ACF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3082FD" w14:textId="19569570" w:rsidR="00F32B60" w:rsidRDefault="00F70618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1E12C5" w14:textId="757B0779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C2CC1C" w14:textId="1F510723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1D1F06" w14:textId="42FC80B1" w:rsidR="00F32B60" w:rsidRDefault="00F70618" w:rsidP="00F32B60">
            <w:pPr>
              <w:pStyle w:val="Dates"/>
            </w:pPr>
            <w:r>
              <w:t>15</w:t>
            </w:r>
          </w:p>
        </w:tc>
      </w:tr>
      <w:tr w:rsidR="00F32B60" w14:paraId="42BC36F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57E8B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B4C35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B639D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D6D70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034E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AD453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A59E71" w14:textId="77777777" w:rsidR="00F32B60" w:rsidRDefault="00F32B60" w:rsidP="00F32B60"/>
        </w:tc>
      </w:tr>
      <w:tr w:rsidR="00F32B60" w14:paraId="5E6993F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9962488" w14:textId="2193653E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045E15" w14:textId="133E774F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9A1BF3" w14:textId="76C67A44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2F2EB1" w14:textId="734DF44B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1F07FB" w14:textId="6FEFEE51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81ED32" w14:textId="1E9C0085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7555CF" w14:textId="3EDB2C1B" w:rsidR="00F32B60" w:rsidRDefault="00F70618" w:rsidP="00F32B60">
            <w:pPr>
              <w:pStyle w:val="Dates"/>
            </w:pPr>
            <w:r>
              <w:t>22</w:t>
            </w:r>
          </w:p>
        </w:tc>
      </w:tr>
      <w:tr w:rsidR="00F32B60" w14:paraId="7E41E3A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35EDD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5E7F0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3B949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BF6FE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3469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BA6E5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281F33" w14:textId="77777777" w:rsidR="00F32B60" w:rsidRDefault="00F32B60" w:rsidP="00F32B60"/>
        </w:tc>
      </w:tr>
      <w:tr w:rsidR="00F32B60" w14:paraId="026DD01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0C88997" w14:textId="52404772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53379A" w14:textId="04E82D3D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88EF4D" w14:textId="413A0841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514D71" w14:textId="030B7BF2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14B42D" w14:textId="62932550" w:rsidR="00F32B60" w:rsidRDefault="00F70618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51112A" w14:textId="47AC8540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0C6AE7" w14:textId="2826CC92" w:rsidR="00F32B60" w:rsidRDefault="00F70618" w:rsidP="00F32B60">
            <w:pPr>
              <w:pStyle w:val="Dates"/>
            </w:pPr>
            <w:r>
              <w:t>29</w:t>
            </w:r>
          </w:p>
        </w:tc>
      </w:tr>
      <w:tr w:rsidR="00F32B60" w14:paraId="7B41AC1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9D5210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61E4F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9A92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F8FB3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4CA520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0BAE49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DF3D5B" w14:textId="77777777" w:rsidR="00F32B60" w:rsidRDefault="00F32B60" w:rsidP="00F32B60"/>
        </w:tc>
      </w:tr>
      <w:tr w:rsidR="00F32B60" w14:paraId="1B043F6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2174CF7F" w14:textId="58706540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948F176" w14:textId="0C43A43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70618"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E6409C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D886F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3BF745F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E0400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005D68A" w14:textId="77777777" w:rsidR="00F32B60" w:rsidRDefault="00F32B60" w:rsidP="00F32B60">
            <w:pPr>
              <w:pStyle w:val="Dates"/>
            </w:pPr>
          </w:p>
        </w:tc>
      </w:tr>
      <w:tr w:rsidR="00F32B60" w14:paraId="2166DFD1" w14:textId="77777777" w:rsidTr="00F70618">
        <w:trPr>
          <w:trHeight w:hRule="exact" w:val="918"/>
        </w:trPr>
        <w:tc>
          <w:tcPr>
            <w:tcW w:w="2054" w:type="dxa"/>
          </w:tcPr>
          <w:p w14:paraId="0D003E83" w14:textId="77777777" w:rsidR="00F32B60" w:rsidRDefault="00F32B60" w:rsidP="00F32B60"/>
        </w:tc>
        <w:tc>
          <w:tcPr>
            <w:tcW w:w="2055" w:type="dxa"/>
          </w:tcPr>
          <w:p w14:paraId="5D6AEBFF" w14:textId="77777777" w:rsidR="00F32B60" w:rsidRDefault="00F32B60" w:rsidP="00F32B60"/>
        </w:tc>
        <w:tc>
          <w:tcPr>
            <w:tcW w:w="2055" w:type="dxa"/>
          </w:tcPr>
          <w:p w14:paraId="69EC8F9E" w14:textId="77777777" w:rsidR="00F32B60" w:rsidRDefault="00F32B60" w:rsidP="00F32B60"/>
        </w:tc>
        <w:tc>
          <w:tcPr>
            <w:tcW w:w="2055" w:type="dxa"/>
          </w:tcPr>
          <w:p w14:paraId="334E9583" w14:textId="77777777" w:rsidR="00F32B60" w:rsidRDefault="00F32B60" w:rsidP="00F32B60"/>
        </w:tc>
        <w:tc>
          <w:tcPr>
            <w:tcW w:w="2055" w:type="dxa"/>
          </w:tcPr>
          <w:p w14:paraId="68CA98C1" w14:textId="77777777" w:rsidR="00F32B60" w:rsidRDefault="00F32B60" w:rsidP="00F32B60"/>
        </w:tc>
        <w:tc>
          <w:tcPr>
            <w:tcW w:w="2055" w:type="dxa"/>
          </w:tcPr>
          <w:p w14:paraId="3F531FF8" w14:textId="77777777" w:rsidR="00F32B60" w:rsidRDefault="00F32B60" w:rsidP="00F32B60"/>
        </w:tc>
        <w:tc>
          <w:tcPr>
            <w:tcW w:w="2055" w:type="dxa"/>
          </w:tcPr>
          <w:p w14:paraId="72FE5099" w14:textId="77777777" w:rsidR="00F32B60" w:rsidRDefault="00F32B60" w:rsidP="00F32B60"/>
        </w:tc>
      </w:tr>
    </w:tbl>
    <w:p w14:paraId="6F98A144" w14:textId="7E6E5D2A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019E2382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730BCFE6" w14:textId="41F1163F" w:rsidR="00F32B60" w:rsidRDefault="00F70618" w:rsidP="00F32B60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273399C0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73D7D7D1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2AC4F404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60D2035C" w14:textId="3A3432A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A1D59B2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A7F6AF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537008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B18189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556476821"/>
            <w:placeholder>
              <w:docPart w:val="769BBEDFABA14169A95D47F6AB35E3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306E32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3A44E858" w14:textId="77777777" w:rsidR="00F32B60" w:rsidRDefault="00F405FD" w:rsidP="00F32B60">
            <w:pPr>
              <w:pStyle w:val="Days"/>
            </w:pPr>
            <w:sdt>
              <w:sdtPr>
                <w:id w:val="758027383"/>
                <w:placeholder>
                  <w:docPart w:val="216377E9121F4011901DCEAB2D7CAAD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00925303" w14:textId="77777777" w:rsidR="00F32B60" w:rsidRDefault="00F405FD" w:rsidP="00F32B60">
            <w:pPr>
              <w:pStyle w:val="Days"/>
            </w:pPr>
            <w:sdt>
              <w:sdtPr>
                <w:id w:val="-12765732"/>
                <w:placeholder>
                  <w:docPart w:val="21C9AAFB2CAC447CB408726B1A3C60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88758CF" w14:textId="77777777" w:rsidR="00F32B60" w:rsidRDefault="00F405FD" w:rsidP="00F32B60">
            <w:pPr>
              <w:pStyle w:val="Days"/>
            </w:pPr>
            <w:sdt>
              <w:sdtPr>
                <w:id w:val="2070381424"/>
                <w:placeholder>
                  <w:docPart w:val="EFF3AAC34133430FBE83CBA19002725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B66B1F3" w14:textId="77777777" w:rsidR="00F32B60" w:rsidRDefault="00F405FD" w:rsidP="00F32B60">
            <w:pPr>
              <w:pStyle w:val="Days"/>
            </w:pPr>
            <w:sdt>
              <w:sdtPr>
                <w:id w:val="-1179808038"/>
                <w:placeholder>
                  <w:docPart w:val="7D4157CFB66E45659259C3D6D278559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DC597D3" w14:textId="77777777" w:rsidR="00F32B60" w:rsidRDefault="00F405FD" w:rsidP="00F32B60">
            <w:pPr>
              <w:pStyle w:val="Days"/>
            </w:pPr>
            <w:sdt>
              <w:sdtPr>
                <w:id w:val="-1626384357"/>
                <w:placeholder>
                  <w:docPart w:val="03EE44AC37504E479D58D8E3D64E0F1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605E4208" w14:textId="77777777" w:rsidR="00F32B60" w:rsidRDefault="00F405FD" w:rsidP="00F32B60">
            <w:pPr>
              <w:pStyle w:val="Days"/>
            </w:pPr>
            <w:sdt>
              <w:sdtPr>
                <w:id w:val="1228808272"/>
                <w:placeholder>
                  <w:docPart w:val="17AE16F0DDCC4A12AA29F9B183A8421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D9FAE5F" w14:textId="77777777" w:rsidTr="00F32B60">
        <w:tc>
          <w:tcPr>
            <w:tcW w:w="2054" w:type="dxa"/>
            <w:tcBorders>
              <w:bottom w:val="nil"/>
            </w:tcBorders>
          </w:tcPr>
          <w:p w14:paraId="0673C048" w14:textId="6DD637D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1A44DD2" w14:textId="6035666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74A2597" w14:textId="1A007155" w:rsidR="00F32B60" w:rsidRDefault="00F70618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"Tuesday"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=B2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=B2+1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2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290E374" w14:textId="4A24D68B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B72AB8F" w14:textId="0B9AB3D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70618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792C85A8" w14:textId="672A1DE5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3C106FD9" w14:textId="380651D1" w:rsidR="00F32B60" w:rsidRDefault="00F70618" w:rsidP="00F32B60">
            <w:pPr>
              <w:pStyle w:val="Dates"/>
            </w:pPr>
            <w:r>
              <w:t>5</w:t>
            </w:r>
          </w:p>
        </w:tc>
      </w:tr>
      <w:tr w:rsidR="00F32B60" w14:paraId="7637227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1F16AD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9CD5B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C04B0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0B8B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02415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921B3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B2C1BE6" w14:textId="77777777" w:rsidR="00F32B60" w:rsidRDefault="00F32B60" w:rsidP="00F32B60"/>
        </w:tc>
      </w:tr>
      <w:tr w:rsidR="00F32B60" w14:paraId="26EBFB0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C3310BE" w14:textId="1ED32372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162244" w14:textId="150B7FF3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2D4AFF" w14:textId="08D14C88" w:rsidR="00F32B60" w:rsidRDefault="00F70618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A2C645" w14:textId="05F49042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9D104B" w14:textId="73F5997B" w:rsidR="00F32B60" w:rsidRDefault="00F70618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870C2C" w14:textId="197BC67B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EAE8A6" w14:textId="1974308C" w:rsidR="00F32B60" w:rsidRDefault="00F70618" w:rsidP="00F32B60">
            <w:pPr>
              <w:pStyle w:val="Dates"/>
            </w:pPr>
            <w:r>
              <w:t>12</w:t>
            </w:r>
          </w:p>
        </w:tc>
      </w:tr>
      <w:tr w:rsidR="00F32B60" w14:paraId="39AB0EE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60A036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31415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A36B0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4F05D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A0492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22FF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A499C0" w14:textId="4FB7CDBE" w:rsidR="00F32B60" w:rsidRDefault="00082CEA" w:rsidP="00F32B60">
            <w:r>
              <w:t>Reserved – All Day</w:t>
            </w:r>
          </w:p>
        </w:tc>
      </w:tr>
      <w:tr w:rsidR="00F32B60" w14:paraId="6ADA40E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2677793" w14:textId="3EF397B3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63436F" w14:textId="3BACE3A0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91EA4B6" w14:textId="2F80E804" w:rsidR="00F32B60" w:rsidRDefault="00F70618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7A1941D" w14:textId="7A25994F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BBE6A4" w14:textId="260E2234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8BEDB5" w14:textId="461A8A21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62B0135" w14:textId="7941E276" w:rsidR="00F32B60" w:rsidRDefault="00F70618" w:rsidP="00F32B60">
            <w:pPr>
              <w:pStyle w:val="Dates"/>
            </w:pPr>
            <w:r>
              <w:t>19</w:t>
            </w:r>
          </w:p>
        </w:tc>
      </w:tr>
      <w:tr w:rsidR="00F32B60" w14:paraId="1CBB749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1F867B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B0695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C62AD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6633B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DB343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6E42E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093824" w14:textId="0F9F2172" w:rsidR="00F32B60" w:rsidRDefault="00012E63" w:rsidP="00F32B60">
            <w:r>
              <w:t xml:space="preserve">Reserved – 9am to 2pm </w:t>
            </w:r>
          </w:p>
        </w:tc>
      </w:tr>
      <w:tr w:rsidR="00F32B60" w14:paraId="2127270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E750246" w14:textId="516ECC2A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E51876" w14:textId="1FBD8991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E84952" w14:textId="17B443C6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51C28E" w14:textId="2F23AACF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A18D7C" w14:textId="511B0BF8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BDCE53" w14:textId="196F1DBE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A11ECB" w14:textId="2001F25C" w:rsidR="00F32B60" w:rsidRDefault="00F70618" w:rsidP="00F32B60">
            <w:pPr>
              <w:pStyle w:val="Dates"/>
            </w:pPr>
            <w:r>
              <w:t>26</w:t>
            </w:r>
          </w:p>
        </w:tc>
      </w:tr>
      <w:tr w:rsidR="00F32B60" w14:paraId="5E17D37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61093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E6485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7129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44ECB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3A657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52CA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2A269B" w14:textId="56F5080E" w:rsidR="00F32B60" w:rsidRDefault="004B2FC4" w:rsidP="00F32B60">
            <w:r>
              <w:t>Reserved -  All Day</w:t>
            </w:r>
          </w:p>
        </w:tc>
      </w:tr>
      <w:tr w:rsidR="00F32B60" w14:paraId="57C27D5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3184DD4" w14:textId="4873B4D7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6E906F" w14:textId="1F8CAA59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A7EB09" w14:textId="1FC212C9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F083A5" w14:textId="10F61CF3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F746CD" w14:textId="4CC144F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641BF6" w14:textId="34C30CEC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B917F04" w14:textId="39D3978C" w:rsidR="00F32B60" w:rsidRDefault="00F32B60" w:rsidP="00F32B60">
            <w:pPr>
              <w:pStyle w:val="Dates"/>
            </w:pPr>
          </w:p>
        </w:tc>
      </w:tr>
      <w:tr w:rsidR="00F32B60" w14:paraId="7276A6E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B4F57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EF2F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F16F8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5109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D524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E9B2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63B72B" w14:textId="77777777" w:rsidR="00F32B60" w:rsidRDefault="00F32B60" w:rsidP="00F32B60"/>
        </w:tc>
      </w:tr>
      <w:tr w:rsidR="00F32B60" w14:paraId="3212CFB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4CEE44FC" w14:textId="05699939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BD959A0" w14:textId="4ED4A92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C50466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AA0A9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C64A0D6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B7B2044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D91811B" w14:textId="77777777" w:rsidR="00F32B60" w:rsidRDefault="00F32B60" w:rsidP="00F32B60">
            <w:pPr>
              <w:pStyle w:val="Dates"/>
            </w:pPr>
          </w:p>
        </w:tc>
      </w:tr>
      <w:tr w:rsidR="00F32B60" w14:paraId="257B6E96" w14:textId="77777777" w:rsidTr="00F70618">
        <w:trPr>
          <w:trHeight w:hRule="exact" w:val="80"/>
        </w:trPr>
        <w:tc>
          <w:tcPr>
            <w:tcW w:w="2054" w:type="dxa"/>
          </w:tcPr>
          <w:p w14:paraId="16B6557A" w14:textId="77777777" w:rsidR="00F32B60" w:rsidRDefault="00F32B60" w:rsidP="00F32B60"/>
        </w:tc>
        <w:tc>
          <w:tcPr>
            <w:tcW w:w="2055" w:type="dxa"/>
          </w:tcPr>
          <w:p w14:paraId="6BF9E82F" w14:textId="77777777" w:rsidR="00F32B60" w:rsidRDefault="00F32B60" w:rsidP="00F32B60"/>
        </w:tc>
        <w:tc>
          <w:tcPr>
            <w:tcW w:w="2055" w:type="dxa"/>
          </w:tcPr>
          <w:p w14:paraId="6D4D3C1F" w14:textId="77777777" w:rsidR="00F32B60" w:rsidRDefault="00F32B60" w:rsidP="00F32B60"/>
        </w:tc>
        <w:tc>
          <w:tcPr>
            <w:tcW w:w="2055" w:type="dxa"/>
          </w:tcPr>
          <w:p w14:paraId="47086494" w14:textId="77777777" w:rsidR="00F32B60" w:rsidRDefault="00F32B60" w:rsidP="00F32B60"/>
        </w:tc>
        <w:tc>
          <w:tcPr>
            <w:tcW w:w="2055" w:type="dxa"/>
          </w:tcPr>
          <w:p w14:paraId="28074A39" w14:textId="77777777" w:rsidR="00F32B60" w:rsidRDefault="00F32B60" w:rsidP="00F32B60"/>
        </w:tc>
        <w:tc>
          <w:tcPr>
            <w:tcW w:w="2055" w:type="dxa"/>
          </w:tcPr>
          <w:p w14:paraId="3AB738FC" w14:textId="77777777" w:rsidR="00F32B60" w:rsidRDefault="00F32B60" w:rsidP="00F32B60"/>
        </w:tc>
        <w:tc>
          <w:tcPr>
            <w:tcW w:w="2055" w:type="dxa"/>
          </w:tcPr>
          <w:p w14:paraId="2211F1F1" w14:textId="77777777" w:rsidR="00F32B60" w:rsidRDefault="00F32B60" w:rsidP="00F32B60"/>
        </w:tc>
      </w:tr>
    </w:tbl>
    <w:p w14:paraId="6AF90CBD" w14:textId="6B626707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29CA873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9DE47B4" w14:textId="6B1D9B64" w:rsidR="00F32B60" w:rsidRDefault="00F70618" w:rsidP="00F32B60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6F718F8B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090B0946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7EF745C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6F3CC2D3" w14:textId="0DA0F79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2F960F98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76F763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A16966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2CD3430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065643812"/>
            <w:placeholder>
              <w:docPart w:val="930A253C19F74F0E9A1445037D5580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2AE109F2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6474695" w14:textId="77777777" w:rsidR="00F32B60" w:rsidRDefault="00F405FD" w:rsidP="00F32B60">
            <w:pPr>
              <w:pStyle w:val="Days"/>
            </w:pPr>
            <w:sdt>
              <w:sdtPr>
                <w:id w:val="-1183119942"/>
                <w:placeholder>
                  <w:docPart w:val="B717B28908D1446E96AC6E0C5179F5C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76B8869" w14:textId="77777777" w:rsidR="00F32B60" w:rsidRDefault="00F405FD" w:rsidP="00F32B60">
            <w:pPr>
              <w:pStyle w:val="Days"/>
            </w:pPr>
            <w:sdt>
              <w:sdtPr>
                <w:id w:val="-345165983"/>
                <w:placeholder>
                  <w:docPart w:val="8C311B780797473199F58F4E393DAD6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35D0C86" w14:textId="77777777" w:rsidR="00F32B60" w:rsidRDefault="00F405FD" w:rsidP="00F32B60">
            <w:pPr>
              <w:pStyle w:val="Days"/>
            </w:pPr>
            <w:sdt>
              <w:sdtPr>
                <w:id w:val="-541137405"/>
                <w:placeholder>
                  <w:docPart w:val="C256591EFEB346049D3B71E3A0FCA16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23B62522" w14:textId="77777777" w:rsidR="00F32B60" w:rsidRDefault="00F405FD" w:rsidP="00F32B60">
            <w:pPr>
              <w:pStyle w:val="Days"/>
            </w:pPr>
            <w:sdt>
              <w:sdtPr>
                <w:id w:val="1892146773"/>
                <w:placeholder>
                  <w:docPart w:val="4AFD8F95BAF94AC694D18C1C7598BE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1DBB4286" w14:textId="77777777" w:rsidR="00F32B60" w:rsidRDefault="00F405FD" w:rsidP="00F32B60">
            <w:pPr>
              <w:pStyle w:val="Days"/>
            </w:pPr>
            <w:sdt>
              <w:sdtPr>
                <w:id w:val="-1151444378"/>
                <w:placeholder>
                  <w:docPart w:val="3F59262E1BD84B11889F1F25D5B506F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33F3D8DC" w14:textId="77777777" w:rsidR="00F32B60" w:rsidRDefault="00F405FD" w:rsidP="00F32B60">
            <w:pPr>
              <w:pStyle w:val="Days"/>
            </w:pPr>
            <w:sdt>
              <w:sdtPr>
                <w:id w:val="1557510787"/>
                <w:placeholder>
                  <w:docPart w:val="C2268A3DE2814F64A7FDD446F3C283A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164AE642" w14:textId="77777777" w:rsidTr="00F32B60">
        <w:tc>
          <w:tcPr>
            <w:tcW w:w="2054" w:type="dxa"/>
            <w:tcBorders>
              <w:bottom w:val="nil"/>
            </w:tcBorders>
          </w:tcPr>
          <w:p w14:paraId="3FBEDB27" w14:textId="1B8EFDB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7EA33D3" w14:textId="3430FA3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ED2D22A" w14:textId="2328AC0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8D544B0" w14:textId="20B7992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8B8ECF4" w14:textId="2D7F4B10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= "Thursday"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=D2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=D2+1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4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9671E64" w14:textId="5A916764" w:rsidR="00F32B60" w:rsidRDefault="00FF6F69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4059C52" w14:textId="67143EAB" w:rsidR="00F32B60" w:rsidRDefault="00FF6F69" w:rsidP="00F32B60">
            <w:pPr>
              <w:pStyle w:val="Dates"/>
            </w:pPr>
            <w:r>
              <w:t>3</w:t>
            </w:r>
          </w:p>
        </w:tc>
      </w:tr>
      <w:tr w:rsidR="00F32B60" w14:paraId="48E6F48C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2703E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0E3A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D918D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9BF9C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CA2E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5A108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38A38B" w14:textId="0E2020C2" w:rsidR="00F32B60" w:rsidRDefault="00500FC4" w:rsidP="00F32B60">
            <w:r>
              <w:t>Reserved All Day</w:t>
            </w:r>
          </w:p>
        </w:tc>
      </w:tr>
      <w:tr w:rsidR="00F32B60" w14:paraId="0F51C87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F406BA9" w14:textId="51228E29" w:rsidR="00F32B60" w:rsidRDefault="00FF6F69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6F1334" w14:textId="6A61D17C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407F71" w14:textId="52156AF0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65EBD1" w14:textId="169C5A48" w:rsidR="00F32B60" w:rsidRDefault="00FF6F69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147BA2" w14:textId="464D560E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D7AD00" w14:textId="1DA6BB6D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14A6DB" w14:textId="2E69E8B5" w:rsidR="00F32B60" w:rsidRDefault="00FF6F69" w:rsidP="00F32B60">
            <w:pPr>
              <w:pStyle w:val="Dates"/>
            </w:pPr>
            <w:r>
              <w:t>10</w:t>
            </w:r>
          </w:p>
        </w:tc>
      </w:tr>
      <w:tr w:rsidR="00F32B60" w14:paraId="2486839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F8484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9CF91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0836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13990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E2168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871E5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A405FC" w14:textId="77777777" w:rsidR="00F32B60" w:rsidRDefault="00F32B60" w:rsidP="00F32B60"/>
        </w:tc>
      </w:tr>
      <w:tr w:rsidR="00F32B60" w14:paraId="3C96F2B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7731930" w14:textId="6CBA5DB1" w:rsidR="00F32B60" w:rsidRDefault="00FF6F69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9A1E66" w14:textId="6B520367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8D38B3" w14:textId="5F65486C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C4F86E" w14:textId="54D9ABFE" w:rsidR="00F32B60" w:rsidRDefault="00FF6F69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7B5FCA" w14:textId="3C9C798A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169B54" w14:textId="3F683B91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51C247" w14:textId="021A4966" w:rsidR="00F32B60" w:rsidRDefault="00FF6F69" w:rsidP="00F32B60">
            <w:pPr>
              <w:pStyle w:val="Dates"/>
            </w:pPr>
            <w:r>
              <w:t>17</w:t>
            </w:r>
          </w:p>
        </w:tc>
      </w:tr>
      <w:tr w:rsidR="00F32B60" w14:paraId="574BF2A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5E91C1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E648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6FF46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FF21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B8EE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954CD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B2E6C5" w14:textId="77777777" w:rsidR="00F32B60" w:rsidRDefault="00F32B60" w:rsidP="00F32B60"/>
        </w:tc>
      </w:tr>
      <w:tr w:rsidR="00F32B60" w14:paraId="2FA9B425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7A8B767" w14:textId="41699812" w:rsidR="00F32B60" w:rsidRDefault="00FF6F69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90AFE0" w14:textId="1BE5A23F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B80CD3" w14:textId="7ECCFAD5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D0DC6F" w14:textId="0392C880" w:rsidR="00F32B60" w:rsidRDefault="00FF6F69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A569BE" w14:textId="3BADCA50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D64237" w14:textId="0745E6FC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B7078E" w14:textId="6E4D9488" w:rsidR="00F32B60" w:rsidRDefault="00FF6F69" w:rsidP="00F32B60">
            <w:pPr>
              <w:pStyle w:val="Dates"/>
            </w:pPr>
            <w:r>
              <w:t>24</w:t>
            </w:r>
          </w:p>
        </w:tc>
      </w:tr>
      <w:tr w:rsidR="00F32B60" w14:paraId="71C80C0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C70B5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01023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BE069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1095B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4B8D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77BEE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E2684B" w14:textId="47521BE0" w:rsidR="00F32B60" w:rsidRDefault="00012E63" w:rsidP="00F32B60">
            <w:r>
              <w:t xml:space="preserve">Reserved </w:t>
            </w:r>
          </w:p>
        </w:tc>
      </w:tr>
      <w:tr w:rsidR="00F32B60" w14:paraId="398084E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282D325" w14:textId="6EDF21E3" w:rsidR="00F32B60" w:rsidRDefault="00FF6F69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EB017E" w14:textId="01C496FA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A50A73" w14:textId="0E89239F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8EC926" w14:textId="7041E257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79BCE" w14:textId="3ADB311C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B12858" w14:textId="14F7FD69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659136" w14:textId="1BF7EE9B" w:rsidR="00F32B60" w:rsidRDefault="00FF6F69" w:rsidP="00F32B60">
            <w:pPr>
              <w:pStyle w:val="Dates"/>
            </w:pPr>
            <w:r>
              <w:t>31</w:t>
            </w:r>
          </w:p>
        </w:tc>
      </w:tr>
      <w:tr w:rsidR="00F32B60" w14:paraId="59D674D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2778C4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4D4B0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43E6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F7DE6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1B743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469D1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04D119" w14:textId="77777777" w:rsidR="00F32B60" w:rsidRDefault="00F32B60" w:rsidP="00F32B60"/>
        </w:tc>
      </w:tr>
      <w:tr w:rsidR="00F32B60" w14:paraId="5F4373F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34D1DE5" w14:textId="11897F10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080A01A" w14:textId="38F20A4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18ACAF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499C83D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AA3A9D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3B6B914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3E6FB4C" w14:textId="77777777" w:rsidR="00F32B60" w:rsidRDefault="00F32B60" w:rsidP="00F32B60">
            <w:pPr>
              <w:pStyle w:val="Dates"/>
            </w:pPr>
          </w:p>
        </w:tc>
      </w:tr>
      <w:tr w:rsidR="00F32B60" w14:paraId="638414BB" w14:textId="77777777" w:rsidTr="00FF6F69">
        <w:trPr>
          <w:trHeight w:hRule="exact" w:val="80"/>
        </w:trPr>
        <w:tc>
          <w:tcPr>
            <w:tcW w:w="2054" w:type="dxa"/>
          </w:tcPr>
          <w:p w14:paraId="39C3BC84" w14:textId="77777777" w:rsidR="00F32B60" w:rsidRDefault="00F32B60" w:rsidP="00F32B60"/>
        </w:tc>
        <w:tc>
          <w:tcPr>
            <w:tcW w:w="2055" w:type="dxa"/>
          </w:tcPr>
          <w:p w14:paraId="2523F73C" w14:textId="77777777" w:rsidR="00F32B60" w:rsidRDefault="00F32B60" w:rsidP="00F32B60"/>
        </w:tc>
        <w:tc>
          <w:tcPr>
            <w:tcW w:w="2055" w:type="dxa"/>
          </w:tcPr>
          <w:p w14:paraId="6FD0861F" w14:textId="77777777" w:rsidR="00F32B60" w:rsidRDefault="00F32B60" w:rsidP="00F32B60"/>
        </w:tc>
        <w:tc>
          <w:tcPr>
            <w:tcW w:w="2055" w:type="dxa"/>
          </w:tcPr>
          <w:p w14:paraId="2DB63E7C" w14:textId="77777777" w:rsidR="00F32B60" w:rsidRDefault="00F32B60" w:rsidP="00F32B60"/>
        </w:tc>
        <w:tc>
          <w:tcPr>
            <w:tcW w:w="2055" w:type="dxa"/>
          </w:tcPr>
          <w:p w14:paraId="4387F230" w14:textId="77777777" w:rsidR="00F32B60" w:rsidRDefault="00F32B60" w:rsidP="00F32B60"/>
        </w:tc>
        <w:tc>
          <w:tcPr>
            <w:tcW w:w="2055" w:type="dxa"/>
          </w:tcPr>
          <w:p w14:paraId="5162FECB" w14:textId="77777777" w:rsidR="00F32B60" w:rsidRDefault="00F32B60" w:rsidP="00F32B60"/>
        </w:tc>
        <w:tc>
          <w:tcPr>
            <w:tcW w:w="2055" w:type="dxa"/>
          </w:tcPr>
          <w:p w14:paraId="5DD5860A" w14:textId="77777777" w:rsidR="00F32B60" w:rsidRDefault="00F32B60" w:rsidP="00F32B60"/>
        </w:tc>
      </w:tr>
    </w:tbl>
    <w:p w14:paraId="391764DD" w14:textId="41D1B48C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6A0CCC54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1014A5CE" w14:textId="49DD8CD2" w:rsidR="00F32B60" w:rsidRDefault="00F70618" w:rsidP="00F32B60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03297F7F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2C75437D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08079E45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274F68D4" w14:textId="3D5E2C1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2A0762C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9AAEE46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D83C16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A695440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347145681"/>
            <w:placeholder>
              <w:docPart w:val="C757B2DE947F4EACB3F3A6F2C10D25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0E24E53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4E3A5E9" w14:textId="77777777" w:rsidR="00F32B60" w:rsidRDefault="00F405FD" w:rsidP="00F32B60">
            <w:pPr>
              <w:pStyle w:val="Days"/>
            </w:pPr>
            <w:sdt>
              <w:sdtPr>
                <w:id w:val="1625344443"/>
                <w:placeholder>
                  <w:docPart w:val="374E4BD32E984569A98D93852969A64C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6C60BABA" w14:textId="77777777" w:rsidR="00F32B60" w:rsidRDefault="00F405FD" w:rsidP="00F32B60">
            <w:pPr>
              <w:pStyle w:val="Days"/>
            </w:pPr>
            <w:sdt>
              <w:sdtPr>
                <w:id w:val="-2135556695"/>
                <w:placeholder>
                  <w:docPart w:val="70AE58A021DB486C944262DCAC2C74D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55E85EAA" w14:textId="77777777" w:rsidR="00F32B60" w:rsidRDefault="00F405FD" w:rsidP="00F32B60">
            <w:pPr>
              <w:pStyle w:val="Days"/>
            </w:pPr>
            <w:sdt>
              <w:sdtPr>
                <w:id w:val="-1111971449"/>
                <w:placeholder>
                  <w:docPart w:val="9024A9223F2D4C118E9614D2FC20960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E848B94" w14:textId="77777777" w:rsidR="00F32B60" w:rsidRDefault="00F405FD" w:rsidP="00F32B60">
            <w:pPr>
              <w:pStyle w:val="Days"/>
            </w:pPr>
            <w:sdt>
              <w:sdtPr>
                <w:id w:val="-69506529"/>
                <w:placeholder>
                  <w:docPart w:val="249BB0A1DAA04182863BA6A4908D34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4DEB9537" w14:textId="77777777" w:rsidR="00F32B60" w:rsidRDefault="00F405FD" w:rsidP="00F32B60">
            <w:pPr>
              <w:pStyle w:val="Days"/>
            </w:pPr>
            <w:sdt>
              <w:sdtPr>
                <w:id w:val="-1826582319"/>
                <w:placeholder>
                  <w:docPart w:val="F9956AC7B9F14741AF0A514F89F9383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61C840C3" w14:textId="77777777" w:rsidR="00F32B60" w:rsidRDefault="00F405FD" w:rsidP="00F32B60">
            <w:pPr>
              <w:pStyle w:val="Days"/>
            </w:pPr>
            <w:sdt>
              <w:sdtPr>
                <w:id w:val="4174230"/>
                <w:placeholder>
                  <w:docPart w:val="7E02BF1071CD4BC9BAD54C1A01E19E2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8276D9B" w14:textId="77777777" w:rsidTr="00F32B60">
        <w:tc>
          <w:tcPr>
            <w:tcW w:w="2054" w:type="dxa"/>
            <w:tcBorders>
              <w:bottom w:val="nil"/>
            </w:tcBorders>
          </w:tcPr>
          <w:p w14:paraId="15D20C2B" w14:textId="0DC6A68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"Sunday" 1 ""</w:instrText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6299D32" w14:textId="5DBE19F0" w:rsidR="00F32B60" w:rsidRDefault="00FF6F69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5805D41" w14:textId="5549E36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8867B80" w14:textId="22BA7F8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3A3CC520" w14:textId="10DAD32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48633E7B" w14:textId="42C223C0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bottom w:val="nil"/>
            </w:tcBorders>
          </w:tcPr>
          <w:p w14:paraId="2260D711" w14:textId="03B31E6D" w:rsidR="00F32B60" w:rsidRDefault="00FF6F69" w:rsidP="00F32B60">
            <w:pPr>
              <w:pStyle w:val="Dates"/>
            </w:pPr>
            <w:r>
              <w:t>7</w:t>
            </w:r>
          </w:p>
        </w:tc>
      </w:tr>
      <w:tr w:rsidR="00F32B60" w14:paraId="7F3A8A74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BA4C99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D7AB6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D79C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89C4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3BF52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3851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884E8E" w14:textId="77777777" w:rsidR="00F32B60" w:rsidRDefault="00F32B60" w:rsidP="00F32B60"/>
        </w:tc>
      </w:tr>
      <w:tr w:rsidR="00F32B60" w14:paraId="2AA4D8A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3DE816D" w14:textId="4A6FC0F0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A17DAB0" w14:textId="6C0B99B2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2D4C3B" w14:textId="57C22CF4" w:rsidR="00F32B60" w:rsidRDefault="00FF6F69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D25968" w14:textId="51FF6BF6" w:rsidR="00F32B60" w:rsidRDefault="00FF6F69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BCF327" w14:textId="1B8091D6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C8E920" w14:textId="73CB3B85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A42ED0" w14:textId="4AF9A97A" w:rsidR="00F32B60" w:rsidRDefault="00FF6F69" w:rsidP="00F32B60">
            <w:pPr>
              <w:pStyle w:val="Dates"/>
            </w:pPr>
            <w:r>
              <w:t>14</w:t>
            </w:r>
          </w:p>
        </w:tc>
      </w:tr>
      <w:tr w:rsidR="00F32B60" w14:paraId="46284A4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1173D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A7ECF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3AF59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EC28E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E9DC3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B304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BE8605" w14:textId="1C479DD8" w:rsidR="00F32B60" w:rsidRDefault="00A31485" w:rsidP="00F32B60">
            <w:r>
              <w:t>Reserved</w:t>
            </w:r>
          </w:p>
        </w:tc>
      </w:tr>
      <w:tr w:rsidR="00F32B60" w14:paraId="2691D76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2B6652E" w14:textId="7854BB96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A5451F3" w14:textId="2D901AFA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D8D8FB" w14:textId="66732198" w:rsidR="00F32B60" w:rsidRDefault="00FF6F69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08D8D9" w14:textId="454FBA10" w:rsidR="00F32B60" w:rsidRDefault="00FF6F69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73B122" w14:textId="7D7CC44A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5F36F3" w14:textId="05431373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CBDAB4" w14:textId="5DC58411" w:rsidR="00F32B60" w:rsidRDefault="00FF6F69" w:rsidP="00F32B60">
            <w:pPr>
              <w:pStyle w:val="Dates"/>
            </w:pPr>
            <w:r>
              <w:t>21</w:t>
            </w:r>
          </w:p>
        </w:tc>
      </w:tr>
      <w:tr w:rsidR="00F32B60" w14:paraId="1CB77A43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400494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07121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4EB1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02730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042D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611C7C" w14:textId="4324924D" w:rsidR="00F32B60" w:rsidRDefault="00A31485" w:rsidP="00F32B60">
            <w:r>
              <w:t xml:space="preserve">Reserved – 3pm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8E6B4F" w14:textId="64BD3B17" w:rsidR="00F32B60" w:rsidRDefault="00A31485" w:rsidP="00F32B60">
            <w:r>
              <w:t>Reserved – All Day</w:t>
            </w:r>
          </w:p>
        </w:tc>
      </w:tr>
      <w:tr w:rsidR="00F32B60" w14:paraId="77CFDBD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5DA1788" w14:textId="4F53D6D2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C5A947" w14:textId="3D1A0240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FBDFB5" w14:textId="3A051026" w:rsidR="00F32B60" w:rsidRDefault="00FF6F69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C21791" w14:textId="07E4E784" w:rsidR="00F32B60" w:rsidRDefault="00FF6F69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0EF669" w14:textId="52C75496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0FE0BB" w14:textId="172F2528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2D1D74" w14:textId="665BE523" w:rsidR="00F32B60" w:rsidRDefault="00FF6F69" w:rsidP="00F32B60">
            <w:pPr>
              <w:pStyle w:val="Dates"/>
            </w:pPr>
            <w:r>
              <w:t>28</w:t>
            </w:r>
          </w:p>
        </w:tc>
      </w:tr>
      <w:tr w:rsidR="00F32B60" w14:paraId="43C7B1F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315B6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8CAD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EF9A4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FEFDE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6015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364B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F901D2" w14:textId="77777777" w:rsidR="00F32B60" w:rsidRDefault="00F32B60" w:rsidP="00F32B60"/>
        </w:tc>
      </w:tr>
      <w:tr w:rsidR="00F32B60" w14:paraId="09A6DC8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F0391BF" w14:textId="23E826D9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FB22A2" w14:textId="7000E7A4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6C56F4" w14:textId="29895577" w:rsidR="00F32B60" w:rsidRDefault="00FF6F69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5087A9" w14:textId="14A07998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7140FF" w14:textId="6B657B02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D77857" w14:textId="2F2CDDCF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306532" w14:textId="67461F32" w:rsidR="00F32B60" w:rsidRDefault="00F32B60" w:rsidP="00F32B60">
            <w:pPr>
              <w:pStyle w:val="Dates"/>
            </w:pPr>
          </w:p>
        </w:tc>
      </w:tr>
      <w:tr w:rsidR="00F32B60" w14:paraId="287C1225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65C9D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FDA89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3A18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BE565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02C88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D2DD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8BFD2A" w14:textId="77777777" w:rsidR="00F32B60" w:rsidRDefault="00F32B60" w:rsidP="00F32B60"/>
        </w:tc>
      </w:tr>
      <w:tr w:rsidR="00F32B60" w14:paraId="2E7FE1F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3AD0DFC5" w14:textId="0827A892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A256998" w14:textId="4DA14BFF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850F50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4D54E3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6253AD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D4F14C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DDE26B5" w14:textId="77777777" w:rsidR="00F32B60" w:rsidRDefault="00F32B60" w:rsidP="00F32B60">
            <w:pPr>
              <w:pStyle w:val="Dates"/>
            </w:pPr>
          </w:p>
        </w:tc>
      </w:tr>
      <w:tr w:rsidR="00F32B60" w14:paraId="10CF8681" w14:textId="77777777" w:rsidTr="00FF6F69">
        <w:trPr>
          <w:trHeight w:hRule="exact" w:val="80"/>
        </w:trPr>
        <w:tc>
          <w:tcPr>
            <w:tcW w:w="2054" w:type="dxa"/>
          </w:tcPr>
          <w:p w14:paraId="7B0CB65D" w14:textId="77777777" w:rsidR="00F32B60" w:rsidRDefault="00F32B60" w:rsidP="00F32B60"/>
        </w:tc>
        <w:tc>
          <w:tcPr>
            <w:tcW w:w="2055" w:type="dxa"/>
          </w:tcPr>
          <w:p w14:paraId="31BD14BB" w14:textId="77777777" w:rsidR="00F32B60" w:rsidRDefault="00F32B60" w:rsidP="00F32B60"/>
        </w:tc>
        <w:tc>
          <w:tcPr>
            <w:tcW w:w="2055" w:type="dxa"/>
          </w:tcPr>
          <w:p w14:paraId="3DD12905" w14:textId="77777777" w:rsidR="00F32B60" w:rsidRDefault="00F32B60" w:rsidP="00F32B60"/>
        </w:tc>
        <w:tc>
          <w:tcPr>
            <w:tcW w:w="2055" w:type="dxa"/>
          </w:tcPr>
          <w:p w14:paraId="1C1F6B8D" w14:textId="77777777" w:rsidR="00F32B60" w:rsidRDefault="00F32B60" w:rsidP="00F32B60"/>
        </w:tc>
        <w:tc>
          <w:tcPr>
            <w:tcW w:w="2055" w:type="dxa"/>
          </w:tcPr>
          <w:p w14:paraId="7C6DC5AE" w14:textId="77777777" w:rsidR="00F32B60" w:rsidRDefault="00F32B60" w:rsidP="00F32B60"/>
        </w:tc>
        <w:tc>
          <w:tcPr>
            <w:tcW w:w="2055" w:type="dxa"/>
          </w:tcPr>
          <w:p w14:paraId="1A458CAA" w14:textId="77777777" w:rsidR="00F32B60" w:rsidRDefault="00F32B60" w:rsidP="00F32B60"/>
        </w:tc>
        <w:tc>
          <w:tcPr>
            <w:tcW w:w="2055" w:type="dxa"/>
          </w:tcPr>
          <w:p w14:paraId="79321153" w14:textId="77777777" w:rsidR="00F32B60" w:rsidRDefault="00F32B60" w:rsidP="00F32B60"/>
        </w:tc>
      </w:tr>
    </w:tbl>
    <w:p w14:paraId="2508304F" w14:textId="44166A32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6C3954EF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CA2CE70" w14:textId="245C585A" w:rsidR="00F32B60" w:rsidRDefault="00FF6F69" w:rsidP="00F32B60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1CD681AC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1AF488E1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6E7C5087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322A470D" w14:textId="3CC20B8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189F49AC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233DA5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A4BCA5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95E92D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540632923"/>
            <w:placeholder>
              <w:docPart w:val="3FC29142AAF145EDBE0B418A2171D0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1DA16F0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6AECBA8" w14:textId="77777777" w:rsidR="00F32B60" w:rsidRDefault="00F405FD" w:rsidP="00F32B60">
            <w:pPr>
              <w:pStyle w:val="Days"/>
            </w:pPr>
            <w:sdt>
              <w:sdtPr>
                <w:id w:val="1764962599"/>
                <w:placeholder>
                  <w:docPart w:val="2EAA4A6B46B6405F8CCBDB71E83C44C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AC7B709" w14:textId="77777777" w:rsidR="00F32B60" w:rsidRDefault="00F405FD" w:rsidP="00F32B60">
            <w:pPr>
              <w:pStyle w:val="Days"/>
            </w:pPr>
            <w:sdt>
              <w:sdtPr>
                <w:id w:val="-62800883"/>
                <w:placeholder>
                  <w:docPart w:val="10361FAE94934078A3C14833B99E4F2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6AC5A74A" w14:textId="77777777" w:rsidR="00F32B60" w:rsidRDefault="00F405FD" w:rsidP="00F32B60">
            <w:pPr>
              <w:pStyle w:val="Days"/>
            </w:pPr>
            <w:sdt>
              <w:sdtPr>
                <w:id w:val="-1397581856"/>
                <w:placeholder>
                  <w:docPart w:val="69FB30A6AC7D4865B3912DF21FFB174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3BAFA59D" w14:textId="77777777" w:rsidR="00F32B60" w:rsidRDefault="00F405FD" w:rsidP="00F32B60">
            <w:pPr>
              <w:pStyle w:val="Days"/>
            </w:pPr>
            <w:sdt>
              <w:sdtPr>
                <w:id w:val="-767694757"/>
                <w:placeholder>
                  <w:docPart w:val="5CF1207DFEE64CF2B8FF57F0737892D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5C7148E2" w14:textId="77777777" w:rsidR="00F32B60" w:rsidRDefault="00F405FD" w:rsidP="00F32B60">
            <w:pPr>
              <w:pStyle w:val="Days"/>
            </w:pPr>
            <w:sdt>
              <w:sdtPr>
                <w:id w:val="1468472968"/>
                <w:placeholder>
                  <w:docPart w:val="65FA05E9A1D8401EA098A9B039F849D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0105DF92" w14:textId="77777777" w:rsidR="00F32B60" w:rsidRDefault="00F405FD" w:rsidP="00F32B60">
            <w:pPr>
              <w:pStyle w:val="Days"/>
            </w:pPr>
            <w:sdt>
              <w:sdtPr>
                <w:id w:val="-1869909512"/>
                <w:placeholder>
                  <w:docPart w:val="51576D53B46B4F6EBF001D6BBD805C4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442AAA12" w14:textId="77777777" w:rsidTr="00F32B60">
        <w:tc>
          <w:tcPr>
            <w:tcW w:w="2054" w:type="dxa"/>
            <w:tcBorders>
              <w:bottom w:val="nil"/>
            </w:tcBorders>
          </w:tcPr>
          <w:p w14:paraId="1C353CA6" w14:textId="48400BE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1645DC2" w14:textId="58189D4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26DB0D2" w14:textId="38F42AC9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5253DDC" w14:textId="05B62C5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"Wednesday"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=C2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=C2+1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3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0C2E509" w14:textId="38D0EA6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4FD94204" w14:textId="2713EFD1" w:rsidR="00F32B60" w:rsidRDefault="00FF6F69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CC672B0" w14:textId="3CC61880" w:rsidR="00F32B60" w:rsidRDefault="00FF6F69" w:rsidP="00F32B60">
            <w:pPr>
              <w:pStyle w:val="Dates"/>
            </w:pPr>
            <w:r>
              <w:t>4</w:t>
            </w:r>
          </w:p>
        </w:tc>
      </w:tr>
      <w:tr w:rsidR="00F32B60" w14:paraId="4EB6139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3CB501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CCCD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05378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2FC0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EBAC6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40C3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9EC344" w14:textId="77777777" w:rsidR="00F32B60" w:rsidRDefault="00F32B60" w:rsidP="00F32B60"/>
        </w:tc>
      </w:tr>
      <w:tr w:rsidR="00F32B60" w14:paraId="008532B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A1A8CDB" w14:textId="15B4E0B6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9A70D9" w14:textId="1EE2CCC9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E7ECA7" w14:textId="3C56EF7A" w:rsidR="00F32B60" w:rsidRDefault="00FF6F69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6EA8DE" w14:textId="74E66EC5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51438F" w14:textId="41B11B01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99A8E8" w14:textId="11DF52B2" w:rsidR="00F32B60" w:rsidRDefault="00FF6F69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F18B98" w14:textId="6438CC06" w:rsidR="00F32B60" w:rsidRDefault="00FF6F69" w:rsidP="00F32B60">
            <w:pPr>
              <w:pStyle w:val="Dates"/>
            </w:pPr>
            <w:r>
              <w:t>11</w:t>
            </w:r>
          </w:p>
        </w:tc>
      </w:tr>
      <w:tr w:rsidR="00F32B60" w14:paraId="3417F30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0F770E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B3CA6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69A1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743B1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00B88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84F6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E353F0" w14:textId="77777777" w:rsidR="00F32B60" w:rsidRDefault="00F32B60" w:rsidP="00F32B60"/>
        </w:tc>
      </w:tr>
      <w:tr w:rsidR="00F32B60" w14:paraId="1D82847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5D25EE2" w14:textId="56623934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8EBEB2" w14:textId="79769320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368E26" w14:textId="1E87BD44" w:rsidR="00F32B60" w:rsidRDefault="00FF6F69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F83FB1" w14:textId="24A3F346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B034C2" w14:textId="00389967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E4A694" w14:textId="3603B218" w:rsidR="00F32B60" w:rsidRDefault="00FF6F69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D76D23" w14:textId="50919FF2" w:rsidR="00F32B60" w:rsidRDefault="00FF6F69" w:rsidP="00F32B60">
            <w:pPr>
              <w:pStyle w:val="Dates"/>
            </w:pPr>
            <w:r>
              <w:t>18</w:t>
            </w:r>
          </w:p>
        </w:tc>
      </w:tr>
      <w:tr w:rsidR="00F32B60" w14:paraId="0579233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31FF41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E4E0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7981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6DEE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5055E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FC924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8578D3" w14:textId="77777777" w:rsidR="00F32B60" w:rsidRDefault="00F32B60" w:rsidP="00F32B60"/>
        </w:tc>
      </w:tr>
      <w:tr w:rsidR="00F32B60" w14:paraId="1F4F616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3492331" w14:textId="6FB98F7F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D7CE56" w14:textId="2BA32F39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D13BAA5" w14:textId="5772BA40" w:rsidR="00F32B60" w:rsidRDefault="00FF6F69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EC1A17" w14:textId="297BBE3C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B1CF81" w14:textId="2D52F247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7257F5" w14:textId="67A1B732" w:rsidR="00F32B60" w:rsidRDefault="00FF6F69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A558E0" w14:textId="7999F350" w:rsidR="00F32B60" w:rsidRDefault="00FF6F69" w:rsidP="00F32B60">
            <w:pPr>
              <w:pStyle w:val="Dates"/>
            </w:pPr>
            <w:r>
              <w:t>25</w:t>
            </w:r>
          </w:p>
        </w:tc>
      </w:tr>
      <w:tr w:rsidR="00F32B60" w14:paraId="791806D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35909C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D820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6A9ED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5B3EB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82ED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D164E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1913C3" w14:textId="77777777" w:rsidR="00F32B60" w:rsidRDefault="00F32B60" w:rsidP="00F32B60"/>
        </w:tc>
      </w:tr>
      <w:tr w:rsidR="00F32B60" w14:paraId="664F179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9CC4320" w14:textId="6F2BF13E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37D966" w14:textId="255EEEF0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9BEF6E" w14:textId="4648731D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3D0C7A" w14:textId="575F7DF2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148308" w14:textId="244775A9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F3942A" w14:textId="6479A89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87C2F6" w14:textId="2A466F2B" w:rsidR="00F32B60" w:rsidRDefault="00F32B60" w:rsidP="00F32B60">
            <w:pPr>
              <w:pStyle w:val="Dates"/>
            </w:pPr>
          </w:p>
        </w:tc>
      </w:tr>
      <w:tr w:rsidR="00F32B60" w14:paraId="049775E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3487C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ECFD9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E6744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082CC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AA855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CB2E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B1BC73" w14:textId="77777777" w:rsidR="00F32B60" w:rsidRDefault="00F32B60" w:rsidP="00F32B60"/>
        </w:tc>
      </w:tr>
      <w:tr w:rsidR="00F32B60" w14:paraId="7E06D596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4193B92C" w14:textId="6B23A02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B33B00A" w14:textId="321680C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F54E6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5CE3018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17DEA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8C5E05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A3C7FFC" w14:textId="77777777" w:rsidR="00F32B60" w:rsidRDefault="00F32B60" w:rsidP="00F32B60">
            <w:pPr>
              <w:pStyle w:val="Dates"/>
            </w:pPr>
          </w:p>
        </w:tc>
      </w:tr>
      <w:tr w:rsidR="00F32B60" w14:paraId="41F14D6B" w14:textId="77777777" w:rsidTr="00FF6F69">
        <w:trPr>
          <w:trHeight w:hRule="exact" w:val="80"/>
        </w:trPr>
        <w:tc>
          <w:tcPr>
            <w:tcW w:w="2054" w:type="dxa"/>
          </w:tcPr>
          <w:p w14:paraId="673CE32F" w14:textId="77777777" w:rsidR="00F32B60" w:rsidRDefault="00F32B60" w:rsidP="00F32B60"/>
        </w:tc>
        <w:tc>
          <w:tcPr>
            <w:tcW w:w="2055" w:type="dxa"/>
          </w:tcPr>
          <w:p w14:paraId="25E4807B" w14:textId="77777777" w:rsidR="00F32B60" w:rsidRDefault="00F32B60" w:rsidP="00F32B60"/>
        </w:tc>
        <w:tc>
          <w:tcPr>
            <w:tcW w:w="2055" w:type="dxa"/>
          </w:tcPr>
          <w:p w14:paraId="4A21B291" w14:textId="77777777" w:rsidR="00F32B60" w:rsidRDefault="00F32B60" w:rsidP="00F32B60"/>
        </w:tc>
        <w:tc>
          <w:tcPr>
            <w:tcW w:w="2055" w:type="dxa"/>
          </w:tcPr>
          <w:p w14:paraId="09CC543F" w14:textId="77777777" w:rsidR="00F32B60" w:rsidRDefault="00F32B60" w:rsidP="00F32B60"/>
        </w:tc>
        <w:tc>
          <w:tcPr>
            <w:tcW w:w="2055" w:type="dxa"/>
          </w:tcPr>
          <w:p w14:paraId="7EC8BA1E" w14:textId="77777777" w:rsidR="00F32B60" w:rsidRDefault="00F32B60" w:rsidP="00F32B60"/>
        </w:tc>
        <w:tc>
          <w:tcPr>
            <w:tcW w:w="2055" w:type="dxa"/>
          </w:tcPr>
          <w:p w14:paraId="75990ACE" w14:textId="77777777" w:rsidR="00F32B60" w:rsidRDefault="00F32B60" w:rsidP="00F32B60"/>
        </w:tc>
        <w:tc>
          <w:tcPr>
            <w:tcW w:w="2055" w:type="dxa"/>
          </w:tcPr>
          <w:p w14:paraId="0B406F0F" w14:textId="77777777" w:rsidR="00F32B60" w:rsidRDefault="00F32B60" w:rsidP="00F32B60"/>
        </w:tc>
      </w:tr>
    </w:tbl>
    <w:p w14:paraId="2AF4E5B2" w14:textId="23A10E32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5C1FC19A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FFC3E8D" w14:textId="7D6B7802" w:rsidR="00F32B60" w:rsidRDefault="00FF6F69" w:rsidP="00F32B60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6AF88C00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62DDF0A2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49531679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1391FE85" w14:textId="4261696E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37175291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7655928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61A395D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337569B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857888065"/>
            <w:placeholder>
              <w:docPart w:val="1184CCD438F144768FB535A3FA87D3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14C75DD8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3F67E0CA" w14:textId="77777777" w:rsidR="00F32B60" w:rsidRDefault="00F405FD" w:rsidP="00F32B60">
            <w:pPr>
              <w:pStyle w:val="Days"/>
            </w:pPr>
            <w:sdt>
              <w:sdtPr>
                <w:id w:val="1868718878"/>
                <w:placeholder>
                  <w:docPart w:val="493BC93EE0EB4E8FAC94163521FECE6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0F277D80" w14:textId="77777777" w:rsidR="00F32B60" w:rsidRDefault="00F405FD" w:rsidP="00F32B60">
            <w:pPr>
              <w:pStyle w:val="Days"/>
            </w:pPr>
            <w:sdt>
              <w:sdtPr>
                <w:id w:val="-1022173700"/>
                <w:placeholder>
                  <w:docPart w:val="48E3AEAB906C4965A066B82FB8A763F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7906625A" w14:textId="77777777" w:rsidR="00F32B60" w:rsidRDefault="00F405FD" w:rsidP="00F32B60">
            <w:pPr>
              <w:pStyle w:val="Days"/>
            </w:pPr>
            <w:sdt>
              <w:sdtPr>
                <w:id w:val="2021648957"/>
                <w:placeholder>
                  <w:docPart w:val="AE2DABA1C0F44F02A592315B0B3E6A8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4F80225" w14:textId="77777777" w:rsidR="00F32B60" w:rsidRDefault="00F405FD" w:rsidP="00F32B60">
            <w:pPr>
              <w:pStyle w:val="Days"/>
            </w:pPr>
            <w:sdt>
              <w:sdtPr>
                <w:id w:val="-2115739172"/>
                <w:placeholder>
                  <w:docPart w:val="AF6F2504C1EE4FD8A512A98A66EDD11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9770B33" w14:textId="77777777" w:rsidR="00F32B60" w:rsidRDefault="00F405FD" w:rsidP="00F32B60">
            <w:pPr>
              <w:pStyle w:val="Days"/>
            </w:pPr>
            <w:sdt>
              <w:sdtPr>
                <w:id w:val="-1954778414"/>
                <w:placeholder>
                  <w:docPart w:val="93585B73D50F4AEEA6B3788A7D303D7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26F5817D" w14:textId="77777777" w:rsidR="00F32B60" w:rsidRDefault="00F405FD" w:rsidP="00F32B60">
            <w:pPr>
              <w:pStyle w:val="Days"/>
            </w:pPr>
            <w:sdt>
              <w:sdtPr>
                <w:id w:val="811294610"/>
                <w:placeholder>
                  <w:docPart w:val="FB6D815AC08F4AE4858BEB760C521A4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02322999" w14:textId="77777777" w:rsidTr="00F32B60">
        <w:tc>
          <w:tcPr>
            <w:tcW w:w="2054" w:type="dxa"/>
            <w:tcBorders>
              <w:bottom w:val="nil"/>
            </w:tcBorders>
          </w:tcPr>
          <w:p w14:paraId="3A6521AA" w14:textId="0548519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4C95996" w14:textId="40156AD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B7EBFBC" w14:textId="3E9DCD5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8E6CE2" w14:textId="7C9E68C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AF3EEEB" w14:textId="1EED469F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B219EE4" w14:textId="1DA6053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3D94B7F" w14:textId="41170B4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F32B60" w14:paraId="1FF838E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7279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7B0949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414EC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7908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491F3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3EC08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6D663F" w14:textId="77777777" w:rsidR="00F32B60" w:rsidRDefault="00F32B60" w:rsidP="00F32B60"/>
        </w:tc>
      </w:tr>
      <w:tr w:rsidR="00F32B60" w14:paraId="0088015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0AB0035" w14:textId="6B798BF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33BD62" w14:textId="38CCFFC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F5210E" w14:textId="558FB50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0208BB" w14:textId="31C7711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E159DF7" w14:textId="74E6B11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59D0C5" w14:textId="7803CFD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AAC659" w14:textId="46547FC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F32B60" w14:paraId="583B455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A7A1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E9798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E79F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EF6B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0147E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30FE4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98BA99" w14:textId="77777777" w:rsidR="00F32B60" w:rsidRDefault="00F32B60" w:rsidP="00F32B60"/>
        </w:tc>
      </w:tr>
      <w:tr w:rsidR="00F32B60" w14:paraId="7088922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4DFF890" w14:textId="05DC5FA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4FA3F9" w14:textId="42A5B6E9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D526472" w14:textId="06C98F3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E42CDA" w14:textId="55F1715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996CF3" w14:textId="2C796C4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0F5AA9A" w14:textId="17695E3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9EA764" w14:textId="3CFF15F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F32B60" w14:paraId="6FD4A08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25CA2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E39B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E0575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83727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CAC1C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78D00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D16321" w14:textId="77777777" w:rsidR="00F32B60" w:rsidRDefault="00F32B60" w:rsidP="00F32B60"/>
        </w:tc>
      </w:tr>
      <w:tr w:rsidR="00F32B60" w14:paraId="25FEBB16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B1E8BEB" w14:textId="56496FB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EA9767" w14:textId="5D889F8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BF2CDF" w14:textId="70347EC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295AED" w14:textId="2BB34FF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920FDC" w14:textId="7DE076A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775BFD" w14:textId="204BCAD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10D66C" w14:textId="48EC65E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F32B60" w14:paraId="13C95FB9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85C0A4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02B3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A4D6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C6DF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6C649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5AD06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F94B45" w14:textId="77777777" w:rsidR="00F32B60" w:rsidRDefault="00F32B60" w:rsidP="00F32B60"/>
        </w:tc>
      </w:tr>
      <w:tr w:rsidR="00F32B60" w14:paraId="39019B0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F6A04E4" w14:textId="56D640B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14A59A6" w14:textId="44D66C1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C5DFF55" w14:textId="4B260DC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194B66" w14:textId="0098121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6E7B11" w14:textId="780AD53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74347B" w14:textId="1A68833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0E55E2" w14:textId="2A1D729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F32B60" w14:paraId="26096E55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DA5A3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82240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AD45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62B0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24D97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B8CC1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7B0206" w14:textId="77777777" w:rsidR="00F32B60" w:rsidRDefault="00F32B60" w:rsidP="00F32B60"/>
        </w:tc>
      </w:tr>
      <w:tr w:rsidR="00F32B60" w14:paraId="63740A5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2DA8320" w14:textId="6BADE8B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3E55112" w14:textId="5650C38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F63EF5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7E1A13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5F389B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AF5E75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6B83273" w14:textId="77777777" w:rsidR="00F32B60" w:rsidRDefault="00F32B60" w:rsidP="00F32B60">
            <w:pPr>
              <w:pStyle w:val="Dates"/>
            </w:pPr>
          </w:p>
        </w:tc>
      </w:tr>
      <w:tr w:rsidR="00F32B60" w14:paraId="368C626D" w14:textId="77777777" w:rsidTr="00F32B60">
        <w:trPr>
          <w:trHeight w:hRule="exact" w:val="907"/>
        </w:trPr>
        <w:tc>
          <w:tcPr>
            <w:tcW w:w="2054" w:type="dxa"/>
          </w:tcPr>
          <w:p w14:paraId="75BD9E05" w14:textId="77777777" w:rsidR="00F32B60" w:rsidRDefault="00F32B60" w:rsidP="00F32B60"/>
        </w:tc>
        <w:tc>
          <w:tcPr>
            <w:tcW w:w="2055" w:type="dxa"/>
          </w:tcPr>
          <w:p w14:paraId="06640DAC" w14:textId="77777777" w:rsidR="00F32B60" w:rsidRDefault="00F32B60" w:rsidP="00F32B60"/>
        </w:tc>
        <w:tc>
          <w:tcPr>
            <w:tcW w:w="2055" w:type="dxa"/>
          </w:tcPr>
          <w:p w14:paraId="476D29AB" w14:textId="77777777" w:rsidR="00F32B60" w:rsidRDefault="00F32B60" w:rsidP="00F32B60"/>
        </w:tc>
        <w:tc>
          <w:tcPr>
            <w:tcW w:w="2055" w:type="dxa"/>
          </w:tcPr>
          <w:p w14:paraId="41E46913" w14:textId="77777777" w:rsidR="00F32B60" w:rsidRDefault="00F32B60" w:rsidP="00F32B60"/>
        </w:tc>
        <w:tc>
          <w:tcPr>
            <w:tcW w:w="2055" w:type="dxa"/>
          </w:tcPr>
          <w:p w14:paraId="729FE394" w14:textId="77777777" w:rsidR="00F32B60" w:rsidRDefault="00F32B60" w:rsidP="00F32B60"/>
        </w:tc>
        <w:tc>
          <w:tcPr>
            <w:tcW w:w="2055" w:type="dxa"/>
          </w:tcPr>
          <w:p w14:paraId="7AEA9142" w14:textId="77777777" w:rsidR="00F32B60" w:rsidRDefault="00F32B60" w:rsidP="00F32B60"/>
        </w:tc>
        <w:tc>
          <w:tcPr>
            <w:tcW w:w="2055" w:type="dxa"/>
          </w:tcPr>
          <w:p w14:paraId="13D391C8" w14:textId="77777777" w:rsidR="00F32B60" w:rsidRDefault="00F32B60" w:rsidP="00F32B60"/>
        </w:tc>
      </w:tr>
    </w:tbl>
    <w:p w14:paraId="74AA6994" w14:textId="383BBDB7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279C9D82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CDA374C" w14:textId="6483180A" w:rsidR="00F32B60" w:rsidRDefault="00FF6F69" w:rsidP="00F32B60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0A883D19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66122AA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3E534B42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1C7B0450" w14:textId="62FA4FBF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0DE8ED3B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77BB70A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029C7F5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C53354A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766645826"/>
            <w:placeholder>
              <w:docPart w:val="9AB02D990FF14D9AB896E71F14AA56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BE1A13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59F277F9" w14:textId="77777777" w:rsidR="00F32B60" w:rsidRDefault="00F405FD" w:rsidP="00F32B60">
            <w:pPr>
              <w:pStyle w:val="Days"/>
            </w:pPr>
            <w:sdt>
              <w:sdtPr>
                <w:id w:val="-1137793472"/>
                <w:placeholder>
                  <w:docPart w:val="4C254B28FB0B46C9B02A2807BC48C79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5F15FC0" w14:textId="77777777" w:rsidR="00F32B60" w:rsidRDefault="00F405FD" w:rsidP="00F32B60">
            <w:pPr>
              <w:pStyle w:val="Days"/>
            </w:pPr>
            <w:sdt>
              <w:sdtPr>
                <w:id w:val="1475330559"/>
                <w:placeholder>
                  <w:docPart w:val="4DE5B0B8C6F74976BB51AE1C0E0A09B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57F32FDA" w14:textId="77777777" w:rsidR="00F32B60" w:rsidRDefault="00F405FD" w:rsidP="00F32B60">
            <w:pPr>
              <w:pStyle w:val="Days"/>
            </w:pPr>
            <w:sdt>
              <w:sdtPr>
                <w:id w:val="-1294592389"/>
                <w:placeholder>
                  <w:docPart w:val="F9899780F02F41C182AA9E8E46C0C6D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277F95A3" w14:textId="77777777" w:rsidR="00F32B60" w:rsidRDefault="00F405FD" w:rsidP="00F32B60">
            <w:pPr>
              <w:pStyle w:val="Days"/>
            </w:pPr>
            <w:sdt>
              <w:sdtPr>
                <w:id w:val="-1158065371"/>
                <w:placeholder>
                  <w:docPart w:val="7987A0E7C8274AD6B907209F5B86390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649C6714" w14:textId="77777777" w:rsidR="00F32B60" w:rsidRDefault="00F405FD" w:rsidP="00F32B60">
            <w:pPr>
              <w:pStyle w:val="Days"/>
            </w:pPr>
            <w:sdt>
              <w:sdtPr>
                <w:id w:val="235202542"/>
                <w:placeholder>
                  <w:docPart w:val="60929A4850B64631B376128BE6A83EB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5F2B5470" w14:textId="77777777" w:rsidR="00F32B60" w:rsidRDefault="00F405FD" w:rsidP="00F32B60">
            <w:pPr>
              <w:pStyle w:val="Days"/>
            </w:pPr>
            <w:sdt>
              <w:sdtPr>
                <w:id w:val="340215330"/>
                <w:placeholder>
                  <w:docPart w:val="A57EE1B99F0A4CBB90E82EF7F9B6DD0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6443BD7F" w14:textId="77777777" w:rsidTr="00F32B60">
        <w:tc>
          <w:tcPr>
            <w:tcW w:w="2054" w:type="dxa"/>
            <w:tcBorders>
              <w:bottom w:val="nil"/>
            </w:tcBorders>
          </w:tcPr>
          <w:p w14:paraId="3F30213D" w14:textId="6BD0B12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477F455" w14:textId="143E149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"Monday"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=A2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=A2+1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2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8E52C2E" w14:textId="2CA9DB3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0ADCCF9C" w14:textId="0B4AF94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415408E" w14:textId="564A437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4E5A59DB" w14:textId="29ABF819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7B361154" w14:textId="187E521B" w:rsidR="00F32B60" w:rsidRDefault="00FF6F69" w:rsidP="00F32B60">
            <w:pPr>
              <w:pStyle w:val="Dates"/>
            </w:pPr>
            <w:r>
              <w:t>6</w:t>
            </w:r>
          </w:p>
        </w:tc>
      </w:tr>
      <w:tr w:rsidR="00F32B60" w14:paraId="1D46714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5C9A64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FBBB6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51CD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404C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BE74F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9AC2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1C4315" w14:textId="77777777" w:rsidR="00F32B60" w:rsidRDefault="00F32B60" w:rsidP="00F32B60"/>
        </w:tc>
      </w:tr>
      <w:tr w:rsidR="00F32B60" w14:paraId="24ED6E7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2751D0B" w14:textId="0B500FC1" w:rsidR="00F32B60" w:rsidRDefault="0004300D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E7FDD2" w14:textId="570422EB" w:rsidR="00F32B60" w:rsidRDefault="0004300D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013E6D" w14:textId="5F8B98B2" w:rsidR="00F32B60" w:rsidRDefault="0004300D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C4ACF8" w14:textId="36402793" w:rsidR="00F32B60" w:rsidRDefault="0004300D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2C89FA" w14:textId="1A03368A" w:rsidR="00F32B60" w:rsidRDefault="0004300D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B5F42B" w14:textId="138F7840" w:rsidR="00F32B60" w:rsidRDefault="0004300D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64DFE0" w14:textId="63CBB33D" w:rsidR="00F32B60" w:rsidRDefault="0004300D" w:rsidP="00F32B60">
            <w:pPr>
              <w:pStyle w:val="Dates"/>
            </w:pPr>
            <w:r>
              <w:t>13</w:t>
            </w:r>
          </w:p>
        </w:tc>
      </w:tr>
      <w:tr w:rsidR="00F32B60" w14:paraId="7E022AD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3B2A54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7AEE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254B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C5F0B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02AA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60D3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8EAFFB" w14:textId="77777777" w:rsidR="00F32B60" w:rsidRDefault="00F32B60" w:rsidP="00F32B60"/>
        </w:tc>
      </w:tr>
      <w:tr w:rsidR="00F32B60" w14:paraId="3DAB210D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4326148" w14:textId="58EB32E3" w:rsidR="00F32B60" w:rsidRDefault="0004300D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CAE5A5" w14:textId="07E4BC61" w:rsidR="00F32B60" w:rsidRDefault="0004300D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D8A04B" w14:textId="4252B536" w:rsidR="00F32B60" w:rsidRDefault="0004300D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8A1D4F" w14:textId="2893A1EC" w:rsidR="00F32B60" w:rsidRDefault="0004300D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934528" w14:textId="14A1249F" w:rsidR="00F32B60" w:rsidRDefault="0004300D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D0D7D7" w14:textId="2630925D" w:rsidR="00F32B60" w:rsidRDefault="0004300D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DF51171" w14:textId="17BA386C" w:rsidR="00F32B60" w:rsidRDefault="0004300D" w:rsidP="00F32B60">
            <w:pPr>
              <w:pStyle w:val="Dates"/>
            </w:pPr>
            <w:r>
              <w:t>20</w:t>
            </w:r>
          </w:p>
        </w:tc>
      </w:tr>
      <w:tr w:rsidR="00F32B60" w14:paraId="23A267F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1FB3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2611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8507B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86AE9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E478F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00CE8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00F421" w14:textId="77777777" w:rsidR="00F32B60" w:rsidRDefault="00F32B60" w:rsidP="00F32B60"/>
        </w:tc>
      </w:tr>
      <w:tr w:rsidR="00F32B60" w14:paraId="7427B7F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87B1745" w14:textId="06B57727" w:rsidR="00F32B60" w:rsidRDefault="0004300D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386FCF" w14:textId="54D8BE33" w:rsidR="00F32B60" w:rsidRDefault="0004300D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262574" w14:textId="0ABD5F8A" w:rsidR="00F32B60" w:rsidRDefault="0004300D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779109" w14:textId="6F355C9B" w:rsidR="00F32B60" w:rsidRDefault="0004300D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03BB18" w14:textId="247B9DFF" w:rsidR="00F32B60" w:rsidRDefault="0004300D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2D63BB" w14:textId="71616470" w:rsidR="00F32B60" w:rsidRDefault="0004300D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57D8DE" w14:textId="192C12B2" w:rsidR="00F32B60" w:rsidRDefault="0004300D" w:rsidP="00F32B60">
            <w:pPr>
              <w:pStyle w:val="Dates"/>
            </w:pPr>
            <w:r>
              <w:t>27</w:t>
            </w:r>
          </w:p>
        </w:tc>
      </w:tr>
      <w:tr w:rsidR="00F32B60" w14:paraId="71CB1A9C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2C9F16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3FA2F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5B925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098DF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98E4D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902CA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0ECC94" w14:textId="77777777" w:rsidR="00F32B60" w:rsidRDefault="00F32B60" w:rsidP="00F32B60"/>
        </w:tc>
      </w:tr>
      <w:tr w:rsidR="00F32B60" w14:paraId="1557B97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7C8D281" w14:textId="2CDFD8CF" w:rsidR="00F32B60" w:rsidRDefault="0004300D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404DD9" w14:textId="533E38F4" w:rsidR="00F32B60" w:rsidRDefault="0004300D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F72D09" w14:textId="20974196" w:rsidR="00F32B60" w:rsidRDefault="0004300D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879CBE" w14:textId="65BBD588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950323" w14:textId="71FBAB8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A60E96" w14:textId="5EF0542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8A6529" w14:textId="44DA1F2F" w:rsidR="00F32B60" w:rsidRDefault="00F32B60" w:rsidP="00F32B60">
            <w:pPr>
              <w:pStyle w:val="Dates"/>
            </w:pPr>
          </w:p>
        </w:tc>
      </w:tr>
      <w:tr w:rsidR="00F32B60" w14:paraId="12027B40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73402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71194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E344A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CCC92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4DAF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6185B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526BE8" w14:textId="77777777" w:rsidR="00F32B60" w:rsidRDefault="00F32B60" w:rsidP="00F32B60"/>
        </w:tc>
      </w:tr>
      <w:tr w:rsidR="00F32B60" w14:paraId="341E52E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043F032C" w14:textId="7EEB29EF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06955F4" w14:textId="3746D95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413102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A5EE5C8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A2146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5F69395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F8889E0" w14:textId="77777777" w:rsidR="00F32B60" w:rsidRDefault="00F32B60" w:rsidP="00F32B60">
            <w:pPr>
              <w:pStyle w:val="Dates"/>
            </w:pPr>
          </w:p>
        </w:tc>
      </w:tr>
      <w:tr w:rsidR="00F32B60" w14:paraId="3FF78C42" w14:textId="77777777" w:rsidTr="0004300D">
        <w:trPr>
          <w:trHeight w:hRule="exact" w:val="80"/>
        </w:trPr>
        <w:tc>
          <w:tcPr>
            <w:tcW w:w="2054" w:type="dxa"/>
          </w:tcPr>
          <w:p w14:paraId="0A5F63EE" w14:textId="77777777" w:rsidR="00F32B60" w:rsidRDefault="00F32B60" w:rsidP="00F32B60"/>
        </w:tc>
        <w:tc>
          <w:tcPr>
            <w:tcW w:w="2055" w:type="dxa"/>
          </w:tcPr>
          <w:p w14:paraId="0889462E" w14:textId="77777777" w:rsidR="00F32B60" w:rsidRDefault="00F32B60" w:rsidP="00F32B60"/>
        </w:tc>
        <w:tc>
          <w:tcPr>
            <w:tcW w:w="2055" w:type="dxa"/>
          </w:tcPr>
          <w:p w14:paraId="15560657" w14:textId="77777777" w:rsidR="00F32B60" w:rsidRDefault="00F32B60" w:rsidP="00F32B60"/>
        </w:tc>
        <w:tc>
          <w:tcPr>
            <w:tcW w:w="2055" w:type="dxa"/>
          </w:tcPr>
          <w:p w14:paraId="203DF0DA" w14:textId="77777777" w:rsidR="00F32B60" w:rsidRDefault="00F32B60" w:rsidP="00F32B60"/>
        </w:tc>
        <w:tc>
          <w:tcPr>
            <w:tcW w:w="2055" w:type="dxa"/>
          </w:tcPr>
          <w:p w14:paraId="034DAC59" w14:textId="77777777" w:rsidR="00F32B60" w:rsidRDefault="00F32B60" w:rsidP="00F32B60"/>
        </w:tc>
        <w:tc>
          <w:tcPr>
            <w:tcW w:w="2055" w:type="dxa"/>
          </w:tcPr>
          <w:p w14:paraId="55D97AF1" w14:textId="77777777" w:rsidR="00F32B60" w:rsidRDefault="00F32B60" w:rsidP="00F32B60"/>
        </w:tc>
        <w:tc>
          <w:tcPr>
            <w:tcW w:w="2055" w:type="dxa"/>
          </w:tcPr>
          <w:p w14:paraId="134E5AA1" w14:textId="77777777" w:rsidR="00F32B60" w:rsidRDefault="00F32B60" w:rsidP="00F32B60"/>
        </w:tc>
      </w:tr>
    </w:tbl>
    <w:p w14:paraId="66E9DBE9" w14:textId="21AB258E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02AA099C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A1A1E0B" w14:textId="65A0EA41" w:rsidR="00F32B60" w:rsidRDefault="0004300D" w:rsidP="00F32B60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6FF7EA3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10861A8D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503F69B5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846700" w:themeFill="accent1" w:themeFillShade="80"/>
          </w:tcPr>
          <w:p w14:paraId="2BC71BE6" w14:textId="72B8E257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01955C1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3B55E74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FF549B4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6DF66A33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34856568"/>
            <w:placeholder>
              <w:docPart w:val="AE5E858C7E904C5EA65C91890BC3F1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6FBC560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3CFBBCE" w14:textId="77777777" w:rsidR="00F32B60" w:rsidRDefault="00F405FD" w:rsidP="00F32B60">
            <w:pPr>
              <w:pStyle w:val="Days"/>
            </w:pPr>
            <w:sdt>
              <w:sdtPr>
                <w:id w:val="-1514151290"/>
                <w:placeholder>
                  <w:docPart w:val="0CD128D2C43B4596953D6BA366DE4A5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364B610" w14:textId="77777777" w:rsidR="00F32B60" w:rsidRDefault="00F405FD" w:rsidP="00F32B60">
            <w:pPr>
              <w:pStyle w:val="Days"/>
            </w:pPr>
            <w:sdt>
              <w:sdtPr>
                <w:id w:val="-1547600727"/>
                <w:placeholder>
                  <w:docPart w:val="D50CBA55BB0D40268742A461DE2B714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19A950B1" w14:textId="77777777" w:rsidR="00F32B60" w:rsidRDefault="00F405FD" w:rsidP="00F32B60">
            <w:pPr>
              <w:pStyle w:val="Days"/>
            </w:pPr>
            <w:sdt>
              <w:sdtPr>
                <w:id w:val="-1071493934"/>
                <w:placeholder>
                  <w:docPart w:val="1CCB742B1FB945A29DBC93A8800BA19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F8957B7" w14:textId="77777777" w:rsidR="00F32B60" w:rsidRDefault="00F405FD" w:rsidP="00F32B60">
            <w:pPr>
              <w:pStyle w:val="Days"/>
            </w:pPr>
            <w:sdt>
              <w:sdtPr>
                <w:id w:val="1525365732"/>
                <w:placeholder>
                  <w:docPart w:val="8FC1F8D384764067A616CAF4D7D9E1A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22F6D0EA" w14:textId="77777777" w:rsidR="00F32B60" w:rsidRDefault="00F405FD" w:rsidP="00F32B60">
            <w:pPr>
              <w:pStyle w:val="Days"/>
            </w:pPr>
            <w:sdt>
              <w:sdtPr>
                <w:id w:val="-155921142"/>
                <w:placeholder>
                  <w:docPart w:val="B21F4123EE884011BB3F7624681F03E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71B954C8" w14:textId="77777777" w:rsidR="00F32B60" w:rsidRDefault="00F405FD" w:rsidP="00F32B60">
            <w:pPr>
              <w:pStyle w:val="Days"/>
            </w:pPr>
            <w:sdt>
              <w:sdtPr>
                <w:id w:val="1042485946"/>
                <w:placeholder>
                  <w:docPart w:val="15C006429DFC4E6C95C84D9D7AAB1C3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E09D153" w14:textId="77777777" w:rsidTr="00F32B60">
        <w:tc>
          <w:tcPr>
            <w:tcW w:w="2054" w:type="dxa"/>
            <w:tcBorders>
              <w:bottom w:val="nil"/>
            </w:tcBorders>
          </w:tcPr>
          <w:p w14:paraId="215515F3" w14:textId="35F1B3D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37C2A6" w14:textId="36F8A5F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E333D0F" w14:textId="4E0AEF2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EBA51B9" w14:textId="6947B579" w:rsidR="00F32B60" w:rsidRDefault="0004300D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"Wednesday"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=C2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=C2+1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3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CDE07FE" w14:textId="7F09D87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04300D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3CE55053" w14:textId="108F06C7" w:rsidR="00F32B60" w:rsidRDefault="0004300D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44474AB5" w14:textId="5DDA5E4B" w:rsidR="00F32B60" w:rsidRDefault="0004300D" w:rsidP="00F32B60">
            <w:pPr>
              <w:pStyle w:val="Dates"/>
            </w:pPr>
            <w:r>
              <w:t>4</w:t>
            </w:r>
          </w:p>
        </w:tc>
      </w:tr>
      <w:tr w:rsidR="00F32B60" w14:paraId="34BBE4DF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B059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6A844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6139A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EDE62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A262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B2FC4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85D150" w14:textId="77777777" w:rsidR="00F32B60" w:rsidRDefault="00F32B60" w:rsidP="00F32B60"/>
        </w:tc>
      </w:tr>
      <w:tr w:rsidR="00F32B60" w14:paraId="447584A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7480DC3" w14:textId="12B20889" w:rsidR="00F32B60" w:rsidRDefault="0004300D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44C803" w14:textId="7A5E9C45" w:rsidR="00F32B60" w:rsidRDefault="0004300D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3B9CA38" w14:textId="3C578F93" w:rsidR="00F32B60" w:rsidRDefault="0004300D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98FA9D9" w14:textId="57F35D4B" w:rsidR="00F32B60" w:rsidRDefault="0004300D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73CC10" w14:textId="23E05331" w:rsidR="00F32B60" w:rsidRDefault="0004300D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6860AD" w14:textId="61863F9F" w:rsidR="00F32B60" w:rsidRDefault="0004300D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517EAE" w14:textId="51D16042" w:rsidR="00F32B60" w:rsidRDefault="0004300D" w:rsidP="00F32B60">
            <w:pPr>
              <w:pStyle w:val="Dates"/>
            </w:pPr>
            <w:r>
              <w:t>11</w:t>
            </w:r>
          </w:p>
        </w:tc>
      </w:tr>
      <w:tr w:rsidR="00F32B60" w14:paraId="341E825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B6F7B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DFB0C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8CF57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B2B5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EF50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F9156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B64FC1" w14:textId="77777777" w:rsidR="00F32B60" w:rsidRDefault="00F32B60" w:rsidP="00F32B60"/>
        </w:tc>
      </w:tr>
      <w:tr w:rsidR="00F32B60" w14:paraId="6973019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17A4A26" w14:textId="66624FB6" w:rsidR="00F32B60" w:rsidRDefault="0004300D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7B5CCA" w14:textId="0995EAE2" w:rsidR="00F32B60" w:rsidRDefault="0004300D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A361B6" w14:textId="5438B82A" w:rsidR="00F32B60" w:rsidRDefault="0004300D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4E86307" w14:textId="176935D9" w:rsidR="00F32B60" w:rsidRDefault="0004300D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2BCA34" w14:textId="26C13297" w:rsidR="00F32B60" w:rsidRDefault="0004300D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F8EB61" w14:textId="50326BEF" w:rsidR="00F32B60" w:rsidRDefault="0004300D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6AD4D0" w14:textId="12BB1ADF" w:rsidR="00F32B60" w:rsidRDefault="0004300D" w:rsidP="00F32B60">
            <w:pPr>
              <w:pStyle w:val="Dates"/>
            </w:pPr>
            <w:r>
              <w:t>18</w:t>
            </w:r>
          </w:p>
        </w:tc>
      </w:tr>
      <w:tr w:rsidR="00F32B60" w14:paraId="57DFC76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11938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55F51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A94D9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12CE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8088F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13EEE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C11F6F" w14:textId="77777777" w:rsidR="00F32B60" w:rsidRDefault="00F32B60" w:rsidP="00F32B60"/>
        </w:tc>
      </w:tr>
      <w:tr w:rsidR="00F32B60" w14:paraId="7E922B9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EF1B1B4" w14:textId="6B87F68D" w:rsidR="00F32B60" w:rsidRDefault="0004300D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3B26D2" w14:textId="5ACC55CA" w:rsidR="00F32B60" w:rsidRDefault="0004300D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4D3DB9" w14:textId="566CABAA" w:rsidR="00F32B60" w:rsidRDefault="0004300D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45D094" w14:textId="3F215205" w:rsidR="00F32B60" w:rsidRDefault="0004300D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5F8699" w14:textId="7C2AC4CB" w:rsidR="00F32B60" w:rsidRDefault="0004300D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BB6457" w14:textId="4F21B0F5" w:rsidR="00F32B60" w:rsidRDefault="0004300D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051F65" w14:textId="6A3F972F" w:rsidR="00F32B60" w:rsidRDefault="0004300D" w:rsidP="00F32B60">
            <w:pPr>
              <w:pStyle w:val="Dates"/>
            </w:pPr>
            <w:r>
              <w:t>25</w:t>
            </w:r>
          </w:p>
        </w:tc>
      </w:tr>
      <w:tr w:rsidR="00F32B60" w14:paraId="2B63929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9F787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DDCF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77635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2A1C9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D9720C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D213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40AE17" w14:textId="77777777" w:rsidR="00F32B60" w:rsidRDefault="00F32B60" w:rsidP="00F32B60"/>
        </w:tc>
      </w:tr>
      <w:tr w:rsidR="00F32B60" w14:paraId="6C73C57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5FC0DAA" w14:textId="40B3B42B" w:rsidR="00F32B60" w:rsidRDefault="0004300D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A505ED" w14:textId="6C5AFA33" w:rsidR="00F32B60" w:rsidRDefault="0004300D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E146C4" w14:textId="49BD022A" w:rsidR="00F32B60" w:rsidRDefault="0004300D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6495BC" w14:textId="2B786A4E" w:rsidR="00F32B60" w:rsidRDefault="0004300D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8D1208B" w14:textId="010474A9" w:rsidR="00F32B60" w:rsidRDefault="0004300D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9DA46C5" w14:textId="2DE32CAD" w:rsidR="00F32B60" w:rsidRDefault="0004300D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D9B7F9" w14:textId="7F35B1D3" w:rsidR="00F32B60" w:rsidRDefault="00F32B60" w:rsidP="00F32B60">
            <w:pPr>
              <w:pStyle w:val="Dates"/>
            </w:pPr>
          </w:p>
        </w:tc>
      </w:tr>
      <w:tr w:rsidR="00F32B60" w14:paraId="3DAD5F6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06A4EC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5DE4B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1C1CF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8F29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27FB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DB9A1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B2DBF6" w14:textId="77777777" w:rsidR="00F32B60" w:rsidRDefault="00F32B60" w:rsidP="00F32B60"/>
        </w:tc>
      </w:tr>
      <w:tr w:rsidR="00F32B60" w14:paraId="389B3FD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3F310579" w14:textId="49F3E8B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6ABC8C0" w14:textId="3C27E15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74146C5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E449EF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992B0A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B8F275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DE440EA" w14:textId="77777777" w:rsidR="00F32B60" w:rsidRDefault="00F32B60" w:rsidP="00F32B60">
            <w:pPr>
              <w:pStyle w:val="Dates"/>
            </w:pPr>
          </w:p>
        </w:tc>
      </w:tr>
      <w:tr w:rsidR="00F32B60" w14:paraId="10E3D337" w14:textId="77777777" w:rsidTr="0004300D">
        <w:trPr>
          <w:trHeight w:hRule="exact" w:val="80"/>
        </w:trPr>
        <w:tc>
          <w:tcPr>
            <w:tcW w:w="2054" w:type="dxa"/>
          </w:tcPr>
          <w:p w14:paraId="36EC745E" w14:textId="77777777" w:rsidR="00F32B60" w:rsidRDefault="00F32B60" w:rsidP="00F32B60"/>
        </w:tc>
        <w:tc>
          <w:tcPr>
            <w:tcW w:w="2055" w:type="dxa"/>
          </w:tcPr>
          <w:p w14:paraId="28391783" w14:textId="77777777" w:rsidR="00F32B60" w:rsidRDefault="00F32B60" w:rsidP="00F32B60"/>
        </w:tc>
        <w:tc>
          <w:tcPr>
            <w:tcW w:w="2055" w:type="dxa"/>
          </w:tcPr>
          <w:p w14:paraId="3147BC81" w14:textId="77777777" w:rsidR="00F32B60" w:rsidRDefault="00F32B60" w:rsidP="00F32B60"/>
        </w:tc>
        <w:tc>
          <w:tcPr>
            <w:tcW w:w="2055" w:type="dxa"/>
          </w:tcPr>
          <w:p w14:paraId="28177862" w14:textId="77777777" w:rsidR="00F32B60" w:rsidRDefault="00F32B60" w:rsidP="00F32B60"/>
        </w:tc>
        <w:tc>
          <w:tcPr>
            <w:tcW w:w="2055" w:type="dxa"/>
          </w:tcPr>
          <w:p w14:paraId="27720113" w14:textId="77777777" w:rsidR="00F32B60" w:rsidRDefault="00F32B60" w:rsidP="00F32B60"/>
        </w:tc>
        <w:tc>
          <w:tcPr>
            <w:tcW w:w="2055" w:type="dxa"/>
          </w:tcPr>
          <w:p w14:paraId="5B9FF597" w14:textId="77777777" w:rsidR="00F32B60" w:rsidRDefault="00F32B60" w:rsidP="00F32B60"/>
        </w:tc>
        <w:tc>
          <w:tcPr>
            <w:tcW w:w="2055" w:type="dxa"/>
          </w:tcPr>
          <w:p w14:paraId="229D8AD5" w14:textId="77777777" w:rsidR="00F32B60" w:rsidRDefault="00F32B60" w:rsidP="00F32B60"/>
        </w:tc>
      </w:tr>
    </w:tbl>
    <w:p w14:paraId="3DCC6C5D" w14:textId="77777777" w:rsidR="00F32B60" w:rsidRDefault="00F32B60"/>
    <w:sectPr w:rsidR="00F32B60" w:rsidSect="0038346D">
      <w:pgSz w:w="15840" w:h="12240" w:orient="landscape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A814A" w14:textId="77777777" w:rsidR="00F405FD" w:rsidRDefault="00F405FD">
      <w:pPr>
        <w:spacing w:before="0" w:after="0"/>
      </w:pPr>
      <w:r>
        <w:separator/>
      </w:r>
    </w:p>
  </w:endnote>
  <w:endnote w:type="continuationSeparator" w:id="0">
    <w:p w14:paraId="5D33761E" w14:textId="77777777" w:rsidR="00F405FD" w:rsidRDefault="00F405F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9D4A6" w14:textId="77777777" w:rsidR="00F405FD" w:rsidRDefault="00F405FD">
      <w:pPr>
        <w:spacing w:before="0" w:after="0"/>
      </w:pPr>
      <w:r>
        <w:separator/>
      </w:r>
    </w:p>
  </w:footnote>
  <w:footnote w:type="continuationSeparator" w:id="0">
    <w:p w14:paraId="79001EB7" w14:textId="77777777" w:rsidR="00F405FD" w:rsidRDefault="00F405F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9B3167"/>
    <w:rsid w:val="00012E63"/>
    <w:rsid w:val="0004300D"/>
    <w:rsid w:val="00056814"/>
    <w:rsid w:val="0006779F"/>
    <w:rsid w:val="00082CEA"/>
    <w:rsid w:val="000946CD"/>
    <w:rsid w:val="000A058E"/>
    <w:rsid w:val="000A20FE"/>
    <w:rsid w:val="0011772B"/>
    <w:rsid w:val="00167395"/>
    <w:rsid w:val="001A3A8D"/>
    <w:rsid w:val="001C5DC3"/>
    <w:rsid w:val="001E4360"/>
    <w:rsid w:val="002444CA"/>
    <w:rsid w:val="0027720C"/>
    <w:rsid w:val="002F6E35"/>
    <w:rsid w:val="0038346D"/>
    <w:rsid w:val="003D7DDA"/>
    <w:rsid w:val="00406C2A"/>
    <w:rsid w:val="00454FED"/>
    <w:rsid w:val="004632DA"/>
    <w:rsid w:val="004B2FC4"/>
    <w:rsid w:val="004C5B17"/>
    <w:rsid w:val="004D2892"/>
    <w:rsid w:val="00500FC4"/>
    <w:rsid w:val="005562FE"/>
    <w:rsid w:val="00557989"/>
    <w:rsid w:val="0064717E"/>
    <w:rsid w:val="007564A4"/>
    <w:rsid w:val="007777B1"/>
    <w:rsid w:val="007A49F2"/>
    <w:rsid w:val="00874C9A"/>
    <w:rsid w:val="009035F5"/>
    <w:rsid w:val="00944085"/>
    <w:rsid w:val="00946A27"/>
    <w:rsid w:val="009A0FFF"/>
    <w:rsid w:val="009B3167"/>
    <w:rsid w:val="009C2456"/>
    <w:rsid w:val="009D53DC"/>
    <w:rsid w:val="00A31485"/>
    <w:rsid w:val="00A4654E"/>
    <w:rsid w:val="00A73BBF"/>
    <w:rsid w:val="00AB29FA"/>
    <w:rsid w:val="00AC1B54"/>
    <w:rsid w:val="00B70858"/>
    <w:rsid w:val="00B8151A"/>
    <w:rsid w:val="00C11D39"/>
    <w:rsid w:val="00C71D73"/>
    <w:rsid w:val="00C7735D"/>
    <w:rsid w:val="00C87720"/>
    <w:rsid w:val="00CB1C1C"/>
    <w:rsid w:val="00CE035D"/>
    <w:rsid w:val="00CF7553"/>
    <w:rsid w:val="00D17693"/>
    <w:rsid w:val="00D937AC"/>
    <w:rsid w:val="00D944F7"/>
    <w:rsid w:val="00DE6C1E"/>
    <w:rsid w:val="00DF051F"/>
    <w:rsid w:val="00DF32DE"/>
    <w:rsid w:val="00E02644"/>
    <w:rsid w:val="00E54E11"/>
    <w:rsid w:val="00EA1691"/>
    <w:rsid w:val="00EB320B"/>
    <w:rsid w:val="00EE4FB0"/>
    <w:rsid w:val="00F32B60"/>
    <w:rsid w:val="00F405FD"/>
    <w:rsid w:val="00F70618"/>
    <w:rsid w:val="00FA21CA"/>
    <w:rsid w:val="00FF2624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03B0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49A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CA0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CA08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CA08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FFCA08" w:themeColor="accent1" w:shadow="1"/>
        <w:left w:val="single" w:sz="2" w:space="10" w:color="FFCA08" w:themeColor="accent1" w:shadow="1"/>
        <w:bottom w:val="single" w:sz="2" w:space="10" w:color="FFCA08" w:themeColor="accent1" w:shadow="1"/>
        <w:right w:val="single" w:sz="2" w:space="10" w:color="FFCA08" w:themeColor="accent1" w:shadow="1"/>
      </w:pBdr>
      <w:ind w:left="1152" w:right="1152"/>
    </w:pPr>
    <w:rPr>
      <w:i/>
      <w:iCs/>
      <w:color w:val="FFCA08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FFCA08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C49A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FFCA0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FFCA08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FFCA08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8266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8266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467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8346D"/>
    <w:pPr>
      <w:spacing w:before="0" w:after="0"/>
    </w:pPr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38346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Local\Microsoft\Office\16.0\DTS\en-US%7bE73E5EE2-31AF-40A7-A86B-BAF36DBBC026%7d\%7b648EB9C5-10A7-468E-A0D7-E1DDAC5FE03E%7dtf16382936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AD904CAA414975839F23C167BFC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80EEE-FB8D-4F98-8994-64983E8D2EF5}"/>
      </w:docPartPr>
      <w:docPartBody>
        <w:p w:rsidR="00491A27" w:rsidRDefault="00491A27">
          <w:pPr>
            <w:pStyle w:val="F8AD904CAA414975839F23C167BFC4FE"/>
          </w:pPr>
          <w:r>
            <w:t>Sunday</w:t>
          </w:r>
        </w:p>
      </w:docPartBody>
    </w:docPart>
    <w:docPart>
      <w:docPartPr>
        <w:name w:val="50CC828B769049FCBFE3181B58722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3F9B0-5F56-42E1-8835-0123FBA48C54}"/>
      </w:docPartPr>
      <w:docPartBody>
        <w:p w:rsidR="00491A27" w:rsidRDefault="00491A27">
          <w:pPr>
            <w:pStyle w:val="50CC828B769049FCBFE3181B58722996"/>
          </w:pPr>
          <w:r>
            <w:t>Monday</w:t>
          </w:r>
        </w:p>
      </w:docPartBody>
    </w:docPart>
    <w:docPart>
      <w:docPartPr>
        <w:name w:val="0B402D6D3AEF488F8B008B8C958A7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42133-79AA-47AD-87AC-37E16D4F9194}"/>
      </w:docPartPr>
      <w:docPartBody>
        <w:p w:rsidR="00491A27" w:rsidRDefault="00491A27">
          <w:pPr>
            <w:pStyle w:val="0B402D6D3AEF488F8B008B8C958A7D9B"/>
          </w:pPr>
          <w:r>
            <w:t>Tuesday</w:t>
          </w:r>
        </w:p>
      </w:docPartBody>
    </w:docPart>
    <w:docPart>
      <w:docPartPr>
        <w:name w:val="8C2A2C55958A4B51A60875AC9369C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7D0B7-DEA7-4078-B77E-747D5F23CE0E}"/>
      </w:docPartPr>
      <w:docPartBody>
        <w:p w:rsidR="00491A27" w:rsidRDefault="00491A27">
          <w:pPr>
            <w:pStyle w:val="8C2A2C55958A4B51A60875AC9369C5B7"/>
          </w:pPr>
          <w:r>
            <w:t>Wednesday</w:t>
          </w:r>
        </w:p>
      </w:docPartBody>
    </w:docPart>
    <w:docPart>
      <w:docPartPr>
        <w:name w:val="870C4741B8C34E8F833C026EA9E05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EF62A-9480-47D3-ACCC-8B2C32180821}"/>
      </w:docPartPr>
      <w:docPartBody>
        <w:p w:rsidR="00491A27" w:rsidRDefault="00491A27">
          <w:pPr>
            <w:pStyle w:val="870C4741B8C34E8F833C026EA9E05678"/>
          </w:pPr>
          <w:r>
            <w:t>Thursday</w:t>
          </w:r>
        </w:p>
      </w:docPartBody>
    </w:docPart>
    <w:docPart>
      <w:docPartPr>
        <w:name w:val="4E62367C51E64D4FB7B2B1B7E6794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2B3E7-0AB1-4CD4-AF6D-920138A4755C}"/>
      </w:docPartPr>
      <w:docPartBody>
        <w:p w:rsidR="00491A27" w:rsidRDefault="00491A27">
          <w:pPr>
            <w:pStyle w:val="4E62367C51E64D4FB7B2B1B7E6794002"/>
          </w:pPr>
          <w:r>
            <w:t>Friday</w:t>
          </w:r>
        </w:p>
      </w:docPartBody>
    </w:docPart>
    <w:docPart>
      <w:docPartPr>
        <w:name w:val="B6EF2470D61549C980BC9B41E38CB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45279-4227-4B2D-86B5-11ADFA64FD4E}"/>
      </w:docPartPr>
      <w:docPartBody>
        <w:p w:rsidR="00491A27" w:rsidRDefault="00491A27">
          <w:pPr>
            <w:pStyle w:val="B6EF2470D61549C980BC9B41E38CBB87"/>
          </w:pPr>
          <w:r>
            <w:t>Saturday</w:t>
          </w:r>
        </w:p>
      </w:docPartBody>
    </w:docPart>
    <w:docPart>
      <w:docPartPr>
        <w:name w:val="E64DF4B23AA246228173A1689F62F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F5325-EB02-49DA-8D0D-DF948AD73A44}"/>
      </w:docPartPr>
      <w:docPartBody>
        <w:p w:rsidR="00491A27" w:rsidRDefault="00491A27" w:rsidP="00491A27">
          <w:pPr>
            <w:pStyle w:val="E64DF4B23AA246228173A1689F62FB30"/>
          </w:pPr>
          <w:r>
            <w:t>Sunday</w:t>
          </w:r>
        </w:p>
      </w:docPartBody>
    </w:docPart>
    <w:docPart>
      <w:docPartPr>
        <w:name w:val="F601B98096BD4F909CB9C4CEB0120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38846-ACAF-4EE9-BAD7-030B6D37FB9B}"/>
      </w:docPartPr>
      <w:docPartBody>
        <w:p w:rsidR="00491A27" w:rsidRDefault="00491A27" w:rsidP="00491A27">
          <w:pPr>
            <w:pStyle w:val="F601B98096BD4F909CB9C4CEB0120275"/>
          </w:pPr>
          <w:r>
            <w:t>Monday</w:t>
          </w:r>
        </w:p>
      </w:docPartBody>
    </w:docPart>
    <w:docPart>
      <w:docPartPr>
        <w:name w:val="3EFCFAAB7FF34327A726C4D14D850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4717-DE95-4884-B446-4A9BF9311126}"/>
      </w:docPartPr>
      <w:docPartBody>
        <w:p w:rsidR="00491A27" w:rsidRDefault="00491A27" w:rsidP="00491A27">
          <w:pPr>
            <w:pStyle w:val="3EFCFAAB7FF34327A726C4D14D8508AB"/>
          </w:pPr>
          <w:r>
            <w:t>Tuesday</w:t>
          </w:r>
        </w:p>
      </w:docPartBody>
    </w:docPart>
    <w:docPart>
      <w:docPartPr>
        <w:name w:val="CC0A266A797840AA9F7F8C009281C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B366F-937B-499B-BC1C-52A95BF7CE56}"/>
      </w:docPartPr>
      <w:docPartBody>
        <w:p w:rsidR="00491A27" w:rsidRDefault="00491A27" w:rsidP="00491A27">
          <w:pPr>
            <w:pStyle w:val="CC0A266A797840AA9F7F8C009281CE5F"/>
          </w:pPr>
          <w:r>
            <w:t>Wednesday</w:t>
          </w:r>
        </w:p>
      </w:docPartBody>
    </w:docPart>
    <w:docPart>
      <w:docPartPr>
        <w:name w:val="19390DC0421348C589829D770C531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77CD-11E8-4772-9A09-2C5EC06A6403}"/>
      </w:docPartPr>
      <w:docPartBody>
        <w:p w:rsidR="00491A27" w:rsidRDefault="00491A27" w:rsidP="00491A27">
          <w:pPr>
            <w:pStyle w:val="19390DC0421348C589829D770C5316BB"/>
          </w:pPr>
          <w:r>
            <w:t>Thursday</w:t>
          </w:r>
        </w:p>
      </w:docPartBody>
    </w:docPart>
    <w:docPart>
      <w:docPartPr>
        <w:name w:val="7E2523D1AE70494484C633011E345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2BFF6-D56A-4740-BB68-3AE2262F4FBA}"/>
      </w:docPartPr>
      <w:docPartBody>
        <w:p w:rsidR="00491A27" w:rsidRDefault="00491A27" w:rsidP="00491A27">
          <w:pPr>
            <w:pStyle w:val="7E2523D1AE70494484C633011E345EE5"/>
          </w:pPr>
          <w:r>
            <w:t>Friday</w:t>
          </w:r>
        </w:p>
      </w:docPartBody>
    </w:docPart>
    <w:docPart>
      <w:docPartPr>
        <w:name w:val="E7CEE63B392B4D6AB1CE7DEE58D5E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831C6-42BC-4CCB-82E4-D19325482117}"/>
      </w:docPartPr>
      <w:docPartBody>
        <w:p w:rsidR="00491A27" w:rsidRDefault="00491A27" w:rsidP="00491A27">
          <w:pPr>
            <w:pStyle w:val="E7CEE63B392B4D6AB1CE7DEE58D5E977"/>
          </w:pPr>
          <w:r>
            <w:t>Saturday</w:t>
          </w:r>
        </w:p>
      </w:docPartBody>
    </w:docPart>
    <w:docPart>
      <w:docPartPr>
        <w:name w:val="D5B7CB92469E44EEB666B0A2C8248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D58A6-3EB2-40CE-9699-FC767BD2ED90}"/>
      </w:docPartPr>
      <w:docPartBody>
        <w:p w:rsidR="00491A27" w:rsidRDefault="00491A27" w:rsidP="00491A27">
          <w:pPr>
            <w:pStyle w:val="D5B7CB92469E44EEB666B0A2C82480E5"/>
          </w:pPr>
          <w:r>
            <w:t>Sunday</w:t>
          </w:r>
        </w:p>
      </w:docPartBody>
    </w:docPart>
    <w:docPart>
      <w:docPartPr>
        <w:name w:val="E8F02D10B8404776B6231063285EF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D0A68-143B-40F9-9977-B196EB8ECFE1}"/>
      </w:docPartPr>
      <w:docPartBody>
        <w:p w:rsidR="00491A27" w:rsidRDefault="00491A27" w:rsidP="00491A27">
          <w:pPr>
            <w:pStyle w:val="E8F02D10B8404776B6231063285EF124"/>
          </w:pPr>
          <w:r>
            <w:t>Monday</w:t>
          </w:r>
        </w:p>
      </w:docPartBody>
    </w:docPart>
    <w:docPart>
      <w:docPartPr>
        <w:name w:val="21FAAC160BCF4DBDA5DBF298E3E08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EAA12-3F51-4081-B61E-1EF74E7948E9}"/>
      </w:docPartPr>
      <w:docPartBody>
        <w:p w:rsidR="00491A27" w:rsidRDefault="00491A27" w:rsidP="00491A27">
          <w:pPr>
            <w:pStyle w:val="21FAAC160BCF4DBDA5DBF298E3E081AF"/>
          </w:pPr>
          <w:r>
            <w:t>Tuesday</w:t>
          </w:r>
        </w:p>
      </w:docPartBody>
    </w:docPart>
    <w:docPart>
      <w:docPartPr>
        <w:name w:val="092D253C7F0D43B5A099B0FC8894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5B36D-4740-4933-B3D8-6BEA6254119C}"/>
      </w:docPartPr>
      <w:docPartBody>
        <w:p w:rsidR="00491A27" w:rsidRDefault="00491A27" w:rsidP="00491A27">
          <w:pPr>
            <w:pStyle w:val="092D253C7F0D43B5A099B0FC889449CC"/>
          </w:pPr>
          <w:r>
            <w:t>Wednesday</w:t>
          </w:r>
        </w:p>
      </w:docPartBody>
    </w:docPart>
    <w:docPart>
      <w:docPartPr>
        <w:name w:val="2C0F055E4412422DAEE0E86998A63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93AC1-BDC3-42CC-924A-B1C882E66467}"/>
      </w:docPartPr>
      <w:docPartBody>
        <w:p w:rsidR="00491A27" w:rsidRDefault="00491A27" w:rsidP="00491A27">
          <w:pPr>
            <w:pStyle w:val="2C0F055E4412422DAEE0E86998A635FD"/>
          </w:pPr>
          <w:r>
            <w:t>Thursday</w:t>
          </w:r>
        </w:p>
      </w:docPartBody>
    </w:docPart>
    <w:docPart>
      <w:docPartPr>
        <w:name w:val="AB722D835DC94F4EB45D25098D745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54D0B-0B68-4EF5-87DF-CE8DB4889BE7}"/>
      </w:docPartPr>
      <w:docPartBody>
        <w:p w:rsidR="00491A27" w:rsidRDefault="00491A27" w:rsidP="00491A27">
          <w:pPr>
            <w:pStyle w:val="AB722D835DC94F4EB45D25098D745FCD"/>
          </w:pPr>
          <w:r>
            <w:t>Friday</w:t>
          </w:r>
        </w:p>
      </w:docPartBody>
    </w:docPart>
    <w:docPart>
      <w:docPartPr>
        <w:name w:val="1A3A4566A1EE493A86A04346F3D76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23920-BD71-4D56-AA6F-B9FAAD5F7F05}"/>
      </w:docPartPr>
      <w:docPartBody>
        <w:p w:rsidR="00491A27" w:rsidRDefault="00491A27" w:rsidP="00491A27">
          <w:pPr>
            <w:pStyle w:val="1A3A4566A1EE493A86A04346F3D76F5E"/>
          </w:pPr>
          <w:r>
            <w:t>Saturday</w:t>
          </w:r>
        </w:p>
      </w:docPartBody>
    </w:docPart>
    <w:docPart>
      <w:docPartPr>
        <w:name w:val="5E0FF459EEE24FA5A69B7BF7391B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DE9EF-FB70-4CC7-95B1-088B1CCB9EDF}"/>
      </w:docPartPr>
      <w:docPartBody>
        <w:p w:rsidR="00491A27" w:rsidRDefault="00491A27" w:rsidP="00491A27">
          <w:pPr>
            <w:pStyle w:val="5E0FF459EEE24FA5A69B7BF7391BF79F"/>
          </w:pPr>
          <w:r>
            <w:t>Sunday</w:t>
          </w:r>
        </w:p>
      </w:docPartBody>
    </w:docPart>
    <w:docPart>
      <w:docPartPr>
        <w:name w:val="5F7E631C9CEB4B0D8CB5C8A891F30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988A-F377-44FE-9AF1-7DC60FC87D02}"/>
      </w:docPartPr>
      <w:docPartBody>
        <w:p w:rsidR="00491A27" w:rsidRDefault="00491A27" w:rsidP="00491A27">
          <w:pPr>
            <w:pStyle w:val="5F7E631C9CEB4B0D8CB5C8A891F3058F"/>
          </w:pPr>
          <w:r>
            <w:t>Monday</w:t>
          </w:r>
        </w:p>
      </w:docPartBody>
    </w:docPart>
    <w:docPart>
      <w:docPartPr>
        <w:name w:val="1CCE98D0A3CC40149D49A3B2FC0F8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13839-3563-4606-96A6-09CAF2CBBD5C}"/>
      </w:docPartPr>
      <w:docPartBody>
        <w:p w:rsidR="00491A27" w:rsidRDefault="00491A27" w:rsidP="00491A27">
          <w:pPr>
            <w:pStyle w:val="1CCE98D0A3CC40149D49A3B2FC0F8695"/>
          </w:pPr>
          <w:r>
            <w:t>Tuesday</w:t>
          </w:r>
        </w:p>
      </w:docPartBody>
    </w:docPart>
    <w:docPart>
      <w:docPartPr>
        <w:name w:val="0C8F82508B6446129095EE7BDE6D1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726B0-FFF2-4B0A-8A57-6930039C22BD}"/>
      </w:docPartPr>
      <w:docPartBody>
        <w:p w:rsidR="00491A27" w:rsidRDefault="00491A27" w:rsidP="00491A27">
          <w:pPr>
            <w:pStyle w:val="0C8F82508B6446129095EE7BDE6D1021"/>
          </w:pPr>
          <w:r>
            <w:t>Wednesday</w:t>
          </w:r>
        </w:p>
      </w:docPartBody>
    </w:docPart>
    <w:docPart>
      <w:docPartPr>
        <w:name w:val="6AEB2F3A92DC463C87A98CB0CBC17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D5A76-08B6-4FCF-88B7-6A9742CE153A}"/>
      </w:docPartPr>
      <w:docPartBody>
        <w:p w:rsidR="00491A27" w:rsidRDefault="00491A27" w:rsidP="00491A27">
          <w:pPr>
            <w:pStyle w:val="6AEB2F3A92DC463C87A98CB0CBC17864"/>
          </w:pPr>
          <w:r>
            <w:t>Thursday</w:t>
          </w:r>
        </w:p>
      </w:docPartBody>
    </w:docPart>
    <w:docPart>
      <w:docPartPr>
        <w:name w:val="BF007C692AF44A1284432E34730E0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F42D-EC99-4034-9A43-F49306936728}"/>
      </w:docPartPr>
      <w:docPartBody>
        <w:p w:rsidR="00491A27" w:rsidRDefault="00491A27" w:rsidP="00491A27">
          <w:pPr>
            <w:pStyle w:val="BF007C692AF44A1284432E34730E0369"/>
          </w:pPr>
          <w:r>
            <w:t>Friday</w:t>
          </w:r>
        </w:p>
      </w:docPartBody>
    </w:docPart>
    <w:docPart>
      <w:docPartPr>
        <w:name w:val="676B21307027452FB82282B4A6D14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13881-E52F-475D-8E39-A18C93933817}"/>
      </w:docPartPr>
      <w:docPartBody>
        <w:p w:rsidR="00491A27" w:rsidRDefault="00491A27" w:rsidP="00491A27">
          <w:pPr>
            <w:pStyle w:val="676B21307027452FB82282B4A6D14E47"/>
          </w:pPr>
          <w:r>
            <w:t>Saturday</w:t>
          </w:r>
        </w:p>
      </w:docPartBody>
    </w:docPart>
    <w:docPart>
      <w:docPartPr>
        <w:name w:val="C5B05339AD5D4670AD81FBD884FC2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B3F65-F014-4BA6-B29A-BDCD0605B29B}"/>
      </w:docPartPr>
      <w:docPartBody>
        <w:p w:rsidR="00491A27" w:rsidRDefault="00491A27" w:rsidP="00491A27">
          <w:pPr>
            <w:pStyle w:val="C5B05339AD5D4670AD81FBD884FC266C"/>
          </w:pPr>
          <w:r>
            <w:t>Sunday</w:t>
          </w:r>
        </w:p>
      </w:docPartBody>
    </w:docPart>
    <w:docPart>
      <w:docPartPr>
        <w:name w:val="F11406125AD74E809D6237BD49F4B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6D24F-23ED-47F6-805F-68F22328B27E}"/>
      </w:docPartPr>
      <w:docPartBody>
        <w:p w:rsidR="00491A27" w:rsidRDefault="00491A27" w:rsidP="00491A27">
          <w:pPr>
            <w:pStyle w:val="F11406125AD74E809D6237BD49F4B0F6"/>
          </w:pPr>
          <w:r>
            <w:t>Monday</w:t>
          </w:r>
        </w:p>
      </w:docPartBody>
    </w:docPart>
    <w:docPart>
      <w:docPartPr>
        <w:name w:val="182C82EEC2774879BEB44C5817945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4DA87-DED3-46D0-BE37-674AA29C9CC9}"/>
      </w:docPartPr>
      <w:docPartBody>
        <w:p w:rsidR="00491A27" w:rsidRDefault="00491A27" w:rsidP="00491A27">
          <w:pPr>
            <w:pStyle w:val="182C82EEC2774879BEB44C5817945585"/>
          </w:pPr>
          <w:r>
            <w:t>Tuesday</w:t>
          </w:r>
        </w:p>
      </w:docPartBody>
    </w:docPart>
    <w:docPart>
      <w:docPartPr>
        <w:name w:val="0577C24445E544CF800BC422F545F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7B871-FC1E-41BF-8F54-B79213B3E341}"/>
      </w:docPartPr>
      <w:docPartBody>
        <w:p w:rsidR="00491A27" w:rsidRDefault="00491A27" w:rsidP="00491A27">
          <w:pPr>
            <w:pStyle w:val="0577C24445E544CF800BC422F545FDD8"/>
          </w:pPr>
          <w:r>
            <w:t>Wednesday</w:t>
          </w:r>
        </w:p>
      </w:docPartBody>
    </w:docPart>
    <w:docPart>
      <w:docPartPr>
        <w:name w:val="8846DAD5E0754FDE85C68EC21932B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68472-A5B0-4214-9F35-37F9AACCAFB8}"/>
      </w:docPartPr>
      <w:docPartBody>
        <w:p w:rsidR="00491A27" w:rsidRDefault="00491A27" w:rsidP="00491A27">
          <w:pPr>
            <w:pStyle w:val="8846DAD5E0754FDE85C68EC21932BAAF"/>
          </w:pPr>
          <w:r>
            <w:t>Thursday</w:t>
          </w:r>
        </w:p>
      </w:docPartBody>
    </w:docPart>
    <w:docPart>
      <w:docPartPr>
        <w:name w:val="B953A711C4FE41019BCC3098CE706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4F809-AD7F-4197-802F-61A1C330A18A}"/>
      </w:docPartPr>
      <w:docPartBody>
        <w:p w:rsidR="00491A27" w:rsidRDefault="00491A27" w:rsidP="00491A27">
          <w:pPr>
            <w:pStyle w:val="B953A711C4FE41019BCC3098CE706651"/>
          </w:pPr>
          <w:r>
            <w:t>Friday</w:t>
          </w:r>
        </w:p>
      </w:docPartBody>
    </w:docPart>
    <w:docPart>
      <w:docPartPr>
        <w:name w:val="D97469697F1B4135BE22577380F7B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2C88F-5267-4F2B-8F8A-3C674734F0E3}"/>
      </w:docPartPr>
      <w:docPartBody>
        <w:p w:rsidR="00491A27" w:rsidRDefault="00491A27" w:rsidP="00491A27">
          <w:pPr>
            <w:pStyle w:val="D97469697F1B4135BE22577380F7B91F"/>
          </w:pPr>
          <w:r>
            <w:t>Saturday</w:t>
          </w:r>
        </w:p>
      </w:docPartBody>
    </w:docPart>
    <w:docPart>
      <w:docPartPr>
        <w:name w:val="769BBEDFABA14169A95D47F6AB35E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939E4-18B4-4859-BB32-0B7896CA0332}"/>
      </w:docPartPr>
      <w:docPartBody>
        <w:p w:rsidR="00491A27" w:rsidRDefault="00491A27" w:rsidP="00491A27">
          <w:pPr>
            <w:pStyle w:val="769BBEDFABA14169A95D47F6AB35E30F"/>
          </w:pPr>
          <w:r>
            <w:t>Sunday</w:t>
          </w:r>
        </w:p>
      </w:docPartBody>
    </w:docPart>
    <w:docPart>
      <w:docPartPr>
        <w:name w:val="216377E9121F4011901DCEAB2D7CA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68049-BE77-4771-861D-3AE63438C626}"/>
      </w:docPartPr>
      <w:docPartBody>
        <w:p w:rsidR="00491A27" w:rsidRDefault="00491A27" w:rsidP="00491A27">
          <w:pPr>
            <w:pStyle w:val="216377E9121F4011901DCEAB2D7CAADF"/>
          </w:pPr>
          <w:r>
            <w:t>Monday</w:t>
          </w:r>
        </w:p>
      </w:docPartBody>
    </w:docPart>
    <w:docPart>
      <w:docPartPr>
        <w:name w:val="21C9AAFB2CAC447CB408726B1A3C6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A2B31-B055-4551-81C9-09397A78B46C}"/>
      </w:docPartPr>
      <w:docPartBody>
        <w:p w:rsidR="00491A27" w:rsidRDefault="00491A27" w:rsidP="00491A27">
          <w:pPr>
            <w:pStyle w:val="21C9AAFB2CAC447CB408726B1A3C60AF"/>
          </w:pPr>
          <w:r>
            <w:t>Tuesday</w:t>
          </w:r>
        </w:p>
      </w:docPartBody>
    </w:docPart>
    <w:docPart>
      <w:docPartPr>
        <w:name w:val="EFF3AAC34133430FBE83CBA190027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A6DC9-81C5-414A-AC6D-44A828AB412B}"/>
      </w:docPartPr>
      <w:docPartBody>
        <w:p w:rsidR="00491A27" w:rsidRDefault="00491A27" w:rsidP="00491A27">
          <w:pPr>
            <w:pStyle w:val="EFF3AAC34133430FBE83CBA19002725E"/>
          </w:pPr>
          <w:r>
            <w:t>Wednesday</w:t>
          </w:r>
        </w:p>
      </w:docPartBody>
    </w:docPart>
    <w:docPart>
      <w:docPartPr>
        <w:name w:val="7D4157CFB66E45659259C3D6D2785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7ACBF-2852-4DEF-B74C-9C1E930560F2}"/>
      </w:docPartPr>
      <w:docPartBody>
        <w:p w:rsidR="00491A27" w:rsidRDefault="00491A27" w:rsidP="00491A27">
          <w:pPr>
            <w:pStyle w:val="7D4157CFB66E45659259C3D6D278559D"/>
          </w:pPr>
          <w:r>
            <w:t>Thursday</w:t>
          </w:r>
        </w:p>
      </w:docPartBody>
    </w:docPart>
    <w:docPart>
      <w:docPartPr>
        <w:name w:val="03EE44AC37504E479D58D8E3D64E0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F4493-A876-45E8-AF2B-151F41FB968D}"/>
      </w:docPartPr>
      <w:docPartBody>
        <w:p w:rsidR="00491A27" w:rsidRDefault="00491A27" w:rsidP="00491A27">
          <w:pPr>
            <w:pStyle w:val="03EE44AC37504E479D58D8E3D64E0F18"/>
          </w:pPr>
          <w:r>
            <w:t>Friday</w:t>
          </w:r>
        </w:p>
      </w:docPartBody>
    </w:docPart>
    <w:docPart>
      <w:docPartPr>
        <w:name w:val="17AE16F0DDCC4A12AA29F9B183A84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6E4E8-E6B0-4646-A4DB-3F90BA4428E8}"/>
      </w:docPartPr>
      <w:docPartBody>
        <w:p w:rsidR="00491A27" w:rsidRDefault="00491A27" w:rsidP="00491A27">
          <w:pPr>
            <w:pStyle w:val="17AE16F0DDCC4A12AA29F9B183A84212"/>
          </w:pPr>
          <w:r>
            <w:t>Saturday</w:t>
          </w:r>
        </w:p>
      </w:docPartBody>
    </w:docPart>
    <w:docPart>
      <w:docPartPr>
        <w:name w:val="930A253C19F74F0E9A1445037D558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100FD-DBBF-4EB6-A78F-FFD4FC0A7D56}"/>
      </w:docPartPr>
      <w:docPartBody>
        <w:p w:rsidR="00491A27" w:rsidRDefault="00491A27" w:rsidP="00491A27">
          <w:pPr>
            <w:pStyle w:val="930A253C19F74F0E9A1445037D558009"/>
          </w:pPr>
          <w:r>
            <w:t>Sunday</w:t>
          </w:r>
        </w:p>
      </w:docPartBody>
    </w:docPart>
    <w:docPart>
      <w:docPartPr>
        <w:name w:val="B717B28908D1446E96AC6E0C5179F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CB7DA-D673-42AF-A9C6-D57B6799BB65}"/>
      </w:docPartPr>
      <w:docPartBody>
        <w:p w:rsidR="00491A27" w:rsidRDefault="00491A27" w:rsidP="00491A27">
          <w:pPr>
            <w:pStyle w:val="B717B28908D1446E96AC6E0C5179F5C0"/>
          </w:pPr>
          <w:r>
            <w:t>Monday</w:t>
          </w:r>
        </w:p>
      </w:docPartBody>
    </w:docPart>
    <w:docPart>
      <w:docPartPr>
        <w:name w:val="8C311B780797473199F58F4E393DA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1E87A-778F-4E2C-B80D-425C2C1E4A4A}"/>
      </w:docPartPr>
      <w:docPartBody>
        <w:p w:rsidR="00491A27" w:rsidRDefault="00491A27" w:rsidP="00491A27">
          <w:pPr>
            <w:pStyle w:val="8C311B780797473199F58F4E393DAD6B"/>
          </w:pPr>
          <w:r>
            <w:t>Tuesday</w:t>
          </w:r>
        </w:p>
      </w:docPartBody>
    </w:docPart>
    <w:docPart>
      <w:docPartPr>
        <w:name w:val="C256591EFEB346049D3B71E3A0FCA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9DF39-EE2A-44B9-B794-7265AF8E4F03}"/>
      </w:docPartPr>
      <w:docPartBody>
        <w:p w:rsidR="00491A27" w:rsidRDefault="00491A27" w:rsidP="00491A27">
          <w:pPr>
            <w:pStyle w:val="C256591EFEB346049D3B71E3A0FCA165"/>
          </w:pPr>
          <w:r>
            <w:t>Wednesday</w:t>
          </w:r>
        </w:p>
      </w:docPartBody>
    </w:docPart>
    <w:docPart>
      <w:docPartPr>
        <w:name w:val="4AFD8F95BAF94AC694D18C1C7598B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F374C-0B1F-425D-8C15-9D11973661D3}"/>
      </w:docPartPr>
      <w:docPartBody>
        <w:p w:rsidR="00491A27" w:rsidRDefault="00491A27" w:rsidP="00491A27">
          <w:pPr>
            <w:pStyle w:val="4AFD8F95BAF94AC694D18C1C7598BE69"/>
          </w:pPr>
          <w:r>
            <w:t>Thursday</w:t>
          </w:r>
        </w:p>
      </w:docPartBody>
    </w:docPart>
    <w:docPart>
      <w:docPartPr>
        <w:name w:val="3F59262E1BD84B11889F1F25D5B50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08D25-2D16-4594-933B-48CF3AD18E88}"/>
      </w:docPartPr>
      <w:docPartBody>
        <w:p w:rsidR="00491A27" w:rsidRDefault="00491A27" w:rsidP="00491A27">
          <w:pPr>
            <w:pStyle w:val="3F59262E1BD84B11889F1F25D5B506F0"/>
          </w:pPr>
          <w:r>
            <w:t>Friday</w:t>
          </w:r>
        </w:p>
      </w:docPartBody>
    </w:docPart>
    <w:docPart>
      <w:docPartPr>
        <w:name w:val="C2268A3DE2814F64A7FDD446F3C28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D8FBB-D80F-49E5-AC14-4C74733D2A55}"/>
      </w:docPartPr>
      <w:docPartBody>
        <w:p w:rsidR="00491A27" w:rsidRDefault="00491A27" w:rsidP="00491A27">
          <w:pPr>
            <w:pStyle w:val="C2268A3DE2814F64A7FDD446F3C283A6"/>
          </w:pPr>
          <w:r>
            <w:t>Saturday</w:t>
          </w:r>
        </w:p>
      </w:docPartBody>
    </w:docPart>
    <w:docPart>
      <w:docPartPr>
        <w:name w:val="C757B2DE947F4EACB3F3A6F2C10D2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05E72-E59A-40A6-8F1F-02226B6FD9E6}"/>
      </w:docPartPr>
      <w:docPartBody>
        <w:p w:rsidR="00491A27" w:rsidRDefault="00491A27" w:rsidP="00491A27">
          <w:pPr>
            <w:pStyle w:val="C757B2DE947F4EACB3F3A6F2C10D2532"/>
          </w:pPr>
          <w:r>
            <w:t>Sunday</w:t>
          </w:r>
        </w:p>
      </w:docPartBody>
    </w:docPart>
    <w:docPart>
      <w:docPartPr>
        <w:name w:val="374E4BD32E984569A98D93852969A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86DE7-886A-4C38-A14F-5A67E7AEE331}"/>
      </w:docPartPr>
      <w:docPartBody>
        <w:p w:rsidR="00491A27" w:rsidRDefault="00491A27" w:rsidP="00491A27">
          <w:pPr>
            <w:pStyle w:val="374E4BD32E984569A98D93852969A64C"/>
          </w:pPr>
          <w:r>
            <w:t>Monday</w:t>
          </w:r>
        </w:p>
      </w:docPartBody>
    </w:docPart>
    <w:docPart>
      <w:docPartPr>
        <w:name w:val="70AE58A021DB486C944262DCAC2C7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5E5B9-F4F1-4BFE-B9FD-BB1D5C5E3E96}"/>
      </w:docPartPr>
      <w:docPartBody>
        <w:p w:rsidR="00491A27" w:rsidRDefault="00491A27" w:rsidP="00491A27">
          <w:pPr>
            <w:pStyle w:val="70AE58A021DB486C944262DCAC2C74D4"/>
          </w:pPr>
          <w:r>
            <w:t>Tuesday</w:t>
          </w:r>
        </w:p>
      </w:docPartBody>
    </w:docPart>
    <w:docPart>
      <w:docPartPr>
        <w:name w:val="9024A9223F2D4C118E9614D2FC209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16448-0A63-4972-A85A-E8280C1030AC}"/>
      </w:docPartPr>
      <w:docPartBody>
        <w:p w:rsidR="00491A27" w:rsidRDefault="00491A27" w:rsidP="00491A27">
          <w:pPr>
            <w:pStyle w:val="9024A9223F2D4C118E9614D2FC209600"/>
          </w:pPr>
          <w:r>
            <w:t>Wednesday</w:t>
          </w:r>
        </w:p>
      </w:docPartBody>
    </w:docPart>
    <w:docPart>
      <w:docPartPr>
        <w:name w:val="249BB0A1DAA04182863BA6A4908D3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9863E-F048-4B34-97DC-E8DC9132A657}"/>
      </w:docPartPr>
      <w:docPartBody>
        <w:p w:rsidR="00491A27" w:rsidRDefault="00491A27" w:rsidP="00491A27">
          <w:pPr>
            <w:pStyle w:val="249BB0A1DAA04182863BA6A4908D3469"/>
          </w:pPr>
          <w:r>
            <w:t>Thursday</w:t>
          </w:r>
        </w:p>
      </w:docPartBody>
    </w:docPart>
    <w:docPart>
      <w:docPartPr>
        <w:name w:val="F9956AC7B9F14741AF0A514F89F93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1DC4B-E7BE-47D8-B7D2-7CD9BD546B6B}"/>
      </w:docPartPr>
      <w:docPartBody>
        <w:p w:rsidR="00491A27" w:rsidRDefault="00491A27" w:rsidP="00491A27">
          <w:pPr>
            <w:pStyle w:val="F9956AC7B9F14741AF0A514F89F9383B"/>
          </w:pPr>
          <w:r>
            <w:t>Friday</w:t>
          </w:r>
        </w:p>
      </w:docPartBody>
    </w:docPart>
    <w:docPart>
      <w:docPartPr>
        <w:name w:val="7E02BF1071CD4BC9BAD54C1A01E19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5EAB7-E8AC-44A7-8AA1-C725F588EC5E}"/>
      </w:docPartPr>
      <w:docPartBody>
        <w:p w:rsidR="00491A27" w:rsidRDefault="00491A27" w:rsidP="00491A27">
          <w:pPr>
            <w:pStyle w:val="7E02BF1071CD4BC9BAD54C1A01E19E2A"/>
          </w:pPr>
          <w:r>
            <w:t>Saturday</w:t>
          </w:r>
        </w:p>
      </w:docPartBody>
    </w:docPart>
    <w:docPart>
      <w:docPartPr>
        <w:name w:val="3FC29142AAF145EDBE0B418A2171D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2FBB2-42F6-4347-AD89-018F2ADCC9DF}"/>
      </w:docPartPr>
      <w:docPartBody>
        <w:p w:rsidR="00491A27" w:rsidRDefault="00491A27" w:rsidP="00491A27">
          <w:pPr>
            <w:pStyle w:val="3FC29142AAF145EDBE0B418A2171D072"/>
          </w:pPr>
          <w:r>
            <w:t>Sunday</w:t>
          </w:r>
        </w:p>
      </w:docPartBody>
    </w:docPart>
    <w:docPart>
      <w:docPartPr>
        <w:name w:val="2EAA4A6B46B6405F8CCBDB71E83C4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3DED8-78C2-4EBD-9DEC-AE41C169EC5C}"/>
      </w:docPartPr>
      <w:docPartBody>
        <w:p w:rsidR="00491A27" w:rsidRDefault="00491A27" w:rsidP="00491A27">
          <w:pPr>
            <w:pStyle w:val="2EAA4A6B46B6405F8CCBDB71E83C44C6"/>
          </w:pPr>
          <w:r>
            <w:t>Monday</w:t>
          </w:r>
        </w:p>
      </w:docPartBody>
    </w:docPart>
    <w:docPart>
      <w:docPartPr>
        <w:name w:val="10361FAE94934078A3C14833B99E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24E99-C411-47C9-8141-D395D12BE0B7}"/>
      </w:docPartPr>
      <w:docPartBody>
        <w:p w:rsidR="00491A27" w:rsidRDefault="00491A27" w:rsidP="00491A27">
          <w:pPr>
            <w:pStyle w:val="10361FAE94934078A3C14833B99E4F22"/>
          </w:pPr>
          <w:r>
            <w:t>Tuesday</w:t>
          </w:r>
        </w:p>
      </w:docPartBody>
    </w:docPart>
    <w:docPart>
      <w:docPartPr>
        <w:name w:val="69FB30A6AC7D4865B3912DF21FFB1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7957C-5C2C-414D-943E-F5A089CB8C69}"/>
      </w:docPartPr>
      <w:docPartBody>
        <w:p w:rsidR="00491A27" w:rsidRDefault="00491A27" w:rsidP="00491A27">
          <w:pPr>
            <w:pStyle w:val="69FB30A6AC7D4865B3912DF21FFB1743"/>
          </w:pPr>
          <w:r>
            <w:t>Wednesday</w:t>
          </w:r>
        </w:p>
      </w:docPartBody>
    </w:docPart>
    <w:docPart>
      <w:docPartPr>
        <w:name w:val="5CF1207DFEE64CF2B8FF57F073789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1272C-EDE3-455E-AD5D-6DF289DB8736}"/>
      </w:docPartPr>
      <w:docPartBody>
        <w:p w:rsidR="00491A27" w:rsidRDefault="00491A27" w:rsidP="00491A27">
          <w:pPr>
            <w:pStyle w:val="5CF1207DFEE64CF2B8FF57F0737892D0"/>
          </w:pPr>
          <w:r>
            <w:t>Thursday</w:t>
          </w:r>
        </w:p>
      </w:docPartBody>
    </w:docPart>
    <w:docPart>
      <w:docPartPr>
        <w:name w:val="65FA05E9A1D8401EA098A9B039F8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D0A2B-868E-4BD4-81E8-628F357254A1}"/>
      </w:docPartPr>
      <w:docPartBody>
        <w:p w:rsidR="00491A27" w:rsidRDefault="00491A27" w:rsidP="00491A27">
          <w:pPr>
            <w:pStyle w:val="65FA05E9A1D8401EA098A9B039F849D5"/>
          </w:pPr>
          <w:r>
            <w:t>Friday</w:t>
          </w:r>
        </w:p>
      </w:docPartBody>
    </w:docPart>
    <w:docPart>
      <w:docPartPr>
        <w:name w:val="51576D53B46B4F6EBF001D6BBD805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E5A68-6299-4A00-8118-E5F94B9ECB43}"/>
      </w:docPartPr>
      <w:docPartBody>
        <w:p w:rsidR="00491A27" w:rsidRDefault="00491A27" w:rsidP="00491A27">
          <w:pPr>
            <w:pStyle w:val="51576D53B46B4F6EBF001D6BBD805C46"/>
          </w:pPr>
          <w:r>
            <w:t>Saturday</w:t>
          </w:r>
        </w:p>
      </w:docPartBody>
    </w:docPart>
    <w:docPart>
      <w:docPartPr>
        <w:name w:val="1184CCD438F144768FB535A3FA87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87A08-8E10-411F-9C52-CB888A7CC806}"/>
      </w:docPartPr>
      <w:docPartBody>
        <w:p w:rsidR="00491A27" w:rsidRDefault="00491A27" w:rsidP="00491A27">
          <w:pPr>
            <w:pStyle w:val="1184CCD438F144768FB535A3FA87D342"/>
          </w:pPr>
          <w:r>
            <w:t>Sunday</w:t>
          </w:r>
        </w:p>
      </w:docPartBody>
    </w:docPart>
    <w:docPart>
      <w:docPartPr>
        <w:name w:val="493BC93EE0EB4E8FAC94163521FEC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273CD-64AD-4757-9394-02C31C987471}"/>
      </w:docPartPr>
      <w:docPartBody>
        <w:p w:rsidR="00491A27" w:rsidRDefault="00491A27" w:rsidP="00491A27">
          <w:pPr>
            <w:pStyle w:val="493BC93EE0EB4E8FAC94163521FECE6A"/>
          </w:pPr>
          <w:r>
            <w:t>Monday</w:t>
          </w:r>
        </w:p>
      </w:docPartBody>
    </w:docPart>
    <w:docPart>
      <w:docPartPr>
        <w:name w:val="48E3AEAB906C4965A066B82FB8A76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B7B3B-A0BB-415E-AD2C-FFD9844AF7AB}"/>
      </w:docPartPr>
      <w:docPartBody>
        <w:p w:rsidR="00491A27" w:rsidRDefault="00491A27" w:rsidP="00491A27">
          <w:pPr>
            <w:pStyle w:val="48E3AEAB906C4965A066B82FB8A763F3"/>
          </w:pPr>
          <w:r>
            <w:t>Tuesday</w:t>
          </w:r>
        </w:p>
      </w:docPartBody>
    </w:docPart>
    <w:docPart>
      <w:docPartPr>
        <w:name w:val="AE2DABA1C0F44F02A592315B0B3E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DF308-5572-4F5B-97CE-D925C4CB92CA}"/>
      </w:docPartPr>
      <w:docPartBody>
        <w:p w:rsidR="00491A27" w:rsidRDefault="00491A27" w:rsidP="00491A27">
          <w:pPr>
            <w:pStyle w:val="AE2DABA1C0F44F02A592315B0B3E6A84"/>
          </w:pPr>
          <w:r>
            <w:t>Wednesday</w:t>
          </w:r>
        </w:p>
      </w:docPartBody>
    </w:docPart>
    <w:docPart>
      <w:docPartPr>
        <w:name w:val="AF6F2504C1EE4FD8A512A98A66EDD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8C0D-6351-4EBE-AC5E-2443D7D35719}"/>
      </w:docPartPr>
      <w:docPartBody>
        <w:p w:rsidR="00491A27" w:rsidRDefault="00491A27" w:rsidP="00491A27">
          <w:pPr>
            <w:pStyle w:val="AF6F2504C1EE4FD8A512A98A66EDD112"/>
          </w:pPr>
          <w:r>
            <w:t>Thursday</w:t>
          </w:r>
        </w:p>
      </w:docPartBody>
    </w:docPart>
    <w:docPart>
      <w:docPartPr>
        <w:name w:val="93585B73D50F4AEEA6B3788A7D303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ECBA0-EEF3-4D5F-B32A-E21B02C926A5}"/>
      </w:docPartPr>
      <w:docPartBody>
        <w:p w:rsidR="00491A27" w:rsidRDefault="00491A27" w:rsidP="00491A27">
          <w:pPr>
            <w:pStyle w:val="93585B73D50F4AEEA6B3788A7D303D7F"/>
          </w:pPr>
          <w:r>
            <w:t>Friday</w:t>
          </w:r>
        </w:p>
      </w:docPartBody>
    </w:docPart>
    <w:docPart>
      <w:docPartPr>
        <w:name w:val="FB6D815AC08F4AE4858BEB760C521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C8209-11F9-4F36-80E3-1ADFA586DA34}"/>
      </w:docPartPr>
      <w:docPartBody>
        <w:p w:rsidR="00491A27" w:rsidRDefault="00491A27" w:rsidP="00491A27">
          <w:pPr>
            <w:pStyle w:val="FB6D815AC08F4AE4858BEB760C521A4A"/>
          </w:pPr>
          <w:r>
            <w:t>Saturday</w:t>
          </w:r>
        </w:p>
      </w:docPartBody>
    </w:docPart>
    <w:docPart>
      <w:docPartPr>
        <w:name w:val="9AB02D990FF14D9AB896E71F14AA5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0E504-A925-4CCE-B807-1318EBEB7363}"/>
      </w:docPartPr>
      <w:docPartBody>
        <w:p w:rsidR="00491A27" w:rsidRDefault="00491A27" w:rsidP="00491A27">
          <w:pPr>
            <w:pStyle w:val="9AB02D990FF14D9AB896E71F14AA56A7"/>
          </w:pPr>
          <w:r>
            <w:t>Sunday</w:t>
          </w:r>
        </w:p>
      </w:docPartBody>
    </w:docPart>
    <w:docPart>
      <w:docPartPr>
        <w:name w:val="4C254B28FB0B46C9B02A2807BC48C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A0D9E-D899-4415-A662-DCCC2C4D64A4}"/>
      </w:docPartPr>
      <w:docPartBody>
        <w:p w:rsidR="00491A27" w:rsidRDefault="00491A27" w:rsidP="00491A27">
          <w:pPr>
            <w:pStyle w:val="4C254B28FB0B46C9B02A2807BC48C795"/>
          </w:pPr>
          <w:r>
            <w:t>Monday</w:t>
          </w:r>
        </w:p>
      </w:docPartBody>
    </w:docPart>
    <w:docPart>
      <w:docPartPr>
        <w:name w:val="4DE5B0B8C6F74976BB51AE1C0E0A0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4A737-3C25-4015-8F0A-A8F790FAB881}"/>
      </w:docPartPr>
      <w:docPartBody>
        <w:p w:rsidR="00491A27" w:rsidRDefault="00491A27" w:rsidP="00491A27">
          <w:pPr>
            <w:pStyle w:val="4DE5B0B8C6F74976BB51AE1C0E0A09BB"/>
          </w:pPr>
          <w:r>
            <w:t>Tuesday</w:t>
          </w:r>
        </w:p>
      </w:docPartBody>
    </w:docPart>
    <w:docPart>
      <w:docPartPr>
        <w:name w:val="F9899780F02F41C182AA9E8E46C0C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3D778-FDED-4E30-B839-AFC080616807}"/>
      </w:docPartPr>
      <w:docPartBody>
        <w:p w:rsidR="00491A27" w:rsidRDefault="00491A27" w:rsidP="00491A27">
          <w:pPr>
            <w:pStyle w:val="F9899780F02F41C182AA9E8E46C0C6D8"/>
          </w:pPr>
          <w:r>
            <w:t>Wednesday</w:t>
          </w:r>
        </w:p>
      </w:docPartBody>
    </w:docPart>
    <w:docPart>
      <w:docPartPr>
        <w:name w:val="7987A0E7C8274AD6B907209F5B86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49F2E-41CB-46B2-9630-302A35AABFE3}"/>
      </w:docPartPr>
      <w:docPartBody>
        <w:p w:rsidR="00491A27" w:rsidRDefault="00491A27" w:rsidP="00491A27">
          <w:pPr>
            <w:pStyle w:val="7987A0E7C8274AD6B907209F5B863902"/>
          </w:pPr>
          <w:r>
            <w:t>Thursday</w:t>
          </w:r>
        </w:p>
      </w:docPartBody>
    </w:docPart>
    <w:docPart>
      <w:docPartPr>
        <w:name w:val="60929A4850B64631B376128BE6A83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72593-AF02-4B95-AAFB-A9368296F341}"/>
      </w:docPartPr>
      <w:docPartBody>
        <w:p w:rsidR="00491A27" w:rsidRDefault="00491A27" w:rsidP="00491A27">
          <w:pPr>
            <w:pStyle w:val="60929A4850B64631B376128BE6A83EBF"/>
          </w:pPr>
          <w:r>
            <w:t>Friday</w:t>
          </w:r>
        </w:p>
      </w:docPartBody>
    </w:docPart>
    <w:docPart>
      <w:docPartPr>
        <w:name w:val="A57EE1B99F0A4CBB90E82EF7F9B6D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2D9CB-DBFA-48E9-B4FA-DD4BE6B64CA0}"/>
      </w:docPartPr>
      <w:docPartBody>
        <w:p w:rsidR="00491A27" w:rsidRDefault="00491A27" w:rsidP="00491A27">
          <w:pPr>
            <w:pStyle w:val="A57EE1B99F0A4CBB90E82EF7F9B6DD04"/>
          </w:pPr>
          <w:r>
            <w:t>Saturday</w:t>
          </w:r>
        </w:p>
      </w:docPartBody>
    </w:docPart>
    <w:docPart>
      <w:docPartPr>
        <w:name w:val="AE5E858C7E904C5EA65C91890BC3F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5C5D0-746C-459D-B118-F8F29BD974D5}"/>
      </w:docPartPr>
      <w:docPartBody>
        <w:p w:rsidR="00491A27" w:rsidRDefault="00491A27" w:rsidP="00491A27">
          <w:pPr>
            <w:pStyle w:val="AE5E858C7E904C5EA65C91890BC3F1FB"/>
          </w:pPr>
          <w:r>
            <w:t>Sunday</w:t>
          </w:r>
        </w:p>
      </w:docPartBody>
    </w:docPart>
    <w:docPart>
      <w:docPartPr>
        <w:name w:val="0CD128D2C43B4596953D6BA366DE4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4371B-5F3B-4F6D-8212-B80D6651FB7E}"/>
      </w:docPartPr>
      <w:docPartBody>
        <w:p w:rsidR="00491A27" w:rsidRDefault="00491A27" w:rsidP="00491A27">
          <w:pPr>
            <w:pStyle w:val="0CD128D2C43B4596953D6BA366DE4A57"/>
          </w:pPr>
          <w:r>
            <w:t>Monday</w:t>
          </w:r>
        </w:p>
      </w:docPartBody>
    </w:docPart>
    <w:docPart>
      <w:docPartPr>
        <w:name w:val="D50CBA55BB0D40268742A461DE2B7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2F611-B1DA-4403-8F94-9AA0EC61A5DC}"/>
      </w:docPartPr>
      <w:docPartBody>
        <w:p w:rsidR="00491A27" w:rsidRDefault="00491A27" w:rsidP="00491A27">
          <w:pPr>
            <w:pStyle w:val="D50CBA55BB0D40268742A461DE2B7145"/>
          </w:pPr>
          <w:r>
            <w:t>Tuesday</w:t>
          </w:r>
        </w:p>
      </w:docPartBody>
    </w:docPart>
    <w:docPart>
      <w:docPartPr>
        <w:name w:val="1CCB742B1FB945A29DBC93A8800BA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71D77-B224-4D30-9BE0-6BDA40B93186}"/>
      </w:docPartPr>
      <w:docPartBody>
        <w:p w:rsidR="00491A27" w:rsidRDefault="00491A27" w:rsidP="00491A27">
          <w:pPr>
            <w:pStyle w:val="1CCB742B1FB945A29DBC93A8800BA19E"/>
          </w:pPr>
          <w:r>
            <w:t>Wednesday</w:t>
          </w:r>
        </w:p>
      </w:docPartBody>
    </w:docPart>
    <w:docPart>
      <w:docPartPr>
        <w:name w:val="8FC1F8D384764067A616CAF4D7D9E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8B695-ED1E-4077-B060-78DB3658DA8C}"/>
      </w:docPartPr>
      <w:docPartBody>
        <w:p w:rsidR="00491A27" w:rsidRDefault="00491A27" w:rsidP="00491A27">
          <w:pPr>
            <w:pStyle w:val="8FC1F8D384764067A616CAF4D7D9E1AE"/>
          </w:pPr>
          <w:r>
            <w:t>Thursday</w:t>
          </w:r>
        </w:p>
      </w:docPartBody>
    </w:docPart>
    <w:docPart>
      <w:docPartPr>
        <w:name w:val="B21F4123EE884011BB3F7624681F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E1944-0A71-4948-8594-D21004F86919}"/>
      </w:docPartPr>
      <w:docPartBody>
        <w:p w:rsidR="00491A27" w:rsidRDefault="00491A27" w:rsidP="00491A27">
          <w:pPr>
            <w:pStyle w:val="B21F4123EE884011BB3F7624681F03E3"/>
          </w:pPr>
          <w:r>
            <w:t>Friday</w:t>
          </w:r>
        </w:p>
      </w:docPartBody>
    </w:docPart>
    <w:docPart>
      <w:docPartPr>
        <w:name w:val="15C006429DFC4E6C95C84D9D7AAB1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30141-7804-4201-AB84-B4589B1CD1ED}"/>
      </w:docPartPr>
      <w:docPartBody>
        <w:p w:rsidR="00491A27" w:rsidRDefault="00491A27" w:rsidP="00491A27">
          <w:pPr>
            <w:pStyle w:val="15C006429DFC4E6C95C84D9D7AAB1C3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27"/>
    <w:rsid w:val="00161D0D"/>
    <w:rsid w:val="00165CEC"/>
    <w:rsid w:val="00491A27"/>
    <w:rsid w:val="004A63B2"/>
    <w:rsid w:val="008B2B0B"/>
    <w:rsid w:val="00A72D41"/>
    <w:rsid w:val="00B47E15"/>
    <w:rsid w:val="00BF13DA"/>
    <w:rsid w:val="00D2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AD904CAA414975839F23C167BFC4FE">
    <w:name w:val="F8AD904CAA414975839F23C167BFC4FE"/>
  </w:style>
  <w:style w:type="paragraph" w:customStyle="1" w:styleId="50CC828B769049FCBFE3181B58722996">
    <w:name w:val="50CC828B769049FCBFE3181B58722996"/>
  </w:style>
  <w:style w:type="paragraph" w:customStyle="1" w:styleId="0B402D6D3AEF488F8B008B8C958A7D9B">
    <w:name w:val="0B402D6D3AEF488F8B008B8C958A7D9B"/>
  </w:style>
  <w:style w:type="paragraph" w:customStyle="1" w:styleId="8C2A2C55958A4B51A60875AC9369C5B7">
    <w:name w:val="8C2A2C55958A4B51A60875AC9369C5B7"/>
  </w:style>
  <w:style w:type="paragraph" w:customStyle="1" w:styleId="870C4741B8C34E8F833C026EA9E05678">
    <w:name w:val="870C4741B8C34E8F833C026EA9E05678"/>
  </w:style>
  <w:style w:type="paragraph" w:customStyle="1" w:styleId="4E62367C51E64D4FB7B2B1B7E6794002">
    <w:name w:val="4E62367C51E64D4FB7B2B1B7E6794002"/>
  </w:style>
  <w:style w:type="paragraph" w:customStyle="1" w:styleId="B6EF2470D61549C980BC9B41E38CBB87">
    <w:name w:val="B6EF2470D61549C980BC9B41E38CBB87"/>
  </w:style>
  <w:style w:type="paragraph" w:customStyle="1" w:styleId="E64DF4B23AA246228173A1689F62FB30">
    <w:name w:val="E64DF4B23AA246228173A1689F62FB30"/>
    <w:rsid w:val="00491A27"/>
  </w:style>
  <w:style w:type="paragraph" w:customStyle="1" w:styleId="F601B98096BD4F909CB9C4CEB0120275">
    <w:name w:val="F601B98096BD4F909CB9C4CEB0120275"/>
    <w:rsid w:val="00491A27"/>
  </w:style>
  <w:style w:type="paragraph" w:customStyle="1" w:styleId="3EFCFAAB7FF34327A726C4D14D8508AB">
    <w:name w:val="3EFCFAAB7FF34327A726C4D14D8508AB"/>
    <w:rsid w:val="00491A27"/>
  </w:style>
  <w:style w:type="paragraph" w:customStyle="1" w:styleId="CC0A266A797840AA9F7F8C009281CE5F">
    <w:name w:val="CC0A266A797840AA9F7F8C009281CE5F"/>
    <w:rsid w:val="00491A27"/>
  </w:style>
  <w:style w:type="paragraph" w:customStyle="1" w:styleId="19390DC0421348C589829D770C5316BB">
    <w:name w:val="19390DC0421348C589829D770C5316BB"/>
    <w:rsid w:val="00491A27"/>
  </w:style>
  <w:style w:type="paragraph" w:customStyle="1" w:styleId="7E2523D1AE70494484C633011E345EE5">
    <w:name w:val="7E2523D1AE70494484C633011E345EE5"/>
    <w:rsid w:val="00491A27"/>
  </w:style>
  <w:style w:type="paragraph" w:customStyle="1" w:styleId="E7CEE63B392B4D6AB1CE7DEE58D5E977">
    <w:name w:val="E7CEE63B392B4D6AB1CE7DEE58D5E977"/>
    <w:rsid w:val="00491A27"/>
  </w:style>
  <w:style w:type="paragraph" w:customStyle="1" w:styleId="D5B7CB92469E44EEB666B0A2C82480E5">
    <w:name w:val="D5B7CB92469E44EEB666B0A2C82480E5"/>
    <w:rsid w:val="00491A27"/>
  </w:style>
  <w:style w:type="paragraph" w:customStyle="1" w:styleId="E8F02D10B8404776B6231063285EF124">
    <w:name w:val="E8F02D10B8404776B6231063285EF124"/>
    <w:rsid w:val="00491A27"/>
  </w:style>
  <w:style w:type="paragraph" w:customStyle="1" w:styleId="21FAAC160BCF4DBDA5DBF298E3E081AF">
    <w:name w:val="21FAAC160BCF4DBDA5DBF298E3E081AF"/>
    <w:rsid w:val="00491A27"/>
  </w:style>
  <w:style w:type="paragraph" w:customStyle="1" w:styleId="092D253C7F0D43B5A099B0FC889449CC">
    <w:name w:val="092D253C7F0D43B5A099B0FC889449CC"/>
    <w:rsid w:val="00491A27"/>
  </w:style>
  <w:style w:type="paragraph" w:customStyle="1" w:styleId="2C0F055E4412422DAEE0E86998A635FD">
    <w:name w:val="2C0F055E4412422DAEE0E86998A635FD"/>
    <w:rsid w:val="00491A27"/>
  </w:style>
  <w:style w:type="paragraph" w:customStyle="1" w:styleId="AB722D835DC94F4EB45D25098D745FCD">
    <w:name w:val="AB722D835DC94F4EB45D25098D745FCD"/>
    <w:rsid w:val="00491A27"/>
  </w:style>
  <w:style w:type="paragraph" w:customStyle="1" w:styleId="1A3A4566A1EE493A86A04346F3D76F5E">
    <w:name w:val="1A3A4566A1EE493A86A04346F3D76F5E"/>
    <w:rsid w:val="00491A27"/>
  </w:style>
  <w:style w:type="paragraph" w:customStyle="1" w:styleId="5E0FF459EEE24FA5A69B7BF7391BF79F">
    <w:name w:val="5E0FF459EEE24FA5A69B7BF7391BF79F"/>
    <w:rsid w:val="00491A27"/>
  </w:style>
  <w:style w:type="paragraph" w:customStyle="1" w:styleId="5F7E631C9CEB4B0D8CB5C8A891F3058F">
    <w:name w:val="5F7E631C9CEB4B0D8CB5C8A891F3058F"/>
    <w:rsid w:val="00491A27"/>
  </w:style>
  <w:style w:type="paragraph" w:customStyle="1" w:styleId="1CCE98D0A3CC40149D49A3B2FC0F8695">
    <w:name w:val="1CCE98D0A3CC40149D49A3B2FC0F8695"/>
    <w:rsid w:val="00491A27"/>
  </w:style>
  <w:style w:type="paragraph" w:customStyle="1" w:styleId="0C8F82508B6446129095EE7BDE6D1021">
    <w:name w:val="0C8F82508B6446129095EE7BDE6D1021"/>
    <w:rsid w:val="00491A27"/>
  </w:style>
  <w:style w:type="paragraph" w:customStyle="1" w:styleId="6AEB2F3A92DC463C87A98CB0CBC17864">
    <w:name w:val="6AEB2F3A92DC463C87A98CB0CBC17864"/>
    <w:rsid w:val="00491A27"/>
  </w:style>
  <w:style w:type="paragraph" w:customStyle="1" w:styleId="BF007C692AF44A1284432E34730E0369">
    <w:name w:val="BF007C692AF44A1284432E34730E0369"/>
    <w:rsid w:val="00491A27"/>
  </w:style>
  <w:style w:type="paragraph" w:customStyle="1" w:styleId="676B21307027452FB82282B4A6D14E47">
    <w:name w:val="676B21307027452FB82282B4A6D14E47"/>
    <w:rsid w:val="00491A27"/>
  </w:style>
  <w:style w:type="paragraph" w:customStyle="1" w:styleId="C5B05339AD5D4670AD81FBD884FC266C">
    <w:name w:val="C5B05339AD5D4670AD81FBD884FC266C"/>
    <w:rsid w:val="00491A27"/>
  </w:style>
  <w:style w:type="paragraph" w:customStyle="1" w:styleId="F11406125AD74E809D6237BD49F4B0F6">
    <w:name w:val="F11406125AD74E809D6237BD49F4B0F6"/>
    <w:rsid w:val="00491A27"/>
  </w:style>
  <w:style w:type="paragraph" w:customStyle="1" w:styleId="182C82EEC2774879BEB44C5817945585">
    <w:name w:val="182C82EEC2774879BEB44C5817945585"/>
    <w:rsid w:val="00491A27"/>
  </w:style>
  <w:style w:type="paragraph" w:customStyle="1" w:styleId="0577C24445E544CF800BC422F545FDD8">
    <w:name w:val="0577C24445E544CF800BC422F545FDD8"/>
    <w:rsid w:val="00491A27"/>
  </w:style>
  <w:style w:type="paragraph" w:customStyle="1" w:styleId="8846DAD5E0754FDE85C68EC21932BAAF">
    <w:name w:val="8846DAD5E0754FDE85C68EC21932BAAF"/>
    <w:rsid w:val="00491A27"/>
  </w:style>
  <w:style w:type="paragraph" w:customStyle="1" w:styleId="B953A711C4FE41019BCC3098CE706651">
    <w:name w:val="B953A711C4FE41019BCC3098CE706651"/>
    <w:rsid w:val="00491A27"/>
  </w:style>
  <w:style w:type="paragraph" w:customStyle="1" w:styleId="D97469697F1B4135BE22577380F7B91F">
    <w:name w:val="D97469697F1B4135BE22577380F7B91F"/>
    <w:rsid w:val="00491A27"/>
  </w:style>
  <w:style w:type="paragraph" w:customStyle="1" w:styleId="769BBEDFABA14169A95D47F6AB35E30F">
    <w:name w:val="769BBEDFABA14169A95D47F6AB35E30F"/>
    <w:rsid w:val="00491A27"/>
  </w:style>
  <w:style w:type="paragraph" w:customStyle="1" w:styleId="216377E9121F4011901DCEAB2D7CAADF">
    <w:name w:val="216377E9121F4011901DCEAB2D7CAADF"/>
    <w:rsid w:val="00491A27"/>
  </w:style>
  <w:style w:type="paragraph" w:customStyle="1" w:styleId="21C9AAFB2CAC447CB408726B1A3C60AF">
    <w:name w:val="21C9AAFB2CAC447CB408726B1A3C60AF"/>
    <w:rsid w:val="00491A27"/>
  </w:style>
  <w:style w:type="paragraph" w:customStyle="1" w:styleId="EFF3AAC34133430FBE83CBA19002725E">
    <w:name w:val="EFF3AAC34133430FBE83CBA19002725E"/>
    <w:rsid w:val="00491A27"/>
  </w:style>
  <w:style w:type="paragraph" w:customStyle="1" w:styleId="7D4157CFB66E45659259C3D6D278559D">
    <w:name w:val="7D4157CFB66E45659259C3D6D278559D"/>
    <w:rsid w:val="00491A27"/>
  </w:style>
  <w:style w:type="paragraph" w:customStyle="1" w:styleId="03EE44AC37504E479D58D8E3D64E0F18">
    <w:name w:val="03EE44AC37504E479D58D8E3D64E0F18"/>
    <w:rsid w:val="00491A27"/>
  </w:style>
  <w:style w:type="paragraph" w:customStyle="1" w:styleId="17AE16F0DDCC4A12AA29F9B183A84212">
    <w:name w:val="17AE16F0DDCC4A12AA29F9B183A84212"/>
    <w:rsid w:val="00491A27"/>
  </w:style>
  <w:style w:type="paragraph" w:customStyle="1" w:styleId="930A253C19F74F0E9A1445037D558009">
    <w:name w:val="930A253C19F74F0E9A1445037D558009"/>
    <w:rsid w:val="00491A27"/>
  </w:style>
  <w:style w:type="paragraph" w:customStyle="1" w:styleId="B717B28908D1446E96AC6E0C5179F5C0">
    <w:name w:val="B717B28908D1446E96AC6E0C5179F5C0"/>
    <w:rsid w:val="00491A27"/>
  </w:style>
  <w:style w:type="paragraph" w:customStyle="1" w:styleId="8C311B780797473199F58F4E393DAD6B">
    <w:name w:val="8C311B780797473199F58F4E393DAD6B"/>
    <w:rsid w:val="00491A27"/>
  </w:style>
  <w:style w:type="paragraph" w:customStyle="1" w:styleId="C256591EFEB346049D3B71E3A0FCA165">
    <w:name w:val="C256591EFEB346049D3B71E3A0FCA165"/>
    <w:rsid w:val="00491A27"/>
  </w:style>
  <w:style w:type="paragraph" w:customStyle="1" w:styleId="4AFD8F95BAF94AC694D18C1C7598BE69">
    <w:name w:val="4AFD8F95BAF94AC694D18C1C7598BE69"/>
    <w:rsid w:val="00491A27"/>
  </w:style>
  <w:style w:type="paragraph" w:customStyle="1" w:styleId="3F59262E1BD84B11889F1F25D5B506F0">
    <w:name w:val="3F59262E1BD84B11889F1F25D5B506F0"/>
    <w:rsid w:val="00491A27"/>
  </w:style>
  <w:style w:type="paragraph" w:customStyle="1" w:styleId="C2268A3DE2814F64A7FDD446F3C283A6">
    <w:name w:val="C2268A3DE2814F64A7FDD446F3C283A6"/>
    <w:rsid w:val="00491A27"/>
  </w:style>
  <w:style w:type="paragraph" w:customStyle="1" w:styleId="C757B2DE947F4EACB3F3A6F2C10D2532">
    <w:name w:val="C757B2DE947F4EACB3F3A6F2C10D2532"/>
    <w:rsid w:val="00491A27"/>
  </w:style>
  <w:style w:type="paragraph" w:customStyle="1" w:styleId="374E4BD32E984569A98D93852969A64C">
    <w:name w:val="374E4BD32E984569A98D93852969A64C"/>
    <w:rsid w:val="00491A27"/>
  </w:style>
  <w:style w:type="paragraph" w:customStyle="1" w:styleId="70AE58A021DB486C944262DCAC2C74D4">
    <w:name w:val="70AE58A021DB486C944262DCAC2C74D4"/>
    <w:rsid w:val="00491A27"/>
  </w:style>
  <w:style w:type="paragraph" w:customStyle="1" w:styleId="9024A9223F2D4C118E9614D2FC209600">
    <w:name w:val="9024A9223F2D4C118E9614D2FC209600"/>
    <w:rsid w:val="00491A27"/>
  </w:style>
  <w:style w:type="paragraph" w:customStyle="1" w:styleId="249BB0A1DAA04182863BA6A4908D3469">
    <w:name w:val="249BB0A1DAA04182863BA6A4908D3469"/>
    <w:rsid w:val="00491A27"/>
  </w:style>
  <w:style w:type="paragraph" w:customStyle="1" w:styleId="F9956AC7B9F14741AF0A514F89F9383B">
    <w:name w:val="F9956AC7B9F14741AF0A514F89F9383B"/>
    <w:rsid w:val="00491A27"/>
  </w:style>
  <w:style w:type="paragraph" w:customStyle="1" w:styleId="7E02BF1071CD4BC9BAD54C1A01E19E2A">
    <w:name w:val="7E02BF1071CD4BC9BAD54C1A01E19E2A"/>
    <w:rsid w:val="00491A27"/>
  </w:style>
  <w:style w:type="paragraph" w:customStyle="1" w:styleId="3FC29142AAF145EDBE0B418A2171D072">
    <w:name w:val="3FC29142AAF145EDBE0B418A2171D072"/>
    <w:rsid w:val="00491A27"/>
  </w:style>
  <w:style w:type="paragraph" w:customStyle="1" w:styleId="2EAA4A6B46B6405F8CCBDB71E83C44C6">
    <w:name w:val="2EAA4A6B46B6405F8CCBDB71E83C44C6"/>
    <w:rsid w:val="00491A27"/>
  </w:style>
  <w:style w:type="paragraph" w:customStyle="1" w:styleId="10361FAE94934078A3C14833B99E4F22">
    <w:name w:val="10361FAE94934078A3C14833B99E4F22"/>
    <w:rsid w:val="00491A27"/>
  </w:style>
  <w:style w:type="paragraph" w:customStyle="1" w:styleId="69FB30A6AC7D4865B3912DF21FFB1743">
    <w:name w:val="69FB30A6AC7D4865B3912DF21FFB1743"/>
    <w:rsid w:val="00491A27"/>
  </w:style>
  <w:style w:type="paragraph" w:customStyle="1" w:styleId="5CF1207DFEE64CF2B8FF57F0737892D0">
    <w:name w:val="5CF1207DFEE64CF2B8FF57F0737892D0"/>
    <w:rsid w:val="00491A27"/>
  </w:style>
  <w:style w:type="paragraph" w:customStyle="1" w:styleId="65FA05E9A1D8401EA098A9B039F849D5">
    <w:name w:val="65FA05E9A1D8401EA098A9B039F849D5"/>
    <w:rsid w:val="00491A27"/>
  </w:style>
  <w:style w:type="paragraph" w:customStyle="1" w:styleId="51576D53B46B4F6EBF001D6BBD805C46">
    <w:name w:val="51576D53B46B4F6EBF001D6BBD805C46"/>
    <w:rsid w:val="00491A27"/>
  </w:style>
  <w:style w:type="paragraph" w:customStyle="1" w:styleId="1184CCD438F144768FB535A3FA87D342">
    <w:name w:val="1184CCD438F144768FB535A3FA87D342"/>
    <w:rsid w:val="00491A27"/>
  </w:style>
  <w:style w:type="paragraph" w:customStyle="1" w:styleId="493BC93EE0EB4E8FAC94163521FECE6A">
    <w:name w:val="493BC93EE0EB4E8FAC94163521FECE6A"/>
    <w:rsid w:val="00491A27"/>
  </w:style>
  <w:style w:type="paragraph" w:customStyle="1" w:styleId="48E3AEAB906C4965A066B82FB8A763F3">
    <w:name w:val="48E3AEAB906C4965A066B82FB8A763F3"/>
    <w:rsid w:val="00491A27"/>
  </w:style>
  <w:style w:type="paragraph" w:customStyle="1" w:styleId="AE2DABA1C0F44F02A592315B0B3E6A84">
    <w:name w:val="AE2DABA1C0F44F02A592315B0B3E6A84"/>
    <w:rsid w:val="00491A27"/>
  </w:style>
  <w:style w:type="paragraph" w:customStyle="1" w:styleId="AF6F2504C1EE4FD8A512A98A66EDD112">
    <w:name w:val="AF6F2504C1EE4FD8A512A98A66EDD112"/>
    <w:rsid w:val="00491A27"/>
  </w:style>
  <w:style w:type="paragraph" w:customStyle="1" w:styleId="93585B73D50F4AEEA6B3788A7D303D7F">
    <w:name w:val="93585B73D50F4AEEA6B3788A7D303D7F"/>
    <w:rsid w:val="00491A27"/>
  </w:style>
  <w:style w:type="paragraph" w:customStyle="1" w:styleId="FB6D815AC08F4AE4858BEB760C521A4A">
    <w:name w:val="FB6D815AC08F4AE4858BEB760C521A4A"/>
    <w:rsid w:val="00491A27"/>
  </w:style>
  <w:style w:type="paragraph" w:customStyle="1" w:styleId="9AB02D990FF14D9AB896E71F14AA56A7">
    <w:name w:val="9AB02D990FF14D9AB896E71F14AA56A7"/>
    <w:rsid w:val="00491A27"/>
  </w:style>
  <w:style w:type="paragraph" w:customStyle="1" w:styleId="4C254B28FB0B46C9B02A2807BC48C795">
    <w:name w:val="4C254B28FB0B46C9B02A2807BC48C795"/>
    <w:rsid w:val="00491A27"/>
  </w:style>
  <w:style w:type="paragraph" w:customStyle="1" w:styleId="4DE5B0B8C6F74976BB51AE1C0E0A09BB">
    <w:name w:val="4DE5B0B8C6F74976BB51AE1C0E0A09BB"/>
    <w:rsid w:val="00491A27"/>
  </w:style>
  <w:style w:type="paragraph" w:customStyle="1" w:styleId="F9899780F02F41C182AA9E8E46C0C6D8">
    <w:name w:val="F9899780F02F41C182AA9E8E46C0C6D8"/>
    <w:rsid w:val="00491A27"/>
  </w:style>
  <w:style w:type="paragraph" w:customStyle="1" w:styleId="7987A0E7C8274AD6B907209F5B863902">
    <w:name w:val="7987A0E7C8274AD6B907209F5B863902"/>
    <w:rsid w:val="00491A27"/>
  </w:style>
  <w:style w:type="paragraph" w:customStyle="1" w:styleId="60929A4850B64631B376128BE6A83EBF">
    <w:name w:val="60929A4850B64631B376128BE6A83EBF"/>
    <w:rsid w:val="00491A27"/>
  </w:style>
  <w:style w:type="paragraph" w:customStyle="1" w:styleId="A57EE1B99F0A4CBB90E82EF7F9B6DD04">
    <w:name w:val="A57EE1B99F0A4CBB90E82EF7F9B6DD04"/>
    <w:rsid w:val="00491A27"/>
  </w:style>
  <w:style w:type="paragraph" w:customStyle="1" w:styleId="AE5E858C7E904C5EA65C91890BC3F1FB">
    <w:name w:val="AE5E858C7E904C5EA65C91890BC3F1FB"/>
    <w:rsid w:val="00491A27"/>
  </w:style>
  <w:style w:type="paragraph" w:customStyle="1" w:styleId="0CD128D2C43B4596953D6BA366DE4A57">
    <w:name w:val="0CD128D2C43B4596953D6BA366DE4A57"/>
    <w:rsid w:val="00491A27"/>
  </w:style>
  <w:style w:type="paragraph" w:customStyle="1" w:styleId="D50CBA55BB0D40268742A461DE2B7145">
    <w:name w:val="D50CBA55BB0D40268742A461DE2B7145"/>
    <w:rsid w:val="00491A27"/>
  </w:style>
  <w:style w:type="paragraph" w:customStyle="1" w:styleId="1CCB742B1FB945A29DBC93A8800BA19E">
    <w:name w:val="1CCB742B1FB945A29DBC93A8800BA19E"/>
    <w:rsid w:val="00491A27"/>
  </w:style>
  <w:style w:type="paragraph" w:customStyle="1" w:styleId="8FC1F8D384764067A616CAF4D7D9E1AE">
    <w:name w:val="8FC1F8D384764067A616CAF4D7D9E1AE"/>
    <w:rsid w:val="00491A27"/>
  </w:style>
  <w:style w:type="paragraph" w:customStyle="1" w:styleId="B21F4123EE884011BB3F7624681F03E3">
    <w:name w:val="B21F4123EE884011BB3F7624681F03E3"/>
    <w:rsid w:val="00491A27"/>
  </w:style>
  <w:style w:type="paragraph" w:customStyle="1" w:styleId="15C006429DFC4E6C95C84D9D7AAB1C32">
    <w:name w:val="15C006429DFC4E6C95C84D9D7AAB1C32"/>
    <w:rsid w:val="00491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9327EA-CF3C-42DE-B88F-000425AA6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333467-CFF3-42DB-A6DA-0D847854B0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4B2FF4-FE2B-405F-9CF5-E8EC5F4AA00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5FA3AE8-F597-4830-81B6-AF33C6B7B4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{648EB9C5-10A7-468E-A0D7-E1DDAC5FE03E}tf16382936_win32</Template>
  <TotalTime>0</TotalTime>
  <Pages>13</Pages>
  <Words>1851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2021-04-20T16:33:00Z</dcterms:created>
  <dcterms:modified xsi:type="dcterms:W3CDTF">2021-04-20T16:33:00Z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