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6303270"/>
        <w:docPartObj>
          <w:docPartGallery w:val="Cover Pages"/>
          <w:docPartUnique/>
        </w:docPartObj>
      </w:sdtPr>
      <w:sdtEndPr/>
      <w:sdtContent>
        <w:p w14:paraId="78030A3C" w14:textId="581D7716" w:rsidR="0038346D" w:rsidRDefault="0038346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94DE6BF" wp14:editId="0E6B659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3175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8AB833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4747"/>
                                </w:tblGrid>
                                <w:tr w:rsidR="0038346D" w14:paraId="439CD92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007FE621" w14:textId="77777777" w:rsidR="0038346D" w:rsidRDefault="0038346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5D628D2" wp14:editId="4088F493">
                                            <wp:extent cx="3065006" cy="2627148"/>
                                            <wp:effectExtent l="0" t="0" r="2540" b="1905"/>
                                            <wp:docPr id="139" name="Picture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Picture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262714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7AE30687" w14:textId="77270E91" w:rsidR="0038346D" w:rsidRDefault="0038346D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B1F1CB4" w14:textId="6EE88BD3" w:rsidR="0038346D" w:rsidRPr="004632DA" w:rsidRDefault="00B114B3" w:rsidP="0038346D">
                                      <w:pPr>
                                        <w:pStyle w:val="NoSpacing"/>
                                        <w:jc w:val="center"/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  <w:t>Woodland</w:t>
                                      </w:r>
                                      <w:r w:rsidR="0038346D" w:rsidRPr="004632DA">
                                        <w:rPr>
                                          <w:b/>
                                          <w:bCs/>
                                          <w:sz w:val="72"/>
                                          <w:szCs w:val="72"/>
                                        </w:rPr>
                                        <w:t xml:space="preserve"> Park Reservations Calendar</w:t>
                                      </w:r>
                                    </w:p>
                                  </w:tc>
                                </w:tr>
                              </w:tbl>
                              <w:p w14:paraId="73440DCD" w14:textId="77777777" w:rsidR="0038346D" w:rsidRDefault="0038346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94DE6B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8AB833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4747"/>
                          </w:tblGrid>
                          <w:tr w:rsidR="0038346D" w14:paraId="439CD92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007FE621" w14:textId="77777777" w:rsidR="0038346D" w:rsidRDefault="0038346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D628D2" wp14:editId="4088F493">
                                      <wp:extent cx="3065006" cy="2627148"/>
                                      <wp:effectExtent l="0" t="0" r="2540" b="1905"/>
                                      <wp:docPr id="139" name="Picture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Picture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26271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AE30687" w14:textId="77270E91" w:rsidR="0038346D" w:rsidRDefault="0038346D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B1F1CB4" w14:textId="6EE88BD3" w:rsidR="0038346D" w:rsidRPr="004632DA" w:rsidRDefault="00B114B3" w:rsidP="0038346D">
                                <w:pPr>
                                  <w:pStyle w:val="NoSpacing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Woodland</w:t>
                                </w:r>
                                <w:r w:rsidR="0038346D" w:rsidRPr="004632DA">
                                  <w:rPr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 xml:space="preserve"> Park Reservations Calendar</w:t>
                                </w:r>
                              </w:p>
                            </w:tc>
                          </w:tr>
                        </w:tbl>
                        <w:p w14:paraId="73440DCD" w14:textId="77777777" w:rsidR="0038346D" w:rsidRDefault="0038346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35552A" w14:textId="77777777" w:rsidR="0038346D" w:rsidRDefault="0038346D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4B052D1C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bookmarkStart w:id="0" w:name="_Hlk56673492"/>
          <w:p w14:paraId="2E6755D7" w14:textId="40C2DC5E" w:rsidR="002F6E35" w:rsidRDefault="009035F5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F32B60" w:rsidRPr="00F32B60">
              <w:t>January</w:t>
            </w:r>
            <w: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D54D892" w14:textId="77777777" w:rsidR="002F6E35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5A85E261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20A05D5F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432AC2F4" w14:textId="6F277B9B"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F32B60">
              <w:t>2021</w:t>
            </w:r>
            <w:r>
              <w:fldChar w:fldCharType="end"/>
            </w:r>
          </w:p>
        </w:tc>
      </w:tr>
      <w:tr w:rsidR="002F6E35" w14:paraId="6E530453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D4A97FA" w14:textId="77777777" w:rsidR="002F6E35" w:rsidRDefault="002F6E35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1B52B83" w14:textId="77777777"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4BC36BAE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F8AD904CAA414975839F23C167BFC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1D9C5CA" w14:textId="77777777"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A857D93" w14:textId="77777777" w:rsidR="002F6E35" w:rsidRDefault="00FF2155">
            <w:pPr>
              <w:pStyle w:val="Days"/>
            </w:pPr>
            <w:sdt>
              <w:sdtPr>
                <w:id w:val="8650153"/>
                <w:placeholder>
                  <w:docPart w:val="50CC828B769049FCBFE3181B58722996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Monday</w:t>
                </w:r>
              </w:sdtContent>
            </w:sdt>
          </w:p>
        </w:tc>
        <w:tc>
          <w:tcPr>
            <w:tcW w:w="2055" w:type="dxa"/>
          </w:tcPr>
          <w:p w14:paraId="0E2F23CF" w14:textId="77777777" w:rsidR="002F6E35" w:rsidRDefault="00FF2155">
            <w:pPr>
              <w:pStyle w:val="Days"/>
            </w:pPr>
            <w:sdt>
              <w:sdtPr>
                <w:id w:val="-1517691135"/>
                <w:placeholder>
                  <w:docPart w:val="0B402D6D3AEF488F8B008B8C958A7D9B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Tuesday</w:t>
                </w:r>
              </w:sdtContent>
            </w:sdt>
          </w:p>
        </w:tc>
        <w:tc>
          <w:tcPr>
            <w:tcW w:w="2055" w:type="dxa"/>
          </w:tcPr>
          <w:p w14:paraId="417D778B" w14:textId="77777777" w:rsidR="002F6E35" w:rsidRDefault="00FF2155">
            <w:pPr>
              <w:pStyle w:val="Days"/>
            </w:pPr>
            <w:sdt>
              <w:sdtPr>
                <w:id w:val="-1684429625"/>
                <w:placeholder>
                  <w:docPart w:val="8C2A2C55958A4B51A60875AC9369C5B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Wednesday</w:t>
                </w:r>
              </w:sdtContent>
            </w:sdt>
          </w:p>
        </w:tc>
        <w:tc>
          <w:tcPr>
            <w:tcW w:w="2055" w:type="dxa"/>
          </w:tcPr>
          <w:p w14:paraId="055FE3F2" w14:textId="77777777" w:rsidR="002F6E35" w:rsidRDefault="00FF2155">
            <w:pPr>
              <w:pStyle w:val="Days"/>
            </w:pPr>
            <w:sdt>
              <w:sdtPr>
                <w:id w:val="-1188375605"/>
                <w:placeholder>
                  <w:docPart w:val="870C4741B8C34E8F833C026EA9E05678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Thursday</w:t>
                </w:r>
              </w:sdtContent>
            </w:sdt>
          </w:p>
        </w:tc>
        <w:tc>
          <w:tcPr>
            <w:tcW w:w="2055" w:type="dxa"/>
          </w:tcPr>
          <w:p w14:paraId="4AB8633A" w14:textId="77777777" w:rsidR="002F6E35" w:rsidRDefault="00FF2155">
            <w:pPr>
              <w:pStyle w:val="Days"/>
            </w:pPr>
            <w:sdt>
              <w:sdtPr>
                <w:id w:val="1991825489"/>
                <w:placeholder>
                  <w:docPart w:val="4E62367C51E64D4FB7B2B1B7E6794002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Friday</w:t>
                </w:r>
              </w:sdtContent>
            </w:sdt>
          </w:p>
        </w:tc>
        <w:tc>
          <w:tcPr>
            <w:tcW w:w="2055" w:type="dxa"/>
          </w:tcPr>
          <w:p w14:paraId="1EC37746" w14:textId="77777777" w:rsidR="002F6E35" w:rsidRDefault="00FF2155">
            <w:pPr>
              <w:pStyle w:val="Days"/>
            </w:pPr>
            <w:sdt>
              <w:sdtPr>
                <w:id w:val="115736794"/>
                <w:placeholder>
                  <w:docPart w:val="B6EF2470D61549C980BC9B41E38CBB87"/>
                </w:placeholder>
                <w:temporary/>
                <w:showingPlcHdr/>
                <w15:appearance w15:val="hidden"/>
              </w:sdtPr>
              <w:sdtEndPr/>
              <w:sdtContent>
                <w:r w:rsidR="009035F5">
                  <w:t>Saturday</w:t>
                </w:r>
              </w:sdtContent>
            </w:sdt>
          </w:p>
        </w:tc>
      </w:tr>
      <w:tr w:rsidR="002F6E35" w14:paraId="49946FAE" w14:textId="77777777" w:rsidTr="002F6E35">
        <w:tc>
          <w:tcPr>
            <w:tcW w:w="2054" w:type="dxa"/>
            <w:tcBorders>
              <w:bottom w:val="nil"/>
            </w:tcBorders>
          </w:tcPr>
          <w:p w14:paraId="2306D558" w14:textId="0C979D3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3505B" w14:textId="594053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FA21C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9EA686" w14:textId="57F03B0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6738FF" w14:textId="6FFF7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F32B60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B027210" w14:textId="30341BB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F32B60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7DED170" w14:textId="3C783FA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F32B60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A1598D2" w14:textId="3D68AC0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F32B60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F32B60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</w:t>
            </w:r>
            <w:r>
              <w:fldChar w:fldCharType="end"/>
            </w:r>
          </w:p>
        </w:tc>
      </w:tr>
      <w:tr w:rsidR="002F6E35" w14:paraId="75619C8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E8D3350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F65A6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F61EA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03616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BCF9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175EF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A23F43" w14:textId="77777777" w:rsidR="002F6E35" w:rsidRDefault="002F6E35"/>
        </w:tc>
      </w:tr>
      <w:tr w:rsidR="002F6E35" w14:paraId="24A0D1F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BF6AF8" w14:textId="6C02698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F32B60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778A48" w14:textId="689816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F32B60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00AC00" w14:textId="032FE2D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F32B60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D3262F" w14:textId="374EB0D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F32B60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CBD07" w14:textId="07F554B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F32B60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9CB23A" w14:textId="6102C889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F32B60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6E1824" w14:textId="5B70381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F32B60">
              <w:rPr>
                <w:noProof/>
              </w:rPr>
              <w:t>9</w:t>
            </w:r>
            <w:r>
              <w:fldChar w:fldCharType="end"/>
            </w:r>
          </w:p>
        </w:tc>
      </w:tr>
      <w:tr w:rsidR="002F6E35" w14:paraId="30016C4B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A446C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3CFE4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F43239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37B0A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8047D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50C8C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33C45F" w14:textId="77777777" w:rsidR="002F6E35" w:rsidRDefault="002F6E35"/>
        </w:tc>
      </w:tr>
      <w:tr w:rsidR="002F6E35" w14:paraId="7F898354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1A455C8" w14:textId="739D6A6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F32B60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BC002" w14:textId="645F98C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F32B60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81EB37" w14:textId="40CFF7D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F32B60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295254" w14:textId="53A2886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F32B60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4846F1" w14:textId="271DFFE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F32B60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D67115" w14:textId="21F9AC2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F32B60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BCEAD4" w14:textId="70F90EE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F32B60">
              <w:rPr>
                <w:noProof/>
              </w:rPr>
              <w:t>16</w:t>
            </w:r>
            <w:r>
              <w:fldChar w:fldCharType="end"/>
            </w:r>
          </w:p>
        </w:tc>
      </w:tr>
      <w:tr w:rsidR="002F6E35" w14:paraId="357B09D0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80362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AB8EE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607FD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BD471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5DBA9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CCF0C7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3DD0AB" w14:textId="77777777" w:rsidR="002F6E35" w:rsidRDefault="002F6E35"/>
        </w:tc>
      </w:tr>
      <w:tr w:rsidR="002F6E35" w14:paraId="709FCC89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C34344C" w14:textId="2451DB8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F32B60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C7293F" w14:textId="23D764D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F32B60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85FD00" w14:textId="5B86F2B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F32B60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47BBCD" w14:textId="1C4A3714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F32B60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FC4FEF" w14:textId="4F9ED2E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F32B60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9360F6" w14:textId="5D32CAA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F32B60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FB8EBC" w14:textId="14294FB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F32B60">
              <w:rPr>
                <w:noProof/>
              </w:rPr>
              <w:t>23</w:t>
            </w:r>
            <w:r>
              <w:fldChar w:fldCharType="end"/>
            </w:r>
          </w:p>
        </w:tc>
      </w:tr>
      <w:tr w:rsidR="002F6E35" w14:paraId="33E4CCE9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D76A8E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3B10A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FB4D0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C70EB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8D328B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D8B5B8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1C028AA" w14:textId="77777777" w:rsidR="002F6E35" w:rsidRDefault="002F6E35"/>
        </w:tc>
      </w:tr>
      <w:tr w:rsidR="002F6E35" w14:paraId="315A218D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B95E799" w14:textId="6BFEA16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F32B60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E2DA6E" w14:textId="4B8552F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F32B60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2A5EC" w14:textId="45FBB62F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F32B60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04213C" w14:textId="20B21FD3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F32B60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47BADC0" w14:textId="7E086F0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F32B60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56601" w14:textId="01BC045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F32B60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E72A9A" w14:textId="35F3F25E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F32B60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30</w:t>
            </w:r>
            <w:r>
              <w:fldChar w:fldCharType="end"/>
            </w:r>
          </w:p>
        </w:tc>
      </w:tr>
      <w:tr w:rsidR="002F6E35" w14:paraId="6F02DC3F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C5DC43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9FDF7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4CAC0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6F58AF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AA25DE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A7B6586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F2C882" w14:textId="77777777" w:rsidR="002F6E35" w:rsidRDefault="002F6E35"/>
        </w:tc>
      </w:tr>
      <w:tr w:rsidR="002F6E35" w14:paraId="1F6A18AB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BC83F7E" w14:textId="0194925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F32B60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F32B60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C38A01D" w14:textId="766818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F32B60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F32B60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3633C2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644F4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89040B9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0FCB40" w14:textId="77777777" w:rsidR="002F6E35" w:rsidRDefault="002F6E35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F5527B" w14:textId="77777777" w:rsidR="002F6E35" w:rsidRDefault="002F6E35">
            <w:pPr>
              <w:pStyle w:val="Dates"/>
            </w:pPr>
          </w:p>
        </w:tc>
      </w:tr>
      <w:tr w:rsidR="002F6E35" w14:paraId="2B056653" w14:textId="77777777" w:rsidTr="002F6E35">
        <w:trPr>
          <w:trHeight w:hRule="exact" w:val="907"/>
        </w:trPr>
        <w:tc>
          <w:tcPr>
            <w:tcW w:w="2054" w:type="dxa"/>
          </w:tcPr>
          <w:p w14:paraId="444125BF" w14:textId="77777777" w:rsidR="002F6E35" w:rsidRDefault="002F6E35"/>
        </w:tc>
        <w:tc>
          <w:tcPr>
            <w:tcW w:w="2055" w:type="dxa"/>
          </w:tcPr>
          <w:p w14:paraId="1251F11F" w14:textId="77777777" w:rsidR="002F6E35" w:rsidRDefault="002F6E35"/>
        </w:tc>
        <w:tc>
          <w:tcPr>
            <w:tcW w:w="2055" w:type="dxa"/>
          </w:tcPr>
          <w:p w14:paraId="6C9BF8D7" w14:textId="77777777" w:rsidR="002F6E35" w:rsidRDefault="002F6E35"/>
        </w:tc>
        <w:tc>
          <w:tcPr>
            <w:tcW w:w="2055" w:type="dxa"/>
          </w:tcPr>
          <w:p w14:paraId="36A6545B" w14:textId="77777777" w:rsidR="002F6E35" w:rsidRDefault="002F6E35"/>
        </w:tc>
        <w:tc>
          <w:tcPr>
            <w:tcW w:w="2055" w:type="dxa"/>
          </w:tcPr>
          <w:p w14:paraId="25FEF177" w14:textId="77777777" w:rsidR="002F6E35" w:rsidRDefault="002F6E35"/>
        </w:tc>
        <w:tc>
          <w:tcPr>
            <w:tcW w:w="2055" w:type="dxa"/>
          </w:tcPr>
          <w:p w14:paraId="408223DE" w14:textId="77777777" w:rsidR="002F6E35" w:rsidRDefault="002F6E35"/>
        </w:tc>
        <w:tc>
          <w:tcPr>
            <w:tcW w:w="2055" w:type="dxa"/>
          </w:tcPr>
          <w:p w14:paraId="5BA6D9FB" w14:textId="77777777" w:rsidR="002F6E35" w:rsidRDefault="002F6E35"/>
        </w:tc>
      </w:tr>
      <w:bookmarkEnd w:id="0"/>
    </w:tbl>
    <w:p w14:paraId="09334676" w14:textId="34A4D5FD" w:rsidR="002F6E35" w:rsidRDefault="002F6E35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03A7888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F07B498" w14:textId="44714B10" w:rsidR="00F32B60" w:rsidRDefault="00F32B60" w:rsidP="00F32B60">
            <w:pPr>
              <w:pStyle w:val="Month"/>
            </w:pPr>
            <w:r>
              <w:t>February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5A82FB2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56DE9A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0E2EF471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3A64506B" w14:textId="5238240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4BE1409F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4A9317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9DA6F00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F190731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961839546"/>
            <w:placeholder>
              <w:docPart w:val="E64DF4B23AA246228173A1689F62FB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B78E3B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07C48FB1" w14:textId="77777777" w:rsidR="00F32B60" w:rsidRDefault="00FF2155" w:rsidP="00F32B60">
            <w:pPr>
              <w:pStyle w:val="Days"/>
            </w:pPr>
            <w:sdt>
              <w:sdtPr>
                <w:id w:val="1791635269"/>
                <w:placeholder>
                  <w:docPart w:val="F601B98096BD4F909CB9C4CEB012027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AC93339" w14:textId="77777777" w:rsidR="00F32B60" w:rsidRDefault="00FF2155" w:rsidP="00F32B60">
            <w:pPr>
              <w:pStyle w:val="Days"/>
            </w:pPr>
            <w:sdt>
              <w:sdtPr>
                <w:id w:val="-1028407053"/>
                <w:placeholder>
                  <w:docPart w:val="3EFCFAAB7FF34327A726C4D14D8508A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33BED4D8" w14:textId="77777777" w:rsidR="00F32B60" w:rsidRDefault="00FF2155" w:rsidP="00F32B60">
            <w:pPr>
              <w:pStyle w:val="Days"/>
            </w:pPr>
            <w:sdt>
              <w:sdtPr>
                <w:id w:val="-1618905698"/>
                <w:placeholder>
                  <w:docPart w:val="CC0A266A797840AA9F7F8C009281CE5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AF832B8" w14:textId="77777777" w:rsidR="00F32B60" w:rsidRDefault="00FF2155" w:rsidP="00F32B60">
            <w:pPr>
              <w:pStyle w:val="Days"/>
            </w:pPr>
            <w:sdt>
              <w:sdtPr>
                <w:id w:val="-2057076669"/>
                <w:placeholder>
                  <w:docPart w:val="19390DC0421348C589829D770C5316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EBE84EC" w14:textId="77777777" w:rsidR="00F32B60" w:rsidRDefault="00FF2155" w:rsidP="00F32B60">
            <w:pPr>
              <w:pStyle w:val="Days"/>
            </w:pPr>
            <w:sdt>
              <w:sdtPr>
                <w:id w:val="-109045131"/>
                <w:placeholder>
                  <w:docPart w:val="7E2523D1AE70494484C633011E345EE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4DFE47E5" w14:textId="77777777" w:rsidR="00F32B60" w:rsidRDefault="00FF2155" w:rsidP="00F32B60">
            <w:pPr>
              <w:pStyle w:val="Days"/>
            </w:pPr>
            <w:sdt>
              <w:sdtPr>
                <w:id w:val="940493633"/>
                <w:placeholder>
                  <w:docPart w:val="E7CEE63B392B4D6AB1CE7DEE58D5E97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90254F8" w14:textId="77777777" w:rsidTr="00F32B60">
        <w:tc>
          <w:tcPr>
            <w:tcW w:w="2054" w:type="dxa"/>
            <w:tcBorders>
              <w:bottom w:val="nil"/>
            </w:tcBorders>
          </w:tcPr>
          <w:p w14:paraId="6E35A4F6" w14:textId="1889AF8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B065A1F" w14:textId="49596D1E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BC0857" w14:textId="06BBFC9B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198CA79" w14:textId="74D67E9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D9C47C5" w14:textId="63C2DD6A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F7A12CD" w14:textId="5D696578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9303230" w14:textId="0C3D169E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40A5A2B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829F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7C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823A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FBA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E49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2144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C729C" w14:textId="77777777" w:rsidR="00F32B60" w:rsidRDefault="00F32B60" w:rsidP="00F32B60"/>
        </w:tc>
      </w:tr>
      <w:tr w:rsidR="00F32B60" w14:paraId="222787DE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D600A5E" w14:textId="7FED259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7A815A" w14:textId="7B98ED9B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C1454A" w14:textId="1AFF50CA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8C21CB" w14:textId="12D94738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F9309B" w14:textId="632E18C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CA6533" w14:textId="00B75789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994CE3" w14:textId="44A24F62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8DCF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941C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1A08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E43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3CD02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0AC5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3F35D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008AE4" w14:textId="77777777" w:rsidR="00F32B60" w:rsidRDefault="00F32B60" w:rsidP="00F32B60"/>
        </w:tc>
      </w:tr>
      <w:tr w:rsidR="00F32B60" w14:paraId="79BD45B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044EED1" w14:textId="4809B0F4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8A6CF0" w14:textId="747D5D30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82290D" w14:textId="73C3B055" w:rsidR="00F32B60" w:rsidRDefault="00F32B60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6DB550" w14:textId="557C9DB3" w:rsidR="00F32B60" w:rsidRDefault="00F32B60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D16C85" w14:textId="6DA61D81" w:rsidR="00F32B60" w:rsidRDefault="00F32B60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43CF578" w14:textId="5F4294B9" w:rsidR="00F32B60" w:rsidRDefault="00F32B60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A1DD8D" w14:textId="181661D6" w:rsidR="00F32B60" w:rsidRDefault="00F32B60" w:rsidP="00F32B60">
            <w:pPr>
              <w:pStyle w:val="Dates"/>
            </w:pPr>
            <w:r>
              <w:t>20</w:t>
            </w:r>
          </w:p>
        </w:tc>
      </w:tr>
      <w:tr w:rsidR="00F32B60" w14:paraId="297214F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D2828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ABE7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CAF4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10B1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7FE1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0081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716665" w14:textId="77777777" w:rsidR="00F32B60" w:rsidRDefault="00F32B60" w:rsidP="00F32B60"/>
        </w:tc>
      </w:tr>
      <w:tr w:rsidR="00F32B60" w14:paraId="1A02A1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89A631B" w14:textId="6CEBE075" w:rsidR="00F32B60" w:rsidRDefault="00F32B60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D8B874" w14:textId="29CA4ADB" w:rsidR="00F32B60" w:rsidRDefault="00F32B60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6293C72" w14:textId="5B246DED" w:rsidR="00F32B60" w:rsidRDefault="00F32B60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009018" w14:textId="4187101E" w:rsidR="00F32B60" w:rsidRDefault="00F32B60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A4C8C6" w14:textId="02ABAD7F" w:rsidR="00F32B60" w:rsidRDefault="00F32B60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B74EE2" w14:textId="659B1E7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5A3727" w14:textId="587DF485" w:rsidR="00F32B60" w:rsidRDefault="00F32B60" w:rsidP="00F32B60">
            <w:pPr>
              <w:pStyle w:val="Dates"/>
            </w:pPr>
            <w:r>
              <w:t>27</w:t>
            </w:r>
          </w:p>
        </w:tc>
      </w:tr>
      <w:tr w:rsidR="00F32B60" w14:paraId="2E75B18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1EDCBD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B182B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0AC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1D4E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8B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2F453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801A16" w14:textId="77777777" w:rsidR="00F32B60" w:rsidRDefault="00F32B60" w:rsidP="00F32B60"/>
        </w:tc>
      </w:tr>
      <w:tr w:rsidR="00F32B60" w14:paraId="169FDE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288BB0" w14:textId="4243E7D3" w:rsidR="00F32B60" w:rsidRDefault="00F32B60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83E49C" w14:textId="4221572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E61050" w14:textId="14185FC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0C8629" w14:textId="7F38EB9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83961C" w14:textId="45B36AA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226106" w14:textId="0F10793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F10D82" w14:textId="060805CF" w:rsidR="00F32B60" w:rsidRDefault="00F32B60" w:rsidP="00F32B60">
            <w:pPr>
              <w:pStyle w:val="Dates"/>
            </w:pPr>
          </w:p>
        </w:tc>
      </w:tr>
      <w:tr w:rsidR="00F32B60" w14:paraId="30D2780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E15E6C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4201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38F7F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8D5E2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60CF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0B5EA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3B5255" w14:textId="77777777" w:rsidR="00F32B60" w:rsidRDefault="00F32B60" w:rsidP="00F32B60"/>
        </w:tc>
      </w:tr>
      <w:tr w:rsidR="00F32B60" w14:paraId="2B6663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5533C4C" w14:textId="7CD3983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3CF957" w14:textId="5C832A6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364E4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164F0A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871E76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4C729F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A2CB85" w14:textId="77777777" w:rsidR="00F32B60" w:rsidRDefault="00F32B60" w:rsidP="00F32B60">
            <w:pPr>
              <w:pStyle w:val="Dates"/>
            </w:pPr>
          </w:p>
        </w:tc>
      </w:tr>
    </w:tbl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5D2795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DF02F97" w14:textId="0CDCDFE8" w:rsidR="00F32B60" w:rsidRDefault="00F32B60" w:rsidP="00F32B60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25EB1A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AAE7C14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2685A30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6FCBDB71" w14:textId="0C0C7B32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6B618A5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2DAF930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966BE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78ADF79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5116102"/>
            <w:placeholder>
              <w:docPart w:val="D5B7CB92469E44EEB666B0A2C8248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2DC2D8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ABD93" w14:textId="77777777" w:rsidR="00F32B60" w:rsidRDefault="00FF2155" w:rsidP="00F32B60">
            <w:pPr>
              <w:pStyle w:val="Days"/>
            </w:pPr>
            <w:sdt>
              <w:sdtPr>
                <w:id w:val="-75831967"/>
                <w:placeholder>
                  <w:docPart w:val="E8F02D10B8404776B6231063285EF12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53D79914" w14:textId="77777777" w:rsidR="00F32B60" w:rsidRDefault="00FF2155" w:rsidP="00F32B60">
            <w:pPr>
              <w:pStyle w:val="Days"/>
            </w:pPr>
            <w:sdt>
              <w:sdtPr>
                <w:id w:val="735907049"/>
                <w:placeholder>
                  <w:docPart w:val="21FAAC160BCF4DBDA5DBF298E3E081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1186498" w14:textId="77777777" w:rsidR="00F32B60" w:rsidRDefault="00FF2155" w:rsidP="00F32B60">
            <w:pPr>
              <w:pStyle w:val="Days"/>
            </w:pPr>
            <w:sdt>
              <w:sdtPr>
                <w:id w:val="-1969506611"/>
                <w:placeholder>
                  <w:docPart w:val="092D253C7F0D43B5A099B0FC889449C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6FD7C3E7" w14:textId="77777777" w:rsidR="00F32B60" w:rsidRDefault="00FF2155" w:rsidP="00F32B60">
            <w:pPr>
              <w:pStyle w:val="Days"/>
            </w:pPr>
            <w:sdt>
              <w:sdtPr>
                <w:id w:val="859086744"/>
                <w:placeholder>
                  <w:docPart w:val="2C0F055E4412422DAEE0E86998A635F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38366F5" w14:textId="77777777" w:rsidR="00F32B60" w:rsidRDefault="00FF2155" w:rsidP="00F32B60">
            <w:pPr>
              <w:pStyle w:val="Days"/>
            </w:pPr>
            <w:sdt>
              <w:sdtPr>
                <w:id w:val="-73365202"/>
                <w:placeholder>
                  <w:docPart w:val="AB722D835DC94F4EB45D25098D745FC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311B087" w14:textId="77777777" w:rsidR="00F32B60" w:rsidRDefault="00FF2155" w:rsidP="00F32B60">
            <w:pPr>
              <w:pStyle w:val="Days"/>
            </w:pPr>
            <w:sdt>
              <w:sdtPr>
                <w:id w:val="442887513"/>
                <w:placeholder>
                  <w:docPart w:val="1A3A4566A1EE493A86A04346F3D76F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E52B4B2" w14:textId="77777777" w:rsidTr="00F32B60">
        <w:tc>
          <w:tcPr>
            <w:tcW w:w="2054" w:type="dxa"/>
            <w:tcBorders>
              <w:bottom w:val="nil"/>
            </w:tcBorders>
          </w:tcPr>
          <w:p w14:paraId="45015AAA" w14:textId="051CCE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0005BF" w14:textId="1086918A" w:rsidR="00F32B60" w:rsidRDefault="00F32B60" w:rsidP="00F32B60">
            <w:pPr>
              <w:pStyle w:val="Dates"/>
            </w:pP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BE94FFE" w14:textId="158A0ED6" w:rsidR="00F32B60" w:rsidRDefault="00F32B60" w:rsidP="00F32B60">
            <w:pPr>
              <w:pStyle w:val="Dates"/>
            </w:pPr>
            <w:r>
              <w:t>2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AEBAC9" w14:textId="6C67E7F4" w:rsidR="00F32B60" w:rsidRDefault="00F32B60" w:rsidP="00F32B60">
            <w:pPr>
              <w:pStyle w:val="Dates"/>
            </w:pPr>
            <w:r>
              <w:t>3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A408013" w14:textId="693A6F07" w:rsidR="00F32B60" w:rsidRDefault="00F32B60" w:rsidP="00F32B60">
            <w:pPr>
              <w:pStyle w:val="Dates"/>
            </w:pPr>
            <w:r>
              <w:t>4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77DFE37" w14:textId="174D862B" w:rsidR="00F32B60" w:rsidRDefault="00F32B60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78E6F5A" w14:textId="4A778CF2" w:rsidR="00F32B60" w:rsidRDefault="00F32B60" w:rsidP="00F32B60">
            <w:pPr>
              <w:pStyle w:val="Dates"/>
            </w:pPr>
            <w:r>
              <w:t>6</w:t>
            </w:r>
          </w:p>
        </w:tc>
      </w:tr>
      <w:tr w:rsidR="00F32B60" w14:paraId="34C5BB8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5EB0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1870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9341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44308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0675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E5B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A9022F" w14:textId="77777777" w:rsidR="00F32B60" w:rsidRDefault="00F32B60" w:rsidP="00F32B60"/>
        </w:tc>
      </w:tr>
      <w:tr w:rsidR="00F32B60" w14:paraId="1771B9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0B8575B" w14:textId="75F5425C" w:rsidR="00F32B60" w:rsidRDefault="00F32B60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BF6B4" w14:textId="573DAE1F" w:rsidR="00F32B60" w:rsidRDefault="00F32B60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343D85" w14:textId="640419CC" w:rsidR="00F32B60" w:rsidRDefault="00F32B60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8E0E5" w14:textId="0FFE1905" w:rsidR="00F32B60" w:rsidRDefault="00F32B60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489944" w14:textId="0ECD8973" w:rsidR="00F32B60" w:rsidRDefault="00F32B60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2CAB01" w14:textId="0B9BA15F" w:rsidR="00F32B60" w:rsidRDefault="00F32B60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A93562" w14:textId="27D9BEBD" w:rsidR="00F32B60" w:rsidRDefault="00F32B60" w:rsidP="00F32B60">
            <w:pPr>
              <w:pStyle w:val="Dates"/>
            </w:pPr>
            <w:r>
              <w:t>13</w:t>
            </w:r>
          </w:p>
        </w:tc>
      </w:tr>
      <w:tr w:rsidR="00F32B60" w14:paraId="6ABA953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0DDE0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F433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6DB95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6D6F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6B4E4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1A603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D4E750" w14:textId="77777777" w:rsidR="00F32B60" w:rsidRDefault="00F32B60" w:rsidP="00F32B60"/>
        </w:tc>
      </w:tr>
      <w:tr w:rsidR="00F32B60" w14:paraId="4B219F32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FC59AC" w14:textId="3A9E244A" w:rsidR="00F32B60" w:rsidRDefault="00F32B60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08CF68" w14:textId="15B07EB1" w:rsidR="00F32B60" w:rsidRDefault="00F32B60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C443" w14:textId="0CFC7B03" w:rsidR="00F32B60" w:rsidRDefault="00F32B60" w:rsidP="00F32B60">
            <w:pPr>
              <w:pStyle w:val="Dates"/>
            </w:pPr>
            <w:r>
              <w:t>1</w:t>
            </w:r>
            <w:r w:rsidR="00F70618"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BB255E" w14:textId="2E0AAF1A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695579F" w14:textId="4B282816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4F4BC0" w14:textId="2DCEBB07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19C82F" w14:textId="652E1888" w:rsidR="00F32B60" w:rsidRDefault="00F70618" w:rsidP="00F32B60">
            <w:pPr>
              <w:pStyle w:val="Dates"/>
            </w:pPr>
            <w:r>
              <w:t>20</w:t>
            </w:r>
          </w:p>
        </w:tc>
      </w:tr>
      <w:tr w:rsidR="00F32B60" w14:paraId="53FE872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3E51F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EABFC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CCA78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4415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0BD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A5753B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3283FE" w14:textId="77777777" w:rsidR="00F32B60" w:rsidRDefault="00F32B60" w:rsidP="00F32B60"/>
        </w:tc>
      </w:tr>
      <w:tr w:rsidR="00F32B60" w14:paraId="2024FCA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694DCBB" w14:textId="575824C3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E4D6C9" w14:textId="5FD3BEB5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10C998" w14:textId="70B14F23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128757" w14:textId="15A10BD2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DED426" w14:textId="49E57C5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7D6A7B" w14:textId="46DF8815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6ABEC2" w14:textId="0581A0E3" w:rsidR="00F32B60" w:rsidRDefault="00F70618" w:rsidP="00F32B60">
            <w:pPr>
              <w:pStyle w:val="Dates"/>
            </w:pPr>
            <w:r>
              <w:t>27</w:t>
            </w:r>
          </w:p>
        </w:tc>
      </w:tr>
      <w:tr w:rsidR="00F32B60" w14:paraId="00F8617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5FD8D4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20B0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B7B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50D2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B1D7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95177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B2446F" w14:textId="77777777" w:rsidR="00F32B60" w:rsidRDefault="00F32B60" w:rsidP="00F32B60"/>
        </w:tc>
      </w:tr>
      <w:tr w:rsidR="00F32B60" w14:paraId="7655AF4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BFF7E8" w14:textId="4470FCD7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66BC8" w14:textId="36117E94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19732" w14:textId="4F39350B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F023433" w14:textId="2666CA31" w:rsidR="00F32B60" w:rsidRDefault="00F70618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2997CF7" w14:textId="50678E8B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5BF3EA" w14:textId="5AE175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A905F1" w14:textId="1669F3A3" w:rsidR="00F32B60" w:rsidRDefault="00F32B60" w:rsidP="00F32B60">
            <w:pPr>
              <w:pStyle w:val="Dates"/>
            </w:pPr>
          </w:p>
        </w:tc>
      </w:tr>
      <w:tr w:rsidR="00F32B60" w14:paraId="1B5A353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032815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98261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FA31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49B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62AC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723DA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B37346" w14:textId="77777777" w:rsidR="00F32B60" w:rsidRDefault="00F32B60" w:rsidP="00F32B60"/>
        </w:tc>
      </w:tr>
      <w:tr w:rsidR="00D944F7" w14:paraId="73AFF6D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6EB7A729" w14:textId="18094DD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694D498" w14:textId="79B46165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6AC991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7916D1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E6D0A24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2B0C73" w14:textId="77777777" w:rsidR="00D944F7" w:rsidRDefault="00D944F7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897DE7" w14:textId="77777777" w:rsidR="00D944F7" w:rsidRDefault="00D944F7" w:rsidP="00F32B60">
            <w:pPr>
              <w:pStyle w:val="Dates"/>
            </w:pPr>
          </w:p>
        </w:tc>
      </w:tr>
      <w:tr w:rsidR="00D944F7" w14:paraId="44DE5CF2" w14:textId="77777777" w:rsidTr="00D944F7">
        <w:trPr>
          <w:trHeight w:hRule="exact" w:val="80"/>
        </w:trPr>
        <w:tc>
          <w:tcPr>
            <w:tcW w:w="2054" w:type="dxa"/>
          </w:tcPr>
          <w:p w14:paraId="409E3DFF" w14:textId="77777777" w:rsidR="00D944F7" w:rsidRDefault="00D944F7" w:rsidP="00F32B60"/>
        </w:tc>
        <w:tc>
          <w:tcPr>
            <w:tcW w:w="2055" w:type="dxa"/>
          </w:tcPr>
          <w:p w14:paraId="11BD4505" w14:textId="77777777" w:rsidR="00D944F7" w:rsidRDefault="00D944F7" w:rsidP="00F32B60"/>
        </w:tc>
        <w:tc>
          <w:tcPr>
            <w:tcW w:w="2055" w:type="dxa"/>
          </w:tcPr>
          <w:p w14:paraId="250D7B14" w14:textId="77777777" w:rsidR="00D944F7" w:rsidRDefault="00D944F7" w:rsidP="00F32B60"/>
        </w:tc>
        <w:tc>
          <w:tcPr>
            <w:tcW w:w="2055" w:type="dxa"/>
          </w:tcPr>
          <w:p w14:paraId="113772D4" w14:textId="77777777" w:rsidR="00D944F7" w:rsidRDefault="00D944F7" w:rsidP="00F32B60"/>
        </w:tc>
        <w:tc>
          <w:tcPr>
            <w:tcW w:w="2055" w:type="dxa"/>
          </w:tcPr>
          <w:p w14:paraId="173CEA36" w14:textId="77777777" w:rsidR="00D944F7" w:rsidRDefault="00D944F7" w:rsidP="00F32B60"/>
        </w:tc>
        <w:tc>
          <w:tcPr>
            <w:tcW w:w="2055" w:type="dxa"/>
          </w:tcPr>
          <w:p w14:paraId="16F1E021" w14:textId="77777777" w:rsidR="00D944F7" w:rsidRDefault="00D944F7" w:rsidP="00F32B60"/>
        </w:tc>
        <w:tc>
          <w:tcPr>
            <w:tcW w:w="2055" w:type="dxa"/>
          </w:tcPr>
          <w:p w14:paraId="5830028A" w14:textId="77777777" w:rsidR="00D944F7" w:rsidRDefault="00D944F7" w:rsidP="00F32B60"/>
        </w:tc>
      </w:tr>
    </w:tbl>
    <w:p w14:paraId="70F4686D" w14:textId="630EBCF9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41D5961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A3AE04" w14:textId="6D8C5E63" w:rsidR="00F32B60" w:rsidRDefault="00D944F7" w:rsidP="00F32B60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5457A804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73464A8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39ECCF9F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4CE5CE9E" w14:textId="55F4D616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7ED4B9DD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006520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D85BDF2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86173CD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0114317"/>
            <w:placeholder>
              <w:docPart w:val="5E0FF459EEE24FA5A69B7BF7391BF7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1EB420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7950F25D" w14:textId="77777777" w:rsidR="00F32B60" w:rsidRDefault="00FF2155" w:rsidP="00F32B60">
            <w:pPr>
              <w:pStyle w:val="Days"/>
            </w:pPr>
            <w:sdt>
              <w:sdtPr>
                <w:id w:val="1677922443"/>
                <w:placeholder>
                  <w:docPart w:val="5F7E631C9CEB4B0D8CB5C8A891F3058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316EC23D" w14:textId="77777777" w:rsidR="00F32B60" w:rsidRDefault="00FF2155" w:rsidP="00F32B60">
            <w:pPr>
              <w:pStyle w:val="Days"/>
            </w:pPr>
            <w:sdt>
              <w:sdtPr>
                <w:id w:val="7185991"/>
                <w:placeholder>
                  <w:docPart w:val="1CCE98D0A3CC40149D49A3B2FC0F86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11E59BB" w14:textId="77777777" w:rsidR="00F32B60" w:rsidRDefault="00FF2155" w:rsidP="00F32B60">
            <w:pPr>
              <w:pStyle w:val="Days"/>
            </w:pPr>
            <w:sdt>
              <w:sdtPr>
                <w:id w:val="1628977921"/>
                <w:placeholder>
                  <w:docPart w:val="0C8F82508B6446129095EE7BDE6D102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651DEC" w14:textId="77777777" w:rsidR="00F32B60" w:rsidRDefault="00FF2155" w:rsidP="00F32B60">
            <w:pPr>
              <w:pStyle w:val="Days"/>
            </w:pPr>
            <w:sdt>
              <w:sdtPr>
                <w:id w:val="-259838339"/>
                <w:placeholder>
                  <w:docPart w:val="6AEB2F3A92DC463C87A98CB0CBC1786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639A90C" w14:textId="77777777" w:rsidR="00F32B60" w:rsidRDefault="00FF2155" w:rsidP="00F32B60">
            <w:pPr>
              <w:pStyle w:val="Days"/>
            </w:pPr>
            <w:sdt>
              <w:sdtPr>
                <w:id w:val="-750581031"/>
                <w:placeholder>
                  <w:docPart w:val="BF007C692AF44A1284432E34730E03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D170D2E" w14:textId="77777777" w:rsidR="00F32B60" w:rsidRDefault="00FF2155" w:rsidP="00F32B60">
            <w:pPr>
              <w:pStyle w:val="Days"/>
            </w:pPr>
            <w:sdt>
              <w:sdtPr>
                <w:id w:val="1871416390"/>
                <w:placeholder>
                  <w:docPart w:val="676B21307027452FB82282B4A6D14E4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21160A5C" w14:textId="77777777" w:rsidTr="00F32B60">
        <w:tc>
          <w:tcPr>
            <w:tcW w:w="2054" w:type="dxa"/>
            <w:tcBorders>
              <w:bottom w:val="nil"/>
            </w:tcBorders>
          </w:tcPr>
          <w:p w14:paraId="2DA4745D" w14:textId="614F82B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910D50D" w14:textId="0066066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5CA0F37" w14:textId="512493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3B6935D" w14:textId="45902B8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E401D38" w14:textId="2FD4550C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CADBD4A" w14:textId="5371F004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6043B8D1" w14:textId="1FFA4E32" w:rsidR="00F32B60" w:rsidRDefault="00F70618" w:rsidP="00F32B60">
            <w:pPr>
              <w:pStyle w:val="Dates"/>
            </w:pPr>
            <w:r>
              <w:t>3</w:t>
            </w:r>
          </w:p>
        </w:tc>
      </w:tr>
      <w:tr w:rsidR="00F32B60" w14:paraId="3CDB4D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5983C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559C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400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9B4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E0613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FEB3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4B752E" w14:textId="77777777" w:rsidR="00F32B60" w:rsidRDefault="00F32B60" w:rsidP="00F32B60"/>
        </w:tc>
      </w:tr>
      <w:tr w:rsidR="00F32B60" w14:paraId="16402D8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42A1E7D" w14:textId="0ED4F717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E069CB" w14:textId="01047B6E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47560F" w14:textId="2A5B7C7B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BD319A" w14:textId="6AEEB604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24A49B" w14:textId="6EF5111F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BA8F9" w14:textId="4622FD43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1E2A0D" w14:textId="438B7349" w:rsidR="00F32B60" w:rsidRDefault="00F70618" w:rsidP="00F32B60">
            <w:pPr>
              <w:pStyle w:val="Dates"/>
            </w:pPr>
            <w:r>
              <w:t>10</w:t>
            </w:r>
          </w:p>
        </w:tc>
      </w:tr>
      <w:tr w:rsidR="00F32B60" w14:paraId="468C27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71EA6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E920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9B68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F795A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3520A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33741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F9C875" w14:textId="77777777" w:rsidR="00F32B60" w:rsidRDefault="00F32B60" w:rsidP="00F32B60"/>
        </w:tc>
      </w:tr>
      <w:tr w:rsidR="00F32B60" w14:paraId="3A98B52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9D3D156" w14:textId="362145C2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128B70" w14:textId="318B08FF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7C0E32" w14:textId="64CB1E44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96B14" w14:textId="256B8204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CDD314" w14:textId="62AF73B3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2786EC" w14:textId="19F7C6E8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6FF1B7" w14:textId="1F9D8CBF" w:rsidR="00F32B60" w:rsidRDefault="00F70618" w:rsidP="00F32B60">
            <w:pPr>
              <w:pStyle w:val="Dates"/>
            </w:pPr>
            <w:r>
              <w:t>17</w:t>
            </w:r>
          </w:p>
        </w:tc>
      </w:tr>
      <w:tr w:rsidR="00F32B60" w14:paraId="45B91A8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F6956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2B50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B52A7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2BC8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C87C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61CD0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02991E" w14:textId="77777777" w:rsidR="00F32B60" w:rsidRDefault="00F32B60" w:rsidP="00F32B60"/>
        </w:tc>
      </w:tr>
      <w:tr w:rsidR="00F32B60" w14:paraId="0DB5385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93C3011" w14:textId="0D50C740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0CF9C1" w14:textId="3D297D0C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D64B70" w14:textId="32377100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18D7DC" w14:textId="7772F78A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1DFA65" w14:textId="75D04EF2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BEEFA" w14:textId="04C9B04B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ABB115" w14:textId="09779A1A" w:rsidR="00F32B60" w:rsidRDefault="00F70618" w:rsidP="00F32B60">
            <w:pPr>
              <w:pStyle w:val="Dates"/>
            </w:pPr>
            <w:r>
              <w:t>24</w:t>
            </w:r>
          </w:p>
        </w:tc>
      </w:tr>
      <w:tr w:rsidR="00F32B60" w14:paraId="139CCBD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E2C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2CEA8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2D3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9B6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7A72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7C60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28107" w14:textId="77777777" w:rsidR="00F32B60" w:rsidRDefault="00F32B60" w:rsidP="00F32B60"/>
        </w:tc>
      </w:tr>
      <w:tr w:rsidR="00F32B60" w14:paraId="0AB07BA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14529AA" w14:textId="13B30214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C0C77" w14:textId="74E07794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57036E" w14:textId="6CB3CBED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02B5BDD" w14:textId="3BAA6304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A70235F" w14:textId="7BE1E0C9" w:rsidR="00F32B60" w:rsidRDefault="00F70618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B09D78A" w14:textId="04EA984A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9EB5C7" w14:textId="6B4399B5" w:rsidR="00F32B60" w:rsidRDefault="00F32B60" w:rsidP="00F32B60">
            <w:pPr>
              <w:pStyle w:val="Dates"/>
            </w:pPr>
          </w:p>
        </w:tc>
      </w:tr>
      <w:tr w:rsidR="00F32B60" w14:paraId="0B988BC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8529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A695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BCB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694B0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70A9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FCE6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3E142A" w14:textId="77777777" w:rsidR="00F32B60" w:rsidRDefault="00F32B60" w:rsidP="00F32B60"/>
        </w:tc>
      </w:tr>
      <w:tr w:rsidR="00F32B60" w14:paraId="0778DB1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76379A06" w14:textId="3D0DF161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E1CC99F" w14:textId="5AF1E1F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16FB2E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52F0F1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963215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03497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82751C6" w14:textId="77777777" w:rsidR="00F32B60" w:rsidRDefault="00F32B60" w:rsidP="00F32B60">
            <w:pPr>
              <w:pStyle w:val="Dates"/>
            </w:pPr>
          </w:p>
        </w:tc>
      </w:tr>
      <w:tr w:rsidR="00F32B60" w14:paraId="5CC30234" w14:textId="77777777" w:rsidTr="00D944F7">
        <w:trPr>
          <w:trHeight w:hRule="exact" w:val="80"/>
        </w:trPr>
        <w:tc>
          <w:tcPr>
            <w:tcW w:w="2054" w:type="dxa"/>
          </w:tcPr>
          <w:p w14:paraId="4279EA1B" w14:textId="77777777" w:rsidR="00F32B60" w:rsidRDefault="00F32B60" w:rsidP="00F32B60"/>
        </w:tc>
        <w:tc>
          <w:tcPr>
            <w:tcW w:w="2055" w:type="dxa"/>
          </w:tcPr>
          <w:p w14:paraId="5A16E519" w14:textId="77777777" w:rsidR="00F32B60" w:rsidRDefault="00F32B60" w:rsidP="00F32B60"/>
        </w:tc>
        <w:tc>
          <w:tcPr>
            <w:tcW w:w="2055" w:type="dxa"/>
          </w:tcPr>
          <w:p w14:paraId="3B5FE160" w14:textId="77777777" w:rsidR="00F32B60" w:rsidRDefault="00F32B60" w:rsidP="00F32B60"/>
        </w:tc>
        <w:tc>
          <w:tcPr>
            <w:tcW w:w="2055" w:type="dxa"/>
          </w:tcPr>
          <w:p w14:paraId="6855EBED" w14:textId="77777777" w:rsidR="00F32B60" w:rsidRDefault="00F32B60" w:rsidP="00F32B60"/>
        </w:tc>
        <w:tc>
          <w:tcPr>
            <w:tcW w:w="2055" w:type="dxa"/>
          </w:tcPr>
          <w:p w14:paraId="4348CAF3" w14:textId="77777777" w:rsidR="00F32B60" w:rsidRDefault="00F32B60" w:rsidP="00F32B60"/>
        </w:tc>
        <w:tc>
          <w:tcPr>
            <w:tcW w:w="2055" w:type="dxa"/>
          </w:tcPr>
          <w:p w14:paraId="5A9E9CAD" w14:textId="77777777" w:rsidR="00F32B60" w:rsidRDefault="00F32B60" w:rsidP="00F32B60"/>
        </w:tc>
        <w:tc>
          <w:tcPr>
            <w:tcW w:w="2055" w:type="dxa"/>
          </w:tcPr>
          <w:p w14:paraId="11ED6EDE" w14:textId="77777777" w:rsidR="00F32B60" w:rsidRDefault="00F32B60" w:rsidP="00F32B60"/>
        </w:tc>
      </w:tr>
    </w:tbl>
    <w:p w14:paraId="477494CB" w14:textId="52750DA0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179912F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2D3097B" w14:textId="1868DC87" w:rsidR="00F32B60" w:rsidRDefault="00D944F7" w:rsidP="00F32B60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51F94B7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1188685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66784E9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306BC2AF" w14:textId="52F6867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5113FC04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4ED791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54AC928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1C3487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418680381"/>
            <w:placeholder>
              <w:docPart w:val="C5B05339AD5D4670AD81FBD884FC26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6B8024B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C3CACBE" w14:textId="77777777" w:rsidR="00F32B60" w:rsidRDefault="00FF2155" w:rsidP="00F32B60">
            <w:pPr>
              <w:pStyle w:val="Days"/>
            </w:pPr>
            <w:sdt>
              <w:sdtPr>
                <w:id w:val="598300938"/>
                <w:placeholder>
                  <w:docPart w:val="F11406125AD74E809D6237BD49F4B0F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EBBE964" w14:textId="77777777" w:rsidR="00F32B60" w:rsidRDefault="00FF2155" w:rsidP="00F32B60">
            <w:pPr>
              <w:pStyle w:val="Days"/>
            </w:pPr>
            <w:sdt>
              <w:sdtPr>
                <w:id w:val="485902382"/>
                <w:placeholder>
                  <w:docPart w:val="182C82EEC2774879BEB44C581794558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29F5582D" w14:textId="77777777" w:rsidR="00F32B60" w:rsidRDefault="00FF2155" w:rsidP="00F32B60">
            <w:pPr>
              <w:pStyle w:val="Days"/>
            </w:pPr>
            <w:sdt>
              <w:sdtPr>
                <w:id w:val="1661272650"/>
                <w:placeholder>
                  <w:docPart w:val="0577C24445E544CF800BC422F545FD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4448EB0" w14:textId="77777777" w:rsidR="00F32B60" w:rsidRDefault="00FF2155" w:rsidP="00F32B60">
            <w:pPr>
              <w:pStyle w:val="Days"/>
            </w:pPr>
            <w:sdt>
              <w:sdtPr>
                <w:id w:val="395717274"/>
                <w:placeholder>
                  <w:docPart w:val="8846DAD5E0754FDE85C68EC21932BA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522D5B3" w14:textId="77777777" w:rsidR="00F32B60" w:rsidRDefault="00FF2155" w:rsidP="00F32B60">
            <w:pPr>
              <w:pStyle w:val="Days"/>
            </w:pPr>
            <w:sdt>
              <w:sdtPr>
                <w:id w:val="-1398042266"/>
                <w:placeholder>
                  <w:docPart w:val="B953A711C4FE41019BCC3098CE706651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46CECBF" w14:textId="77777777" w:rsidR="00F32B60" w:rsidRDefault="00FF2155" w:rsidP="00F32B60">
            <w:pPr>
              <w:pStyle w:val="Days"/>
            </w:pPr>
            <w:sdt>
              <w:sdtPr>
                <w:id w:val="1526904587"/>
                <w:placeholder>
                  <w:docPart w:val="D97469697F1B4135BE22577380F7B91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1C5B750" w14:textId="77777777" w:rsidTr="00F32B60">
        <w:tc>
          <w:tcPr>
            <w:tcW w:w="2054" w:type="dxa"/>
            <w:tcBorders>
              <w:bottom w:val="nil"/>
            </w:tcBorders>
          </w:tcPr>
          <w:p w14:paraId="0BC08282" w14:textId="36E0FA7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35B774F" w14:textId="11184B6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6FD19D9" w14:textId="6C1152E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6D54EF6" w14:textId="6FA679B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042DE87" w14:textId="6098C0B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05FAC7E" w14:textId="5F252456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bottom w:val="nil"/>
            </w:tcBorders>
          </w:tcPr>
          <w:p w14:paraId="51695A9A" w14:textId="40F88704" w:rsidR="00F32B60" w:rsidRDefault="00F70618" w:rsidP="00F32B60">
            <w:pPr>
              <w:pStyle w:val="Dates"/>
            </w:pPr>
            <w:r>
              <w:t>1</w:t>
            </w:r>
          </w:p>
        </w:tc>
      </w:tr>
      <w:tr w:rsidR="00F32B60" w14:paraId="6345068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9164B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4B48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23C23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DDCA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48E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D683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5D3A4" w14:textId="77777777" w:rsidR="00F32B60" w:rsidRDefault="00F32B60" w:rsidP="00F32B60"/>
        </w:tc>
      </w:tr>
      <w:tr w:rsidR="00F32B60" w14:paraId="070E3D0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A195677" w14:textId="274124C1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9170E1C" w14:textId="6FCE7468" w:rsidR="00F32B60" w:rsidRDefault="00F70618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5442E" w14:textId="74589FBE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9563C9" w14:textId="04FB1E1A" w:rsidR="00F32B60" w:rsidRDefault="00F70618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22165F" w14:textId="1491328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11A31" w14:textId="637F9896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16C847" w14:textId="7173F78A" w:rsidR="00F32B60" w:rsidRDefault="00F70618" w:rsidP="00F32B60">
            <w:pPr>
              <w:pStyle w:val="Dates"/>
            </w:pPr>
            <w:r>
              <w:t>8</w:t>
            </w:r>
          </w:p>
        </w:tc>
      </w:tr>
      <w:tr w:rsidR="00F32B60" w14:paraId="323B303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4761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67C0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6247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4BB1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54EC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3C854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D101B5" w14:textId="77777777" w:rsidR="00F32B60" w:rsidRDefault="00F32B60" w:rsidP="00F32B60"/>
        </w:tc>
      </w:tr>
      <w:tr w:rsidR="00F32B60" w14:paraId="6A3BDC4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3B6249C" w14:textId="6BF46F11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A73659" w14:textId="4943E2FE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DCC2F8" w14:textId="05ED6ACF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3082FD" w14:textId="19569570" w:rsidR="00F32B60" w:rsidRDefault="00F70618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1E12C5" w14:textId="757B0779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C2CC1C" w14:textId="1F510723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1D1F06" w14:textId="42FC80B1" w:rsidR="00F32B60" w:rsidRDefault="00F70618" w:rsidP="00F32B60">
            <w:pPr>
              <w:pStyle w:val="Dates"/>
            </w:pPr>
            <w:r>
              <w:t>15</w:t>
            </w:r>
          </w:p>
        </w:tc>
      </w:tr>
      <w:tr w:rsidR="00F32B60" w14:paraId="42BC36F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7E8B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B4C35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639D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D6D70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034E00" w14:textId="2E25FE73" w:rsidR="00F32B60" w:rsidRDefault="007B3D74" w:rsidP="00F32B60">
            <w:r>
              <w:t>Reserved – 4pm to 9pm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AD453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A59E71" w14:textId="77777777" w:rsidR="00F32B60" w:rsidRDefault="00F32B60" w:rsidP="00F32B60"/>
        </w:tc>
      </w:tr>
      <w:tr w:rsidR="00F32B60" w14:paraId="5E6993F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9962488" w14:textId="2193653E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045E15" w14:textId="133E774F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9A1BF3" w14:textId="76C67A44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2F2EB1" w14:textId="734DF44B" w:rsidR="00F32B60" w:rsidRDefault="00F70618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1F07FB" w14:textId="6FEFEE51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1ED32" w14:textId="1E9C0085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7555CF" w14:textId="3EDB2C1B" w:rsidR="00F32B60" w:rsidRDefault="00F70618" w:rsidP="00F32B60">
            <w:pPr>
              <w:pStyle w:val="Dates"/>
            </w:pPr>
            <w:r>
              <w:t>22</w:t>
            </w:r>
          </w:p>
        </w:tc>
      </w:tr>
      <w:tr w:rsidR="00F32B60" w14:paraId="7E41E3AE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35EDD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5E7F0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3B9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BF6FE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34695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A6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81F33" w14:textId="77777777" w:rsidR="00F32B60" w:rsidRDefault="00F32B60" w:rsidP="00F32B60"/>
        </w:tc>
      </w:tr>
      <w:tr w:rsidR="00F32B60" w14:paraId="026DD01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0C88997" w14:textId="52404772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53379A" w14:textId="04E82D3D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88EF4D" w14:textId="413A0841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514D71" w14:textId="030B7BF2" w:rsidR="00F32B60" w:rsidRDefault="00F70618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14B42D" w14:textId="62932550" w:rsidR="00F32B60" w:rsidRDefault="00F70618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51112A" w14:textId="47AC8540" w:rsidR="00F32B60" w:rsidRDefault="00F70618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70C6AE7" w14:textId="2826CC92" w:rsidR="00F32B60" w:rsidRDefault="00F70618" w:rsidP="00F32B60">
            <w:pPr>
              <w:pStyle w:val="Dates"/>
            </w:pPr>
            <w:r>
              <w:t>29</w:t>
            </w:r>
          </w:p>
        </w:tc>
      </w:tr>
      <w:tr w:rsidR="00F32B60" w14:paraId="7B41AC1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9D5210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61E4F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9A92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F8FB3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4CA52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BAE49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DF3D5B" w14:textId="77777777" w:rsidR="00F32B60" w:rsidRDefault="00F32B60" w:rsidP="00F32B60"/>
        </w:tc>
      </w:tr>
      <w:tr w:rsidR="00F32B60" w14:paraId="1B043F6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2174CF7F" w14:textId="58706540" w:rsidR="00F32B60" w:rsidRDefault="00F70618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948F176" w14:textId="0C43A4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E6409C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D886FC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BF745F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E040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005D68A" w14:textId="77777777" w:rsidR="00F32B60" w:rsidRDefault="00F32B60" w:rsidP="00F32B60">
            <w:pPr>
              <w:pStyle w:val="Dates"/>
            </w:pPr>
          </w:p>
        </w:tc>
      </w:tr>
      <w:tr w:rsidR="00F32B60" w14:paraId="2166DFD1" w14:textId="77777777" w:rsidTr="00F70618">
        <w:trPr>
          <w:trHeight w:hRule="exact" w:val="918"/>
        </w:trPr>
        <w:tc>
          <w:tcPr>
            <w:tcW w:w="2054" w:type="dxa"/>
          </w:tcPr>
          <w:p w14:paraId="0D003E83" w14:textId="77777777" w:rsidR="00F32B60" w:rsidRDefault="00F32B60" w:rsidP="00F32B60"/>
        </w:tc>
        <w:tc>
          <w:tcPr>
            <w:tcW w:w="2055" w:type="dxa"/>
          </w:tcPr>
          <w:p w14:paraId="5D6AEBFF" w14:textId="77777777" w:rsidR="00F32B60" w:rsidRDefault="00F32B60" w:rsidP="00F32B60"/>
        </w:tc>
        <w:tc>
          <w:tcPr>
            <w:tcW w:w="2055" w:type="dxa"/>
          </w:tcPr>
          <w:p w14:paraId="69EC8F9E" w14:textId="77777777" w:rsidR="00F32B60" w:rsidRDefault="00F32B60" w:rsidP="00F32B60"/>
        </w:tc>
        <w:tc>
          <w:tcPr>
            <w:tcW w:w="2055" w:type="dxa"/>
          </w:tcPr>
          <w:p w14:paraId="334E9583" w14:textId="77777777" w:rsidR="00F32B60" w:rsidRDefault="00F32B60" w:rsidP="00F32B60"/>
        </w:tc>
        <w:tc>
          <w:tcPr>
            <w:tcW w:w="2055" w:type="dxa"/>
          </w:tcPr>
          <w:p w14:paraId="68CA98C1" w14:textId="77777777" w:rsidR="00F32B60" w:rsidRDefault="00F32B60" w:rsidP="00F32B60"/>
        </w:tc>
        <w:tc>
          <w:tcPr>
            <w:tcW w:w="2055" w:type="dxa"/>
          </w:tcPr>
          <w:p w14:paraId="3F531FF8" w14:textId="77777777" w:rsidR="00F32B60" w:rsidRDefault="00F32B60" w:rsidP="00F32B60"/>
        </w:tc>
        <w:tc>
          <w:tcPr>
            <w:tcW w:w="2055" w:type="dxa"/>
          </w:tcPr>
          <w:p w14:paraId="72FE5099" w14:textId="77777777" w:rsidR="00F32B60" w:rsidRDefault="00F32B60" w:rsidP="00F32B60"/>
        </w:tc>
      </w:tr>
    </w:tbl>
    <w:p w14:paraId="6F98A144" w14:textId="7E6E5D2A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19E23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730BCFE6" w14:textId="41F1163F" w:rsidR="00F32B60" w:rsidRDefault="00F70618" w:rsidP="00F32B60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273399C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73D7D7D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2AC4F404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60D2035C" w14:textId="3A3432A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A1D59B2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A7F6AF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537008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B18189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556476821"/>
            <w:placeholder>
              <w:docPart w:val="769BBEDFABA14169A95D47F6AB35E3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0306E32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A44E858" w14:textId="77777777" w:rsidR="00F32B60" w:rsidRDefault="00FF2155" w:rsidP="00F32B60">
            <w:pPr>
              <w:pStyle w:val="Days"/>
            </w:pPr>
            <w:sdt>
              <w:sdtPr>
                <w:id w:val="758027383"/>
                <w:placeholder>
                  <w:docPart w:val="216377E9121F4011901DCEAB2D7CAAD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0925303" w14:textId="77777777" w:rsidR="00F32B60" w:rsidRDefault="00FF2155" w:rsidP="00F32B60">
            <w:pPr>
              <w:pStyle w:val="Days"/>
            </w:pPr>
            <w:sdt>
              <w:sdtPr>
                <w:id w:val="-12765732"/>
                <w:placeholder>
                  <w:docPart w:val="21C9AAFB2CAC447CB408726B1A3C60A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88758CF" w14:textId="77777777" w:rsidR="00F32B60" w:rsidRDefault="00FF2155" w:rsidP="00F32B60">
            <w:pPr>
              <w:pStyle w:val="Days"/>
            </w:pPr>
            <w:sdt>
              <w:sdtPr>
                <w:id w:val="2070381424"/>
                <w:placeholder>
                  <w:docPart w:val="EFF3AAC34133430FBE83CBA19002725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B66B1F3" w14:textId="77777777" w:rsidR="00F32B60" w:rsidRDefault="00FF2155" w:rsidP="00F32B60">
            <w:pPr>
              <w:pStyle w:val="Days"/>
            </w:pPr>
            <w:sdt>
              <w:sdtPr>
                <w:id w:val="-1179808038"/>
                <w:placeholder>
                  <w:docPart w:val="7D4157CFB66E45659259C3D6D278559D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DC597D3" w14:textId="77777777" w:rsidR="00F32B60" w:rsidRDefault="00FF2155" w:rsidP="00F32B60">
            <w:pPr>
              <w:pStyle w:val="Days"/>
            </w:pPr>
            <w:sdt>
              <w:sdtPr>
                <w:id w:val="-1626384357"/>
                <w:placeholder>
                  <w:docPart w:val="03EE44AC37504E479D58D8E3D64E0F1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05E4208" w14:textId="77777777" w:rsidR="00F32B60" w:rsidRDefault="00FF2155" w:rsidP="00F32B60">
            <w:pPr>
              <w:pStyle w:val="Days"/>
            </w:pPr>
            <w:sdt>
              <w:sdtPr>
                <w:id w:val="1228808272"/>
                <w:placeholder>
                  <w:docPart w:val="17AE16F0DDCC4A12AA29F9B183A842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5D9FAE5F" w14:textId="77777777" w:rsidTr="00F32B60">
        <w:tc>
          <w:tcPr>
            <w:tcW w:w="2054" w:type="dxa"/>
            <w:tcBorders>
              <w:bottom w:val="nil"/>
            </w:tcBorders>
          </w:tcPr>
          <w:p w14:paraId="0673C048" w14:textId="6DD637D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1A44DD2" w14:textId="6035666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74A2597" w14:textId="1A007155" w:rsidR="00F32B60" w:rsidRDefault="00F70618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"Tuesday"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=B2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=B2+1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290E374" w14:textId="4A24D68B" w:rsidR="00F32B60" w:rsidRDefault="00F70618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B72AB8F" w14:textId="0B9AB3D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70618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792C85A8" w14:textId="672A1DE5" w:rsidR="00F32B60" w:rsidRDefault="00F70618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C106FD9" w14:textId="380651D1" w:rsidR="00F32B60" w:rsidRDefault="00F70618" w:rsidP="00F32B60">
            <w:pPr>
              <w:pStyle w:val="Dates"/>
            </w:pPr>
            <w:r>
              <w:t>5</w:t>
            </w:r>
          </w:p>
        </w:tc>
      </w:tr>
      <w:tr w:rsidR="00F32B60" w14:paraId="7637227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16AD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9CD5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C04B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0B8B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02415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921B3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B2C1BE6" w14:textId="77777777" w:rsidR="00F32B60" w:rsidRDefault="00F32B60" w:rsidP="00F32B60"/>
        </w:tc>
      </w:tr>
      <w:tr w:rsidR="00F32B60" w14:paraId="26EBFB0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C3310BE" w14:textId="1ED32372" w:rsidR="00F32B60" w:rsidRDefault="00F70618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162244" w14:textId="150B7FF3" w:rsidR="00F32B60" w:rsidRDefault="00F70618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D4AFF" w14:textId="08D14C88" w:rsidR="00F32B60" w:rsidRDefault="00F70618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A2C645" w14:textId="05F49042" w:rsidR="00F32B60" w:rsidRDefault="00F70618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9D104B" w14:textId="73F5997B" w:rsidR="00F32B60" w:rsidRDefault="00F70618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870C2C" w14:textId="197BC67B" w:rsidR="00F32B60" w:rsidRDefault="00F70618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EAE8A6" w14:textId="1974308C" w:rsidR="00F32B60" w:rsidRDefault="00F70618" w:rsidP="00F32B60">
            <w:pPr>
              <w:pStyle w:val="Dates"/>
            </w:pPr>
            <w:r>
              <w:t>12</w:t>
            </w:r>
          </w:p>
        </w:tc>
      </w:tr>
      <w:tr w:rsidR="00F32B60" w14:paraId="39AB0EE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60A036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931415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A36B0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54F05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A0492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22FF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A499C0" w14:textId="77777777" w:rsidR="00F32B60" w:rsidRDefault="00F32B60" w:rsidP="00F32B60"/>
        </w:tc>
      </w:tr>
      <w:tr w:rsidR="00F32B60" w14:paraId="6ADA40E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2677793" w14:textId="3EF397B3" w:rsidR="00F32B60" w:rsidRDefault="00F70618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63436F" w14:textId="3BACE3A0" w:rsidR="00F32B60" w:rsidRDefault="00F70618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1EA4B6" w14:textId="2F80E804" w:rsidR="00F32B60" w:rsidRDefault="00F70618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7A1941D" w14:textId="7A25994F" w:rsidR="00F32B60" w:rsidRDefault="00F70618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CBBE6A4" w14:textId="260E2234" w:rsidR="00F32B60" w:rsidRDefault="00F70618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8BEDB5" w14:textId="461A8A21" w:rsidR="00F32B60" w:rsidRDefault="00F70618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62B0135" w14:textId="7941E276" w:rsidR="00F32B60" w:rsidRDefault="00F70618" w:rsidP="00F32B60">
            <w:pPr>
              <w:pStyle w:val="Dates"/>
            </w:pPr>
            <w:r>
              <w:t>19</w:t>
            </w:r>
          </w:p>
        </w:tc>
      </w:tr>
      <w:tr w:rsidR="00F32B60" w14:paraId="1CBB749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1F867B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B0695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62AD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6633B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DB34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6E42E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093824" w14:textId="77777777" w:rsidR="00F32B60" w:rsidRDefault="00F32B60" w:rsidP="00F32B60"/>
        </w:tc>
      </w:tr>
      <w:tr w:rsidR="00F32B60" w14:paraId="2127270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E750246" w14:textId="516ECC2A" w:rsidR="00F32B60" w:rsidRDefault="00F70618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E51876" w14:textId="1FBD8991" w:rsidR="00F32B60" w:rsidRDefault="00F70618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84952" w14:textId="17B443C6" w:rsidR="00F32B60" w:rsidRDefault="00F70618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1C28E" w14:textId="2F23AACF" w:rsidR="00F32B60" w:rsidRDefault="00F70618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1A18D7C" w14:textId="511B0BF8" w:rsidR="00F32B60" w:rsidRDefault="00F70618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BDCE53" w14:textId="196F1DBE" w:rsidR="00F32B60" w:rsidRDefault="00F70618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A11ECB" w14:textId="2001F25C" w:rsidR="00F32B60" w:rsidRDefault="00F70618" w:rsidP="00F32B60">
            <w:pPr>
              <w:pStyle w:val="Dates"/>
            </w:pPr>
            <w:r>
              <w:t>26</w:t>
            </w:r>
          </w:p>
        </w:tc>
      </w:tr>
      <w:tr w:rsidR="00F32B60" w14:paraId="5E17D37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61093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E6485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7129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D44ECB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83A657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52CA5E" w14:textId="79955DDC" w:rsidR="00F32B60" w:rsidRDefault="008E5801" w:rsidP="00F32B60">
            <w:r>
              <w:t>Reserved – all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2A269B" w14:textId="37DFB41F" w:rsidR="00F32B60" w:rsidRDefault="008E5801" w:rsidP="00F32B60">
            <w:r>
              <w:t>Reserved – all day</w:t>
            </w:r>
          </w:p>
        </w:tc>
      </w:tr>
      <w:tr w:rsidR="00F32B60" w14:paraId="57C27D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3184DD4" w14:textId="4873B4D7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6E906F" w14:textId="1F8CAA59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AA7EB09" w14:textId="1FC212C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F083A5" w14:textId="10F61CF3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F746CD" w14:textId="4CC144F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641BF6" w14:textId="34C30CEC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B917F04" w14:textId="39D3978C" w:rsidR="00F32B60" w:rsidRDefault="00F32B60" w:rsidP="00F32B60">
            <w:pPr>
              <w:pStyle w:val="Dates"/>
            </w:pPr>
          </w:p>
        </w:tc>
      </w:tr>
      <w:tr w:rsidR="00F32B60" w14:paraId="7276A6E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B4F57FB" w14:textId="1BEDB3C4" w:rsidR="00F32B60" w:rsidRDefault="008E5801" w:rsidP="00F32B60">
            <w:r>
              <w:t>Reserved – all day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EF2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F16F8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51090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D524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9B2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63B72B" w14:textId="77777777" w:rsidR="00F32B60" w:rsidRDefault="00F32B60" w:rsidP="00F32B60"/>
        </w:tc>
      </w:tr>
      <w:tr w:rsidR="00F32B60" w14:paraId="3212CF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CEE44FC" w14:textId="05699939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BD959A0" w14:textId="4ED4A92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C5046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EAA0A9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C64A0D6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B7B204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91811B" w14:textId="77777777" w:rsidR="00F32B60" w:rsidRDefault="00F32B60" w:rsidP="00F32B60">
            <w:pPr>
              <w:pStyle w:val="Dates"/>
            </w:pPr>
          </w:p>
        </w:tc>
      </w:tr>
      <w:tr w:rsidR="00F32B60" w14:paraId="257B6E96" w14:textId="77777777" w:rsidTr="00F70618">
        <w:trPr>
          <w:trHeight w:hRule="exact" w:val="80"/>
        </w:trPr>
        <w:tc>
          <w:tcPr>
            <w:tcW w:w="2054" w:type="dxa"/>
          </w:tcPr>
          <w:p w14:paraId="16B6557A" w14:textId="77777777" w:rsidR="00F32B60" w:rsidRDefault="00F32B60" w:rsidP="00F32B60"/>
        </w:tc>
        <w:tc>
          <w:tcPr>
            <w:tcW w:w="2055" w:type="dxa"/>
          </w:tcPr>
          <w:p w14:paraId="6BF9E82F" w14:textId="77777777" w:rsidR="00F32B60" w:rsidRDefault="00F32B60" w:rsidP="00F32B60"/>
        </w:tc>
        <w:tc>
          <w:tcPr>
            <w:tcW w:w="2055" w:type="dxa"/>
          </w:tcPr>
          <w:p w14:paraId="6D4D3C1F" w14:textId="77777777" w:rsidR="00F32B60" w:rsidRDefault="00F32B60" w:rsidP="00F32B60"/>
        </w:tc>
        <w:tc>
          <w:tcPr>
            <w:tcW w:w="2055" w:type="dxa"/>
          </w:tcPr>
          <w:p w14:paraId="47086494" w14:textId="77777777" w:rsidR="00F32B60" w:rsidRDefault="00F32B60" w:rsidP="00F32B60"/>
        </w:tc>
        <w:tc>
          <w:tcPr>
            <w:tcW w:w="2055" w:type="dxa"/>
          </w:tcPr>
          <w:p w14:paraId="28074A39" w14:textId="77777777" w:rsidR="00F32B60" w:rsidRDefault="00F32B60" w:rsidP="00F32B60"/>
        </w:tc>
        <w:tc>
          <w:tcPr>
            <w:tcW w:w="2055" w:type="dxa"/>
          </w:tcPr>
          <w:p w14:paraId="3AB738FC" w14:textId="77777777" w:rsidR="00F32B60" w:rsidRDefault="00F32B60" w:rsidP="00F32B60"/>
        </w:tc>
        <w:tc>
          <w:tcPr>
            <w:tcW w:w="2055" w:type="dxa"/>
          </w:tcPr>
          <w:p w14:paraId="2211F1F1" w14:textId="77777777" w:rsidR="00F32B60" w:rsidRDefault="00F32B60" w:rsidP="00F32B60"/>
        </w:tc>
      </w:tr>
    </w:tbl>
    <w:p w14:paraId="6AF90CBD" w14:textId="6B62670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729CA87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9DE47B4" w14:textId="6B1D9B64" w:rsidR="00F32B60" w:rsidRDefault="00F70618" w:rsidP="00F32B60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F718F8B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090B0946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7EF745C6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6F3CC2D3" w14:textId="0DA0F79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2F960F98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76F763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A1696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2CD3430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065643812"/>
            <w:placeholder>
              <w:docPart w:val="930A253C19F74F0E9A1445037D5580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2AE109F2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474695" w14:textId="77777777" w:rsidR="00F32B60" w:rsidRDefault="00FF2155" w:rsidP="00F32B60">
            <w:pPr>
              <w:pStyle w:val="Days"/>
            </w:pPr>
            <w:sdt>
              <w:sdtPr>
                <w:id w:val="-1183119942"/>
                <w:placeholder>
                  <w:docPart w:val="B717B28908D1446E96AC6E0C5179F5C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76B8869" w14:textId="77777777" w:rsidR="00F32B60" w:rsidRDefault="00FF2155" w:rsidP="00F32B60">
            <w:pPr>
              <w:pStyle w:val="Days"/>
            </w:pPr>
            <w:sdt>
              <w:sdtPr>
                <w:id w:val="-345165983"/>
                <w:placeholder>
                  <w:docPart w:val="8C311B780797473199F58F4E393DAD6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035D0C86" w14:textId="77777777" w:rsidR="00F32B60" w:rsidRDefault="00FF2155" w:rsidP="00F32B60">
            <w:pPr>
              <w:pStyle w:val="Days"/>
            </w:pPr>
            <w:sdt>
              <w:sdtPr>
                <w:id w:val="-541137405"/>
                <w:placeholder>
                  <w:docPart w:val="C256591EFEB346049D3B71E3A0FCA16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3B62522" w14:textId="77777777" w:rsidR="00F32B60" w:rsidRDefault="00FF2155" w:rsidP="00F32B60">
            <w:pPr>
              <w:pStyle w:val="Days"/>
            </w:pPr>
            <w:sdt>
              <w:sdtPr>
                <w:id w:val="1892146773"/>
                <w:placeholder>
                  <w:docPart w:val="4AFD8F95BAF94AC694D18C1C7598BE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1DBB4286" w14:textId="77777777" w:rsidR="00F32B60" w:rsidRDefault="00FF2155" w:rsidP="00F32B60">
            <w:pPr>
              <w:pStyle w:val="Days"/>
            </w:pPr>
            <w:sdt>
              <w:sdtPr>
                <w:id w:val="-1151444378"/>
                <w:placeholder>
                  <w:docPart w:val="3F59262E1BD84B11889F1F25D5B506F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33F3D8DC" w14:textId="77777777" w:rsidR="00F32B60" w:rsidRDefault="00FF2155" w:rsidP="00F32B60">
            <w:pPr>
              <w:pStyle w:val="Days"/>
            </w:pPr>
            <w:sdt>
              <w:sdtPr>
                <w:id w:val="1557510787"/>
                <w:placeholder>
                  <w:docPart w:val="C2268A3DE2814F64A7FDD446F3C283A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164AE642" w14:textId="77777777" w:rsidTr="00F32B60">
        <w:tc>
          <w:tcPr>
            <w:tcW w:w="2054" w:type="dxa"/>
            <w:tcBorders>
              <w:bottom w:val="nil"/>
            </w:tcBorders>
          </w:tcPr>
          <w:p w14:paraId="3FBEDB27" w14:textId="1B8EFDB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7EA33D3" w14:textId="3430FA3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ED2D22A" w14:textId="2328AC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8D544B0" w14:textId="20B7992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8B8ECF4" w14:textId="2D7F4B10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= "Thursday"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=D2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=D2+1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4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671E64" w14:textId="5A916764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4059C52" w14:textId="67143EAB" w:rsidR="00F32B60" w:rsidRDefault="00FF6F69" w:rsidP="00F32B60">
            <w:pPr>
              <w:pStyle w:val="Dates"/>
            </w:pPr>
            <w:r>
              <w:t>3</w:t>
            </w:r>
          </w:p>
        </w:tc>
      </w:tr>
      <w:tr w:rsidR="00F32B60" w14:paraId="48E6F48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2703E2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0E3A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918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9BF9C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CA2E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5A108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38A38B" w14:textId="77777777" w:rsidR="00F32B60" w:rsidRDefault="00F32B60" w:rsidP="00F32B60"/>
        </w:tc>
      </w:tr>
      <w:tr w:rsidR="00F32B60" w14:paraId="0F51C87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406BA9" w14:textId="51228E29" w:rsidR="00F32B60" w:rsidRDefault="00FF6F69" w:rsidP="00F32B60">
            <w:pPr>
              <w:pStyle w:val="Dates"/>
            </w:pPr>
            <w:r>
              <w:t>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6F1334" w14:textId="6A61D17C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407F71" w14:textId="52156AF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65EBD1" w14:textId="169C5A48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147BA2" w14:textId="464D560E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D7AD00" w14:textId="1DA6BB6D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14A6DB" w14:textId="2E69E8B5" w:rsidR="00F32B60" w:rsidRDefault="00FF6F69" w:rsidP="00F32B60">
            <w:pPr>
              <w:pStyle w:val="Dates"/>
            </w:pPr>
            <w:r>
              <w:t>10</w:t>
            </w:r>
          </w:p>
        </w:tc>
      </w:tr>
      <w:tr w:rsidR="00F32B60" w14:paraId="24868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F8484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9CF915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0836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13990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BE2168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71E5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A405FC" w14:textId="77777777" w:rsidR="00F32B60" w:rsidRDefault="00F32B60" w:rsidP="00F32B60"/>
        </w:tc>
      </w:tr>
      <w:tr w:rsidR="00F32B60" w14:paraId="3C96F2B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1930" w14:textId="6CBA5DB1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9A1E66" w14:textId="6B520367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D38B3" w14:textId="5F65486C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8C4F86E" w14:textId="54D9ABFE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B5FCA" w14:textId="3C9C798A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69B54" w14:textId="3F683B91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551C247" w14:textId="021A4966" w:rsidR="00F32B60" w:rsidRDefault="00FF6F69" w:rsidP="00F32B60">
            <w:pPr>
              <w:pStyle w:val="Dates"/>
            </w:pPr>
            <w:r>
              <w:t>17</w:t>
            </w:r>
          </w:p>
        </w:tc>
      </w:tr>
      <w:tr w:rsidR="00F32B60" w14:paraId="574BF2A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5E91C1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E648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6FF46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FF2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B8EE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954CD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1B2E6C5" w14:textId="77777777" w:rsidR="00F32B60" w:rsidRDefault="00F32B60" w:rsidP="00F32B60"/>
        </w:tc>
      </w:tr>
      <w:tr w:rsidR="00F32B60" w14:paraId="2FA9B425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A8B767" w14:textId="41699812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90AFE0" w14:textId="1BE5A23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B80CD3" w14:textId="7ECCFAD5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D0DC6F" w14:textId="0392C88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A569BE" w14:textId="3BADCA50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1D64237" w14:textId="0745E6FC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B7078E" w14:textId="6E4D9488" w:rsidR="00F32B60" w:rsidRDefault="00FF6F69" w:rsidP="00F32B60">
            <w:pPr>
              <w:pStyle w:val="Dates"/>
            </w:pPr>
            <w:r>
              <w:t>24</w:t>
            </w:r>
          </w:p>
        </w:tc>
      </w:tr>
      <w:tr w:rsidR="00F32B60" w14:paraId="71C80C0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C70B5F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1023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BE069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1095B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4B8D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577BEE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E2684B" w14:textId="77777777" w:rsidR="00F32B60" w:rsidRDefault="00F32B60" w:rsidP="00F32B60"/>
        </w:tc>
      </w:tr>
      <w:tr w:rsidR="00F32B60" w14:paraId="398084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282D325" w14:textId="6EDF21E3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EB017E" w14:textId="01C496FA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A50A73" w14:textId="0E89239F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78EC926" w14:textId="7041E257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C79BCE" w14:textId="3ADB311C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3B12858" w14:textId="14F7FD6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659136" w14:textId="1BF7EE9B" w:rsidR="00F32B60" w:rsidRDefault="00FF6F69" w:rsidP="00F32B60">
            <w:pPr>
              <w:pStyle w:val="Dates"/>
            </w:pPr>
            <w:r>
              <w:t>31</w:t>
            </w:r>
          </w:p>
        </w:tc>
      </w:tr>
      <w:tr w:rsidR="00F32B60" w14:paraId="59D674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2778C4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4D4B0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43E6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F7DE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1B743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6469D1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4D119" w14:textId="77777777" w:rsidR="00F32B60" w:rsidRDefault="00F32B60" w:rsidP="00F32B60"/>
        </w:tc>
      </w:tr>
      <w:tr w:rsidR="00F32B60" w14:paraId="5F4373F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134D1DE5" w14:textId="11897F10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080A01A" w14:textId="38F20A4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18ACAF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499C83D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AA3A9D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3B6B914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3E6FB4C" w14:textId="77777777" w:rsidR="00F32B60" w:rsidRDefault="00F32B60" w:rsidP="00F32B60">
            <w:pPr>
              <w:pStyle w:val="Dates"/>
            </w:pPr>
          </w:p>
        </w:tc>
      </w:tr>
      <w:tr w:rsidR="00F32B60" w14:paraId="638414BB" w14:textId="77777777" w:rsidTr="00FF6F69">
        <w:trPr>
          <w:trHeight w:hRule="exact" w:val="80"/>
        </w:trPr>
        <w:tc>
          <w:tcPr>
            <w:tcW w:w="2054" w:type="dxa"/>
          </w:tcPr>
          <w:p w14:paraId="39C3BC84" w14:textId="77777777" w:rsidR="00F32B60" w:rsidRDefault="00F32B60" w:rsidP="00F32B60"/>
        </w:tc>
        <w:tc>
          <w:tcPr>
            <w:tcW w:w="2055" w:type="dxa"/>
          </w:tcPr>
          <w:p w14:paraId="2523F73C" w14:textId="77777777" w:rsidR="00F32B60" w:rsidRDefault="00F32B60" w:rsidP="00F32B60"/>
        </w:tc>
        <w:tc>
          <w:tcPr>
            <w:tcW w:w="2055" w:type="dxa"/>
          </w:tcPr>
          <w:p w14:paraId="6FD0861F" w14:textId="77777777" w:rsidR="00F32B60" w:rsidRDefault="00F32B60" w:rsidP="00F32B60"/>
        </w:tc>
        <w:tc>
          <w:tcPr>
            <w:tcW w:w="2055" w:type="dxa"/>
          </w:tcPr>
          <w:p w14:paraId="2DB63E7C" w14:textId="77777777" w:rsidR="00F32B60" w:rsidRDefault="00F32B60" w:rsidP="00F32B60"/>
        </w:tc>
        <w:tc>
          <w:tcPr>
            <w:tcW w:w="2055" w:type="dxa"/>
          </w:tcPr>
          <w:p w14:paraId="4387F230" w14:textId="77777777" w:rsidR="00F32B60" w:rsidRDefault="00F32B60" w:rsidP="00F32B60"/>
        </w:tc>
        <w:tc>
          <w:tcPr>
            <w:tcW w:w="2055" w:type="dxa"/>
          </w:tcPr>
          <w:p w14:paraId="5162FECB" w14:textId="77777777" w:rsidR="00F32B60" w:rsidRDefault="00F32B60" w:rsidP="00F32B60"/>
        </w:tc>
        <w:tc>
          <w:tcPr>
            <w:tcW w:w="2055" w:type="dxa"/>
          </w:tcPr>
          <w:p w14:paraId="5DD5860A" w14:textId="77777777" w:rsidR="00F32B60" w:rsidRDefault="00F32B60" w:rsidP="00F32B60"/>
        </w:tc>
      </w:tr>
    </w:tbl>
    <w:p w14:paraId="391764DD" w14:textId="41D1B48C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A0CCC54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1014A5CE" w14:textId="49DD8CD2" w:rsidR="00F32B60" w:rsidRDefault="00F70618" w:rsidP="00F32B60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3297F7F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2C75437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08079E4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274F68D4" w14:textId="3D5E2C1B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2A0762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29AAEE46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1D83C16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A695440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347145681"/>
            <w:placeholder>
              <w:docPart w:val="C757B2DE947F4EACB3F3A6F2C10D25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0E24E53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4E3A5E9" w14:textId="77777777" w:rsidR="00F32B60" w:rsidRDefault="00FF2155" w:rsidP="00F32B60">
            <w:pPr>
              <w:pStyle w:val="Days"/>
            </w:pPr>
            <w:sdt>
              <w:sdtPr>
                <w:id w:val="1625344443"/>
                <w:placeholder>
                  <w:docPart w:val="374E4BD32E984569A98D93852969A64C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6C60BABA" w14:textId="77777777" w:rsidR="00F32B60" w:rsidRDefault="00FF2155" w:rsidP="00F32B60">
            <w:pPr>
              <w:pStyle w:val="Days"/>
            </w:pPr>
            <w:sdt>
              <w:sdtPr>
                <w:id w:val="-2135556695"/>
                <w:placeholder>
                  <w:docPart w:val="70AE58A021DB486C944262DCAC2C74D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5E85EAA" w14:textId="77777777" w:rsidR="00F32B60" w:rsidRDefault="00FF2155" w:rsidP="00F32B60">
            <w:pPr>
              <w:pStyle w:val="Days"/>
            </w:pPr>
            <w:sdt>
              <w:sdtPr>
                <w:id w:val="-1111971449"/>
                <w:placeholder>
                  <w:docPart w:val="9024A9223F2D4C118E9614D2FC20960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4E848B94" w14:textId="77777777" w:rsidR="00F32B60" w:rsidRDefault="00FF2155" w:rsidP="00F32B60">
            <w:pPr>
              <w:pStyle w:val="Days"/>
            </w:pPr>
            <w:sdt>
              <w:sdtPr>
                <w:id w:val="-69506529"/>
                <w:placeholder>
                  <w:docPart w:val="249BB0A1DAA04182863BA6A4908D3469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4DEB9537" w14:textId="77777777" w:rsidR="00F32B60" w:rsidRDefault="00FF2155" w:rsidP="00F32B60">
            <w:pPr>
              <w:pStyle w:val="Days"/>
            </w:pPr>
            <w:sdt>
              <w:sdtPr>
                <w:id w:val="-1826582319"/>
                <w:placeholder>
                  <w:docPart w:val="F9956AC7B9F14741AF0A514F89F9383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61C840C3" w14:textId="77777777" w:rsidR="00F32B60" w:rsidRDefault="00FF2155" w:rsidP="00F32B60">
            <w:pPr>
              <w:pStyle w:val="Days"/>
            </w:pPr>
            <w:sdt>
              <w:sdtPr>
                <w:id w:val="4174230"/>
                <w:placeholder>
                  <w:docPart w:val="7E02BF1071CD4BC9BAD54C1A01E19E2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8276D9B" w14:textId="77777777" w:rsidTr="00F32B60">
        <w:tc>
          <w:tcPr>
            <w:tcW w:w="2054" w:type="dxa"/>
            <w:tcBorders>
              <w:bottom w:val="nil"/>
            </w:tcBorders>
          </w:tcPr>
          <w:p w14:paraId="15D20C2B" w14:textId="0DC6A68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"Sunday" 1 ""</w:instrText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6299D32" w14:textId="5DBE19F0" w:rsidR="00F32B60" w:rsidRDefault="00FF6F69" w:rsidP="00F32B60">
            <w:pPr>
              <w:pStyle w:val="Dates"/>
            </w:pPr>
            <w: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75805D41" w14:textId="5549E36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8867B80" w14:textId="22BA7F8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3A3CC520" w14:textId="10DAD32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48633E7B" w14:textId="42C223C0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bottom w:val="nil"/>
            </w:tcBorders>
          </w:tcPr>
          <w:p w14:paraId="2260D711" w14:textId="03B31E6D" w:rsidR="00F32B60" w:rsidRDefault="00FF6F69" w:rsidP="00F32B60">
            <w:pPr>
              <w:pStyle w:val="Dates"/>
            </w:pPr>
            <w:r>
              <w:t>7</w:t>
            </w:r>
          </w:p>
        </w:tc>
      </w:tr>
      <w:tr w:rsidR="00F32B60" w14:paraId="7F3A8A74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BA4C99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D7AB6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D79C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89C4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3BF52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3851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3884E8E" w14:textId="77777777" w:rsidR="00F32B60" w:rsidRDefault="00F32B60" w:rsidP="00F32B60"/>
        </w:tc>
      </w:tr>
      <w:tr w:rsidR="00F32B60" w14:paraId="2AA4D8A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03DE816D" w14:textId="4A6FC0F0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A17DAB0" w14:textId="6C0B99B2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D4C3B" w14:textId="57C22CF4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D25968" w14:textId="51FF6BF6" w:rsidR="00F32B60" w:rsidRDefault="00FF6F69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CF327" w14:textId="1B8091D6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C8E920" w14:textId="73CB3B85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A42ED0" w14:textId="4AF9A97A" w:rsidR="00F32B60" w:rsidRDefault="00FF6F69" w:rsidP="00F32B60">
            <w:pPr>
              <w:pStyle w:val="Dates"/>
            </w:pPr>
            <w:r>
              <w:t>14</w:t>
            </w:r>
          </w:p>
        </w:tc>
      </w:tr>
      <w:tr w:rsidR="00F32B60" w14:paraId="46284A4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1173D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A7ECF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3AF59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CEC28E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AE9DC3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8B304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BE8605" w14:textId="77777777" w:rsidR="00F32B60" w:rsidRDefault="00F32B60" w:rsidP="00F32B60"/>
        </w:tc>
      </w:tr>
      <w:tr w:rsidR="00F32B60" w14:paraId="2691D76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2B6652E" w14:textId="7854BB9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5451F3" w14:textId="2D901AFA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D8D8FB" w14:textId="6673219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D08D8D9" w14:textId="454FBA10" w:rsidR="00F32B60" w:rsidRDefault="00FF6F69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3B122" w14:textId="7D7CC44A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5F36F3" w14:textId="05431373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BDAB4" w14:textId="5DC58411" w:rsidR="00F32B60" w:rsidRDefault="00FF6F69" w:rsidP="00F32B60">
            <w:pPr>
              <w:pStyle w:val="Dates"/>
            </w:pPr>
            <w:r>
              <w:t>21</w:t>
            </w:r>
          </w:p>
        </w:tc>
      </w:tr>
      <w:tr w:rsidR="00F32B60" w14:paraId="1CB77A43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40049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712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4EB1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02730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042D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611C7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8E6B4F" w14:textId="77777777" w:rsidR="00F32B60" w:rsidRDefault="00F32B60" w:rsidP="00F32B60"/>
        </w:tc>
      </w:tr>
      <w:tr w:rsidR="00F32B60" w14:paraId="77CFDB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5DA1788" w14:textId="4F53D6D2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C5A947" w14:textId="3D1A0240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FBDFB5" w14:textId="3A051026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C21791" w14:textId="07E4E784" w:rsidR="00F32B60" w:rsidRDefault="00FF6F69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EF669" w14:textId="52C75496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E0FE0BB" w14:textId="172F2528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22D1D74" w14:textId="665BE523" w:rsidR="00F32B60" w:rsidRDefault="00FF6F69" w:rsidP="00F32B60">
            <w:pPr>
              <w:pStyle w:val="Dates"/>
            </w:pPr>
            <w:r>
              <w:t>28</w:t>
            </w:r>
          </w:p>
        </w:tc>
      </w:tr>
      <w:tr w:rsidR="00F32B60" w14:paraId="43C7B1F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315B6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8CAD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BEF9A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FEFDE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6015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364B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F901D2" w14:textId="77777777" w:rsidR="00F32B60" w:rsidRDefault="00F32B60" w:rsidP="00F32B60"/>
        </w:tc>
      </w:tr>
      <w:tr w:rsidR="00F32B60" w14:paraId="09A6DC8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F0391BF" w14:textId="23E826D9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FB22A2" w14:textId="7000E7A4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6C56F4" w14:textId="29895577" w:rsidR="00F32B60" w:rsidRDefault="00FF6F69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087A9" w14:textId="14A0799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7140FF" w14:textId="6B657B0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D77857" w14:textId="2F2CDDC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306532" w14:textId="67461F32" w:rsidR="00F32B60" w:rsidRDefault="00F32B60" w:rsidP="00F32B60">
            <w:pPr>
              <w:pStyle w:val="Dates"/>
            </w:pPr>
          </w:p>
        </w:tc>
      </w:tr>
      <w:tr w:rsidR="00F32B60" w14:paraId="287C122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65C9D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FDA89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3A182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BE565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02C88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D2DD9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8BFD2A" w14:textId="77777777" w:rsidR="00F32B60" w:rsidRDefault="00F32B60" w:rsidP="00F32B60"/>
        </w:tc>
      </w:tr>
      <w:tr w:rsidR="00F32B60" w14:paraId="2E7FE1F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AD0DFC5" w14:textId="0827A892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256998" w14:textId="4DA14BF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850F50B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4D54E3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6253AD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4F14C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DE26B5" w14:textId="77777777" w:rsidR="00F32B60" w:rsidRDefault="00F32B60" w:rsidP="00F32B60">
            <w:pPr>
              <w:pStyle w:val="Dates"/>
            </w:pPr>
          </w:p>
        </w:tc>
      </w:tr>
      <w:tr w:rsidR="00F32B60" w14:paraId="10CF8681" w14:textId="77777777" w:rsidTr="00FF6F69">
        <w:trPr>
          <w:trHeight w:hRule="exact" w:val="80"/>
        </w:trPr>
        <w:tc>
          <w:tcPr>
            <w:tcW w:w="2054" w:type="dxa"/>
          </w:tcPr>
          <w:p w14:paraId="7B0CB65D" w14:textId="77777777" w:rsidR="00F32B60" w:rsidRDefault="00F32B60" w:rsidP="00F32B60"/>
        </w:tc>
        <w:tc>
          <w:tcPr>
            <w:tcW w:w="2055" w:type="dxa"/>
          </w:tcPr>
          <w:p w14:paraId="31BD14BB" w14:textId="77777777" w:rsidR="00F32B60" w:rsidRDefault="00F32B60" w:rsidP="00F32B60"/>
        </w:tc>
        <w:tc>
          <w:tcPr>
            <w:tcW w:w="2055" w:type="dxa"/>
          </w:tcPr>
          <w:p w14:paraId="3DD12905" w14:textId="77777777" w:rsidR="00F32B60" w:rsidRDefault="00F32B60" w:rsidP="00F32B60"/>
        </w:tc>
        <w:tc>
          <w:tcPr>
            <w:tcW w:w="2055" w:type="dxa"/>
          </w:tcPr>
          <w:p w14:paraId="1C1F6B8D" w14:textId="77777777" w:rsidR="00F32B60" w:rsidRDefault="00F32B60" w:rsidP="00F32B60"/>
        </w:tc>
        <w:tc>
          <w:tcPr>
            <w:tcW w:w="2055" w:type="dxa"/>
          </w:tcPr>
          <w:p w14:paraId="7C6DC5AE" w14:textId="77777777" w:rsidR="00F32B60" w:rsidRDefault="00F32B60" w:rsidP="00F32B60"/>
        </w:tc>
        <w:tc>
          <w:tcPr>
            <w:tcW w:w="2055" w:type="dxa"/>
          </w:tcPr>
          <w:p w14:paraId="1A458CAA" w14:textId="77777777" w:rsidR="00F32B60" w:rsidRDefault="00F32B60" w:rsidP="00F32B60"/>
        </w:tc>
        <w:tc>
          <w:tcPr>
            <w:tcW w:w="2055" w:type="dxa"/>
          </w:tcPr>
          <w:p w14:paraId="79321153" w14:textId="77777777" w:rsidR="00F32B60" w:rsidRDefault="00F32B60" w:rsidP="00F32B60"/>
        </w:tc>
      </w:tr>
    </w:tbl>
    <w:p w14:paraId="2508304F" w14:textId="44166A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6C3954EF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4CA2CE70" w14:textId="245C585A" w:rsidR="00F32B60" w:rsidRDefault="00FF6F69" w:rsidP="00F32B60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1CD681AC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AF488E1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6E7C5087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322A470D" w14:textId="3CC20B80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189F49AC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233DA55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A4BCA5F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595E92DE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540632923"/>
            <w:placeholder>
              <w:docPart w:val="3FC29142AAF145EDBE0B418A2171D0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1DA16F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16AECBA8" w14:textId="77777777" w:rsidR="00F32B60" w:rsidRDefault="00FF2155" w:rsidP="00F32B60">
            <w:pPr>
              <w:pStyle w:val="Days"/>
            </w:pPr>
            <w:sdt>
              <w:sdtPr>
                <w:id w:val="1764962599"/>
                <w:placeholder>
                  <w:docPart w:val="2EAA4A6B46B6405F8CCBDB71E83C44C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AC7B709" w14:textId="77777777" w:rsidR="00F32B60" w:rsidRDefault="00FF2155" w:rsidP="00F32B60">
            <w:pPr>
              <w:pStyle w:val="Days"/>
            </w:pPr>
            <w:sdt>
              <w:sdtPr>
                <w:id w:val="-62800883"/>
                <w:placeholder>
                  <w:docPart w:val="10361FAE94934078A3C14833B99E4F2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6AC5A74A" w14:textId="77777777" w:rsidR="00F32B60" w:rsidRDefault="00FF2155" w:rsidP="00F32B60">
            <w:pPr>
              <w:pStyle w:val="Days"/>
            </w:pPr>
            <w:sdt>
              <w:sdtPr>
                <w:id w:val="-1397581856"/>
                <w:placeholder>
                  <w:docPart w:val="69FB30A6AC7D4865B3912DF21FFB174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3BAFA59D" w14:textId="77777777" w:rsidR="00F32B60" w:rsidRDefault="00FF2155" w:rsidP="00F32B60">
            <w:pPr>
              <w:pStyle w:val="Days"/>
            </w:pPr>
            <w:sdt>
              <w:sdtPr>
                <w:id w:val="-767694757"/>
                <w:placeholder>
                  <w:docPart w:val="5CF1207DFEE64CF2B8FF57F0737892D0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5C7148E2" w14:textId="77777777" w:rsidR="00F32B60" w:rsidRDefault="00FF2155" w:rsidP="00F32B60">
            <w:pPr>
              <w:pStyle w:val="Days"/>
            </w:pPr>
            <w:sdt>
              <w:sdtPr>
                <w:id w:val="1468472968"/>
                <w:placeholder>
                  <w:docPart w:val="65FA05E9A1D8401EA098A9B039F849D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0105DF92" w14:textId="77777777" w:rsidR="00F32B60" w:rsidRDefault="00FF2155" w:rsidP="00F32B60">
            <w:pPr>
              <w:pStyle w:val="Days"/>
            </w:pPr>
            <w:sdt>
              <w:sdtPr>
                <w:id w:val="-1869909512"/>
                <w:placeholder>
                  <w:docPart w:val="51576D53B46B4F6EBF001D6BBD805C46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442AAA12" w14:textId="77777777" w:rsidTr="00F32B60">
        <w:tc>
          <w:tcPr>
            <w:tcW w:w="2054" w:type="dxa"/>
            <w:tcBorders>
              <w:bottom w:val="nil"/>
            </w:tcBorders>
          </w:tcPr>
          <w:p w14:paraId="1C353CA6" w14:textId="48400BE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1645DC2" w14:textId="58189D4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26DB0D2" w14:textId="38F42AC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5253DDC" w14:textId="05B62C5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0C2E509" w14:textId="38D0EA6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4FD94204" w14:textId="2713EFD1" w:rsidR="00F32B60" w:rsidRDefault="00FF6F69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CC672B0" w14:textId="3CC61880" w:rsidR="00F32B60" w:rsidRDefault="00FF6F69" w:rsidP="00F32B60">
            <w:pPr>
              <w:pStyle w:val="Dates"/>
            </w:pPr>
            <w:r>
              <w:t>4</w:t>
            </w:r>
          </w:p>
        </w:tc>
      </w:tr>
      <w:tr w:rsidR="00F32B60" w14:paraId="4EB61398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CB501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CCCD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0537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2FC0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EBAC6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40C3A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9EC344" w14:textId="77777777" w:rsidR="00F32B60" w:rsidRDefault="00F32B60" w:rsidP="00F32B60"/>
        </w:tc>
      </w:tr>
      <w:tr w:rsidR="00F32B60" w14:paraId="008532B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A1A8CDB" w14:textId="15B4E0B6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9A70D9" w14:textId="1EE2CCC9" w:rsidR="00F32B60" w:rsidRDefault="00FF6F69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E7ECA7" w14:textId="3C56EF7A" w:rsidR="00F32B60" w:rsidRDefault="00FF6F69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E6EA8DE" w14:textId="74E66EC5" w:rsidR="00F32B60" w:rsidRDefault="00FF6F69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651438F" w14:textId="41B11B01" w:rsidR="00F32B60" w:rsidRDefault="00FF6F69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699A8E8" w14:textId="11DF52B2" w:rsidR="00F32B60" w:rsidRDefault="00FF6F69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18B98" w14:textId="6438CC06" w:rsidR="00F32B60" w:rsidRDefault="00FF6F69" w:rsidP="00F32B60">
            <w:pPr>
              <w:pStyle w:val="Dates"/>
            </w:pPr>
            <w:r>
              <w:t>11</w:t>
            </w:r>
          </w:p>
        </w:tc>
      </w:tr>
      <w:tr w:rsidR="00F32B60" w14:paraId="3417F30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0F770E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FB3CA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F69A1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743B1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00B88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84F62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353F0" w14:textId="77777777" w:rsidR="00F32B60" w:rsidRDefault="00F32B60" w:rsidP="00F32B60"/>
        </w:tc>
      </w:tr>
      <w:tr w:rsidR="00F32B60" w14:paraId="1D828473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5D25EE2" w14:textId="56623934" w:rsidR="00F32B60" w:rsidRDefault="00FF6F69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8EBEB2" w14:textId="79769320" w:rsidR="00F32B60" w:rsidRDefault="00FF6F69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368E26" w14:textId="1E87BD44" w:rsidR="00F32B60" w:rsidRDefault="00FF6F69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F83FB1" w14:textId="24A3F346" w:rsidR="00F32B60" w:rsidRDefault="00FF6F69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AB034C2" w14:textId="00389967" w:rsidR="00F32B60" w:rsidRDefault="00FF6F69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E4A694" w14:textId="3603B218" w:rsidR="00F32B60" w:rsidRDefault="00FF6F69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D76D23" w14:textId="50919FF2" w:rsidR="00F32B60" w:rsidRDefault="00FF6F69" w:rsidP="00F32B60">
            <w:pPr>
              <w:pStyle w:val="Dates"/>
            </w:pPr>
            <w:r>
              <w:t>18</w:t>
            </w:r>
          </w:p>
        </w:tc>
      </w:tr>
      <w:tr w:rsidR="00F32B60" w14:paraId="0579233A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31FF4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E4E03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67981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6DEE0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A5055E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FC924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8578D3" w14:textId="77777777" w:rsidR="00F32B60" w:rsidRDefault="00F32B60" w:rsidP="00F32B60"/>
        </w:tc>
      </w:tr>
      <w:tr w:rsidR="00F32B60" w14:paraId="1F4F616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3492331" w14:textId="6FB98F7F" w:rsidR="00F32B60" w:rsidRDefault="00FF6F69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D7CE56" w14:textId="2BA32F39" w:rsidR="00F32B60" w:rsidRDefault="00FF6F69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D13BAA5" w14:textId="5772BA40" w:rsidR="00F32B60" w:rsidRDefault="00FF6F69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8EC1A17" w14:textId="297BBE3C" w:rsidR="00F32B60" w:rsidRDefault="00FF6F69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4B1CF81" w14:textId="2D52F247" w:rsidR="00F32B60" w:rsidRDefault="00FF6F69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7257F5" w14:textId="67A1B732" w:rsidR="00F32B60" w:rsidRDefault="00FF6F69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A558E0" w14:textId="7999F350" w:rsidR="00F32B60" w:rsidRDefault="00FF6F69" w:rsidP="00F32B60">
            <w:pPr>
              <w:pStyle w:val="Dates"/>
            </w:pPr>
            <w:r>
              <w:t>25</w:t>
            </w:r>
          </w:p>
        </w:tc>
      </w:tr>
      <w:tr w:rsidR="00F32B60" w14:paraId="791806D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5909C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D820A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6A9ED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5B3EB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382ED2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0D164E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1913C3" w14:textId="77777777" w:rsidR="00F32B60" w:rsidRDefault="00F32B60" w:rsidP="00F32B60"/>
        </w:tc>
      </w:tr>
      <w:tr w:rsidR="00F32B60" w14:paraId="664F179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9CC4320" w14:textId="6F2BF13E" w:rsidR="00F32B60" w:rsidRDefault="00FF6F69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37D966" w14:textId="255EEEF0" w:rsidR="00F32B60" w:rsidRDefault="00FF6F69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9BEF6E" w14:textId="4648731D" w:rsidR="00F32B60" w:rsidRDefault="00FF6F69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3D0C7A" w14:textId="575F7DF2" w:rsidR="00F32B60" w:rsidRDefault="00FF6F69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148308" w14:textId="244775A9" w:rsidR="00F32B60" w:rsidRDefault="00FF6F69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4F3942A" w14:textId="6479A89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87C2F6" w14:textId="2A466F2B" w:rsidR="00F32B60" w:rsidRDefault="00F32B60" w:rsidP="00F32B60">
            <w:pPr>
              <w:pStyle w:val="Dates"/>
            </w:pPr>
          </w:p>
        </w:tc>
      </w:tr>
      <w:tr w:rsidR="00F32B60" w14:paraId="049775ED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3487C2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ECFD9E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E6744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082CC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EAA855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CB2E0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1BC73" w14:textId="77777777" w:rsidR="00F32B60" w:rsidRDefault="00F32B60" w:rsidP="00F32B60"/>
        </w:tc>
      </w:tr>
      <w:tr w:rsidR="00F32B60" w14:paraId="7E06D59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4193B92C" w14:textId="6B23A02E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B33B00A" w14:textId="321680C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8F54E6A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CE301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217DEA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8C5E059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A3C7FFC" w14:textId="77777777" w:rsidR="00F32B60" w:rsidRDefault="00F32B60" w:rsidP="00F32B60">
            <w:pPr>
              <w:pStyle w:val="Dates"/>
            </w:pPr>
          </w:p>
        </w:tc>
      </w:tr>
      <w:tr w:rsidR="00F32B60" w14:paraId="41F14D6B" w14:textId="77777777" w:rsidTr="00FF6F69">
        <w:trPr>
          <w:trHeight w:hRule="exact" w:val="80"/>
        </w:trPr>
        <w:tc>
          <w:tcPr>
            <w:tcW w:w="2054" w:type="dxa"/>
          </w:tcPr>
          <w:p w14:paraId="673CE32F" w14:textId="77777777" w:rsidR="00F32B60" w:rsidRDefault="00F32B60" w:rsidP="00F32B60"/>
        </w:tc>
        <w:tc>
          <w:tcPr>
            <w:tcW w:w="2055" w:type="dxa"/>
          </w:tcPr>
          <w:p w14:paraId="25E4807B" w14:textId="77777777" w:rsidR="00F32B60" w:rsidRDefault="00F32B60" w:rsidP="00F32B60"/>
        </w:tc>
        <w:tc>
          <w:tcPr>
            <w:tcW w:w="2055" w:type="dxa"/>
          </w:tcPr>
          <w:p w14:paraId="4A21B291" w14:textId="77777777" w:rsidR="00F32B60" w:rsidRDefault="00F32B60" w:rsidP="00F32B60"/>
        </w:tc>
        <w:tc>
          <w:tcPr>
            <w:tcW w:w="2055" w:type="dxa"/>
          </w:tcPr>
          <w:p w14:paraId="09CC543F" w14:textId="77777777" w:rsidR="00F32B60" w:rsidRDefault="00F32B60" w:rsidP="00F32B60"/>
        </w:tc>
        <w:tc>
          <w:tcPr>
            <w:tcW w:w="2055" w:type="dxa"/>
          </w:tcPr>
          <w:p w14:paraId="7EC8BA1E" w14:textId="77777777" w:rsidR="00F32B60" w:rsidRDefault="00F32B60" w:rsidP="00F32B60"/>
        </w:tc>
        <w:tc>
          <w:tcPr>
            <w:tcW w:w="2055" w:type="dxa"/>
          </w:tcPr>
          <w:p w14:paraId="75990ACE" w14:textId="77777777" w:rsidR="00F32B60" w:rsidRDefault="00F32B60" w:rsidP="00F32B60"/>
        </w:tc>
        <w:tc>
          <w:tcPr>
            <w:tcW w:w="2055" w:type="dxa"/>
          </w:tcPr>
          <w:p w14:paraId="0B406F0F" w14:textId="77777777" w:rsidR="00F32B60" w:rsidRDefault="00F32B60" w:rsidP="00F32B60"/>
        </w:tc>
      </w:tr>
    </w:tbl>
    <w:p w14:paraId="2AF4E5B2" w14:textId="23A10E32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5C1FC19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FFC3E8D" w14:textId="7D6B7802" w:rsidR="00F32B60" w:rsidRDefault="00FF6F69" w:rsidP="00F32B60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6AF88C00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62DDF0A2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49531679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1391FE85" w14:textId="4261696E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3717529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7655928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61A395D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337569B5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857888065"/>
            <w:placeholder>
              <w:docPart w:val="1184CCD438F144768FB535A3FA87D3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14C75DD8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3F67E0CA" w14:textId="77777777" w:rsidR="00F32B60" w:rsidRDefault="00FF2155" w:rsidP="00F32B60">
            <w:pPr>
              <w:pStyle w:val="Days"/>
            </w:pPr>
            <w:sdt>
              <w:sdtPr>
                <w:id w:val="1868718878"/>
                <w:placeholder>
                  <w:docPart w:val="493BC93EE0EB4E8FAC94163521FECE6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0F277D80" w14:textId="77777777" w:rsidR="00F32B60" w:rsidRDefault="00FF2155" w:rsidP="00F32B60">
            <w:pPr>
              <w:pStyle w:val="Days"/>
            </w:pPr>
            <w:sdt>
              <w:sdtPr>
                <w:id w:val="-1022173700"/>
                <w:placeholder>
                  <w:docPart w:val="48E3AEAB906C4965A066B82FB8A763F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7906625A" w14:textId="77777777" w:rsidR="00F32B60" w:rsidRDefault="00FF2155" w:rsidP="00F32B60">
            <w:pPr>
              <w:pStyle w:val="Days"/>
            </w:pPr>
            <w:sdt>
              <w:sdtPr>
                <w:id w:val="2021648957"/>
                <w:placeholder>
                  <w:docPart w:val="AE2DABA1C0F44F02A592315B0B3E6A8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4F80225" w14:textId="77777777" w:rsidR="00F32B60" w:rsidRDefault="00FF2155" w:rsidP="00F32B60">
            <w:pPr>
              <w:pStyle w:val="Days"/>
            </w:pPr>
            <w:sdt>
              <w:sdtPr>
                <w:id w:val="-2115739172"/>
                <w:placeholder>
                  <w:docPart w:val="AF6F2504C1EE4FD8A512A98A66EDD11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39770B33" w14:textId="77777777" w:rsidR="00F32B60" w:rsidRDefault="00FF2155" w:rsidP="00F32B60">
            <w:pPr>
              <w:pStyle w:val="Days"/>
            </w:pPr>
            <w:sdt>
              <w:sdtPr>
                <w:id w:val="-1954778414"/>
                <w:placeholder>
                  <w:docPart w:val="93585B73D50F4AEEA6B3788A7D303D7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26F5817D" w14:textId="77777777" w:rsidR="00F32B60" w:rsidRDefault="00FF2155" w:rsidP="00F32B60">
            <w:pPr>
              <w:pStyle w:val="Days"/>
            </w:pPr>
            <w:sdt>
              <w:sdtPr>
                <w:id w:val="811294610"/>
                <w:placeholder>
                  <w:docPart w:val="FB6D815AC08F4AE4858BEB760C521A4A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02322999" w14:textId="77777777" w:rsidTr="00F32B60">
        <w:tc>
          <w:tcPr>
            <w:tcW w:w="2054" w:type="dxa"/>
            <w:tcBorders>
              <w:bottom w:val="nil"/>
            </w:tcBorders>
          </w:tcPr>
          <w:p w14:paraId="3A6521AA" w14:textId="0548519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4C95996" w14:textId="40156AD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B7EBFBC" w14:textId="3E9DCD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8E6CE2" w14:textId="7C9E68C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AF3EEEB" w14:textId="1EED469F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B219EE4" w14:textId="1DA6053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3D94B7F" w14:textId="41170B4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F32B60" w14:paraId="1FF838E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72799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B0949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41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7908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491F3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3EC08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6D663F" w14:textId="77777777" w:rsidR="00F32B60" w:rsidRDefault="00F32B60" w:rsidP="00F32B60"/>
        </w:tc>
      </w:tr>
      <w:tr w:rsidR="00F32B60" w14:paraId="0088015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0AB0035" w14:textId="6B798BF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33BD62" w14:textId="38CCFFC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F5210E" w14:textId="558FB50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0208BB" w14:textId="31C771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E159DF7" w14:textId="74E6B11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59D0C5" w14:textId="7803CF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AAC659" w14:textId="46547FC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F32B60" w14:paraId="583B455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A7A1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E9798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E79FE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8EF6B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0147E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030FE4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98BA99" w14:textId="77777777" w:rsidR="00F32B60" w:rsidRDefault="00F32B60" w:rsidP="00F32B60"/>
        </w:tc>
      </w:tr>
      <w:tr w:rsidR="00F32B60" w14:paraId="7088922C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4DFF890" w14:textId="05DC5FA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4FA3F9" w14:textId="42A5B6E9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526472" w14:textId="06C98F3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E42CDA" w14:textId="55F17150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996CF3" w14:textId="2C796C4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0F5AA9A" w14:textId="17695E3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9EA764" w14:textId="3CFF15F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F32B60" w14:paraId="6FD4A08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25CA2F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E39B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E0575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D83727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AC1C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78D00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4D16321" w14:textId="77777777" w:rsidR="00F32B60" w:rsidRDefault="00F32B60" w:rsidP="00F32B60"/>
        </w:tc>
      </w:tr>
      <w:tr w:rsidR="00F32B60" w14:paraId="25FEBB16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B1E8BEB" w14:textId="56496FB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9767" w14:textId="5D889F8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BBF2CDF" w14:textId="70347EC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0295AED" w14:textId="2BB34FF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D920FDC" w14:textId="7DE076A4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7775BFD" w14:textId="204BCAD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10D66C" w14:textId="48EC65E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F32B60" w14:paraId="13C95FB9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85C0A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2B3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A4D68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C6DF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66C649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5AD06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F94B45" w14:textId="77777777" w:rsidR="00F32B60" w:rsidRDefault="00F32B60" w:rsidP="00F32B60"/>
        </w:tc>
      </w:tr>
      <w:tr w:rsidR="00F32B60" w14:paraId="39019B0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F6A04E4" w14:textId="56D640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14A59A6" w14:textId="44D66C1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5DFF55" w14:textId="4B260DC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194B66" w14:textId="00981216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6E7B11" w14:textId="780AD53D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F74347B" w14:textId="1A68833C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80E55E2" w14:textId="2A1D729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F32B60" w14:paraId="26096E55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DA5A3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682240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AD45F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62B0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24D97F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B8CC1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7B0206" w14:textId="77777777" w:rsidR="00F32B60" w:rsidRDefault="00F32B60" w:rsidP="00F32B60"/>
        </w:tc>
      </w:tr>
      <w:tr w:rsidR="00F32B60" w14:paraId="63740A57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52DA8320" w14:textId="6BADE8B5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3E55112" w14:textId="5650C38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F63EF57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7E1A13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5F389B0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AF5E75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6B83273" w14:textId="77777777" w:rsidR="00F32B60" w:rsidRDefault="00F32B60" w:rsidP="00F32B60">
            <w:pPr>
              <w:pStyle w:val="Dates"/>
            </w:pPr>
          </w:p>
        </w:tc>
      </w:tr>
      <w:tr w:rsidR="00F32B60" w14:paraId="368C626D" w14:textId="77777777" w:rsidTr="00F32B60">
        <w:trPr>
          <w:trHeight w:hRule="exact" w:val="907"/>
        </w:trPr>
        <w:tc>
          <w:tcPr>
            <w:tcW w:w="2054" w:type="dxa"/>
          </w:tcPr>
          <w:p w14:paraId="75BD9E05" w14:textId="77777777" w:rsidR="00F32B60" w:rsidRDefault="00F32B60" w:rsidP="00F32B60"/>
        </w:tc>
        <w:tc>
          <w:tcPr>
            <w:tcW w:w="2055" w:type="dxa"/>
          </w:tcPr>
          <w:p w14:paraId="06640DAC" w14:textId="77777777" w:rsidR="00F32B60" w:rsidRDefault="00F32B60" w:rsidP="00F32B60"/>
        </w:tc>
        <w:tc>
          <w:tcPr>
            <w:tcW w:w="2055" w:type="dxa"/>
          </w:tcPr>
          <w:p w14:paraId="476D29AB" w14:textId="77777777" w:rsidR="00F32B60" w:rsidRDefault="00F32B60" w:rsidP="00F32B60"/>
        </w:tc>
        <w:tc>
          <w:tcPr>
            <w:tcW w:w="2055" w:type="dxa"/>
          </w:tcPr>
          <w:p w14:paraId="41E46913" w14:textId="77777777" w:rsidR="00F32B60" w:rsidRDefault="00F32B60" w:rsidP="00F32B60"/>
        </w:tc>
        <w:tc>
          <w:tcPr>
            <w:tcW w:w="2055" w:type="dxa"/>
          </w:tcPr>
          <w:p w14:paraId="729FE394" w14:textId="77777777" w:rsidR="00F32B60" w:rsidRDefault="00F32B60" w:rsidP="00F32B60"/>
        </w:tc>
        <w:tc>
          <w:tcPr>
            <w:tcW w:w="2055" w:type="dxa"/>
          </w:tcPr>
          <w:p w14:paraId="7AEA9142" w14:textId="77777777" w:rsidR="00F32B60" w:rsidRDefault="00F32B60" w:rsidP="00F32B60"/>
        </w:tc>
        <w:tc>
          <w:tcPr>
            <w:tcW w:w="2055" w:type="dxa"/>
          </w:tcPr>
          <w:p w14:paraId="13D391C8" w14:textId="77777777" w:rsidR="00F32B60" w:rsidRDefault="00F32B60" w:rsidP="00F32B60"/>
        </w:tc>
      </w:tr>
    </w:tbl>
    <w:p w14:paraId="74AA6994" w14:textId="383BBDB7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279C9D82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CDA374C" w14:textId="6483180A" w:rsidR="00F32B60" w:rsidRDefault="00FF6F69" w:rsidP="00F32B60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A883D19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366122AA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3E534B42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1C7B0450" w14:textId="62FA4FBF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0DE8ED3B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77BB70A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7029C7F5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1C53354A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766645826"/>
            <w:placeholder>
              <w:docPart w:val="9AB02D990FF14D9AB896E71F14AA56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3BE1A136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59F277F9" w14:textId="77777777" w:rsidR="00F32B60" w:rsidRDefault="00FF2155" w:rsidP="00F32B60">
            <w:pPr>
              <w:pStyle w:val="Days"/>
            </w:pPr>
            <w:sdt>
              <w:sdtPr>
                <w:id w:val="-1137793472"/>
                <w:placeholder>
                  <w:docPart w:val="4C254B28FB0B46C9B02A2807BC48C79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45F15FC0" w14:textId="77777777" w:rsidR="00F32B60" w:rsidRDefault="00FF2155" w:rsidP="00F32B60">
            <w:pPr>
              <w:pStyle w:val="Days"/>
            </w:pPr>
            <w:sdt>
              <w:sdtPr>
                <w:id w:val="1475330559"/>
                <w:placeholder>
                  <w:docPart w:val="4DE5B0B8C6F74976BB51AE1C0E0A09BB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57F32FDA" w14:textId="77777777" w:rsidR="00F32B60" w:rsidRDefault="00FF2155" w:rsidP="00F32B60">
            <w:pPr>
              <w:pStyle w:val="Days"/>
            </w:pPr>
            <w:sdt>
              <w:sdtPr>
                <w:id w:val="-1294592389"/>
                <w:placeholder>
                  <w:docPart w:val="F9899780F02F41C182AA9E8E46C0C6D8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277F95A3" w14:textId="77777777" w:rsidR="00F32B60" w:rsidRDefault="00FF2155" w:rsidP="00F32B60">
            <w:pPr>
              <w:pStyle w:val="Days"/>
            </w:pPr>
            <w:sdt>
              <w:sdtPr>
                <w:id w:val="-1158065371"/>
                <w:placeholder>
                  <w:docPart w:val="7987A0E7C8274AD6B907209F5B86390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649C6714" w14:textId="77777777" w:rsidR="00F32B60" w:rsidRDefault="00FF2155" w:rsidP="00F32B60">
            <w:pPr>
              <w:pStyle w:val="Days"/>
            </w:pPr>
            <w:sdt>
              <w:sdtPr>
                <w:id w:val="235202542"/>
                <w:placeholder>
                  <w:docPart w:val="60929A4850B64631B376128BE6A83EBF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5F2B5470" w14:textId="77777777" w:rsidR="00F32B60" w:rsidRDefault="00FF2155" w:rsidP="00F32B60">
            <w:pPr>
              <w:pStyle w:val="Days"/>
            </w:pPr>
            <w:sdt>
              <w:sdtPr>
                <w:id w:val="340215330"/>
                <w:placeholder>
                  <w:docPart w:val="A57EE1B99F0A4CBB90E82EF7F9B6DD04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6443BD7F" w14:textId="77777777" w:rsidTr="00F32B60">
        <w:tc>
          <w:tcPr>
            <w:tcW w:w="2054" w:type="dxa"/>
            <w:tcBorders>
              <w:bottom w:val="nil"/>
            </w:tcBorders>
          </w:tcPr>
          <w:p w14:paraId="3F30213D" w14:textId="6BD0B12E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477F455" w14:textId="143E149F" w:rsidR="00F32B60" w:rsidRDefault="00FF6F69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"Monday"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=A2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=A2+1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2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8E52C2E" w14:textId="2CA9DB33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0ADCCF9C" w14:textId="0B4AF94A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5415408E" w14:textId="564A437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F6F69"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4E5A59DB" w14:textId="29ABF819" w:rsidR="00F32B60" w:rsidRDefault="00FF6F69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7B361154" w14:textId="187E521B" w:rsidR="00F32B60" w:rsidRDefault="00FF6F69" w:rsidP="00F32B60">
            <w:pPr>
              <w:pStyle w:val="Dates"/>
            </w:pPr>
            <w:r>
              <w:t>6</w:t>
            </w:r>
          </w:p>
        </w:tc>
      </w:tr>
      <w:tr w:rsidR="00F32B60" w14:paraId="1D46714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15C9A64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FBBB6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51CD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C404C5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BE74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9AC2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1C4315" w14:textId="77777777" w:rsidR="00F32B60" w:rsidRDefault="00F32B60" w:rsidP="00F32B60"/>
        </w:tc>
      </w:tr>
      <w:tr w:rsidR="00F32B60" w14:paraId="24ED6E71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2751D0B" w14:textId="0B500FC1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E7FDD2" w14:textId="570422E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013E6D" w14:textId="5F8B98B2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C4ACF8" w14:textId="36402793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22C89FA" w14:textId="1A03368A" w:rsidR="00F32B60" w:rsidRDefault="0004300D" w:rsidP="00F32B60">
            <w:pPr>
              <w:pStyle w:val="Dates"/>
            </w:pPr>
            <w:r>
              <w:t>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1B5F42B" w14:textId="138F7840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C64DFE0" w14:textId="63CBB33D" w:rsidR="00F32B60" w:rsidRDefault="0004300D" w:rsidP="00F32B60">
            <w:pPr>
              <w:pStyle w:val="Dates"/>
            </w:pPr>
            <w:r>
              <w:t>13</w:t>
            </w:r>
          </w:p>
        </w:tc>
      </w:tr>
      <w:tr w:rsidR="00F32B60" w14:paraId="7E022AD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3B2A54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7AEE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254B4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C5F0B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B02AA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60D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58EAFFB" w14:textId="77777777" w:rsidR="00F32B60" w:rsidRDefault="00F32B60" w:rsidP="00F32B60"/>
        </w:tc>
      </w:tr>
      <w:tr w:rsidR="00F32B60" w14:paraId="3DAB210D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4326148" w14:textId="58EB32E3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BCAE5A5" w14:textId="07E4BC61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1D8A04B" w14:textId="4252B536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E8A1D4F" w14:textId="2893A1EC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3934528" w14:textId="14A1249F" w:rsidR="00F32B60" w:rsidRDefault="0004300D" w:rsidP="00F32B60">
            <w:pPr>
              <w:pStyle w:val="Dates"/>
            </w:pPr>
            <w: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D0D7D7" w14:textId="2630925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DF51171" w14:textId="17BA386C" w:rsidR="00F32B60" w:rsidRDefault="0004300D" w:rsidP="00F32B60">
            <w:pPr>
              <w:pStyle w:val="Dates"/>
            </w:pPr>
            <w:r>
              <w:t>20</w:t>
            </w:r>
          </w:p>
        </w:tc>
      </w:tr>
      <w:tr w:rsidR="00F32B60" w14:paraId="23A267F6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91FB31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2611C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F8507B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86AE9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E478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200CE8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00F421" w14:textId="77777777" w:rsidR="00F32B60" w:rsidRDefault="00F32B60" w:rsidP="00F32B60"/>
        </w:tc>
      </w:tr>
      <w:tr w:rsidR="00F32B60" w14:paraId="7427B7F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87B1745" w14:textId="06B57727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5386FCF" w14:textId="54D8BE33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1262574" w14:textId="0ABD5F8A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F779109" w14:textId="6F355C9B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903BB18" w14:textId="247B9DFF" w:rsidR="00F32B60" w:rsidRDefault="0004300D" w:rsidP="00F32B60">
            <w:pPr>
              <w:pStyle w:val="Dates"/>
            </w:pPr>
            <w: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F2D63BB" w14:textId="71616470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B57D8DE" w14:textId="192C12B2" w:rsidR="00F32B60" w:rsidRDefault="0004300D" w:rsidP="00F32B60">
            <w:pPr>
              <w:pStyle w:val="Dates"/>
            </w:pPr>
            <w:r>
              <w:t>27</w:t>
            </w:r>
          </w:p>
        </w:tc>
      </w:tr>
      <w:tr w:rsidR="00F32B60" w14:paraId="71CB1A9C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2C9F16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3FA2F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C5B925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098DF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8E4D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902CA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0ECC94" w14:textId="77777777" w:rsidR="00F32B60" w:rsidRDefault="00F32B60" w:rsidP="00F32B60"/>
        </w:tc>
      </w:tr>
      <w:tr w:rsidR="00F32B60" w14:paraId="1557B97A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7C8D281" w14:textId="2CDFD8CF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E404DD9" w14:textId="533E38F4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3F72D09" w14:textId="20974196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C879CBE" w14:textId="65BBD588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9950323" w14:textId="71FBAB8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A60E96" w14:textId="5EF0542D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18A6529" w14:textId="44DA1F2F" w:rsidR="00F32B60" w:rsidRDefault="00F32B60" w:rsidP="00F32B60">
            <w:pPr>
              <w:pStyle w:val="Dates"/>
            </w:pPr>
          </w:p>
        </w:tc>
      </w:tr>
      <w:tr w:rsidR="00F32B60" w14:paraId="12027B40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173402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71194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6E344A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CCC927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4DAFE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6185B0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1526BE8" w14:textId="77777777" w:rsidR="00F32B60" w:rsidRDefault="00F32B60" w:rsidP="00F32B60"/>
        </w:tc>
      </w:tr>
      <w:tr w:rsidR="00F32B60" w14:paraId="341E52E8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043F032C" w14:textId="7EEB29EF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006955F4" w14:textId="3746D957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413102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4A5EE5C8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5A2146E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5F6939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F8889E0" w14:textId="77777777" w:rsidR="00F32B60" w:rsidRDefault="00F32B60" w:rsidP="00F32B60">
            <w:pPr>
              <w:pStyle w:val="Dates"/>
            </w:pPr>
          </w:p>
        </w:tc>
      </w:tr>
      <w:tr w:rsidR="00F32B60" w14:paraId="3FF78C42" w14:textId="77777777" w:rsidTr="0004300D">
        <w:trPr>
          <w:trHeight w:hRule="exact" w:val="80"/>
        </w:trPr>
        <w:tc>
          <w:tcPr>
            <w:tcW w:w="2054" w:type="dxa"/>
          </w:tcPr>
          <w:p w14:paraId="0A5F63EE" w14:textId="77777777" w:rsidR="00F32B60" w:rsidRDefault="00F32B60" w:rsidP="00F32B60"/>
        </w:tc>
        <w:tc>
          <w:tcPr>
            <w:tcW w:w="2055" w:type="dxa"/>
          </w:tcPr>
          <w:p w14:paraId="0889462E" w14:textId="77777777" w:rsidR="00F32B60" w:rsidRDefault="00F32B60" w:rsidP="00F32B60"/>
        </w:tc>
        <w:tc>
          <w:tcPr>
            <w:tcW w:w="2055" w:type="dxa"/>
          </w:tcPr>
          <w:p w14:paraId="15560657" w14:textId="77777777" w:rsidR="00F32B60" w:rsidRDefault="00F32B60" w:rsidP="00F32B60"/>
        </w:tc>
        <w:tc>
          <w:tcPr>
            <w:tcW w:w="2055" w:type="dxa"/>
          </w:tcPr>
          <w:p w14:paraId="203DF0DA" w14:textId="77777777" w:rsidR="00F32B60" w:rsidRDefault="00F32B60" w:rsidP="00F32B60"/>
        </w:tc>
        <w:tc>
          <w:tcPr>
            <w:tcW w:w="2055" w:type="dxa"/>
          </w:tcPr>
          <w:p w14:paraId="034DAC59" w14:textId="77777777" w:rsidR="00F32B60" w:rsidRDefault="00F32B60" w:rsidP="00F32B60"/>
        </w:tc>
        <w:tc>
          <w:tcPr>
            <w:tcW w:w="2055" w:type="dxa"/>
          </w:tcPr>
          <w:p w14:paraId="55D97AF1" w14:textId="77777777" w:rsidR="00F32B60" w:rsidRDefault="00F32B60" w:rsidP="00F32B60"/>
        </w:tc>
        <w:tc>
          <w:tcPr>
            <w:tcW w:w="2055" w:type="dxa"/>
          </w:tcPr>
          <w:p w14:paraId="134E5AA1" w14:textId="77777777" w:rsidR="00F32B60" w:rsidRDefault="00F32B60" w:rsidP="00F32B60"/>
        </w:tc>
      </w:tr>
    </w:tbl>
    <w:p w14:paraId="66E9DBE9" w14:textId="21AB258E" w:rsidR="00F32B60" w:rsidRDefault="00F32B60"/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F32B60" w14:paraId="02AA099C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5A1A1E0B" w14:textId="65A0EA41" w:rsidR="00F32B60" w:rsidRDefault="0004300D" w:rsidP="00F32B60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36FF7EA3" w14:textId="77777777" w:rsidR="00F32B60" w:rsidRDefault="00F32B60" w:rsidP="00F32B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2B60" w14:paraId="10861A8D" w14:textId="77777777" w:rsidTr="00F32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503F69B5" w14:textId="77777777" w:rsidR="00F32B60" w:rsidRDefault="00F32B60" w:rsidP="00F32B60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2A4F1C" w:themeFill="accent1" w:themeFillShade="80"/>
          </w:tcPr>
          <w:p w14:paraId="2BC71BE6" w14:textId="72B8E257" w:rsidR="00F32B60" w:rsidRDefault="00F32B60" w:rsidP="00F32B60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2021</w:t>
            </w:r>
            <w:r>
              <w:fldChar w:fldCharType="end"/>
            </w:r>
          </w:p>
        </w:tc>
      </w:tr>
      <w:tr w:rsidR="00F32B60" w14:paraId="601955C1" w14:textId="77777777" w:rsidTr="00F32B6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3B55E74" w14:textId="77777777" w:rsidR="00F32B60" w:rsidRDefault="00F32B60" w:rsidP="00F32B60">
            <w:pPr>
              <w:pStyle w:val="Titl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5FF549B4" w14:textId="77777777" w:rsidR="00F32B60" w:rsidRDefault="00F32B60" w:rsidP="00F32B60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F32B60" w14:paraId="6DF66A33" w14:textId="77777777" w:rsidTr="00F32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734856568"/>
            <w:placeholder>
              <w:docPart w:val="AE5E858C7E904C5EA65C91890BC3F1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6FBC560" w14:textId="77777777" w:rsidR="00F32B60" w:rsidRDefault="00F32B60" w:rsidP="00F32B60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55" w:type="dxa"/>
          </w:tcPr>
          <w:p w14:paraId="43CFBBCE" w14:textId="77777777" w:rsidR="00F32B60" w:rsidRDefault="00FF2155" w:rsidP="00F32B60">
            <w:pPr>
              <w:pStyle w:val="Days"/>
            </w:pPr>
            <w:sdt>
              <w:sdtPr>
                <w:id w:val="-1514151290"/>
                <w:placeholder>
                  <w:docPart w:val="0CD128D2C43B4596953D6BA366DE4A57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Monday</w:t>
                </w:r>
              </w:sdtContent>
            </w:sdt>
          </w:p>
        </w:tc>
        <w:tc>
          <w:tcPr>
            <w:tcW w:w="2055" w:type="dxa"/>
          </w:tcPr>
          <w:p w14:paraId="1364B610" w14:textId="77777777" w:rsidR="00F32B60" w:rsidRDefault="00FF2155" w:rsidP="00F32B60">
            <w:pPr>
              <w:pStyle w:val="Days"/>
            </w:pPr>
            <w:sdt>
              <w:sdtPr>
                <w:id w:val="-1547600727"/>
                <w:placeholder>
                  <w:docPart w:val="D50CBA55BB0D40268742A461DE2B7145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Tuesday</w:t>
                </w:r>
              </w:sdtContent>
            </w:sdt>
          </w:p>
        </w:tc>
        <w:tc>
          <w:tcPr>
            <w:tcW w:w="2055" w:type="dxa"/>
          </w:tcPr>
          <w:p w14:paraId="19A950B1" w14:textId="77777777" w:rsidR="00F32B60" w:rsidRDefault="00FF2155" w:rsidP="00F32B60">
            <w:pPr>
              <w:pStyle w:val="Days"/>
            </w:pPr>
            <w:sdt>
              <w:sdtPr>
                <w:id w:val="-1071493934"/>
                <w:placeholder>
                  <w:docPart w:val="1CCB742B1FB945A29DBC93A8800BA19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Wednesday</w:t>
                </w:r>
              </w:sdtContent>
            </w:sdt>
          </w:p>
        </w:tc>
        <w:tc>
          <w:tcPr>
            <w:tcW w:w="2055" w:type="dxa"/>
          </w:tcPr>
          <w:p w14:paraId="0F8957B7" w14:textId="77777777" w:rsidR="00F32B60" w:rsidRDefault="00FF2155" w:rsidP="00F32B60">
            <w:pPr>
              <w:pStyle w:val="Days"/>
            </w:pPr>
            <w:sdt>
              <w:sdtPr>
                <w:id w:val="1525365732"/>
                <w:placeholder>
                  <w:docPart w:val="8FC1F8D384764067A616CAF4D7D9E1AE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Thursday</w:t>
                </w:r>
              </w:sdtContent>
            </w:sdt>
          </w:p>
        </w:tc>
        <w:tc>
          <w:tcPr>
            <w:tcW w:w="2055" w:type="dxa"/>
          </w:tcPr>
          <w:p w14:paraId="22F6D0EA" w14:textId="77777777" w:rsidR="00F32B60" w:rsidRDefault="00FF2155" w:rsidP="00F32B60">
            <w:pPr>
              <w:pStyle w:val="Days"/>
            </w:pPr>
            <w:sdt>
              <w:sdtPr>
                <w:id w:val="-155921142"/>
                <w:placeholder>
                  <w:docPart w:val="B21F4123EE884011BB3F7624681F03E3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Friday</w:t>
                </w:r>
              </w:sdtContent>
            </w:sdt>
          </w:p>
        </w:tc>
        <w:tc>
          <w:tcPr>
            <w:tcW w:w="2055" w:type="dxa"/>
          </w:tcPr>
          <w:p w14:paraId="71B954C8" w14:textId="77777777" w:rsidR="00F32B60" w:rsidRDefault="00FF2155" w:rsidP="00F32B60">
            <w:pPr>
              <w:pStyle w:val="Days"/>
            </w:pPr>
            <w:sdt>
              <w:sdtPr>
                <w:id w:val="1042485946"/>
                <w:placeholder>
                  <w:docPart w:val="15C006429DFC4E6C95C84D9D7AAB1C32"/>
                </w:placeholder>
                <w:temporary/>
                <w:showingPlcHdr/>
                <w15:appearance w15:val="hidden"/>
              </w:sdtPr>
              <w:sdtEndPr/>
              <w:sdtContent>
                <w:r w:rsidR="00F32B60">
                  <w:t>Saturday</w:t>
                </w:r>
              </w:sdtContent>
            </w:sdt>
          </w:p>
        </w:tc>
      </w:tr>
      <w:tr w:rsidR="00F32B60" w14:paraId="7E09D153" w14:textId="77777777" w:rsidTr="00F32B60">
        <w:tc>
          <w:tcPr>
            <w:tcW w:w="2054" w:type="dxa"/>
            <w:tcBorders>
              <w:bottom w:val="nil"/>
            </w:tcBorders>
          </w:tcPr>
          <w:p w14:paraId="215515F3" w14:textId="35F1B3D8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837C2A6" w14:textId="36F8A5F2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E333D0F" w14:textId="4E0AEF2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EBA51B9" w14:textId="6947B579" w:rsidR="00F32B60" w:rsidRDefault="0004300D" w:rsidP="00F32B60">
            <w:pPr>
              <w:pStyle w:val="Dates"/>
            </w:pPr>
            <w:r>
              <w:t>1</w: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DocVariable MonthStart \@ dddd </w:instrText>
            </w:r>
            <w:r w:rsidR="00F32B60">
              <w:fldChar w:fldCharType="separate"/>
            </w:r>
            <w:r w:rsidR="00F32B60">
              <w:instrText>Friday</w:instrText>
            </w:r>
            <w:r w:rsidR="00F32B60">
              <w:fldChar w:fldCharType="end"/>
            </w:r>
            <w:r w:rsidR="00F32B60">
              <w:instrText xml:space="preserve"> = "Wednesday" 1 </w:instrText>
            </w:r>
            <w:r w:rsidR="00F32B60">
              <w:fldChar w:fldCharType="begin"/>
            </w:r>
            <w:r w:rsidR="00F32B60">
              <w:instrText xml:space="preserve"> IF </w:instrText>
            </w:r>
            <w:r w:rsidR="00F32B60">
              <w:fldChar w:fldCharType="begin"/>
            </w:r>
            <w:r w:rsidR="00F32B60">
              <w:instrText xml:space="preserve"> =C2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0</w:instrText>
            </w:r>
            <w:r w:rsidR="00F32B60">
              <w:fldChar w:fldCharType="end"/>
            </w:r>
            <w:r w:rsidR="00F32B60">
              <w:instrText xml:space="preserve"> &lt;&gt; 0 </w:instrText>
            </w:r>
            <w:r w:rsidR="00F32B60">
              <w:fldChar w:fldCharType="begin"/>
            </w:r>
            <w:r w:rsidR="00F32B60">
              <w:instrText xml:space="preserve"> =C2+1 </w:instrText>
            </w:r>
            <w:r w:rsidR="00F32B60">
              <w:fldChar w:fldCharType="separate"/>
            </w:r>
            <w:r w:rsidR="00F32B60">
              <w:rPr>
                <w:noProof/>
              </w:rPr>
              <w:instrText>3</w:instrText>
            </w:r>
            <w:r w:rsidR="00F32B60">
              <w:fldChar w:fldCharType="end"/>
            </w:r>
            <w:r w:rsidR="00F32B60">
              <w:instrText xml:space="preserve"> "" </w:instrText>
            </w:r>
            <w:r w:rsidR="00F32B60">
              <w:fldChar w:fldCharType="end"/>
            </w:r>
            <w:r w:rsidR="00F32B60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0CDE07FE" w14:textId="7F09D871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04300D"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3CE55053" w14:textId="108F06C7" w:rsidR="00F32B60" w:rsidRDefault="0004300D" w:rsidP="00F32B60">
            <w:pPr>
              <w:pStyle w:val="Dates"/>
            </w:pPr>
            <w: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44474AB5" w14:textId="5DDA5E4B" w:rsidR="00F32B60" w:rsidRDefault="0004300D" w:rsidP="00F32B60">
            <w:pPr>
              <w:pStyle w:val="Dates"/>
            </w:pPr>
            <w:r>
              <w:t>4</w:t>
            </w:r>
          </w:p>
        </w:tc>
      </w:tr>
      <w:tr w:rsidR="00F32B60" w14:paraId="34BBE4DF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B0599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D6A8445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A6139A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EEDE62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A262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B2FC4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C85D150" w14:textId="77777777" w:rsidR="00F32B60" w:rsidRDefault="00F32B60" w:rsidP="00F32B60"/>
        </w:tc>
      </w:tr>
      <w:tr w:rsidR="00F32B60" w14:paraId="447584A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7480DC3" w14:textId="12B20889" w:rsidR="00F32B60" w:rsidRDefault="0004300D" w:rsidP="00F32B60">
            <w:pPr>
              <w:pStyle w:val="Dates"/>
            </w:pPr>
            <w:r>
              <w:t>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244C803" w14:textId="7A5E9C45" w:rsidR="00F32B60" w:rsidRDefault="0004300D" w:rsidP="00F32B60">
            <w:pPr>
              <w:pStyle w:val="Dates"/>
            </w:pPr>
            <w:r>
              <w:t>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3B9CA38" w14:textId="3C578F93" w:rsidR="00F32B60" w:rsidRDefault="0004300D" w:rsidP="00F32B60">
            <w:pPr>
              <w:pStyle w:val="Dates"/>
            </w:pPr>
            <w:r>
              <w:t>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98FA9D9" w14:textId="57F35D4B" w:rsidR="00F32B60" w:rsidRDefault="0004300D" w:rsidP="00F32B60">
            <w:pPr>
              <w:pStyle w:val="Dates"/>
            </w:pPr>
            <w: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73CC10" w14:textId="23E05331" w:rsidR="00F32B60" w:rsidRDefault="0004300D" w:rsidP="00F32B60">
            <w:pPr>
              <w:pStyle w:val="Dates"/>
            </w:pPr>
            <w: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06860AD" w14:textId="61863F9F" w:rsidR="00F32B60" w:rsidRDefault="0004300D" w:rsidP="00F32B60">
            <w:pPr>
              <w:pStyle w:val="Dates"/>
            </w:pPr>
            <w: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517EAE" w14:textId="51D16042" w:rsidR="00F32B60" w:rsidRDefault="0004300D" w:rsidP="00F32B60">
            <w:pPr>
              <w:pStyle w:val="Dates"/>
            </w:pPr>
            <w:r>
              <w:t>11</w:t>
            </w:r>
          </w:p>
        </w:tc>
      </w:tr>
      <w:tr w:rsidR="00F32B60" w14:paraId="341E825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B6F7B7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DFB0C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8CF57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8B2B5A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EF50B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F9156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B64FC1" w14:textId="77777777" w:rsidR="00F32B60" w:rsidRDefault="00F32B60" w:rsidP="00F32B60"/>
        </w:tc>
      </w:tr>
      <w:tr w:rsidR="00F32B60" w14:paraId="6973019B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17A4A26" w14:textId="66624FB6" w:rsidR="00F32B60" w:rsidRDefault="0004300D" w:rsidP="00F32B60">
            <w:pPr>
              <w:pStyle w:val="Dates"/>
            </w:pPr>
            <w: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B7B5CCA" w14:textId="0995EAE2" w:rsidR="00F32B60" w:rsidRDefault="0004300D" w:rsidP="00F32B60">
            <w:pPr>
              <w:pStyle w:val="Dates"/>
            </w:pPr>
            <w:r>
              <w:t>13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6A361B6" w14:textId="5438B82A" w:rsidR="00F32B60" w:rsidRDefault="0004300D" w:rsidP="00F32B60">
            <w:pPr>
              <w:pStyle w:val="Dates"/>
            </w:pPr>
            <w:r>
              <w:t>14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4E86307" w14:textId="176935D9" w:rsidR="00F32B60" w:rsidRDefault="0004300D" w:rsidP="00F32B60">
            <w:pPr>
              <w:pStyle w:val="Dates"/>
            </w:pPr>
            <w: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2BCA34" w14:textId="26C13297" w:rsidR="00F32B60" w:rsidRDefault="0004300D" w:rsidP="00F32B60">
            <w:pPr>
              <w:pStyle w:val="Dates"/>
            </w:pPr>
            <w: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F8EB61" w14:textId="50326BEF" w:rsidR="00F32B60" w:rsidRDefault="0004300D" w:rsidP="00F32B60">
            <w:pPr>
              <w:pStyle w:val="Dates"/>
            </w:pPr>
            <w: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6AD4D0" w14:textId="12BB1ADF" w:rsidR="00F32B60" w:rsidRDefault="0004300D" w:rsidP="00F32B60">
            <w:pPr>
              <w:pStyle w:val="Dates"/>
            </w:pPr>
            <w:r>
              <w:t>18</w:t>
            </w:r>
          </w:p>
        </w:tc>
      </w:tr>
      <w:tr w:rsidR="00F32B60" w14:paraId="57DFC767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C119389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55F51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1A94D9A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12CE4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8088F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13EEE8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CC11F6F" w14:textId="77777777" w:rsidR="00F32B60" w:rsidRDefault="00F32B60" w:rsidP="00F32B60"/>
        </w:tc>
      </w:tr>
      <w:tr w:rsidR="00F32B60" w14:paraId="7E922B99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3EF1B1B4" w14:textId="6B87F68D" w:rsidR="00F32B60" w:rsidRDefault="0004300D" w:rsidP="00F32B60">
            <w:pPr>
              <w:pStyle w:val="Dates"/>
            </w:pPr>
            <w: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3B26D2" w14:textId="5ACC55CA" w:rsidR="00F32B60" w:rsidRDefault="0004300D" w:rsidP="00F32B60">
            <w:pPr>
              <w:pStyle w:val="Dates"/>
            </w:pPr>
            <w:r>
              <w:t>20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4D3DB9" w14:textId="566CABAA" w:rsidR="00F32B60" w:rsidRDefault="0004300D" w:rsidP="00F32B60">
            <w:pPr>
              <w:pStyle w:val="Dates"/>
            </w:pPr>
            <w:r>
              <w:t>21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45D094" w14:textId="3F215205" w:rsidR="00F32B60" w:rsidRDefault="0004300D" w:rsidP="00F32B60">
            <w:pPr>
              <w:pStyle w:val="Dates"/>
            </w:pPr>
            <w: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C5F8699" w14:textId="7C2AC4CB" w:rsidR="00F32B60" w:rsidRDefault="0004300D" w:rsidP="00F32B60">
            <w:pPr>
              <w:pStyle w:val="Dates"/>
            </w:pPr>
            <w: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BB6457" w14:textId="4F21B0F5" w:rsidR="00F32B60" w:rsidRDefault="0004300D" w:rsidP="00F32B60">
            <w:pPr>
              <w:pStyle w:val="Dates"/>
            </w:pPr>
            <w: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051F65" w14:textId="6A3F972F" w:rsidR="00F32B60" w:rsidRDefault="0004300D" w:rsidP="00F32B60">
            <w:pPr>
              <w:pStyle w:val="Dates"/>
            </w:pPr>
            <w:r>
              <w:t>25</w:t>
            </w:r>
          </w:p>
        </w:tc>
      </w:tr>
      <w:tr w:rsidR="00F32B60" w14:paraId="2B63929B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9F787B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DDCFBE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077635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2A1C93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D9720C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D21371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B40AE17" w14:textId="77777777" w:rsidR="00F32B60" w:rsidRDefault="00F32B60" w:rsidP="00F32B60"/>
        </w:tc>
      </w:tr>
      <w:tr w:rsidR="00F32B60" w14:paraId="6C73C570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25FC0DAA" w14:textId="40B3B42B" w:rsidR="00F32B60" w:rsidRDefault="0004300D" w:rsidP="00F32B60">
            <w:pPr>
              <w:pStyle w:val="Dates"/>
            </w:pPr>
            <w: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A505ED" w14:textId="6C5AFA33" w:rsidR="00F32B60" w:rsidRDefault="0004300D" w:rsidP="00F32B60">
            <w:pPr>
              <w:pStyle w:val="Dates"/>
            </w:pPr>
            <w:r>
              <w:t>27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2E146C4" w14:textId="49BD022A" w:rsidR="00F32B60" w:rsidRDefault="0004300D" w:rsidP="00F32B60">
            <w:pPr>
              <w:pStyle w:val="Dates"/>
            </w:pPr>
            <w:r>
              <w:t>28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76495BC" w14:textId="2B786A4E" w:rsidR="00F32B60" w:rsidRDefault="0004300D" w:rsidP="00F32B60">
            <w:pPr>
              <w:pStyle w:val="Dates"/>
            </w:pPr>
            <w: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8D1208B" w14:textId="010474A9" w:rsidR="00F32B60" w:rsidRDefault="0004300D" w:rsidP="00F32B60">
            <w:pPr>
              <w:pStyle w:val="Dates"/>
            </w:pPr>
            <w: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9DA46C5" w14:textId="2DE32CAD" w:rsidR="00F32B60" w:rsidRDefault="0004300D" w:rsidP="00F32B60">
            <w:pPr>
              <w:pStyle w:val="Dates"/>
            </w:pPr>
            <w:r>
              <w:t>31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D9B7F9" w14:textId="7F35B1D3" w:rsidR="00F32B60" w:rsidRDefault="00F32B60" w:rsidP="00F32B60">
            <w:pPr>
              <w:pStyle w:val="Dates"/>
            </w:pPr>
          </w:p>
        </w:tc>
      </w:tr>
      <w:tr w:rsidR="00F32B60" w14:paraId="3DAD5F62" w14:textId="77777777" w:rsidTr="00F32B60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06A4ECD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5DE4B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21C1CF2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B8F2916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27FB2C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DB9A14" w14:textId="77777777" w:rsidR="00F32B60" w:rsidRDefault="00F32B60" w:rsidP="00F32B60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B2DBF6" w14:textId="77777777" w:rsidR="00F32B60" w:rsidRDefault="00F32B60" w:rsidP="00F32B60"/>
        </w:tc>
      </w:tr>
      <w:tr w:rsidR="00F32B60" w14:paraId="389B3FD4" w14:textId="77777777" w:rsidTr="00F32B60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3F310579" w14:textId="49F3E8B5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6ABC8C0" w14:textId="3C27E15B" w:rsidR="00F32B60" w:rsidRDefault="00F32B60" w:rsidP="00F32B6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174146C5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E449EF3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992B0A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B8F2752" w14:textId="77777777" w:rsidR="00F32B60" w:rsidRDefault="00F32B60" w:rsidP="00F32B60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7DE440EA" w14:textId="77777777" w:rsidR="00F32B60" w:rsidRDefault="00F32B60" w:rsidP="00F32B60">
            <w:pPr>
              <w:pStyle w:val="Dates"/>
            </w:pPr>
          </w:p>
        </w:tc>
      </w:tr>
      <w:tr w:rsidR="00F32B60" w14:paraId="10E3D337" w14:textId="77777777" w:rsidTr="0004300D">
        <w:trPr>
          <w:trHeight w:hRule="exact" w:val="80"/>
        </w:trPr>
        <w:tc>
          <w:tcPr>
            <w:tcW w:w="2054" w:type="dxa"/>
          </w:tcPr>
          <w:p w14:paraId="36EC745E" w14:textId="77777777" w:rsidR="00F32B60" w:rsidRDefault="00F32B60" w:rsidP="00F32B60"/>
        </w:tc>
        <w:tc>
          <w:tcPr>
            <w:tcW w:w="2055" w:type="dxa"/>
          </w:tcPr>
          <w:p w14:paraId="28391783" w14:textId="77777777" w:rsidR="00F32B60" w:rsidRDefault="00F32B60" w:rsidP="00F32B60"/>
        </w:tc>
        <w:tc>
          <w:tcPr>
            <w:tcW w:w="2055" w:type="dxa"/>
          </w:tcPr>
          <w:p w14:paraId="3147BC81" w14:textId="77777777" w:rsidR="00F32B60" w:rsidRDefault="00F32B60" w:rsidP="00F32B60"/>
        </w:tc>
        <w:tc>
          <w:tcPr>
            <w:tcW w:w="2055" w:type="dxa"/>
          </w:tcPr>
          <w:p w14:paraId="28177862" w14:textId="77777777" w:rsidR="00F32B60" w:rsidRDefault="00F32B60" w:rsidP="00F32B60"/>
        </w:tc>
        <w:tc>
          <w:tcPr>
            <w:tcW w:w="2055" w:type="dxa"/>
          </w:tcPr>
          <w:p w14:paraId="27720113" w14:textId="77777777" w:rsidR="00F32B60" w:rsidRDefault="00F32B60" w:rsidP="00F32B60"/>
        </w:tc>
        <w:tc>
          <w:tcPr>
            <w:tcW w:w="2055" w:type="dxa"/>
          </w:tcPr>
          <w:p w14:paraId="5B9FF597" w14:textId="77777777" w:rsidR="00F32B60" w:rsidRDefault="00F32B60" w:rsidP="00F32B60"/>
        </w:tc>
        <w:tc>
          <w:tcPr>
            <w:tcW w:w="2055" w:type="dxa"/>
          </w:tcPr>
          <w:p w14:paraId="229D8AD5" w14:textId="77777777" w:rsidR="00F32B60" w:rsidRDefault="00F32B60" w:rsidP="00F32B60"/>
        </w:tc>
      </w:tr>
    </w:tbl>
    <w:p w14:paraId="3DCC6C5D" w14:textId="77777777" w:rsidR="00F32B60" w:rsidRDefault="00F32B60"/>
    <w:sectPr w:rsidR="00F32B60" w:rsidSect="0038346D">
      <w:pgSz w:w="15840" w:h="12240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B08A2" w14:textId="77777777" w:rsidR="00FF2155" w:rsidRDefault="00FF2155">
      <w:pPr>
        <w:spacing w:before="0" w:after="0"/>
      </w:pPr>
      <w:r>
        <w:separator/>
      </w:r>
    </w:p>
  </w:endnote>
  <w:endnote w:type="continuationSeparator" w:id="0">
    <w:p w14:paraId="6D8493D4" w14:textId="77777777" w:rsidR="00FF2155" w:rsidRDefault="00FF21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3DE8E" w14:textId="77777777" w:rsidR="00FF2155" w:rsidRDefault="00FF2155">
      <w:pPr>
        <w:spacing w:before="0" w:after="0"/>
      </w:pPr>
      <w:r>
        <w:separator/>
      </w:r>
    </w:p>
  </w:footnote>
  <w:footnote w:type="continuationSeparator" w:id="0">
    <w:p w14:paraId="62F16713" w14:textId="77777777" w:rsidR="00FF2155" w:rsidRDefault="00FF215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9B3167"/>
    <w:rsid w:val="0004300D"/>
    <w:rsid w:val="00056814"/>
    <w:rsid w:val="0006779F"/>
    <w:rsid w:val="000A058E"/>
    <w:rsid w:val="000A20FE"/>
    <w:rsid w:val="0011772B"/>
    <w:rsid w:val="00167395"/>
    <w:rsid w:val="001A3A8D"/>
    <w:rsid w:val="001C5DC3"/>
    <w:rsid w:val="0027720C"/>
    <w:rsid w:val="002F6E35"/>
    <w:rsid w:val="0038346D"/>
    <w:rsid w:val="003912F3"/>
    <w:rsid w:val="003D7DDA"/>
    <w:rsid w:val="00406C2A"/>
    <w:rsid w:val="00454FED"/>
    <w:rsid w:val="004632DA"/>
    <w:rsid w:val="004C5B17"/>
    <w:rsid w:val="005035E5"/>
    <w:rsid w:val="005140E6"/>
    <w:rsid w:val="005562FE"/>
    <w:rsid w:val="00557989"/>
    <w:rsid w:val="0064717E"/>
    <w:rsid w:val="006D19D2"/>
    <w:rsid w:val="007564A4"/>
    <w:rsid w:val="007777B1"/>
    <w:rsid w:val="007A49F2"/>
    <w:rsid w:val="007B3D74"/>
    <w:rsid w:val="00874C9A"/>
    <w:rsid w:val="008E5801"/>
    <w:rsid w:val="008F4FAA"/>
    <w:rsid w:val="009035F5"/>
    <w:rsid w:val="00944085"/>
    <w:rsid w:val="00946A27"/>
    <w:rsid w:val="009A0FFF"/>
    <w:rsid w:val="009A7311"/>
    <w:rsid w:val="009B3167"/>
    <w:rsid w:val="00A4654E"/>
    <w:rsid w:val="00A73BBF"/>
    <w:rsid w:val="00AB29FA"/>
    <w:rsid w:val="00B114B3"/>
    <w:rsid w:val="00B70858"/>
    <w:rsid w:val="00B8151A"/>
    <w:rsid w:val="00C11D39"/>
    <w:rsid w:val="00C71D73"/>
    <w:rsid w:val="00C7735D"/>
    <w:rsid w:val="00C87720"/>
    <w:rsid w:val="00CB1C1C"/>
    <w:rsid w:val="00CE035D"/>
    <w:rsid w:val="00D17693"/>
    <w:rsid w:val="00D944F7"/>
    <w:rsid w:val="00DE6C1E"/>
    <w:rsid w:val="00DF051F"/>
    <w:rsid w:val="00DF32DE"/>
    <w:rsid w:val="00E02644"/>
    <w:rsid w:val="00E54E11"/>
    <w:rsid w:val="00EA1691"/>
    <w:rsid w:val="00EB320B"/>
    <w:rsid w:val="00F32B60"/>
    <w:rsid w:val="00F70618"/>
    <w:rsid w:val="00FA21CA"/>
    <w:rsid w:val="00FF2155"/>
    <w:rsid w:val="00FF2624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03B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549E39" w:themeColor="accent1" w:shadow="1"/>
        <w:left w:val="single" w:sz="2" w:space="10" w:color="549E39" w:themeColor="accent1" w:shadow="1"/>
        <w:bottom w:val="single" w:sz="2" w:space="10" w:color="549E39" w:themeColor="accent1" w:shadow="1"/>
        <w:right w:val="single" w:sz="2" w:space="10" w:color="549E39" w:themeColor="accent1" w:shadow="1"/>
      </w:pBdr>
      <w:ind w:left="1152" w:right="1152"/>
    </w:pPr>
    <w:rPr>
      <w:i/>
      <w:iCs/>
      <w:color w:val="549E39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549E39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549E39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549E39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294E1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294E1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A4F1C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8346D"/>
    <w:pPr>
      <w:spacing w:before="0" w:after="0"/>
    </w:pPr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8346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Local\Microsoft\Office\16.0\DTS\en-US%7bE73E5EE2-31AF-40A7-A86B-BAF36DBBC026%7d\%7b648EB9C5-10A7-468E-A0D7-E1DDAC5FE03E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AD904CAA414975839F23C167BF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80EEE-FB8D-4F98-8994-64983E8D2EF5}"/>
      </w:docPartPr>
      <w:docPartBody>
        <w:p w:rsidR="00491A27" w:rsidRDefault="00491A27">
          <w:pPr>
            <w:pStyle w:val="F8AD904CAA414975839F23C167BFC4FE"/>
          </w:pPr>
          <w:r>
            <w:t>Sunday</w:t>
          </w:r>
        </w:p>
      </w:docPartBody>
    </w:docPart>
    <w:docPart>
      <w:docPartPr>
        <w:name w:val="50CC828B769049FCBFE3181B58722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3F9B0-5F56-42E1-8835-0123FBA48C54}"/>
      </w:docPartPr>
      <w:docPartBody>
        <w:p w:rsidR="00491A27" w:rsidRDefault="00491A27">
          <w:pPr>
            <w:pStyle w:val="50CC828B769049FCBFE3181B58722996"/>
          </w:pPr>
          <w:r>
            <w:t>Monday</w:t>
          </w:r>
        </w:p>
      </w:docPartBody>
    </w:docPart>
    <w:docPart>
      <w:docPartPr>
        <w:name w:val="0B402D6D3AEF488F8B008B8C958A7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42133-79AA-47AD-87AC-37E16D4F9194}"/>
      </w:docPartPr>
      <w:docPartBody>
        <w:p w:rsidR="00491A27" w:rsidRDefault="00491A27">
          <w:pPr>
            <w:pStyle w:val="0B402D6D3AEF488F8B008B8C958A7D9B"/>
          </w:pPr>
          <w:r>
            <w:t>Tuesday</w:t>
          </w:r>
        </w:p>
      </w:docPartBody>
    </w:docPart>
    <w:docPart>
      <w:docPartPr>
        <w:name w:val="8C2A2C55958A4B51A60875AC9369C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7D0B7-DEA7-4078-B77E-747D5F23CE0E}"/>
      </w:docPartPr>
      <w:docPartBody>
        <w:p w:rsidR="00491A27" w:rsidRDefault="00491A27">
          <w:pPr>
            <w:pStyle w:val="8C2A2C55958A4B51A60875AC9369C5B7"/>
          </w:pPr>
          <w:r>
            <w:t>Wednesday</w:t>
          </w:r>
        </w:p>
      </w:docPartBody>
    </w:docPart>
    <w:docPart>
      <w:docPartPr>
        <w:name w:val="870C4741B8C34E8F833C026EA9E05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EF62A-9480-47D3-ACCC-8B2C32180821}"/>
      </w:docPartPr>
      <w:docPartBody>
        <w:p w:rsidR="00491A27" w:rsidRDefault="00491A27">
          <w:pPr>
            <w:pStyle w:val="870C4741B8C34E8F833C026EA9E05678"/>
          </w:pPr>
          <w:r>
            <w:t>Thursday</w:t>
          </w:r>
        </w:p>
      </w:docPartBody>
    </w:docPart>
    <w:docPart>
      <w:docPartPr>
        <w:name w:val="4E62367C51E64D4FB7B2B1B7E6794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2B3E7-0AB1-4CD4-AF6D-920138A4755C}"/>
      </w:docPartPr>
      <w:docPartBody>
        <w:p w:rsidR="00491A27" w:rsidRDefault="00491A27">
          <w:pPr>
            <w:pStyle w:val="4E62367C51E64D4FB7B2B1B7E6794002"/>
          </w:pPr>
          <w:r>
            <w:t>Friday</w:t>
          </w:r>
        </w:p>
      </w:docPartBody>
    </w:docPart>
    <w:docPart>
      <w:docPartPr>
        <w:name w:val="B6EF2470D61549C980BC9B41E38CB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45279-4227-4B2D-86B5-11ADFA64FD4E}"/>
      </w:docPartPr>
      <w:docPartBody>
        <w:p w:rsidR="00491A27" w:rsidRDefault="00491A27">
          <w:pPr>
            <w:pStyle w:val="B6EF2470D61549C980BC9B41E38CBB87"/>
          </w:pPr>
          <w:r>
            <w:t>Saturday</w:t>
          </w:r>
        </w:p>
      </w:docPartBody>
    </w:docPart>
    <w:docPart>
      <w:docPartPr>
        <w:name w:val="E64DF4B23AA246228173A1689F62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F5325-EB02-49DA-8D0D-DF948AD73A44}"/>
      </w:docPartPr>
      <w:docPartBody>
        <w:p w:rsidR="00491A27" w:rsidRDefault="00491A27" w:rsidP="00491A27">
          <w:pPr>
            <w:pStyle w:val="E64DF4B23AA246228173A1689F62FB30"/>
          </w:pPr>
          <w:r>
            <w:t>Sunday</w:t>
          </w:r>
        </w:p>
      </w:docPartBody>
    </w:docPart>
    <w:docPart>
      <w:docPartPr>
        <w:name w:val="F601B98096BD4F909CB9C4CEB0120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38846-ACAF-4EE9-BAD7-030B6D37FB9B}"/>
      </w:docPartPr>
      <w:docPartBody>
        <w:p w:rsidR="00491A27" w:rsidRDefault="00491A27" w:rsidP="00491A27">
          <w:pPr>
            <w:pStyle w:val="F601B98096BD4F909CB9C4CEB0120275"/>
          </w:pPr>
          <w:r>
            <w:t>Monday</w:t>
          </w:r>
        </w:p>
      </w:docPartBody>
    </w:docPart>
    <w:docPart>
      <w:docPartPr>
        <w:name w:val="3EFCFAAB7FF34327A726C4D14D850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4717-DE95-4884-B446-4A9BF9311126}"/>
      </w:docPartPr>
      <w:docPartBody>
        <w:p w:rsidR="00491A27" w:rsidRDefault="00491A27" w:rsidP="00491A27">
          <w:pPr>
            <w:pStyle w:val="3EFCFAAB7FF34327A726C4D14D8508AB"/>
          </w:pPr>
          <w:r>
            <w:t>Tuesday</w:t>
          </w:r>
        </w:p>
      </w:docPartBody>
    </w:docPart>
    <w:docPart>
      <w:docPartPr>
        <w:name w:val="CC0A266A797840AA9F7F8C009281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366F-937B-499B-BC1C-52A95BF7CE56}"/>
      </w:docPartPr>
      <w:docPartBody>
        <w:p w:rsidR="00491A27" w:rsidRDefault="00491A27" w:rsidP="00491A27">
          <w:pPr>
            <w:pStyle w:val="CC0A266A797840AA9F7F8C009281CE5F"/>
          </w:pPr>
          <w:r>
            <w:t>Wednesday</w:t>
          </w:r>
        </w:p>
      </w:docPartBody>
    </w:docPart>
    <w:docPart>
      <w:docPartPr>
        <w:name w:val="19390DC0421348C589829D770C531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77CD-11E8-4772-9A09-2C5EC06A6403}"/>
      </w:docPartPr>
      <w:docPartBody>
        <w:p w:rsidR="00491A27" w:rsidRDefault="00491A27" w:rsidP="00491A27">
          <w:pPr>
            <w:pStyle w:val="19390DC0421348C589829D770C5316BB"/>
          </w:pPr>
          <w:r>
            <w:t>Thursday</w:t>
          </w:r>
        </w:p>
      </w:docPartBody>
    </w:docPart>
    <w:docPart>
      <w:docPartPr>
        <w:name w:val="7E2523D1AE70494484C633011E345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BFF6-D56A-4740-BB68-3AE2262F4FBA}"/>
      </w:docPartPr>
      <w:docPartBody>
        <w:p w:rsidR="00491A27" w:rsidRDefault="00491A27" w:rsidP="00491A27">
          <w:pPr>
            <w:pStyle w:val="7E2523D1AE70494484C633011E345EE5"/>
          </w:pPr>
          <w:r>
            <w:t>Friday</w:t>
          </w:r>
        </w:p>
      </w:docPartBody>
    </w:docPart>
    <w:docPart>
      <w:docPartPr>
        <w:name w:val="E7CEE63B392B4D6AB1CE7DEE58D5E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831C6-42BC-4CCB-82E4-D19325482117}"/>
      </w:docPartPr>
      <w:docPartBody>
        <w:p w:rsidR="00491A27" w:rsidRDefault="00491A27" w:rsidP="00491A27">
          <w:pPr>
            <w:pStyle w:val="E7CEE63B392B4D6AB1CE7DEE58D5E977"/>
          </w:pPr>
          <w:r>
            <w:t>Saturday</w:t>
          </w:r>
        </w:p>
      </w:docPartBody>
    </w:docPart>
    <w:docPart>
      <w:docPartPr>
        <w:name w:val="D5B7CB92469E44EEB666B0A2C8248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D58A6-3EB2-40CE-9699-FC767BD2ED90}"/>
      </w:docPartPr>
      <w:docPartBody>
        <w:p w:rsidR="00491A27" w:rsidRDefault="00491A27" w:rsidP="00491A27">
          <w:pPr>
            <w:pStyle w:val="D5B7CB92469E44EEB666B0A2C82480E5"/>
          </w:pPr>
          <w:r>
            <w:t>Sunday</w:t>
          </w:r>
        </w:p>
      </w:docPartBody>
    </w:docPart>
    <w:docPart>
      <w:docPartPr>
        <w:name w:val="E8F02D10B8404776B6231063285EF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D0A68-143B-40F9-9977-B196EB8ECFE1}"/>
      </w:docPartPr>
      <w:docPartBody>
        <w:p w:rsidR="00491A27" w:rsidRDefault="00491A27" w:rsidP="00491A27">
          <w:pPr>
            <w:pStyle w:val="E8F02D10B8404776B6231063285EF124"/>
          </w:pPr>
          <w:r>
            <w:t>Monday</w:t>
          </w:r>
        </w:p>
      </w:docPartBody>
    </w:docPart>
    <w:docPart>
      <w:docPartPr>
        <w:name w:val="21FAAC160BCF4DBDA5DBF298E3E08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AA12-3F51-4081-B61E-1EF74E7948E9}"/>
      </w:docPartPr>
      <w:docPartBody>
        <w:p w:rsidR="00491A27" w:rsidRDefault="00491A27" w:rsidP="00491A27">
          <w:pPr>
            <w:pStyle w:val="21FAAC160BCF4DBDA5DBF298E3E081AF"/>
          </w:pPr>
          <w:r>
            <w:t>Tuesday</w:t>
          </w:r>
        </w:p>
      </w:docPartBody>
    </w:docPart>
    <w:docPart>
      <w:docPartPr>
        <w:name w:val="092D253C7F0D43B5A099B0FC8894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5B36D-4740-4933-B3D8-6BEA6254119C}"/>
      </w:docPartPr>
      <w:docPartBody>
        <w:p w:rsidR="00491A27" w:rsidRDefault="00491A27" w:rsidP="00491A27">
          <w:pPr>
            <w:pStyle w:val="092D253C7F0D43B5A099B0FC889449CC"/>
          </w:pPr>
          <w:r>
            <w:t>Wednesday</w:t>
          </w:r>
        </w:p>
      </w:docPartBody>
    </w:docPart>
    <w:docPart>
      <w:docPartPr>
        <w:name w:val="2C0F055E4412422DAEE0E86998A63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3AC1-BDC3-42CC-924A-B1C882E66467}"/>
      </w:docPartPr>
      <w:docPartBody>
        <w:p w:rsidR="00491A27" w:rsidRDefault="00491A27" w:rsidP="00491A27">
          <w:pPr>
            <w:pStyle w:val="2C0F055E4412422DAEE0E86998A635FD"/>
          </w:pPr>
          <w:r>
            <w:t>Thursday</w:t>
          </w:r>
        </w:p>
      </w:docPartBody>
    </w:docPart>
    <w:docPart>
      <w:docPartPr>
        <w:name w:val="AB722D835DC94F4EB45D25098D745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54D0B-0B68-4EF5-87DF-CE8DB4889BE7}"/>
      </w:docPartPr>
      <w:docPartBody>
        <w:p w:rsidR="00491A27" w:rsidRDefault="00491A27" w:rsidP="00491A27">
          <w:pPr>
            <w:pStyle w:val="AB722D835DC94F4EB45D25098D745FCD"/>
          </w:pPr>
          <w:r>
            <w:t>Friday</w:t>
          </w:r>
        </w:p>
      </w:docPartBody>
    </w:docPart>
    <w:docPart>
      <w:docPartPr>
        <w:name w:val="1A3A4566A1EE493A86A04346F3D7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23920-BD71-4D56-AA6F-B9FAAD5F7F05}"/>
      </w:docPartPr>
      <w:docPartBody>
        <w:p w:rsidR="00491A27" w:rsidRDefault="00491A27" w:rsidP="00491A27">
          <w:pPr>
            <w:pStyle w:val="1A3A4566A1EE493A86A04346F3D76F5E"/>
          </w:pPr>
          <w:r>
            <w:t>Saturday</w:t>
          </w:r>
        </w:p>
      </w:docPartBody>
    </w:docPart>
    <w:docPart>
      <w:docPartPr>
        <w:name w:val="5E0FF459EEE24FA5A69B7BF7391B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DE9EF-FB70-4CC7-95B1-088B1CCB9EDF}"/>
      </w:docPartPr>
      <w:docPartBody>
        <w:p w:rsidR="00491A27" w:rsidRDefault="00491A27" w:rsidP="00491A27">
          <w:pPr>
            <w:pStyle w:val="5E0FF459EEE24FA5A69B7BF7391BF79F"/>
          </w:pPr>
          <w:r>
            <w:t>Sunday</w:t>
          </w:r>
        </w:p>
      </w:docPartBody>
    </w:docPart>
    <w:docPart>
      <w:docPartPr>
        <w:name w:val="5F7E631C9CEB4B0D8CB5C8A891F30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988A-F377-44FE-9AF1-7DC60FC87D02}"/>
      </w:docPartPr>
      <w:docPartBody>
        <w:p w:rsidR="00491A27" w:rsidRDefault="00491A27" w:rsidP="00491A27">
          <w:pPr>
            <w:pStyle w:val="5F7E631C9CEB4B0D8CB5C8A891F3058F"/>
          </w:pPr>
          <w:r>
            <w:t>Monday</w:t>
          </w:r>
        </w:p>
      </w:docPartBody>
    </w:docPart>
    <w:docPart>
      <w:docPartPr>
        <w:name w:val="1CCE98D0A3CC40149D49A3B2FC0F8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13839-3563-4606-96A6-09CAF2CBBD5C}"/>
      </w:docPartPr>
      <w:docPartBody>
        <w:p w:rsidR="00491A27" w:rsidRDefault="00491A27" w:rsidP="00491A27">
          <w:pPr>
            <w:pStyle w:val="1CCE98D0A3CC40149D49A3B2FC0F8695"/>
          </w:pPr>
          <w:r>
            <w:t>Tuesday</w:t>
          </w:r>
        </w:p>
      </w:docPartBody>
    </w:docPart>
    <w:docPart>
      <w:docPartPr>
        <w:name w:val="0C8F82508B6446129095EE7BDE6D1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726B0-FFF2-4B0A-8A57-6930039C22BD}"/>
      </w:docPartPr>
      <w:docPartBody>
        <w:p w:rsidR="00491A27" w:rsidRDefault="00491A27" w:rsidP="00491A27">
          <w:pPr>
            <w:pStyle w:val="0C8F82508B6446129095EE7BDE6D1021"/>
          </w:pPr>
          <w:r>
            <w:t>Wednesday</w:t>
          </w:r>
        </w:p>
      </w:docPartBody>
    </w:docPart>
    <w:docPart>
      <w:docPartPr>
        <w:name w:val="6AEB2F3A92DC463C87A98CB0CBC17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D5A76-08B6-4FCF-88B7-6A9742CE153A}"/>
      </w:docPartPr>
      <w:docPartBody>
        <w:p w:rsidR="00491A27" w:rsidRDefault="00491A27" w:rsidP="00491A27">
          <w:pPr>
            <w:pStyle w:val="6AEB2F3A92DC463C87A98CB0CBC17864"/>
          </w:pPr>
          <w:r>
            <w:t>Thursday</w:t>
          </w:r>
        </w:p>
      </w:docPartBody>
    </w:docPart>
    <w:docPart>
      <w:docPartPr>
        <w:name w:val="BF007C692AF44A1284432E34730E0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F42D-EC99-4034-9A43-F49306936728}"/>
      </w:docPartPr>
      <w:docPartBody>
        <w:p w:rsidR="00491A27" w:rsidRDefault="00491A27" w:rsidP="00491A27">
          <w:pPr>
            <w:pStyle w:val="BF007C692AF44A1284432E34730E0369"/>
          </w:pPr>
          <w:r>
            <w:t>Friday</w:t>
          </w:r>
        </w:p>
      </w:docPartBody>
    </w:docPart>
    <w:docPart>
      <w:docPartPr>
        <w:name w:val="676B21307027452FB82282B4A6D14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13881-E52F-475D-8E39-A18C93933817}"/>
      </w:docPartPr>
      <w:docPartBody>
        <w:p w:rsidR="00491A27" w:rsidRDefault="00491A27" w:rsidP="00491A27">
          <w:pPr>
            <w:pStyle w:val="676B21307027452FB82282B4A6D14E47"/>
          </w:pPr>
          <w:r>
            <w:t>Saturday</w:t>
          </w:r>
        </w:p>
      </w:docPartBody>
    </w:docPart>
    <w:docPart>
      <w:docPartPr>
        <w:name w:val="C5B05339AD5D4670AD81FBD884FC2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B3F65-F014-4BA6-B29A-BDCD0605B29B}"/>
      </w:docPartPr>
      <w:docPartBody>
        <w:p w:rsidR="00491A27" w:rsidRDefault="00491A27" w:rsidP="00491A27">
          <w:pPr>
            <w:pStyle w:val="C5B05339AD5D4670AD81FBD884FC266C"/>
          </w:pPr>
          <w:r>
            <w:t>Sunday</w:t>
          </w:r>
        </w:p>
      </w:docPartBody>
    </w:docPart>
    <w:docPart>
      <w:docPartPr>
        <w:name w:val="F11406125AD74E809D6237BD49F4B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6D24F-23ED-47F6-805F-68F22328B27E}"/>
      </w:docPartPr>
      <w:docPartBody>
        <w:p w:rsidR="00491A27" w:rsidRDefault="00491A27" w:rsidP="00491A27">
          <w:pPr>
            <w:pStyle w:val="F11406125AD74E809D6237BD49F4B0F6"/>
          </w:pPr>
          <w:r>
            <w:t>Monday</w:t>
          </w:r>
        </w:p>
      </w:docPartBody>
    </w:docPart>
    <w:docPart>
      <w:docPartPr>
        <w:name w:val="182C82EEC2774879BEB44C5817945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4DA87-DED3-46D0-BE37-674AA29C9CC9}"/>
      </w:docPartPr>
      <w:docPartBody>
        <w:p w:rsidR="00491A27" w:rsidRDefault="00491A27" w:rsidP="00491A27">
          <w:pPr>
            <w:pStyle w:val="182C82EEC2774879BEB44C5817945585"/>
          </w:pPr>
          <w:r>
            <w:t>Tuesday</w:t>
          </w:r>
        </w:p>
      </w:docPartBody>
    </w:docPart>
    <w:docPart>
      <w:docPartPr>
        <w:name w:val="0577C24445E544CF800BC422F545F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7B871-FC1E-41BF-8F54-B79213B3E341}"/>
      </w:docPartPr>
      <w:docPartBody>
        <w:p w:rsidR="00491A27" w:rsidRDefault="00491A27" w:rsidP="00491A27">
          <w:pPr>
            <w:pStyle w:val="0577C24445E544CF800BC422F545FDD8"/>
          </w:pPr>
          <w:r>
            <w:t>Wednesday</w:t>
          </w:r>
        </w:p>
      </w:docPartBody>
    </w:docPart>
    <w:docPart>
      <w:docPartPr>
        <w:name w:val="8846DAD5E0754FDE85C68EC21932B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68472-A5B0-4214-9F35-37F9AACCAFB8}"/>
      </w:docPartPr>
      <w:docPartBody>
        <w:p w:rsidR="00491A27" w:rsidRDefault="00491A27" w:rsidP="00491A27">
          <w:pPr>
            <w:pStyle w:val="8846DAD5E0754FDE85C68EC21932BAAF"/>
          </w:pPr>
          <w:r>
            <w:t>Thursday</w:t>
          </w:r>
        </w:p>
      </w:docPartBody>
    </w:docPart>
    <w:docPart>
      <w:docPartPr>
        <w:name w:val="B953A711C4FE41019BCC3098CE706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4F809-AD7F-4197-802F-61A1C330A18A}"/>
      </w:docPartPr>
      <w:docPartBody>
        <w:p w:rsidR="00491A27" w:rsidRDefault="00491A27" w:rsidP="00491A27">
          <w:pPr>
            <w:pStyle w:val="B953A711C4FE41019BCC3098CE706651"/>
          </w:pPr>
          <w:r>
            <w:t>Friday</w:t>
          </w:r>
        </w:p>
      </w:docPartBody>
    </w:docPart>
    <w:docPart>
      <w:docPartPr>
        <w:name w:val="D97469697F1B4135BE22577380F7B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2C88F-5267-4F2B-8F8A-3C674734F0E3}"/>
      </w:docPartPr>
      <w:docPartBody>
        <w:p w:rsidR="00491A27" w:rsidRDefault="00491A27" w:rsidP="00491A27">
          <w:pPr>
            <w:pStyle w:val="D97469697F1B4135BE22577380F7B91F"/>
          </w:pPr>
          <w:r>
            <w:t>Saturday</w:t>
          </w:r>
        </w:p>
      </w:docPartBody>
    </w:docPart>
    <w:docPart>
      <w:docPartPr>
        <w:name w:val="769BBEDFABA14169A95D47F6AB35E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939E4-18B4-4859-BB32-0B7896CA0332}"/>
      </w:docPartPr>
      <w:docPartBody>
        <w:p w:rsidR="00491A27" w:rsidRDefault="00491A27" w:rsidP="00491A27">
          <w:pPr>
            <w:pStyle w:val="769BBEDFABA14169A95D47F6AB35E30F"/>
          </w:pPr>
          <w:r>
            <w:t>Sunday</w:t>
          </w:r>
        </w:p>
      </w:docPartBody>
    </w:docPart>
    <w:docPart>
      <w:docPartPr>
        <w:name w:val="216377E9121F4011901DCEAB2D7CA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68049-BE77-4771-861D-3AE63438C626}"/>
      </w:docPartPr>
      <w:docPartBody>
        <w:p w:rsidR="00491A27" w:rsidRDefault="00491A27" w:rsidP="00491A27">
          <w:pPr>
            <w:pStyle w:val="216377E9121F4011901DCEAB2D7CAADF"/>
          </w:pPr>
          <w:r>
            <w:t>Monday</w:t>
          </w:r>
        </w:p>
      </w:docPartBody>
    </w:docPart>
    <w:docPart>
      <w:docPartPr>
        <w:name w:val="21C9AAFB2CAC447CB408726B1A3C6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A2B31-B055-4551-81C9-09397A78B46C}"/>
      </w:docPartPr>
      <w:docPartBody>
        <w:p w:rsidR="00491A27" w:rsidRDefault="00491A27" w:rsidP="00491A27">
          <w:pPr>
            <w:pStyle w:val="21C9AAFB2CAC447CB408726B1A3C60AF"/>
          </w:pPr>
          <w:r>
            <w:t>Tuesday</w:t>
          </w:r>
        </w:p>
      </w:docPartBody>
    </w:docPart>
    <w:docPart>
      <w:docPartPr>
        <w:name w:val="EFF3AAC34133430FBE83CBA190027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6DC9-81C5-414A-AC6D-44A828AB412B}"/>
      </w:docPartPr>
      <w:docPartBody>
        <w:p w:rsidR="00491A27" w:rsidRDefault="00491A27" w:rsidP="00491A27">
          <w:pPr>
            <w:pStyle w:val="EFF3AAC34133430FBE83CBA19002725E"/>
          </w:pPr>
          <w:r>
            <w:t>Wednesday</w:t>
          </w:r>
        </w:p>
      </w:docPartBody>
    </w:docPart>
    <w:docPart>
      <w:docPartPr>
        <w:name w:val="7D4157CFB66E45659259C3D6D2785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7ACBF-2852-4DEF-B74C-9C1E930560F2}"/>
      </w:docPartPr>
      <w:docPartBody>
        <w:p w:rsidR="00491A27" w:rsidRDefault="00491A27" w:rsidP="00491A27">
          <w:pPr>
            <w:pStyle w:val="7D4157CFB66E45659259C3D6D278559D"/>
          </w:pPr>
          <w:r>
            <w:t>Thursday</w:t>
          </w:r>
        </w:p>
      </w:docPartBody>
    </w:docPart>
    <w:docPart>
      <w:docPartPr>
        <w:name w:val="03EE44AC37504E479D58D8E3D64E0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F4493-A876-45E8-AF2B-151F41FB968D}"/>
      </w:docPartPr>
      <w:docPartBody>
        <w:p w:rsidR="00491A27" w:rsidRDefault="00491A27" w:rsidP="00491A27">
          <w:pPr>
            <w:pStyle w:val="03EE44AC37504E479D58D8E3D64E0F18"/>
          </w:pPr>
          <w:r>
            <w:t>Friday</w:t>
          </w:r>
        </w:p>
      </w:docPartBody>
    </w:docPart>
    <w:docPart>
      <w:docPartPr>
        <w:name w:val="17AE16F0DDCC4A12AA29F9B183A84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6E4E8-E6B0-4646-A4DB-3F90BA4428E8}"/>
      </w:docPartPr>
      <w:docPartBody>
        <w:p w:rsidR="00491A27" w:rsidRDefault="00491A27" w:rsidP="00491A27">
          <w:pPr>
            <w:pStyle w:val="17AE16F0DDCC4A12AA29F9B183A84212"/>
          </w:pPr>
          <w:r>
            <w:t>Saturday</w:t>
          </w:r>
        </w:p>
      </w:docPartBody>
    </w:docPart>
    <w:docPart>
      <w:docPartPr>
        <w:name w:val="930A253C19F74F0E9A1445037D558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100FD-DBBF-4EB6-A78F-FFD4FC0A7D56}"/>
      </w:docPartPr>
      <w:docPartBody>
        <w:p w:rsidR="00491A27" w:rsidRDefault="00491A27" w:rsidP="00491A27">
          <w:pPr>
            <w:pStyle w:val="930A253C19F74F0E9A1445037D558009"/>
          </w:pPr>
          <w:r>
            <w:t>Sunday</w:t>
          </w:r>
        </w:p>
      </w:docPartBody>
    </w:docPart>
    <w:docPart>
      <w:docPartPr>
        <w:name w:val="B717B28908D1446E96AC6E0C5179F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CB7DA-D673-42AF-A9C6-D57B6799BB65}"/>
      </w:docPartPr>
      <w:docPartBody>
        <w:p w:rsidR="00491A27" w:rsidRDefault="00491A27" w:rsidP="00491A27">
          <w:pPr>
            <w:pStyle w:val="B717B28908D1446E96AC6E0C5179F5C0"/>
          </w:pPr>
          <w:r>
            <w:t>Monday</w:t>
          </w:r>
        </w:p>
      </w:docPartBody>
    </w:docPart>
    <w:docPart>
      <w:docPartPr>
        <w:name w:val="8C311B780797473199F58F4E393DA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1E87A-778F-4E2C-B80D-425C2C1E4A4A}"/>
      </w:docPartPr>
      <w:docPartBody>
        <w:p w:rsidR="00491A27" w:rsidRDefault="00491A27" w:rsidP="00491A27">
          <w:pPr>
            <w:pStyle w:val="8C311B780797473199F58F4E393DAD6B"/>
          </w:pPr>
          <w:r>
            <w:t>Tuesday</w:t>
          </w:r>
        </w:p>
      </w:docPartBody>
    </w:docPart>
    <w:docPart>
      <w:docPartPr>
        <w:name w:val="C256591EFEB346049D3B71E3A0FC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9DF39-EE2A-44B9-B794-7265AF8E4F03}"/>
      </w:docPartPr>
      <w:docPartBody>
        <w:p w:rsidR="00491A27" w:rsidRDefault="00491A27" w:rsidP="00491A27">
          <w:pPr>
            <w:pStyle w:val="C256591EFEB346049D3B71E3A0FCA165"/>
          </w:pPr>
          <w:r>
            <w:t>Wednesday</w:t>
          </w:r>
        </w:p>
      </w:docPartBody>
    </w:docPart>
    <w:docPart>
      <w:docPartPr>
        <w:name w:val="4AFD8F95BAF94AC694D18C1C7598B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F374C-0B1F-425D-8C15-9D11973661D3}"/>
      </w:docPartPr>
      <w:docPartBody>
        <w:p w:rsidR="00491A27" w:rsidRDefault="00491A27" w:rsidP="00491A27">
          <w:pPr>
            <w:pStyle w:val="4AFD8F95BAF94AC694D18C1C7598BE69"/>
          </w:pPr>
          <w:r>
            <w:t>Thursday</w:t>
          </w:r>
        </w:p>
      </w:docPartBody>
    </w:docPart>
    <w:docPart>
      <w:docPartPr>
        <w:name w:val="3F59262E1BD84B11889F1F25D5B50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08D25-2D16-4594-933B-48CF3AD18E88}"/>
      </w:docPartPr>
      <w:docPartBody>
        <w:p w:rsidR="00491A27" w:rsidRDefault="00491A27" w:rsidP="00491A27">
          <w:pPr>
            <w:pStyle w:val="3F59262E1BD84B11889F1F25D5B506F0"/>
          </w:pPr>
          <w:r>
            <w:t>Friday</w:t>
          </w:r>
        </w:p>
      </w:docPartBody>
    </w:docPart>
    <w:docPart>
      <w:docPartPr>
        <w:name w:val="C2268A3DE2814F64A7FDD446F3C28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D8FBB-D80F-49E5-AC14-4C74733D2A55}"/>
      </w:docPartPr>
      <w:docPartBody>
        <w:p w:rsidR="00491A27" w:rsidRDefault="00491A27" w:rsidP="00491A27">
          <w:pPr>
            <w:pStyle w:val="C2268A3DE2814F64A7FDD446F3C283A6"/>
          </w:pPr>
          <w:r>
            <w:t>Saturday</w:t>
          </w:r>
        </w:p>
      </w:docPartBody>
    </w:docPart>
    <w:docPart>
      <w:docPartPr>
        <w:name w:val="C757B2DE947F4EACB3F3A6F2C10D2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05E72-E59A-40A6-8F1F-02226B6FD9E6}"/>
      </w:docPartPr>
      <w:docPartBody>
        <w:p w:rsidR="00491A27" w:rsidRDefault="00491A27" w:rsidP="00491A27">
          <w:pPr>
            <w:pStyle w:val="C757B2DE947F4EACB3F3A6F2C10D2532"/>
          </w:pPr>
          <w:r>
            <w:t>Sunday</w:t>
          </w:r>
        </w:p>
      </w:docPartBody>
    </w:docPart>
    <w:docPart>
      <w:docPartPr>
        <w:name w:val="374E4BD32E984569A98D93852969A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86DE7-886A-4C38-A14F-5A67E7AEE331}"/>
      </w:docPartPr>
      <w:docPartBody>
        <w:p w:rsidR="00491A27" w:rsidRDefault="00491A27" w:rsidP="00491A27">
          <w:pPr>
            <w:pStyle w:val="374E4BD32E984569A98D93852969A64C"/>
          </w:pPr>
          <w:r>
            <w:t>Monday</w:t>
          </w:r>
        </w:p>
      </w:docPartBody>
    </w:docPart>
    <w:docPart>
      <w:docPartPr>
        <w:name w:val="70AE58A021DB486C944262DCAC2C7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E5B9-F4F1-4BFE-B9FD-BB1D5C5E3E96}"/>
      </w:docPartPr>
      <w:docPartBody>
        <w:p w:rsidR="00491A27" w:rsidRDefault="00491A27" w:rsidP="00491A27">
          <w:pPr>
            <w:pStyle w:val="70AE58A021DB486C944262DCAC2C74D4"/>
          </w:pPr>
          <w:r>
            <w:t>Tuesday</w:t>
          </w:r>
        </w:p>
      </w:docPartBody>
    </w:docPart>
    <w:docPart>
      <w:docPartPr>
        <w:name w:val="9024A9223F2D4C118E9614D2FC209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16448-0A63-4972-A85A-E8280C1030AC}"/>
      </w:docPartPr>
      <w:docPartBody>
        <w:p w:rsidR="00491A27" w:rsidRDefault="00491A27" w:rsidP="00491A27">
          <w:pPr>
            <w:pStyle w:val="9024A9223F2D4C118E9614D2FC209600"/>
          </w:pPr>
          <w:r>
            <w:t>Wednesday</w:t>
          </w:r>
        </w:p>
      </w:docPartBody>
    </w:docPart>
    <w:docPart>
      <w:docPartPr>
        <w:name w:val="249BB0A1DAA04182863BA6A4908D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9863E-F048-4B34-97DC-E8DC9132A657}"/>
      </w:docPartPr>
      <w:docPartBody>
        <w:p w:rsidR="00491A27" w:rsidRDefault="00491A27" w:rsidP="00491A27">
          <w:pPr>
            <w:pStyle w:val="249BB0A1DAA04182863BA6A4908D3469"/>
          </w:pPr>
          <w:r>
            <w:t>Thursday</w:t>
          </w:r>
        </w:p>
      </w:docPartBody>
    </w:docPart>
    <w:docPart>
      <w:docPartPr>
        <w:name w:val="F9956AC7B9F14741AF0A514F89F93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1DC4B-E7BE-47D8-B7D2-7CD9BD546B6B}"/>
      </w:docPartPr>
      <w:docPartBody>
        <w:p w:rsidR="00491A27" w:rsidRDefault="00491A27" w:rsidP="00491A27">
          <w:pPr>
            <w:pStyle w:val="F9956AC7B9F14741AF0A514F89F9383B"/>
          </w:pPr>
          <w:r>
            <w:t>Friday</w:t>
          </w:r>
        </w:p>
      </w:docPartBody>
    </w:docPart>
    <w:docPart>
      <w:docPartPr>
        <w:name w:val="7E02BF1071CD4BC9BAD54C1A01E19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5EAB7-E8AC-44A7-8AA1-C725F588EC5E}"/>
      </w:docPartPr>
      <w:docPartBody>
        <w:p w:rsidR="00491A27" w:rsidRDefault="00491A27" w:rsidP="00491A27">
          <w:pPr>
            <w:pStyle w:val="7E02BF1071CD4BC9BAD54C1A01E19E2A"/>
          </w:pPr>
          <w:r>
            <w:t>Saturday</w:t>
          </w:r>
        </w:p>
      </w:docPartBody>
    </w:docPart>
    <w:docPart>
      <w:docPartPr>
        <w:name w:val="3FC29142AAF145EDBE0B418A2171D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2FBB2-42F6-4347-AD89-018F2ADCC9DF}"/>
      </w:docPartPr>
      <w:docPartBody>
        <w:p w:rsidR="00491A27" w:rsidRDefault="00491A27" w:rsidP="00491A27">
          <w:pPr>
            <w:pStyle w:val="3FC29142AAF145EDBE0B418A2171D072"/>
          </w:pPr>
          <w:r>
            <w:t>Sunday</w:t>
          </w:r>
        </w:p>
      </w:docPartBody>
    </w:docPart>
    <w:docPart>
      <w:docPartPr>
        <w:name w:val="2EAA4A6B46B6405F8CCBDB71E83C4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3DED8-78C2-4EBD-9DEC-AE41C169EC5C}"/>
      </w:docPartPr>
      <w:docPartBody>
        <w:p w:rsidR="00491A27" w:rsidRDefault="00491A27" w:rsidP="00491A27">
          <w:pPr>
            <w:pStyle w:val="2EAA4A6B46B6405F8CCBDB71E83C44C6"/>
          </w:pPr>
          <w:r>
            <w:t>Monday</w:t>
          </w:r>
        </w:p>
      </w:docPartBody>
    </w:docPart>
    <w:docPart>
      <w:docPartPr>
        <w:name w:val="10361FAE94934078A3C14833B99E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24E99-C411-47C9-8141-D395D12BE0B7}"/>
      </w:docPartPr>
      <w:docPartBody>
        <w:p w:rsidR="00491A27" w:rsidRDefault="00491A27" w:rsidP="00491A27">
          <w:pPr>
            <w:pStyle w:val="10361FAE94934078A3C14833B99E4F22"/>
          </w:pPr>
          <w:r>
            <w:t>Tuesday</w:t>
          </w:r>
        </w:p>
      </w:docPartBody>
    </w:docPart>
    <w:docPart>
      <w:docPartPr>
        <w:name w:val="69FB30A6AC7D4865B3912DF21FFB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7957C-5C2C-414D-943E-F5A089CB8C69}"/>
      </w:docPartPr>
      <w:docPartBody>
        <w:p w:rsidR="00491A27" w:rsidRDefault="00491A27" w:rsidP="00491A27">
          <w:pPr>
            <w:pStyle w:val="69FB30A6AC7D4865B3912DF21FFB1743"/>
          </w:pPr>
          <w:r>
            <w:t>Wednesday</w:t>
          </w:r>
        </w:p>
      </w:docPartBody>
    </w:docPart>
    <w:docPart>
      <w:docPartPr>
        <w:name w:val="5CF1207DFEE64CF2B8FF57F073789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1272C-EDE3-455E-AD5D-6DF289DB8736}"/>
      </w:docPartPr>
      <w:docPartBody>
        <w:p w:rsidR="00491A27" w:rsidRDefault="00491A27" w:rsidP="00491A27">
          <w:pPr>
            <w:pStyle w:val="5CF1207DFEE64CF2B8FF57F0737892D0"/>
          </w:pPr>
          <w:r>
            <w:t>Thursday</w:t>
          </w:r>
        </w:p>
      </w:docPartBody>
    </w:docPart>
    <w:docPart>
      <w:docPartPr>
        <w:name w:val="65FA05E9A1D8401EA098A9B039F8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D0A2B-868E-4BD4-81E8-628F357254A1}"/>
      </w:docPartPr>
      <w:docPartBody>
        <w:p w:rsidR="00491A27" w:rsidRDefault="00491A27" w:rsidP="00491A27">
          <w:pPr>
            <w:pStyle w:val="65FA05E9A1D8401EA098A9B039F849D5"/>
          </w:pPr>
          <w:r>
            <w:t>Friday</w:t>
          </w:r>
        </w:p>
      </w:docPartBody>
    </w:docPart>
    <w:docPart>
      <w:docPartPr>
        <w:name w:val="51576D53B46B4F6EBF001D6BBD805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E5A68-6299-4A00-8118-E5F94B9ECB43}"/>
      </w:docPartPr>
      <w:docPartBody>
        <w:p w:rsidR="00491A27" w:rsidRDefault="00491A27" w:rsidP="00491A27">
          <w:pPr>
            <w:pStyle w:val="51576D53B46B4F6EBF001D6BBD805C46"/>
          </w:pPr>
          <w:r>
            <w:t>Saturday</w:t>
          </w:r>
        </w:p>
      </w:docPartBody>
    </w:docPart>
    <w:docPart>
      <w:docPartPr>
        <w:name w:val="1184CCD438F144768FB535A3FA87D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87A08-8E10-411F-9C52-CB888A7CC806}"/>
      </w:docPartPr>
      <w:docPartBody>
        <w:p w:rsidR="00491A27" w:rsidRDefault="00491A27" w:rsidP="00491A27">
          <w:pPr>
            <w:pStyle w:val="1184CCD438F144768FB535A3FA87D342"/>
          </w:pPr>
          <w:r>
            <w:t>Sunday</w:t>
          </w:r>
        </w:p>
      </w:docPartBody>
    </w:docPart>
    <w:docPart>
      <w:docPartPr>
        <w:name w:val="493BC93EE0EB4E8FAC94163521FEC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273CD-64AD-4757-9394-02C31C987471}"/>
      </w:docPartPr>
      <w:docPartBody>
        <w:p w:rsidR="00491A27" w:rsidRDefault="00491A27" w:rsidP="00491A27">
          <w:pPr>
            <w:pStyle w:val="493BC93EE0EB4E8FAC94163521FECE6A"/>
          </w:pPr>
          <w:r>
            <w:t>Monday</w:t>
          </w:r>
        </w:p>
      </w:docPartBody>
    </w:docPart>
    <w:docPart>
      <w:docPartPr>
        <w:name w:val="48E3AEAB906C4965A066B82FB8A76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B7B3B-A0BB-415E-AD2C-FFD9844AF7AB}"/>
      </w:docPartPr>
      <w:docPartBody>
        <w:p w:rsidR="00491A27" w:rsidRDefault="00491A27" w:rsidP="00491A27">
          <w:pPr>
            <w:pStyle w:val="48E3AEAB906C4965A066B82FB8A763F3"/>
          </w:pPr>
          <w:r>
            <w:t>Tuesday</w:t>
          </w:r>
        </w:p>
      </w:docPartBody>
    </w:docPart>
    <w:docPart>
      <w:docPartPr>
        <w:name w:val="AE2DABA1C0F44F02A592315B0B3E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DF308-5572-4F5B-97CE-D925C4CB92CA}"/>
      </w:docPartPr>
      <w:docPartBody>
        <w:p w:rsidR="00491A27" w:rsidRDefault="00491A27" w:rsidP="00491A27">
          <w:pPr>
            <w:pStyle w:val="AE2DABA1C0F44F02A592315B0B3E6A84"/>
          </w:pPr>
          <w:r>
            <w:t>Wednesday</w:t>
          </w:r>
        </w:p>
      </w:docPartBody>
    </w:docPart>
    <w:docPart>
      <w:docPartPr>
        <w:name w:val="AF6F2504C1EE4FD8A512A98A66EDD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8C0D-6351-4EBE-AC5E-2443D7D35719}"/>
      </w:docPartPr>
      <w:docPartBody>
        <w:p w:rsidR="00491A27" w:rsidRDefault="00491A27" w:rsidP="00491A27">
          <w:pPr>
            <w:pStyle w:val="AF6F2504C1EE4FD8A512A98A66EDD112"/>
          </w:pPr>
          <w:r>
            <w:t>Thursday</w:t>
          </w:r>
        </w:p>
      </w:docPartBody>
    </w:docPart>
    <w:docPart>
      <w:docPartPr>
        <w:name w:val="93585B73D50F4AEEA6B3788A7D303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ECBA0-EEF3-4D5F-B32A-E21B02C926A5}"/>
      </w:docPartPr>
      <w:docPartBody>
        <w:p w:rsidR="00491A27" w:rsidRDefault="00491A27" w:rsidP="00491A27">
          <w:pPr>
            <w:pStyle w:val="93585B73D50F4AEEA6B3788A7D303D7F"/>
          </w:pPr>
          <w:r>
            <w:t>Friday</w:t>
          </w:r>
        </w:p>
      </w:docPartBody>
    </w:docPart>
    <w:docPart>
      <w:docPartPr>
        <w:name w:val="FB6D815AC08F4AE4858BEB760C521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C8209-11F9-4F36-80E3-1ADFA586DA34}"/>
      </w:docPartPr>
      <w:docPartBody>
        <w:p w:rsidR="00491A27" w:rsidRDefault="00491A27" w:rsidP="00491A27">
          <w:pPr>
            <w:pStyle w:val="FB6D815AC08F4AE4858BEB760C521A4A"/>
          </w:pPr>
          <w:r>
            <w:t>Saturday</w:t>
          </w:r>
        </w:p>
      </w:docPartBody>
    </w:docPart>
    <w:docPart>
      <w:docPartPr>
        <w:name w:val="9AB02D990FF14D9AB896E71F14AA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0E504-A925-4CCE-B807-1318EBEB7363}"/>
      </w:docPartPr>
      <w:docPartBody>
        <w:p w:rsidR="00491A27" w:rsidRDefault="00491A27" w:rsidP="00491A27">
          <w:pPr>
            <w:pStyle w:val="9AB02D990FF14D9AB896E71F14AA56A7"/>
          </w:pPr>
          <w:r>
            <w:t>Sunday</w:t>
          </w:r>
        </w:p>
      </w:docPartBody>
    </w:docPart>
    <w:docPart>
      <w:docPartPr>
        <w:name w:val="4C254B28FB0B46C9B02A2807BC48C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A0D9E-D899-4415-A662-DCCC2C4D64A4}"/>
      </w:docPartPr>
      <w:docPartBody>
        <w:p w:rsidR="00491A27" w:rsidRDefault="00491A27" w:rsidP="00491A27">
          <w:pPr>
            <w:pStyle w:val="4C254B28FB0B46C9B02A2807BC48C795"/>
          </w:pPr>
          <w:r>
            <w:t>Monday</w:t>
          </w:r>
        </w:p>
      </w:docPartBody>
    </w:docPart>
    <w:docPart>
      <w:docPartPr>
        <w:name w:val="4DE5B0B8C6F74976BB51AE1C0E0A0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4A737-3C25-4015-8F0A-A8F790FAB881}"/>
      </w:docPartPr>
      <w:docPartBody>
        <w:p w:rsidR="00491A27" w:rsidRDefault="00491A27" w:rsidP="00491A27">
          <w:pPr>
            <w:pStyle w:val="4DE5B0B8C6F74976BB51AE1C0E0A09BB"/>
          </w:pPr>
          <w:r>
            <w:t>Tuesday</w:t>
          </w:r>
        </w:p>
      </w:docPartBody>
    </w:docPart>
    <w:docPart>
      <w:docPartPr>
        <w:name w:val="F9899780F02F41C182AA9E8E46C0C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3D778-FDED-4E30-B839-AFC080616807}"/>
      </w:docPartPr>
      <w:docPartBody>
        <w:p w:rsidR="00491A27" w:rsidRDefault="00491A27" w:rsidP="00491A27">
          <w:pPr>
            <w:pStyle w:val="F9899780F02F41C182AA9E8E46C0C6D8"/>
          </w:pPr>
          <w:r>
            <w:t>Wednesday</w:t>
          </w:r>
        </w:p>
      </w:docPartBody>
    </w:docPart>
    <w:docPart>
      <w:docPartPr>
        <w:name w:val="7987A0E7C8274AD6B907209F5B863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9F2E-41CB-46B2-9630-302A35AABFE3}"/>
      </w:docPartPr>
      <w:docPartBody>
        <w:p w:rsidR="00491A27" w:rsidRDefault="00491A27" w:rsidP="00491A27">
          <w:pPr>
            <w:pStyle w:val="7987A0E7C8274AD6B907209F5B863902"/>
          </w:pPr>
          <w:r>
            <w:t>Thursday</w:t>
          </w:r>
        </w:p>
      </w:docPartBody>
    </w:docPart>
    <w:docPart>
      <w:docPartPr>
        <w:name w:val="60929A4850B64631B376128BE6A83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72593-AF02-4B95-AAFB-A9368296F341}"/>
      </w:docPartPr>
      <w:docPartBody>
        <w:p w:rsidR="00491A27" w:rsidRDefault="00491A27" w:rsidP="00491A27">
          <w:pPr>
            <w:pStyle w:val="60929A4850B64631B376128BE6A83EBF"/>
          </w:pPr>
          <w:r>
            <w:t>Friday</w:t>
          </w:r>
        </w:p>
      </w:docPartBody>
    </w:docPart>
    <w:docPart>
      <w:docPartPr>
        <w:name w:val="A57EE1B99F0A4CBB90E82EF7F9B6D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2D9CB-DBFA-48E9-B4FA-DD4BE6B64CA0}"/>
      </w:docPartPr>
      <w:docPartBody>
        <w:p w:rsidR="00491A27" w:rsidRDefault="00491A27" w:rsidP="00491A27">
          <w:pPr>
            <w:pStyle w:val="A57EE1B99F0A4CBB90E82EF7F9B6DD04"/>
          </w:pPr>
          <w:r>
            <w:t>Saturday</w:t>
          </w:r>
        </w:p>
      </w:docPartBody>
    </w:docPart>
    <w:docPart>
      <w:docPartPr>
        <w:name w:val="AE5E858C7E904C5EA65C91890BC3F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C5D0-746C-459D-B118-F8F29BD974D5}"/>
      </w:docPartPr>
      <w:docPartBody>
        <w:p w:rsidR="00491A27" w:rsidRDefault="00491A27" w:rsidP="00491A27">
          <w:pPr>
            <w:pStyle w:val="AE5E858C7E904C5EA65C91890BC3F1FB"/>
          </w:pPr>
          <w:r>
            <w:t>Sunday</w:t>
          </w:r>
        </w:p>
      </w:docPartBody>
    </w:docPart>
    <w:docPart>
      <w:docPartPr>
        <w:name w:val="0CD128D2C43B4596953D6BA366DE4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4371B-5F3B-4F6D-8212-B80D6651FB7E}"/>
      </w:docPartPr>
      <w:docPartBody>
        <w:p w:rsidR="00491A27" w:rsidRDefault="00491A27" w:rsidP="00491A27">
          <w:pPr>
            <w:pStyle w:val="0CD128D2C43B4596953D6BA366DE4A57"/>
          </w:pPr>
          <w:r>
            <w:t>Monday</w:t>
          </w:r>
        </w:p>
      </w:docPartBody>
    </w:docPart>
    <w:docPart>
      <w:docPartPr>
        <w:name w:val="D50CBA55BB0D40268742A461DE2B7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F611-B1DA-4403-8F94-9AA0EC61A5DC}"/>
      </w:docPartPr>
      <w:docPartBody>
        <w:p w:rsidR="00491A27" w:rsidRDefault="00491A27" w:rsidP="00491A27">
          <w:pPr>
            <w:pStyle w:val="D50CBA55BB0D40268742A461DE2B7145"/>
          </w:pPr>
          <w:r>
            <w:t>Tuesday</w:t>
          </w:r>
        </w:p>
      </w:docPartBody>
    </w:docPart>
    <w:docPart>
      <w:docPartPr>
        <w:name w:val="1CCB742B1FB945A29DBC93A8800B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71D77-B224-4D30-9BE0-6BDA40B93186}"/>
      </w:docPartPr>
      <w:docPartBody>
        <w:p w:rsidR="00491A27" w:rsidRDefault="00491A27" w:rsidP="00491A27">
          <w:pPr>
            <w:pStyle w:val="1CCB742B1FB945A29DBC93A8800BA19E"/>
          </w:pPr>
          <w:r>
            <w:t>Wednesday</w:t>
          </w:r>
        </w:p>
      </w:docPartBody>
    </w:docPart>
    <w:docPart>
      <w:docPartPr>
        <w:name w:val="8FC1F8D384764067A616CAF4D7D9E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8B695-ED1E-4077-B060-78DB3658DA8C}"/>
      </w:docPartPr>
      <w:docPartBody>
        <w:p w:rsidR="00491A27" w:rsidRDefault="00491A27" w:rsidP="00491A27">
          <w:pPr>
            <w:pStyle w:val="8FC1F8D384764067A616CAF4D7D9E1AE"/>
          </w:pPr>
          <w:r>
            <w:t>Thursday</w:t>
          </w:r>
        </w:p>
      </w:docPartBody>
    </w:docPart>
    <w:docPart>
      <w:docPartPr>
        <w:name w:val="B21F4123EE884011BB3F7624681F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E1944-0A71-4948-8594-D21004F86919}"/>
      </w:docPartPr>
      <w:docPartBody>
        <w:p w:rsidR="00491A27" w:rsidRDefault="00491A27" w:rsidP="00491A27">
          <w:pPr>
            <w:pStyle w:val="B21F4123EE884011BB3F7624681F03E3"/>
          </w:pPr>
          <w:r>
            <w:t>Friday</w:t>
          </w:r>
        </w:p>
      </w:docPartBody>
    </w:docPart>
    <w:docPart>
      <w:docPartPr>
        <w:name w:val="15C006429DFC4E6C95C84D9D7AAB1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30141-7804-4201-AB84-B4589B1CD1ED}"/>
      </w:docPartPr>
      <w:docPartBody>
        <w:p w:rsidR="00491A27" w:rsidRDefault="00491A27" w:rsidP="00491A27">
          <w:pPr>
            <w:pStyle w:val="15C006429DFC4E6C95C84D9D7AAB1C3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27"/>
    <w:rsid w:val="00105E7C"/>
    <w:rsid w:val="00491A27"/>
    <w:rsid w:val="004C183F"/>
    <w:rsid w:val="008B2B0B"/>
    <w:rsid w:val="00930CE0"/>
    <w:rsid w:val="00A225B6"/>
    <w:rsid w:val="00A64EE1"/>
    <w:rsid w:val="00BF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AD904CAA414975839F23C167BFC4FE">
    <w:name w:val="F8AD904CAA414975839F23C167BFC4FE"/>
  </w:style>
  <w:style w:type="paragraph" w:customStyle="1" w:styleId="50CC828B769049FCBFE3181B58722996">
    <w:name w:val="50CC828B769049FCBFE3181B58722996"/>
  </w:style>
  <w:style w:type="paragraph" w:customStyle="1" w:styleId="0B402D6D3AEF488F8B008B8C958A7D9B">
    <w:name w:val="0B402D6D3AEF488F8B008B8C958A7D9B"/>
  </w:style>
  <w:style w:type="paragraph" w:customStyle="1" w:styleId="8C2A2C55958A4B51A60875AC9369C5B7">
    <w:name w:val="8C2A2C55958A4B51A60875AC9369C5B7"/>
  </w:style>
  <w:style w:type="paragraph" w:customStyle="1" w:styleId="870C4741B8C34E8F833C026EA9E05678">
    <w:name w:val="870C4741B8C34E8F833C026EA9E05678"/>
  </w:style>
  <w:style w:type="paragraph" w:customStyle="1" w:styleId="4E62367C51E64D4FB7B2B1B7E6794002">
    <w:name w:val="4E62367C51E64D4FB7B2B1B7E6794002"/>
  </w:style>
  <w:style w:type="paragraph" w:customStyle="1" w:styleId="B6EF2470D61549C980BC9B41E38CBB87">
    <w:name w:val="B6EF2470D61549C980BC9B41E38CBB87"/>
  </w:style>
  <w:style w:type="paragraph" w:customStyle="1" w:styleId="E64DF4B23AA246228173A1689F62FB30">
    <w:name w:val="E64DF4B23AA246228173A1689F62FB30"/>
    <w:rsid w:val="00491A27"/>
  </w:style>
  <w:style w:type="paragraph" w:customStyle="1" w:styleId="F601B98096BD4F909CB9C4CEB0120275">
    <w:name w:val="F601B98096BD4F909CB9C4CEB0120275"/>
    <w:rsid w:val="00491A27"/>
  </w:style>
  <w:style w:type="paragraph" w:customStyle="1" w:styleId="3EFCFAAB7FF34327A726C4D14D8508AB">
    <w:name w:val="3EFCFAAB7FF34327A726C4D14D8508AB"/>
    <w:rsid w:val="00491A27"/>
  </w:style>
  <w:style w:type="paragraph" w:customStyle="1" w:styleId="CC0A266A797840AA9F7F8C009281CE5F">
    <w:name w:val="CC0A266A797840AA9F7F8C009281CE5F"/>
    <w:rsid w:val="00491A27"/>
  </w:style>
  <w:style w:type="paragraph" w:customStyle="1" w:styleId="19390DC0421348C589829D770C5316BB">
    <w:name w:val="19390DC0421348C589829D770C5316BB"/>
    <w:rsid w:val="00491A27"/>
  </w:style>
  <w:style w:type="paragraph" w:customStyle="1" w:styleId="7E2523D1AE70494484C633011E345EE5">
    <w:name w:val="7E2523D1AE70494484C633011E345EE5"/>
    <w:rsid w:val="00491A27"/>
  </w:style>
  <w:style w:type="paragraph" w:customStyle="1" w:styleId="E7CEE63B392B4D6AB1CE7DEE58D5E977">
    <w:name w:val="E7CEE63B392B4D6AB1CE7DEE58D5E977"/>
    <w:rsid w:val="00491A27"/>
  </w:style>
  <w:style w:type="paragraph" w:customStyle="1" w:styleId="D5B7CB92469E44EEB666B0A2C82480E5">
    <w:name w:val="D5B7CB92469E44EEB666B0A2C82480E5"/>
    <w:rsid w:val="00491A27"/>
  </w:style>
  <w:style w:type="paragraph" w:customStyle="1" w:styleId="E8F02D10B8404776B6231063285EF124">
    <w:name w:val="E8F02D10B8404776B6231063285EF124"/>
    <w:rsid w:val="00491A27"/>
  </w:style>
  <w:style w:type="paragraph" w:customStyle="1" w:styleId="21FAAC160BCF4DBDA5DBF298E3E081AF">
    <w:name w:val="21FAAC160BCF4DBDA5DBF298E3E081AF"/>
    <w:rsid w:val="00491A27"/>
  </w:style>
  <w:style w:type="paragraph" w:customStyle="1" w:styleId="092D253C7F0D43B5A099B0FC889449CC">
    <w:name w:val="092D253C7F0D43B5A099B0FC889449CC"/>
    <w:rsid w:val="00491A27"/>
  </w:style>
  <w:style w:type="paragraph" w:customStyle="1" w:styleId="2C0F055E4412422DAEE0E86998A635FD">
    <w:name w:val="2C0F055E4412422DAEE0E86998A635FD"/>
    <w:rsid w:val="00491A27"/>
  </w:style>
  <w:style w:type="paragraph" w:customStyle="1" w:styleId="AB722D835DC94F4EB45D25098D745FCD">
    <w:name w:val="AB722D835DC94F4EB45D25098D745FCD"/>
    <w:rsid w:val="00491A27"/>
  </w:style>
  <w:style w:type="paragraph" w:customStyle="1" w:styleId="1A3A4566A1EE493A86A04346F3D76F5E">
    <w:name w:val="1A3A4566A1EE493A86A04346F3D76F5E"/>
    <w:rsid w:val="00491A27"/>
  </w:style>
  <w:style w:type="paragraph" w:customStyle="1" w:styleId="5E0FF459EEE24FA5A69B7BF7391BF79F">
    <w:name w:val="5E0FF459EEE24FA5A69B7BF7391BF79F"/>
    <w:rsid w:val="00491A27"/>
  </w:style>
  <w:style w:type="paragraph" w:customStyle="1" w:styleId="5F7E631C9CEB4B0D8CB5C8A891F3058F">
    <w:name w:val="5F7E631C9CEB4B0D8CB5C8A891F3058F"/>
    <w:rsid w:val="00491A27"/>
  </w:style>
  <w:style w:type="paragraph" w:customStyle="1" w:styleId="1CCE98D0A3CC40149D49A3B2FC0F8695">
    <w:name w:val="1CCE98D0A3CC40149D49A3B2FC0F8695"/>
    <w:rsid w:val="00491A27"/>
  </w:style>
  <w:style w:type="paragraph" w:customStyle="1" w:styleId="0C8F82508B6446129095EE7BDE6D1021">
    <w:name w:val="0C8F82508B6446129095EE7BDE6D1021"/>
    <w:rsid w:val="00491A27"/>
  </w:style>
  <w:style w:type="paragraph" w:customStyle="1" w:styleId="6AEB2F3A92DC463C87A98CB0CBC17864">
    <w:name w:val="6AEB2F3A92DC463C87A98CB0CBC17864"/>
    <w:rsid w:val="00491A27"/>
  </w:style>
  <w:style w:type="paragraph" w:customStyle="1" w:styleId="BF007C692AF44A1284432E34730E0369">
    <w:name w:val="BF007C692AF44A1284432E34730E0369"/>
    <w:rsid w:val="00491A27"/>
  </w:style>
  <w:style w:type="paragraph" w:customStyle="1" w:styleId="676B21307027452FB82282B4A6D14E47">
    <w:name w:val="676B21307027452FB82282B4A6D14E47"/>
    <w:rsid w:val="00491A27"/>
  </w:style>
  <w:style w:type="paragraph" w:customStyle="1" w:styleId="C5B05339AD5D4670AD81FBD884FC266C">
    <w:name w:val="C5B05339AD5D4670AD81FBD884FC266C"/>
    <w:rsid w:val="00491A27"/>
  </w:style>
  <w:style w:type="paragraph" w:customStyle="1" w:styleId="F11406125AD74E809D6237BD49F4B0F6">
    <w:name w:val="F11406125AD74E809D6237BD49F4B0F6"/>
    <w:rsid w:val="00491A27"/>
  </w:style>
  <w:style w:type="paragraph" w:customStyle="1" w:styleId="182C82EEC2774879BEB44C5817945585">
    <w:name w:val="182C82EEC2774879BEB44C5817945585"/>
    <w:rsid w:val="00491A27"/>
  </w:style>
  <w:style w:type="paragraph" w:customStyle="1" w:styleId="0577C24445E544CF800BC422F545FDD8">
    <w:name w:val="0577C24445E544CF800BC422F545FDD8"/>
    <w:rsid w:val="00491A27"/>
  </w:style>
  <w:style w:type="paragraph" w:customStyle="1" w:styleId="8846DAD5E0754FDE85C68EC21932BAAF">
    <w:name w:val="8846DAD5E0754FDE85C68EC21932BAAF"/>
    <w:rsid w:val="00491A27"/>
  </w:style>
  <w:style w:type="paragraph" w:customStyle="1" w:styleId="B953A711C4FE41019BCC3098CE706651">
    <w:name w:val="B953A711C4FE41019BCC3098CE706651"/>
    <w:rsid w:val="00491A27"/>
  </w:style>
  <w:style w:type="paragraph" w:customStyle="1" w:styleId="D97469697F1B4135BE22577380F7B91F">
    <w:name w:val="D97469697F1B4135BE22577380F7B91F"/>
    <w:rsid w:val="00491A27"/>
  </w:style>
  <w:style w:type="paragraph" w:customStyle="1" w:styleId="769BBEDFABA14169A95D47F6AB35E30F">
    <w:name w:val="769BBEDFABA14169A95D47F6AB35E30F"/>
    <w:rsid w:val="00491A27"/>
  </w:style>
  <w:style w:type="paragraph" w:customStyle="1" w:styleId="216377E9121F4011901DCEAB2D7CAADF">
    <w:name w:val="216377E9121F4011901DCEAB2D7CAADF"/>
    <w:rsid w:val="00491A27"/>
  </w:style>
  <w:style w:type="paragraph" w:customStyle="1" w:styleId="21C9AAFB2CAC447CB408726B1A3C60AF">
    <w:name w:val="21C9AAFB2CAC447CB408726B1A3C60AF"/>
    <w:rsid w:val="00491A27"/>
  </w:style>
  <w:style w:type="paragraph" w:customStyle="1" w:styleId="EFF3AAC34133430FBE83CBA19002725E">
    <w:name w:val="EFF3AAC34133430FBE83CBA19002725E"/>
    <w:rsid w:val="00491A27"/>
  </w:style>
  <w:style w:type="paragraph" w:customStyle="1" w:styleId="7D4157CFB66E45659259C3D6D278559D">
    <w:name w:val="7D4157CFB66E45659259C3D6D278559D"/>
    <w:rsid w:val="00491A27"/>
  </w:style>
  <w:style w:type="paragraph" w:customStyle="1" w:styleId="03EE44AC37504E479D58D8E3D64E0F18">
    <w:name w:val="03EE44AC37504E479D58D8E3D64E0F18"/>
    <w:rsid w:val="00491A27"/>
  </w:style>
  <w:style w:type="paragraph" w:customStyle="1" w:styleId="17AE16F0DDCC4A12AA29F9B183A84212">
    <w:name w:val="17AE16F0DDCC4A12AA29F9B183A84212"/>
    <w:rsid w:val="00491A27"/>
  </w:style>
  <w:style w:type="paragraph" w:customStyle="1" w:styleId="930A253C19F74F0E9A1445037D558009">
    <w:name w:val="930A253C19F74F0E9A1445037D558009"/>
    <w:rsid w:val="00491A27"/>
  </w:style>
  <w:style w:type="paragraph" w:customStyle="1" w:styleId="B717B28908D1446E96AC6E0C5179F5C0">
    <w:name w:val="B717B28908D1446E96AC6E0C5179F5C0"/>
    <w:rsid w:val="00491A27"/>
  </w:style>
  <w:style w:type="paragraph" w:customStyle="1" w:styleId="8C311B780797473199F58F4E393DAD6B">
    <w:name w:val="8C311B780797473199F58F4E393DAD6B"/>
    <w:rsid w:val="00491A27"/>
  </w:style>
  <w:style w:type="paragraph" w:customStyle="1" w:styleId="C256591EFEB346049D3B71E3A0FCA165">
    <w:name w:val="C256591EFEB346049D3B71E3A0FCA165"/>
    <w:rsid w:val="00491A27"/>
  </w:style>
  <w:style w:type="paragraph" w:customStyle="1" w:styleId="4AFD8F95BAF94AC694D18C1C7598BE69">
    <w:name w:val="4AFD8F95BAF94AC694D18C1C7598BE69"/>
    <w:rsid w:val="00491A27"/>
  </w:style>
  <w:style w:type="paragraph" w:customStyle="1" w:styleId="3F59262E1BD84B11889F1F25D5B506F0">
    <w:name w:val="3F59262E1BD84B11889F1F25D5B506F0"/>
    <w:rsid w:val="00491A27"/>
  </w:style>
  <w:style w:type="paragraph" w:customStyle="1" w:styleId="C2268A3DE2814F64A7FDD446F3C283A6">
    <w:name w:val="C2268A3DE2814F64A7FDD446F3C283A6"/>
    <w:rsid w:val="00491A27"/>
  </w:style>
  <w:style w:type="paragraph" w:customStyle="1" w:styleId="C757B2DE947F4EACB3F3A6F2C10D2532">
    <w:name w:val="C757B2DE947F4EACB3F3A6F2C10D2532"/>
    <w:rsid w:val="00491A27"/>
  </w:style>
  <w:style w:type="paragraph" w:customStyle="1" w:styleId="374E4BD32E984569A98D93852969A64C">
    <w:name w:val="374E4BD32E984569A98D93852969A64C"/>
    <w:rsid w:val="00491A27"/>
  </w:style>
  <w:style w:type="paragraph" w:customStyle="1" w:styleId="70AE58A021DB486C944262DCAC2C74D4">
    <w:name w:val="70AE58A021DB486C944262DCAC2C74D4"/>
    <w:rsid w:val="00491A27"/>
  </w:style>
  <w:style w:type="paragraph" w:customStyle="1" w:styleId="9024A9223F2D4C118E9614D2FC209600">
    <w:name w:val="9024A9223F2D4C118E9614D2FC209600"/>
    <w:rsid w:val="00491A27"/>
  </w:style>
  <w:style w:type="paragraph" w:customStyle="1" w:styleId="249BB0A1DAA04182863BA6A4908D3469">
    <w:name w:val="249BB0A1DAA04182863BA6A4908D3469"/>
    <w:rsid w:val="00491A27"/>
  </w:style>
  <w:style w:type="paragraph" w:customStyle="1" w:styleId="F9956AC7B9F14741AF0A514F89F9383B">
    <w:name w:val="F9956AC7B9F14741AF0A514F89F9383B"/>
    <w:rsid w:val="00491A27"/>
  </w:style>
  <w:style w:type="paragraph" w:customStyle="1" w:styleId="7E02BF1071CD4BC9BAD54C1A01E19E2A">
    <w:name w:val="7E02BF1071CD4BC9BAD54C1A01E19E2A"/>
    <w:rsid w:val="00491A27"/>
  </w:style>
  <w:style w:type="paragraph" w:customStyle="1" w:styleId="3FC29142AAF145EDBE0B418A2171D072">
    <w:name w:val="3FC29142AAF145EDBE0B418A2171D072"/>
    <w:rsid w:val="00491A27"/>
  </w:style>
  <w:style w:type="paragraph" w:customStyle="1" w:styleId="2EAA4A6B46B6405F8CCBDB71E83C44C6">
    <w:name w:val="2EAA4A6B46B6405F8CCBDB71E83C44C6"/>
    <w:rsid w:val="00491A27"/>
  </w:style>
  <w:style w:type="paragraph" w:customStyle="1" w:styleId="10361FAE94934078A3C14833B99E4F22">
    <w:name w:val="10361FAE94934078A3C14833B99E4F22"/>
    <w:rsid w:val="00491A27"/>
  </w:style>
  <w:style w:type="paragraph" w:customStyle="1" w:styleId="69FB30A6AC7D4865B3912DF21FFB1743">
    <w:name w:val="69FB30A6AC7D4865B3912DF21FFB1743"/>
    <w:rsid w:val="00491A27"/>
  </w:style>
  <w:style w:type="paragraph" w:customStyle="1" w:styleId="5CF1207DFEE64CF2B8FF57F0737892D0">
    <w:name w:val="5CF1207DFEE64CF2B8FF57F0737892D0"/>
    <w:rsid w:val="00491A27"/>
  </w:style>
  <w:style w:type="paragraph" w:customStyle="1" w:styleId="65FA05E9A1D8401EA098A9B039F849D5">
    <w:name w:val="65FA05E9A1D8401EA098A9B039F849D5"/>
    <w:rsid w:val="00491A27"/>
  </w:style>
  <w:style w:type="paragraph" w:customStyle="1" w:styleId="51576D53B46B4F6EBF001D6BBD805C46">
    <w:name w:val="51576D53B46B4F6EBF001D6BBD805C46"/>
    <w:rsid w:val="00491A27"/>
  </w:style>
  <w:style w:type="paragraph" w:customStyle="1" w:styleId="1184CCD438F144768FB535A3FA87D342">
    <w:name w:val="1184CCD438F144768FB535A3FA87D342"/>
    <w:rsid w:val="00491A27"/>
  </w:style>
  <w:style w:type="paragraph" w:customStyle="1" w:styleId="493BC93EE0EB4E8FAC94163521FECE6A">
    <w:name w:val="493BC93EE0EB4E8FAC94163521FECE6A"/>
    <w:rsid w:val="00491A27"/>
  </w:style>
  <w:style w:type="paragraph" w:customStyle="1" w:styleId="48E3AEAB906C4965A066B82FB8A763F3">
    <w:name w:val="48E3AEAB906C4965A066B82FB8A763F3"/>
    <w:rsid w:val="00491A27"/>
  </w:style>
  <w:style w:type="paragraph" w:customStyle="1" w:styleId="AE2DABA1C0F44F02A592315B0B3E6A84">
    <w:name w:val="AE2DABA1C0F44F02A592315B0B3E6A84"/>
    <w:rsid w:val="00491A27"/>
  </w:style>
  <w:style w:type="paragraph" w:customStyle="1" w:styleId="AF6F2504C1EE4FD8A512A98A66EDD112">
    <w:name w:val="AF6F2504C1EE4FD8A512A98A66EDD112"/>
    <w:rsid w:val="00491A27"/>
  </w:style>
  <w:style w:type="paragraph" w:customStyle="1" w:styleId="93585B73D50F4AEEA6B3788A7D303D7F">
    <w:name w:val="93585B73D50F4AEEA6B3788A7D303D7F"/>
    <w:rsid w:val="00491A27"/>
  </w:style>
  <w:style w:type="paragraph" w:customStyle="1" w:styleId="FB6D815AC08F4AE4858BEB760C521A4A">
    <w:name w:val="FB6D815AC08F4AE4858BEB760C521A4A"/>
    <w:rsid w:val="00491A27"/>
  </w:style>
  <w:style w:type="paragraph" w:customStyle="1" w:styleId="9AB02D990FF14D9AB896E71F14AA56A7">
    <w:name w:val="9AB02D990FF14D9AB896E71F14AA56A7"/>
    <w:rsid w:val="00491A27"/>
  </w:style>
  <w:style w:type="paragraph" w:customStyle="1" w:styleId="4C254B28FB0B46C9B02A2807BC48C795">
    <w:name w:val="4C254B28FB0B46C9B02A2807BC48C795"/>
    <w:rsid w:val="00491A27"/>
  </w:style>
  <w:style w:type="paragraph" w:customStyle="1" w:styleId="4DE5B0B8C6F74976BB51AE1C0E0A09BB">
    <w:name w:val="4DE5B0B8C6F74976BB51AE1C0E0A09BB"/>
    <w:rsid w:val="00491A27"/>
  </w:style>
  <w:style w:type="paragraph" w:customStyle="1" w:styleId="F9899780F02F41C182AA9E8E46C0C6D8">
    <w:name w:val="F9899780F02F41C182AA9E8E46C0C6D8"/>
    <w:rsid w:val="00491A27"/>
  </w:style>
  <w:style w:type="paragraph" w:customStyle="1" w:styleId="7987A0E7C8274AD6B907209F5B863902">
    <w:name w:val="7987A0E7C8274AD6B907209F5B863902"/>
    <w:rsid w:val="00491A27"/>
  </w:style>
  <w:style w:type="paragraph" w:customStyle="1" w:styleId="60929A4850B64631B376128BE6A83EBF">
    <w:name w:val="60929A4850B64631B376128BE6A83EBF"/>
    <w:rsid w:val="00491A27"/>
  </w:style>
  <w:style w:type="paragraph" w:customStyle="1" w:styleId="A57EE1B99F0A4CBB90E82EF7F9B6DD04">
    <w:name w:val="A57EE1B99F0A4CBB90E82EF7F9B6DD04"/>
    <w:rsid w:val="00491A27"/>
  </w:style>
  <w:style w:type="paragraph" w:customStyle="1" w:styleId="AE5E858C7E904C5EA65C91890BC3F1FB">
    <w:name w:val="AE5E858C7E904C5EA65C91890BC3F1FB"/>
    <w:rsid w:val="00491A27"/>
  </w:style>
  <w:style w:type="paragraph" w:customStyle="1" w:styleId="0CD128D2C43B4596953D6BA366DE4A57">
    <w:name w:val="0CD128D2C43B4596953D6BA366DE4A57"/>
    <w:rsid w:val="00491A27"/>
  </w:style>
  <w:style w:type="paragraph" w:customStyle="1" w:styleId="D50CBA55BB0D40268742A461DE2B7145">
    <w:name w:val="D50CBA55BB0D40268742A461DE2B7145"/>
    <w:rsid w:val="00491A27"/>
  </w:style>
  <w:style w:type="paragraph" w:customStyle="1" w:styleId="1CCB742B1FB945A29DBC93A8800BA19E">
    <w:name w:val="1CCB742B1FB945A29DBC93A8800BA19E"/>
    <w:rsid w:val="00491A27"/>
  </w:style>
  <w:style w:type="paragraph" w:customStyle="1" w:styleId="8FC1F8D384764067A616CAF4D7D9E1AE">
    <w:name w:val="8FC1F8D384764067A616CAF4D7D9E1AE"/>
    <w:rsid w:val="00491A27"/>
  </w:style>
  <w:style w:type="paragraph" w:customStyle="1" w:styleId="B21F4123EE884011BB3F7624681F03E3">
    <w:name w:val="B21F4123EE884011BB3F7624681F03E3"/>
    <w:rsid w:val="00491A27"/>
  </w:style>
  <w:style w:type="paragraph" w:customStyle="1" w:styleId="15C006429DFC4E6C95C84D9D7AAB1C32">
    <w:name w:val="15C006429DFC4E6C95C84D9D7AAB1C32"/>
    <w:rsid w:val="00491A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5333467-CFF3-42DB-A6DA-0D847854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{648EB9C5-10A7-468E-A0D7-E1DDAC5FE03E}tf16382936_win32</Template>
  <TotalTime>0</TotalTime>
  <Pages>13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2021-04-20T16:34:00Z</dcterms:created>
  <dcterms:modified xsi:type="dcterms:W3CDTF">2021-04-20T16:34:00Z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