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050"/>
        <w:gridCol w:w="529"/>
        <w:gridCol w:w="2613"/>
        <w:gridCol w:w="1307"/>
        <w:gridCol w:w="1307"/>
        <w:gridCol w:w="4579"/>
      </w:tblGrid>
      <w:tr w:rsidR="00CF1B6A" w14:paraId="4E7DCAC5" w14:textId="77777777" w:rsidTr="006C0C5A">
        <w:trPr>
          <w:cantSplit/>
          <w:trHeight w:hRule="exact" w:val="10368"/>
          <w:tblHeader/>
          <w:jc w:val="left"/>
        </w:trPr>
        <w:tc>
          <w:tcPr>
            <w:tcW w:w="4050" w:type="dxa"/>
            <w:shd w:val="clear" w:color="auto" w:fill="0E4CB2"/>
            <w:tcMar>
              <w:top w:w="288" w:type="dxa"/>
              <w:right w:w="720" w:type="dxa"/>
            </w:tcMar>
          </w:tcPr>
          <w:p w14:paraId="111C99C8" w14:textId="4C95538B" w:rsidR="00CF1B6A" w:rsidRPr="00F11895" w:rsidRDefault="003E3880" w:rsidP="00CF1B6A">
            <w:pPr>
              <w:pStyle w:val="BlockHeading"/>
              <w:ind w:right="0"/>
              <w:rPr>
                <w:rFonts w:asciiTheme="minorHAnsi" w:hAnsiTheme="minorHAnsi"/>
                <w:b/>
                <w:bCs/>
                <w:outline/>
                <w:color w:val="907CB3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F11895">
              <w:rPr>
                <w:rFonts w:asciiTheme="minorHAnsi" w:hAnsiTheme="minorHAnsi"/>
                <w:b/>
                <w:bCs/>
                <w:outline/>
                <w:color w:val="907CB3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What is ESL ministry?</w:t>
            </w:r>
          </w:p>
          <w:p w14:paraId="17B2D4F7" w14:textId="702271FB" w:rsidR="003E3880" w:rsidRPr="006C0C5A" w:rsidRDefault="003E3880" w:rsidP="00CF1B6A">
            <w:pPr>
              <w:pStyle w:val="BlockHeading"/>
              <w:ind w:right="0"/>
              <w:rPr>
                <w:rFonts w:asciiTheme="minorHAnsi" w:hAnsiTheme="minorHAnsi"/>
                <w:sz w:val="24"/>
                <w:szCs w:val="24"/>
              </w:rPr>
            </w:pPr>
            <w:r w:rsidRPr="00F11895">
              <w:rPr>
                <w:rFonts w:asciiTheme="minorHAnsi" w:hAnsiTheme="minorHAnsi"/>
                <w:b/>
                <w:outline/>
                <w:color w:val="907CB3" w:themeColor="accent5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br/>
            </w:r>
            <w:r w:rsidRPr="006C0C5A">
              <w:rPr>
                <w:rFonts w:asciiTheme="minorHAnsi" w:hAnsiTheme="minorHAnsi"/>
                <w:sz w:val="24"/>
                <w:szCs w:val="24"/>
              </w:rPr>
              <w:t xml:space="preserve">English as a Second Language ministry is a compassion ministry in which trained teachers help students learn English. </w:t>
            </w:r>
          </w:p>
          <w:p w14:paraId="283D20F9" w14:textId="77777777" w:rsidR="0064698D" w:rsidRPr="006C0C5A" w:rsidRDefault="0064698D" w:rsidP="00CF1B6A">
            <w:pPr>
              <w:pStyle w:val="BlockHeading"/>
              <w:ind w:right="0"/>
              <w:rPr>
                <w:rFonts w:asciiTheme="minorHAnsi" w:hAnsiTheme="minorHAnsi"/>
                <w:sz w:val="24"/>
                <w:szCs w:val="24"/>
              </w:rPr>
            </w:pPr>
          </w:p>
          <w:p w14:paraId="1013FDE6" w14:textId="747B9F98" w:rsidR="003E3880" w:rsidRPr="006C0C5A" w:rsidRDefault="003E3880" w:rsidP="00CF1B6A">
            <w:pPr>
              <w:pStyle w:val="BlockHeading"/>
              <w:ind w:right="0"/>
              <w:rPr>
                <w:rFonts w:asciiTheme="minorHAnsi" w:hAnsiTheme="minorHAnsi"/>
                <w:sz w:val="24"/>
                <w:szCs w:val="24"/>
              </w:rPr>
            </w:pPr>
            <w:r w:rsidRPr="006C0C5A">
              <w:rPr>
                <w:rFonts w:asciiTheme="minorHAnsi" w:hAnsiTheme="minorHAnsi"/>
                <w:sz w:val="24"/>
                <w:szCs w:val="24"/>
              </w:rPr>
              <w:t xml:space="preserve">Students </w:t>
            </w:r>
            <w:r w:rsidR="00F91316" w:rsidRPr="006C0C5A">
              <w:rPr>
                <w:rFonts w:asciiTheme="minorHAnsi" w:hAnsiTheme="minorHAnsi"/>
                <w:sz w:val="24"/>
                <w:szCs w:val="24"/>
              </w:rPr>
              <w:t>join our</w:t>
            </w:r>
            <w:r w:rsidRPr="006C0C5A">
              <w:rPr>
                <w:rFonts w:asciiTheme="minorHAnsi" w:hAnsiTheme="minorHAnsi"/>
                <w:sz w:val="24"/>
                <w:szCs w:val="24"/>
              </w:rPr>
              <w:t xml:space="preserve"> classes for many different reasons</w:t>
            </w:r>
            <w:r w:rsidR="00F91316" w:rsidRPr="006C0C5A">
              <w:rPr>
                <w:rFonts w:asciiTheme="minorHAnsi" w:hAnsiTheme="minorHAnsi"/>
                <w:sz w:val="24"/>
                <w:szCs w:val="24"/>
              </w:rPr>
              <w:t>.  Some</w:t>
            </w:r>
            <w:r w:rsidRPr="006C0C5A">
              <w:rPr>
                <w:rFonts w:asciiTheme="minorHAnsi" w:hAnsiTheme="minorHAnsi"/>
                <w:sz w:val="24"/>
                <w:szCs w:val="24"/>
              </w:rPr>
              <w:t xml:space="preserve"> want</w:t>
            </w:r>
            <w:r w:rsidR="00F91316" w:rsidRPr="006C0C5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6C0C5A">
              <w:rPr>
                <w:rFonts w:asciiTheme="minorHAnsi" w:hAnsiTheme="minorHAnsi"/>
                <w:sz w:val="24"/>
                <w:szCs w:val="24"/>
              </w:rPr>
              <w:t xml:space="preserve">better jobs </w:t>
            </w:r>
            <w:r w:rsidR="00F91316" w:rsidRPr="006C0C5A">
              <w:rPr>
                <w:rFonts w:asciiTheme="minorHAnsi" w:hAnsiTheme="minorHAnsi"/>
                <w:sz w:val="24"/>
                <w:szCs w:val="24"/>
              </w:rPr>
              <w:t>and some are seeking</w:t>
            </w:r>
            <w:r w:rsidRPr="006C0C5A">
              <w:rPr>
                <w:rFonts w:asciiTheme="minorHAnsi" w:hAnsiTheme="minorHAnsi"/>
                <w:sz w:val="24"/>
                <w:szCs w:val="24"/>
              </w:rPr>
              <w:t xml:space="preserve"> social connections.  However, through the ministry of ESL we are able to teach English and make meaningful connections</w:t>
            </w:r>
            <w:r w:rsidR="00F91316" w:rsidRPr="006C0C5A">
              <w:rPr>
                <w:rFonts w:asciiTheme="minorHAnsi" w:hAnsiTheme="minorHAnsi"/>
                <w:sz w:val="24"/>
                <w:szCs w:val="24"/>
              </w:rPr>
              <w:t>.  These relationships allow us to offer them the most important and encouraging lesson we have – the gospel</w:t>
            </w:r>
            <w:r w:rsidRPr="006C0C5A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03669CD0" w14:textId="2E3A7481" w:rsidR="00CF1B6A" w:rsidRDefault="00CF1B6A" w:rsidP="003E3880">
            <w:pPr>
              <w:pStyle w:val="BlockText"/>
              <w:ind w:right="0"/>
            </w:pPr>
          </w:p>
        </w:tc>
        <w:tc>
          <w:tcPr>
            <w:tcW w:w="529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129A77EF" w14:textId="77777777" w:rsidR="00CF1B6A" w:rsidRDefault="00CF1B6A" w:rsidP="00CE1E3B">
            <w:pPr>
              <w:pStyle w:val="BlockTex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20249F9C" w14:textId="4E2C676A" w:rsidR="00CF1B6A" w:rsidRDefault="00CD0671" w:rsidP="00133D9A">
            <w:pPr>
              <w:pStyle w:val="ReturnAddress"/>
            </w:pPr>
            <w:r>
              <w:t xml:space="preserve">                                             </w:t>
            </w:r>
            <w:r w:rsidR="001E5099">
              <w:t>CHURCH LOGO</w:t>
            </w: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380BDF17" w14:textId="2CE438D6" w:rsidR="00CF1B6A" w:rsidRDefault="002661CC" w:rsidP="00CE1E3B">
            <w:pPr>
              <w:pStyle w:val="Recipien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EBB65A" wp14:editId="3C2B4297">
                      <wp:simplePos x="0" y="0"/>
                      <wp:positionH relativeFrom="page">
                        <wp:posOffset>76200</wp:posOffset>
                      </wp:positionH>
                      <wp:positionV relativeFrom="paragraph">
                        <wp:posOffset>-2943860</wp:posOffset>
                      </wp:positionV>
                      <wp:extent cx="972820" cy="3267075"/>
                      <wp:effectExtent l="0" t="0" r="0" b="0"/>
                      <wp:wrapSquare wrapText="bothSides"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2820" cy="3267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A1189B" w14:textId="232AE1A4" w:rsidR="002661CC" w:rsidRDefault="002A2D6C" w:rsidP="002A2D6C">
                                  <w:pPr>
                                    <w:spacing w:after="0" w:line="240" w:lineRule="auto"/>
                                  </w:pPr>
                                  <w:r>
                                    <w:t>MY CHURCH ADDRESS</w:t>
                                  </w:r>
                                </w:p>
                                <w:p w14:paraId="24025DBA" w14:textId="15DC9A91" w:rsidR="002A2D6C" w:rsidRDefault="001E5099" w:rsidP="002A2D6C">
                                  <w:pPr>
                                    <w:spacing w:after="0" w:line="240" w:lineRule="auto"/>
                                  </w:pPr>
                                  <w:r>
                                    <w:t>CITY, STATE, ZIP</w:t>
                                  </w:r>
                                </w:p>
                                <w:p w14:paraId="030B901C" w14:textId="64237739" w:rsidR="001E5099" w:rsidRDefault="001E5099" w:rsidP="002A2D6C">
                                  <w:pPr>
                                    <w:spacing w:after="0" w:line="240" w:lineRule="auto"/>
                                  </w:pPr>
                                  <w:r>
                                    <w:t>PHONE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0EBB6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6pt;margin-top:-231.8pt;width:76.6pt;height:257.25pt;z-index:251666432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" fillcolor="window" stroked="f" strokeweight=".5pt">
                      <v:textbox style="layout-flow:vertical;mso-layout-flow-alt:bottom-to-top">
                        <w:txbxContent>
                          <w:p w14:paraId="66A1189B" w14:textId="232AE1A4" w:rsidR="002661CC" w:rsidRDefault="002A2D6C" w:rsidP="002A2D6C">
                            <w:pPr>
                              <w:spacing w:after="0" w:line="240" w:lineRule="auto"/>
                            </w:pPr>
                            <w:r>
                              <w:t>MY CHURCH ADDRESS</w:t>
                            </w:r>
                          </w:p>
                          <w:p w14:paraId="24025DBA" w14:textId="15DC9A91" w:rsidR="002A2D6C" w:rsidRDefault="001E5099" w:rsidP="002A2D6C">
                            <w:pPr>
                              <w:spacing w:after="0" w:line="240" w:lineRule="auto"/>
                            </w:pPr>
                            <w:r>
                              <w:t>CITY, STATE, ZIP</w:t>
                            </w:r>
                          </w:p>
                          <w:p w14:paraId="030B901C" w14:textId="64237739" w:rsidR="001E5099" w:rsidRDefault="001E5099" w:rsidP="002A2D6C">
                            <w:pPr>
                              <w:spacing w:after="0" w:line="240" w:lineRule="auto"/>
                            </w:pPr>
                            <w:r>
                              <w:t>PHONE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73138D" wp14:editId="31FFD0C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-5905500</wp:posOffset>
                      </wp:positionV>
                      <wp:extent cx="972820" cy="3267075"/>
                      <wp:effectExtent l="0" t="0" r="0" b="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2820" cy="3267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1B6532" w14:textId="6F10D063" w:rsidR="000E6BA7" w:rsidRDefault="001E5099" w:rsidP="000E6BA7">
                                  <w:pPr>
                                    <w:spacing w:after="0" w:line="240" w:lineRule="auto"/>
                                  </w:pPr>
                                  <w:r>
                                    <w:t>EMAIL</w:t>
                                  </w:r>
                                </w:p>
                                <w:p w14:paraId="62A35DC8" w14:textId="3A2F5318" w:rsidR="001E5099" w:rsidRDefault="001E5099" w:rsidP="000E6BA7">
                                  <w:pPr>
                                    <w:spacing w:after="0" w:line="240" w:lineRule="auto"/>
                                  </w:pPr>
                                  <w:r>
                                    <w:t>WEBSITE</w:t>
                                  </w:r>
                                </w:p>
                                <w:p w14:paraId="6C5A416C" w14:textId="3AFFE5B1" w:rsidR="001E5099" w:rsidRDefault="001E5099" w:rsidP="000E6BA7">
                                  <w:pPr>
                                    <w:spacing w:after="0" w:line="240" w:lineRule="auto"/>
                                  </w:pPr>
                                  <w:r>
                                    <w:t>ESL FACEBOOK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73138D" id="Text Box 2" o:spid="_x0000_s1027" type="#_x0000_t202" style="position:absolute;left:0;text-align:left;margin-left:0;margin-top:-465pt;width:76.6pt;height:257.25pt;z-index:251663360;visibility:visible;mso-wrap-style:non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" fillcolor="white [3201]" stroked="f" strokeweight=".5pt">
                      <v:textbox style="layout-flow:vertical;mso-layout-flow-alt:bottom-to-top">
                        <w:txbxContent>
                          <w:p w14:paraId="711B6532" w14:textId="6F10D063" w:rsidR="000E6BA7" w:rsidRDefault="001E5099" w:rsidP="000E6BA7">
                            <w:pPr>
                              <w:spacing w:after="0" w:line="240" w:lineRule="auto"/>
                            </w:pPr>
                            <w:r>
                              <w:t>EMAIL</w:t>
                            </w:r>
                          </w:p>
                          <w:p w14:paraId="62A35DC8" w14:textId="3A2F5318" w:rsidR="001E5099" w:rsidRDefault="001E5099" w:rsidP="000E6BA7">
                            <w:pPr>
                              <w:spacing w:after="0" w:line="240" w:lineRule="auto"/>
                            </w:pPr>
                            <w:r>
                              <w:t>WEBSITE</w:t>
                            </w:r>
                          </w:p>
                          <w:p w14:paraId="6C5A416C" w14:textId="3AFFE5B1" w:rsidR="001E5099" w:rsidRDefault="001E5099" w:rsidP="000E6BA7">
                            <w:pPr>
                              <w:spacing w:after="0" w:line="240" w:lineRule="auto"/>
                            </w:pPr>
                            <w:r>
                              <w:t>ESL FACEBOOK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3A7A50C5" w14:textId="0DAA5C57" w:rsidR="00CF1B6A" w:rsidRDefault="00A1287F" w:rsidP="00CE1E3B">
            <w:pPr>
              <w:pStyle w:val="Recipien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228600" distR="228600" simplePos="0" relativeHeight="251661312" behindDoc="0" locked="0" layoutInCell="1" allowOverlap="1" wp14:anchorId="248DC9C2" wp14:editId="5E62B490">
                      <wp:simplePos x="0" y="0"/>
                      <wp:positionH relativeFrom="page">
                        <wp:posOffset>832485</wp:posOffset>
                      </wp:positionH>
                      <wp:positionV relativeFrom="page">
                        <wp:posOffset>0</wp:posOffset>
                      </wp:positionV>
                      <wp:extent cx="3218180" cy="2029460"/>
                      <wp:effectExtent l="0" t="0" r="0" b="0"/>
                      <wp:wrapSquare wrapText="bothSides"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8180" cy="2029460"/>
                                <a:chOff x="0" y="0"/>
                                <a:chExt cx="3218688" cy="2028766"/>
                              </a:xfrm>
                            </wpg:grpSpPr>
                            <wps:wsp>
                              <wps:cNvPr id="174" name="Rectangle 174"/>
                              <wps:cNvSpPr/>
                              <wps:spPr>
                                <a:xfrm>
                                  <a:off x="0" y="0"/>
                                  <a:ext cx="3218688" cy="2028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5" name="Group 175"/>
                              <wpg:cNvGrpSpPr/>
                              <wpg:grpSpPr>
                                <a:xfrm>
                                  <a:off x="0" y="19050"/>
                                  <a:ext cx="2249424" cy="832104"/>
                                  <a:chOff x="228600" y="0"/>
                                  <a:chExt cx="1472184" cy="1024128"/>
                                </a:xfrm>
                              </wpg:grpSpPr>
                              <wps:wsp>
                                <wps:cNvPr id="176" name="Rectangle 10"/>
                                <wps:cNvSpPr/>
                                <wps:spPr>
                                  <a:xfrm>
                                    <a:off x="228600" y="0"/>
                                    <a:ext cx="1466258" cy="1012274"/>
                                  </a:xfrm>
                                  <a:custGeom>
                                    <a:avLst/>
                                    <a:gdLst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2240281 w 2240281"/>
                                      <a:gd name="connsiteY2" fmla="*/ 822960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1659256 w 2240281"/>
                                      <a:gd name="connsiteY2" fmla="*/ 222885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40281" h="822960">
                                        <a:moveTo>
                                          <a:pt x="0" y="0"/>
                                        </a:moveTo>
                                        <a:lnTo>
                                          <a:pt x="2240281" y="0"/>
                                        </a:lnTo>
                                        <a:lnTo>
                                          <a:pt x="1659256" y="222885"/>
                                        </a:lnTo>
                                        <a:lnTo>
                                          <a:pt x="0" y="822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Rectangle 177"/>
                                <wps:cNvSpPr/>
                                <wps:spPr>
                                  <a:xfrm>
                                    <a:off x="228600" y="0"/>
                                    <a:ext cx="1472184" cy="1024128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13"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A074AF" id="Group 173" o:spid="_x0000_s1026" style="position:absolute;margin-left:65.55pt;margin-top:0;width:253.4pt;height:159.8pt;z-index:251661312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">
                      <v:rect id="Rectangle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      <v:fill opacity="0"/>
                      </v:rect>
      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74cbc8 [3204]" stroked="f" strokeweight="1pt">
                          <v:stroke joinstyle="miter"/>
                          <v:path arrowok="t" o:connecttype="custom" o:connectlocs="0,0;1466258,0;1085979,274158;0,1012274;0,0" o:connectangles="0,0,0,0,0"/>
                        </v:shape>
                        <v:rect id="Rectangle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      <v:fill r:id="rId14" o:title="" recolor="t" rotate="t" type="frame"/>
                        </v:rect>
                      </v:group>
                      <w10:wrap type="square" anchorx="page" anchory="page"/>
                    </v:group>
                  </w:pict>
                </mc:Fallback>
              </mc:AlternateContent>
            </w: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01796020" w14:textId="7693582B" w:rsidR="00CF1B6A" w:rsidRPr="000E6BA7" w:rsidRDefault="0018577C" w:rsidP="000E6BA7">
            <w:pPr>
              <w:pStyle w:val="Title"/>
              <w:jc w:val="center"/>
              <w:rPr>
                <w:rFonts w:ascii="Arial Black" w:hAnsi="Arial Black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CD69470" wp14:editId="364F042D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180975</wp:posOffset>
                  </wp:positionV>
                  <wp:extent cx="2450465" cy="1470025"/>
                  <wp:effectExtent l="0" t="0" r="698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6954D6" w14:textId="77453672" w:rsidR="00CF1B6A" w:rsidRPr="00F11895" w:rsidRDefault="009057A3" w:rsidP="00F11895">
            <w:pPr>
              <w:pStyle w:val="Subtitle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11895">
              <w:rPr>
                <w:rFonts w:cs="Calibri"/>
                <w:sz w:val="24"/>
                <w:szCs w:val="24"/>
              </w:rPr>
              <w:t xml:space="preserve">Providing FREE English classes to our International friends who want to learn or strengthen their </w:t>
            </w:r>
            <w:proofErr w:type="gramStart"/>
            <w:r w:rsidRPr="00F11895">
              <w:rPr>
                <w:rFonts w:cs="Calibri"/>
                <w:sz w:val="24"/>
                <w:szCs w:val="24"/>
              </w:rPr>
              <w:t>English speaking</w:t>
            </w:r>
            <w:proofErr w:type="gramEnd"/>
            <w:r w:rsidRPr="00F11895">
              <w:rPr>
                <w:rFonts w:cs="Calibri"/>
                <w:sz w:val="24"/>
                <w:szCs w:val="24"/>
              </w:rPr>
              <w:t xml:space="preserve"> ability</w:t>
            </w:r>
          </w:p>
          <w:p w14:paraId="64D4F38E" w14:textId="6CCA5216" w:rsidR="00A1287F" w:rsidRDefault="00A1287F" w:rsidP="00F11895">
            <w:pPr>
              <w:jc w:val="center"/>
              <w:rPr>
                <w:noProof/>
              </w:rPr>
            </w:pPr>
          </w:p>
          <w:p w14:paraId="6D9A5666" w14:textId="77777777" w:rsidR="00A0606F" w:rsidRDefault="00A0606F" w:rsidP="00F11895">
            <w:pPr>
              <w:jc w:val="center"/>
              <w:rPr>
                <w:noProof/>
              </w:rPr>
            </w:pPr>
            <w:r>
              <w:rPr>
                <w:noProof/>
              </w:rPr>
              <w:t>(You may include one of the following here:</w:t>
            </w:r>
          </w:p>
          <w:p w14:paraId="5289CF76" w14:textId="63206A49" w:rsidR="001E5099" w:rsidRDefault="000549AB" w:rsidP="00F11895">
            <w:pPr>
              <w:jc w:val="center"/>
              <w:rPr>
                <w:noProof/>
              </w:rPr>
            </w:pPr>
            <w:r>
              <w:rPr>
                <w:noProof/>
              </w:rPr>
              <w:t>CHURCH MISSIONS STATEMENT</w:t>
            </w:r>
          </w:p>
          <w:p w14:paraId="4E0BBFA2" w14:textId="1EC188C1" w:rsidR="000549AB" w:rsidRDefault="000549AB" w:rsidP="00F11895">
            <w:pPr>
              <w:jc w:val="center"/>
              <w:rPr>
                <w:noProof/>
              </w:rPr>
            </w:pPr>
            <w:r>
              <w:rPr>
                <w:noProof/>
              </w:rPr>
              <w:t>MATTHEW</w:t>
            </w:r>
            <w:r w:rsidR="00A0606F">
              <w:rPr>
                <w:noProof/>
              </w:rPr>
              <w:t xml:space="preserve"> 28:19-20</w:t>
            </w:r>
          </w:p>
          <w:p w14:paraId="2609FF99" w14:textId="4E073EA4" w:rsidR="00A0606F" w:rsidRDefault="00A0606F" w:rsidP="00F11895">
            <w:pPr>
              <w:jc w:val="center"/>
            </w:pPr>
            <w:r>
              <w:rPr>
                <w:noProof/>
              </w:rPr>
              <w:t>ACTS 1:8)</w:t>
            </w:r>
          </w:p>
          <w:p w14:paraId="6BE86BD5" w14:textId="6B1DAEDD" w:rsidR="00CF1B6A" w:rsidRDefault="00CF1B6A" w:rsidP="000E6BA7"/>
        </w:tc>
      </w:tr>
    </w:tbl>
    <w:p w14:paraId="4AD8B784" w14:textId="77777777"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:rsidRPr="00257ACA" w14:paraId="1C831BEF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77051585" w14:textId="4929E643" w:rsidR="0037743C" w:rsidRDefault="002661CC" w:rsidP="0037743C">
            <w:r>
              <w:rPr>
                <w:noProof/>
              </w:rPr>
              <w:drawing>
                <wp:inline distT="0" distB="0" distL="0" distR="0" wp14:anchorId="67736DAE" wp14:editId="0B4591D3">
                  <wp:extent cx="3024492" cy="2268187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89" cy="227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0E7F1" w14:textId="043A7DD6" w:rsidR="0037743C" w:rsidRPr="00257ACA" w:rsidRDefault="002E18D8" w:rsidP="0037743C">
            <w:pPr>
              <w:rPr>
                <w:sz w:val="28"/>
                <w:szCs w:val="28"/>
              </w:rPr>
            </w:pPr>
            <w:r w:rsidRPr="00257ACA">
              <w:rPr>
                <w:sz w:val="28"/>
                <w:szCs w:val="28"/>
              </w:rPr>
              <w:t xml:space="preserve">We have several opportunities each week for students to practice English.  </w:t>
            </w:r>
          </w:p>
          <w:p w14:paraId="272EDFC5" w14:textId="4FE96216" w:rsidR="0037743C" w:rsidRPr="00257ACA" w:rsidRDefault="002E18D8" w:rsidP="00205B05">
            <w:pPr>
              <w:pStyle w:val="Heading1"/>
              <w:rPr>
                <w:rFonts w:asciiTheme="minorHAnsi" w:hAnsiTheme="minorHAnsi"/>
                <w:b/>
                <w:bCs/>
                <w:color w:val="0E4CB2"/>
              </w:rPr>
            </w:pPr>
            <w:r w:rsidRPr="00257ACA">
              <w:rPr>
                <w:rFonts w:asciiTheme="minorHAnsi" w:hAnsiTheme="minorHAnsi"/>
                <w:b/>
                <w:bCs/>
                <w:color w:val="0E4CB2"/>
              </w:rPr>
              <w:t>CLASSES</w:t>
            </w:r>
          </w:p>
          <w:p w14:paraId="5F4046DA" w14:textId="77777777" w:rsidR="00F25786" w:rsidRPr="00257ACA" w:rsidRDefault="00F25786" w:rsidP="00F25786">
            <w:pPr>
              <w:rPr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ESL SUNDAY SCHOOL</w:t>
            </w:r>
          </w:p>
          <w:p w14:paraId="3FEB00BF" w14:textId="45AB24B6" w:rsidR="00F25786" w:rsidRPr="00257ACA" w:rsidRDefault="00F25786" w:rsidP="00F25786">
            <w:r w:rsidRPr="00257ACA">
              <w:t>Sunday School taught at a</w:t>
            </w:r>
            <w:r w:rsidR="00344DF5" w:rsidRPr="00257ACA">
              <w:t>n</w:t>
            </w:r>
            <w:r w:rsidRPr="00257ACA">
              <w:t xml:space="preserve"> ESL level.  The focus is on Bible learning, not English</w:t>
            </w:r>
            <w:r w:rsidR="005B6F27" w:rsidRPr="00257ACA">
              <w:t xml:space="preserve"> teaching</w:t>
            </w:r>
            <w:r w:rsidRPr="00257ACA">
              <w:t xml:space="preserve"> but there are elements of both.</w:t>
            </w:r>
          </w:p>
          <w:p w14:paraId="53DF8285" w14:textId="30322546" w:rsidR="002E18D8" w:rsidRPr="00257ACA" w:rsidRDefault="002E18D8" w:rsidP="0037743C">
            <w:pPr>
              <w:rPr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LEARN ENGLISH THROUGH THE BIBLE</w:t>
            </w:r>
          </w:p>
          <w:p w14:paraId="59485121" w14:textId="5E5710C7" w:rsidR="00F25786" w:rsidRPr="00257ACA" w:rsidRDefault="00F25786" w:rsidP="00F25786">
            <w:pPr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t>Using the Bible as a textbook,</w:t>
            </w:r>
            <w:r w:rsidR="005B6F27" w:rsidRPr="00257ACA">
              <w:t xml:space="preserve"> students learn vocabulary, </w:t>
            </w:r>
          </w:p>
          <w:p w14:paraId="4C4B4C87" w14:textId="5B071746" w:rsidR="00205B05" w:rsidRDefault="00205B05" w:rsidP="00326E24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0FF2D076" w14:textId="114B507C" w:rsidR="0037743C" w:rsidRPr="00257ACA" w:rsidRDefault="002E18D8" w:rsidP="0064698D">
            <w:pPr>
              <w:pStyle w:val="Quote"/>
              <w:shd w:val="clear" w:color="auto" w:fill="0E4CB2"/>
              <w:rPr>
                <w:rFonts w:asciiTheme="minorHAnsi" w:hAnsiTheme="minorHAnsi"/>
              </w:rPr>
            </w:pPr>
            <w:r w:rsidRPr="00257ACA">
              <w:rPr>
                <w:rFonts w:asciiTheme="minorHAnsi" w:hAnsiTheme="minorHAnsi"/>
              </w:rPr>
              <w:t>If God has given you the desire to serve, we have a place for you</w:t>
            </w:r>
            <w:r w:rsidR="00C8654B" w:rsidRPr="00257ACA">
              <w:rPr>
                <w:rFonts w:asciiTheme="minorHAnsi" w:hAnsiTheme="minorHAnsi"/>
              </w:rPr>
              <w:t xml:space="preserve"> in ESL ministry</w:t>
            </w:r>
            <w:r w:rsidRPr="00257ACA">
              <w:rPr>
                <w:rFonts w:asciiTheme="minorHAnsi" w:hAnsiTheme="minorHAnsi"/>
              </w:rPr>
              <w:t>!</w:t>
            </w:r>
          </w:p>
          <w:p w14:paraId="4C2EB26B" w14:textId="1B0ED5F4" w:rsidR="00F25786" w:rsidRPr="00257ACA" w:rsidRDefault="005B6F27" w:rsidP="00F25786">
            <w:r w:rsidRPr="00257ACA">
              <w:t xml:space="preserve">grammar, </w:t>
            </w:r>
            <w:r w:rsidR="00F25786" w:rsidRPr="00257ACA">
              <w:t>and practice conversational skills.</w:t>
            </w:r>
          </w:p>
          <w:p w14:paraId="6A6C5337" w14:textId="098563EE" w:rsidR="00326E24" w:rsidRPr="00257ACA" w:rsidRDefault="00934429" w:rsidP="00326E24">
            <w:pPr>
              <w:rPr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:sz w:val="26"/>
                <w:szCs w:val="2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ALL ABOUT THE UNITED STATES</w:t>
            </w:r>
          </w:p>
          <w:p w14:paraId="58C14437" w14:textId="628D67E5" w:rsidR="00326E24" w:rsidRPr="00257ACA" w:rsidRDefault="00934429" w:rsidP="00326E24">
            <w:r w:rsidRPr="00257ACA">
              <w:t xml:space="preserve">A combination of culture, history and government, this class introduces students to America.  It is designed to introduce students to </w:t>
            </w:r>
            <w:r w:rsidR="005B6F27" w:rsidRPr="00257ACA">
              <w:t>local</w:t>
            </w:r>
            <w:r w:rsidRPr="00257ACA">
              <w:t xml:space="preserve"> customs, as well as prepare for citizenship interviews when appropriate.</w:t>
            </w:r>
          </w:p>
          <w:p w14:paraId="14772F57" w14:textId="6EA7D5E1" w:rsidR="00934429" w:rsidRPr="00257ACA" w:rsidRDefault="00934429" w:rsidP="00934429">
            <w:pPr>
              <w:rPr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ENGLISH CLASSES BY LEVELS</w:t>
            </w:r>
          </w:p>
          <w:p w14:paraId="3B5FD7E0" w14:textId="298D2DCC" w:rsidR="00934429" w:rsidRPr="00257ACA" w:rsidRDefault="00934429" w:rsidP="00934429">
            <w:r w:rsidRPr="00257ACA">
              <w:t>The largest portion of our ministry is our Thursday English classes.  Students are divided into leveled classes.  Class sizes are kept small to allow for meaningful connection</w:t>
            </w:r>
            <w:r w:rsidR="00F25786" w:rsidRPr="00257ACA">
              <w:t>s.  The goal is to have 2 teachers per class, or 1 teacher and 1 assistant.</w:t>
            </w:r>
            <w:r w:rsidR="005B6F27" w:rsidRPr="00257ACA">
              <w:t xml:space="preserve">  Conversational English is the focus</w:t>
            </w:r>
            <w:r w:rsidR="004A004B">
              <w:t xml:space="preserve"> and the goal is</w:t>
            </w:r>
            <w:r w:rsidR="005B6F27" w:rsidRPr="00257ACA">
              <w:t xml:space="preserve"> to help</w:t>
            </w:r>
            <w:r w:rsidR="004A004B">
              <w:t xml:space="preserve"> students </w:t>
            </w:r>
            <w:r w:rsidR="005B6F27" w:rsidRPr="00257ACA">
              <w:t xml:space="preserve">improve </w:t>
            </w:r>
            <w:r w:rsidR="00257ACA" w:rsidRPr="00257ACA">
              <w:t>the</w:t>
            </w:r>
            <w:r w:rsidR="004A004B">
              <w:t>ir</w:t>
            </w:r>
            <w:r w:rsidR="00257ACA" w:rsidRPr="00257ACA">
              <w:t xml:space="preserve"> </w:t>
            </w:r>
            <w:r w:rsidR="005B6F27" w:rsidRPr="00257ACA">
              <w:t>Englis</w:t>
            </w:r>
            <w:r w:rsidR="00257ACA">
              <w:t>h-</w:t>
            </w:r>
            <w:r w:rsidR="005B6F27" w:rsidRPr="00257ACA">
              <w:t>s</w:t>
            </w:r>
            <w:r w:rsidR="00257ACA" w:rsidRPr="00257ACA">
              <w:t>peaking abilities</w:t>
            </w:r>
            <w:r w:rsidR="005B6F27" w:rsidRPr="00257ACA">
              <w:t>.</w:t>
            </w:r>
          </w:p>
          <w:p w14:paraId="2A6FAC8D" w14:textId="77777777" w:rsidR="00934429" w:rsidRDefault="00934429" w:rsidP="00326E24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FBC887E" w14:textId="27C39FE7" w:rsidR="0037743C" w:rsidRDefault="0037743C" w:rsidP="0037743C"/>
        </w:tc>
        <w:tc>
          <w:tcPr>
            <w:tcW w:w="4579" w:type="dxa"/>
            <w:tcMar>
              <w:left w:w="432" w:type="dxa"/>
            </w:tcMar>
          </w:tcPr>
          <w:p w14:paraId="47D26DF9" w14:textId="72706727" w:rsidR="005D4DC0" w:rsidRPr="00257ACA" w:rsidRDefault="005D4DC0" w:rsidP="005D4DC0">
            <w:pPr>
              <w:pStyle w:val="Heading1"/>
              <w:rPr>
                <w:rFonts w:asciiTheme="minorHAnsi" w:hAnsiTheme="minorHAnsi"/>
                <w:b/>
                <w:bCs/>
                <w:color w:val="0E4CB2"/>
              </w:rPr>
            </w:pPr>
            <w:r w:rsidRPr="00257ACA">
              <w:rPr>
                <w:rFonts w:asciiTheme="minorHAnsi" w:hAnsiTheme="minorHAnsi"/>
                <w:b/>
                <w:bCs/>
                <w:color w:val="0E4CB2"/>
              </w:rPr>
              <w:t>VOLUNTEER POSITIONS</w:t>
            </w:r>
          </w:p>
          <w:p w14:paraId="243FD1B5" w14:textId="7B5AED3F" w:rsidR="0037743C" w:rsidRPr="00257ACA" w:rsidRDefault="005D4DC0">
            <w:pPr>
              <w:rPr>
                <w:sz w:val="21"/>
                <w:szCs w:val="21"/>
              </w:rPr>
            </w:pPr>
            <w:r w:rsidRPr="00257ACA">
              <w:rPr>
                <w:sz w:val="21"/>
                <w:szCs w:val="21"/>
              </w:rPr>
              <w:t xml:space="preserve">There are many types of volunteers needed, not just teachers.  </w:t>
            </w:r>
            <w:r w:rsidR="00C8654B" w:rsidRPr="00257ACA">
              <w:rPr>
                <w:sz w:val="21"/>
                <w:szCs w:val="21"/>
              </w:rPr>
              <w:t xml:space="preserve">Below are just some of the ways you can serve.  </w:t>
            </w:r>
          </w:p>
          <w:p w14:paraId="52F27066" w14:textId="22F6D91C" w:rsidR="005D4DC0" w:rsidRPr="00257ACA" w:rsidRDefault="005D4DC0" w:rsidP="00220FB7">
            <w:pPr>
              <w:spacing w:after="0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TEACHER</w:t>
            </w:r>
          </w:p>
          <w:p w14:paraId="39CEC9E7" w14:textId="4E1A78A4" w:rsidR="005D4DC0" w:rsidRPr="00257ACA" w:rsidRDefault="00FE10B7" w:rsidP="00220FB7">
            <w:pPr>
              <w:spacing w:after="0"/>
              <w:rPr>
                <w:sz w:val="20"/>
                <w:szCs w:val="20"/>
              </w:rPr>
            </w:pPr>
            <w:r w:rsidRPr="00257ACA">
              <w:rPr>
                <w:sz w:val="20"/>
                <w:szCs w:val="20"/>
              </w:rPr>
              <w:t>Teach a class.  You DO NOT need to be able to speak a foreign language.  Our emphasis is on speaking ENGLISH.</w:t>
            </w:r>
          </w:p>
          <w:p w14:paraId="689317D9" w14:textId="77777777" w:rsidR="00220FB7" w:rsidRPr="00257ACA" w:rsidRDefault="00220FB7" w:rsidP="00220FB7">
            <w:pPr>
              <w:spacing w:after="0"/>
              <w:rPr>
                <w:sz w:val="12"/>
                <w:szCs w:val="12"/>
              </w:rPr>
            </w:pPr>
          </w:p>
          <w:p w14:paraId="009ED30D" w14:textId="088DAAB5" w:rsidR="005D4DC0" w:rsidRPr="00257ACA" w:rsidRDefault="005D4DC0" w:rsidP="00220FB7">
            <w:pPr>
              <w:spacing w:after="0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ASSISTANT TEACHER</w:t>
            </w:r>
          </w:p>
          <w:p w14:paraId="681341CF" w14:textId="6E06CBBA" w:rsidR="005D4DC0" w:rsidRPr="00257ACA" w:rsidRDefault="00FE10B7" w:rsidP="00220FB7">
            <w:pPr>
              <w:spacing w:after="0"/>
              <w:rPr>
                <w:sz w:val="20"/>
                <w:szCs w:val="20"/>
              </w:rPr>
            </w:pPr>
            <w:r w:rsidRPr="00257ACA">
              <w:rPr>
                <w:sz w:val="20"/>
                <w:szCs w:val="20"/>
              </w:rPr>
              <w:t>Help a teacher during class time.  If you can talk, you can assist!</w:t>
            </w:r>
          </w:p>
          <w:p w14:paraId="15C28DFE" w14:textId="77777777" w:rsidR="00220FB7" w:rsidRPr="00257ACA" w:rsidRDefault="00220FB7" w:rsidP="00220FB7">
            <w:pPr>
              <w:spacing w:after="0"/>
              <w:rPr>
                <w:sz w:val="12"/>
                <w:szCs w:val="12"/>
              </w:rPr>
            </w:pPr>
          </w:p>
          <w:p w14:paraId="51C59F65" w14:textId="1F108A74" w:rsidR="005D4DC0" w:rsidRPr="00257ACA" w:rsidRDefault="005D4DC0" w:rsidP="00220FB7">
            <w:pPr>
              <w:spacing w:after="0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HOSTESS</w:t>
            </w:r>
          </w:p>
          <w:p w14:paraId="2580CA19" w14:textId="63CE00A5" w:rsidR="005D4DC0" w:rsidRPr="00257ACA" w:rsidRDefault="00FE10B7" w:rsidP="00220FB7">
            <w:pPr>
              <w:spacing w:after="0"/>
              <w:rPr>
                <w:sz w:val="20"/>
                <w:szCs w:val="20"/>
              </w:rPr>
            </w:pPr>
            <w:r w:rsidRPr="00257ACA">
              <w:rPr>
                <w:sz w:val="20"/>
                <w:szCs w:val="20"/>
              </w:rPr>
              <w:t>Help by greeting students, sending out cards, planning events and more.</w:t>
            </w:r>
          </w:p>
          <w:p w14:paraId="70FB9CB2" w14:textId="77777777" w:rsidR="00220FB7" w:rsidRPr="00257ACA" w:rsidRDefault="00220FB7" w:rsidP="00220FB7">
            <w:pPr>
              <w:spacing w:after="0"/>
              <w:rPr>
                <w:sz w:val="12"/>
                <w:szCs w:val="12"/>
              </w:rPr>
            </w:pPr>
          </w:p>
          <w:p w14:paraId="1C8C93DC" w14:textId="093E6590" w:rsidR="005D4DC0" w:rsidRPr="00257ACA" w:rsidRDefault="005D4DC0" w:rsidP="00220FB7">
            <w:pPr>
              <w:spacing w:after="0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CHILDCARE</w:t>
            </w:r>
          </w:p>
          <w:p w14:paraId="58112966" w14:textId="38ACFEAA" w:rsidR="005D4DC0" w:rsidRPr="00257ACA" w:rsidRDefault="00FE10B7" w:rsidP="00220FB7">
            <w:pPr>
              <w:spacing w:after="0"/>
              <w:rPr>
                <w:sz w:val="20"/>
                <w:szCs w:val="20"/>
              </w:rPr>
            </w:pPr>
            <w:r w:rsidRPr="00257ACA">
              <w:rPr>
                <w:sz w:val="20"/>
                <w:szCs w:val="20"/>
              </w:rPr>
              <w:t>Help our ministry by caring for the children of our students.  You can teach the preschoolers some English</w:t>
            </w:r>
            <w:r w:rsidR="005B6F27" w:rsidRPr="00257ACA">
              <w:rPr>
                <w:sz w:val="20"/>
                <w:szCs w:val="20"/>
              </w:rPr>
              <w:t xml:space="preserve"> while loving on these sweet babies.</w:t>
            </w:r>
          </w:p>
          <w:p w14:paraId="346975F8" w14:textId="77777777" w:rsidR="00220FB7" w:rsidRPr="00257ACA" w:rsidRDefault="00220FB7" w:rsidP="00220FB7">
            <w:pPr>
              <w:spacing w:after="0"/>
              <w:rPr>
                <w:sz w:val="12"/>
                <w:szCs w:val="12"/>
              </w:rPr>
            </w:pPr>
          </w:p>
          <w:p w14:paraId="72BE6B19" w14:textId="2ADE3FD1" w:rsidR="005D4DC0" w:rsidRPr="00257ACA" w:rsidRDefault="00FE10B7" w:rsidP="00220FB7">
            <w:pPr>
              <w:spacing w:after="0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CRAFT DAY</w:t>
            </w:r>
          </w:p>
          <w:p w14:paraId="0E1F9020" w14:textId="3A3C5D7A" w:rsidR="005D4DC0" w:rsidRPr="00257ACA" w:rsidRDefault="00220FB7" w:rsidP="00220FB7">
            <w:pPr>
              <w:spacing w:after="0"/>
              <w:rPr>
                <w:sz w:val="20"/>
                <w:szCs w:val="20"/>
              </w:rPr>
            </w:pPr>
            <w:r w:rsidRPr="00257ACA">
              <w:rPr>
                <w:sz w:val="20"/>
                <w:szCs w:val="20"/>
              </w:rPr>
              <w:t>Help while our students enjoy making crafts together or your Sunday School class can provide lunch for the event.</w:t>
            </w:r>
          </w:p>
          <w:p w14:paraId="38DAF6A0" w14:textId="77777777" w:rsidR="00C8654B" w:rsidRPr="00257ACA" w:rsidRDefault="00C8654B" w:rsidP="00220FB7">
            <w:pPr>
              <w:spacing w:after="0"/>
              <w:rPr>
                <w:sz w:val="12"/>
                <w:szCs w:val="12"/>
              </w:rPr>
            </w:pPr>
          </w:p>
          <w:p w14:paraId="6BE8E0C8" w14:textId="5BA435F5" w:rsidR="005D4DC0" w:rsidRPr="00257ACA" w:rsidRDefault="00FE10B7" w:rsidP="00220FB7">
            <w:pPr>
              <w:spacing w:after="0"/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7ACA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PRAYER MINISTRY</w:t>
            </w:r>
          </w:p>
          <w:p w14:paraId="60044B98" w14:textId="67C0F15E" w:rsidR="005D4DC0" w:rsidRPr="00257ACA" w:rsidRDefault="00C8654B" w:rsidP="00220FB7">
            <w:pPr>
              <w:spacing w:after="0"/>
              <w:rPr>
                <w:sz w:val="20"/>
                <w:szCs w:val="20"/>
              </w:rPr>
            </w:pPr>
            <w:r w:rsidRPr="00257ACA">
              <w:rPr>
                <w:sz w:val="20"/>
                <w:szCs w:val="20"/>
              </w:rPr>
              <w:t xml:space="preserve">Our most powerful weapon is prayer.  Join the warriors </w:t>
            </w:r>
            <w:r w:rsidR="00F91316" w:rsidRPr="00257ACA">
              <w:rPr>
                <w:sz w:val="20"/>
                <w:szCs w:val="20"/>
              </w:rPr>
              <w:t xml:space="preserve">that are </w:t>
            </w:r>
            <w:r w:rsidRPr="00257ACA">
              <w:rPr>
                <w:sz w:val="20"/>
                <w:szCs w:val="20"/>
              </w:rPr>
              <w:t>praying for our students, their families, and our teachers</w:t>
            </w:r>
            <w:r w:rsidR="00F91316" w:rsidRPr="00257ACA">
              <w:rPr>
                <w:sz w:val="20"/>
                <w:szCs w:val="20"/>
              </w:rPr>
              <w:t>.</w:t>
            </w:r>
          </w:p>
          <w:p w14:paraId="7C47F77B" w14:textId="77777777" w:rsidR="005D4DC0" w:rsidRPr="00257ACA" w:rsidRDefault="005D4DC0" w:rsidP="005D4DC0">
            <w:pPr>
              <w:rPr>
                <w:sz w:val="24"/>
                <w:szCs w:val="24"/>
              </w:rPr>
            </w:pPr>
          </w:p>
          <w:p w14:paraId="0717390A" w14:textId="77777777" w:rsidR="005D4DC0" w:rsidRPr="00257ACA" w:rsidRDefault="005D4DC0" w:rsidP="005D4DC0">
            <w:pPr>
              <w:rPr>
                <w:sz w:val="24"/>
                <w:szCs w:val="24"/>
              </w:rPr>
            </w:pPr>
          </w:p>
          <w:p w14:paraId="0DC4A787" w14:textId="77777777" w:rsidR="005D4DC0" w:rsidRPr="00257ACA" w:rsidRDefault="005D4DC0" w:rsidP="005D4DC0">
            <w:pPr>
              <w:rPr>
                <w:sz w:val="24"/>
                <w:szCs w:val="24"/>
              </w:rPr>
            </w:pPr>
          </w:p>
          <w:p w14:paraId="46754920" w14:textId="5F942F96" w:rsidR="0037743C" w:rsidRPr="00257ACA" w:rsidRDefault="0037743C">
            <w:pPr>
              <w:pStyle w:val="Website"/>
            </w:pPr>
          </w:p>
        </w:tc>
      </w:tr>
    </w:tbl>
    <w:p w14:paraId="6CD35060" w14:textId="27D5F19E" w:rsidR="00ED7C90" w:rsidRDefault="00ED7C90" w:rsidP="00D91EF3">
      <w:pPr>
        <w:pStyle w:val="NoSpacing"/>
        <w:rPr>
          <w:sz w:val="6"/>
        </w:rPr>
      </w:pPr>
    </w:p>
    <w:p w14:paraId="55A2FFF8" w14:textId="6942ACD0" w:rsidR="0064698D" w:rsidRPr="0064698D" w:rsidRDefault="0064698D" w:rsidP="0064698D">
      <w:pPr>
        <w:tabs>
          <w:tab w:val="left" w:pos="3067"/>
        </w:tabs>
      </w:pPr>
      <w:r>
        <w:tab/>
      </w:r>
    </w:p>
    <w:sectPr w:rsidR="0064698D" w:rsidRPr="0064698D" w:rsidSect="00CD4ED2">
      <w:footerReference w:type="default" r:id="rId17"/>
      <w:headerReference w:type="first" r:id="rId18"/>
      <w:footerReference w:type="first" r:id="rId19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A7784" w14:textId="77777777" w:rsidR="00757594" w:rsidRDefault="00757594" w:rsidP="0037743C">
      <w:pPr>
        <w:spacing w:after="0" w:line="240" w:lineRule="auto"/>
      </w:pPr>
      <w:r>
        <w:separator/>
      </w:r>
    </w:p>
  </w:endnote>
  <w:endnote w:type="continuationSeparator" w:id="0">
    <w:p w14:paraId="1CA7F1A0" w14:textId="77777777" w:rsidR="00757594" w:rsidRDefault="00757594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AF0D1" w14:textId="77777777" w:rsidR="000E2C45" w:rsidRDefault="000E2C45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04428B83" wp14:editId="532FC666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rgbClr val="0E4C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6D537F5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" fillcolor="#0e4cb2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A8037" w14:textId="77777777" w:rsidR="000E2C45" w:rsidRPr="000E2C45" w:rsidRDefault="000E2C45" w:rsidP="000E2C45">
    <w:pPr>
      <w:pStyle w:val="Footer"/>
      <w:tabs>
        <w:tab w:val="left" w:pos="10513"/>
      </w:tabs>
    </w:pPr>
    <w:r>
      <w:rPr>
        <w:noProof/>
      </w:rPr>
      <mc:AlternateContent>
        <mc:Choice Requires="wps">
          <w:drawing>
            <wp:inline distT="0" distB="0" distL="0" distR="0" wp14:anchorId="6F47AD7C" wp14:editId="70047FCB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rgbClr val="0E4C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FDE54A8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" fillcolor="#0e4cb2" stroked="f" strokeweight="1pt">
              <w10:anchorlock/>
            </v:rect>
          </w:pict>
        </mc:Fallback>
      </mc:AlternateContent>
    </w:r>
    <w:r>
      <w:tab/>
    </w:r>
    <w:r>
      <w:rPr>
        <w:noProof/>
      </w:rPr>
      <mc:AlternateContent>
        <mc:Choice Requires="wps">
          <w:drawing>
            <wp:inline distT="0" distB="0" distL="0" distR="0" wp14:anchorId="00B375C3" wp14:editId="6ADB0966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rgbClr val="0E4C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DF9A60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" fillcolor="#0e4cb2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37059" w14:textId="77777777" w:rsidR="00757594" w:rsidRDefault="00757594" w:rsidP="0037743C">
      <w:pPr>
        <w:spacing w:after="0" w:line="240" w:lineRule="auto"/>
      </w:pPr>
      <w:r>
        <w:separator/>
      </w:r>
    </w:p>
  </w:footnote>
  <w:footnote w:type="continuationSeparator" w:id="0">
    <w:p w14:paraId="3A8875A1" w14:textId="77777777" w:rsidR="00757594" w:rsidRDefault="00757594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26B46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4902">
    <w:abstractNumId w:val="9"/>
  </w:num>
  <w:num w:numId="2" w16cid:durableId="980620804">
    <w:abstractNumId w:val="9"/>
    <w:lvlOverride w:ilvl="0">
      <w:startOverride w:val="1"/>
    </w:lvlOverride>
  </w:num>
  <w:num w:numId="3" w16cid:durableId="1748531023">
    <w:abstractNumId w:val="9"/>
    <w:lvlOverride w:ilvl="0">
      <w:startOverride w:val="1"/>
    </w:lvlOverride>
  </w:num>
  <w:num w:numId="4" w16cid:durableId="1239024748">
    <w:abstractNumId w:val="8"/>
  </w:num>
  <w:num w:numId="5" w16cid:durableId="445001670">
    <w:abstractNumId w:val="9"/>
    <w:lvlOverride w:ilvl="0">
      <w:startOverride w:val="1"/>
    </w:lvlOverride>
  </w:num>
  <w:num w:numId="6" w16cid:durableId="242297197">
    <w:abstractNumId w:val="7"/>
  </w:num>
  <w:num w:numId="7" w16cid:durableId="540018789">
    <w:abstractNumId w:val="6"/>
  </w:num>
  <w:num w:numId="8" w16cid:durableId="316111447">
    <w:abstractNumId w:val="5"/>
  </w:num>
  <w:num w:numId="9" w16cid:durableId="1980261235">
    <w:abstractNumId w:val="4"/>
  </w:num>
  <w:num w:numId="10" w16cid:durableId="1900551657">
    <w:abstractNumId w:val="3"/>
  </w:num>
  <w:num w:numId="11" w16cid:durableId="335814634">
    <w:abstractNumId w:val="2"/>
  </w:num>
  <w:num w:numId="12" w16cid:durableId="842863141">
    <w:abstractNumId w:val="1"/>
  </w:num>
  <w:num w:numId="13" w16cid:durableId="219439344">
    <w:abstractNumId w:val="0"/>
  </w:num>
  <w:num w:numId="14" w16cid:durableId="1597207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99C"/>
    <w:rsid w:val="00016C11"/>
    <w:rsid w:val="000425F6"/>
    <w:rsid w:val="000549AB"/>
    <w:rsid w:val="00075279"/>
    <w:rsid w:val="000E1D4B"/>
    <w:rsid w:val="000E2C45"/>
    <w:rsid w:val="000E6BA7"/>
    <w:rsid w:val="00133D9A"/>
    <w:rsid w:val="0013577D"/>
    <w:rsid w:val="0018577C"/>
    <w:rsid w:val="001E5099"/>
    <w:rsid w:val="00205B05"/>
    <w:rsid w:val="00220FB7"/>
    <w:rsid w:val="00257ACA"/>
    <w:rsid w:val="002661CC"/>
    <w:rsid w:val="00275195"/>
    <w:rsid w:val="002A2D6C"/>
    <w:rsid w:val="002E18D8"/>
    <w:rsid w:val="002F5ECB"/>
    <w:rsid w:val="00326E24"/>
    <w:rsid w:val="003270C5"/>
    <w:rsid w:val="003309C2"/>
    <w:rsid w:val="00344DF5"/>
    <w:rsid w:val="00354B65"/>
    <w:rsid w:val="00366355"/>
    <w:rsid w:val="0037743C"/>
    <w:rsid w:val="003967A0"/>
    <w:rsid w:val="003E1E9B"/>
    <w:rsid w:val="003E3880"/>
    <w:rsid w:val="00400FAF"/>
    <w:rsid w:val="0041788D"/>
    <w:rsid w:val="00425687"/>
    <w:rsid w:val="0048709F"/>
    <w:rsid w:val="004A004B"/>
    <w:rsid w:val="00555FE1"/>
    <w:rsid w:val="00561E88"/>
    <w:rsid w:val="005B6F27"/>
    <w:rsid w:val="005D4DC0"/>
    <w:rsid w:val="005F496D"/>
    <w:rsid w:val="00632BB1"/>
    <w:rsid w:val="00636FE2"/>
    <w:rsid w:val="0064698D"/>
    <w:rsid w:val="0069002D"/>
    <w:rsid w:val="006C0C5A"/>
    <w:rsid w:val="00704FD6"/>
    <w:rsid w:val="00712321"/>
    <w:rsid w:val="00726D69"/>
    <w:rsid w:val="007327A6"/>
    <w:rsid w:val="00751AA2"/>
    <w:rsid w:val="00757594"/>
    <w:rsid w:val="007B03D6"/>
    <w:rsid w:val="007C70E3"/>
    <w:rsid w:val="00840D98"/>
    <w:rsid w:val="00892E61"/>
    <w:rsid w:val="009057A3"/>
    <w:rsid w:val="00911015"/>
    <w:rsid w:val="00934429"/>
    <w:rsid w:val="009775E0"/>
    <w:rsid w:val="009C3321"/>
    <w:rsid w:val="00A01D2E"/>
    <w:rsid w:val="00A0606F"/>
    <w:rsid w:val="00A1287F"/>
    <w:rsid w:val="00A72FAD"/>
    <w:rsid w:val="00A92C80"/>
    <w:rsid w:val="00B1295E"/>
    <w:rsid w:val="00C8654B"/>
    <w:rsid w:val="00CA1864"/>
    <w:rsid w:val="00CD0671"/>
    <w:rsid w:val="00CD1B39"/>
    <w:rsid w:val="00CD4ED2"/>
    <w:rsid w:val="00CE1E3B"/>
    <w:rsid w:val="00CF1B6A"/>
    <w:rsid w:val="00D2631E"/>
    <w:rsid w:val="00D91EF3"/>
    <w:rsid w:val="00DC332A"/>
    <w:rsid w:val="00E1299C"/>
    <w:rsid w:val="00E36671"/>
    <w:rsid w:val="00E75E55"/>
    <w:rsid w:val="00E938FB"/>
    <w:rsid w:val="00ED7C90"/>
    <w:rsid w:val="00F11895"/>
    <w:rsid w:val="00F25786"/>
    <w:rsid w:val="00F91316"/>
    <w:rsid w:val="00F91541"/>
    <w:rsid w:val="00FB1F73"/>
    <w:rsid w:val="00FE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495B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link w:val="NoSpacingChar"/>
    <w:uiPriority w:val="1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NoSpacingChar">
    <w:name w:val="No Spacing Char"/>
    <w:basedOn w:val="DefaultParagraphFont"/>
    <w:link w:val="NoSpacing"/>
    <w:uiPriority w:val="1"/>
    <w:rsid w:val="009057A3"/>
  </w:style>
  <w:style w:type="character" w:styleId="UnresolvedMention">
    <w:name w:val="Unresolved Mention"/>
    <w:basedOn w:val="DefaultParagraphFont"/>
    <w:uiPriority w:val="99"/>
    <w:semiHidden/>
    <w:unhideWhenUsed/>
    <w:rsid w:val="000E6B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rip\AppData\Local\Temp\tf03133090_win32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907E7476-1413-43B6-9C99-B45940119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2023-01-14T13:09:00Z</dcterms:created>
  <dcterms:modified xsi:type="dcterms:W3CDTF">2023-01-14T13:09:00Z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