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53489C68" w14:textId="77777777">
        <w:tc>
          <w:tcPr>
            <w:tcW w:w="11016" w:type="dxa"/>
            <w:shd w:val="clear" w:color="auto" w:fill="1F3864" w:themeFill="accent1" w:themeFillShade="80"/>
          </w:tcPr>
          <w:p w14:paraId="66CFF721" w14:textId="78984350"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9C3B3A">
              <w:t>July</w:t>
            </w:r>
            <w:r>
              <w:fldChar w:fldCharType="end"/>
            </w:r>
          </w:p>
        </w:tc>
      </w:tr>
      <w:tr w:rsidR="00EA415B" w14:paraId="10B40DD7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3A51F72" w14:textId="0D9B421E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9C3B3A">
              <w:t>2021</w:t>
            </w:r>
            <w:r>
              <w:fldChar w:fldCharType="end"/>
            </w:r>
          </w:p>
        </w:tc>
      </w:tr>
      <w:tr w:rsidR="00EA415B" w14:paraId="663BF80B" w14:textId="77777777">
        <w:sdt>
          <w:sdtPr>
            <w:id w:val="31938203"/>
            <w:placeholder>
              <w:docPart w:val="273442B52CAB403AA4DB73495ED403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16" w:type="dxa"/>
                <w:tcBorders>
                  <w:top w:val="single" w:sz="12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14:paraId="6683B823" w14:textId="77777777" w:rsidR="00EA415B" w:rsidRDefault="00375B27">
                <w:pPr>
                  <w:pStyle w:val="Subtitle"/>
                </w:pPr>
                <w:r>
                  <w:t>Subtitle</w:t>
                </w:r>
              </w:p>
            </w:tc>
          </w:sdtContent>
        </w:sdt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74A0F586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2E7F1AF" w14:textId="0A13AA6F" w:rsidR="00EA415B" w:rsidRDefault="00DC619C" w:rsidP="009C3B3A">
            <w:pPr>
              <w:pStyle w:val="Title"/>
              <w:rPr>
                <w:sz w:val="52"/>
                <w:szCs w:val="52"/>
              </w:rPr>
            </w:pPr>
            <w:r>
              <w:t>ACTIVITIES FOR JU</w:t>
            </w:r>
            <w:r w:rsidR="009C3B3A">
              <w:t>LY</w:t>
            </w:r>
          </w:p>
          <w:p w14:paraId="70710A14" w14:textId="77777777" w:rsidR="009C3B3A" w:rsidRDefault="009C3B3A" w:rsidP="009C3B3A">
            <w:pPr>
              <w:pStyle w:val="Title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DICKINSON VFW</w:t>
            </w:r>
          </w:p>
          <w:p w14:paraId="2EF09F6F" w14:textId="5AC13991" w:rsidR="009C3B3A" w:rsidRPr="009C3B3A" w:rsidRDefault="009C3B3A" w:rsidP="009C3B3A">
            <w:pPr>
              <w:pStyle w:val="Title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POST 6378</w:t>
            </w:r>
          </w:p>
        </w:tc>
        <w:tc>
          <w:tcPr>
            <w:tcW w:w="4186" w:type="dxa"/>
          </w:tcPr>
          <w:p w14:paraId="602132A6" w14:textId="7FF024EC" w:rsidR="00EA415B" w:rsidRDefault="009C3B3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C566EC" wp14:editId="4A59FA11">
                      <wp:extent cx="2457450" cy="1952625"/>
                      <wp:effectExtent l="0" t="0" r="0" b="9525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7450" cy="1952625"/>
                                <a:chOff x="0" y="0"/>
                                <a:chExt cx="2512060" cy="1852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060" cy="1570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1570355"/>
                                  <a:ext cx="251206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157C8B" w14:textId="70141522" w:rsidR="009C3B3A" w:rsidRPr="009C3B3A" w:rsidRDefault="009C3B3A" w:rsidP="009C3B3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566EC" id="Group 7" o:spid="_x0000_s1026" style="width:193.5pt;height:153.75pt;mso-position-horizontal-relative:char;mso-position-vertical-relative:line" coordsize="25120,185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width:25120;height:1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">
                        <v:imagedata r:id="rId1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8" type="#_x0000_t202" style="position:absolute;top:15703;width:2512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2C157C8B" w14:textId="70141522" w:rsidR="009C3B3A" w:rsidRPr="009C3B3A" w:rsidRDefault="009C3B3A" w:rsidP="009C3B3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DC619C">
              <w:rPr>
                <w:noProof/>
              </w:rPr>
              <mc:AlternateContent>
                <mc:Choice Requires="wpg">
                  <w:drawing>
                    <wp:inline distT="0" distB="0" distL="0" distR="0" wp14:anchorId="5B0073CF" wp14:editId="0109E77C">
                      <wp:extent cx="2512060" cy="2305050"/>
                      <wp:effectExtent l="0" t="0" r="2540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2060" cy="2305050"/>
                                <a:chOff x="0" y="0"/>
                                <a:chExt cx="2512060" cy="2305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060" cy="1884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1884045"/>
                                  <a:ext cx="2512060" cy="421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D45D67" w14:textId="05F0749E" w:rsidR="00DC619C" w:rsidRPr="00DC619C" w:rsidRDefault="00DC619C" w:rsidP="00DC619C">
                                    <w:hyperlink r:id="rId15" w:history="1">
                                      <w:r w:rsidRPr="00DC619C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Pr="00DC619C"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Pr="00DC619C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0073CF" id="Group 4" o:spid="_x0000_s1029" style="width:197.8pt;height:181.5pt;mso-position-horizontal-relative:char;mso-position-vertical-relative:line" coordsize="25120,2305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">
                      <v:shape id="Picture 2" o:spid="_x0000_s1030" type="#_x0000_t75" style="position:absolute;width:2512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">
                        <v:imagedata r:id="rId17" o:title=""/>
                      </v:shape>
                      <v:shape id="Text Box 3" o:spid="_x0000_s1031" type="#_x0000_t202" style="position:absolute;top:18840;width:25120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      <v:textbox style="mso-fit-shape-to-text:t">
                          <w:txbxContent>
                            <w:p w14:paraId="36D45D67" w14:textId="05F0749E" w:rsidR="00DC619C" w:rsidRPr="00DC619C" w:rsidRDefault="00DC619C" w:rsidP="00DC619C">
                              <w:hyperlink r:id="rId18" w:history="1">
                                <w:r w:rsidRPr="00DC619C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DC619C">
                                <w:t xml:space="preserve"> by Unknown Author is licensed under </w:t>
                              </w:r>
                              <w:hyperlink r:id="rId19" w:history="1">
                                <w:r w:rsidRPr="00DC619C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14:paraId="5FA97535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CEEF0E93395D4FCE9ED66413B19AEF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5DF8131C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1101F5B6" w14:textId="77777777" w:rsidR="00EA415B" w:rsidRDefault="005C2837">
            <w:pPr>
              <w:pStyle w:val="Days"/>
            </w:pPr>
            <w:sdt>
              <w:sdtPr>
                <w:id w:val="2141225648"/>
                <w:placeholder>
                  <w:docPart w:val="A33786138588466FABB20690FDB8E358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133C071C" w14:textId="77777777" w:rsidR="00EA415B" w:rsidRDefault="005C2837">
            <w:pPr>
              <w:pStyle w:val="Days"/>
            </w:pPr>
            <w:sdt>
              <w:sdtPr>
                <w:id w:val="-225834277"/>
                <w:placeholder>
                  <w:docPart w:val="38C34E08DFF54B79B23BFB55D9944A7F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00E9754C" w14:textId="77777777" w:rsidR="00EA415B" w:rsidRDefault="005C2837">
            <w:pPr>
              <w:pStyle w:val="Days"/>
            </w:pPr>
            <w:sdt>
              <w:sdtPr>
                <w:id w:val="-1121838800"/>
                <w:placeholder>
                  <w:docPart w:val="B94419F718B64B728C3E61AE43E81294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174599F6" w14:textId="77777777" w:rsidR="00EA415B" w:rsidRDefault="005C2837">
            <w:pPr>
              <w:pStyle w:val="Days"/>
            </w:pPr>
            <w:sdt>
              <w:sdtPr>
                <w:id w:val="-1805692476"/>
                <w:placeholder>
                  <w:docPart w:val="531C85046EF9421B86616C5D37CF4918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6430326E" w14:textId="77777777" w:rsidR="00EA415B" w:rsidRDefault="005C2837">
            <w:pPr>
              <w:pStyle w:val="Days"/>
            </w:pPr>
            <w:sdt>
              <w:sdtPr>
                <w:id w:val="815225377"/>
                <w:placeholder>
                  <w:docPart w:val="37E5149060404B56BE9EA55B84C67428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280B96EB" w14:textId="77777777" w:rsidR="00EA415B" w:rsidRDefault="005C2837">
            <w:pPr>
              <w:pStyle w:val="Days"/>
            </w:pPr>
            <w:sdt>
              <w:sdtPr>
                <w:id w:val="36251574"/>
                <w:placeholder>
                  <w:docPart w:val="08D3D4782DAA4278B70744F6B6D0187C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69402FD1" w14:textId="77777777" w:rsidTr="00EA415B">
        <w:tc>
          <w:tcPr>
            <w:tcW w:w="1536" w:type="dxa"/>
            <w:tcBorders>
              <w:bottom w:val="nil"/>
            </w:tcBorders>
          </w:tcPr>
          <w:p w14:paraId="0302692B" w14:textId="6FBCD4E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C3B3A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0E895437" w14:textId="686427F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C3B3A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9C3B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570814C" w14:textId="5148BE7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C3B3A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9C3B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B0C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81D1DC0" w14:textId="6D1AA23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C3B3A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9C3B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DC619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600AF9C2" w14:textId="599261C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C3B3A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DC619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DC619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DC619C">
              <w:fldChar w:fldCharType="separate"/>
            </w:r>
            <w:r w:rsidR="00DC619C">
              <w:rPr>
                <w:noProof/>
              </w:rPr>
              <w:instrText>3</w:instrText>
            </w:r>
            <w:r>
              <w:fldChar w:fldCharType="end"/>
            </w:r>
            <w:r w:rsidR="00DC619C">
              <w:fldChar w:fldCharType="separate"/>
            </w:r>
            <w:r w:rsidR="009C3B3A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201C6B5C" w14:textId="6DDB1E52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C3B3A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9C3B3A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9C3B3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C3B3A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9C3B3A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D4F60C4" w14:textId="79120C2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C3B3A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9C3B3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9C3B3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C3B3A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9C3B3A">
              <w:rPr>
                <w:noProof/>
              </w:rPr>
              <w:t>3</w:t>
            </w:r>
            <w:r>
              <w:fldChar w:fldCharType="end"/>
            </w:r>
          </w:p>
        </w:tc>
      </w:tr>
      <w:tr w:rsidR="00EA415B" w14:paraId="77AF5BCD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E77656D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7AF425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8F4F858" w14:textId="276C5CDF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8E83E0E" w14:textId="0333B0C8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0A1831E" w14:textId="17C6A55B" w:rsidR="00DC619C" w:rsidRDefault="009C3B3A">
            <w:r>
              <w:t>CHICKEN POT PIE 5-7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F0F6022" w14:textId="77777777" w:rsidR="00EA415B" w:rsidRDefault="009C3B3A">
            <w:r>
              <w:t>TEJANO NIGHT</w:t>
            </w:r>
          </w:p>
          <w:p w14:paraId="3F2FDC2E" w14:textId="49DC72DD" w:rsidR="009C3B3A" w:rsidRDefault="009C3B3A">
            <w:r>
              <w:t>8-1AM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4B61583" w14:textId="77777777" w:rsidR="009C3B3A" w:rsidRDefault="009C3B3A">
            <w:r>
              <w:t>KARAOKE</w:t>
            </w:r>
          </w:p>
          <w:p w14:paraId="2A1EB916" w14:textId="4C32D22E" w:rsidR="00EA415B" w:rsidRDefault="009C3B3A">
            <w:r>
              <w:t xml:space="preserve"> 7-12</w:t>
            </w:r>
          </w:p>
        </w:tc>
      </w:tr>
      <w:tr w:rsidR="00EA415B" w14:paraId="3ED2E7C7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D61CD5F" w14:textId="723BAC2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9C3B3A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C107FC4" w14:textId="44AD72D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9C3B3A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0025C45" w14:textId="54353F9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9C3B3A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59A8347" w14:textId="11B01940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9C3B3A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3AB2E2E" w14:textId="50E1929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9C3B3A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917906D" w14:textId="5BA0DEF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9C3B3A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80C66DC" w14:textId="27AA1FE0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9C3B3A">
              <w:rPr>
                <w:noProof/>
              </w:rPr>
              <w:t>10</w:t>
            </w:r>
            <w:r>
              <w:fldChar w:fldCharType="end"/>
            </w:r>
          </w:p>
        </w:tc>
      </w:tr>
      <w:tr w:rsidR="00EA415B" w14:paraId="7415126D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C129FAD" w14:textId="05B12A06" w:rsidR="00EA415B" w:rsidRDefault="009C3B3A">
            <w:r>
              <w:t>CLOSED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0E9C73E" w14:textId="77777777" w:rsidR="00DC619C" w:rsidRDefault="009C3B3A">
            <w:r>
              <w:t>BURGER NIGHT</w:t>
            </w:r>
          </w:p>
          <w:p w14:paraId="31847648" w14:textId="4CC6F9B4" w:rsidR="009C3B3A" w:rsidRDefault="009C3B3A">
            <w:r>
              <w:t>5-7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5F2FA5" w14:textId="77777777" w:rsidR="00EA415B" w:rsidRDefault="009C3B3A">
            <w:r>
              <w:t>MEETIN NIGHT</w:t>
            </w:r>
          </w:p>
          <w:p w14:paraId="41BA781B" w14:textId="5A30E52D" w:rsidR="009C3B3A" w:rsidRDefault="009C3B3A">
            <w:r>
              <w:t>7:30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99E7662" w14:textId="46CB1AB5" w:rsidR="00EA415B" w:rsidRDefault="009C3B3A">
            <w:r>
              <w:t>BLOCK PARTY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1AF03B1" w14:textId="77777777" w:rsidR="00DC619C" w:rsidRDefault="009C3B3A">
            <w:r>
              <w:t>CHEESE ENCHILADAS</w:t>
            </w:r>
          </w:p>
          <w:p w14:paraId="3F304786" w14:textId="00DAF29A" w:rsidR="009C3B3A" w:rsidRDefault="009C3B3A">
            <w:r>
              <w:t>5-7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0C6B59C" w14:textId="77777777" w:rsidR="00DC619C" w:rsidRDefault="009C3B3A">
            <w:r>
              <w:t>TEJANO NIGHT</w:t>
            </w:r>
          </w:p>
          <w:p w14:paraId="3A34A2D1" w14:textId="7B3ACE0E" w:rsidR="009C3B3A" w:rsidRDefault="009C3B3A">
            <w:r>
              <w:t>8-1AM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98B7CFE" w14:textId="77777777" w:rsidR="00EA415B" w:rsidRDefault="009C3B3A">
            <w:r>
              <w:t>KARAOKE</w:t>
            </w:r>
          </w:p>
          <w:p w14:paraId="1056FC2D" w14:textId="05099D45" w:rsidR="009C3B3A" w:rsidRDefault="009C3B3A">
            <w:r>
              <w:t>7-12</w:t>
            </w:r>
          </w:p>
        </w:tc>
      </w:tr>
      <w:tr w:rsidR="00EA415B" w14:paraId="17A308AF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70D5C2" w14:textId="3C970DAC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9C3B3A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EC55E8C" w14:textId="7C0E2E1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9C3B3A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4C9105B" w14:textId="1F7C6DC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9C3B3A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0853153" w14:textId="55F4F99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9C3B3A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0C214D2" w14:textId="46A75F6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9C3B3A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0A583B2" w14:textId="33D134C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9C3B3A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8BA2179" w14:textId="47206E0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9C3B3A">
              <w:rPr>
                <w:noProof/>
              </w:rPr>
              <w:t>17</w:t>
            </w:r>
            <w:r>
              <w:fldChar w:fldCharType="end"/>
            </w:r>
          </w:p>
        </w:tc>
      </w:tr>
      <w:tr w:rsidR="00EA415B" w14:paraId="785F56DB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490E070" w14:textId="3DB93869" w:rsidR="00EA415B" w:rsidRDefault="009C3B3A">
            <w:r>
              <w:t>CLOSED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F8D35F9" w14:textId="77777777" w:rsidR="00EA415B" w:rsidRDefault="009C3B3A">
            <w:r>
              <w:t>BURGER NIGHT</w:t>
            </w:r>
          </w:p>
          <w:p w14:paraId="24FF11BD" w14:textId="28074F27" w:rsidR="009C3B3A" w:rsidRDefault="009C3B3A">
            <w:r>
              <w:t>5-7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8584C76" w14:textId="7D3444DA" w:rsidR="00EA415B" w:rsidRDefault="009C3B3A">
            <w:r>
              <w:t>MARINE CORP LEGION MEETING 6:30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E7A2BAD" w14:textId="5715F0AD" w:rsidR="00EA415B" w:rsidRDefault="009C3B3A">
            <w:r>
              <w:t>BLOCK PARTY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93991E3" w14:textId="77777777" w:rsidR="00DC619C" w:rsidRDefault="009C3B3A">
            <w:r>
              <w:t>FISH FRY</w:t>
            </w:r>
          </w:p>
          <w:p w14:paraId="4FEA5966" w14:textId="7479A038" w:rsidR="009C3B3A" w:rsidRDefault="009C3B3A">
            <w:r>
              <w:t>5-7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014E3D1" w14:textId="77777777" w:rsidR="00DC619C" w:rsidRDefault="009C3B3A">
            <w:r>
              <w:t>TEJANO NIGHT</w:t>
            </w:r>
          </w:p>
          <w:p w14:paraId="6C7477D1" w14:textId="78F68A0E" w:rsidR="009C3B3A" w:rsidRDefault="009C3B3A">
            <w:r>
              <w:t>8-1AM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633ED22" w14:textId="77777777" w:rsidR="00EA415B" w:rsidRDefault="009C3B3A">
            <w:r>
              <w:t>KARAOKE</w:t>
            </w:r>
          </w:p>
          <w:p w14:paraId="42AB4542" w14:textId="77777777" w:rsidR="009C3B3A" w:rsidRDefault="009C3B3A">
            <w:r>
              <w:t>7-12</w:t>
            </w:r>
          </w:p>
          <w:p w14:paraId="4B257DFE" w14:textId="174B6696" w:rsidR="009C3B3A" w:rsidRDefault="009C3B3A"/>
        </w:tc>
      </w:tr>
      <w:tr w:rsidR="00EA415B" w14:paraId="02BEA677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C940ABD" w14:textId="6827157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9C3B3A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66CE62D" w14:textId="31E8E790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9C3B3A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AC72D62" w14:textId="0D87C7E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9C3B3A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624C4B2" w14:textId="4F44832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9C3B3A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B9AAE11" w14:textId="5D1AD6A8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9C3B3A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8148E01" w14:textId="35593DF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9C3B3A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7988F50" w14:textId="4CF41B7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9C3B3A">
              <w:rPr>
                <w:noProof/>
              </w:rPr>
              <w:t>24</w:t>
            </w:r>
            <w:r>
              <w:fldChar w:fldCharType="end"/>
            </w:r>
          </w:p>
        </w:tc>
      </w:tr>
      <w:tr w:rsidR="00EA415B" w14:paraId="1BAF4CC2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704D1C2" w14:textId="352A769E" w:rsidR="00EA415B" w:rsidRDefault="009C3B3A">
            <w:r>
              <w:t>CLOSED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0329114" w14:textId="77777777" w:rsidR="00DC619C" w:rsidRDefault="009C3B3A">
            <w:r>
              <w:t xml:space="preserve">BURGER NIGHT </w:t>
            </w:r>
          </w:p>
          <w:p w14:paraId="3EEFF7F7" w14:textId="4589A87B" w:rsidR="009C3B3A" w:rsidRDefault="009C3B3A">
            <w:r>
              <w:t>5-7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7088C36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DF7A00D" w14:textId="4E92CFA7" w:rsidR="00EA415B" w:rsidRDefault="009C3B3A">
            <w:r>
              <w:t>BLOCK PARTY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DB9BC78" w14:textId="77777777" w:rsidR="00DC619C" w:rsidRDefault="009C3B3A">
            <w:r>
              <w:t>HAM DINNER</w:t>
            </w:r>
          </w:p>
          <w:p w14:paraId="5FC3E18C" w14:textId="7B867EE5" w:rsidR="009C3B3A" w:rsidRDefault="009C3B3A">
            <w:r>
              <w:t>5-7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CFBDD3C" w14:textId="77777777" w:rsidR="00DC619C" w:rsidRDefault="009C3B3A">
            <w:r>
              <w:t xml:space="preserve">TEJANO NIGHT </w:t>
            </w:r>
          </w:p>
          <w:p w14:paraId="78B094FE" w14:textId="40417A6A" w:rsidR="009C3B3A" w:rsidRDefault="009C3B3A">
            <w:r>
              <w:t>8-1AM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516AF76" w14:textId="77777777" w:rsidR="00DC619C" w:rsidRDefault="009C3B3A">
            <w:r>
              <w:t>KARAOKE</w:t>
            </w:r>
          </w:p>
          <w:p w14:paraId="2950CC03" w14:textId="247AA484" w:rsidR="009C3B3A" w:rsidRDefault="009C3B3A">
            <w:r>
              <w:t>7-12</w:t>
            </w:r>
          </w:p>
        </w:tc>
      </w:tr>
      <w:tr w:rsidR="00EA415B" w14:paraId="38BDE1E7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F2074C3" w14:textId="208C36C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9C3B3A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9C3B3A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C3B3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9C3B3A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C3B3A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9C3B3A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B2C1EDB" w14:textId="04F88D78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9C3B3A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9C3B3A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C3B3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9C3B3A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C3B3A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9C3B3A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6A86C02" w14:textId="693E80E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9C3B3A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9C3B3A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C3B3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9C3B3A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C3B3A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9C3B3A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6446842" w14:textId="546C76DA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9C3B3A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9C3B3A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C3B3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9C3B3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C3B3A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9C3B3A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9609C85" w14:textId="3890ECF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9C3B3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9C3B3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C3B3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9C3B3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9C3B3A">
              <w:fldChar w:fldCharType="separate"/>
            </w:r>
            <w:r w:rsidR="009C3B3A">
              <w:rPr>
                <w:noProof/>
              </w:rPr>
              <w:instrText>29</w:instrText>
            </w:r>
            <w:r>
              <w:fldChar w:fldCharType="end"/>
            </w:r>
            <w:r w:rsidR="009C3B3A">
              <w:fldChar w:fldCharType="separate"/>
            </w:r>
            <w:r w:rsidR="009C3B3A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A616D90" w14:textId="7F607022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9C3B3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9C3B3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C3B3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9C3B3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C3B3A">
              <w:rPr>
                <w:noProof/>
              </w:rPr>
              <w:instrText>30</w:instrText>
            </w:r>
            <w:r>
              <w:fldChar w:fldCharType="end"/>
            </w:r>
            <w:r w:rsidR="009C3B3A">
              <w:fldChar w:fldCharType="separate"/>
            </w:r>
            <w:r w:rsidR="009C3B3A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6B4FF96" w14:textId="1A59615F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9C3B3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9C3B3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C3B3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9C3B3A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C3B3A">
              <w:rPr>
                <w:noProof/>
              </w:rPr>
              <w:instrText>31</w:instrText>
            </w:r>
            <w:r>
              <w:fldChar w:fldCharType="end"/>
            </w:r>
            <w:r w:rsidR="009C3B3A">
              <w:fldChar w:fldCharType="separate"/>
            </w:r>
            <w:r w:rsidR="009C3B3A">
              <w:rPr>
                <w:noProof/>
              </w:rPr>
              <w:t>31</w:t>
            </w:r>
            <w:r>
              <w:fldChar w:fldCharType="end"/>
            </w:r>
          </w:p>
        </w:tc>
      </w:tr>
      <w:tr w:rsidR="00EA415B" w14:paraId="269E69F3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7902E89" w14:textId="5BAAF0A7" w:rsidR="00EA415B" w:rsidRDefault="009C3B3A">
            <w:r>
              <w:t>CLOSED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38D0C8C" w14:textId="77777777" w:rsidR="00DC619C" w:rsidRDefault="009C3B3A">
            <w:r>
              <w:t xml:space="preserve">BURGER NIGHT </w:t>
            </w:r>
          </w:p>
          <w:p w14:paraId="215632E2" w14:textId="43EBFF95" w:rsidR="009C3B3A" w:rsidRDefault="009C3B3A">
            <w:r>
              <w:t>5-7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2EADE46" w14:textId="1F9D1485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75DD290" w14:textId="28198759" w:rsidR="00EA415B" w:rsidRDefault="009C3B3A">
            <w:r>
              <w:t>BLOCK PARTY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5639B75" w14:textId="4FFA0172" w:rsidR="00EA415B" w:rsidRDefault="009C3B3A">
            <w:r>
              <w:t>STEAK NIGHT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94FAA5D" w14:textId="1F7626EE" w:rsidR="00EA415B" w:rsidRDefault="009C3B3A">
            <w:r>
              <w:t>TEJANO NIGHT 8-1AM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872FDD0" w14:textId="77777777" w:rsidR="00EA415B" w:rsidRDefault="009C3B3A">
            <w:r>
              <w:t>KARAOKE</w:t>
            </w:r>
          </w:p>
          <w:p w14:paraId="10479EA9" w14:textId="2C3A2063" w:rsidR="009C3B3A" w:rsidRDefault="009C3B3A">
            <w:r>
              <w:t>7-12</w:t>
            </w:r>
          </w:p>
        </w:tc>
      </w:tr>
      <w:tr w:rsidR="00EA415B" w14:paraId="07E9628F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6535DBB" w14:textId="07847A1F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9C3B3A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9C3B3A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C3B3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B864F3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73F893A" w14:textId="633FF37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9C3B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B864F3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C619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0B805C0D" w14:textId="77777777" w:rsidR="00EA415B" w:rsidRDefault="00EA415B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56581A5D" w14:textId="77777777" w:rsidR="00EA415B" w:rsidRDefault="00EA415B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0CF8521B" w14:textId="77777777" w:rsidR="00EA415B" w:rsidRDefault="00EA415B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2D729400" w14:textId="77777777"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1FA494B3" w14:textId="77777777" w:rsidR="00EA415B" w:rsidRDefault="00EA415B">
            <w:pPr>
              <w:pStyle w:val="Dates"/>
            </w:pPr>
          </w:p>
        </w:tc>
      </w:tr>
      <w:tr w:rsidR="00EA415B" w14:paraId="3F3B068C" w14:textId="77777777" w:rsidTr="00EA415B">
        <w:trPr>
          <w:trHeight w:hRule="exact" w:val="864"/>
        </w:trPr>
        <w:tc>
          <w:tcPr>
            <w:tcW w:w="1536" w:type="dxa"/>
          </w:tcPr>
          <w:p w14:paraId="1F76BF06" w14:textId="77777777" w:rsidR="00EA415B" w:rsidRDefault="00EA415B"/>
        </w:tc>
        <w:tc>
          <w:tcPr>
            <w:tcW w:w="1538" w:type="dxa"/>
          </w:tcPr>
          <w:p w14:paraId="298B1010" w14:textId="77777777" w:rsidR="00EA415B" w:rsidRDefault="00EA415B"/>
        </w:tc>
        <w:tc>
          <w:tcPr>
            <w:tcW w:w="1540" w:type="dxa"/>
          </w:tcPr>
          <w:p w14:paraId="56F40935" w14:textId="77777777" w:rsidR="00EA415B" w:rsidRDefault="00EA415B"/>
        </w:tc>
        <w:tc>
          <w:tcPr>
            <w:tcW w:w="1552" w:type="dxa"/>
          </w:tcPr>
          <w:p w14:paraId="6B121676" w14:textId="77777777" w:rsidR="00EA415B" w:rsidRDefault="00EA415B"/>
        </w:tc>
        <w:tc>
          <w:tcPr>
            <w:tcW w:w="1543" w:type="dxa"/>
          </w:tcPr>
          <w:p w14:paraId="2FF48F66" w14:textId="77777777" w:rsidR="00EA415B" w:rsidRDefault="00EA415B"/>
        </w:tc>
        <w:tc>
          <w:tcPr>
            <w:tcW w:w="1533" w:type="dxa"/>
          </w:tcPr>
          <w:p w14:paraId="542E107F" w14:textId="77777777" w:rsidR="00EA415B" w:rsidRDefault="00EA415B"/>
        </w:tc>
        <w:tc>
          <w:tcPr>
            <w:tcW w:w="1542" w:type="dxa"/>
          </w:tcPr>
          <w:p w14:paraId="063BCD2E" w14:textId="77777777" w:rsidR="00EA415B" w:rsidRDefault="00EA415B"/>
        </w:tc>
      </w:tr>
    </w:tbl>
    <w:sdt>
      <w:sdtPr>
        <w:id w:val="31938234"/>
        <w:placeholder>
          <w:docPart w:val="07A54F68B1D543E0B627181A212D723F"/>
        </w:placeholder>
        <w:temporary/>
        <w:showingPlcHdr/>
        <w15:appearance w15:val="hidden"/>
      </w:sdtPr>
      <w:sdtEndPr/>
      <w:sdtContent>
        <w:p w14:paraId="56770279" w14:textId="77777777" w:rsidR="00EA415B" w:rsidRDefault="00375B27">
          <w:pPr>
            <w:pStyle w:val="Quote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sdtContent>
    </w:sdt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7F85B" w14:textId="77777777" w:rsidR="005C2837" w:rsidRDefault="005C2837">
      <w:pPr>
        <w:spacing w:before="0" w:after="0"/>
      </w:pPr>
      <w:r>
        <w:separator/>
      </w:r>
    </w:p>
  </w:endnote>
  <w:endnote w:type="continuationSeparator" w:id="0">
    <w:p w14:paraId="4D79D11B" w14:textId="77777777" w:rsidR="005C2837" w:rsidRDefault="005C283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10751" w14:textId="77777777" w:rsidR="005C2837" w:rsidRDefault="005C2837">
      <w:pPr>
        <w:spacing w:before="0" w:after="0"/>
      </w:pPr>
      <w:r>
        <w:separator/>
      </w:r>
    </w:p>
  </w:footnote>
  <w:footnote w:type="continuationSeparator" w:id="0">
    <w:p w14:paraId="20BD43DF" w14:textId="77777777" w:rsidR="005C2837" w:rsidRDefault="005C283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7/31/2021"/>
    <w:docVar w:name="MonthStart" w:val="7/1/2021"/>
    <w:docVar w:name="ShowDynamicGuides" w:val="1"/>
    <w:docVar w:name="ShowMarginGuides" w:val="0"/>
    <w:docVar w:name="ShowOutlines" w:val="0"/>
    <w:docVar w:name="ShowStaticGuides" w:val="0"/>
  </w:docVars>
  <w:rsids>
    <w:rsidRoot w:val="00DC619C"/>
    <w:rsid w:val="00124ADC"/>
    <w:rsid w:val="00193E15"/>
    <w:rsid w:val="0025748C"/>
    <w:rsid w:val="002F7032"/>
    <w:rsid w:val="00320970"/>
    <w:rsid w:val="00375B27"/>
    <w:rsid w:val="005B0C48"/>
    <w:rsid w:val="005C2837"/>
    <w:rsid w:val="0064687B"/>
    <w:rsid w:val="00812DAD"/>
    <w:rsid w:val="0081356A"/>
    <w:rsid w:val="008F0AEB"/>
    <w:rsid w:val="00925ED9"/>
    <w:rsid w:val="00997C7D"/>
    <w:rsid w:val="009A164A"/>
    <w:rsid w:val="009A7C5B"/>
    <w:rsid w:val="009C3B3A"/>
    <w:rsid w:val="00B864F3"/>
    <w:rsid w:val="00BC6A26"/>
    <w:rsid w:val="00BF0FEE"/>
    <w:rsid w:val="00BF4383"/>
    <w:rsid w:val="00C41633"/>
    <w:rsid w:val="00CB00F4"/>
    <w:rsid w:val="00D86D82"/>
    <w:rsid w:val="00DC619C"/>
    <w:rsid w:val="00EA415B"/>
    <w:rsid w:val="00F8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86C7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472C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C61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https://commons.wikimedia.org/wiki/File:Flowers,_lily.JPG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top10hdwallpaper.blogspot.com/2012/12/4th-of-july-wallpapers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commons.wikimedia.org/wiki/File:Flowers,_lily.JPG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ommons.wikimedia.org/wiki/File:Flowers,_lily.JPG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Microsoft\Office\16.0\DTS\en-US%7bC01DF7E0-7CE7-4769-BC38-8BD80FEAC590%7d\%7b941163AA-F67D-4967-96DC-F0B3C1759994%7dtf16382941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3442B52CAB403AA4DB73495ED40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C4779-6D81-4D79-A44D-EB11A853EF98}"/>
      </w:docPartPr>
      <w:docPartBody>
        <w:p w:rsidR="00000000" w:rsidRDefault="006F1D93">
          <w:pPr>
            <w:pStyle w:val="273442B52CAB403AA4DB73495ED4030A"/>
          </w:pPr>
          <w:r>
            <w:t>Subtitle</w:t>
          </w:r>
        </w:p>
      </w:docPartBody>
    </w:docPart>
    <w:docPart>
      <w:docPartPr>
        <w:name w:val="CEEF0E93395D4FCE9ED66413B19AE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FB51B-1B72-435F-919A-9A34D01F3B5B}"/>
      </w:docPartPr>
      <w:docPartBody>
        <w:p w:rsidR="00000000" w:rsidRDefault="006F1D93">
          <w:pPr>
            <w:pStyle w:val="CEEF0E93395D4FCE9ED66413B19AEFDA"/>
          </w:pPr>
          <w:r>
            <w:t>Sunday</w:t>
          </w:r>
        </w:p>
      </w:docPartBody>
    </w:docPart>
    <w:docPart>
      <w:docPartPr>
        <w:name w:val="A33786138588466FABB20690FDB8E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08F23-7817-43FC-ADFD-9528BA2C1A06}"/>
      </w:docPartPr>
      <w:docPartBody>
        <w:p w:rsidR="00000000" w:rsidRDefault="006F1D93">
          <w:pPr>
            <w:pStyle w:val="A33786138588466FABB20690FDB8E358"/>
          </w:pPr>
          <w:r>
            <w:t>Monday</w:t>
          </w:r>
        </w:p>
      </w:docPartBody>
    </w:docPart>
    <w:docPart>
      <w:docPartPr>
        <w:name w:val="38C34E08DFF54B79B23BFB55D9944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C7CED-E171-4755-8007-4AE06E7406A0}"/>
      </w:docPartPr>
      <w:docPartBody>
        <w:p w:rsidR="00000000" w:rsidRDefault="006F1D93">
          <w:pPr>
            <w:pStyle w:val="38C34E08DFF54B79B23BFB55D9944A7F"/>
          </w:pPr>
          <w:r>
            <w:t>Tuesday</w:t>
          </w:r>
        </w:p>
      </w:docPartBody>
    </w:docPart>
    <w:docPart>
      <w:docPartPr>
        <w:name w:val="B94419F718B64B728C3E61AE43E81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42BB7-6F2C-4919-B8E4-2B2F4AFD636B}"/>
      </w:docPartPr>
      <w:docPartBody>
        <w:p w:rsidR="00000000" w:rsidRDefault="006F1D93">
          <w:pPr>
            <w:pStyle w:val="B94419F718B64B728C3E61AE43E81294"/>
          </w:pPr>
          <w:r>
            <w:t>Wednesday</w:t>
          </w:r>
        </w:p>
      </w:docPartBody>
    </w:docPart>
    <w:docPart>
      <w:docPartPr>
        <w:name w:val="531C85046EF9421B86616C5D37CF4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6651E-C8C0-43A7-96E5-D589382C5B9A}"/>
      </w:docPartPr>
      <w:docPartBody>
        <w:p w:rsidR="00000000" w:rsidRDefault="006F1D93">
          <w:pPr>
            <w:pStyle w:val="531C85046EF9421B86616C5D37CF4918"/>
          </w:pPr>
          <w:r>
            <w:t>Thursday</w:t>
          </w:r>
        </w:p>
      </w:docPartBody>
    </w:docPart>
    <w:docPart>
      <w:docPartPr>
        <w:name w:val="37E5149060404B56BE9EA55B84C67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1F30E-084D-4CF3-A3E6-088EB946276B}"/>
      </w:docPartPr>
      <w:docPartBody>
        <w:p w:rsidR="00000000" w:rsidRDefault="006F1D93">
          <w:pPr>
            <w:pStyle w:val="37E5149060404B56BE9EA55B84C67428"/>
          </w:pPr>
          <w:r>
            <w:t>Friday</w:t>
          </w:r>
        </w:p>
      </w:docPartBody>
    </w:docPart>
    <w:docPart>
      <w:docPartPr>
        <w:name w:val="08D3D4782DAA4278B70744F6B6D01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B616C-279D-4AD2-AE56-EAEFE74F853F}"/>
      </w:docPartPr>
      <w:docPartBody>
        <w:p w:rsidR="00000000" w:rsidRDefault="006F1D93">
          <w:pPr>
            <w:pStyle w:val="08D3D4782DAA4278B70744F6B6D0187C"/>
          </w:pPr>
          <w:r>
            <w:t>Saturday</w:t>
          </w:r>
        </w:p>
      </w:docPartBody>
    </w:docPart>
    <w:docPart>
      <w:docPartPr>
        <w:name w:val="07A54F68B1D543E0B627181A212D7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EA9F3-3355-4B6E-A179-8CD3F4416B46}"/>
      </w:docPartPr>
      <w:docPartBody>
        <w:p w:rsidR="00000000" w:rsidRDefault="006F1D93">
          <w:pPr>
            <w:pStyle w:val="07A54F68B1D543E0B627181A212D723F"/>
          </w:pPr>
          <w:r>
            <w:t xml:space="preserve">View and edit this document in Word on your computer, tablet, or phone. You can edit text; easily insert content such as pictures, shapes, and tables; and seamlessly save the document to the cloud from Word on your Windows, Mac, Android, or </w:t>
          </w:r>
          <w:r>
            <w:t>iOS device.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D93"/>
    <w:rsid w:val="006F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3442B52CAB403AA4DB73495ED4030A">
    <w:name w:val="273442B52CAB403AA4DB73495ED4030A"/>
  </w:style>
  <w:style w:type="paragraph" w:customStyle="1" w:styleId="201C286C5CFC4736873E806879A53EB2">
    <w:name w:val="201C286C5CFC4736873E806879A53EB2"/>
  </w:style>
  <w:style w:type="paragraph" w:customStyle="1" w:styleId="F37BFD2452854632989BF67DBCAF352A">
    <w:name w:val="F37BFD2452854632989BF67DBCAF352A"/>
  </w:style>
  <w:style w:type="paragraph" w:customStyle="1" w:styleId="CEEF0E93395D4FCE9ED66413B19AEFDA">
    <w:name w:val="CEEF0E93395D4FCE9ED66413B19AEFDA"/>
  </w:style>
  <w:style w:type="paragraph" w:customStyle="1" w:styleId="A33786138588466FABB20690FDB8E358">
    <w:name w:val="A33786138588466FABB20690FDB8E358"/>
  </w:style>
  <w:style w:type="paragraph" w:customStyle="1" w:styleId="38C34E08DFF54B79B23BFB55D9944A7F">
    <w:name w:val="38C34E08DFF54B79B23BFB55D9944A7F"/>
  </w:style>
  <w:style w:type="paragraph" w:customStyle="1" w:styleId="B94419F718B64B728C3E61AE43E81294">
    <w:name w:val="B94419F718B64B728C3E61AE43E81294"/>
  </w:style>
  <w:style w:type="paragraph" w:customStyle="1" w:styleId="531C85046EF9421B86616C5D37CF4918">
    <w:name w:val="531C85046EF9421B86616C5D37CF4918"/>
  </w:style>
  <w:style w:type="paragraph" w:customStyle="1" w:styleId="37E5149060404B56BE9EA55B84C67428">
    <w:name w:val="37E5149060404B56BE9EA55B84C67428"/>
  </w:style>
  <w:style w:type="paragraph" w:customStyle="1" w:styleId="08D3D4782DAA4278B70744F6B6D0187C">
    <w:name w:val="08D3D4782DAA4278B70744F6B6D0187C"/>
  </w:style>
  <w:style w:type="paragraph" w:customStyle="1" w:styleId="07A54F68B1D543E0B627181A212D723F">
    <w:name w:val="07A54F68B1D543E0B627181A212D72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{941163AA-F67D-4967-96DC-F0B3C1759994}tf16382941_win32.dotm</Template>
  <TotalTime>0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2021-05-24T21:16:00Z</dcterms:created>
  <dcterms:modified xsi:type="dcterms:W3CDTF">2021-05-25T21:41:00Z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