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02923" w14:textId="1995C546" w:rsidR="00AE2E25" w:rsidRPr="00DB38C9" w:rsidRDefault="00FC6F23" w:rsidP="00DB38C9">
      <w:pPr>
        <w:pStyle w:val="AddressorLocation"/>
        <w:jc w:val="both"/>
        <w:rPr>
          <w:color w:val="FFDDA2" w:themeColor="background2" w:themeTint="99"/>
          <w:sz w:val="6"/>
          <w:szCs w:val="6"/>
        </w:rPr>
      </w:pPr>
      <w:r>
        <w:rPr>
          <w:noProof/>
          <w:lang w:bidi="en-GB"/>
        </w:rPr>
        <mc:AlternateContent>
          <mc:Choice Requires="wpg">
            <w:drawing>
              <wp:anchor distT="0" distB="0" distL="114300" distR="114300" simplePos="0" relativeHeight="251658239" behindDoc="1" locked="1" layoutInCell="1" allowOverlap="1" wp14:anchorId="6F60F2DD" wp14:editId="615A23EE">
                <wp:simplePos x="0" y="0"/>
                <wp:positionH relativeFrom="page">
                  <wp:posOffset>0</wp:posOffset>
                </wp:positionH>
                <wp:positionV relativeFrom="paragraph">
                  <wp:posOffset>-1962573</wp:posOffset>
                </wp:positionV>
                <wp:extent cx="7772400" cy="10144800"/>
                <wp:effectExtent l="0" t="0" r="0" b="4445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144800"/>
                          <a:chOff x="0" y="0"/>
                          <a:chExt cx="7772400" cy="10144800"/>
                        </a:xfrm>
                      </wpg:grpSpPr>
                      <wps:wsp>
                        <wps:cNvPr id="7" name="Rectangle 7" descr="Leaves background"/>
                        <wps:cNvSpPr/>
                        <wps:spPr>
                          <a:xfrm>
                            <a:off x="0" y="0"/>
                            <a:ext cx="7772400" cy="10144800"/>
                          </a:xfrm>
                          <a:prstGeom prst="rect">
                            <a:avLst/>
                          </a:prstGeom>
                          <a:blipFill>
                            <a:blip r:embed="rId10"/>
                            <a:srcRect/>
                            <a:stretch>
                              <a:fillRect l="-430" r="-430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968984" w14:textId="778D11A9" w:rsidR="00DB38C9" w:rsidRDefault="00DB38C9" w:rsidP="00DB38C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 descr="Rectangle frame shape"/>
                        <wps:cNvSpPr/>
                        <wps:spPr>
                          <a:xfrm>
                            <a:off x="876300" y="981075"/>
                            <a:ext cx="5994000" cy="8280000"/>
                          </a:xfrm>
                          <a:prstGeom prst="rect">
                            <a:avLst/>
                          </a:prstGeom>
                          <a:noFill/>
                          <a:ln w="127000">
                            <a:solidFill>
                              <a:schemeClr val="bg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100900</wp14:pctHeight>
                </wp14:sizeRelV>
              </wp:anchor>
            </w:drawing>
          </mc:Choice>
          <mc:Fallback>
            <w:pict>
              <v:group w14:anchorId="6F60F2DD" id="Group 1" o:spid="_x0000_s1026" alt="&quot;&quot;" style="position:absolute;left:0;text-align:left;margin-left:0;margin-top:-154.55pt;width:612pt;height:798.8pt;z-index:-251658241;mso-width-percent:1000;mso-height-percent:1009;mso-position-horizontal-relative:page;mso-width-percent:1000;mso-height-percent:1009" coordsize="77724,10144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BCAAAAAAUmdodGxvbmcAAAMw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">
                <v:rect id="Rectangle 7" o:spid="_x0000_s1027" alt="Leaves background" style="position:absolute;width:77724;height:1014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" stroked="f" strokeweight="1pt">
                  <v:fill r:id="rId11" o:title="Leaves background" recolor="t" rotate="t" type="frame"/>
                  <v:textbox>
                    <w:txbxContent>
                      <w:p w14:paraId="08968984" w14:textId="778D11A9" w:rsidR="00DB38C9" w:rsidRDefault="00DB38C9" w:rsidP="00DB38C9"/>
                    </w:txbxContent>
                  </v:textbox>
                </v:rect>
                <v:rect id="Rectangle 5" o:spid="_x0000_s1028" alt="Rectangle frame shape" style="position:absolute;left:8763;top:9810;width:59940;height:82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" filled="f" strokecolor="#ffc864 [3214]" strokeweight="10pt"/>
                <w10:wrap anchorx="page"/>
                <w10:anchorlock/>
              </v:group>
            </w:pict>
          </mc:Fallback>
        </mc:AlternateContent>
      </w:r>
      <w:r w:rsidRPr="00EF4299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65C9446A" wp14:editId="755290DD">
                <wp:simplePos x="0" y="0"/>
                <wp:positionH relativeFrom="column">
                  <wp:posOffset>2740025</wp:posOffset>
                </wp:positionH>
                <wp:positionV relativeFrom="page">
                  <wp:posOffset>6589395</wp:posOffset>
                </wp:positionV>
                <wp:extent cx="1334770" cy="1508760"/>
                <wp:effectExtent l="0" t="0" r="0" b="0"/>
                <wp:wrapNone/>
                <wp:docPr id="15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4770" cy="1508760"/>
                        </a:xfrm>
                        <a:prstGeom prst="rect">
                          <a:avLst/>
                        </a:prstGeom>
                        <a:solidFill>
                          <a:srgbClr val="996600">
                            <a:alpha val="25098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DF6F4" w14:textId="77777777" w:rsidR="00FC6F23" w:rsidRPr="003929D4" w:rsidRDefault="00FC6F23" w:rsidP="00FC6F23">
                            <w:pPr>
                              <w:pStyle w:val="Dayoftheweek"/>
                              <w:rPr>
                                <w:rStyle w:val="Strong"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C944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alt="&quot;&quot;" style="position:absolute;left:0;text-align:left;margin-left:215.75pt;margin-top:518.85pt;width:105.1pt;height:118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" fillcolor="#960" stroked="f">
                <v:fill opacity="16448f"/>
                <v:textbox inset="2mm,2mm,2mm,2mm">
                  <w:txbxContent>
                    <w:p w14:paraId="43ADF6F4" w14:textId="77777777" w:rsidR="00FC6F23" w:rsidRPr="003929D4" w:rsidRDefault="00FC6F23" w:rsidP="00FC6F23">
                      <w:pPr>
                        <w:pStyle w:val="Dayoftheweek"/>
                        <w:rPr>
                          <w:rStyle w:val="Strong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DB38C9">
        <w:rPr>
          <w:color w:val="FFDDA2" w:themeColor="background2" w:themeTint="99"/>
          <w:sz w:val="6"/>
          <w:szCs w:val="6"/>
        </w:rPr>
        <w:t>Heri</w:t>
      </w:r>
    </w:p>
    <w:p w14:paraId="2142DCF3" w14:textId="1CC068DE" w:rsidR="00440755" w:rsidRPr="00EF4299" w:rsidRDefault="00DB38C9" w:rsidP="00440755">
      <w:pPr>
        <w:pStyle w:val="Place"/>
      </w:pPr>
      <w:r>
        <w:t>Heritage Fair Pumpkin Fest</w:t>
      </w:r>
    </w:p>
    <w:p w14:paraId="1D231272" w14:textId="77777777" w:rsidR="00AE2E25" w:rsidRPr="00AE2E25" w:rsidRDefault="00AE2E25" w:rsidP="00C55869"/>
    <w:p w14:paraId="5CAB6762" w14:textId="08668C91" w:rsidR="00DB38C9" w:rsidRPr="005B436B" w:rsidRDefault="005B436B" w:rsidP="00DB38C9">
      <w:pPr>
        <w:pStyle w:val="Title"/>
        <w:rPr>
          <w:rFonts w:ascii="Arial" w:hAnsi="Arial" w:cs="Arial"/>
          <w:b w:val="0"/>
          <w:bCs/>
          <w:i/>
          <w:iCs/>
          <w:color w:val="FFA70A" w:themeColor="background2" w:themeShade="BF"/>
          <w:sz w:val="52"/>
          <w:szCs w:val="52"/>
        </w:rPr>
      </w:pPr>
      <w:r w:rsidRPr="005B436B">
        <w:rPr>
          <w:rFonts w:ascii="Arial" w:hAnsi="Arial" w:cs="Arial"/>
          <w:b w:val="0"/>
          <w:bCs/>
          <w:i/>
          <w:iCs/>
          <w:caps w:val="0"/>
          <w:color w:val="FFA70A" w:themeColor="background2" w:themeShade="BF"/>
          <w:sz w:val="52"/>
          <w:szCs w:val="52"/>
        </w:rPr>
        <w:t>featuring</w:t>
      </w:r>
    </w:p>
    <w:p w14:paraId="3554D3B6" w14:textId="77777777" w:rsidR="00DB38C9" w:rsidRDefault="00DB38C9" w:rsidP="00DB38C9">
      <w:pPr>
        <w:pStyle w:val="Title"/>
        <w:rPr>
          <w:rFonts w:ascii="Arial" w:hAnsi="Arial" w:cs="Arial"/>
          <w:b w:val="0"/>
          <w:bCs/>
          <w:i/>
          <w:iCs/>
          <w:sz w:val="48"/>
          <w:szCs w:val="48"/>
        </w:rPr>
      </w:pPr>
    </w:p>
    <w:p w14:paraId="78D07AC7" w14:textId="77777777" w:rsidR="005B436B" w:rsidRDefault="005B436B" w:rsidP="00DB38C9">
      <w:pPr>
        <w:pStyle w:val="Title"/>
        <w:rPr>
          <w:rFonts w:ascii="Arial" w:hAnsi="Arial" w:cs="Arial"/>
          <w:b w:val="0"/>
          <w:bCs/>
          <w:i/>
          <w:iCs/>
          <w:sz w:val="48"/>
          <w:szCs w:val="48"/>
        </w:rPr>
      </w:pPr>
    </w:p>
    <w:p w14:paraId="160A3F34" w14:textId="03E4BA6C" w:rsidR="00DB38C9" w:rsidRDefault="00DB38C9" w:rsidP="00DB38C9">
      <w:pPr>
        <w:pStyle w:val="Title"/>
        <w:rPr>
          <w:rFonts w:ascii="Arial" w:hAnsi="Arial" w:cs="Arial"/>
          <w:b w:val="0"/>
          <w:bCs/>
          <w:i/>
          <w:iCs/>
          <w:sz w:val="48"/>
          <w:szCs w:val="48"/>
        </w:rPr>
      </w:pPr>
      <w:r>
        <w:rPr>
          <w:rFonts w:ascii="Arial" w:hAnsi="Arial" w:cs="Arial"/>
          <w:b w:val="0"/>
          <w:bCs/>
          <w:i/>
          <w:iCs/>
          <w:sz w:val="48"/>
          <w:szCs w:val="48"/>
        </w:rPr>
        <w:t>“PEEPS” pUNKIN cHUNKIN</w:t>
      </w:r>
    </w:p>
    <w:p w14:paraId="1B40ADCC" w14:textId="77777777" w:rsidR="00EC29C1" w:rsidRPr="00EC29C1" w:rsidRDefault="00EC29C1" w:rsidP="00EC29C1"/>
    <w:p w14:paraId="2EFF0176" w14:textId="62264236" w:rsidR="00DB38C9" w:rsidRDefault="00DB38C9" w:rsidP="00DB38C9">
      <w:pPr>
        <w:pStyle w:val="Title"/>
        <w:rPr>
          <w:rFonts w:ascii="Arial" w:hAnsi="Arial" w:cs="Arial"/>
          <w:b w:val="0"/>
          <w:bCs/>
          <w:i/>
          <w:iCs/>
          <w:sz w:val="48"/>
          <w:szCs w:val="48"/>
        </w:rPr>
      </w:pPr>
      <w:r>
        <w:rPr>
          <w:rFonts w:ascii="Arial" w:hAnsi="Arial" w:cs="Arial"/>
          <w:b w:val="0"/>
          <w:bCs/>
          <w:i/>
          <w:iCs/>
          <w:sz w:val="48"/>
          <w:szCs w:val="48"/>
        </w:rPr>
        <w:t>pIE eATING</w:t>
      </w:r>
      <w:r w:rsidR="00EC29C1">
        <w:rPr>
          <w:rFonts w:ascii="Arial" w:hAnsi="Arial" w:cs="Arial"/>
          <w:b w:val="0"/>
          <w:bCs/>
          <w:i/>
          <w:iCs/>
          <w:sz w:val="48"/>
          <w:szCs w:val="48"/>
        </w:rPr>
        <w:t xml:space="preserve"> contest</w:t>
      </w:r>
    </w:p>
    <w:p w14:paraId="5C228BE4" w14:textId="04AD87D3" w:rsidR="00AE2E25" w:rsidRPr="00AE2E25" w:rsidRDefault="00B36AAA" w:rsidP="00AE2E25">
      <w:r>
        <w:rPr>
          <w:rFonts w:ascii="Arial" w:hAnsi="Arial" w:cs="Arial"/>
          <w:i/>
          <w:iCs/>
          <w:sz w:val="20"/>
          <w:szCs w:val="20"/>
        </w:rPr>
        <w:t>See contest rules on back of flyer</w:t>
      </w:r>
    </w:p>
    <w:p w14:paraId="5591CF24" w14:textId="11AE9D1E" w:rsidR="00440755" w:rsidRDefault="00440755" w:rsidP="005F5751">
      <w:pPr>
        <w:pStyle w:val="Time"/>
      </w:pPr>
    </w:p>
    <w:p w14:paraId="1AF3988D" w14:textId="77777777" w:rsidR="00DB38C9" w:rsidRPr="005B436B" w:rsidRDefault="00DB38C9" w:rsidP="005F5751">
      <w:pPr>
        <w:pStyle w:val="Time"/>
        <w:rPr>
          <w:rFonts w:ascii="Arial" w:hAnsi="Arial" w:cs="Arial"/>
          <w:color w:val="FFA70A" w:themeColor="background2" w:themeShade="BF"/>
          <w:sz w:val="48"/>
          <w:szCs w:val="48"/>
        </w:rPr>
      </w:pPr>
      <w:r w:rsidRPr="005B436B">
        <w:rPr>
          <w:rFonts w:ascii="Arial" w:hAnsi="Arial" w:cs="Arial"/>
          <w:color w:val="FFA70A" w:themeColor="background2" w:themeShade="BF"/>
          <w:sz w:val="48"/>
          <w:szCs w:val="48"/>
        </w:rPr>
        <w:t>ACTIVITIES BEGIN AT</w:t>
      </w:r>
    </w:p>
    <w:p w14:paraId="68D36D9D" w14:textId="33F23820" w:rsidR="00DB38C9" w:rsidRPr="005B436B" w:rsidRDefault="00EC29C1" w:rsidP="005F5751">
      <w:pPr>
        <w:pStyle w:val="Time"/>
        <w:rPr>
          <w:rFonts w:ascii="Arial" w:hAnsi="Arial" w:cs="Arial"/>
          <w:color w:val="FFA70A" w:themeColor="background2" w:themeShade="BF"/>
          <w:sz w:val="48"/>
          <w:szCs w:val="48"/>
        </w:rPr>
      </w:pPr>
      <w:r>
        <w:rPr>
          <w:rFonts w:ascii="Arial" w:hAnsi="Arial" w:cs="Arial"/>
          <w:color w:val="FFA70A" w:themeColor="background2" w:themeShade="BF"/>
          <w:sz w:val="48"/>
          <w:szCs w:val="48"/>
        </w:rPr>
        <w:t>1</w:t>
      </w:r>
      <w:r w:rsidR="00DB38C9" w:rsidRPr="005B436B">
        <w:rPr>
          <w:rFonts w:ascii="Arial" w:hAnsi="Arial" w:cs="Arial"/>
          <w:color w:val="FFA70A" w:themeColor="background2" w:themeShade="BF"/>
          <w:sz w:val="48"/>
          <w:szCs w:val="48"/>
        </w:rPr>
        <w:t xml:space="preserve">:00 P.M. </w:t>
      </w:r>
    </w:p>
    <w:p w14:paraId="6C052C57" w14:textId="0E302A4C" w:rsidR="00DB38C9" w:rsidRPr="005B436B" w:rsidRDefault="00DB38C9" w:rsidP="005F5751">
      <w:pPr>
        <w:pStyle w:val="Time"/>
        <w:rPr>
          <w:rFonts w:ascii="Arial" w:hAnsi="Arial" w:cs="Arial"/>
          <w:color w:val="FFA70A" w:themeColor="background2" w:themeShade="BF"/>
          <w:sz w:val="48"/>
          <w:szCs w:val="48"/>
        </w:rPr>
      </w:pPr>
      <w:r w:rsidRPr="005B436B">
        <w:rPr>
          <w:rFonts w:ascii="Arial" w:hAnsi="Arial" w:cs="Arial"/>
          <w:color w:val="FFA70A" w:themeColor="background2" w:themeShade="BF"/>
          <w:sz w:val="48"/>
          <w:szCs w:val="48"/>
        </w:rPr>
        <w:t>AT THE VOLLEYBALL COURT</w:t>
      </w:r>
    </w:p>
    <w:p w14:paraId="55C4864C" w14:textId="70D55697" w:rsidR="005F5751" w:rsidRPr="00EF4299" w:rsidRDefault="005F5751" w:rsidP="005F5751">
      <w:pPr>
        <w:pStyle w:val="NoSpacing"/>
        <w:rPr>
          <w:lang w:val="en-GB"/>
        </w:rPr>
      </w:pPr>
    </w:p>
    <w:sectPr w:rsidR="005F5751" w:rsidRPr="00EF4299" w:rsidSect="00C55869">
      <w:pgSz w:w="12240" w:h="15840" w:code="1"/>
      <w:pgMar w:top="3024" w:right="720" w:bottom="720" w:left="720" w:header="720" w:footer="720" w:gutter="0"/>
      <w:cols w:space="708"/>
      <w:docGrid w:linePitch="5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5ECB0" w14:textId="77777777" w:rsidR="00F67363" w:rsidRDefault="00F67363" w:rsidP="00440755">
      <w:pPr>
        <w:spacing w:after="0" w:line="240" w:lineRule="auto"/>
      </w:pPr>
      <w:r>
        <w:separator/>
      </w:r>
    </w:p>
  </w:endnote>
  <w:endnote w:type="continuationSeparator" w:id="0">
    <w:p w14:paraId="2829FF34" w14:textId="77777777" w:rsidR="00F67363" w:rsidRDefault="00F67363" w:rsidP="00440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3DE3F" w14:textId="77777777" w:rsidR="00F67363" w:rsidRDefault="00F67363" w:rsidP="00440755">
      <w:pPr>
        <w:spacing w:after="0" w:line="240" w:lineRule="auto"/>
      </w:pPr>
      <w:r>
        <w:separator/>
      </w:r>
    </w:p>
  </w:footnote>
  <w:footnote w:type="continuationSeparator" w:id="0">
    <w:p w14:paraId="2DF6EFD7" w14:textId="77777777" w:rsidR="00F67363" w:rsidRDefault="00F67363" w:rsidP="004407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8C9"/>
    <w:rsid w:val="0000011E"/>
    <w:rsid w:val="00025C7C"/>
    <w:rsid w:val="00077659"/>
    <w:rsid w:val="000C1C48"/>
    <w:rsid w:val="000C7F45"/>
    <w:rsid w:val="001004FE"/>
    <w:rsid w:val="001206D0"/>
    <w:rsid w:val="001E6866"/>
    <w:rsid w:val="001E7B86"/>
    <w:rsid w:val="001F70F7"/>
    <w:rsid w:val="00275A80"/>
    <w:rsid w:val="002838E8"/>
    <w:rsid w:val="002D5D14"/>
    <w:rsid w:val="00367378"/>
    <w:rsid w:val="003929D4"/>
    <w:rsid w:val="003E3395"/>
    <w:rsid w:val="003E3A69"/>
    <w:rsid w:val="00440755"/>
    <w:rsid w:val="00473A89"/>
    <w:rsid w:val="00473D4A"/>
    <w:rsid w:val="004978FE"/>
    <w:rsid w:val="004A3DB4"/>
    <w:rsid w:val="004A6CCA"/>
    <w:rsid w:val="004C75AF"/>
    <w:rsid w:val="004D2D71"/>
    <w:rsid w:val="00513783"/>
    <w:rsid w:val="00531EAA"/>
    <w:rsid w:val="005B436B"/>
    <w:rsid w:val="005F5751"/>
    <w:rsid w:val="00664B70"/>
    <w:rsid w:val="00670059"/>
    <w:rsid w:val="00694A31"/>
    <w:rsid w:val="006B0D5D"/>
    <w:rsid w:val="00700C24"/>
    <w:rsid w:val="007538BA"/>
    <w:rsid w:val="007933FD"/>
    <w:rsid w:val="007D1A2E"/>
    <w:rsid w:val="007F19F5"/>
    <w:rsid w:val="0082129F"/>
    <w:rsid w:val="008B3005"/>
    <w:rsid w:val="008C256C"/>
    <w:rsid w:val="008E2951"/>
    <w:rsid w:val="0094287F"/>
    <w:rsid w:val="009D0FE2"/>
    <w:rsid w:val="009D1E12"/>
    <w:rsid w:val="009D4169"/>
    <w:rsid w:val="009F1D27"/>
    <w:rsid w:val="00A00D90"/>
    <w:rsid w:val="00A874C1"/>
    <w:rsid w:val="00AE2E25"/>
    <w:rsid w:val="00B15AF7"/>
    <w:rsid w:val="00B36AAA"/>
    <w:rsid w:val="00B458E2"/>
    <w:rsid w:val="00B90E25"/>
    <w:rsid w:val="00BC7765"/>
    <w:rsid w:val="00BD4EAA"/>
    <w:rsid w:val="00C55869"/>
    <w:rsid w:val="00C90554"/>
    <w:rsid w:val="00CC2784"/>
    <w:rsid w:val="00CD06FD"/>
    <w:rsid w:val="00CF5077"/>
    <w:rsid w:val="00D83986"/>
    <w:rsid w:val="00D93242"/>
    <w:rsid w:val="00DB38C9"/>
    <w:rsid w:val="00E14F6F"/>
    <w:rsid w:val="00E362A2"/>
    <w:rsid w:val="00E977CA"/>
    <w:rsid w:val="00EA47C4"/>
    <w:rsid w:val="00EC29C1"/>
    <w:rsid w:val="00EE3976"/>
    <w:rsid w:val="00EF4299"/>
    <w:rsid w:val="00F11FBF"/>
    <w:rsid w:val="00F24993"/>
    <w:rsid w:val="00F67363"/>
    <w:rsid w:val="00FC6F23"/>
    <w:rsid w:val="00FE1440"/>
    <w:rsid w:val="00FF2A7F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F73D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751"/>
    <w:pPr>
      <w:jc w:val="center"/>
    </w:pPr>
    <w:rPr>
      <w:color w:val="FFC864" w:themeColor="background2"/>
      <w:sz w:val="38"/>
      <w:lang w:val="en-GB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B458E2"/>
    <w:pPr>
      <w:keepNext/>
      <w:keepLines/>
      <w:spacing w:after="0"/>
      <w:outlineLvl w:val="0"/>
    </w:pPr>
    <w:rPr>
      <w:rFonts w:eastAsiaTheme="majorEastAsia" w:cstheme="majorBidi"/>
      <w:sz w:val="6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29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9D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29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9D0000" w:themeColor="accent1"/>
      <w:sz w:val="13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362A2"/>
    <w:pPr>
      <w:spacing w:after="0" w:line="192" w:lineRule="auto"/>
      <w:contextualSpacing/>
    </w:pPr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13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62A2"/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138"/>
      <w:szCs w:val="56"/>
      <w:lang w:val="en-GB"/>
    </w:rPr>
  </w:style>
  <w:style w:type="table" w:styleId="TableGrid">
    <w:name w:val="Table Grid"/>
    <w:basedOn w:val="TableNormal"/>
    <w:uiPriority w:val="39"/>
    <w:rsid w:val="00A87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A874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8B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0000" w:themeFill="accent1"/>
      </w:tcPr>
    </w:tblStylePr>
    <w:tblStylePr w:type="band1Vert">
      <w:tblPr/>
      <w:tcPr>
        <w:shd w:val="clear" w:color="auto" w:fill="FF7171" w:themeFill="accent1" w:themeFillTint="66"/>
      </w:tcPr>
    </w:tblStylePr>
    <w:tblStylePr w:type="band1Horz">
      <w:tblPr/>
      <w:tcPr>
        <w:shd w:val="clear" w:color="auto" w:fill="FF7171" w:themeFill="accent1" w:themeFillTint="66"/>
      </w:tcPr>
    </w:tblStylePr>
  </w:style>
  <w:style w:type="character" w:customStyle="1" w:styleId="Style1">
    <w:name w:val="Style1"/>
    <w:basedOn w:val="DefaultParagraphFont"/>
    <w:uiPriority w:val="1"/>
    <w:semiHidden/>
    <w:rsid w:val="007D1A2E"/>
    <w:rPr>
      <w:color w:val="FFC864" w:themeColor="background2"/>
      <w:bdr w:val="none" w:sz="0" w:space="0" w:color="auto"/>
    </w:rPr>
  </w:style>
  <w:style w:type="character" w:customStyle="1" w:styleId="Style2">
    <w:name w:val="Style2"/>
    <w:basedOn w:val="DefaultParagraphFont"/>
    <w:uiPriority w:val="1"/>
    <w:semiHidden/>
    <w:rsid w:val="007538BA"/>
    <w:rPr>
      <w:color w:val="FFC864" w:themeColor="background2"/>
      <w:bdr w:val="none" w:sz="0" w:space="0" w:color="auto"/>
    </w:rPr>
  </w:style>
  <w:style w:type="character" w:styleId="PlaceholderText">
    <w:name w:val="Placeholder Text"/>
    <w:basedOn w:val="DefaultParagraphFont"/>
    <w:uiPriority w:val="99"/>
    <w:semiHidden/>
    <w:rsid w:val="001E6866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2A2"/>
    <w:pPr>
      <w:numPr>
        <w:ilvl w:val="1"/>
      </w:numPr>
      <w:spacing w:after="0"/>
    </w:pPr>
    <w:rPr>
      <w:rFonts w:eastAsiaTheme="minorEastAsia"/>
      <w:caps/>
      <w:spacing w:val="15"/>
      <w:sz w:val="72"/>
    </w:rPr>
  </w:style>
  <w:style w:type="character" w:customStyle="1" w:styleId="SubtitleChar">
    <w:name w:val="Subtitle Char"/>
    <w:basedOn w:val="DefaultParagraphFont"/>
    <w:link w:val="Subtitle"/>
    <w:uiPriority w:val="11"/>
    <w:rsid w:val="00E362A2"/>
    <w:rPr>
      <w:rFonts w:eastAsiaTheme="minorEastAsia"/>
      <w:caps/>
      <w:color w:val="FFC864" w:themeColor="background2"/>
      <w:spacing w:val="15"/>
      <w:sz w:val="7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5F5751"/>
    <w:rPr>
      <w:rFonts w:eastAsiaTheme="majorEastAsia" w:cstheme="majorBidi"/>
      <w:color w:val="FFC864" w:themeColor="background2"/>
      <w:sz w:val="68"/>
      <w:szCs w:val="32"/>
    </w:rPr>
  </w:style>
  <w:style w:type="paragraph" w:styleId="NoSpacing">
    <w:name w:val="No Spacing"/>
    <w:uiPriority w:val="1"/>
    <w:qFormat/>
    <w:rsid w:val="00FE1440"/>
    <w:pPr>
      <w:spacing w:after="0" w:line="240" w:lineRule="auto"/>
      <w:jc w:val="center"/>
    </w:pPr>
    <w:rPr>
      <w:rFonts w:asciiTheme="majorHAnsi" w:hAnsiTheme="majorHAnsi"/>
      <w:color w:val="FFC864" w:themeColor="background2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751"/>
    <w:rPr>
      <w:rFonts w:asciiTheme="majorHAnsi" w:eastAsiaTheme="majorEastAsia" w:hAnsiTheme="majorHAnsi" w:cstheme="majorBidi"/>
      <w:b/>
      <w:color w:val="9D00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751"/>
    <w:rPr>
      <w:rFonts w:asciiTheme="majorHAnsi" w:eastAsiaTheme="majorEastAsia" w:hAnsiTheme="majorHAnsi" w:cstheme="majorBidi"/>
      <w:b/>
      <w:color w:val="9D0000" w:themeColor="accent1"/>
      <w:sz w:val="138"/>
      <w:szCs w:val="24"/>
    </w:rPr>
  </w:style>
  <w:style w:type="character" w:styleId="Strong">
    <w:name w:val="Strong"/>
    <w:basedOn w:val="DefaultParagraphFont"/>
    <w:uiPriority w:val="22"/>
    <w:qFormat/>
    <w:rsid w:val="003929D4"/>
    <w:rPr>
      <w:rFonts w:asciiTheme="minorHAnsi" w:hAnsiTheme="minorHAnsi"/>
      <w:b/>
      <w:bCs/>
      <w:color w:val="000000" w:themeColor="text1"/>
      <w:sz w:val="36"/>
    </w:rPr>
  </w:style>
  <w:style w:type="paragraph" w:styleId="Header">
    <w:name w:val="header"/>
    <w:basedOn w:val="Normal"/>
    <w:link w:val="HeaderChar"/>
    <w:uiPriority w:val="99"/>
    <w:semiHidden/>
    <w:rsid w:val="00440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5751"/>
    <w:rPr>
      <w:color w:val="FFC864" w:themeColor="background2"/>
      <w:sz w:val="38"/>
    </w:rPr>
  </w:style>
  <w:style w:type="paragraph" w:styleId="Footer">
    <w:name w:val="footer"/>
    <w:basedOn w:val="Normal"/>
    <w:link w:val="FooterChar"/>
    <w:uiPriority w:val="99"/>
    <w:semiHidden/>
    <w:rsid w:val="00440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5751"/>
    <w:rPr>
      <w:color w:val="FFC864" w:themeColor="background2"/>
      <w:sz w:val="38"/>
    </w:rPr>
  </w:style>
  <w:style w:type="paragraph" w:customStyle="1" w:styleId="AddressorLocation">
    <w:name w:val="Address or Location"/>
    <w:basedOn w:val="Normal"/>
    <w:qFormat/>
    <w:rsid w:val="00440755"/>
    <w:pPr>
      <w:spacing w:after="0"/>
    </w:pPr>
    <w:rPr>
      <w:spacing w:val="6"/>
    </w:rPr>
  </w:style>
  <w:style w:type="paragraph" w:customStyle="1" w:styleId="Place">
    <w:name w:val="Place"/>
    <w:basedOn w:val="Normal"/>
    <w:qFormat/>
    <w:rsid w:val="005F5751"/>
    <w:pPr>
      <w:spacing w:after="240"/>
    </w:pPr>
    <w:rPr>
      <w:sz w:val="68"/>
    </w:rPr>
  </w:style>
  <w:style w:type="paragraph" w:customStyle="1" w:styleId="Dayofthemonth">
    <w:name w:val="Day of the month"/>
    <w:basedOn w:val="Normal"/>
    <w:qFormat/>
    <w:rsid w:val="000C1C48"/>
    <w:pPr>
      <w:spacing w:after="0" w:line="204" w:lineRule="auto"/>
    </w:pPr>
    <w:rPr>
      <w:rFonts w:asciiTheme="majorHAnsi" w:hAnsiTheme="majorHAnsi"/>
      <w:b/>
      <w:color w:val="FFFFFF" w:themeColor="background1"/>
      <w:spacing w:val="-28"/>
      <w:sz w:val="138"/>
    </w:rPr>
  </w:style>
  <w:style w:type="paragraph" w:customStyle="1" w:styleId="Month">
    <w:name w:val="Month"/>
    <w:basedOn w:val="Normal"/>
    <w:qFormat/>
    <w:rsid w:val="00E362A2"/>
    <w:pPr>
      <w:spacing w:before="80" w:after="0" w:line="216" w:lineRule="auto"/>
    </w:pPr>
    <w:rPr>
      <w:rFonts w:asciiTheme="majorHAnsi" w:hAnsiTheme="majorHAnsi"/>
      <w:b/>
      <w:caps/>
      <w:spacing w:val="-22"/>
      <w:sz w:val="26"/>
    </w:rPr>
  </w:style>
  <w:style w:type="paragraph" w:customStyle="1" w:styleId="Dayoftheweek">
    <w:name w:val="Day of the week"/>
    <w:basedOn w:val="Normal"/>
    <w:qFormat/>
    <w:rsid w:val="00FC6F23"/>
    <w:pPr>
      <w:spacing w:after="0" w:line="204" w:lineRule="auto"/>
    </w:pPr>
    <w:rPr>
      <w:b/>
      <w:color w:val="FFDDA2" w:themeColor="background2" w:themeTint="99"/>
      <w:sz w:val="36"/>
      <w:szCs w:val="36"/>
      <w:lang w:bidi="en-GB"/>
    </w:rPr>
  </w:style>
  <w:style w:type="paragraph" w:customStyle="1" w:styleId="Time">
    <w:name w:val="Time"/>
    <w:basedOn w:val="Normal"/>
    <w:qFormat/>
    <w:rsid w:val="005F5751"/>
    <w:pPr>
      <w:spacing w:before="360"/>
    </w:pPr>
    <w:rPr>
      <w:rFonts w:asciiTheme="majorHAnsi" w:hAnsiTheme="majorHAnsi"/>
      <w:b/>
      <w:color w:val="FFFFFF" w:themeColor="background1"/>
      <w:spacing w:val="-1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x&amp;Lori\AppData\Roaming\Microsoft\Templates\Autumn%20leaves%20Thanksgiving%20flyer.dotx" TargetMode="External"/></Relationships>
</file>

<file path=word/theme/theme1.xml><?xml version="1.0" encoding="utf-8"?>
<a:theme xmlns:a="http://schemas.openxmlformats.org/drawingml/2006/main" name="Тема Office">
  <a:themeElements>
    <a:clrScheme name="Custom 38">
      <a:dk1>
        <a:sysClr val="windowText" lastClr="000000"/>
      </a:dk1>
      <a:lt1>
        <a:sysClr val="window" lastClr="FFFFFF"/>
      </a:lt1>
      <a:dk2>
        <a:srgbClr val="5A0000"/>
      </a:dk2>
      <a:lt2>
        <a:srgbClr val="FFC864"/>
      </a:lt2>
      <a:accent1>
        <a:srgbClr val="9D0000"/>
      </a:accent1>
      <a:accent2>
        <a:srgbClr val="F77700"/>
      </a:accent2>
      <a:accent3>
        <a:srgbClr val="9CF6F6"/>
      </a:accent3>
      <a:accent4>
        <a:srgbClr val="5F0F40"/>
      </a:accent4>
      <a:accent5>
        <a:srgbClr val="241E4E"/>
      </a:accent5>
      <a:accent6>
        <a:srgbClr val="628395"/>
      </a:accent6>
      <a:hlink>
        <a:srgbClr val="FFC864"/>
      </a:hlink>
      <a:folHlink>
        <a:srgbClr val="FFC864"/>
      </a:folHlink>
    </a:clrScheme>
    <a:fontScheme name="Custom 31">
      <a:majorFont>
        <a:latin typeface="Tahoma"/>
        <a:ea typeface=""/>
        <a:cs typeface=""/>
      </a:majorFont>
      <a:minorFont>
        <a:latin typeface="Book Antiqu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59671C5-1880-4ABE-B4CA-D7D3D3AE5B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B65650-F05B-4B5F-BB2F-ACED92811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AD70DC-2559-45CA-9A9A-AEDD843C14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912CF4-C93E-41F9-BF09-4BB67E900C4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Autumn leaves Thanksgiving flyer</Template>
  <TotalTime>0</TotalTime>
  <Pages>1</Pages>
  <Words>28</Words>
  <Characters>154</Characters>
  <Application>Microsoft Office Word</Application>
  <DocSecurity>0</DocSecurity>
  <Lines>14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2024-08-22T18:57:00Z</dcterms:created>
  <dcterms:modified xsi:type="dcterms:W3CDTF">2026-08-17T14:04:00Z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