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448C8" w14:textId="77777777" w:rsidR="00660072" w:rsidRPr="00660072" w:rsidRDefault="00872E97" w:rsidP="00E8467C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hd w:val="clear" w:color="auto" w:fill="7F7F7F"/>
        <w:autoSpaceDE w:val="0"/>
        <w:autoSpaceDN w:val="0"/>
        <w:adjustRightInd w:val="0"/>
        <w:ind w:left="-180" w:right="90"/>
        <w:jc w:val="center"/>
        <w:rPr>
          <w:rFonts w:cs="Arial"/>
          <w:bCs/>
          <w:color w:val="FFFFFF" w:themeColor="background1"/>
          <w:sz w:val="32"/>
          <w:szCs w:val="32"/>
        </w:rPr>
      </w:pPr>
      <w:r>
        <w:rPr>
          <w:rFonts w:cs="Arial"/>
          <w:bCs/>
          <w:color w:val="FFFFFF" w:themeColor="background1"/>
          <w:sz w:val="32"/>
          <w:szCs w:val="32"/>
        </w:rPr>
        <w:t>CLIENT INTAKE FORM</w:t>
      </w:r>
    </w:p>
    <w:p w14:paraId="3BD8F002" w14:textId="77777777" w:rsidR="00872E97" w:rsidRDefault="00872E97" w:rsidP="00872E97">
      <w:pPr>
        <w:pStyle w:val="NoSpacing"/>
        <w:rPr>
          <w:u w:val="single"/>
        </w:rPr>
      </w:pPr>
    </w:p>
    <w:p w14:paraId="0C7C3DEB" w14:textId="77777777" w:rsidR="00872E97" w:rsidRPr="00EF4387" w:rsidRDefault="00872E97" w:rsidP="00872E97">
      <w:pPr>
        <w:pStyle w:val="NoSpacing"/>
        <w:rPr>
          <w:rFonts w:ascii="Arial" w:eastAsia="Times New Roman" w:hAnsi="Arial" w:cs="Arial"/>
        </w:rPr>
      </w:pPr>
      <w:r w:rsidRPr="00EF4387">
        <w:rPr>
          <w:rFonts w:ascii="Arial" w:eastAsia="Calibri" w:hAnsi="Arial" w:cs="Arial"/>
          <w:color w:val="000000"/>
        </w:rPr>
        <w:t xml:space="preserve">Full </w:t>
      </w:r>
      <w:r w:rsidR="000D097D" w:rsidRPr="00EF4387">
        <w:rPr>
          <w:rFonts w:ascii="Arial" w:eastAsia="Calibri" w:hAnsi="Arial" w:cs="Arial"/>
          <w:color w:val="000000"/>
        </w:rPr>
        <w:t xml:space="preserve">Name:  </w:t>
      </w:r>
      <w:r w:rsidR="000D4754"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 w:rsidR="000D4754" w:rsidRPr="00EF4387">
        <w:rPr>
          <w:rFonts w:ascii="Arial" w:hAnsi="Arial" w:cs="Arial"/>
        </w:rPr>
        <w:instrText xml:space="preserve"> FORMTEXT </w:instrText>
      </w:r>
      <w:r w:rsidR="000D4754" w:rsidRPr="00EF4387">
        <w:rPr>
          <w:rFonts w:ascii="Arial" w:hAnsi="Arial" w:cs="Arial"/>
        </w:rPr>
      </w:r>
      <w:r w:rsidR="000D4754" w:rsidRPr="00EF4387">
        <w:rPr>
          <w:rFonts w:ascii="Arial" w:hAnsi="Arial" w:cs="Arial"/>
        </w:rPr>
        <w:fldChar w:fldCharType="separate"/>
      </w:r>
      <w:r w:rsidR="000D4754" w:rsidRPr="00EF4387">
        <w:rPr>
          <w:rFonts w:ascii="Arial" w:hAnsi="Arial" w:cs="Arial"/>
          <w:noProof/>
        </w:rPr>
        <w:t>Name</w:t>
      </w:r>
      <w:r w:rsidR="000D4754" w:rsidRPr="00EF4387">
        <w:rPr>
          <w:rFonts w:ascii="Arial" w:hAnsi="Arial" w:cs="Arial"/>
        </w:rPr>
        <w:fldChar w:fldCharType="end"/>
      </w:r>
    </w:p>
    <w:p w14:paraId="156014E6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eastAsia="Calibri" w:hAnsi="Arial" w:cs="Arial"/>
          <w:color w:val="000000"/>
        </w:rPr>
        <w:t xml:space="preserve">Contact Number: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Number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>Number</w:t>
      </w:r>
      <w:r w:rsidRPr="00EF4387">
        <w:rPr>
          <w:rFonts w:ascii="Arial" w:hAnsi="Arial" w:cs="Arial"/>
        </w:rPr>
        <w:fldChar w:fldCharType="end"/>
      </w:r>
    </w:p>
    <w:p w14:paraId="220E7BB2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eastAsia="Calibri" w:hAnsi="Arial" w:cs="Arial"/>
          <w:color w:val="000000"/>
        </w:rPr>
        <w:t xml:space="preserve">Email Address: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Email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>Email</w:t>
      </w:r>
      <w:r w:rsidRPr="00EF4387">
        <w:rPr>
          <w:rFonts w:ascii="Arial" w:hAnsi="Arial" w:cs="Arial"/>
        </w:rPr>
        <w:fldChar w:fldCharType="end"/>
      </w:r>
    </w:p>
    <w:p w14:paraId="20AC21B9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hAnsi="Arial" w:cs="Arial"/>
        </w:rPr>
        <w:t xml:space="preserve">Home Address: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Address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>Address</w:t>
      </w:r>
      <w:r w:rsidRPr="00EF4387">
        <w:rPr>
          <w:rFonts w:ascii="Arial" w:hAnsi="Arial" w:cs="Arial"/>
        </w:rPr>
        <w:fldChar w:fldCharType="end"/>
      </w:r>
    </w:p>
    <w:p w14:paraId="069689AE" w14:textId="77777777" w:rsidR="00EF438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eastAsia="Calibri" w:hAnsi="Arial" w:cs="Arial"/>
          <w:color w:val="000000"/>
        </w:rPr>
        <w:t xml:space="preserve">                         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City, State, Zip, County 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 xml:space="preserve">City, State, Zip, County </w:t>
      </w:r>
      <w:r w:rsidRPr="00EF4387">
        <w:rPr>
          <w:rFonts w:ascii="Arial" w:hAnsi="Arial" w:cs="Arial"/>
        </w:rPr>
        <w:fldChar w:fldCharType="end"/>
      </w:r>
    </w:p>
    <w:p w14:paraId="582C9906" w14:textId="77777777" w:rsidR="00EF4387" w:rsidRPr="00EF4387" w:rsidRDefault="00EF4387" w:rsidP="00872E97">
      <w:pPr>
        <w:pStyle w:val="NoSpacing"/>
        <w:rPr>
          <w:rFonts w:ascii="Arial" w:eastAsia="Times New Roman" w:hAnsi="Arial" w:cs="Arial"/>
        </w:rPr>
      </w:pPr>
      <w:r w:rsidRPr="00EF4387">
        <w:rPr>
          <w:rFonts w:ascii="Arial" w:hAnsi="Arial" w:cs="Arial"/>
        </w:rPr>
        <w:t xml:space="preserve">Date of Birth: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Birthday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Birthday</w:t>
      </w:r>
      <w:r w:rsidRPr="00EF4387">
        <w:rPr>
          <w:rFonts w:ascii="Arial" w:eastAsia="Times New Roman" w:hAnsi="Arial" w:cs="Arial"/>
        </w:rPr>
        <w:fldChar w:fldCharType="end"/>
      </w:r>
    </w:p>
    <w:p w14:paraId="41F75997" w14:textId="77777777" w:rsidR="00EF4387" w:rsidRPr="00EF4387" w:rsidRDefault="00EF4387" w:rsidP="00872E97">
      <w:pPr>
        <w:pStyle w:val="NoSpacing"/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Driver’s License Number: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DLN &amp; State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DLN &amp; State</w:t>
      </w:r>
      <w:r w:rsidRPr="00EF4387">
        <w:rPr>
          <w:rFonts w:ascii="Arial" w:eastAsia="Times New Roman" w:hAnsi="Arial" w:cs="Arial"/>
        </w:rPr>
        <w:fldChar w:fldCharType="end"/>
      </w:r>
    </w:p>
    <w:p w14:paraId="4934CA99" w14:textId="77777777" w:rsidR="00872E97" w:rsidRPr="00EF4387" w:rsidRDefault="00EF4387" w:rsidP="00872E97">
      <w:pPr>
        <w:pStyle w:val="NoSpacing"/>
        <w:rPr>
          <w:rFonts w:ascii="Arial" w:eastAsia="Calibri" w:hAnsi="Arial" w:cs="Arial"/>
          <w:color w:val="000000"/>
        </w:rPr>
      </w:pPr>
      <w:r w:rsidRPr="00EF4387">
        <w:rPr>
          <w:rFonts w:ascii="Arial" w:eastAsia="Times New Roman" w:hAnsi="Arial" w:cs="Arial"/>
        </w:rPr>
        <w:t xml:space="preserve">Last four of SSN: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SSN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SSN</w:t>
      </w:r>
      <w:r w:rsidRPr="00EF4387">
        <w:rPr>
          <w:rFonts w:ascii="Arial" w:eastAsia="Times New Roman" w:hAnsi="Arial" w:cs="Arial"/>
        </w:rPr>
        <w:fldChar w:fldCharType="end"/>
      </w:r>
      <w:r w:rsidR="000D097D" w:rsidRPr="00EF4387">
        <w:rPr>
          <w:rFonts w:ascii="Arial" w:eastAsia="Calibri" w:hAnsi="Arial" w:cs="Arial"/>
          <w:color w:val="000000"/>
        </w:rPr>
        <w:br/>
      </w:r>
      <w:r w:rsidR="00872E97" w:rsidRPr="00EF4387">
        <w:rPr>
          <w:rFonts w:ascii="Arial" w:eastAsia="Calibri" w:hAnsi="Arial" w:cs="Arial"/>
          <w:color w:val="000000"/>
        </w:rPr>
        <w:t>Emergency Contact</w:t>
      </w:r>
      <w:r w:rsidR="000D097D" w:rsidRPr="00EF4387">
        <w:rPr>
          <w:rFonts w:ascii="Arial" w:eastAsia="Calibri" w:hAnsi="Arial" w:cs="Arial"/>
          <w:color w:val="000000"/>
        </w:rPr>
        <w:t xml:space="preserve">:  </w:t>
      </w:r>
      <w:r w:rsidR="00872E97"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Name &amp; Number"/>
            </w:textInput>
          </w:ffData>
        </w:fldChar>
      </w:r>
      <w:r w:rsidR="00872E97" w:rsidRPr="00EF4387">
        <w:rPr>
          <w:rFonts w:ascii="Arial" w:hAnsi="Arial" w:cs="Arial"/>
        </w:rPr>
        <w:instrText xml:space="preserve"> FORMTEXT </w:instrText>
      </w:r>
      <w:r w:rsidR="00872E97" w:rsidRPr="00EF4387">
        <w:rPr>
          <w:rFonts w:ascii="Arial" w:hAnsi="Arial" w:cs="Arial"/>
        </w:rPr>
      </w:r>
      <w:r w:rsidR="00872E97" w:rsidRPr="00EF4387">
        <w:rPr>
          <w:rFonts w:ascii="Arial" w:hAnsi="Arial" w:cs="Arial"/>
        </w:rPr>
        <w:fldChar w:fldCharType="separate"/>
      </w:r>
      <w:r w:rsidR="00872E97" w:rsidRPr="00EF4387">
        <w:rPr>
          <w:rFonts w:ascii="Arial" w:hAnsi="Arial" w:cs="Arial"/>
          <w:noProof/>
        </w:rPr>
        <w:t>Name &amp; Number</w:t>
      </w:r>
      <w:r w:rsidR="00872E97" w:rsidRPr="00EF4387">
        <w:rPr>
          <w:rFonts w:ascii="Arial" w:hAnsi="Arial" w:cs="Arial"/>
        </w:rPr>
        <w:fldChar w:fldCharType="end"/>
      </w:r>
    </w:p>
    <w:p w14:paraId="094D3A22" w14:textId="77777777" w:rsidR="00872E97" w:rsidRPr="00EF4387" w:rsidRDefault="00872E97" w:rsidP="00872E97">
      <w:pPr>
        <w:pStyle w:val="NoSpacing"/>
        <w:rPr>
          <w:rFonts w:ascii="Arial" w:eastAsia="Times New Roman" w:hAnsi="Arial" w:cs="Arial"/>
        </w:rPr>
      </w:pPr>
    </w:p>
    <w:p w14:paraId="72BBE910" w14:textId="77777777" w:rsidR="00EF4387" w:rsidRPr="00EF4387" w:rsidRDefault="00EF4387" w:rsidP="00872E97">
      <w:pPr>
        <w:pStyle w:val="NoSpacing"/>
        <w:rPr>
          <w:rFonts w:ascii="Arial" w:eastAsia="Times New Roman" w:hAnsi="Arial" w:cs="Arial"/>
          <w:b/>
          <w:bCs/>
        </w:rPr>
      </w:pPr>
      <w:r w:rsidRPr="00EF4387">
        <w:rPr>
          <w:rFonts w:ascii="Arial" w:eastAsia="Times New Roman" w:hAnsi="Arial" w:cs="Arial"/>
          <w:b/>
          <w:bCs/>
        </w:rPr>
        <w:t>INVESTIGATION</w:t>
      </w:r>
    </w:p>
    <w:p w14:paraId="2DE90C4A" w14:textId="77777777" w:rsidR="00EF4387" w:rsidRPr="00EF4387" w:rsidRDefault="00EF4387" w:rsidP="00872E97">
      <w:pPr>
        <w:pStyle w:val="NoSpacing"/>
        <w:rPr>
          <w:rFonts w:ascii="Arial" w:eastAsia="Times New Roman" w:hAnsi="Arial" w:cs="Arial"/>
        </w:rPr>
      </w:pPr>
    </w:p>
    <w:p w14:paraId="608947ED" w14:textId="77777777" w:rsidR="00872E97" w:rsidRPr="00EF4387" w:rsidRDefault="00872E97" w:rsidP="00872E97">
      <w:pPr>
        <w:pStyle w:val="NoSpacing"/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Clearly state the reason for seeking investigation services: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Brief Description of the Issue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Brief Description of the Issue</w:t>
      </w:r>
      <w:r w:rsidRPr="00EF4387">
        <w:rPr>
          <w:rFonts w:ascii="Arial" w:eastAsia="Times New Roman" w:hAnsi="Arial" w:cs="Arial"/>
        </w:rPr>
        <w:fldChar w:fldCharType="end"/>
      </w:r>
    </w:p>
    <w:p w14:paraId="0D992F29" w14:textId="77777777" w:rsidR="00872E97" w:rsidRPr="00EF4387" w:rsidRDefault="00872E97" w:rsidP="00872E97">
      <w:pPr>
        <w:pStyle w:val="NoSpacing"/>
        <w:rPr>
          <w:rFonts w:ascii="Arial" w:eastAsia="Times New Roman" w:hAnsi="Arial" w:cs="Arial"/>
        </w:rPr>
      </w:pPr>
    </w:p>
    <w:p w14:paraId="48B2E620" w14:textId="77777777" w:rsidR="000603BD" w:rsidRPr="00EF4387" w:rsidRDefault="000603BD" w:rsidP="00EF4387">
      <w:pPr>
        <w:pStyle w:val="NoSpacing"/>
        <w:numPr>
          <w:ilvl w:val="0"/>
          <w:numId w:val="4"/>
        </w:numPr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What is your desired outcome: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Goals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Goals</w:t>
      </w:r>
      <w:r w:rsidRPr="00EF4387">
        <w:rPr>
          <w:rFonts w:ascii="Arial" w:eastAsia="Times New Roman" w:hAnsi="Arial" w:cs="Arial"/>
        </w:rPr>
        <w:fldChar w:fldCharType="end"/>
      </w:r>
    </w:p>
    <w:p w14:paraId="1233363D" w14:textId="77777777" w:rsidR="000603BD" w:rsidRPr="00EF4387" w:rsidRDefault="000603BD" w:rsidP="00EF4387">
      <w:pPr>
        <w:pStyle w:val="NoSpacing"/>
        <w:numPr>
          <w:ilvl w:val="0"/>
          <w:numId w:val="4"/>
        </w:numPr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What is your deadline for this investigation: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Timeline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Timeline</w:t>
      </w:r>
      <w:r w:rsidRPr="00EF4387">
        <w:rPr>
          <w:rFonts w:ascii="Arial" w:eastAsia="Times New Roman" w:hAnsi="Arial" w:cs="Arial"/>
        </w:rPr>
        <w:fldChar w:fldCharType="end"/>
      </w:r>
    </w:p>
    <w:p w14:paraId="51B4891E" w14:textId="77777777" w:rsidR="000603BD" w:rsidRPr="00EF4387" w:rsidRDefault="000603BD" w:rsidP="00EF4387">
      <w:pPr>
        <w:pStyle w:val="NoSpacing"/>
        <w:numPr>
          <w:ilvl w:val="0"/>
          <w:numId w:val="4"/>
        </w:numPr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What is your budget for this investigation: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Budget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Budget</w:t>
      </w:r>
      <w:r w:rsidRPr="00EF4387">
        <w:rPr>
          <w:rFonts w:ascii="Arial" w:eastAsia="Times New Roman" w:hAnsi="Arial" w:cs="Arial"/>
        </w:rPr>
        <w:fldChar w:fldCharType="end"/>
      </w:r>
    </w:p>
    <w:p w14:paraId="15FD1E44" w14:textId="77777777" w:rsidR="000603BD" w:rsidRPr="00EF4387" w:rsidRDefault="000603BD" w:rsidP="00EF4387">
      <w:pPr>
        <w:pStyle w:val="NoSpacing"/>
        <w:numPr>
          <w:ilvl w:val="0"/>
          <w:numId w:val="4"/>
        </w:numPr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Do you have a restraining order in place: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Order Details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Order Details</w:t>
      </w:r>
      <w:r w:rsidRPr="00EF4387">
        <w:rPr>
          <w:rFonts w:ascii="Arial" w:eastAsia="Times New Roman" w:hAnsi="Arial" w:cs="Arial"/>
        </w:rPr>
        <w:fldChar w:fldCharType="end"/>
      </w:r>
    </w:p>
    <w:p w14:paraId="2A7ECC6E" w14:textId="77777777" w:rsidR="000603BD" w:rsidRPr="00EF4387" w:rsidRDefault="000603BD" w:rsidP="00872E97">
      <w:pPr>
        <w:pStyle w:val="NoSpacing"/>
        <w:rPr>
          <w:rFonts w:ascii="Arial" w:eastAsia="Times New Roman" w:hAnsi="Arial" w:cs="Arial"/>
        </w:rPr>
      </w:pPr>
    </w:p>
    <w:p w14:paraId="5D755480" w14:textId="77777777" w:rsidR="00EF4387" w:rsidRPr="00EF4387" w:rsidRDefault="00EF4387" w:rsidP="00872E97">
      <w:pPr>
        <w:pStyle w:val="NoSpacing"/>
        <w:rPr>
          <w:rFonts w:ascii="Arial" w:eastAsia="Times New Roman" w:hAnsi="Arial" w:cs="Arial"/>
          <w:b/>
          <w:bCs/>
        </w:rPr>
      </w:pPr>
      <w:r w:rsidRPr="00EF4387">
        <w:rPr>
          <w:rFonts w:ascii="Arial" w:eastAsia="Times New Roman" w:hAnsi="Arial" w:cs="Arial"/>
          <w:b/>
          <w:bCs/>
        </w:rPr>
        <w:t>SUBJECT</w:t>
      </w:r>
    </w:p>
    <w:p w14:paraId="7937A9B5" w14:textId="77777777" w:rsidR="00EF4387" w:rsidRPr="00EF4387" w:rsidRDefault="00EF4387" w:rsidP="00872E97">
      <w:pPr>
        <w:pStyle w:val="NoSpacing"/>
        <w:rPr>
          <w:rFonts w:ascii="Arial" w:eastAsia="Times New Roman" w:hAnsi="Arial" w:cs="Arial"/>
        </w:rPr>
      </w:pPr>
    </w:p>
    <w:p w14:paraId="67768494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eastAsia="Times New Roman" w:hAnsi="Arial" w:cs="Arial"/>
        </w:rPr>
        <w:t xml:space="preserve">Subject Information: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Full Name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>Full Name</w:t>
      </w:r>
      <w:r w:rsidRPr="00EF4387">
        <w:rPr>
          <w:rFonts w:ascii="Arial" w:hAnsi="Arial" w:cs="Arial"/>
        </w:rPr>
        <w:fldChar w:fldCharType="end"/>
      </w:r>
    </w:p>
    <w:p w14:paraId="48C91D52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hAnsi="Arial" w:cs="Arial"/>
        </w:rPr>
        <w:t xml:space="preserve">Subject Alias: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Name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>Name</w:t>
      </w:r>
      <w:r w:rsidRPr="00EF4387">
        <w:rPr>
          <w:rFonts w:ascii="Arial" w:hAnsi="Arial" w:cs="Arial"/>
        </w:rPr>
        <w:fldChar w:fldCharType="end"/>
      </w:r>
    </w:p>
    <w:p w14:paraId="6676C0C8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hAnsi="Arial" w:cs="Arial"/>
        </w:rPr>
        <w:t xml:space="preserve">Subject Home Address: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Address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</w:rPr>
        <w:t>Address</w:t>
      </w:r>
      <w:r w:rsidRPr="00EF4387">
        <w:rPr>
          <w:rFonts w:ascii="Arial" w:hAnsi="Arial" w:cs="Arial"/>
        </w:rPr>
        <w:fldChar w:fldCharType="end"/>
      </w:r>
    </w:p>
    <w:p w14:paraId="74CEAB5E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hAnsi="Arial" w:cs="Arial"/>
        </w:rPr>
        <w:t xml:space="preserve">                                          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City, State, Zip, County 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</w:rPr>
        <w:t xml:space="preserve">City, State, Zip, County </w:t>
      </w:r>
      <w:r w:rsidRPr="00EF4387">
        <w:rPr>
          <w:rFonts w:ascii="Arial" w:hAnsi="Arial" w:cs="Arial"/>
        </w:rPr>
        <w:fldChar w:fldCharType="end"/>
      </w:r>
    </w:p>
    <w:p w14:paraId="379138E0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hAnsi="Arial" w:cs="Arial"/>
        </w:rPr>
        <w:t xml:space="preserve">Subject Work Address: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Address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>Address</w:t>
      </w:r>
      <w:r w:rsidRPr="00EF4387">
        <w:rPr>
          <w:rFonts w:ascii="Arial" w:hAnsi="Arial" w:cs="Arial"/>
        </w:rPr>
        <w:fldChar w:fldCharType="end"/>
      </w:r>
    </w:p>
    <w:p w14:paraId="593FA94A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eastAsia="Calibri" w:hAnsi="Arial" w:cs="Arial"/>
          <w:color w:val="000000"/>
        </w:rPr>
        <w:t xml:space="preserve">                                     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City, State, Zip, County 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 xml:space="preserve">City, State, Zip, County </w:t>
      </w:r>
      <w:r w:rsidRPr="00EF4387">
        <w:rPr>
          <w:rFonts w:ascii="Arial" w:hAnsi="Arial" w:cs="Arial"/>
        </w:rPr>
        <w:fldChar w:fldCharType="end"/>
      </w:r>
    </w:p>
    <w:p w14:paraId="7A4E5365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hAnsi="Arial" w:cs="Arial"/>
        </w:rPr>
        <w:t xml:space="preserve">Subject Contact Number/s: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Number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>Number</w:t>
      </w:r>
      <w:r w:rsidRPr="00EF4387">
        <w:rPr>
          <w:rFonts w:ascii="Arial" w:hAnsi="Arial" w:cs="Arial"/>
        </w:rPr>
        <w:fldChar w:fldCharType="end"/>
      </w:r>
    </w:p>
    <w:p w14:paraId="29E24FE4" w14:textId="77777777" w:rsidR="00872E97" w:rsidRPr="00EF4387" w:rsidRDefault="00872E97" w:rsidP="00872E97">
      <w:pPr>
        <w:pStyle w:val="NoSpacing"/>
        <w:rPr>
          <w:rFonts w:ascii="Arial" w:hAnsi="Arial" w:cs="Arial"/>
        </w:rPr>
      </w:pPr>
      <w:r w:rsidRPr="00EF4387">
        <w:rPr>
          <w:rFonts w:ascii="Arial" w:hAnsi="Arial" w:cs="Arial"/>
        </w:rPr>
        <w:t xml:space="preserve">Subject Email Address: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Email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>Email</w:t>
      </w:r>
      <w:r w:rsidRPr="00EF4387">
        <w:rPr>
          <w:rFonts w:ascii="Arial" w:hAnsi="Arial" w:cs="Arial"/>
        </w:rPr>
        <w:fldChar w:fldCharType="end"/>
      </w:r>
    </w:p>
    <w:p w14:paraId="6A1F9D97" w14:textId="77777777" w:rsidR="00872E97" w:rsidRPr="00EF4387" w:rsidRDefault="00872E97" w:rsidP="00872E97">
      <w:pPr>
        <w:pStyle w:val="NoSpacing"/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Subject Social Media Accounts: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Facebook, Instagram, X, etc.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Facebook, Instagram, X, etc.</w:t>
      </w:r>
      <w:r w:rsidRPr="00EF4387">
        <w:rPr>
          <w:rFonts w:ascii="Arial" w:eastAsia="Times New Roman" w:hAnsi="Arial" w:cs="Arial"/>
        </w:rPr>
        <w:fldChar w:fldCharType="end"/>
      </w:r>
    </w:p>
    <w:p w14:paraId="59ED99CC" w14:textId="77777777" w:rsidR="000603BD" w:rsidRPr="00EF4387" w:rsidRDefault="000603BD" w:rsidP="00872E97">
      <w:pPr>
        <w:pStyle w:val="NoSpacing"/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Does Subject carry any weapons: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Describe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Describe</w:t>
      </w:r>
      <w:r w:rsidRPr="00EF4387">
        <w:rPr>
          <w:rFonts w:ascii="Arial" w:eastAsia="Times New Roman" w:hAnsi="Arial" w:cs="Arial"/>
        </w:rPr>
        <w:fldChar w:fldCharType="end"/>
      </w:r>
    </w:p>
    <w:p w14:paraId="0B320F30" w14:textId="77777777" w:rsidR="000603BD" w:rsidRPr="00EF4387" w:rsidRDefault="000603BD" w:rsidP="00872E97">
      <w:pPr>
        <w:pStyle w:val="NoSpacing"/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Is the subject known to be violent or have a criminal history: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Details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Details</w:t>
      </w:r>
      <w:r w:rsidRPr="00EF4387">
        <w:rPr>
          <w:rFonts w:ascii="Arial" w:eastAsia="Times New Roman" w:hAnsi="Arial" w:cs="Arial"/>
        </w:rPr>
        <w:fldChar w:fldCharType="end"/>
      </w:r>
    </w:p>
    <w:p w14:paraId="1A7D6361" w14:textId="77777777" w:rsidR="000603BD" w:rsidRPr="00EF4387" w:rsidRDefault="000603BD" w:rsidP="00872E97">
      <w:pPr>
        <w:pStyle w:val="NoSpacing"/>
        <w:rPr>
          <w:rFonts w:ascii="Arial" w:eastAsia="Times New Roman" w:hAnsi="Arial" w:cs="Arial"/>
        </w:rPr>
      </w:pPr>
      <w:r w:rsidRPr="00EF4387">
        <w:rPr>
          <w:rFonts w:ascii="Arial" w:eastAsia="Times New Roman" w:hAnsi="Arial" w:cs="Arial"/>
        </w:rPr>
        <w:t xml:space="preserve">Any other details necessary to assist in this investigation: </w:t>
      </w:r>
      <w:r w:rsidR="00EF4387"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Detailed Summary (Hours worked, Frequented Places, Gym, etc.)"/>
            </w:textInput>
          </w:ffData>
        </w:fldChar>
      </w:r>
      <w:r w:rsidR="00EF4387" w:rsidRPr="00EF4387">
        <w:rPr>
          <w:rFonts w:ascii="Arial" w:eastAsia="Times New Roman" w:hAnsi="Arial" w:cs="Arial"/>
        </w:rPr>
        <w:instrText xml:space="preserve"> FORMTEXT </w:instrText>
      </w:r>
      <w:r w:rsidR="00EF4387" w:rsidRPr="00EF4387">
        <w:rPr>
          <w:rFonts w:ascii="Arial" w:eastAsia="Times New Roman" w:hAnsi="Arial" w:cs="Arial"/>
        </w:rPr>
      </w:r>
      <w:r w:rsidR="00EF4387" w:rsidRPr="00EF4387">
        <w:rPr>
          <w:rFonts w:ascii="Arial" w:eastAsia="Times New Roman" w:hAnsi="Arial" w:cs="Arial"/>
        </w:rPr>
        <w:fldChar w:fldCharType="separate"/>
      </w:r>
      <w:r w:rsidR="00EF4387" w:rsidRPr="00EF4387">
        <w:rPr>
          <w:rFonts w:ascii="Arial" w:eastAsia="Times New Roman" w:hAnsi="Arial" w:cs="Arial"/>
          <w:noProof/>
        </w:rPr>
        <w:t>Detailed Summary (Hours worked, Frequented Places, Gym, etc.)</w:t>
      </w:r>
      <w:r w:rsidR="00EF4387" w:rsidRPr="00EF4387">
        <w:rPr>
          <w:rFonts w:ascii="Arial" w:eastAsia="Times New Roman" w:hAnsi="Arial" w:cs="Arial"/>
        </w:rPr>
        <w:fldChar w:fldCharType="end"/>
      </w:r>
    </w:p>
    <w:p w14:paraId="575A49E4" w14:textId="77777777" w:rsidR="000603BD" w:rsidRDefault="000603BD" w:rsidP="00872E97">
      <w:pPr>
        <w:pStyle w:val="NoSpacing"/>
        <w:rPr>
          <w:rFonts w:ascii="Arial" w:eastAsia="Times New Roman" w:hAnsi="Arial" w:cs="Arial"/>
          <w:sz w:val="24"/>
          <w:szCs w:val="24"/>
        </w:rPr>
      </w:pPr>
    </w:p>
    <w:p w14:paraId="7392E0D8" w14:textId="472F7402" w:rsidR="002C1129" w:rsidRPr="002C1129" w:rsidRDefault="002C1129" w:rsidP="002C1129">
      <w:pPr>
        <w:pStyle w:val="NoSpacing"/>
        <w:rPr>
          <w:rFonts w:ascii="Arial" w:eastAsia="Times New Roman" w:hAnsi="Arial" w:cs="Arial"/>
          <w:b/>
          <w:bCs/>
          <w:i/>
          <w:iCs/>
          <w:sz w:val="16"/>
          <w:szCs w:val="16"/>
        </w:rPr>
      </w:pPr>
      <w:r w:rsidRPr="002C1129">
        <w:rPr>
          <w:rFonts w:ascii="Arial" w:eastAsia="Times New Roman" w:hAnsi="Arial" w:cs="Arial"/>
          <w:b/>
          <w:bCs/>
          <w:i/>
          <w:iCs/>
          <w:sz w:val="16"/>
          <w:szCs w:val="16"/>
        </w:rPr>
        <w:t>Protective Order Status: I stipulate that there is no active protective order in place regarding the subject of this investigation.</w:t>
      </w:r>
    </w:p>
    <w:p w14:paraId="70C796A3" w14:textId="77777777" w:rsidR="002C1129" w:rsidRDefault="002C1129" w:rsidP="002C1129">
      <w:pPr>
        <w:pStyle w:val="NoSpacing"/>
        <w:rPr>
          <w:rFonts w:ascii="Arial" w:eastAsia="Times New Roman" w:hAnsi="Arial" w:cs="Arial"/>
          <w:b/>
          <w:bCs/>
          <w:i/>
          <w:iCs/>
          <w:sz w:val="16"/>
          <w:szCs w:val="16"/>
        </w:rPr>
      </w:pPr>
    </w:p>
    <w:p w14:paraId="64C8C483" w14:textId="2EDB7CBB" w:rsidR="002C1129" w:rsidRPr="002C1129" w:rsidRDefault="002C1129" w:rsidP="002C1129">
      <w:pPr>
        <w:pStyle w:val="NoSpacing"/>
        <w:rPr>
          <w:rFonts w:ascii="Arial" w:eastAsia="Times New Roman" w:hAnsi="Arial" w:cs="Arial"/>
          <w:b/>
          <w:bCs/>
          <w:i/>
          <w:iCs/>
          <w:sz w:val="16"/>
          <w:szCs w:val="16"/>
        </w:rPr>
      </w:pPr>
      <w:r w:rsidRPr="002C1129">
        <w:rPr>
          <w:rFonts w:ascii="Arial" w:eastAsia="Times New Roman" w:hAnsi="Arial" w:cs="Arial"/>
          <w:b/>
          <w:bCs/>
          <w:i/>
          <w:iCs/>
          <w:sz w:val="16"/>
          <w:szCs w:val="16"/>
        </w:rPr>
        <w:t xml:space="preserve">Purpose of Investigation: </w:t>
      </w:r>
      <w:r w:rsidR="00707C2D"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Describe"/>
            </w:textInput>
          </w:ffData>
        </w:fldChar>
      </w:r>
      <w:r w:rsidR="00707C2D" w:rsidRPr="00EF4387">
        <w:rPr>
          <w:rFonts w:ascii="Arial" w:eastAsia="Times New Roman" w:hAnsi="Arial" w:cs="Arial"/>
        </w:rPr>
        <w:instrText xml:space="preserve"> FORMTEXT </w:instrText>
      </w:r>
      <w:r w:rsidR="00707C2D" w:rsidRPr="00EF4387">
        <w:rPr>
          <w:rFonts w:ascii="Arial" w:eastAsia="Times New Roman" w:hAnsi="Arial" w:cs="Arial"/>
        </w:rPr>
      </w:r>
      <w:r w:rsidR="00707C2D" w:rsidRPr="00EF4387">
        <w:rPr>
          <w:rFonts w:ascii="Arial" w:eastAsia="Times New Roman" w:hAnsi="Arial" w:cs="Arial"/>
        </w:rPr>
        <w:fldChar w:fldCharType="separate"/>
      </w:r>
      <w:r w:rsidR="00707C2D" w:rsidRPr="00EF4387">
        <w:rPr>
          <w:rFonts w:ascii="Arial" w:eastAsia="Times New Roman" w:hAnsi="Arial" w:cs="Arial"/>
          <w:noProof/>
        </w:rPr>
        <w:t>Describe</w:t>
      </w:r>
      <w:r w:rsidR="00707C2D" w:rsidRPr="00EF4387">
        <w:rPr>
          <w:rFonts w:ascii="Arial" w:eastAsia="Times New Roman" w:hAnsi="Arial" w:cs="Arial"/>
        </w:rPr>
        <w:fldChar w:fldCharType="end"/>
      </w:r>
    </w:p>
    <w:p w14:paraId="2DC8B232" w14:textId="77777777" w:rsidR="000603BD" w:rsidRPr="00872E97" w:rsidRDefault="000603BD" w:rsidP="00872E97">
      <w:pPr>
        <w:pStyle w:val="NoSpacing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</w:t>
      </w:r>
    </w:p>
    <w:p w14:paraId="0768F232" w14:textId="77777777" w:rsidR="00EF4387" w:rsidRDefault="00EF4387" w:rsidP="00872E97">
      <w:pPr>
        <w:pStyle w:val="NoSpacing"/>
        <w:rPr>
          <w:rFonts w:ascii="Arial" w:hAnsi="Arial" w:cs="Arial"/>
        </w:rPr>
      </w:pPr>
      <w:r w:rsidRPr="00EF4387">
        <w:rPr>
          <w:rFonts w:ascii="Times New Roman" w:eastAsia="Times New Roman" w:hAnsi="Times New Roman" w:cs="Times New Roman"/>
          <w:sz w:val="24"/>
          <w:szCs w:val="24"/>
        </w:rPr>
        <w:t>Printed Name: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4387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default w:val="Full Name"/>
            </w:textInput>
          </w:ffData>
        </w:fldChar>
      </w:r>
      <w:r w:rsidRPr="00EF4387">
        <w:rPr>
          <w:rFonts w:ascii="Arial" w:hAnsi="Arial" w:cs="Arial"/>
        </w:rPr>
        <w:instrText xml:space="preserve"> FORMTEXT </w:instrText>
      </w:r>
      <w:r w:rsidRPr="00EF4387">
        <w:rPr>
          <w:rFonts w:ascii="Arial" w:hAnsi="Arial" w:cs="Arial"/>
        </w:rPr>
      </w:r>
      <w:r w:rsidRPr="00EF4387">
        <w:rPr>
          <w:rFonts w:ascii="Arial" w:hAnsi="Arial" w:cs="Arial"/>
        </w:rPr>
        <w:fldChar w:fldCharType="separate"/>
      </w:r>
      <w:r w:rsidRPr="00EF4387">
        <w:rPr>
          <w:rFonts w:ascii="Arial" w:hAnsi="Arial" w:cs="Arial"/>
          <w:noProof/>
        </w:rPr>
        <w:t>Full Name</w:t>
      </w:r>
      <w:r w:rsidRPr="00EF4387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   </w:t>
      </w:r>
    </w:p>
    <w:p w14:paraId="60202D52" w14:textId="77777777" w:rsidR="00EF4387" w:rsidRDefault="00EF4387" w:rsidP="00872E97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Signature:</w:t>
      </w:r>
    </w:p>
    <w:p w14:paraId="4D7795BB" w14:textId="77777777" w:rsidR="00E83C00" w:rsidRPr="00EF4387" w:rsidRDefault="00EF4387" w:rsidP="00872E97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 w:rsidRPr="00EF4387">
        <w:rPr>
          <w:rFonts w:ascii="Arial" w:eastAsia="Calibri" w:hAnsi="Arial" w:cs="Arial"/>
          <w:color w:val="000000"/>
        </w:rPr>
        <w:t>Date:</w:t>
      </w:r>
      <w:r w:rsidRPr="00EF4387">
        <w:rPr>
          <w:rFonts w:ascii="Times New Roman" w:eastAsia="Calibri" w:hAnsi="Times New Roman" w:cs="Times New Roman"/>
          <w:color w:val="000000"/>
        </w:rPr>
        <w:t xml:space="preserve"> </w:t>
      </w:r>
      <w:r w:rsidRPr="00EF4387">
        <w:rPr>
          <w:rFonts w:ascii="Arial" w:eastAsia="Times New Roman" w:hAnsi="Arial" w:cs="Arial"/>
        </w:rPr>
        <w:fldChar w:fldCharType="begin">
          <w:ffData>
            <w:name w:val=""/>
            <w:enabled/>
            <w:calcOnExit w:val="0"/>
            <w:textInput>
              <w:default w:val="Date"/>
            </w:textInput>
          </w:ffData>
        </w:fldChar>
      </w:r>
      <w:r w:rsidRPr="00EF4387">
        <w:rPr>
          <w:rFonts w:ascii="Arial" w:eastAsia="Times New Roman" w:hAnsi="Arial" w:cs="Arial"/>
        </w:rPr>
        <w:instrText xml:space="preserve"> FORMTEXT </w:instrText>
      </w:r>
      <w:r w:rsidRPr="00EF4387">
        <w:rPr>
          <w:rFonts w:ascii="Arial" w:eastAsia="Times New Roman" w:hAnsi="Arial" w:cs="Arial"/>
        </w:rPr>
      </w:r>
      <w:r w:rsidRPr="00EF4387">
        <w:rPr>
          <w:rFonts w:ascii="Arial" w:eastAsia="Times New Roman" w:hAnsi="Arial" w:cs="Arial"/>
        </w:rPr>
        <w:fldChar w:fldCharType="separate"/>
      </w:r>
      <w:r w:rsidRPr="00EF4387">
        <w:rPr>
          <w:rFonts w:ascii="Arial" w:eastAsia="Times New Roman" w:hAnsi="Arial" w:cs="Arial"/>
          <w:noProof/>
        </w:rPr>
        <w:t>Date</w:t>
      </w:r>
      <w:r w:rsidRPr="00EF4387">
        <w:rPr>
          <w:rFonts w:ascii="Arial" w:eastAsia="Times New Roman" w:hAnsi="Arial" w:cs="Arial"/>
        </w:rPr>
        <w:fldChar w:fldCharType="end"/>
      </w:r>
      <w:r>
        <w:rPr>
          <w:rFonts w:ascii="Arial" w:hAnsi="Arial" w:cs="Arial"/>
        </w:rPr>
        <w:t xml:space="preserve">  </w:t>
      </w:r>
    </w:p>
    <w:sectPr w:rsidR="00E83C00" w:rsidRPr="00EF4387" w:rsidSect="00660072">
      <w:headerReference w:type="default" r:id="rId8"/>
      <w:footerReference w:type="default" r:id="rId9"/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7B41E" w14:textId="77777777" w:rsidR="00B40EED" w:rsidRDefault="00B40EED" w:rsidP="0058299B">
      <w:pPr>
        <w:spacing w:after="0" w:line="240" w:lineRule="auto"/>
      </w:pPr>
      <w:r>
        <w:separator/>
      </w:r>
    </w:p>
  </w:endnote>
  <w:endnote w:type="continuationSeparator" w:id="0">
    <w:p w14:paraId="20F57794" w14:textId="77777777" w:rsidR="00B40EED" w:rsidRDefault="00B40EED" w:rsidP="00582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odchiangUPC">
    <w:altName w:val="KodchiangUPC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E7C0" w14:textId="77777777" w:rsidR="00246F90" w:rsidRPr="007349D9" w:rsidRDefault="006C6F2C" w:rsidP="00196E18">
    <w:pPr>
      <w:pStyle w:val="Footer"/>
      <w:tabs>
        <w:tab w:val="clear" w:pos="4680"/>
        <w:tab w:val="clear" w:pos="9360"/>
        <w:tab w:val="left" w:pos="6990"/>
      </w:tabs>
      <w:rPr>
        <w:b/>
      </w:rPr>
    </w:pPr>
    <w:r w:rsidRPr="007349D9">
      <w:rPr>
        <w:b/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1116F6F" wp14:editId="44ECF2AE">
              <wp:simplePos x="0" y="0"/>
              <wp:positionH relativeFrom="page">
                <wp:posOffset>7239000</wp:posOffset>
              </wp:positionH>
              <wp:positionV relativeFrom="paragraph">
                <wp:posOffset>-2684434</wp:posOffset>
              </wp:positionV>
              <wp:extent cx="1828800" cy="1828800"/>
              <wp:effectExtent l="0" t="0" r="8890" b="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5400000"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F936209" w14:textId="77777777" w:rsidR="00F10F41" w:rsidRPr="00D41A78" w:rsidRDefault="00872E97" w:rsidP="00F10F41">
                          <w:pPr>
                            <w:pStyle w:val="Header"/>
                            <w:rPr>
                              <w:rFonts w:ascii="KodchiangUPC" w:hAnsi="KodchiangUPC" w:cs="KodchiangUPC"/>
                              <w:noProof/>
                              <w:color w:val="FFFFFF" w:themeColor="background1"/>
                              <w:spacing w:val="20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color w:val="FFFFFF" w:themeColor="background1"/>
                              <w:spacing w:val="20"/>
                              <w:sz w:val="36"/>
                              <w:szCs w:val="36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CLIENT INTAKE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116F6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570pt;margin-top:-211.35pt;width:2in;height:2in;rotation:90;z-index:25166438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" filled="f" stroked="f">
              <v:textbox style="mso-fit-shape-to-text:t">
                <w:txbxContent>
                  <w:p w14:paraId="7F936209" w14:textId="77777777" w:rsidR="00F10F41" w:rsidRPr="00D41A78" w:rsidRDefault="00872E97" w:rsidP="00F10F41">
                    <w:pPr>
                      <w:pStyle w:val="Header"/>
                      <w:rPr>
                        <w:rFonts w:ascii="KodchiangUPC" w:hAnsi="KodchiangUPC" w:cs="KodchiangUPC"/>
                        <w:noProof/>
                        <w:color w:val="FFFFFF" w:themeColor="background1"/>
                        <w:spacing w:val="20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color w:val="FFFFFF" w:themeColor="background1"/>
                        <w:spacing w:val="20"/>
                        <w:sz w:val="36"/>
                        <w:szCs w:val="36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CLIENT INTAKE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7349D9"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26D2B4" wp14:editId="596E26E5">
              <wp:simplePos x="0" y="0"/>
              <wp:positionH relativeFrom="rightMargin">
                <wp:posOffset>-6985</wp:posOffset>
              </wp:positionH>
              <wp:positionV relativeFrom="paragraph">
                <wp:posOffset>-3105785</wp:posOffset>
              </wp:positionV>
              <wp:extent cx="1066800" cy="3990975"/>
              <wp:effectExtent l="0" t="0" r="19050" b="2857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6800" cy="399097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effectLst/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6EA4C0" id="Rectangle 2" o:spid="_x0000_s1026" style="position:absolute;margin-left:-.55pt;margin-top:-244.55pt;width:84pt;height:3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" fillcolor="black [3213]" strokecolor="black [1600]" strokeweight="1pt">
              <w10:wrap anchorx="margin"/>
            </v:rect>
          </w:pict>
        </mc:Fallback>
      </mc:AlternateContent>
    </w:r>
    <w:r w:rsidR="00147473" w:rsidRPr="007349D9">
      <w:rPr>
        <w:b/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1D7016B" wp14:editId="605E6B18">
              <wp:simplePos x="0" y="0"/>
              <wp:positionH relativeFrom="column">
                <wp:posOffset>-76200</wp:posOffset>
              </wp:positionH>
              <wp:positionV relativeFrom="paragraph">
                <wp:posOffset>-210185</wp:posOffset>
              </wp:positionV>
              <wp:extent cx="6038850" cy="0"/>
              <wp:effectExtent l="0" t="0" r="19050" b="19050"/>
              <wp:wrapNone/>
              <wp:docPr id="20" name="Straight Connector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38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8BA5371" id="Straight Connector 20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pt,-16.55pt" to="469.5pt,-16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" strokecolor="black [3200]" strokeweight=".5pt">
              <v:stroke joinstyle="miter"/>
            </v:line>
          </w:pict>
        </mc:Fallback>
      </mc:AlternateContent>
    </w:r>
    <w:r w:rsidR="007349D9" w:rsidRPr="007349D9">
      <w:rPr>
        <w:b/>
        <w:noProof/>
      </w:rPr>
      <w:t>GSM Investigative Group, LLC</w:t>
    </w:r>
  </w:p>
  <w:p w14:paraId="653F8DF6" w14:textId="5F4B9832" w:rsidR="0058299B" w:rsidRPr="00246F90" w:rsidRDefault="00196E18" w:rsidP="00196E18">
    <w:pPr>
      <w:pStyle w:val="Footer"/>
      <w:tabs>
        <w:tab w:val="clear" w:pos="4680"/>
        <w:tab w:val="clear" w:pos="9360"/>
        <w:tab w:val="left" w:pos="6990"/>
      </w:tabs>
      <w:rPr>
        <w:b/>
        <w:color w:val="FF0000"/>
      </w:rPr>
    </w:pPr>
    <w:r>
      <w:rPr>
        <w:b/>
        <w:color w:val="FFFFFF" w:themeColor="background1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F9A6F" w14:textId="77777777" w:rsidR="00B40EED" w:rsidRDefault="00B40EED" w:rsidP="0058299B">
      <w:pPr>
        <w:spacing w:after="0" w:line="240" w:lineRule="auto"/>
      </w:pPr>
      <w:r>
        <w:separator/>
      </w:r>
    </w:p>
  </w:footnote>
  <w:footnote w:type="continuationSeparator" w:id="0">
    <w:p w14:paraId="39466907" w14:textId="77777777" w:rsidR="00B40EED" w:rsidRDefault="00B40EED" w:rsidP="00582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68454" w14:textId="66BA8794" w:rsidR="000D4754" w:rsidRDefault="00707C2D" w:rsidP="001D3360">
    <w:pPr>
      <w:pStyle w:val="Header"/>
      <w:jc w:val="right"/>
      <w:rPr>
        <w:rFonts w:ascii="Arial" w:hAnsi="Arial" w:cs="Arial"/>
        <w:shd w:val="clear" w:color="auto" w:fill="FFFFFF"/>
      </w:rPr>
    </w:pPr>
    <w:r>
      <w:rPr>
        <w:rFonts w:ascii="Arial" w:hAnsi="Arial" w:cs="Arial"/>
        <w:noProof/>
        <w:shd w:val="clear" w:color="auto" w:fill="FFFFFF"/>
      </w:rPr>
      <w:drawing>
        <wp:anchor distT="0" distB="0" distL="114300" distR="114300" simplePos="0" relativeHeight="251667456" behindDoc="1" locked="0" layoutInCell="1" allowOverlap="1" wp14:anchorId="5B8B71D3" wp14:editId="127DD9FA">
          <wp:simplePos x="0" y="0"/>
          <wp:positionH relativeFrom="column">
            <wp:posOffset>-192151</wp:posOffset>
          </wp:positionH>
          <wp:positionV relativeFrom="paragraph">
            <wp:posOffset>-255524</wp:posOffset>
          </wp:positionV>
          <wp:extent cx="1137539" cy="1137539"/>
          <wp:effectExtent l="0" t="0" r="0" b="0"/>
          <wp:wrapNone/>
          <wp:docPr id="330265827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0265827" name="Picture 33026582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7539" cy="11375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4754" w:rsidRPr="00D41A78">
      <w:rPr>
        <w:rFonts w:ascii="Arial" w:hAnsi="Arial" w:cs="Arial"/>
        <w:shd w:val="clear" w:color="auto" w:fill="FFFFFF"/>
      </w:rPr>
      <w:t>GSM Investigative Group, LLC</w:t>
    </w:r>
    <w:r w:rsidR="0058299B" w:rsidRPr="00D41A78">
      <w:rPr>
        <w:rFonts w:ascii="Arial" w:hAnsi="Arial" w:cs="Arial"/>
        <w:shd w:val="clear" w:color="auto" w:fill="FFFFFF"/>
      </w:rPr>
      <w:br/>
    </w:r>
    <w:r w:rsidR="00A04430">
      <w:rPr>
        <w:rFonts w:ascii="Arial" w:hAnsi="Arial" w:cs="Arial"/>
        <w:shd w:val="clear" w:color="auto" w:fill="FFFFFF"/>
      </w:rPr>
      <w:t>500 W. Morgan Street</w:t>
    </w:r>
  </w:p>
  <w:p w14:paraId="40571DD8" w14:textId="31856D30" w:rsidR="00A04430" w:rsidRDefault="00A04430" w:rsidP="001D3360">
    <w:pPr>
      <w:pStyle w:val="Header"/>
      <w:jc w:val="right"/>
      <w:rPr>
        <w:rFonts w:ascii="Arial" w:hAnsi="Arial" w:cs="Arial"/>
        <w:shd w:val="clear" w:color="auto" w:fill="FFFFFF"/>
      </w:rPr>
    </w:pPr>
    <w:r>
      <w:rPr>
        <w:rFonts w:ascii="Arial" w:hAnsi="Arial" w:cs="Arial"/>
        <w:shd w:val="clear" w:color="auto" w:fill="FFFFFF"/>
      </w:rPr>
      <w:t>Suite 202</w:t>
    </w:r>
  </w:p>
  <w:p w14:paraId="2FEF4530" w14:textId="77777777" w:rsidR="001D3360" w:rsidRPr="00D41A78" w:rsidRDefault="001D3360" w:rsidP="001D3360">
    <w:pPr>
      <w:pStyle w:val="Header"/>
      <w:jc w:val="right"/>
      <w:rPr>
        <w:rFonts w:ascii="Arial" w:hAnsi="Arial" w:cs="Arial"/>
        <w:shd w:val="clear" w:color="auto" w:fill="FFFFFF"/>
      </w:rPr>
    </w:pPr>
    <w:r>
      <w:rPr>
        <w:rFonts w:ascii="Arial" w:hAnsi="Arial" w:cs="Arial"/>
        <w:shd w:val="clear" w:color="auto" w:fill="FFFFFF"/>
      </w:rPr>
      <w:t>Durham, NC 27701</w:t>
    </w:r>
  </w:p>
  <w:p w14:paraId="093DFE89" w14:textId="77777777" w:rsidR="0058299B" w:rsidRPr="00D41A78" w:rsidRDefault="0058299B" w:rsidP="0058299B">
    <w:pPr>
      <w:pStyle w:val="Header"/>
      <w:jc w:val="right"/>
      <w:rPr>
        <w:rFonts w:ascii="Arial" w:hAnsi="Arial" w:cs="Arial"/>
        <w:shd w:val="clear" w:color="auto" w:fill="FFFFFF"/>
      </w:rPr>
    </w:pPr>
    <w:r w:rsidRPr="00D41A78">
      <w:rPr>
        <w:rFonts w:ascii="Arial" w:hAnsi="Arial" w:cs="Arial"/>
        <w:shd w:val="clear" w:color="auto" w:fill="FFFFFF"/>
      </w:rPr>
      <w:tab/>
    </w:r>
    <w:r w:rsidR="000D4754" w:rsidRPr="00D41A78">
      <w:rPr>
        <w:rFonts w:ascii="Arial" w:hAnsi="Arial" w:cs="Arial"/>
        <w:shd w:val="clear" w:color="auto" w:fill="FFFFFF"/>
      </w:rPr>
      <w:t>NC</w:t>
    </w:r>
    <w:r w:rsidR="006C6F2C" w:rsidRPr="00D41A78">
      <w:rPr>
        <w:rFonts w:ascii="Arial" w:hAnsi="Arial" w:cs="Arial"/>
        <w:shd w:val="clear" w:color="auto" w:fill="FFFFFF"/>
      </w:rPr>
      <w:t xml:space="preserve">PI </w:t>
    </w:r>
    <w:r w:rsidR="00147473" w:rsidRPr="00D41A78">
      <w:rPr>
        <w:rFonts w:ascii="Arial" w:hAnsi="Arial" w:cs="Arial"/>
        <w:shd w:val="clear" w:color="auto" w:fill="FFFFFF"/>
      </w:rPr>
      <w:t>Lic</w:t>
    </w:r>
    <w:r w:rsidR="006C6F2C" w:rsidRPr="00D41A78">
      <w:rPr>
        <w:rFonts w:ascii="Arial" w:hAnsi="Arial" w:cs="Arial"/>
        <w:shd w:val="clear" w:color="auto" w:fill="FFFFFF"/>
      </w:rPr>
      <w:t>ense</w:t>
    </w:r>
    <w:r w:rsidR="00147473" w:rsidRPr="00D41A78">
      <w:rPr>
        <w:rFonts w:ascii="Arial" w:hAnsi="Arial" w:cs="Arial"/>
        <w:shd w:val="clear" w:color="auto" w:fill="FFFFFF"/>
      </w:rPr>
      <w:t xml:space="preserve"> </w:t>
    </w:r>
    <w:r w:rsidR="000D4754" w:rsidRPr="00D41A78">
      <w:rPr>
        <w:rFonts w:ascii="Arial" w:hAnsi="Arial" w:cs="Arial"/>
        <w:shd w:val="clear" w:color="auto" w:fill="FFFFFF"/>
      </w:rPr>
      <w:t>509894</w:t>
    </w:r>
  </w:p>
  <w:p w14:paraId="6B3FF506" w14:textId="77777777" w:rsidR="0058299B" w:rsidRDefault="0058299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8C37D1A" wp14:editId="1EA312B5">
              <wp:simplePos x="0" y="0"/>
              <wp:positionH relativeFrom="rightMargin">
                <wp:posOffset>-34073</wp:posOffset>
              </wp:positionH>
              <wp:positionV relativeFrom="paragraph">
                <wp:posOffset>3678155</wp:posOffset>
              </wp:positionV>
              <wp:extent cx="1447800" cy="1234440"/>
              <wp:effectExtent l="19050" t="19050" r="38100" b="22860"/>
              <wp:wrapNone/>
              <wp:docPr id="3" name="Isosceles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47800" cy="1234440"/>
                      </a:xfrm>
                      <a:prstGeom prst="triangle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4BB902"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Isosceles Triangle 3" o:spid="_x0000_s1026" type="#_x0000_t5" style="position:absolute;margin-left:-2.7pt;margin-top:289.6pt;width:114pt;height:97.2pt;z-index:2516602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" fillcolor="black [3200]" strokecolor="black [1600]" strokeweight="1pt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E06B8"/>
    <w:multiLevelType w:val="hybridMultilevel"/>
    <w:tmpl w:val="C0D0A71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724E6"/>
    <w:multiLevelType w:val="hybridMultilevel"/>
    <w:tmpl w:val="178EF8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71471E"/>
    <w:multiLevelType w:val="hybridMultilevel"/>
    <w:tmpl w:val="3FF4C516"/>
    <w:lvl w:ilvl="0" w:tplc="0136BD5E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918409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9563766">
    <w:abstractNumId w:val="0"/>
  </w:num>
  <w:num w:numId="3" w16cid:durableId="18344508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966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129"/>
    <w:rsid w:val="000603BD"/>
    <w:rsid w:val="000A4A6E"/>
    <w:rsid w:val="000B1B7B"/>
    <w:rsid w:val="000B6C1B"/>
    <w:rsid w:val="000B7F2A"/>
    <w:rsid w:val="000D097D"/>
    <w:rsid w:val="000D4754"/>
    <w:rsid w:val="00101A6F"/>
    <w:rsid w:val="00101AF8"/>
    <w:rsid w:val="00147473"/>
    <w:rsid w:val="00163144"/>
    <w:rsid w:val="001746FC"/>
    <w:rsid w:val="00196E18"/>
    <w:rsid w:val="001D3360"/>
    <w:rsid w:val="00226C30"/>
    <w:rsid w:val="00246F90"/>
    <w:rsid w:val="00263B9E"/>
    <w:rsid w:val="002A04F1"/>
    <w:rsid w:val="002C04EE"/>
    <w:rsid w:val="002C1129"/>
    <w:rsid w:val="00347BF4"/>
    <w:rsid w:val="003D369F"/>
    <w:rsid w:val="003D7AC6"/>
    <w:rsid w:val="00440FD0"/>
    <w:rsid w:val="00553BCE"/>
    <w:rsid w:val="00556837"/>
    <w:rsid w:val="0058299B"/>
    <w:rsid w:val="005B7E60"/>
    <w:rsid w:val="0060679D"/>
    <w:rsid w:val="00641109"/>
    <w:rsid w:val="0065021D"/>
    <w:rsid w:val="00660072"/>
    <w:rsid w:val="006C6F2C"/>
    <w:rsid w:val="006F5239"/>
    <w:rsid w:val="00707C2D"/>
    <w:rsid w:val="007349D9"/>
    <w:rsid w:val="00775CB7"/>
    <w:rsid w:val="007F0122"/>
    <w:rsid w:val="00833DE5"/>
    <w:rsid w:val="00855D68"/>
    <w:rsid w:val="00872E97"/>
    <w:rsid w:val="00880562"/>
    <w:rsid w:val="00894DD9"/>
    <w:rsid w:val="008B0BB6"/>
    <w:rsid w:val="008F191D"/>
    <w:rsid w:val="00901964"/>
    <w:rsid w:val="00A04430"/>
    <w:rsid w:val="00A52212"/>
    <w:rsid w:val="00A90037"/>
    <w:rsid w:val="00AA338F"/>
    <w:rsid w:val="00AE2F19"/>
    <w:rsid w:val="00AE4450"/>
    <w:rsid w:val="00B12F15"/>
    <w:rsid w:val="00B40EED"/>
    <w:rsid w:val="00BA1EAB"/>
    <w:rsid w:val="00BE397E"/>
    <w:rsid w:val="00BF4677"/>
    <w:rsid w:val="00C7160F"/>
    <w:rsid w:val="00C72750"/>
    <w:rsid w:val="00C9377B"/>
    <w:rsid w:val="00D16EAE"/>
    <w:rsid w:val="00D24ED7"/>
    <w:rsid w:val="00D41A78"/>
    <w:rsid w:val="00D565BF"/>
    <w:rsid w:val="00E528EA"/>
    <w:rsid w:val="00E83C00"/>
    <w:rsid w:val="00E8467C"/>
    <w:rsid w:val="00EF2DD3"/>
    <w:rsid w:val="00EF4387"/>
    <w:rsid w:val="00EF57E1"/>
    <w:rsid w:val="00F10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1DEE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47473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2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99B"/>
  </w:style>
  <w:style w:type="paragraph" w:styleId="Footer">
    <w:name w:val="footer"/>
    <w:basedOn w:val="Normal"/>
    <w:link w:val="FooterChar"/>
    <w:uiPriority w:val="99"/>
    <w:unhideWhenUsed/>
    <w:rsid w:val="00582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99B"/>
  </w:style>
  <w:style w:type="character" w:customStyle="1" w:styleId="Heading2Char">
    <w:name w:val="Heading 2 Char"/>
    <w:basedOn w:val="DefaultParagraphFont"/>
    <w:link w:val="Heading2"/>
    <w:rsid w:val="0014747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semiHidden/>
    <w:unhideWhenUsed/>
    <w:rsid w:val="0014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B9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83C0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872E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13D39-AC9A-4EB9-BAC5-8E1DE44FF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CLIENT INTAKE FORM 8:26.dotx</Template>
  <TotalTime>4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Scott</dc:creator>
  <cp:keywords/>
  <dc:description/>
  <cp:lastModifiedBy>Scott Bilsky</cp:lastModifiedBy>
  <cp:revision>2</cp:revision>
  <cp:lastPrinted>2026-05-05T18:28:00Z</cp:lastPrinted>
  <dcterms:created xsi:type="dcterms:W3CDTF">2026-08-02T11:50:00Z</dcterms:created>
  <dcterms:modified xsi:type="dcterms:W3CDTF">2026-08-02T11:50:00Z</dcterms:modified>
</cp:coreProperties>
</file>