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7DB8638C" w14:textId="77777777" w:rsidTr="002A4ED5">
        <w:sdt>
          <w:sdtPr>
            <w:id w:val="415748049"/>
            <w:placeholder>
              <w:docPart w:val="3EEE4341CC5E40D8AAD46B0E81160B01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161B3BE7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DD5CA23" w14:textId="77777777" w:rsidR="002A4ED5" w:rsidRPr="002A4ED5" w:rsidRDefault="002A4ED5" w:rsidP="002A4ED5"/>
        </w:tc>
      </w:tr>
      <w:tr w:rsidR="002A4ED5" w:rsidRPr="002A4ED5" w14:paraId="16EEC811" w14:textId="77777777" w:rsidTr="002A4ED5">
        <w:sdt>
          <w:sdtPr>
            <w:id w:val="639315362"/>
            <w:placeholder>
              <w:docPart w:val="A6DEC082B7C44CE7BB18B5A3E9C93E42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6163A23C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653C664" w14:textId="77777777" w:rsidR="002A4ED5" w:rsidRPr="002A4ED5" w:rsidRDefault="002A4ED5" w:rsidP="002A4ED5"/>
        </w:tc>
      </w:tr>
      <w:tr w:rsidR="002A4ED5" w:rsidRPr="002A4ED5" w14:paraId="3109F2FC" w14:textId="77777777" w:rsidTr="002A4ED5">
        <w:sdt>
          <w:sdtPr>
            <w:id w:val="1062217057"/>
            <w:placeholder>
              <w:docPart w:val="8DBB7535DC1F49D19DC43B6E02C586FB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617DF091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82D3F3" w14:textId="77777777" w:rsidR="002A4ED5" w:rsidRPr="002A4ED5" w:rsidRDefault="002A4ED5" w:rsidP="002A4ED5"/>
        </w:tc>
      </w:tr>
      <w:tr w:rsidR="002A4ED5" w:rsidRPr="002A4ED5" w14:paraId="1715287B" w14:textId="77777777" w:rsidTr="002A4ED5">
        <w:sdt>
          <w:sdtPr>
            <w:id w:val="2001543155"/>
            <w:placeholder>
              <w:docPart w:val="4F6AF2EF9E1A4D738C6E2535DC4FD276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65BB81FD" w14:textId="77777777" w:rsidR="002A4ED5" w:rsidRPr="002A4ED5" w:rsidRDefault="002A4ED5" w:rsidP="002A4ED5">
                <w:r w:rsidRPr="002A4ED5">
                  <w:t>City/State/Zip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576BBF2" w14:textId="77777777" w:rsidR="002A4ED5" w:rsidRPr="002A4ED5" w:rsidRDefault="002A4ED5" w:rsidP="002A4ED5"/>
        </w:tc>
      </w:tr>
    </w:tbl>
    <w:p w14:paraId="21BEA9F0" w14:textId="77777777" w:rsidR="00806FF3" w:rsidRDefault="00806FF3" w:rsidP="00562601">
      <w:pPr>
        <w:pStyle w:val="NoSpacing"/>
      </w:pPr>
    </w:p>
    <w:tbl>
      <w:tblPr>
        <w:tblW w:w="4030" w:type="pct"/>
        <w:tblLayout w:type="fixed"/>
        <w:tblLook w:val="04A0" w:firstRow="1" w:lastRow="0" w:firstColumn="1" w:lastColumn="0" w:noHBand="0" w:noVBand="1"/>
      </w:tblPr>
      <w:tblGrid>
        <w:gridCol w:w="1168"/>
        <w:gridCol w:w="3780"/>
        <w:gridCol w:w="1259"/>
        <w:gridCol w:w="1531"/>
        <w:gridCol w:w="1529"/>
        <w:gridCol w:w="1174"/>
      </w:tblGrid>
      <w:tr w:rsidR="003B1585" w:rsidRPr="002A4ED5" w14:paraId="5E687B07" w14:textId="77777777" w:rsidTr="003B1585">
        <w:sdt>
          <w:sdtPr>
            <w:id w:val="1101532736"/>
            <w:placeholder>
              <w:docPart w:val="D64B5B5D51574B6F88475C415F585F54"/>
            </w:placeholder>
            <w:temporary/>
            <w:showingPlcHdr/>
            <w15:appearance w15:val="hidden"/>
          </w:sdtPr>
          <w:sdtContent>
            <w:tc>
              <w:tcPr>
                <w:tcW w:w="55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A8A18F5" w14:textId="77777777" w:rsidR="003B1585" w:rsidRPr="002A648D" w:rsidRDefault="003B1585" w:rsidP="002A648D">
                <w:pPr>
                  <w:pStyle w:val="TableHeaders"/>
                </w:pPr>
                <w:r w:rsidRPr="002A648D">
                  <w:t>Item</w:t>
                </w:r>
              </w:p>
            </w:tc>
          </w:sdtContent>
        </w:sdt>
        <w:sdt>
          <w:sdtPr>
            <w:id w:val="-734620487"/>
            <w:placeholder>
              <w:docPart w:val="0FCA0A94EDF1401699AD4D1F87EF612D"/>
            </w:placeholder>
            <w:temporary/>
            <w:showingPlcHdr/>
            <w15:appearance w15:val="hidden"/>
          </w:sdtPr>
          <w:sdtContent>
            <w:tc>
              <w:tcPr>
                <w:tcW w:w="181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EEC2E66" w14:textId="77777777" w:rsidR="003B1585" w:rsidRPr="002A4ED5" w:rsidRDefault="003B1585" w:rsidP="002A4ED5">
                <w:pPr>
                  <w:pStyle w:val="TableHeaders"/>
                </w:pPr>
                <w:r w:rsidRPr="002A4ED5">
                  <w:t>Description</w:t>
                </w:r>
              </w:p>
            </w:tc>
          </w:sdtContent>
        </w:sdt>
        <w:sdt>
          <w:sdtPr>
            <w:id w:val="920762618"/>
            <w:placeholder>
              <w:docPart w:val="D2393AF3FC184BC383C6942553ABF67E"/>
            </w:placeholder>
            <w:temporary/>
            <w:showingPlcHdr/>
            <w15:appearance w15:val="hidden"/>
          </w:sdtPr>
          <w:sdtContent>
            <w:tc>
              <w:tcPr>
                <w:tcW w:w="1336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5BCA5CC" w14:textId="77777777" w:rsidR="003B1585" w:rsidRPr="002A4ED5" w:rsidRDefault="003B1585" w:rsidP="002A4ED5">
                <w:pPr>
                  <w:pStyle w:val="TableHeaders"/>
                </w:pPr>
                <w:r w:rsidRPr="002A4ED5">
                  <w:t>Size</w:t>
                </w:r>
              </w:p>
            </w:tc>
          </w:sdtContent>
        </w:sdt>
        <w:sdt>
          <w:sdtPr>
            <w:id w:val="799423125"/>
            <w:placeholder>
              <w:docPart w:val="086DEDB7E7D94DD4BA0179B8C68CC392"/>
            </w:placeholder>
            <w:temporary/>
            <w:showingPlcHdr/>
            <w15:appearance w15:val="hidden"/>
          </w:sdtPr>
          <w:sdtContent>
            <w:tc>
              <w:tcPr>
                <w:tcW w:w="732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1313311" w14:textId="77777777" w:rsidR="003B1585" w:rsidRPr="002A4ED5" w:rsidRDefault="003B1585" w:rsidP="002A4ED5">
                <w:pPr>
                  <w:pStyle w:val="TableHeaders"/>
                </w:pPr>
                <w:r w:rsidRPr="002A4ED5">
                  <w:t>Color</w:t>
                </w:r>
              </w:p>
            </w:tc>
          </w:sdtContent>
        </w:sdt>
        <w:sdt>
          <w:sdtPr>
            <w:id w:val="405890554"/>
            <w:placeholder>
              <w:docPart w:val="8F2035FAFF234DDFBCC1AD84D40D1D8A"/>
            </w:placeholder>
            <w:temporary/>
            <w:showingPlcHdr/>
            <w15:appearance w15:val="hidden"/>
          </w:sdtPr>
          <w:sdtContent>
            <w:tc>
              <w:tcPr>
                <w:tcW w:w="562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780D03E" w14:textId="77777777" w:rsidR="003B1585" w:rsidRPr="002A4ED5" w:rsidRDefault="003B1585" w:rsidP="002A4ED5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</w:tr>
      <w:tr w:rsidR="003B1585" w:rsidRPr="002A4ED5" w14:paraId="1862F6D6" w14:textId="77777777" w:rsidTr="003B1585">
        <w:tc>
          <w:tcPr>
            <w:tcW w:w="55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944A68A" w14:textId="77777777" w:rsidR="003B1585" w:rsidRPr="002A4ED5" w:rsidRDefault="003B158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81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9B5E4A9" w14:textId="77777777" w:rsidR="003B1585" w:rsidRPr="002A4ED5" w:rsidRDefault="003B158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sdt>
          <w:sdtPr>
            <w:id w:val="-1045670975"/>
            <w:placeholder>
              <w:docPart w:val="255D42A6CBDC4CA5963F607E20D5DABF"/>
            </w:placeholder>
            <w:temporary/>
            <w:showingPlcHdr/>
            <w15:appearance w15:val="hidden"/>
          </w:sdtPr>
          <w:sdtContent>
            <w:tc>
              <w:tcPr>
                <w:tcW w:w="603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211E9C8" w14:textId="77777777" w:rsidR="003B1585" w:rsidRPr="002A4ED5" w:rsidRDefault="003B1585" w:rsidP="00582B1C">
                <w:pPr>
                  <w:pStyle w:val="TableSubheadings"/>
                </w:pPr>
                <w:r w:rsidRPr="002A648D">
                  <w:t>Adult/Youth</w:t>
                </w:r>
              </w:p>
            </w:tc>
          </w:sdtContent>
        </w:sdt>
        <w:sdt>
          <w:sdtPr>
            <w:id w:val="1971237693"/>
            <w:placeholder>
              <w:docPart w:val="BDA7100AB4EC4E7BB408A06166E248C6"/>
            </w:placeholder>
            <w:temporary/>
            <w:showingPlcHdr/>
            <w15:appearance w15:val="hidden"/>
          </w:sdtPr>
          <w:sdtContent>
            <w:tc>
              <w:tcPr>
                <w:tcW w:w="733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44274F3" w14:textId="77777777" w:rsidR="003B1585" w:rsidRPr="002A4ED5" w:rsidRDefault="003B1585" w:rsidP="00582B1C">
                <w:pPr>
                  <w:pStyle w:val="TableSubheadings"/>
                </w:pPr>
                <w:r w:rsidRPr="002A4ED5">
                  <w:t>XS/S/M/L/XL/XXL</w:t>
                </w:r>
              </w:p>
            </w:tc>
          </w:sdtContent>
        </w:sdt>
        <w:tc>
          <w:tcPr>
            <w:tcW w:w="732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48D5935" w14:textId="77777777" w:rsidR="003B1585" w:rsidRPr="002A4ED5" w:rsidRDefault="003B158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62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DA4124E" w14:textId="77777777" w:rsidR="003B1585" w:rsidRPr="002A4ED5" w:rsidRDefault="003B158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3B1585" w:rsidRPr="002A4ED5" w14:paraId="3B7437A9" w14:textId="77777777" w:rsidTr="003B1585">
        <w:tc>
          <w:tcPr>
            <w:tcW w:w="55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A43E45" w14:textId="04C3C423" w:rsidR="003B1585" w:rsidRPr="002A4ED5" w:rsidRDefault="003B1585" w:rsidP="003B1585">
            <w:pPr>
              <w:jc w:val="center"/>
            </w:pPr>
            <w:r>
              <w:t>1</w:t>
            </w:r>
          </w:p>
        </w:tc>
        <w:tc>
          <w:tcPr>
            <w:tcW w:w="181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F59E54" w14:textId="77777777" w:rsidR="003B1585" w:rsidRPr="002A4ED5" w:rsidRDefault="003B1585" w:rsidP="002A4ED5"/>
        </w:tc>
        <w:tc>
          <w:tcPr>
            <w:tcW w:w="60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C7DE60" w14:textId="77777777" w:rsidR="003B1585" w:rsidRPr="002A4ED5" w:rsidRDefault="003B1585" w:rsidP="002A4ED5"/>
        </w:tc>
        <w:tc>
          <w:tcPr>
            <w:tcW w:w="73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AAC4E5" w14:textId="77777777" w:rsidR="003B1585" w:rsidRPr="002A4ED5" w:rsidRDefault="003B1585" w:rsidP="002A4ED5"/>
        </w:tc>
        <w:tc>
          <w:tcPr>
            <w:tcW w:w="73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504BA0" w14:textId="77777777" w:rsidR="003B1585" w:rsidRPr="002A4ED5" w:rsidRDefault="003B1585" w:rsidP="002A4ED5"/>
        </w:tc>
        <w:tc>
          <w:tcPr>
            <w:tcW w:w="56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720912" w14:textId="77777777" w:rsidR="003B1585" w:rsidRPr="002A4ED5" w:rsidRDefault="003B1585" w:rsidP="002A4ED5"/>
        </w:tc>
      </w:tr>
      <w:tr w:rsidR="003B1585" w:rsidRPr="002A4ED5" w14:paraId="22314C59" w14:textId="77777777" w:rsidTr="003B1585"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881EA4" w14:textId="65483387" w:rsidR="003B1585" w:rsidRPr="002A4ED5" w:rsidRDefault="003B1585" w:rsidP="003B1585">
            <w:pPr>
              <w:jc w:val="center"/>
            </w:pPr>
            <w:r>
              <w:t>2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0C6806" w14:textId="77777777" w:rsidR="003B1585" w:rsidRPr="002A4ED5" w:rsidRDefault="003B1585" w:rsidP="002A4ED5"/>
        </w:tc>
        <w:tc>
          <w:tcPr>
            <w:tcW w:w="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FF7E20" w14:textId="77777777" w:rsidR="003B1585" w:rsidRPr="002A4ED5" w:rsidRDefault="003B1585" w:rsidP="002A4ED5"/>
        </w:tc>
        <w:tc>
          <w:tcPr>
            <w:tcW w:w="7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968A8F" w14:textId="77777777" w:rsidR="003B1585" w:rsidRPr="002A4ED5" w:rsidRDefault="003B1585" w:rsidP="002A4ED5"/>
        </w:tc>
        <w:tc>
          <w:tcPr>
            <w:tcW w:w="7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4E703B" w14:textId="77777777" w:rsidR="003B1585" w:rsidRPr="002A4ED5" w:rsidRDefault="003B1585" w:rsidP="002A4ED5"/>
        </w:tc>
        <w:tc>
          <w:tcPr>
            <w:tcW w:w="5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3470EF" w14:textId="77777777" w:rsidR="003B1585" w:rsidRPr="002A4ED5" w:rsidRDefault="003B1585" w:rsidP="002A4ED5"/>
        </w:tc>
      </w:tr>
      <w:tr w:rsidR="003B1585" w:rsidRPr="002A4ED5" w14:paraId="71FA030D" w14:textId="77777777" w:rsidTr="003B1585"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4AB6F7" w14:textId="1DEDA074" w:rsidR="003B1585" w:rsidRPr="002A4ED5" w:rsidRDefault="003B1585" w:rsidP="003B1585">
            <w:pPr>
              <w:jc w:val="center"/>
            </w:pPr>
            <w:r>
              <w:t>3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5A0A41" w14:textId="77777777" w:rsidR="003B1585" w:rsidRPr="002A4ED5" w:rsidRDefault="003B1585" w:rsidP="002A4ED5"/>
        </w:tc>
        <w:tc>
          <w:tcPr>
            <w:tcW w:w="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48485D" w14:textId="77777777" w:rsidR="003B1585" w:rsidRPr="002A4ED5" w:rsidRDefault="003B1585" w:rsidP="002A4ED5"/>
        </w:tc>
        <w:tc>
          <w:tcPr>
            <w:tcW w:w="7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0CEF14" w14:textId="77777777" w:rsidR="003B1585" w:rsidRPr="002A4ED5" w:rsidRDefault="003B1585" w:rsidP="002A4ED5"/>
        </w:tc>
        <w:tc>
          <w:tcPr>
            <w:tcW w:w="7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3C9D32" w14:textId="77777777" w:rsidR="003B1585" w:rsidRPr="002A4ED5" w:rsidRDefault="003B1585" w:rsidP="002A4ED5"/>
        </w:tc>
        <w:tc>
          <w:tcPr>
            <w:tcW w:w="5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675337" w14:textId="77777777" w:rsidR="003B1585" w:rsidRPr="002A4ED5" w:rsidRDefault="003B1585" w:rsidP="002A4ED5"/>
        </w:tc>
      </w:tr>
      <w:tr w:rsidR="003B1585" w:rsidRPr="002A4ED5" w14:paraId="4B43E2F7" w14:textId="77777777" w:rsidTr="003B1585"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53EF67" w14:textId="403156E3" w:rsidR="003B1585" w:rsidRPr="002A4ED5" w:rsidRDefault="003B1585" w:rsidP="003B1585">
            <w:pPr>
              <w:jc w:val="center"/>
            </w:pPr>
            <w:r>
              <w:t>4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1408A0" w14:textId="77777777" w:rsidR="003B1585" w:rsidRPr="002A4ED5" w:rsidRDefault="003B1585" w:rsidP="002A4ED5"/>
        </w:tc>
        <w:tc>
          <w:tcPr>
            <w:tcW w:w="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9BC389" w14:textId="77777777" w:rsidR="003B1585" w:rsidRPr="002A4ED5" w:rsidRDefault="003B1585" w:rsidP="002A4ED5"/>
        </w:tc>
        <w:tc>
          <w:tcPr>
            <w:tcW w:w="7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A91757" w14:textId="77777777" w:rsidR="003B1585" w:rsidRPr="002A4ED5" w:rsidRDefault="003B1585" w:rsidP="002A4ED5"/>
        </w:tc>
        <w:tc>
          <w:tcPr>
            <w:tcW w:w="7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F143C4" w14:textId="77777777" w:rsidR="003B1585" w:rsidRPr="002A4ED5" w:rsidRDefault="003B1585" w:rsidP="002A4ED5"/>
        </w:tc>
        <w:tc>
          <w:tcPr>
            <w:tcW w:w="5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C183E7" w14:textId="77777777" w:rsidR="003B1585" w:rsidRPr="002A4ED5" w:rsidRDefault="003B1585" w:rsidP="002A4ED5"/>
        </w:tc>
      </w:tr>
      <w:tr w:rsidR="003B1585" w:rsidRPr="002A4ED5" w14:paraId="3057DE9D" w14:textId="77777777" w:rsidTr="003B1585"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670B0E" w14:textId="3FDF06A6" w:rsidR="003B1585" w:rsidRPr="002A4ED5" w:rsidRDefault="003B1585" w:rsidP="003B1585">
            <w:pPr>
              <w:jc w:val="center"/>
            </w:pPr>
            <w:r>
              <w:t>5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1FCC16" w14:textId="77777777" w:rsidR="003B1585" w:rsidRPr="002A4ED5" w:rsidRDefault="003B1585" w:rsidP="002A4ED5"/>
        </w:tc>
        <w:tc>
          <w:tcPr>
            <w:tcW w:w="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E54414" w14:textId="77777777" w:rsidR="003B1585" w:rsidRPr="002A4ED5" w:rsidRDefault="003B1585" w:rsidP="002A4ED5"/>
        </w:tc>
        <w:tc>
          <w:tcPr>
            <w:tcW w:w="7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71962C" w14:textId="77777777" w:rsidR="003B1585" w:rsidRPr="002A4ED5" w:rsidRDefault="003B1585" w:rsidP="002A4ED5"/>
        </w:tc>
        <w:tc>
          <w:tcPr>
            <w:tcW w:w="7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9AE6D4" w14:textId="77777777" w:rsidR="003B1585" w:rsidRPr="002A4ED5" w:rsidRDefault="003B1585" w:rsidP="002A4ED5"/>
        </w:tc>
        <w:tc>
          <w:tcPr>
            <w:tcW w:w="5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9652D8" w14:textId="77777777" w:rsidR="003B1585" w:rsidRPr="002A4ED5" w:rsidRDefault="003B1585" w:rsidP="002A4ED5"/>
        </w:tc>
      </w:tr>
      <w:tr w:rsidR="003B1585" w:rsidRPr="002A4ED5" w14:paraId="36A29FC2" w14:textId="77777777" w:rsidTr="003B1585"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03F2B8" w14:textId="6A0EF361" w:rsidR="003B1585" w:rsidRPr="002A4ED5" w:rsidRDefault="003B1585" w:rsidP="003B1585">
            <w:pPr>
              <w:jc w:val="center"/>
            </w:pPr>
            <w:r>
              <w:t>6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8353D6" w14:textId="77777777" w:rsidR="003B1585" w:rsidRPr="002A4ED5" w:rsidRDefault="003B1585" w:rsidP="002A4ED5"/>
        </w:tc>
        <w:tc>
          <w:tcPr>
            <w:tcW w:w="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340E29" w14:textId="77777777" w:rsidR="003B1585" w:rsidRPr="002A4ED5" w:rsidRDefault="003B1585" w:rsidP="002A4ED5"/>
        </w:tc>
        <w:tc>
          <w:tcPr>
            <w:tcW w:w="7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10176E" w14:textId="77777777" w:rsidR="003B1585" w:rsidRPr="002A4ED5" w:rsidRDefault="003B1585" w:rsidP="002A4ED5"/>
        </w:tc>
        <w:tc>
          <w:tcPr>
            <w:tcW w:w="7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5FBD50" w14:textId="77777777" w:rsidR="003B1585" w:rsidRPr="002A4ED5" w:rsidRDefault="003B1585" w:rsidP="002A4ED5"/>
        </w:tc>
        <w:tc>
          <w:tcPr>
            <w:tcW w:w="5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EE848C" w14:textId="77777777" w:rsidR="003B1585" w:rsidRPr="002A4ED5" w:rsidRDefault="003B1585" w:rsidP="002A4ED5"/>
        </w:tc>
      </w:tr>
      <w:tr w:rsidR="003B1585" w:rsidRPr="002A4ED5" w14:paraId="454B21A1" w14:textId="77777777" w:rsidTr="003B1585"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D7B41D" w14:textId="5A9BD1B7" w:rsidR="003B1585" w:rsidRPr="002A4ED5" w:rsidRDefault="003B1585" w:rsidP="003B1585">
            <w:pPr>
              <w:jc w:val="center"/>
            </w:pPr>
            <w:r>
              <w:t>7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257FD2" w14:textId="77777777" w:rsidR="003B1585" w:rsidRPr="002A4ED5" w:rsidRDefault="003B1585" w:rsidP="002A4ED5"/>
        </w:tc>
        <w:tc>
          <w:tcPr>
            <w:tcW w:w="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A57979" w14:textId="77777777" w:rsidR="003B1585" w:rsidRPr="002A4ED5" w:rsidRDefault="003B1585" w:rsidP="002A4ED5"/>
        </w:tc>
        <w:tc>
          <w:tcPr>
            <w:tcW w:w="7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31FD28" w14:textId="77777777" w:rsidR="003B1585" w:rsidRPr="002A4ED5" w:rsidRDefault="003B1585" w:rsidP="002A4ED5"/>
        </w:tc>
        <w:tc>
          <w:tcPr>
            <w:tcW w:w="7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C9DE72" w14:textId="77777777" w:rsidR="003B1585" w:rsidRPr="002A4ED5" w:rsidRDefault="003B1585" w:rsidP="002A4ED5"/>
        </w:tc>
        <w:tc>
          <w:tcPr>
            <w:tcW w:w="5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677915" w14:textId="77777777" w:rsidR="003B1585" w:rsidRPr="002A4ED5" w:rsidRDefault="003B1585" w:rsidP="002A4ED5"/>
        </w:tc>
      </w:tr>
      <w:tr w:rsidR="003B1585" w:rsidRPr="002A4ED5" w14:paraId="03BACC83" w14:textId="77777777" w:rsidTr="003B1585"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55FD05" w14:textId="26C92E87" w:rsidR="003B1585" w:rsidRPr="002A4ED5" w:rsidRDefault="003B1585" w:rsidP="003B1585">
            <w:pPr>
              <w:jc w:val="center"/>
            </w:pPr>
            <w: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D8995B" w14:textId="77777777" w:rsidR="003B1585" w:rsidRPr="002A4ED5" w:rsidRDefault="003B1585" w:rsidP="002A4ED5"/>
        </w:tc>
        <w:tc>
          <w:tcPr>
            <w:tcW w:w="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8031AB" w14:textId="77777777" w:rsidR="003B1585" w:rsidRPr="002A4ED5" w:rsidRDefault="003B1585" w:rsidP="002A4ED5"/>
        </w:tc>
        <w:tc>
          <w:tcPr>
            <w:tcW w:w="7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FE3F77" w14:textId="77777777" w:rsidR="003B1585" w:rsidRPr="002A4ED5" w:rsidRDefault="003B1585" w:rsidP="002A4ED5"/>
        </w:tc>
        <w:tc>
          <w:tcPr>
            <w:tcW w:w="7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D5A9FA" w14:textId="77777777" w:rsidR="003B1585" w:rsidRPr="002A4ED5" w:rsidRDefault="003B1585" w:rsidP="002A4ED5"/>
        </w:tc>
        <w:tc>
          <w:tcPr>
            <w:tcW w:w="5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E6851C" w14:textId="77777777" w:rsidR="003B1585" w:rsidRPr="002A4ED5" w:rsidRDefault="003B1585" w:rsidP="002A4ED5"/>
        </w:tc>
      </w:tr>
      <w:tr w:rsidR="003B1585" w:rsidRPr="002A4ED5" w14:paraId="5A9C106B" w14:textId="77777777" w:rsidTr="003B1585"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447590" w14:textId="0F0AAABE" w:rsidR="003B1585" w:rsidRPr="002A4ED5" w:rsidRDefault="003B1585" w:rsidP="003B1585">
            <w:pPr>
              <w:jc w:val="center"/>
            </w:pPr>
            <w:r>
              <w:t>9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5EE316" w14:textId="77777777" w:rsidR="003B1585" w:rsidRPr="002A4ED5" w:rsidRDefault="003B1585" w:rsidP="002A4ED5"/>
        </w:tc>
        <w:tc>
          <w:tcPr>
            <w:tcW w:w="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3AB1A9" w14:textId="77777777" w:rsidR="003B1585" w:rsidRPr="002A4ED5" w:rsidRDefault="003B1585" w:rsidP="002A4ED5"/>
        </w:tc>
        <w:tc>
          <w:tcPr>
            <w:tcW w:w="7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BE851A" w14:textId="77777777" w:rsidR="003B1585" w:rsidRPr="002A4ED5" w:rsidRDefault="003B1585" w:rsidP="002A4ED5"/>
        </w:tc>
        <w:tc>
          <w:tcPr>
            <w:tcW w:w="7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04EEB7" w14:textId="77777777" w:rsidR="003B1585" w:rsidRPr="002A4ED5" w:rsidRDefault="003B1585" w:rsidP="002A4ED5"/>
        </w:tc>
        <w:tc>
          <w:tcPr>
            <w:tcW w:w="5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46CC21" w14:textId="77777777" w:rsidR="003B1585" w:rsidRPr="002A4ED5" w:rsidRDefault="003B1585" w:rsidP="002A4ED5"/>
        </w:tc>
      </w:tr>
      <w:tr w:rsidR="003B1585" w:rsidRPr="002A4ED5" w14:paraId="0E1901CC" w14:textId="77777777" w:rsidTr="003B1585"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2EBCC0" w14:textId="19B53F3A" w:rsidR="003B1585" w:rsidRPr="002A4ED5" w:rsidRDefault="003B1585" w:rsidP="003B1585">
            <w:pPr>
              <w:jc w:val="center"/>
            </w:pPr>
            <w:r>
              <w:t>10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0BF076" w14:textId="77777777" w:rsidR="003B1585" w:rsidRPr="002A4ED5" w:rsidRDefault="003B1585" w:rsidP="002A4ED5"/>
        </w:tc>
        <w:tc>
          <w:tcPr>
            <w:tcW w:w="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14A91F" w14:textId="77777777" w:rsidR="003B1585" w:rsidRPr="002A4ED5" w:rsidRDefault="003B1585" w:rsidP="002A4ED5"/>
        </w:tc>
        <w:tc>
          <w:tcPr>
            <w:tcW w:w="7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A8E453" w14:textId="77777777" w:rsidR="003B1585" w:rsidRPr="002A4ED5" w:rsidRDefault="003B1585" w:rsidP="002A4ED5"/>
        </w:tc>
        <w:tc>
          <w:tcPr>
            <w:tcW w:w="7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4C2ABA" w14:textId="77777777" w:rsidR="003B1585" w:rsidRPr="002A4ED5" w:rsidRDefault="003B1585" w:rsidP="002A4ED5"/>
        </w:tc>
        <w:tc>
          <w:tcPr>
            <w:tcW w:w="5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1014F5" w14:textId="77777777" w:rsidR="003B1585" w:rsidRPr="002A4ED5" w:rsidRDefault="003B1585" w:rsidP="002A4ED5"/>
        </w:tc>
      </w:tr>
      <w:tr w:rsidR="003B1585" w:rsidRPr="002A4ED5" w14:paraId="7735284B" w14:textId="77777777" w:rsidTr="003B1585">
        <w:tc>
          <w:tcPr>
            <w:tcW w:w="559" w:type="pct"/>
            <w:tcBorders>
              <w:top w:val="single" w:sz="4" w:space="0" w:color="auto"/>
            </w:tcBorders>
          </w:tcPr>
          <w:p w14:paraId="7066AF3F" w14:textId="77777777" w:rsidR="003B1585" w:rsidRPr="002A4ED5" w:rsidRDefault="003B1585" w:rsidP="002A4ED5"/>
        </w:tc>
        <w:tc>
          <w:tcPr>
            <w:tcW w:w="1810" w:type="pct"/>
            <w:tcBorders>
              <w:top w:val="single" w:sz="4" w:space="0" w:color="auto"/>
            </w:tcBorders>
          </w:tcPr>
          <w:p w14:paraId="2E5E0750" w14:textId="77777777" w:rsidR="003B1585" w:rsidRPr="002A4ED5" w:rsidRDefault="003B1585" w:rsidP="002A4ED5"/>
        </w:tc>
        <w:tc>
          <w:tcPr>
            <w:tcW w:w="603" w:type="pct"/>
            <w:tcBorders>
              <w:top w:val="single" w:sz="4" w:space="0" w:color="auto"/>
            </w:tcBorders>
          </w:tcPr>
          <w:p w14:paraId="684B529D" w14:textId="77777777" w:rsidR="003B1585" w:rsidRPr="002A4ED5" w:rsidRDefault="003B1585" w:rsidP="002A4ED5"/>
        </w:tc>
        <w:tc>
          <w:tcPr>
            <w:tcW w:w="733" w:type="pct"/>
            <w:tcBorders>
              <w:top w:val="single" w:sz="4" w:space="0" w:color="auto"/>
            </w:tcBorders>
          </w:tcPr>
          <w:p w14:paraId="2CAD46F9" w14:textId="77777777" w:rsidR="003B1585" w:rsidRPr="002A4ED5" w:rsidRDefault="003B1585" w:rsidP="002A4ED5"/>
        </w:tc>
        <w:tc>
          <w:tcPr>
            <w:tcW w:w="732" w:type="pct"/>
            <w:tcBorders>
              <w:top w:val="single" w:sz="4" w:space="0" w:color="auto"/>
            </w:tcBorders>
          </w:tcPr>
          <w:p w14:paraId="0E88948E" w14:textId="77777777" w:rsidR="003B1585" w:rsidRPr="002A4ED5" w:rsidRDefault="003B1585" w:rsidP="002A4ED5"/>
        </w:tc>
        <w:tc>
          <w:tcPr>
            <w:tcW w:w="562" w:type="pct"/>
            <w:tcBorders>
              <w:top w:val="single" w:sz="4" w:space="0" w:color="auto"/>
            </w:tcBorders>
          </w:tcPr>
          <w:p w14:paraId="28B7B3C0" w14:textId="77777777" w:rsidR="003B1585" w:rsidRPr="002A4ED5" w:rsidRDefault="003B1585" w:rsidP="002A4ED5"/>
        </w:tc>
      </w:tr>
    </w:tbl>
    <w:p w14:paraId="4D57B20B" w14:textId="77777777" w:rsidR="00806FF3" w:rsidRPr="00562601" w:rsidRDefault="00806FF3" w:rsidP="002A648D"/>
    <w:sectPr w:rsidR="00806FF3" w:rsidRPr="00562601" w:rsidSect="006250A2">
      <w:headerReference w:type="default" r:id="rId11"/>
      <w:footerReference w:type="default" r:id="rId12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123A00" w14:textId="77777777" w:rsidR="009050CD" w:rsidRDefault="009050CD" w:rsidP="00650259">
      <w:pPr>
        <w:spacing w:line="240" w:lineRule="auto"/>
      </w:pPr>
      <w:r>
        <w:separator/>
      </w:r>
    </w:p>
  </w:endnote>
  <w:endnote w:type="continuationSeparator" w:id="0">
    <w:p w14:paraId="5FC6129F" w14:textId="77777777" w:rsidR="009050CD" w:rsidRDefault="009050CD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74A53B-4F1F-407A-9D66-77D050611B36}"/>
    <w:embedBold r:id="rId2" w:fontKey="{D69E3465-DE06-4E2C-B04A-F4DB02C632A7}"/>
    <w:embedItalic r:id="rId3" w:fontKey="{2B53B988-02CC-4F55-982E-1649CEDF2DB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A6AD9ED-C7F9-4E92-AE64-BFA5B355B540}"/>
    <w:embedBold r:id="rId5" w:fontKey="{EAB8256E-4DDD-40EF-A43B-B16BC322CC46}"/>
    <w:embedItalic r:id="rId6" w:fontKey="{ADE6F885-C3AF-4A36-9F48-74D50B99A87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FE09665E-2AF7-410D-ADC8-3C029EA1AB0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89C6849-57D5-47C8-A79B-1B2AA7CBA9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571AB6DD" w14:textId="77777777" w:rsidTr="00562601">
      <w:tc>
        <w:tcPr>
          <w:tcW w:w="2500" w:type="pct"/>
          <w:vAlign w:val="center"/>
        </w:tcPr>
        <w:p w14:paraId="03BA9D8E" w14:textId="71F8FF30" w:rsidR="00562601" w:rsidRPr="002A648D" w:rsidRDefault="003B1585" w:rsidP="002A648D">
          <w:pPr>
            <w:pStyle w:val="Footer"/>
          </w:pPr>
          <w:r>
            <w:t>Please attach the image that you want on the shirt.</w:t>
          </w:r>
        </w:p>
      </w:tc>
      <w:tc>
        <w:tcPr>
          <w:tcW w:w="2500" w:type="pct"/>
          <w:vAlign w:val="center"/>
        </w:tcPr>
        <w:p w14:paraId="293AFD78" w14:textId="1731FA5F" w:rsidR="00562601" w:rsidRPr="00562601" w:rsidRDefault="003B1585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735EDB03" wp14:editId="1904ED64">
                <wp:extent cx="693420" cy="693420"/>
                <wp:effectExtent l="0" t="0" r="0" b="0"/>
                <wp:docPr id="1655204227" name="Picture 1" descr="A panda wearing glasses reading a book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47341348" name="Picture 1" descr="A panda wearing glasses reading a book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693420" cy="693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6E6270F" w14:textId="77777777" w:rsidR="00562601" w:rsidRDefault="00562601" w:rsidP="003B15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F0E688" w14:textId="77777777" w:rsidR="009050CD" w:rsidRDefault="009050CD" w:rsidP="00650259">
      <w:pPr>
        <w:spacing w:line="240" w:lineRule="auto"/>
      </w:pPr>
      <w:r>
        <w:separator/>
      </w:r>
    </w:p>
  </w:footnote>
  <w:footnote w:type="continuationSeparator" w:id="0">
    <w:p w14:paraId="0C3A73FE" w14:textId="77777777" w:rsidR="009050CD" w:rsidRDefault="009050CD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308"/>
      <w:gridCol w:w="11652"/>
    </w:tblGrid>
    <w:tr w:rsidR="003B1585" w:rsidRPr="00562601" w14:paraId="1EFF3325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2E64636A" w14:textId="051E69BA" w:rsidR="00562601" w:rsidRPr="00562601" w:rsidRDefault="003B1585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7ACABF89" wp14:editId="2D28C0CA">
                <wp:extent cx="693420" cy="693420"/>
                <wp:effectExtent l="0" t="0" r="0" b="0"/>
                <wp:docPr id="1147341348" name="Picture 1" descr="A panda wearing glasses reading a book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47341348" name="Picture 1" descr="A panda wearing glasses reading a book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693420" cy="693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731F1C" w:themeFill="accent5"/>
          <w:vAlign w:val="center"/>
        </w:tcPr>
        <w:p w14:paraId="5C46B0F3" w14:textId="4435A986" w:rsidR="00562601" w:rsidRPr="002B69B4" w:rsidRDefault="003B1585" w:rsidP="002B69B4">
          <w:pPr>
            <w:pStyle w:val="Header"/>
          </w:pPr>
          <w:r>
            <w:t>Custom Shirt Order Form</w:t>
          </w:r>
        </w:p>
      </w:tc>
    </w:tr>
  </w:tbl>
  <w:p w14:paraId="3F59D640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4518353">
    <w:abstractNumId w:val="11"/>
  </w:num>
  <w:num w:numId="2" w16cid:durableId="525875790">
    <w:abstractNumId w:val="7"/>
  </w:num>
  <w:num w:numId="3" w16cid:durableId="227810795">
    <w:abstractNumId w:val="15"/>
  </w:num>
  <w:num w:numId="4" w16cid:durableId="696276240">
    <w:abstractNumId w:val="12"/>
  </w:num>
  <w:num w:numId="5" w16cid:durableId="1923954222">
    <w:abstractNumId w:val="13"/>
  </w:num>
  <w:num w:numId="6" w16cid:durableId="931083549">
    <w:abstractNumId w:val="19"/>
  </w:num>
  <w:num w:numId="7" w16cid:durableId="1977905614">
    <w:abstractNumId w:val="6"/>
  </w:num>
  <w:num w:numId="8" w16cid:durableId="228154980">
    <w:abstractNumId w:val="10"/>
  </w:num>
  <w:num w:numId="9" w16cid:durableId="1424958432">
    <w:abstractNumId w:val="17"/>
  </w:num>
  <w:num w:numId="10" w16cid:durableId="2015721525">
    <w:abstractNumId w:val="1"/>
  </w:num>
  <w:num w:numId="11" w16cid:durableId="232619556">
    <w:abstractNumId w:val="5"/>
  </w:num>
  <w:num w:numId="12" w16cid:durableId="1110317886">
    <w:abstractNumId w:val="0"/>
  </w:num>
  <w:num w:numId="13" w16cid:durableId="1725371206">
    <w:abstractNumId w:val="2"/>
  </w:num>
  <w:num w:numId="14" w16cid:durableId="1301031479">
    <w:abstractNumId w:val="9"/>
  </w:num>
  <w:num w:numId="15" w16cid:durableId="1060253438">
    <w:abstractNumId w:val="8"/>
  </w:num>
  <w:num w:numId="16" w16cid:durableId="1925332386">
    <w:abstractNumId w:val="16"/>
  </w:num>
  <w:num w:numId="17" w16cid:durableId="1492136099">
    <w:abstractNumId w:val="3"/>
  </w:num>
  <w:num w:numId="18" w16cid:durableId="218594579">
    <w:abstractNumId w:val="21"/>
  </w:num>
  <w:num w:numId="19" w16cid:durableId="43797569">
    <w:abstractNumId w:val="18"/>
  </w:num>
  <w:num w:numId="20" w16cid:durableId="1051419129">
    <w:abstractNumId w:val="14"/>
  </w:num>
  <w:num w:numId="21" w16cid:durableId="195512837">
    <w:abstractNumId w:val="20"/>
  </w:num>
  <w:num w:numId="22" w16cid:durableId="76646317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585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91B1D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1585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0CD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1799B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973FB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8C8C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ward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EEE4341CC5E40D8AAD46B0E81160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3F3AC2-7F40-4928-AB62-795D6307139A}"/>
      </w:docPartPr>
      <w:docPartBody>
        <w:p w:rsidR="00000000" w:rsidRDefault="00000000">
          <w:pPr>
            <w:pStyle w:val="3EEE4341CC5E40D8AAD46B0E81160B01"/>
          </w:pPr>
          <w:r w:rsidRPr="002A4ED5">
            <w:t>Submitted by</w:t>
          </w:r>
        </w:p>
      </w:docPartBody>
    </w:docPart>
    <w:docPart>
      <w:docPartPr>
        <w:name w:val="A6DEC082B7C44CE7BB18B5A3E9C93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C03B0-2B97-417E-83B5-32D56F7C0C36}"/>
      </w:docPartPr>
      <w:docPartBody>
        <w:p w:rsidR="00000000" w:rsidRDefault="00000000">
          <w:pPr>
            <w:pStyle w:val="A6DEC082B7C44CE7BB18B5A3E9C93E42"/>
          </w:pPr>
          <w:r w:rsidRPr="002A4ED5">
            <w:t>Email</w:t>
          </w:r>
        </w:p>
      </w:docPartBody>
    </w:docPart>
    <w:docPart>
      <w:docPartPr>
        <w:name w:val="8DBB7535DC1F49D19DC43B6E02C58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65230-C6EF-4FDF-A5F0-F8DDFF87F8B0}"/>
      </w:docPartPr>
      <w:docPartBody>
        <w:p w:rsidR="00000000" w:rsidRDefault="00000000">
          <w:pPr>
            <w:pStyle w:val="8DBB7535DC1F49D19DC43B6E02C586FB"/>
          </w:pPr>
          <w:r w:rsidRPr="002A4ED5">
            <w:t>Address</w:t>
          </w:r>
        </w:p>
      </w:docPartBody>
    </w:docPart>
    <w:docPart>
      <w:docPartPr>
        <w:name w:val="4F6AF2EF9E1A4D738C6E2535DC4FD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C5A0C-6879-49EB-B32D-9F9D68128519}"/>
      </w:docPartPr>
      <w:docPartBody>
        <w:p w:rsidR="00000000" w:rsidRDefault="00000000">
          <w:pPr>
            <w:pStyle w:val="4F6AF2EF9E1A4D738C6E2535DC4FD276"/>
          </w:pPr>
          <w:r w:rsidRPr="002A4ED5">
            <w:t>City/State/Zip</w:t>
          </w:r>
        </w:p>
      </w:docPartBody>
    </w:docPart>
    <w:docPart>
      <w:docPartPr>
        <w:name w:val="D64B5B5D51574B6F88475C415F585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D1068-4A22-45DD-BD0A-5118CFC36DB7}"/>
      </w:docPartPr>
      <w:docPartBody>
        <w:p w:rsidR="00000000" w:rsidRDefault="00355C90" w:rsidP="00355C90">
          <w:pPr>
            <w:pStyle w:val="D64B5B5D51574B6F88475C415F585F54"/>
          </w:pPr>
          <w:r w:rsidRPr="002A648D">
            <w:t>Item</w:t>
          </w:r>
        </w:p>
      </w:docPartBody>
    </w:docPart>
    <w:docPart>
      <w:docPartPr>
        <w:name w:val="0FCA0A94EDF1401699AD4D1F87EF61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FABEF-4C62-4939-A2D3-D33AE80ABE11}"/>
      </w:docPartPr>
      <w:docPartBody>
        <w:p w:rsidR="00000000" w:rsidRDefault="00355C90" w:rsidP="00355C90">
          <w:pPr>
            <w:pStyle w:val="0FCA0A94EDF1401699AD4D1F87EF612D"/>
          </w:pPr>
          <w:r w:rsidRPr="002A4ED5">
            <w:t>Description</w:t>
          </w:r>
        </w:p>
      </w:docPartBody>
    </w:docPart>
    <w:docPart>
      <w:docPartPr>
        <w:name w:val="D2393AF3FC184BC383C6942553ABF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390AD0-779E-4ECA-AA2E-F91598043130}"/>
      </w:docPartPr>
      <w:docPartBody>
        <w:p w:rsidR="00000000" w:rsidRDefault="00355C90" w:rsidP="00355C90">
          <w:pPr>
            <w:pStyle w:val="D2393AF3FC184BC383C6942553ABF67E"/>
          </w:pPr>
          <w:r w:rsidRPr="002A4ED5">
            <w:t>Size</w:t>
          </w:r>
        </w:p>
      </w:docPartBody>
    </w:docPart>
    <w:docPart>
      <w:docPartPr>
        <w:name w:val="086DEDB7E7D94DD4BA0179B8C68CC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F03688-DDE2-4FAF-8C48-5967B0881108}"/>
      </w:docPartPr>
      <w:docPartBody>
        <w:p w:rsidR="00000000" w:rsidRDefault="00355C90" w:rsidP="00355C90">
          <w:pPr>
            <w:pStyle w:val="086DEDB7E7D94DD4BA0179B8C68CC392"/>
          </w:pPr>
          <w:r w:rsidRPr="002A4ED5">
            <w:t>Color</w:t>
          </w:r>
        </w:p>
      </w:docPartBody>
    </w:docPart>
    <w:docPart>
      <w:docPartPr>
        <w:name w:val="8F2035FAFF234DDFBCC1AD84D40D1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E5F47-7704-474E-80C0-1E757E8B2221}"/>
      </w:docPartPr>
      <w:docPartBody>
        <w:p w:rsidR="00000000" w:rsidRDefault="00355C90" w:rsidP="00355C90">
          <w:pPr>
            <w:pStyle w:val="8F2035FAFF234DDFBCC1AD84D40D1D8A"/>
          </w:pPr>
          <w:r w:rsidRPr="002A4ED5">
            <w:t>Quantity</w:t>
          </w:r>
        </w:p>
      </w:docPartBody>
    </w:docPart>
    <w:docPart>
      <w:docPartPr>
        <w:name w:val="255D42A6CBDC4CA5963F607E20D5DA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4E33F-9B7C-438E-B202-89805C7C1963}"/>
      </w:docPartPr>
      <w:docPartBody>
        <w:p w:rsidR="00000000" w:rsidRDefault="00355C90" w:rsidP="00355C90">
          <w:pPr>
            <w:pStyle w:val="255D42A6CBDC4CA5963F607E20D5DABF"/>
          </w:pPr>
          <w:r w:rsidRPr="002A648D">
            <w:t>Adult/Youth</w:t>
          </w:r>
        </w:p>
      </w:docPartBody>
    </w:docPart>
    <w:docPart>
      <w:docPartPr>
        <w:name w:val="BDA7100AB4EC4E7BB408A06166E24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255DC-AD59-42FC-B2CC-0869F39F8ED1}"/>
      </w:docPartPr>
      <w:docPartBody>
        <w:p w:rsidR="00000000" w:rsidRDefault="00355C90" w:rsidP="00355C90">
          <w:pPr>
            <w:pStyle w:val="BDA7100AB4EC4E7BB408A06166E248C6"/>
          </w:pPr>
          <w:r w:rsidRPr="002A4ED5">
            <w:t>XS/S/M/L/XL/XXL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C90"/>
    <w:rsid w:val="00355C90"/>
    <w:rsid w:val="00C1799B"/>
    <w:rsid w:val="00D22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EEE4341CC5E40D8AAD46B0E81160B01">
    <w:name w:val="3EEE4341CC5E40D8AAD46B0E81160B01"/>
  </w:style>
  <w:style w:type="paragraph" w:customStyle="1" w:styleId="AEBA633BF62548C7BE1AA79EB44FAD66">
    <w:name w:val="AEBA633BF62548C7BE1AA79EB44FAD66"/>
  </w:style>
  <w:style w:type="paragraph" w:customStyle="1" w:styleId="A6DEC082B7C44CE7BB18B5A3E9C93E42">
    <w:name w:val="A6DEC082B7C44CE7BB18B5A3E9C93E42"/>
  </w:style>
  <w:style w:type="paragraph" w:customStyle="1" w:styleId="8DBB7535DC1F49D19DC43B6E02C586FB">
    <w:name w:val="8DBB7535DC1F49D19DC43B6E02C586FB"/>
  </w:style>
  <w:style w:type="paragraph" w:customStyle="1" w:styleId="4F6AF2EF9E1A4D738C6E2535DC4FD276">
    <w:name w:val="4F6AF2EF9E1A4D738C6E2535DC4FD276"/>
  </w:style>
  <w:style w:type="paragraph" w:customStyle="1" w:styleId="36E5B4D665A24E73B357EA92189ADC1E">
    <w:name w:val="36E5B4D665A24E73B357EA92189ADC1E"/>
  </w:style>
  <w:style w:type="paragraph" w:customStyle="1" w:styleId="E2053434D0C243DC8C13407E255BD1AD">
    <w:name w:val="E2053434D0C243DC8C13407E255BD1AD"/>
  </w:style>
  <w:style w:type="paragraph" w:customStyle="1" w:styleId="5903B57B7B8042E29440B208619AB349">
    <w:name w:val="5903B57B7B8042E29440B208619AB349"/>
  </w:style>
  <w:style w:type="paragraph" w:customStyle="1" w:styleId="EEC4FE7AFF6B481782292ABC494AA67E">
    <w:name w:val="EEC4FE7AFF6B481782292ABC494AA67E"/>
  </w:style>
  <w:style w:type="paragraph" w:customStyle="1" w:styleId="DF525887011D43779FC4638E4017D947">
    <w:name w:val="DF525887011D43779FC4638E4017D947"/>
  </w:style>
  <w:style w:type="paragraph" w:customStyle="1" w:styleId="EEE2CF5306954DBD9D5A786410EED52B">
    <w:name w:val="EEE2CF5306954DBD9D5A786410EED52B"/>
  </w:style>
  <w:style w:type="paragraph" w:customStyle="1" w:styleId="4B4DCB570CCE4226BC69FAB10358D6FC">
    <w:name w:val="4B4DCB570CCE4226BC69FAB10358D6FC"/>
  </w:style>
  <w:style w:type="paragraph" w:customStyle="1" w:styleId="E239B09CC0534202912F96E7EF578CB0">
    <w:name w:val="E239B09CC0534202912F96E7EF578CB0"/>
  </w:style>
  <w:style w:type="paragraph" w:customStyle="1" w:styleId="5B14B4384120429E9506BF0795BD9EF9">
    <w:name w:val="5B14B4384120429E9506BF0795BD9EF9"/>
  </w:style>
  <w:style w:type="paragraph" w:customStyle="1" w:styleId="C847A2DAAC764A3FA5D47464440363D8">
    <w:name w:val="C847A2DAAC764A3FA5D47464440363D8"/>
  </w:style>
  <w:style w:type="paragraph" w:customStyle="1" w:styleId="E5B948B68655465EB10711D81C3A6487">
    <w:name w:val="E5B948B68655465EB10711D81C3A6487"/>
    <w:rsid w:val="00355C90"/>
  </w:style>
  <w:style w:type="paragraph" w:customStyle="1" w:styleId="5835AEB2341B4BB08F990916FADC3C4C">
    <w:name w:val="5835AEB2341B4BB08F990916FADC3C4C"/>
    <w:rsid w:val="00355C90"/>
  </w:style>
  <w:style w:type="paragraph" w:customStyle="1" w:styleId="F5E402C0EDF54035A2181565E5E3CBEC">
    <w:name w:val="F5E402C0EDF54035A2181565E5E3CBEC"/>
    <w:rsid w:val="00355C90"/>
  </w:style>
  <w:style w:type="paragraph" w:customStyle="1" w:styleId="4727294A19884C67B215D600A28C29EE">
    <w:name w:val="4727294A19884C67B215D600A28C29EE"/>
    <w:rsid w:val="00355C90"/>
  </w:style>
  <w:style w:type="paragraph" w:customStyle="1" w:styleId="AF245C81964149EE93ACE12FCC754405">
    <w:name w:val="AF245C81964149EE93ACE12FCC754405"/>
    <w:rsid w:val="00355C90"/>
  </w:style>
  <w:style w:type="paragraph" w:customStyle="1" w:styleId="CFA7CE574BEC43EB869271BC73A20A8B">
    <w:name w:val="CFA7CE574BEC43EB869271BC73A20A8B"/>
    <w:rsid w:val="00355C90"/>
  </w:style>
  <w:style w:type="paragraph" w:customStyle="1" w:styleId="AEA371D5B2FA414E9D4D1DD2EADF15DB">
    <w:name w:val="AEA371D5B2FA414E9D4D1DD2EADF15DB"/>
    <w:rsid w:val="00355C90"/>
  </w:style>
  <w:style w:type="paragraph" w:customStyle="1" w:styleId="478C5A1515AB447A9B67B7CE21C27D3E">
    <w:name w:val="478C5A1515AB447A9B67B7CE21C27D3E"/>
    <w:rsid w:val="00355C90"/>
  </w:style>
  <w:style w:type="paragraph" w:customStyle="1" w:styleId="805C2F226BF045C4ADE6F423092EA46A">
    <w:name w:val="805C2F226BF045C4ADE6F423092EA46A"/>
    <w:rsid w:val="00355C90"/>
  </w:style>
  <w:style w:type="paragraph" w:customStyle="1" w:styleId="D64B5B5D51574B6F88475C415F585F54">
    <w:name w:val="D64B5B5D51574B6F88475C415F585F54"/>
    <w:rsid w:val="00355C90"/>
  </w:style>
  <w:style w:type="paragraph" w:customStyle="1" w:styleId="0FCA0A94EDF1401699AD4D1F87EF612D">
    <w:name w:val="0FCA0A94EDF1401699AD4D1F87EF612D"/>
    <w:rsid w:val="00355C90"/>
  </w:style>
  <w:style w:type="paragraph" w:customStyle="1" w:styleId="D2393AF3FC184BC383C6942553ABF67E">
    <w:name w:val="D2393AF3FC184BC383C6942553ABF67E"/>
    <w:rsid w:val="00355C90"/>
  </w:style>
  <w:style w:type="paragraph" w:customStyle="1" w:styleId="086DEDB7E7D94DD4BA0179B8C68CC392">
    <w:name w:val="086DEDB7E7D94DD4BA0179B8C68CC392"/>
    <w:rsid w:val="00355C90"/>
  </w:style>
  <w:style w:type="paragraph" w:customStyle="1" w:styleId="8F2035FAFF234DDFBCC1AD84D40D1D8A">
    <w:name w:val="8F2035FAFF234DDFBCC1AD84D40D1D8A"/>
    <w:rsid w:val="00355C90"/>
  </w:style>
  <w:style w:type="paragraph" w:customStyle="1" w:styleId="255D42A6CBDC4CA5963F607E20D5DABF">
    <w:name w:val="255D42A6CBDC4CA5963F607E20D5DABF"/>
    <w:rsid w:val="00355C90"/>
  </w:style>
  <w:style w:type="paragraph" w:customStyle="1" w:styleId="BDA7100AB4EC4E7BB408A06166E248C6">
    <w:name w:val="BDA7100AB4EC4E7BB408A06166E248C6"/>
    <w:rsid w:val="00355C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0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2024-10-05T05:21:00Z</dcterms:created>
  <dcterms:modified xsi:type="dcterms:W3CDTF">2024-10-05T05:26:00Z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