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W w:w="39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515"/>
        <w:gridCol w:w="758"/>
        <w:gridCol w:w="1430"/>
        <w:gridCol w:w="4760"/>
      </w:tblGrid>
      <w:tr w:rsidR="002A1244" w:rsidRPr="002A1244" w14:paraId="7E7B3A31" w14:textId="77777777" w:rsidTr="008005CC">
        <w:tc>
          <w:tcPr>
            <w:tcW w:w="5000" w:type="pct"/>
            <w:gridSpan w:val="5"/>
            <w:shd w:val="clear" w:color="auto" w:fill="00B0F0"/>
            <w:vAlign w:val="bottom"/>
          </w:tcPr>
          <w:p w14:paraId="4A06B5DA" w14:textId="2837040C" w:rsidR="002A1244" w:rsidRPr="008005CC" w:rsidRDefault="00752BBB" w:rsidP="00715C65">
            <w:pPr>
              <w:pStyle w:val="Heading1"/>
            </w:pPr>
            <w:r w:rsidRPr="008005CC">
              <w:t>The Pines Cone Challenge Entry Form</w:t>
            </w:r>
          </w:p>
        </w:tc>
      </w:tr>
      <w:tr w:rsidR="009A1255" w:rsidRPr="002A1244" w14:paraId="399E21BD" w14:textId="77777777" w:rsidTr="004A1D6F">
        <w:sdt>
          <w:sdtPr>
            <w:rPr>
              <w:sz w:val="24"/>
              <w:szCs w:val="24"/>
            </w:rPr>
            <w:id w:val="-1153764557"/>
            <w:placeholder>
              <w:docPart w:val="9CC69123A5EC4CD9BFF5C79027916BB8"/>
            </w:placeholder>
            <w:temporary/>
            <w:showingPlcHdr/>
            <w15:appearance w15:val="hidden"/>
          </w:sdtPr>
          <w:sdtContent>
            <w:tc>
              <w:tcPr>
                <w:tcW w:w="1705" w:type="pct"/>
                <w:gridSpan w:val="3"/>
                <w:vAlign w:val="bottom"/>
              </w:tcPr>
              <w:p w14:paraId="58746D60" w14:textId="77777777" w:rsidR="002A1244" w:rsidRPr="00ED7428" w:rsidRDefault="002A1244" w:rsidP="002A1244">
                <w:pPr>
                  <w:pStyle w:val="NormalIndent"/>
                  <w:rPr>
                    <w:sz w:val="24"/>
                    <w:szCs w:val="24"/>
                  </w:rPr>
                </w:pPr>
                <w:r w:rsidRPr="00ED7428">
                  <w:rPr>
                    <w:sz w:val="24"/>
                    <w:szCs w:val="24"/>
                  </w:rPr>
                  <w:t>Location</w:t>
                </w:r>
              </w:p>
            </w:tc>
          </w:sdtContent>
        </w:sdt>
        <w:tc>
          <w:tcPr>
            <w:tcW w:w="3295" w:type="pct"/>
            <w:gridSpan w:val="2"/>
            <w:tcBorders>
              <w:bottom w:val="single" w:sz="4" w:space="0" w:color="auto"/>
            </w:tcBorders>
            <w:vAlign w:val="bottom"/>
          </w:tcPr>
          <w:p w14:paraId="0594D438" w14:textId="61A0D661" w:rsidR="002A1244" w:rsidRPr="00ED7428" w:rsidRDefault="00704C77" w:rsidP="002A1244">
            <w:pPr>
              <w:rPr>
                <w:sz w:val="24"/>
                <w:szCs w:val="24"/>
              </w:rPr>
            </w:pPr>
            <w:r w:rsidRPr="00ED7428">
              <w:rPr>
                <w:sz w:val="24"/>
                <w:szCs w:val="24"/>
              </w:rPr>
              <w:t>Big Sky Farm</w:t>
            </w:r>
          </w:p>
        </w:tc>
      </w:tr>
      <w:tr w:rsidR="009A1255" w:rsidRPr="002A1244" w14:paraId="46A296B9" w14:textId="77777777" w:rsidTr="004A1D6F">
        <w:sdt>
          <w:sdtPr>
            <w:rPr>
              <w:sz w:val="24"/>
              <w:szCs w:val="24"/>
            </w:rPr>
            <w:id w:val="1303425151"/>
            <w:placeholder>
              <w:docPart w:val="6A89214DD5F24D7EA941B583C5882B6E"/>
            </w:placeholder>
            <w:temporary/>
            <w:showingPlcHdr/>
            <w15:appearance w15:val="hidden"/>
          </w:sdtPr>
          <w:sdtContent>
            <w:tc>
              <w:tcPr>
                <w:tcW w:w="1705" w:type="pct"/>
                <w:gridSpan w:val="3"/>
                <w:vAlign w:val="bottom"/>
              </w:tcPr>
              <w:p w14:paraId="02812EC0" w14:textId="77777777" w:rsidR="002A1244" w:rsidRPr="00ED7428" w:rsidRDefault="002A1244" w:rsidP="002A1244">
                <w:pPr>
                  <w:pStyle w:val="NormalIndent"/>
                  <w:rPr>
                    <w:sz w:val="24"/>
                    <w:szCs w:val="24"/>
                  </w:rPr>
                </w:pPr>
                <w:r w:rsidRPr="00ED7428">
                  <w:rPr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3295" w:type="pct"/>
            <w:gridSpan w:val="2"/>
            <w:tcBorders>
              <w:bottom w:val="single" w:sz="4" w:space="0" w:color="auto"/>
            </w:tcBorders>
            <w:vAlign w:val="bottom"/>
          </w:tcPr>
          <w:p w14:paraId="30EB1C1F" w14:textId="08A4B76C" w:rsidR="002A1244" w:rsidRPr="00ED7428" w:rsidRDefault="00752BBB" w:rsidP="002A12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24</w:t>
            </w:r>
            <w:r w:rsidR="00704C77" w:rsidRPr="00ED7428">
              <w:rPr>
                <w:sz w:val="24"/>
                <w:szCs w:val="24"/>
              </w:rPr>
              <w:t>, 2024</w:t>
            </w:r>
            <w:r>
              <w:rPr>
                <w:sz w:val="24"/>
                <w:szCs w:val="24"/>
              </w:rPr>
              <w:t xml:space="preserve"> and</w:t>
            </w:r>
            <w:r w:rsidR="00126E4B">
              <w:rPr>
                <w:sz w:val="24"/>
                <w:szCs w:val="24"/>
              </w:rPr>
              <w:t xml:space="preserve"> or</w:t>
            </w:r>
            <w:r>
              <w:rPr>
                <w:sz w:val="24"/>
                <w:szCs w:val="24"/>
              </w:rPr>
              <w:t xml:space="preserve"> September 28, 2024</w:t>
            </w:r>
          </w:p>
        </w:tc>
      </w:tr>
      <w:tr w:rsidR="009A1255" w:rsidRPr="002A1244" w14:paraId="48D0A864" w14:textId="77777777" w:rsidTr="004A1D6F">
        <w:sdt>
          <w:sdtPr>
            <w:rPr>
              <w:sz w:val="24"/>
              <w:szCs w:val="24"/>
            </w:rPr>
            <w:id w:val="1399551343"/>
            <w:placeholder>
              <w:docPart w:val="758DE128FA414D888B877D41CA88709F"/>
            </w:placeholder>
            <w:temporary/>
            <w:showingPlcHdr/>
            <w15:appearance w15:val="hidden"/>
          </w:sdtPr>
          <w:sdtContent>
            <w:tc>
              <w:tcPr>
                <w:tcW w:w="1705" w:type="pct"/>
                <w:gridSpan w:val="3"/>
                <w:vAlign w:val="bottom"/>
              </w:tcPr>
              <w:p w14:paraId="667D104B" w14:textId="77777777" w:rsidR="002A1244" w:rsidRPr="00ED7428" w:rsidRDefault="002A1244" w:rsidP="002A1244">
                <w:pPr>
                  <w:pStyle w:val="NormalIndent"/>
                  <w:rPr>
                    <w:sz w:val="24"/>
                    <w:szCs w:val="24"/>
                  </w:rPr>
                </w:pPr>
                <w:r w:rsidRPr="00ED7428">
                  <w:rPr>
                    <w:sz w:val="24"/>
                    <w:szCs w:val="24"/>
                  </w:rPr>
                  <w:t>Time</w:t>
                </w:r>
              </w:p>
            </w:tc>
          </w:sdtContent>
        </w:sdt>
        <w:tc>
          <w:tcPr>
            <w:tcW w:w="3295" w:type="pct"/>
            <w:gridSpan w:val="2"/>
            <w:tcBorders>
              <w:bottom w:val="single" w:sz="4" w:space="0" w:color="auto"/>
            </w:tcBorders>
            <w:vAlign w:val="bottom"/>
          </w:tcPr>
          <w:p w14:paraId="02CFE691" w14:textId="1B011618" w:rsidR="002A1244" w:rsidRPr="00ED7428" w:rsidRDefault="00704C77" w:rsidP="002A1244">
            <w:pPr>
              <w:rPr>
                <w:sz w:val="24"/>
                <w:szCs w:val="24"/>
              </w:rPr>
            </w:pPr>
            <w:r w:rsidRPr="00ED7428">
              <w:rPr>
                <w:sz w:val="24"/>
                <w:szCs w:val="24"/>
              </w:rPr>
              <w:t xml:space="preserve">Start times </w:t>
            </w:r>
            <w:r w:rsidR="00752BBB">
              <w:rPr>
                <w:sz w:val="24"/>
                <w:szCs w:val="24"/>
              </w:rPr>
              <w:t>9:00,9:10,9:20,</w:t>
            </w:r>
            <w:r w:rsidRPr="00ED7428">
              <w:rPr>
                <w:sz w:val="24"/>
                <w:szCs w:val="24"/>
              </w:rPr>
              <w:t>9:30,9:40,9:50,10:00,10:10,10:20,10:30,10:4010:50,11:00,11:10,11:20 and 11:30</w:t>
            </w:r>
          </w:p>
          <w:p w14:paraId="66E70C53" w14:textId="557301D6" w:rsidR="00704C77" w:rsidRPr="00ED7428" w:rsidRDefault="00704C77" w:rsidP="002A1244">
            <w:pPr>
              <w:rPr>
                <w:sz w:val="24"/>
                <w:szCs w:val="24"/>
              </w:rPr>
            </w:pPr>
            <w:r w:rsidRPr="00ED7428">
              <w:rPr>
                <w:sz w:val="24"/>
                <w:szCs w:val="24"/>
              </w:rPr>
              <w:t>Please indicate your preferred time and we will do our best to accommodate as entry is received.</w:t>
            </w:r>
          </w:p>
        </w:tc>
      </w:tr>
      <w:tr w:rsidR="002A1244" w:rsidRPr="002A1244" w14:paraId="2382A3CF" w14:textId="77777777" w:rsidTr="004A1D6F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07D8CED0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ED7428" w14:paraId="684FF0DF" w14:textId="77777777" w:rsidTr="008005CC">
        <w:tc>
          <w:tcPr>
            <w:tcW w:w="5000" w:type="pct"/>
            <w:gridSpan w:val="5"/>
            <w:shd w:val="clear" w:color="auto" w:fill="00B0F0"/>
            <w:vAlign w:val="bottom"/>
          </w:tcPr>
          <w:p w14:paraId="65D2F00C" w14:textId="617E5D78" w:rsidR="002A1244" w:rsidRPr="002A1244" w:rsidRDefault="00704C77" w:rsidP="00715C65">
            <w:pPr>
              <w:pStyle w:val="Heading1"/>
            </w:pPr>
            <w:r>
              <w:t xml:space="preserve">MCDC Member </w:t>
            </w:r>
            <w:r w:rsidR="00752BBB">
              <w:t>$30.00 each entry or $50.00 to enter both(Equine Cones and Big Sky Golf Cart Cones). (each date)</w:t>
            </w:r>
          </w:p>
        </w:tc>
      </w:tr>
      <w:tr w:rsidR="009A1255" w:rsidRPr="002A1244" w14:paraId="453CCAC8" w14:textId="77777777" w:rsidTr="004A1D6F">
        <w:sdt>
          <w:sdtPr>
            <w:rPr>
              <w:sz w:val="24"/>
              <w:szCs w:val="24"/>
            </w:rPr>
            <w:id w:val="1304805984"/>
            <w:placeholder>
              <w:docPart w:val="385D850E60054F979034726CE07074EC"/>
            </w:placeholder>
            <w:temporary/>
            <w:showingPlcHdr/>
            <w15:appearance w15:val="hidden"/>
          </w:sdtPr>
          <w:sdtContent>
            <w:tc>
              <w:tcPr>
                <w:tcW w:w="1705" w:type="pct"/>
                <w:gridSpan w:val="3"/>
                <w:vAlign w:val="bottom"/>
              </w:tcPr>
              <w:p w14:paraId="5DD88628" w14:textId="77777777" w:rsidR="002A1244" w:rsidRPr="00ED7428" w:rsidRDefault="002A1244" w:rsidP="002A1244">
                <w:pPr>
                  <w:pStyle w:val="NormalIndent"/>
                  <w:rPr>
                    <w:sz w:val="24"/>
                    <w:szCs w:val="24"/>
                  </w:rPr>
                </w:pPr>
                <w:r w:rsidRPr="00ED7428">
                  <w:rPr>
                    <w:sz w:val="24"/>
                    <w:szCs w:val="24"/>
                  </w:rPr>
                  <w:t>Name</w:t>
                </w:r>
              </w:p>
            </w:tc>
          </w:sdtContent>
        </w:sdt>
        <w:tc>
          <w:tcPr>
            <w:tcW w:w="3295" w:type="pct"/>
            <w:gridSpan w:val="2"/>
            <w:tcBorders>
              <w:bottom w:val="single" w:sz="4" w:space="0" w:color="auto"/>
            </w:tcBorders>
            <w:vAlign w:val="bottom"/>
          </w:tcPr>
          <w:p w14:paraId="569FA2FE" w14:textId="77777777" w:rsidR="002A1244" w:rsidRPr="002A1244" w:rsidRDefault="002A1244" w:rsidP="002A1244"/>
        </w:tc>
      </w:tr>
      <w:tr w:rsidR="009A1255" w:rsidRPr="002A1244" w14:paraId="4F029A36" w14:textId="77777777" w:rsidTr="004A1D6F">
        <w:tc>
          <w:tcPr>
            <w:tcW w:w="1705" w:type="pct"/>
            <w:gridSpan w:val="3"/>
            <w:vAlign w:val="bottom"/>
          </w:tcPr>
          <w:p w14:paraId="483C32B2" w14:textId="230054BC" w:rsidR="002A1244" w:rsidRPr="00ED7428" w:rsidRDefault="00704C77" w:rsidP="002A1244">
            <w:pPr>
              <w:pStyle w:val="NormalIndent"/>
              <w:rPr>
                <w:sz w:val="24"/>
                <w:szCs w:val="24"/>
              </w:rPr>
            </w:pPr>
            <w:r w:rsidRPr="00ED7428">
              <w:rPr>
                <w:sz w:val="24"/>
                <w:szCs w:val="24"/>
              </w:rPr>
              <w:t>Phone &amp;Email</w:t>
            </w:r>
          </w:p>
        </w:tc>
        <w:tc>
          <w:tcPr>
            <w:tcW w:w="3295" w:type="pct"/>
            <w:gridSpan w:val="2"/>
            <w:tcBorders>
              <w:bottom w:val="single" w:sz="4" w:space="0" w:color="auto"/>
            </w:tcBorders>
            <w:vAlign w:val="bottom"/>
          </w:tcPr>
          <w:p w14:paraId="4871C0EA" w14:textId="77777777" w:rsidR="002A1244" w:rsidRPr="002A1244" w:rsidRDefault="002A1244" w:rsidP="002A1244"/>
        </w:tc>
      </w:tr>
      <w:tr w:rsidR="002A1244" w:rsidRPr="002A1244" w14:paraId="6AE61286" w14:textId="77777777" w:rsidTr="004A1D6F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1574614" w14:textId="77777777" w:rsid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74221BC0" w14:textId="77777777" w:rsidR="00752BBB" w:rsidRDefault="00752BBB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44AAD2CC" w14:textId="77777777" w:rsidR="00A10B34" w:rsidRDefault="00752BBB" w:rsidP="002A1244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8603BC">
              <w:rPr>
                <w:rFonts w:ascii="Corbel" w:eastAsia="Calibri" w:hAnsi="Corbel" w:cs="Times New Roman"/>
                <w:bCs/>
                <w:sz w:val="8"/>
              </w:rPr>
              <w:t xml:space="preserve">                                          </w:t>
            </w:r>
            <w:r w:rsidRPr="008603B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Date:_____August 24, 2024     ______September 28, 2024     </w:t>
            </w:r>
          </w:p>
          <w:p w14:paraId="2EC2416C" w14:textId="6918E8A0" w:rsidR="00752BBB" w:rsidRPr="008603BC" w:rsidRDefault="00A10B34" w:rsidP="002A1244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                   </w:t>
            </w:r>
            <w:r w:rsidR="00752BBB" w:rsidRPr="008603B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_____Equine Cones   ____ Golf Cart Cones</w:t>
            </w:r>
          </w:p>
          <w:p w14:paraId="71F4C390" w14:textId="4F3DFDD8" w:rsidR="00752BBB" w:rsidRPr="008603BC" w:rsidRDefault="00752BBB" w:rsidP="002A1244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8603B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          _____ I am entering Golf Cart Cones and will require the use of a Golf Cart.</w:t>
            </w:r>
          </w:p>
          <w:p w14:paraId="7481FA53" w14:textId="68571D70" w:rsidR="00126E4B" w:rsidRPr="008603BC" w:rsidRDefault="00126E4B" w:rsidP="002A1244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8603B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          _____Mini/Vse   ______Pony   ______Horse</w:t>
            </w:r>
            <w:r w:rsidR="0026741A">
              <w:rPr>
                <w:rFonts w:ascii="Calibri" w:eastAsia="Calibri" w:hAnsi="Calibri" w:cs="Calibri"/>
                <w:bCs/>
                <w:sz w:val="24"/>
                <w:szCs w:val="24"/>
              </w:rPr>
              <w:t>(Long Ears). Multiples in any division</w:t>
            </w:r>
          </w:p>
          <w:p w14:paraId="2F6D9684" w14:textId="23B2A913" w:rsidR="00126E4B" w:rsidRPr="008603BC" w:rsidRDefault="00126E4B" w:rsidP="002A1244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8603B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            Payment may be made on the day of the event. MCDC/Big Sky Waiver to be completed by each entry.</w:t>
            </w:r>
          </w:p>
          <w:p w14:paraId="5EA2D00E" w14:textId="77777777" w:rsidR="00752BBB" w:rsidRDefault="00752BBB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595CCADB" w14:textId="77777777" w:rsidR="00752BBB" w:rsidRDefault="00752BBB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  <w:p w14:paraId="31E2F537" w14:textId="77777777" w:rsidR="00752BBB" w:rsidRPr="002A1244" w:rsidRDefault="00752BBB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14645518" w14:textId="77777777" w:rsidTr="004A1D6F">
        <w:sdt>
          <w:sdtPr>
            <w:id w:val="1610311730"/>
            <w:placeholder>
              <w:docPart w:val="27A498E28516433E87BC277738819A8F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5"/>
                <w:shd w:val="clear" w:color="auto" w:fill="4BACC6" w:themeFill="accent5"/>
                <w:vAlign w:val="bottom"/>
              </w:tcPr>
              <w:p w14:paraId="17618CD4" w14:textId="77777777" w:rsidR="002A1244" w:rsidRPr="00715C65" w:rsidRDefault="002A1244" w:rsidP="00715C65">
                <w:pPr>
                  <w:pStyle w:val="Heading1"/>
                </w:pPr>
                <w:r w:rsidRPr="008005CC">
                  <w:rPr>
                    <w:rStyle w:val="Heading1Char"/>
                    <w:b/>
                    <w:shd w:val="clear" w:color="auto" w:fill="00B0F0"/>
                  </w:rPr>
                  <w:t>Volunteer Information</w:t>
                </w:r>
              </w:p>
            </w:tc>
          </w:sdtContent>
        </w:sdt>
      </w:tr>
      <w:tr w:rsidR="009A1255" w:rsidRPr="002A1244" w14:paraId="4461D3AF" w14:textId="77777777" w:rsidTr="004A1D6F">
        <w:sdt>
          <w:sdtPr>
            <w:rPr>
              <w:sz w:val="24"/>
              <w:szCs w:val="24"/>
            </w:rPr>
            <w:id w:val="1621259925"/>
            <w:placeholder>
              <w:docPart w:val="A237495086F4431484A5146AF845D3C8"/>
            </w:placeholder>
            <w:temporary/>
            <w:showingPlcHdr/>
            <w15:appearance w15:val="hidden"/>
          </w:sdtPr>
          <w:sdtContent>
            <w:tc>
              <w:tcPr>
                <w:tcW w:w="1290" w:type="pct"/>
                <w:gridSpan w:val="2"/>
                <w:vAlign w:val="bottom"/>
              </w:tcPr>
              <w:p w14:paraId="68213669" w14:textId="77777777" w:rsidR="002A1244" w:rsidRPr="00ED7428" w:rsidRDefault="002A1244" w:rsidP="002A1244">
                <w:pPr>
                  <w:pStyle w:val="NormalIndent"/>
                  <w:rPr>
                    <w:sz w:val="24"/>
                    <w:szCs w:val="24"/>
                  </w:rPr>
                </w:pPr>
                <w:r w:rsidRPr="00ED7428">
                  <w:rPr>
                    <w:sz w:val="24"/>
                    <w:szCs w:val="24"/>
                  </w:rPr>
                  <w:t>Name</w:t>
                </w:r>
              </w:p>
            </w:tc>
          </w:sdtContent>
        </w:sdt>
        <w:tc>
          <w:tcPr>
            <w:tcW w:w="3710" w:type="pct"/>
            <w:gridSpan w:val="3"/>
            <w:tcBorders>
              <w:bottom w:val="single" w:sz="4" w:space="0" w:color="auto"/>
            </w:tcBorders>
            <w:vAlign w:val="bottom"/>
          </w:tcPr>
          <w:p w14:paraId="5D3138ED" w14:textId="77777777" w:rsidR="002A1244" w:rsidRPr="002A1244" w:rsidRDefault="002A1244" w:rsidP="002A1244"/>
        </w:tc>
      </w:tr>
      <w:tr w:rsidR="009A1255" w:rsidRPr="002A1244" w14:paraId="5461A9EF" w14:textId="77777777" w:rsidTr="004A1D6F">
        <w:tc>
          <w:tcPr>
            <w:tcW w:w="1290" w:type="pct"/>
            <w:gridSpan w:val="2"/>
            <w:vAlign w:val="bottom"/>
          </w:tcPr>
          <w:p w14:paraId="7802B684" w14:textId="1E9CEE15" w:rsidR="002A1244" w:rsidRPr="00ED7428" w:rsidRDefault="00704C77" w:rsidP="002A1244">
            <w:pPr>
              <w:pStyle w:val="NormalIndent"/>
              <w:rPr>
                <w:sz w:val="24"/>
                <w:szCs w:val="24"/>
              </w:rPr>
            </w:pPr>
            <w:r w:rsidRPr="00ED7428">
              <w:rPr>
                <w:sz w:val="24"/>
                <w:szCs w:val="24"/>
              </w:rPr>
              <w:t>Phone &amp; Email</w:t>
            </w:r>
          </w:p>
        </w:tc>
        <w:tc>
          <w:tcPr>
            <w:tcW w:w="3710" w:type="pct"/>
            <w:gridSpan w:val="3"/>
            <w:tcBorders>
              <w:bottom w:val="single" w:sz="4" w:space="0" w:color="auto"/>
            </w:tcBorders>
            <w:vAlign w:val="bottom"/>
          </w:tcPr>
          <w:p w14:paraId="1B20CCE8" w14:textId="77777777" w:rsidR="002A1244" w:rsidRPr="002A1244" w:rsidRDefault="002A1244" w:rsidP="002A1244"/>
        </w:tc>
      </w:tr>
      <w:tr w:rsidR="009A1255" w:rsidRPr="002A1244" w14:paraId="68A76A68" w14:textId="77777777" w:rsidTr="004A1D6F">
        <w:tc>
          <w:tcPr>
            <w:tcW w:w="2447" w:type="pct"/>
            <w:gridSpan w:val="4"/>
            <w:vAlign w:val="bottom"/>
          </w:tcPr>
          <w:p w14:paraId="41C124DE" w14:textId="793336D0" w:rsidR="002A1244" w:rsidRPr="00ED7428" w:rsidRDefault="008E3DA2" w:rsidP="002A1244">
            <w:pPr>
              <w:pStyle w:val="NormalIndent"/>
              <w:rPr>
                <w:sz w:val="24"/>
                <w:szCs w:val="24"/>
              </w:rPr>
            </w:pPr>
            <w:r w:rsidRPr="00ED7428">
              <w:rPr>
                <w:sz w:val="24"/>
                <w:szCs w:val="24"/>
              </w:rPr>
              <w:t>Assignments</w:t>
            </w:r>
          </w:p>
        </w:tc>
        <w:tc>
          <w:tcPr>
            <w:tcW w:w="2553" w:type="pct"/>
            <w:tcBorders>
              <w:bottom w:val="single" w:sz="4" w:space="0" w:color="auto"/>
            </w:tcBorders>
            <w:vAlign w:val="bottom"/>
          </w:tcPr>
          <w:p w14:paraId="29B039D5" w14:textId="5903E7F9" w:rsidR="002A1244" w:rsidRPr="00ED7428" w:rsidRDefault="008E3DA2" w:rsidP="002A1244">
            <w:pPr>
              <w:rPr>
                <w:sz w:val="22"/>
                <w:szCs w:val="22"/>
              </w:rPr>
            </w:pPr>
            <w:r w:rsidRPr="00ED7428">
              <w:rPr>
                <w:sz w:val="22"/>
                <w:szCs w:val="22"/>
              </w:rPr>
              <w:t>Start/Finish Timer</w:t>
            </w:r>
            <w:r w:rsidR="004A1D6F">
              <w:rPr>
                <w:sz w:val="22"/>
                <w:szCs w:val="22"/>
              </w:rPr>
              <w:t xml:space="preserve">   /  Cones Course</w:t>
            </w:r>
          </w:p>
        </w:tc>
      </w:tr>
      <w:tr w:rsidR="00ED7428" w:rsidRPr="002A1244" w14:paraId="2B11B788" w14:textId="77777777" w:rsidTr="004A1D6F">
        <w:trPr>
          <w:gridAfter w:val="1"/>
          <w:wAfter w:w="2553" w:type="pct"/>
        </w:trPr>
        <w:tc>
          <w:tcPr>
            <w:tcW w:w="2447" w:type="pct"/>
            <w:gridSpan w:val="4"/>
            <w:vAlign w:val="bottom"/>
          </w:tcPr>
          <w:p w14:paraId="1FAFDB4D" w14:textId="77777777" w:rsidR="00ED7428" w:rsidRPr="002A1244" w:rsidRDefault="00ED7428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</w:tr>
      <w:tr w:rsidR="009A1255" w:rsidRPr="002A1244" w14:paraId="271CB1A1" w14:textId="77777777" w:rsidTr="004A1D6F">
        <w:trPr>
          <w:gridAfter w:val="1"/>
          <w:wAfter w:w="2553" w:type="pct"/>
        </w:trPr>
        <w:tc>
          <w:tcPr>
            <w:tcW w:w="2447" w:type="pct"/>
            <w:gridSpan w:val="4"/>
            <w:vAlign w:val="bottom"/>
          </w:tcPr>
          <w:p w14:paraId="046BBCC3" w14:textId="1F67D808" w:rsidR="009A1255" w:rsidRPr="00ED7428" w:rsidRDefault="009A1255" w:rsidP="002A1244">
            <w:pPr>
              <w:spacing w:before="0"/>
              <w:ind w:left="70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D7428">
              <w:rPr>
                <w:rFonts w:ascii="Calibri" w:eastAsia="Calibri" w:hAnsi="Calibri" w:cs="Times New Roman"/>
                <w:sz w:val="24"/>
                <w:szCs w:val="24"/>
              </w:rPr>
              <w:t>Please email entry:</w:t>
            </w:r>
          </w:p>
          <w:p w14:paraId="4277F738" w14:textId="77777777" w:rsidR="009A1255" w:rsidRPr="00ED7428" w:rsidRDefault="00000000" w:rsidP="002A1244">
            <w:pPr>
              <w:spacing w:before="0"/>
              <w:ind w:left="702"/>
              <w:rPr>
                <w:sz w:val="24"/>
                <w:szCs w:val="24"/>
              </w:rPr>
            </w:pPr>
            <w:hyperlink r:id="rId11" w:history="1">
              <w:r w:rsidR="009A1255" w:rsidRPr="00ED7428">
                <w:rPr>
                  <w:color w:val="0000FF"/>
                  <w:sz w:val="24"/>
                  <w:szCs w:val="24"/>
                  <w:u w:val="single"/>
                </w:rPr>
                <w:t>mcdc@moorecountydrivingclub.com</w:t>
              </w:r>
            </w:hyperlink>
          </w:p>
          <w:p w14:paraId="08E37042" w14:textId="38212440" w:rsidR="009A1255" w:rsidRDefault="009A1255" w:rsidP="002A1244">
            <w:pPr>
              <w:spacing w:before="0"/>
              <w:ind w:left="702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D7428">
              <w:rPr>
                <w:rFonts w:ascii="Calibri" w:eastAsia="Calibri" w:hAnsi="Calibri" w:cs="Times New Roman"/>
                <w:sz w:val="24"/>
                <w:szCs w:val="24"/>
              </w:rPr>
              <w:t>A</w:t>
            </w:r>
            <w:r w:rsidR="00752BBB">
              <w:rPr>
                <w:rFonts w:ascii="Calibri" w:eastAsia="Calibri" w:hAnsi="Calibri" w:cs="Times New Roman"/>
                <w:sz w:val="24"/>
                <w:szCs w:val="24"/>
              </w:rPr>
              <w:t>n</w:t>
            </w:r>
            <w:r w:rsidRPr="00ED7428">
              <w:rPr>
                <w:rFonts w:ascii="Calibri" w:eastAsia="Calibri" w:hAnsi="Calibri" w:cs="Times New Roman"/>
                <w:sz w:val="24"/>
                <w:szCs w:val="24"/>
              </w:rPr>
              <w:t xml:space="preserve"> email confirmation with start time to be emailed to entry.</w:t>
            </w:r>
          </w:p>
          <w:tbl>
            <w:tblPr>
              <w:tblStyle w:val="TableGrid1"/>
              <w:tblW w:w="391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6"/>
              <w:gridCol w:w="1472"/>
            </w:tblGrid>
            <w:tr w:rsidR="00ED7428" w:rsidRPr="00ED7428" w14:paraId="419FF97C" w14:textId="77777777" w:rsidTr="005B1635">
              <w:tc>
                <w:tcPr>
                  <w:tcW w:w="941" w:type="pct"/>
                </w:tcPr>
                <w:p w14:paraId="18564B34" w14:textId="77777777" w:rsidR="00ED7428" w:rsidRPr="009A1255" w:rsidRDefault="00ED7428" w:rsidP="00ED7428">
                  <w:pPr>
                    <w:spacing w:before="120"/>
                    <w:ind w:left="702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 w:rsidRPr="002A1244">
                    <w:rPr>
                      <w:rFonts w:ascii="Calibri" w:eastAsia="Calibri" w:hAnsi="Calibri" w:cs="Times New Roman"/>
                      <w:sz w:val="36"/>
                    </w:rPr>
                    <w:sym w:font="Wingdings 2" w:char="F0A3"/>
                  </w:r>
                  <w:r>
                    <w:rPr>
                      <w:rFonts w:ascii="Calibri" w:eastAsia="Calibri" w:hAnsi="Calibri" w:cs="Times New Roman"/>
                      <w:sz w:val="36"/>
                    </w:rPr>
                    <w:t>____</w:t>
                  </w:r>
                </w:p>
              </w:tc>
              <w:tc>
                <w:tcPr>
                  <w:tcW w:w="4059" w:type="pct"/>
                  <w:vAlign w:val="bottom"/>
                </w:tcPr>
                <w:p w14:paraId="418FB859" w14:textId="77777777" w:rsidR="00ED7428" w:rsidRPr="00ED7428" w:rsidRDefault="00ED7428" w:rsidP="00ED7428">
                  <w:pPr>
                    <w:rPr>
                      <w:sz w:val="22"/>
                      <w:szCs w:val="22"/>
                    </w:rPr>
                  </w:pPr>
                  <w:r w:rsidRPr="00ED7428">
                    <w:rPr>
                      <w:sz w:val="22"/>
                      <w:szCs w:val="22"/>
                    </w:rPr>
                    <w:t>Start time preferred</w:t>
                  </w:r>
                </w:p>
              </w:tc>
            </w:tr>
            <w:tr w:rsidR="00ED7428" w:rsidRPr="002A1244" w14:paraId="096E60DB" w14:textId="77777777" w:rsidTr="005B1635">
              <w:trPr>
                <w:trHeight w:val="54"/>
              </w:trPr>
              <w:tc>
                <w:tcPr>
                  <w:tcW w:w="5000" w:type="pct"/>
                  <w:gridSpan w:val="2"/>
                  <w:shd w:val="clear" w:color="auto" w:fill="auto"/>
                </w:tcPr>
                <w:p w14:paraId="3132EB01" w14:textId="77777777" w:rsidR="00ED7428" w:rsidRPr="002A1244" w:rsidRDefault="00ED7428" w:rsidP="00ED7428">
                  <w:pPr>
                    <w:spacing w:before="0"/>
                    <w:rPr>
                      <w:rFonts w:ascii="Corbel" w:eastAsia="Calibri" w:hAnsi="Corbel" w:cs="Times New Roman"/>
                      <w:b/>
                      <w:sz w:val="8"/>
                    </w:rPr>
                  </w:pPr>
                </w:p>
              </w:tc>
            </w:tr>
          </w:tbl>
          <w:p w14:paraId="01885703" w14:textId="50731228" w:rsidR="00ED7428" w:rsidRPr="009A1255" w:rsidRDefault="00ED7428" w:rsidP="002A1244">
            <w:pPr>
              <w:spacing w:before="0"/>
              <w:ind w:left="702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9A1255" w:rsidRPr="002A1244" w14:paraId="20311EBC" w14:textId="77777777" w:rsidTr="004A1D6F">
        <w:trPr>
          <w:gridAfter w:val="1"/>
          <w:wAfter w:w="2553" w:type="pct"/>
        </w:trPr>
        <w:tc>
          <w:tcPr>
            <w:tcW w:w="2447" w:type="pct"/>
            <w:gridSpan w:val="4"/>
            <w:vAlign w:val="bottom"/>
          </w:tcPr>
          <w:p w14:paraId="00C8F2EB" w14:textId="44EFF03B" w:rsidR="008E3DA2" w:rsidRDefault="009A1255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  <w:r w:rsidRPr="009A1255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DE2D57A" wp14:editId="02680F2F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8633460</wp:posOffset>
                      </wp:positionV>
                      <wp:extent cx="3495675" cy="1404620"/>
                      <wp:effectExtent l="0" t="0" r="28575" b="101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56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98749" w14:textId="209AFF31" w:rsidR="009A1255" w:rsidRPr="004A1D6F" w:rsidRDefault="009A1255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4A1D6F">
                                    <w:rPr>
                                      <w:color w:val="000000" w:themeColor="text1"/>
                                    </w:rPr>
                                    <w:t xml:space="preserve">Bring your own lunch and drinks for a tailgate social gathering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DE2D5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4.05pt;margin-top:679.8pt;width:275.2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">
                      <v:textbox style="mso-fit-shape-to-text:t">
                        <w:txbxContent>
                          <w:p w14:paraId="56D98749" w14:textId="209AFF31" w:rsidR="009A1255" w:rsidRPr="004A1D6F" w:rsidRDefault="009A12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4A1D6F">
                              <w:rPr>
                                <w:color w:val="000000" w:themeColor="text1"/>
                              </w:rPr>
                              <w:t xml:space="preserve">Bring your own lunch and drinks for a tailgate social gathering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2D72730" w14:textId="2B36B7ED" w:rsidR="009A1255" w:rsidRPr="002A1244" w:rsidRDefault="009A1255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</w:tr>
      <w:tr w:rsidR="009A1255" w:rsidRPr="002A1244" w14:paraId="62C48EE8" w14:textId="77777777" w:rsidTr="004A1D6F">
        <w:trPr>
          <w:gridAfter w:val="1"/>
          <w:wAfter w:w="2553" w:type="pct"/>
        </w:trPr>
        <w:tc>
          <w:tcPr>
            <w:tcW w:w="2447" w:type="pct"/>
            <w:gridSpan w:val="4"/>
            <w:vAlign w:val="bottom"/>
          </w:tcPr>
          <w:p w14:paraId="1774D942" w14:textId="77777777" w:rsidR="008E3DA2" w:rsidRPr="002A1244" w:rsidRDefault="008E3DA2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</w:tr>
      <w:tr w:rsidR="009A1255" w:rsidRPr="002A1244" w14:paraId="7E6AD2DF" w14:textId="77777777" w:rsidTr="004A1D6F">
        <w:trPr>
          <w:gridAfter w:val="1"/>
          <w:wAfter w:w="2553" w:type="pct"/>
        </w:trPr>
        <w:tc>
          <w:tcPr>
            <w:tcW w:w="2447" w:type="pct"/>
            <w:gridSpan w:val="4"/>
            <w:vAlign w:val="bottom"/>
          </w:tcPr>
          <w:p w14:paraId="29AB3D43" w14:textId="77777777" w:rsidR="008E3DA2" w:rsidRPr="002A1244" w:rsidRDefault="008E3DA2" w:rsidP="009A1255">
            <w:pPr>
              <w:spacing w:before="0"/>
              <w:rPr>
                <w:rFonts w:ascii="Calibri" w:eastAsia="Calibri" w:hAnsi="Calibri" w:cs="Times New Roman"/>
              </w:rPr>
            </w:pPr>
          </w:p>
        </w:tc>
      </w:tr>
      <w:tr w:rsidR="002A1244" w:rsidRPr="002A1244" w14:paraId="2B18F82D" w14:textId="77777777" w:rsidTr="004A1D6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328B0F1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9A1255" w:rsidRPr="002A1244" w14:paraId="6CA20E0C" w14:textId="77777777" w:rsidTr="004A1D6F">
        <w:tc>
          <w:tcPr>
            <w:tcW w:w="1020" w:type="pct"/>
          </w:tcPr>
          <w:p w14:paraId="77F59C07" w14:textId="62392C87" w:rsidR="002A1244" w:rsidRPr="009A1255" w:rsidRDefault="002A1244" w:rsidP="002A1244">
            <w:pPr>
              <w:spacing w:before="120"/>
              <w:ind w:left="702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980" w:type="pct"/>
            <w:gridSpan w:val="4"/>
            <w:vAlign w:val="bottom"/>
          </w:tcPr>
          <w:p w14:paraId="246FB5E6" w14:textId="12019837" w:rsidR="002A1244" w:rsidRPr="00ED7428" w:rsidRDefault="002A1244" w:rsidP="002A1244">
            <w:pPr>
              <w:rPr>
                <w:sz w:val="22"/>
                <w:szCs w:val="22"/>
              </w:rPr>
            </w:pPr>
          </w:p>
        </w:tc>
      </w:tr>
      <w:tr w:rsidR="002A1244" w:rsidRPr="002A1244" w14:paraId="7F109183" w14:textId="77777777" w:rsidTr="004A1D6F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001C5DE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39AB53D0" w14:textId="77777777" w:rsidR="000172E5" w:rsidRPr="0006568A" w:rsidRDefault="000172E5" w:rsidP="002A1244">
      <w:pPr>
        <w:pStyle w:val="NoSpacing"/>
      </w:pPr>
    </w:p>
    <w:sectPr w:rsidR="000172E5" w:rsidRPr="0006568A" w:rsidSect="00F34E79">
      <w:headerReference w:type="default" r:id="rId12"/>
      <w:pgSz w:w="12240" w:h="15840"/>
      <w:pgMar w:top="72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5D268" w14:textId="77777777" w:rsidR="00BB4045" w:rsidRDefault="00BB4045" w:rsidP="000172E5">
      <w:pPr>
        <w:spacing w:after="0" w:line="240" w:lineRule="auto"/>
      </w:pPr>
      <w:r>
        <w:separator/>
      </w:r>
    </w:p>
  </w:endnote>
  <w:endnote w:type="continuationSeparator" w:id="0">
    <w:p w14:paraId="67824B7C" w14:textId="77777777" w:rsidR="00BB4045" w:rsidRDefault="00BB404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2635D2-3581-4651-80A5-92B00D86F7BD}"/>
    <w:embedBold r:id="rId2" w:fontKey="{5BCE252B-5D92-4620-A6DA-EF5A4DD7BC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F39A7B-0E7C-4283-88A9-E655A180A908}"/>
    <w:embedBold r:id="rId4" w:fontKey="{130FCBD0-3774-4B41-A7D7-F148FE7F59A4}"/>
    <w:embedItalic r:id="rId5" w:fontKey="{29B86C69-23E2-42DB-925F-CA362EF73EC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107D188-88F7-49A6-BC94-1A3BF3DF17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B0FC71D-16EA-40F7-A6C9-3E15E6AF28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95932" w14:textId="77777777" w:rsidR="00BB4045" w:rsidRDefault="00BB4045" w:rsidP="000172E5">
      <w:pPr>
        <w:spacing w:after="0" w:line="240" w:lineRule="auto"/>
      </w:pPr>
      <w:r>
        <w:separator/>
      </w:r>
    </w:p>
  </w:footnote>
  <w:footnote w:type="continuationSeparator" w:id="0">
    <w:p w14:paraId="6D598997" w14:textId="77777777" w:rsidR="00BB4045" w:rsidRDefault="00BB404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669"/>
      <w:gridCol w:w="7691"/>
    </w:tblGrid>
    <w:tr w:rsidR="00B337A2" w:rsidRPr="00B337A2" w14:paraId="44D3E30F" w14:textId="77777777" w:rsidTr="00384B05">
      <w:trPr>
        <w:trHeight w:val="990"/>
      </w:trPr>
      <w:tc>
        <w:tcPr>
          <w:tcW w:w="1350" w:type="dxa"/>
          <w:vAlign w:val="center"/>
        </w:tcPr>
        <w:p w14:paraId="24937B03" w14:textId="58058403" w:rsidR="00B337A2" w:rsidRPr="00B337A2" w:rsidRDefault="00704C77" w:rsidP="00ED7428">
          <w:pPr>
            <w:tabs>
              <w:tab w:val="center" w:pos="4680"/>
              <w:tab w:val="right" w:pos="9360"/>
            </w:tabs>
            <w:spacing w:before="0" w:after="0" w:line="240" w:lineRule="auto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66A645B9" wp14:editId="3F59DD2A">
                <wp:extent cx="990600" cy="880533"/>
                <wp:effectExtent l="0" t="0" r="0" b="0"/>
                <wp:docPr id="1374535451" name="Picture 1" descr="A black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4535451" name="Picture 1" descr="A black and white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880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8E2EE11" w14:textId="25D2AE1F" w:rsidR="00B337A2" w:rsidRPr="00ED7428" w:rsidRDefault="00C15A92" w:rsidP="00ED7428">
          <w:pPr>
            <w:pStyle w:val="Header"/>
            <w:spacing w:line="240" w:lineRule="auto"/>
            <w:rPr>
              <w:rFonts w:asciiTheme="minorHAnsi" w:hAnsiTheme="minorHAnsi"/>
              <w:b w:val="0"/>
              <w:noProof w:val="0"/>
              <w:color w:val="FF0000"/>
              <w:sz w:val="28"/>
              <w:szCs w:val="28"/>
            </w:rPr>
          </w:pPr>
          <w:r>
            <w:rPr>
              <w:color w:val="FF0000"/>
              <w:sz w:val="28"/>
              <w:szCs w:val="28"/>
            </w:rPr>
            <w:t>The Pine Cones Challenge</w:t>
          </w:r>
        </w:p>
      </w:tc>
    </w:tr>
  </w:tbl>
  <w:p w14:paraId="0FBA8AF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09515611">
    <w:abstractNumId w:val="11"/>
  </w:num>
  <w:num w:numId="2" w16cid:durableId="1398434087">
    <w:abstractNumId w:val="7"/>
  </w:num>
  <w:num w:numId="3" w16cid:durableId="1592546735">
    <w:abstractNumId w:val="15"/>
  </w:num>
  <w:num w:numId="4" w16cid:durableId="1557350640">
    <w:abstractNumId w:val="12"/>
  </w:num>
  <w:num w:numId="5" w16cid:durableId="752239025">
    <w:abstractNumId w:val="13"/>
  </w:num>
  <w:num w:numId="6" w16cid:durableId="808789202">
    <w:abstractNumId w:val="19"/>
  </w:num>
  <w:num w:numId="7" w16cid:durableId="55786320">
    <w:abstractNumId w:val="6"/>
  </w:num>
  <w:num w:numId="8" w16cid:durableId="850951948">
    <w:abstractNumId w:val="10"/>
  </w:num>
  <w:num w:numId="9" w16cid:durableId="548421709">
    <w:abstractNumId w:val="17"/>
  </w:num>
  <w:num w:numId="10" w16cid:durableId="1185630479">
    <w:abstractNumId w:val="1"/>
  </w:num>
  <w:num w:numId="11" w16cid:durableId="1134130916">
    <w:abstractNumId w:val="5"/>
  </w:num>
  <w:num w:numId="12" w16cid:durableId="660818723">
    <w:abstractNumId w:val="0"/>
  </w:num>
  <w:num w:numId="13" w16cid:durableId="1629584981">
    <w:abstractNumId w:val="2"/>
  </w:num>
  <w:num w:numId="14" w16cid:durableId="337199476">
    <w:abstractNumId w:val="9"/>
  </w:num>
  <w:num w:numId="15" w16cid:durableId="52126147">
    <w:abstractNumId w:val="8"/>
  </w:num>
  <w:num w:numId="16" w16cid:durableId="706878771">
    <w:abstractNumId w:val="16"/>
  </w:num>
  <w:num w:numId="17" w16cid:durableId="373040724">
    <w:abstractNumId w:val="3"/>
  </w:num>
  <w:num w:numId="18" w16cid:durableId="1219127927">
    <w:abstractNumId w:val="21"/>
  </w:num>
  <w:num w:numId="19" w16cid:durableId="1052343402">
    <w:abstractNumId w:val="18"/>
  </w:num>
  <w:num w:numId="20" w16cid:durableId="256180872">
    <w:abstractNumId w:val="14"/>
  </w:num>
  <w:num w:numId="21" w16cid:durableId="288365268">
    <w:abstractNumId w:val="20"/>
  </w:num>
  <w:num w:numId="22" w16cid:durableId="3610512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C77"/>
    <w:rsid w:val="000172E5"/>
    <w:rsid w:val="00052382"/>
    <w:rsid w:val="0006568A"/>
    <w:rsid w:val="00076F0F"/>
    <w:rsid w:val="00084253"/>
    <w:rsid w:val="000D1F49"/>
    <w:rsid w:val="00126E4B"/>
    <w:rsid w:val="001727CA"/>
    <w:rsid w:val="002037BB"/>
    <w:rsid w:val="0026741A"/>
    <w:rsid w:val="002A1244"/>
    <w:rsid w:val="002C56E6"/>
    <w:rsid w:val="00311D4F"/>
    <w:rsid w:val="00344849"/>
    <w:rsid w:val="0034660F"/>
    <w:rsid w:val="00361E11"/>
    <w:rsid w:val="003F0847"/>
    <w:rsid w:val="0040090B"/>
    <w:rsid w:val="0046302A"/>
    <w:rsid w:val="00487D2D"/>
    <w:rsid w:val="004A1D6F"/>
    <w:rsid w:val="004D5D62"/>
    <w:rsid w:val="005076B7"/>
    <w:rsid w:val="005112D0"/>
    <w:rsid w:val="005674C9"/>
    <w:rsid w:val="00577E06"/>
    <w:rsid w:val="00583334"/>
    <w:rsid w:val="005A3BF7"/>
    <w:rsid w:val="005F2035"/>
    <w:rsid w:val="005F7990"/>
    <w:rsid w:val="006145D8"/>
    <w:rsid w:val="0063739C"/>
    <w:rsid w:val="006A5482"/>
    <w:rsid w:val="00704C77"/>
    <w:rsid w:val="007147D7"/>
    <w:rsid w:val="00715C65"/>
    <w:rsid w:val="00752BBB"/>
    <w:rsid w:val="00770F25"/>
    <w:rsid w:val="007A35A8"/>
    <w:rsid w:val="007B0A85"/>
    <w:rsid w:val="007C6A52"/>
    <w:rsid w:val="008005CC"/>
    <w:rsid w:val="0082043E"/>
    <w:rsid w:val="00846B76"/>
    <w:rsid w:val="008603BC"/>
    <w:rsid w:val="008E203A"/>
    <w:rsid w:val="008E3DA2"/>
    <w:rsid w:val="0091229C"/>
    <w:rsid w:val="00940E73"/>
    <w:rsid w:val="0098597D"/>
    <w:rsid w:val="009A1255"/>
    <w:rsid w:val="009E59D1"/>
    <w:rsid w:val="009E7E38"/>
    <w:rsid w:val="009F619A"/>
    <w:rsid w:val="009F6DDE"/>
    <w:rsid w:val="00A10B34"/>
    <w:rsid w:val="00A17BCC"/>
    <w:rsid w:val="00A370A8"/>
    <w:rsid w:val="00B337A2"/>
    <w:rsid w:val="00BB4045"/>
    <w:rsid w:val="00BD0879"/>
    <w:rsid w:val="00BD4753"/>
    <w:rsid w:val="00BD5CB1"/>
    <w:rsid w:val="00BE62EE"/>
    <w:rsid w:val="00BF0056"/>
    <w:rsid w:val="00C003BA"/>
    <w:rsid w:val="00C15A92"/>
    <w:rsid w:val="00C4602F"/>
    <w:rsid w:val="00C46878"/>
    <w:rsid w:val="00C6231D"/>
    <w:rsid w:val="00CA4F76"/>
    <w:rsid w:val="00CB4A51"/>
    <w:rsid w:val="00CD4532"/>
    <w:rsid w:val="00CD47B0"/>
    <w:rsid w:val="00CE10AB"/>
    <w:rsid w:val="00CE6104"/>
    <w:rsid w:val="00CE7918"/>
    <w:rsid w:val="00CF0ED1"/>
    <w:rsid w:val="00D16163"/>
    <w:rsid w:val="00DB3FAD"/>
    <w:rsid w:val="00E61C09"/>
    <w:rsid w:val="00EB3B58"/>
    <w:rsid w:val="00EC7359"/>
    <w:rsid w:val="00ED7428"/>
    <w:rsid w:val="00EE3054"/>
    <w:rsid w:val="00F00606"/>
    <w:rsid w:val="00F01256"/>
    <w:rsid w:val="00F34E79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BB5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cdc@moorecountydrivingclub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rse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CC69123A5EC4CD9BFF5C79027916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37808-26CC-41BD-94C9-9FF84BD70CDE}"/>
      </w:docPartPr>
      <w:docPartBody>
        <w:p w:rsidR="00381C32" w:rsidRDefault="00000000">
          <w:pPr>
            <w:pStyle w:val="9CC69123A5EC4CD9BFF5C79027916BB8"/>
          </w:pPr>
          <w:r w:rsidRPr="002A1244">
            <w:t>Location</w:t>
          </w:r>
        </w:p>
      </w:docPartBody>
    </w:docPart>
    <w:docPart>
      <w:docPartPr>
        <w:name w:val="6A89214DD5F24D7EA941B583C588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E8418-F081-4D94-945C-9885763F846B}"/>
      </w:docPartPr>
      <w:docPartBody>
        <w:p w:rsidR="00381C32" w:rsidRDefault="00000000">
          <w:pPr>
            <w:pStyle w:val="6A89214DD5F24D7EA941B583C5882B6E"/>
          </w:pPr>
          <w:r w:rsidRPr="002A1244">
            <w:t>Date</w:t>
          </w:r>
        </w:p>
      </w:docPartBody>
    </w:docPart>
    <w:docPart>
      <w:docPartPr>
        <w:name w:val="758DE128FA414D888B877D41CA887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18138-C8D2-4CF0-B40F-9F513021A644}"/>
      </w:docPartPr>
      <w:docPartBody>
        <w:p w:rsidR="00381C32" w:rsidRDefault="00000000">
          <w:pPr>
            <w:pStyle w:val="758DE128FA414D888B877D41CA88709F"/>
          </w:pPr>
          <w:r w:rsidRPr="002A1244">
            <w:t>Time</w:t>
          </w:r>
        </w:p>
      </w:docPartBody>
    </w:docPart>
    <w:docPart>
      <w:docPartPr>
        <w:name w:val="385D850E60054F979034726CE0707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3E802-9209-46AA-9C77-40E5B100378B}"/>
      </w:docPartPr>
      <w:docPartBody>
        <w:p w:rsidR="00381C32" w:rsidRDefault="00000000">
          <w:pPr>
            <w:pStyle w:val="385D850E60054F979034726CE07074EC"/>
          </w:pPr>
          <w:r w:rsidRPr="002A1244">
            <w:t>Name</w:t>
          </w:r>
        </w:p>
      </w:docPartBody>
    </w:docPart>
    <w:docPart>
      <w:docPartPr>
        <w:name w:val="27A498E28516433E87BC277738819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8FC24-AC77-4582-8A5E-12A17F805EF2}"/>
      </w:docPartPr>
      <w:docPartBody>
        <w:p w:rsidR="00381C32" w:rsidRDefault="00000000">
          <w:pPr>
            <w:pStyle w:val="27A498E28516433E87BC277738819A8F"/>
          </w:pPr>
          <w:r w:rsidRPr="00715C65">
            <w:rPr>
              <w:rStyle w:val="Heading1Char"/>
              <w:b w:val="0"/>
            </w:rPr>
            <w:t>Volunteer Information</w:t>
          </w:r>
        </w:p>
      </w:docPartBody>
    </w:docPart>
    <w:docPart>
      <w:docPartPr>
        <w:name w:val="A237495086F4431484A5146AF845D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C06FB-F64C-4C72-BCBF-44A6F0606BE6}"/>
      </w:docPartPr>
      <w:docPartBody>
        <w:p w:rsidR="00381C32" w:rsidRDefault="00000000">
          <w:pPr>
            <w:pStyle w:val="A237495086F4431484A5146AF845D3C8"/>
          </w:pPr>
          <w:r w:rsidRPr="002A1244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8CF"/>
    <w:rsid w:val="00381C32"/>
    <w:rsid w:val="006A5482"/>
    <w:rsid w:val="00A17BCC"/>
    <w:rsid w:val="00C27281"/>
    <w:rsid w:val="00CE10AB"/>
    <w:rsid w:val="00E051CB"/>
    <w:rsid w:val="00E538CF"/>
    <w:rsid w:val="00FA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C69123A5EC4CD9BFF5C79027916BB8">
    <w:name w:val="9CC69123A5EC4CD9BFF5C79027916BB8"/>
  </w:style>
  <w:style w:type="paragraph" w:customStyle="1" w:styleId="6A89214DD5F24D7EA941B583C5882B6E">
    <w:name w:val="6A89214DD5F24D7EA941B583C5882B6E"/>
  </w:style>
  <w:style w:type="paragraph" w:customStyle="1" w:styleId="758DE128FA414D888B877D41CA88709F">
    <w:name w:val="758DE128FA414D888B877D41CA88709F"/>
  </w:style>
  <w:style w:type="paragraph" w:customStyle="1" w:styleId="385D850E60054F979034726CE07074EC">
    <w:name w:val="385D850E60054F979034726CE07074EC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27A498E28516433E87BC277738819A8F">
    <w:name w:val="27A498E28516433E87BC277738819A8F"/>
  </w:style>
  <w:style w:type="paragraph" w:customStyle="1" w:styleId="A237495086F4431484A5146AF845D3C8">
    <w:name w:val="A237495086F4431484A5146AF845D3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298C5-C9F9-4264-8348-2F042EEC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2024-07-25T18:55:00Z</dcterms:created>
  <dcterms:modified xsi:type="dcterms:W3CDTF">2024-07-25T19:11:00Z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