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C49C9" w14:textId="4D1C641E" w:rsidR="00936B60" w:rsidRDefault="00936B60" w:rsidP="00570FA8"/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7FDE72D9" w14:textId="77777777" w:rsidTr="005A77C0">
        <w:trPr>
          <w:trHeight w:val="657"/>
        </w:trPr>
        <w:tc>
          <w:tcPr>
            <w:tcW w:w="5000" w:type="pct"/>
            <w:gridSpan w:val="2"/>
          </w:tcPr>
          <w:p w14:paraId="7B675264" w14:textId="14D4C417" w:rsidR="00173AF2" w:rsidRDefault="00173AF2" w:rsidP="00570FA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Visual Art League of Lewisville</w:t>
            </w:r>
          </w:p>
          <w:p w14:paraId="24377DB6" w14:textId="30A314F2" w:rsidR="00936B60" w:rsidRPr="005A77C0" w:rsidRDefault="00173AF2" w:rsidP="00570FA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Reimbursement Form</w:t>
            </w:r>
          </w:p>
        </w:tc>
      </w:tr>
      <w:tr w:rsidR="00936B60" w:rsidRPr="00846B76" w14:paraId="0AE3A381" w14:textId="77777777" w:rsidTr="0025427C">
        <w:trPr>
          <w:trHeight w:val="360"/>
        </w:trPr>
        <w:tc>
          <w:tcPr>
            <w:tcW w:w="1308" w:type="pct"/>
            <w:tcBorders>
              <w:top w:val="single" w:sz="4" w:space="0" w:color="4C4323" w:themeColor="accent1" w:themeShade="40"/>
            </w:tcBorders>
          </w:tcPr>
          <w:p w14:paraId="0BF5A25E" w14:textId="77777777" w:rsidR="00936B60" w:rsidRPr="001244BE" w:rsidRDefault="00936B60" w:rsidP="0025427C"/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6962B5C1" w14:textId="77777777" w:rsidR="00936B60" w:rsidRPr="001244BE" w:rsidRDefault="00936B60" w:rsidP="0025427C"/>
        </w:tc>
      </w:tr>
      <w:tr w:rsidR="00936B60" w:rsidRPr="00846B76" w14:paraId="61BCDB9E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5A043F0A" w14:textId="1F26EF20" w:rsidR="00936B60" w:rsidRPr="00C5474C" w:rsidRDefault="00850F03" w:rsidP="00C5474C">
            <w:pPr>
              <w:pStyle w:val="Heading1"/>
            </w:pPr>
            <w:r>
              <w:t xml:space="preserve">Today’s </w:t>
            </w:r>
            <w:sdt>
              <w:sdtPr>
                <w:id w:val="1154723608"/>
                <w:placeholder>
                  <w:docPart w:val="E48605A643374B3AB6FF8560270176AD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Date</w:t>
                </w:r>
              </w:sdtContent>
            </w:sdt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6FF33ECB" w14:textId="70C21DA0" w:rsidR="00936B60" w:rsidRPr="001244BE" w:rsidRDefault="00936B60" w:rsidP="00C5474C"/>
        </w:tc>
      </w:tr>
      <w:tr w:rsidR="00936B60" w:rsidRPr="00846B76" w14:paraId="429DDAD0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5422F91" w14:textId="56DC7B12" w:rsidR="00936B60" w:rsidRPr="00C5474C" w:rsidRDefault="005A77C0" w:rsidP="00C5474C">
            <w:pPr>
              <w:pStyle w:val="Heading1"/>
            </w:pPr>
            <w:r>
              <w:t>Purpose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727881E" w14:textId="500D1D94" w:rsidR="00936B60" w:rsidRPr="001244BE" w:rsidRDefault="00936B60" w:rsidP="00C5474C"/>
        </w:tc>
      </w:tr>
      <w:tr w:rsidR="00850F03" w:rsidRPr="00846B76" w14:paraId="38E03481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5E4EA36" w14:textId="498C4BE9" w:rsidR="00850F03" w:rsidRDefault="00850F03" w:rsidP="00C5474C">
            <w:pPr>
              <w:pStyle w:val="Heading1"/>
            </w:pPr>
            <w:r>
              <w:t>Exhibit</w:t>
            </w:r>
            <w:r w:rsidR="000E4A9A">
              <w:t>ion</w:t>
            </w:r>
            <w:r w:rsidR="00173AF2">
              <w:t>/Activity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9FA0D61" w14:textId="5CD96913" w:rsidR="00850F03" w:rsidRDefault="00850F03" w:rsidP="00C5474C"/>
        </w:tc>
      </w:tr>
      <w:tr w:rsidR="00936B60" w:rsidRPr="00846B76" w14:paraId="03A017C0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CE03767" w14:textId="2758E006" w:rsidR="00936B60" w:rsidRPr="00C5474C" w:rsidRDefault="005A77C0" w:rsidP="00C5474C">
            <w:pPr>
              <w:pStyle w:val="Heading1"/>
            </w:pPr>
            <w:r>
              <w:t>Event Date: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0BA3C18" w14:textId="5B9E7F16" w:rsidR="00936B60" w:rsidRPr="001244BE" w:rsidRDefault="00936B60" w:rsidP="00C5474C"/>
        </w:tc>
      </w:tr>
      <w:tr w:rsidR="00936B60" w:rsidRPr="00846B76" w14:paraId="3259F181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FBBC89D" w14:textId="77777777" w:rsidR="00936B60" w:rsidRPr="00C5474C" w:rsidRDefault="00000000" w:rsidP="00C5474C">
            <w:pPr>
              <w:pStyle w:val="Heading1"/>
            </w:pPr>
            <w:sdt>
              <w:sdtPr>
                <w:id w:val="461695491"/>
                <w:placeholder>
                  <w:docPart w:val="BE22712E497F43B39364494EF68A230C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Submitted by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20C0649" w14:textId="45B04D16" w:rsidR="00936B60" w:rsidRPr="001244BE" w:rsidRDefault="00936B60" w:rsidP="00C5474C"/>
        </w:tc>
      </w:tr>
      <w:tr w:rsidR="00936B60" w:rsidRPr="00846B76" w14:paraId="7AE115E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F92AEE4" w14:textId="77777777" w:rsidR="00936B60" w:rsidRPr="00C5474C" w:rsidRDefault="00000000" w:rsidP="00C5474C">
            <w:pPr>
              <w:pStyle w:val="Heading1"/>
            </w:pPr>
            <w:sdt>
              <w:sdtPr>
                <w:id w:val="-919250154"/>
                <w:placeholder>
                  <w:docPart w:val="7158D210391E40028B4286501F075771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Phone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94C302D" w14:textId="4ACE05E0" w:rsidR="00936B60" w:rsidRPr="001244BE" w:rsidRDefault="00936B60" w:rsidP="00C5474C"/>
        </w:tc>
      </w:tr>
      <w:tr w:rsidR="00936B60" w:rsidRPr="00846B76" w14:paraId="42A4ED4C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811F398" w14:textId="77777777" w:rsidR="00936B60" w:rsidRPr="00C5474C" w:rsidRDefault="00000000" w:rsidP="00C5474C">
            <w:pPr>
              <w:pStyle w:val="Heading1"/>
            </w:pPr>
            <w:sdt>
              <w:sdtPr>
                <w:id w:val="-322891068"/>
                <w:placeholder>
                  <w:docPart w:val="1468ECE2D421459BB00B5ECE6574E153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Email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3BADC5E" w14:textId="109758B6" w:rsidR="00936B60" w:rsidRPr="001244BE" w:rsidRDefault="00000000" w:rsidP="00C5474C">
            <w:sdt>
              <w:sdtPr>
                <w:id w:val="-1885485327"/>
                <w:placeholder>
                  <w:docPart w:val="78209CDFF1624E83AA1052629C15FA1A"/>
                </w:placeholder>
                <w15:appearance w15:val="hidden"/>
              </w:sdtPr>
              <w:sdtContent>
                <w:r w:rsidR="00173AF2">
                  <w:t xml:space="preserve"> </w:t>
                </w:r>
              </w:sdtContent>
            </w:sdt>
          </w:p>
        </w:tc>
      </w:tr>
      <w:tr w:rsidR="00936B60" w:rsidRPr="00846B76" w14:paraId="16A68E62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4C304CB5" w14:textId="77777777" w:rsidR="00936B60" w:rsidRPr="00C5474C" w:rsidRDefault="00000000" w:rsidP="00C5474C">
            <w:pPr>
              <w:pStyle w:val="Heading1"/>
            </w:pPr>
            <w:sdt>
              <w:sdtPr>
                <w:id w:val="-1020009639"/>
                <w:placeholder>
                  <w:docPart w:val="B7953370C662422AAA945EAAB861D9BE"/>
                </w:placeholder>
                <w:temporary/>
                <w:showingPlcHdr/>
                <w15:appearance w15:val="hidden"/>
              </w:sdtPr>
              <w:sdtContent>
                <w:r w:rsidR="00D75CA2" w:rsidRPr="00C5474C">
                  <w:t>Send check to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3FB9C42" w14:textId="66B40270" w:rsidR="00936B60" w:rsidRPr="001244BE" w:rsidRDefault="00936B60" w:rsidP="00C5474C"/>
        </w:tc>
      </w:tr>
      <w:tr w:rsidR="00936B60" w:rsidRPr="00846B76" w14:paraId="051AE187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0EB10991" w14:textId="77777777" w:rsidR="00936B60" w:rsidRPr="00C5474C" w:rsidRDefault="00000000" w:rsidP="00C5474C">
            <w:pPr>
              <w:pStyle w:val="Heading1"/>
            </w:pPr>
            <w:sdt>
              <w:sdtPr>
                <w:id w:val="-1800907052"/>
                <w:placeholder>
                  <w:docPart w:val="4DD57DB7430E44579E7E3089B4578B23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rPr>
                    <w:rStyle w:val="Heading1Char"/>
                    <w:b/>
                  </w:rPr>
                  <w:t>Address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8C8A97D" w14:textId="69519D13" w:rsidR="00936B60" w:rsidRPr="001244BE" w:rsidRDefault="00936B60" w:rsidP="00C5474C"/>
        </w:tc>
      </w:tr>
      <w:tr w:rsidR="00936B60" w:rsidRPr="00846B76" w14:paraId="0596BC0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34AA599" w14:textId="77777777" w:rsidR="00936B60" w:rsidRPr="00C5474C" w:rsidRDefault="00000000" w:rsidP="00C5474C">
            <w:pPr>
              <w:pStyle w:val="Heading1"/>
            </w:pPr>
            <w:sdt>
              <w:sdtPr>
                <w:id w:val="-812094125"/>
                <w:placeholder>
                  <w:docPart w:val="3812FF1D711743FF942618A5B9EC7B96"/>
                </w:placeholder>
                <w:temporary/>
                <w:showingPlcHdr/>
                <w15:appearance w15:val="hidden"/>
              </w:sdtPr>
              <w:sdtContent>
                <w:r w:rsidR="00936B60" w:rsidRPr="00C5474C">
                  <w:t>City/State/Zip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1BFC935" w14:textId="60B76BD4" w:rsidR="00936B60" w:rsidRPr="001244BE" w:rsidRDefault="00936B60" w:rsidP="00C5474C"/>
        </w:tc>
      </w:tr>
      <w:tr w:rsidR="00850F03" w:rsidRPr="00846B76" w14:paraId="607FCA43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D4E393C" w14:textId="5DCD8639" w:rsidR="00850F03" w:rsidRDefault="00850F03" w:rsidP="00C5474C">
            <w:pPr>
              <w:pStyle w:val="Heading1"/>
            </w:pP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CF6BB64" w14:textId="619C72E4" w:rsidR="00C72269" w:rsidRDefault="00C72269" w:rsidP="00C5474C"/>
        </w:tc>
      </w:tr>
    </w:tbl>
    <w:p w14:paraId="02B79D0E" w14:textId="77777777" w:rsidR="00936B60" w:rsidRPr="0025427C" w:rsidRDefault="00936B60" w:rsidP="0025427C"/>
    <w:p w14:paraId="5910CD05" w14:textId="77777777" w:rsidR="00030FF2" w:rsidRPr="0025427C" w:rsidRDefault="00030FF2" w:rsidP="0025427C"/>
    <w:tbl>
      <w:tblPr>
        <w:tblW w:w="5000" w:type="pct"/>
        <w:tblLook w:val="0600" w:firstRow="0" w:lastRow="0" w:firstColumn="0" w:lastColumn="0" w:noHBand="1" w:noVBand="1"/>
      </w:tblPr>
      <w:tblGrid>
        <w:gridCol w:w="6661"/>
        <w:gridCol w:w="359"/>
        <w:gridCol w:w="2340"/>
      </w:tblGrid>
      <w:tr w:rsidR="00806FF3" w:rsidRPr="00846B76" w14:paraId="61D66D5E" w14:textId="77777777" w:rsidTr="000E69D4">
        <w:trPr>
          <w:trHeight w:val="557"/>
        </w:trPr>
        <w:tc>
          <w:tcPr>
            <w:tcW w:w="3558" w:type="pct"/>
            <w:tcBorders>
              <w:top w:val="single" w:sz="4" w:space="0" w:color="4C4323" w:themeColor="accent1" w:themeShade="40"/>
            </w:tcBorders>
            <w:vAlign w:val="bottom"/>
          </w:tcPr>
          <w:p w14:paraId="749615BA" w14:textId="77777777" w:rsidR="00806FF3" w:rsidRPr="00C5474C" w:rsidRDefault="00000000" w:rsidP="00C5474C">
            <w:pPr>
              <w:pStyle w:val="Heading1"/>
            </w:pPr>
            <w:sdt>
              <w:sdtPr>
                <w:id w:val="819304677"/>
                <w:placeholder>
                  <w:docPart w:val="5C913921699F4F8095A7D8E58F45244E"/>
                </w:placeholder>
                <w:temporary/>
                <w:showingPlcHdr/>
                <w15:appearance w15:val="hidden"/>
              </w:sdtPr>
              <w:sdtContent>
                <w:r w:rsidR="00D75CA2" w:rsidRPr="0025427C">
                  <w:t>Description of purchase</w:t>
                </w:r>
              </w:sdtContent>
            </w:sdt>
          </w:p>
        </w:tc>
        <w:tc>
          <w:tcPr>
            <w:tcW w:w="192" w:type="pct"/>
            <w:tcBorders>
              <w:top w:val="single" w:sz="4" w:space="0" w:color="4C4323" w:themeColor="accent1" w:themeShade="40"/>
            </w:tcBorders>
            <w:vAlign w:val="bottom"/>
          </w:tcPr>
          <w:p w14:paraId="3CCC7A67" w14:textId="77777777" w:rsidR="00806FF3" w:rsidRPr="001244BE" w:rsidRDefault="00806FF3" w:rsidP="0025427C">
            <w:pPr>
              <w:pStyle w:val="Heading1"/>
              <w:rPr>
                <w:color w:val="455F3B" w:themeColor="accent4"/>
                <w:sz w:val="24"/>
                <w:szCs w:val="36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</w:tcBorders>
            <w:vAlign w:val="bottom"/>
          </w:tcPr>
          <w:p w14:paraId="0B80A8BF" w14:textId="77777777" w:rsidR="00806FF3" w:rsidRPr="000575C0" w:rsidRDefault="00000000" w:rsidP="00D75CA2">
            <w:pPr>
              <w:pStyle w:val="Heading1"/>
            </w:pPr>
            <w:sdt>
              <w:sdtPr>
                <w:id w:val="-1258444660"/>
                <w:placeholder>
                  <w:docPart w:val="3590C5878C8B4718BB4BB90713E04677"/>
                </w:placeholder>
                <w:temporary/>
                <w:showingPlcHdr/>
                <w15:appearance w15:val="hidden"/>
              </w:sdtPr>
              <w:sdtContent>
                <w:r w:rsidR="00D75CA2" w:rsidRPr="000575C0">
                  <w:t>A</w:t>
                </w:r>
                <w:r w:rsidR="00D75CA2">
                  <w:t>mount</w:t>
                </w:r>
              </w:sdtContent>
            </w:sdt>
          </w:p>
        </w:tc>
      </w:tr>
      <w:tr w:rsidR="00806FF3" w:rsidRPr="00846B76" w14:paraId="26333444" w14:textId="77777777" w:rsidTr="000E69D4">
        <w:trPr>
          <w:trHeight w:val="360"/>
        </w:trPr>
        <w:tc>
          <w:tcPr>
            <w:tcW w:w="3558" w:type="pct"/>
            <w:tcBorders>
              <w:bottom w:val="single" w:sz="4" w:space="0" w:color="4C4323" w:themeColor="accent1" w:themeShade="40"/>
            </w:tcBorders>
            <w:vAlign w:val="bottom"/>
          </w:tcPr>
          <w:p w14:paraId="7A2EA203" w14:textId="4BD0DB87" w:rsidR="003A2170" w:rsidRPr="00C72269" w:rsidRDefault="003A2170" w:rsidP="004A38FA">
            <w:pPr>
              <w:pStyle w:val="Heading2"/>
              <w:rPr>
                <w:bCs w:val="0"/>
              </w:rPr>
            </w:pPr>
          </w:p>
        </w:tc>
        <w:tc>
          <w:tcPr>
            <w:tcW w:w="192" w:type="pct"/>
            <w:vAlign w:val="bottom"/>
          </w:tcPr>
          <w:p w14:paraId="6A0A3863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bottom w:val="single" w:sz="4" w:space="0" w:color="4C4323" w:themeColor="accent1" w:themeShade="40"/>
            </w:tcBorders>
            <w:vAlign w:val="bottom"/>
          </w:tcPr>
          <w:p w14:paraId="25220C00" w14:textId="21665AF0" w:rsidR="00806FF3" w:rsidRPr="00846B76" w:rsidRDefault="000E4A9A" w:rsidP="00B6439F">
            <w:pPr>
              <w:pStyle w:val="Heading2"/>
            </w:pPr>
            <w:r>
              <w:t>$</w:t>
            </w:r>
          </w:p>
        </w:tc>
      </w:tr>
      <w:tr w:rsidR="00806FF3" w:rsidRPr="00846B76" w14:paraId="2DFB198D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568ED7F" w14:textId="14792B75" w:rsidR="00C72269" w:rsidRPr="00C72269" w:rsidRDefault="00C72269" w:rsidP="00173AF2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756BDDFA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62FAC8B" w14:textId="09A0FBCF" w:rsidR="00806FF3" w:rsidRPr="00846B76" w:rsidRDefault="004A38FA" w:rsidP="00B6439F">
            <w:pPr>
              <w:pStyle w:val="Heading2"/>
            </w:pPr>
            <w:r>
              <w:t>$</w:t>
            </w:r>
          </w:p>
        </w:tc>
      </w:tr>
      <w:tr w:rsidR="00806FF3" w:rsidRPr="00846B76" w14:paraId="716E0640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51013E3" w14:textId="2682950C" w:rsidR="00B36B4C" w:rsidRPr="00846B76" w:rsidRDefault="00B36B4C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24D7A0E4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F4411DB" w14:textId="695F90FE" w:rsidR="00806FF3" w:rsidRPr="00846B76" w:rsidRDefault="004A38FA" w:rsidP="00B6439F">
            <w:pPr>
              <w:pStyle w:val="Heading2"/>
            </w:pPr>
            <w:r>
              <w:t>$</w:t>
            </w:r>
          </w:p>
        </w:tc>
      </w:tr>
      <w:tr w:rsidR="006C4349" w:rsidRPr="00846B76" w14:paraId="06E89BE5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4F2C3A8" w14:textId="7A9CC060" w:rsidR="006C4349" w:rsidRPr="00846B76" w:rsidRDefault="006C4349" w:rsidP="006C4349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1048C7FF" w14:textId="77777777" w:rsidR="006C4349" w:rsidRPr="00846B76" w:rsidRDefault="006C4349" w:rsidP="006C4349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32D2B72" w14:textId="20D93C00" w:rsidR="006C4349" w:rsidRPr="00846B76" w:rsidRDefault="006C4349" w:rsidP="006C4349">
            <w:pPr>
              <w:pStyle w:val="Heading2"/>
            </w:pPr>
            <w:r>
              <w:t>$</w:t>
            </w:r>
          </w:p>
        </w:tc>
      </w:tr>
      <w:tr w:rsidR="006C4349" w:rsidRPr="00846B76" w14:paraId="0C65B5ED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4B14DC0" w14:textId="52AC69B2" w:rsidR="006C4349" w:rsidRPr="00846B76" w:rsidRDefault="006C4349" w:rsidP="00173AF2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41008303" w14:textId="77777777" w:rsidR="006C4349" w:rsidRPr="00846B76" w:rsidRDefault="006C4349" w:rsidP="006C4349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BAECFC6" w14:textId="4032F934" w:rsidR="006C4349" w:rsidRPr="00846B76" w:rsidRDefault="008943F7" w:rsidP="006C4349">
            <w:pPr>
              <w:pStyle w:val="Heading2"/>
            </w:pPr>
            <w:r>
              <w:t>$</w:t>
            </w:r>
          </w:p>
        </w:tc>
      </w:tr>
      <w:tr w:rsidR="006C4349" w:rsidRPr="00846B76" w14:paraId="0290E3F4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348A50F" w14:textId="4476531C" w:rsidR="006C4349" w:rsidRDefault="006C4349" w:rsidP="006C4349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44F11CB8" w14:textId="77777777" w:rsidR="006C4349" w:rsidRPr="00846B76" w:rsidRDefault="006C4349" w:rsidP="006C4349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0E7AAD0" w14:textId="3E6C4909" w:rsidR="006C4349" w:rsidRDefault="006C4349" w:rsidP="006C4349">
            <w:pPr>
              <w:pStyle w:val="Heading2"/>
            </w:pPr>
          </w:p>
        </w:tc>
      </w:tr>
      <w:tr w:rsidR="006C4349" w:rsidRPr="00846B76" w14:paraId="23F77283" w14:textId="77777777" w:rsidTr="00C5474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500F427" w14:textId="4B2393EA" w:rsidR="006C4349" w:rsidRPr="00C5474C" w:rsidRDefault="00173AF2" w:rsidP="006C4349">
            <w:pPr>
              <w:pStyle w:val="Heading1"/>
              <w:jc w:val="right"/>
            </w:pPr>
            <w:r>
              <w:t>Total</w:t>
            </w:r>
          </w:p>
        </w:tc>
        <w:tc>
          <w:tcPr>
            <w:tcW w:w="192" w:type="pct"/>
            <w:vAlign w:val="bottom"/>
          </w:tcPr>
          <w:p w14:paraId="00A358B5" w14:textId="77777777" w:rsidR="006C4349" w:rsidRPr="00846B76" w:rsidRDefault="006C4349" w:rsidP="006C4349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58ED7BF" w14:textId="7A5DEABB" w:rsidR="006C4349" w:rsidRPr="00846B76" w:rsidRDefault="006C4349" w:rsidP="006C4349">
            <w:pPr>
              <w:pStyle w:val="Heading2"/>
            </w:pPr>
            <w:r>
              <w:t>$</w:t>
            </w:r>
          </w:p>
        </w:tc>
      </w:tr>
    </w:tbl>
    <w:p w14:paraId="66F0CC70" w14:textId="77777777" w:rsidR="00637A6E" w:rsidRPr="000E69D4" w:rsidRDefault="00637A6E" w:rsidP="000E69D4"/>
    <w:p w14:paraId="3EDFD9C3" w14:textId="77777777" w:rsidR="00030FF2" w:rsidRPr="000E69D4" w:rsidRDefault="00030FF2" w:rsidP="000E69D4">
      <w:r w:rsidRPr="000E69D4">
        <w:rPr>
          <w:noProof/>
        </w:rPr>
        <mc:AlternateContent>
          <mc:Choice Requires="wps">
            <w:drawing>
              <wp:inline distT="0" distB="0" distL="0" distR="0" wp14:anchorId="281CAFDB" wp14:editId="6F932751">
                <wp:extent cx="5907024" cy="0"/>
                <wp:effectExtent l="0" t="0" r="0" b="0"/>
                <wp:docPr id="1503534650" name="Straight Connector 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70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81948B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" strokecolor="#645873 [2408]" strokeweight="1pt">
                <v:stroke dashstyle="longDash" joinstyle="miter"/>
                <w10:anchorlock/>
              </v:line>
            </w:pict>
          </mc:Fallback>
        </mc:AlternateContent>
      </w:r>
    </w:p>
    <w:p w14:paraId="2CB1F3BE" w14:textId="77777777" w:rsidR="00F46824" w:rsidRDefault="00F46824" w:rsidP="000E69D4"/>
    <w:p w14:paraId="14A1910D" w14:textId="311B9F3C" w:rsidR="00173AF2" w:rsidRDefault="004A38FA" w:rsidP="00173AF2">
      <w:r w:rsidRPr="004A38FA">
        <w:rPr>
          <w:b/>
          <w:bCs/>
        </w:rPr>
        <w:t xml:space="preserve">Notes: </w:t>
      </w:r>
      <w:r>
        <w:t xml:space="preserve"> </w:t>
      </w:r>
    </w:p>
    <w:p w14:paraId="005495DA" w14:textId="6D1779C9" w:rsidR="001D4104" w:rsidRDefault="00173AF2" w:rsidP="000E69D4">
      <w:r>
        <w:t>Take photos of receipts. Submit this form and the receipt photos to:</w:t>
      </w:r>
    </w:p>
    <w:p w14:paraId="1E0F1AA7" w14:textId="1BB37734" w:rsidR="00173AF2" w:rsidRDefault="00173AF2" w:rsidP="000E69D4">
      <w:hyperlink r:id="rId10" w:history="1">
        <w:r w:rsidRPr="008B158B">
          <w:rPr>
            <w:rStyle w:val="Hyperlink"/>
          </w:rPr>
          <w:t>lewisvillevaltreas@gmail.com</w:t>
        </w:r>
      </w:hyperlink>
    </w:p>
    <w:p w14:paraId="213708EE" w14:textId="77777777" w:rsidR="00173AF2" w:rsidRDefault="00173AF2" w:rsidP="000E69D4"/>
    <w:p w14:paraId="6088C99B" w14:textId="5CE2C176" w:rsidR="00645EA0" w:rsidRPr="00645EA0" w:rsidRDefault="00645EA0" w:rsidP="00645EA0">
      <w:pPr>
        <w:pStyle w:val="Body"/>
        <w:spacing w:after="0" w:line="240" w:lineRule="auto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t xml:space="preserve">If you prefer to </w:t>
      </w:r>
      <w:proofErr w:type="gramStart"/>
      <w:r>
        <w:rPr>
          <w:rFonts w:asciiTheme="minorHAnsi" w:hAnsiTheme="minorHAnsi"/>
          <w:b/>
          <w:bCs/>
          <w:sz w:val="20"/>
          <w:szCs w:val="20"/>
        </w:rPr>
        <w:t>send</w:t>
      </w:r>
      <w:proofErr w:type="gramEnd"/>
      <w:r>
        <w:rPr>
          <w:rFonts w:asciiTheme="minorHAnsi" w:hAnsiTheme="minorHAnsi"/>
          <w:b/>
          <w:bCs/>
          <w:sz w:val="20"/>
          <w:szCs w:val="20"/>
        </w:rPr>
        <w:t xml:space="preserve"> by mail: </w:t>
      </w:r>
    </w:p>
    <w:p w14:paraId="40282E66" w14:textId="6D14062D" w:rsidR="00645EA0" w:rsidRPr="00645EA0" w:rsidRDefault="00645EA0" w:rsidP="00645EA0">
      <w:pPr>
        <w:pStyle w:val="Body"/>
        <w:spacing w:after="0" w:line="240" w:lineRule="auto"/>
        <w:rPr>
          <w:rFonts w:asciiTheme="minorHAnsi" w:hAnsiTheme="minorHAnsi"/>
          <w:sz w:val="20"/>
          <w:szCs w:val="20"/>
        </w:rPr>
      </w:pPr>
      <w:r w:rsidRPr="00645EA0">
        <w:rPr>
          <w:rFonts w:asciiTheme="minorHAnsi" w:hAnsiTheme="minorHAnsi"/>
          <w:sz w:val="20"/>
          <w:szCs w:val="20"/>
        </w:rPr>
        <w:t>Visual Art League, c/o Chuck Hendrickson</w:t>
      </w:r>
      <w:r w:rsidRPr="00645EA0">
        <w:rPr>
          <w:rFonts w:asciiTheme="minorHAnsi" w:hAnsiTheme="minorHAnsi"/>
          <w:sz w:val="20"/>
          <w:szCs w:val="20"/>
        </w:rPr>
        <w:br/>
        <w:t>2105 Southernwood Ct.</w:t>
      </w:r>
      <w:r w:rsidRPr="00645EA0">
        <w:rPr>
          <w:rFonts w:asciiTheme="minorHAnsi" w:hAnsiTheme="minorHAnsi"/>
          <w:sz w:val="20"/>
          <w:szCs w:val="20"/>
        </w:rPr>
        <w:br/>
        <w:t>Flower Mound, TX 75028</w:t>
      </w:r>
      <w:r w:rsidRPr="00645EA0">
        <w:rPr>
          <w:rFonts w:asciiTheme="minorHAnsi" w:hAnsiTheme="minorHAnsi"/>
          <w:sz w:val="20"/>
          <w:szCs w:val="20"/>
        </w:rPr>
        <w:br/>
      </w:r>
    </w:p>
    <w:sectPr w:rsidR="00645EA0" w:rsidRPr="00645EA0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AB16F" w14:textId="77777777" w:rsidR="0019237B" w:rsidRDefault="0019237B" w:rsidP="00650259">
      <w:r>
        <w:separator/>
      </w:r>
    </w:p>
  </w:endnote>
  <w:endnote w:type="continuationSeparator" w:id="0">
    <w:p w14:paraId="04189B35" w14:textId="77777777" w:rsidR="0019237B" w:rsidRDefault="0019237B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5BA573-B4EE-42F5-ADA4-BE1E71759831}"/>
    <w:embedBold r:id="rId2" w:fontKey="{657DB814-2B8B-48D9-9352-AF506CCEFB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94A52B5-62C8-427C-BF99-3FBB04B9217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9CCC2AAD-9D93-40FE-9489-94340922AB94}"/>
    <w:embedBold r:id="rId5" w:fontKey="{30D12C39-3B52-43B5-A5D2-0BBD8C502CDE}"/>
    <w:embedItalic r:id="rId6" w:fontKey="{16BF14B4-698F-484F-A1AE-CDFCA9BE7BF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C13B2FB-D8B1-4967-A99C-8C660A3E90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EDD9B" w14:textId="77777777" w:rsidR="0019237B" w:rsidRDefault="0019237B" w:rsidP="00650259">
      <w:r>
        <w:separator/>
      </w:r>
    </w:p>
  </w:footnote>
  <w:footnote w:type="continuationSeparator" w:id="0">
    <w:p w14:paraId="53907E31" w14:textId="77777777" w:rsidR="0019237B" w:rsidRDefault="0019237B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7C0"/>
    <w:rsid w:val="0001664D"/>
    <w:rsid w:val="00030FF2"/>
    <w:rsid w:val="00050294"/>
    <w:rsid w:val="00052382"/>
    <w:rsid w:val="000575C0"/>
    <w:rsid w:val="00057F70"/>
    <w:rsid w:val="00064863"/>
    <w:rsid w:val="0006568A"/>
    <w:rsid w:val="00076F0F"/>
    <w:rsid w:val="000827FB"/>
    <w:rsid w:val="00084253"/>
    <w:rsid w:val="00097520"/>
    <w:rsid w:val="000A1206"/>
    <w:rsid w:val="000A3F36"/>
    <w:rsid w:val="000B5AC0"/>
    <w:rsid w:val="000B76B9"/>
    <w:rsid w:val="000D1F49"/>
    <w:rsid w:val="000E4A9A"/>
    <w:rsid w:val="000E69D4"/>
    <w:rsid w:val="000F617F"/>
    <w:rsid w:val="00107125"/>
    <w:rsid w:val="00116445"/>
    <w:rsid w:val="00121955"/>
    <w:rsid w:val="001244BE"/>
    <w:rsid w:val="00130B76"/>
    <w:rsid w:val="001727CA"/>
    <w:rsid w:val="00173AF2"/>
    <w:rsid w:val="00174C9D"/>
    <w:rsid w:val="0019237B"/>
    <w:rsid w:val="00192CCE"/>
    <w:rsid w:val="001B3A81"/>
    <w:rsid w:val="001D4104"/>
    <w:rsid w:val="00215F9F"/>
    <w:rsid w:val="0021645E"/>
    <w:rsid w:val="0025427C"/>
    <w:rsid w:val="00267438"/>
    <w:rsid w:val="00290F5E"/>
    <w:rsid w:val="002C56E6"/>
    <w:rsid w:val="002C7F61"/>
    <w:rsid w:val="00326E21"/>
    <w:rsid w:val="00335230"/>
    <w:rsid w:val="00360074"/>
    <w:rsid w:val="00361E11"/>
    <w:rsid w:val="0036288D"/>
    <w:rsid w:val="003A057A"/>
    <w:rsid w:val="003A2170"/>
    <w:rsid w:val="003B4744"/>
    <w:rsid w:val="003E30E8"/>
    <w:rsid w:val="003F0847"/>
    <w:rsid w:val="003F55D9"/>
    <w:rsid w:val="0040090B"/>
    <w:rsid w:val="00402AC7"/>
    <w:rsid w:val="0046302A"/>
    <w:rsid w:val="00467D81"/>
    <w:rsid w:val="00487D2D"/>
    <w:rsid w:val="00497503"/>
    <w:rsid w:val="004A38FA"/>
    <w:rsid w:val="004B60A2"/>
    <w:rsid w:val="004D5D62"/>
    <w:rsid w:val="004E7904"/>
    <w:rsid w:val="00504A85"/>
    <w:rsid w:val="005112D0"/>
    <w:rsid w:val="005260B9"/>
    <w:rsid w:val="005272E3"/>
    <w:rsid w:val="00534EB9"/>
    <w:rsid w:val="00556EA6"/>
    <w:rsid w:val="00570FA8"/>
    <w:rsid w:val="00577E06"/>
    <w:rsid w:val="005A3BF7"/>
    <w:rsid w:val="005A77C0"/>
    <w:rsid w:val="005B781E"/>
    <w:rsid w:val="005C3A70"/>
    <w:rsid w:val="005D44DB"/>
    <w:rsid w:val="005D6CC7"/>
    <w:rsid w:val="005E3923"/>
    <w:rsid w:val="005F2035"/>
    <w:rsid w:val="005F7990"/>
    <w:rsid w:val="005F7A68"/>
    <w:rsid w:val="006220C5"/>
    <w:rsid w:val="00624638"/>
    <w:rsid w:val="0063739C"/>
    <w:rsid w:val="00637A6E"/>
    <w:rsid w:val="00641797"/>
    <w:rsid w:val="00645EA0"/>
    <w:rsid w:val="00650259"/>
    <w:rsid w:val="00651C81"/>
    <w:rsid w:val="006532C6"/>
    <w:rsid w:val="00653F76"/>
    <w:rsid w:val="006700A3"/>
    <w:rsid w:val="006B77FF"/>
    <w:rsid w:val="006C4349"/>
    <w:rsid w:val="006C4916"/>
    <w:rsid w:val="006E62D8"/>
    <w:rsid w:val="006F0FD7"/>
    <w:rsid w:val="006F3215"/>
    <w:rsid w:val="00705240"/>
    <w:rsid w:val="007129AF"/>
    <w:rsid w:val="00713D1C"/>
    <w:rsid w:val="00732B16"/>
    <w:rsid w:val="0073326A"/>
    <w:rsid w:val="00770F25"/>
    <w:rsid w:val="007A35A8"/>
    <w:rsid w:val="007B0A85"/>
    <w:rsid w:val="007C5A29"/>
    <w:rsid w:val="007C6A52"/>
    <w:rsid w:val="007E6F8A"/>
    <w:rsid w:val="007F1884"/>
    <w:rsid w:val="00806FF3"/>
    <w:rsid w:val="00813C54"/>
    <w:rsid w:val="0082043E"/>
    <w:rsid w:val="008261A1"/>
    <w:rsid w:val="00850F03"/>
    <w:rsid w:val="008943F7"/>
    <w:rsid w:val="008A7CBB"/>
    <w:rsid w:val="008C62A0"/>
    <w:rsid w:val="008E203A"/>
    <w:rsid w:val="00907148"/>
    <w:rsid w:val="0091229C"/>
    <w:rsid w:val="00926133"/>
    <w:rsid w:val="00936B60"/>
    <w:rsid w:val="00940E73"/>
    <w:rsid w:val="00974746"/>
    <w:rsid w:val="00974DA3"/>
    <w:rsid w:val="00976D36"/>
    <w:rsid w:val="0098597D"/>
    <w:rsid w:val="009913B2"/>
    <w:rsid w:val="009A1682"/>
    <w:rsid w:val="009A3E1D"/>
    <w:rsid w:val="009B4323"/>
    <w:rsid w:val="009E26A9"/>
    <w:rsid w:val="009F1825"/>
    <w:rsid w:val="009F619A"/>
    <w:rsid w:val="009F6DDE"/>
    <w:rsid w:val="00A370A8"/>
    <w:rsid w:val="00A51B9A"/>
    <w:rsid w:val="00A60442"/>
    <w:rsid w:val="00A94277"/>
    <w:rsid w:val="00AB0BCC"/>
    <w:rsid w:val="00AC3381"/>
    <w:rsid w:val="00AD0E48"/>
    <w:rsid w:val="00B160CA"/>
    <w:rsid w:val="00B36B4C"/>
    <w:rsid w:val="00B45AB6"/>
    <w:rsid w:val="00B6439F"/>
    <w:rsid w:val="00B80814"/>
    <w:rsid w:val="00BD1DE2"/>
    <w:rsid w:val="00BD4753"/>
    <w:rsid w:val="00BD525A"/>
    <w:rsid w:val="00BD5CB1"/>
    <w:rsid w:val="00BE62EE"/>
    <w:rsid w:val="00C003BA"/>
    <w:rsid w:val="00C07B36"/>
    <w:rsid w:val="00C46878"/>
    <w:rsid w:val="00C5474C"/>
    <w:rsid w:val="00C64C08"/>
    <w:rsid w:val="00C72268"/>
    <w:rsid w:val="00C72269"/>
    <w:rsid w:val="00CB4A51"/>
    <w:rsid w:val="00CD4532"/>
    <w:rsid w:val="00CD47B0"/>
    <w:rsid w:val="00CE6104"/>
    <w:rsid w:val="00CE7918"/>
    <w:rsid w:val="00D1451E"/>
    <w:rsid w:val="00D16163"/>
    <w:rsid w:val="00D326D3"/>
    <w:rsid w:val="00D75CA2"/>
    <w:rsid w:val="00DB1E9C"/>
    <w:rsid w:val="00DB3FAD"/>
    <w:rsid w:val="00DD1A4A"/>
    <w:rsid w:val="00DE04F8"/>
    <w:rsid w:val="00E11EC2"/>
    <w:rsid w:val="00E61C09"/>
    <w:rsid w:val="00E677FE"/>
    <w:rsid w:val="00E67828"/>
    <w:rsid w:val="00E77804"/>
    <w:rsid w:val="00EA7D08"/>
    <w:rsid w:val="00EB3B58"/>
    <w:rsid w:val="00EC7359"/>
    <w:rsid w:val="00ED705A"/>
    <w:rsid w:val="00EE3054"/>
    <w:rsid w:val="00F00606"/>
    <w:rsid w:val="00F01256"/>
    <w:rsid w:val="00F46824"/>
    <w:rsid w:val="00FC3A2F"/>
    <w:rsid w:val="00FC7475"/>
    <w:rsid w:val="00FD24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D88F3"/>
  <w15:chartTrackingRefBased/>
  <w15:docId w15:val="{78506B0A-0433-4BA3-A13C-7FE2DA59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73AF2"/>
    <w:rPr>
      <w:color w:val="605E5C"/>
      <w:shd w:val="clear" w:color="auto" w:fill="E1DFDD"/>
    </w:rPr>
  </w:style>
  <w:style w:type="paragraph" w:customStyle="1" w:styleId="Body">
    <w:name w:val="Body"/>
    <w:rsid w:val="00645EA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mailto:lewisvillevaltrea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e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48605A643374B3AB6FF856027017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5874B-7F1F-480B-8560-91D86D7DF051}"/>
      </w:docPartPr>
      <w:docPartBody>
        <w:p w:rsidR="00D36B62" w:rsidRDefault="00CD03EB">
          <w:pPr>
            <w:pStyle w:val="E48605A643374B3AB6FF8560270176AD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BE22712E497F43B39364494EF68A2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DA42C-DEB5-408A-9B6F-CD8C675785E8}"/>
      </w:docPartPr>
      <w:docPartBody>
        <w:p w:rsidR="00D36B62" w:rsidRDefault="00CD03EB">
          <w:pPr>
            <w:pStyle w:val="BE22712E497F43B39364494EF68A230C"/>
          </w:pPr>
          <w:r w:rsidRPr="00C5474C">
            <w:rPr>
              <w:rStyle w:val="Heading1Char"/>
            </w:rPr>
            <w:t>Submitted by</w:t>
          </w:r>
        </w:p>
      </w:docPartBody>
    </w:docPart>
    <w:docPart>
      <w:docPartPr>
        <w:name w:val="7158D210391E40028B4286501F075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B79F5-CC29-420B-830A-3EE62F9424EA}"/>
      </w:docPartPr>
      <w:docPartBody>
        <w:p w:rsidR="00D36B62" w:rsidRDefault="00CD03EB">
          <w:pPr>
            <w:pStyle w:val="7158D210391E40028B4286501F075771"/>
          </w:pPr>
          <w:r w:rsidRPr="00C5474C">
            <w:rPr>
              <w:rStyle w:val="Heading1Char"/>
            </w:rPr>
            <w:t>Phone</w:t>
          </w:r>
        </w:p>
      </w:docPartBody>
    </w:docPart>
    <w:docPart>
      <w:docPartPr>
        <w:name w:val="1468ECE2D421459BB00B5ECE6574E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27218-1EB0-4E95-B85F-9144FDBBC807}"/>
      </w:docPartPr>
      <w:docPartBody>
        <w:p w:rsidR="00D36B62" w:rsidRDefault="00CD03EB">
          <w:pPr>
            <w:pStyle w:val="1468ECE2D421459BB00B5ECE6574E153"/>
          </w:pPr>
          <w:r w:rsidRPr="00C5474C">
            <w:rPr>
              <w:rStyle w:val="Heading1Char"/>
            </w:rPr>
            <w:t>Email</w:t>
          </w:r>
        </w:p>
      </w:docPartBody>
    </w:docPart>
    <w:docPart>
      <w:docPartPr>
        <w:name w:val="78209CDFF1624E83AA1052629C15F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5B150-E31A-44F2-849C-212B1BDF3EEE}"/>
      </w:docPartPr>
      <w:docPartBody>
        <w:p w:rsidR="00D36B62" w:rsidRDefault="00CD03EB">
          <w:pPr>
            <w:pStyle w:val="78209CDFF1624E83AA1052629C15FA1A"/>
          </w:pPr>
          <w:r w:rsidRPr="001244BE">
            <w:t>cristi@example.com</w:t>
          </w:r>
        </w:p>
      </w:docPartBody>
    </w:docPart>
    <w:docPart>
      <w:docPartPr>
        <w:name w:val="B7953370C662422AAA945EAAB861D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161F9-0D92-47FA-A70C-DB9BB73C6654}"/>
      </w:docPartPr>
      <w:docPartBody>
        <w:p w:rsidR="00D36B62" w:rsidRDefault="00CD03EB">
          <w:pPr>
            <w:pStyle w:val="B7953370C662422AAA945EAAB861D9BE"/>
          </w:pPr>
          <w:r w:rsidRPr="00C5474C">
            <w:t>Send check to</w:t>
          </w:r>
        </w:p>
      </w:docPartBody>
    </w:docPart>
    <w:docPart>
      <w:docPartPr>
        <w:name w:val="4DD57DB7430E44579E7E3089B4578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F17CC-2479-4385-A196-D7FB3BECC989}"/>
      </w:docPartPr>
      <w:docPartBody>
        <w:p w:rsidR="00D36B62" w:rsidRDefault="00CD03EB">
          <w:pPr>
            <w:pStyle w:val="4DD57DB7430E44579E7E3089B4578B23"/>
          </w:pPr>
          <w:r w:rsidRPr="00C5474C">
            <w:rPr>
              <w:rStyle w:val="Heading1Char"/>
            </w:rPr>
            <w:t>Address</w:t>
          </w:r>
        </w:p>
      </w:docPartBody>
    </w:docPart>
    <w:docPart>
      <w:docPartPr>
        <w:name w:val="3812FF1D711743FF942618A5B9EC7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19E8F-6C16-4E9A-A762-95FBB984B1DF}"/>
      </w:docPartPr>
      <w:docPartBody>
        <w:p w:rsidR="00D36B62" w:rsidRDefault="00CD03EB">
          <w:pPr>
            <w:pStyle w:val="3812FF1D711743FF942618A5B9EC7B96"/>
          </w:pPr>
          <w:r w:rsidRPr="00C5474C">
            <w:t>City/State/Zip</w:t>
          </w:r>
        </w:p>
      </w:docPartBody>
    </w:docPart>
    <w:docPart>
      <w:docPartPr>
        <w:name w:val="5C913921699F4F8095A7D8E58F452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07F19-9BF6-4D74-8062-D9246F50745B}"/>
      </w:docPartPr>
      <w:docPartBody>
        <w:p w:rsidR="00D36B62" w:rsidRDefault="00CD03EB">
          <w:pPr>
            <w:pStyle w:val="5C913921699F4F8095A7D8E58F45244E"/>
          </w:pPr>
          <w:r w:rsidRPr="0025427C">
            <w:t>Description of purchase</w:t>
          </w:r>
        </w:p>
      </w:docPartBody>
    </w:docPart>
    <w:docPart>
      <w:docPartPr>
        <w:name w:val="3590C5878C8B4718BB4BB90713E04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26090-59A7-445D-A6D9-5E06161E07FC}"/>
      </w:docPartPr>
      <w:docPartBody>
        <w:p w:rsidR="00D36B62" w:rsidRDefault="00CD03EB">
          <w:pPr>
            <w:pStyle w:val="3590C5878C8B4718BB4BB90713E04677"/>
          </w:pPr>
          <w:r w:rsidRPr="000575C0">
            <w:t>A</w:t>
          </w:r>
          <w:r>
            <w:t>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19"/>
    <w:rsid w:val="00077788"/>
    <w:rsid w:val="00274147"/>
    <w:rsid w:val="002E0A58"/>
    <w:rsid w:val="0043135E"/>
    <w:rsid w:val="005B781E"/>
    <w:rsid w:val="006220C5"/>
    <w:rsid w:val="006C2F19"/>
    <w:rsid w:val="006F0FD7"/>
    <w:rsid w:val="00774E60"/>
    <w:rsid w:val="008719E7"/>
    <w:rsid w:val="009801D3"/>
    <w:rsid w:val="00985B21"/>
    <w:rsid w:val="009913B2"/>
    <w:rsid w:val="00A32172"/>
    <w:rsid w:val="00B21800"/>
    <w:rsid w:val="00B455CD"/>
    <w:rsid w:val="00B72DF3"/>
    <w:rsid w:val="00BD525A"/>
    <w:rsid w:val="00CD03EB"/>
    <w:rsid w:val="00CD247B"/>
    <w:rsid w:val="00D36B62"/>
    <w:rsid w:val="00EB3AA3"/>
    <w:rsid w:val="00F149D5"/>
    <w:rsid w:val="00F4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D247B"/>
    <w:pPr>
      <w:spacing w:after="0" w:line="240" w:lineRule="auto"/>
      <w:outlineLvl w:val="0"/>
    </w:pPr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D247B"/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paragraph" w:customStyle="1" w:styleId="E48605A643374B3AB6FF8560270176AD">
    <w:name w:val="E48605A643374B3AB6FF8560270176AD"/>
  </w:style>
  <w:style w:type="paragraph" w:customStyle="1" w:styleId="BE22712E497F43B39364494EF68A230C">
    <w:name w:val="BE22712E497F43B39364494EF68A230C"/>
  </w:style>
  <w:style w:type="paragraph" w:customStyle="1" w:styleId="7158D210391E40028B4286501F075771">
    <w:name w:val="7158D210391E40028B4286501F075771"/>
  </w:style>
  <w:style w:type="paragraph" w:customStyle="1" w:styleId="1468ECE2D421459BB00B5ECE6574E153">
    <w:name w:val="1468ECE2D421459BB00B5ECE6574E153"/>
  </w:style>
  <w:style w:type="paragraph" w:customStyle="1" w:styleId="78209CDFF1624E83AA1052629C15FA1A">
    <w:name w:val="78209CDFF1624E83AA1052629C15FA1A"/>
  </w:style>
  <w:style w:type="paragraph" w:customStyle="1" w:styleId="B7953370C662422AAA945EAAB861D9BE">
    <w:name w:val="B7953370C662422AAA945EAAB861D9BE"/>
  </w:style>
  <w:style w:type="paragraph" w:customStyle="1" w:styleId="4DD57DB7430E44579E7E3089B4578B23">
    <w:name w:val="4DD57DB7430E44579E7E3089B4578B23"/>
  </w:style>
  <w:style w:type="paragraph" w:customStyle="1" w:styleId="3812FF1D711743FF942618A5B9EC7B96">
    <w:name w:val="3812FF1D711743FF942618A5B9EC7B96"/>
  </w:style>
  <w:style w:type="paragraph" w:customStyle="1" w:styleId="5C913921699F4F8095A7D8E58F45244E">
    <w:name w:val="5C913921699F4F8095A7D8E58F45244E"/>
  </w:style>
  <w:style w:type="paragraph" w:customStyle="1" w:styleId="3590C5878C8B4718BB4BB90713E04677">
    <w:name w:val="3590C5878C8B4718BB4BB90713E04677"/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20" w:line="240" w:lineRule="auto"/>
      <w:jc w:val="center"/>
    </w:pPr>
    <w:rPr>
      <w:b/>
      <w:caps/>
      <w:color w:val="FFFFFF" w:themeColor="background1"/>
      <w:kern w:val="0"/>
      <w:sz w:val="1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color w:val="FFFFFF" w:themeColor="background1"/>
      <w:kern w:val="0"/>
      <w:sz w:val="1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56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Holguin</dc:creator>
  <cp:keywords/>
  <dc:description/>
  <cp:lastModifiedBy>D Holguin</cp:lastModifiedBy>
  <cp:revision>5</cp:revision>
  <dcterms:created xsi:type="dcterms:W3CDTF">2025-08-21T16:39:00Z</dcterms:created>
  <dcterms:modified xsi:type="dcterms:W3CDTF">2025-09-30T21:53:00Z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