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14926" w14:textId="1D3CCB13" w:rsidR="00FF0FAF" w:rsidRDefault="00C5147B" w:rsidP="00C5147B">
      <w:pPr>
        <w:pStyle w:val="Title"/>
        <w:tabs>
          <w:tab w:val="center" w:pos="4320"/>
        </w:tabs>
      </w:pPr>
      <w:r>
        <w:t>The spice blends</w:t>
      </w:r>
    </w:p>
    <w:p w14:paraId="42CFF286" w14:textId="75EB7ED5" w:rsidR="00FF0FAF" w:rsidRDefault="00C5147B">
      <w:pPr>
        <w:pStyle w:val="Heading1"/>
      </w:pPr>
      <w:r>
        <w:t xml:space="preserve">Everything spice:  </w:t>
      </w:r>
      <w:r w:rsidRPr="001746B2">
        <w:rPr>
          <w:color w:val="7C9168" w:themeColor="background2" w:themeShade="80"/>
        </w:rPr>
        <w:t>Max E</w:t>
      </w:r>
    </w:p>
    <w:p w14:paraId="730D1C5C" w14:textId="6F98E1D1" w:rsidR="00C5147B" w:rsidRPr="001746B2" w:rsidRDefault="00C5147B" w:rsidP="00C5147B">
      <w:pPr>
        <w:rPr>
          <w:color w:val="EE0000"/>
          <w:sz w:val="36"/>
          <w:szCs w:val="36"/>
        </w:rPr>
      </w:pPr>
      <w:r w:rsidRPr="001746B2">
        <w:rPr>
          <w:color w:val="EE0000"/>
          <w:sz w:val="36"/>
          <w:szCs w:val="36"/>
        </w:rPr>
        <w:t>Use this spice on salads, steaks</w:t>
      </w:r>
      <w:r w:rsidR="001746B2" w:rsidRPr="001746B2">
        <w:rPr>
          <w:color w:val="EE0000"/>
          <w:sz w:val="36"/>
          <w:szCs w:val="36"/>
        </w:rPr>
        <w:t xml:space="preserve">, sauteed veg etc.  everywhere </w:t>
      </w:r>
      <w:r w:rsidR="001746B2" w:rsidRPr="001746B2">
        <w:rPr>
          <w:color w:val="EE0000"/>
          <w:sz w:val="36"/>
          <w:szCs w:val="36"/>
          <w:u w:val="single"/>
        </w:rPr>
        <w:t>savory</w:t>
      </w:r>
    </w:p>
    <w:p w14:paraId="3E97CF9A" w14:textId="57D04CB6" w:rsidR="00FF0FAF" w:rsidRDefault="00C5147B">
      <w:pPr>
        <w:pStyle w:val="Heading2"/>
      </w:pPr>
      <w:r>
        <w:t>What is inside and how my daughter helps me.</w:t>
      </w:r>
    </w:p>
    <w:p w14:paraId="61042760" w14:textId="5F37F562" w:rsidR="00FF0FAF" w:rsidRDefault="00C5147B">
      <w:r>
        <w:t xml:space="preserve">My daughter Maxxie is 27 and has a disability </w:t>
      </w:r>
      <w:proofErr w:type="gramStart"/>
      <w:r>
        <w:t>as a result of</w:t>
      </w:r>
      <w:proofErr w:type="gramEnd"/>
      <w:r>
        <w:t xml:space="preserve"> premature birth (1.6 </w:t>
      </w:r>
      <w:proofErr w:type="spellStart"/>
      <w:r>
        <w:t>lbs</w:t>
      </w:r>
      <w:proofErr w:type="spellEnd"/>
      <w:r>
        <w:t xml:space="preserve">).  She is awesome and living her best life!  She helps me mix and fill the bottles as a part time job.  She also busses tables at Outback. </w:t>
      </w:r>
    </w:p>
    <w:p w14:paraId="2D1E2E2B" w14:textId="77777777" w:rsidR="001746B2" w:rsidRDefault="00C5147B">
      <w:pPr>
        <w:rPr>
          <w:color w:val="EE0000"/>
        </w:rPr>
      </w:pPr>
      <w:r w:rsidRPr="001746B2">
        <w:rPr>
          <w:color w:val="EE0000"/>
          <w:u w:val="single"/>
        </w:rPr>
        <w:t>Inside the Max E spice blend:</w:t>
      </w:r>
      <w:r w:rsidRPr="001746B2">
        <w:rPr>
          <w:color w:val="EE0000"/>
        </w:rPr>
        <w:t xml:space="preserve">  </w:t>
      </w:r>
    </w:p>
    <w:p w14:paraId="6CAE8FE5" w14:textId="39207466" w:rsidR="00C5147B" w:rsidRDefault="00C5147B">
      <w:r>
        <w:t xml:space="preserve">Ground Flax, Ground Chia, onion powder, garlic powder, Turmeric, Cilantro, Coriander, Oregano, Nutritional yeast, Dulce seaweed flakes, Basil, Thyme, Black pepper, garam masala, Cayenne, Cinnamon Ginger-again, the only thing that is salty is the Dulce seaweed flakes, so add as needed.  </w:t>
      </w:r>
    </w:p>
    <w:p w14:paraId="3CEB2D59" w14:textId="58E7A1D7" w:rsidR="001746B2" w:rsidRDefault="001746B2">
      <w:pPr>
        <w:rPr>
          <w:color w:val="7C9168" w:themeColor="background2" w:themeShade="80"/>
          <w:sz w:val="36"/>
          <w:szCs w:val="36"/>
        </w:rPr>
      </w:pPr>
      <w:r w:rsidRPr="001746B2">
        <w:rPr>
          <w:sz w:val="44"/>
          <w:szCs w:val="44"/>
        </w:rPr>
        <w:t xml:space="preserve">Oatmeal and </w:t>
      </w:r>
      <w:r>
        <w:rPr>
          <w:sz w:val="44"/>
          <w:szCs w:val="44"/>
        </w:rPr>
        <w:t>C</w:t>
      </w:r>
      <w:r w:rsidRPr="001746B2">
        <w:rPr>
          <w:sz w:val="44"/>
          <w:szCs w:val="44"/>
        </w:rPr>
        <w:t xml:space="preserve">offee </w:t>
      </w:r>
      <w:r>
        <w:rPr>
          <w:sz w:val="44"/>
          <w:szCs w:val="44"/>
        </w:rPr>
        <w:t>S</w:t>
      </w:r>
      <w:r w:rsidRPr="001746B2">
        <w:rPr>
          <w:sz w:val="44"/>
          <w:szCs w:val="44"/>
        </w:rPr>
        <w:t xml:space="preserve">pice </w:t>
      </w:r>
      <w:r>
        <w:rPr>
          <w:sz w:val="44"/>
          <w:szCs w:val="44"/>
        </w:rPr>
        <w:t>B</w:t>
      </w:r>
      <w:r w:rsidRPr="001746B2">
        <w:rPr>
          <w:sz w:val="44"/>
          <w:szCs w:val="44"/>
        </w:rPr>
        <w:t xml:space="preserve">lend:  </w:t>
      </w:r>
      <w:r w:rsidRPr="001746B2">
        <w:rPr>
          <w:color w:val="7C9168" w:themeColor="background2" w:themeShade="80"/>
          <w:sz w:val="44"/>
          <w:szCs w:val="44"/>
        </w:rPr>
        <w:t>Max O</w:t>
      </w:r>
      <w:r w:rsidRPr="001746B2">
        <w:rPr>
          <w:color w:val="7C9168" w:themeColor="background2" w:themeShade="80"/>
          <w:sz w:val="36"/>
          <w:szCs w:val="36"/>
        </w:rPr>
        <w:t xml:space="preserve"> </w:t>
      </w:r>
    </w:p>
    <w:p w14:paraId="16771EBB" w14:textId="0EAA5F8E" w:rsidR="001746B2" w:rsidRDefault="001746B2">
      <w:pPr>
        <w:rPr>
          <w:sz w:val="36"/>
          <w:szCs w:val="36"/>
        </w:rPr>
      </w:pPr>
      <w:r w:rsidRPr="001746B2">
        <w:rPr>
          <w:color w:val="EE0000"/>
          <w:u w:val="single"/>
        </w:rPr>
        <w:t xml:space="preserve">Inside the Max </w:t>
      </w:r>
      <w:r>
        <w:rPr>
          <w:color w:val="EE0000"/>
          <w:u w:val="single"/>
        </w:rPr>
        <w:t>O</w:t>
      </w:r>
      <w:r w:rsidRPr="001746B2">
        <w:rPr>
          <w:color w:val="EE0000"/>
          <w:u w:val="single"/>
        </w:rPr>
        <w:t xml:space="preserve"> spice blend:</w:t>
      </w:r>
      <w:r w:rsidRPr="001746B2">
        <w:rPr>
          <w:color w:val="EE0000"/>
        </w:rPr>
        <w:t xml:space="preserve"> </w:t>
      </w:r>
    </w:p>
    <w:p w14:paraId="6EC59C5F" w14:textId="135F8BCB" w:rsidR="001746B2" w:rsidRPr="001746B2" w:rsidRDefault="001746B2">
      <w:pPr>
        <w:rPr>
          <w:sz w:val="32"/>
          <w:szCs w:val="32"/>
        </w:rPr>
      </w:pPr>
      <w:r>
        <w:rPr>
          <w:sz w:val="32"/>
          <w:szCs w:val="32"/>
        </w:rPr>
        <w:t>Cinnamon, cocoa powder, nutmeg, moringa or matcha, chia, flax-I always add peanut butter, maple syrup, walnuts and fruit in addition to the spice.</w:t>
      </w:r>
      <w:r w:rsidRPr="001746B2">
        <w:rPr>
          <w:noProof/>
          <w:lang w:eastAsia="en-US"/>
        </w:rPr>
        <w:t xml:space="preserve"> </w:t>
      </w:r>
      <w:r>
        <w:rPr>
          <w:noProof/>
          <w:lang w:eastAsia="en-US"/>
        </w:rPr>
        <w:t xml:space="preserve">  See picture below……</w:t>
      </w:r>
    </w:p>
    <w:p w14:paraId="7767854F" w14:textId="22E2FF59" w:rsidR="00FF0FAF" w:rsidRDefault="001746B2">
      <w:r>
        <w:rPr>
          <w:noProof/>
        </w:rPr>
        <w:lastRenderedPageBreak/>
        <w:drawing>
          <wp:inline distT="0" distB="0" distL="0" distR="0" wp14:anchorId="7E758B88" wp14:editId="2B881AA9">
            <wp:extent cx="5449570" cy="7266305"/>
            <wp:effectExtent l="0" t="0" r="0" b="0"/>
            <wp:docPr id="321440950" name="Picture 1" descr="Two jars of spic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40950" name="Picture 1" descr="Two jars of spices on a tabl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251" cy="72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FAF">
      <w:footerReference w:type="default" r:id="rId7"/>
      <w:pgSz w:w="12240" w:h="15840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942E4" w14:textId="77777777" w:rsidR="00F02ABF" w:rsidRDefault="00F02ABF">
      <w:pPr>
        <w:spacing w:line="240" w:lineRule="auto"/>
      </w:pPr>
      <w:r>
        <w:separator/>
      </w:r>
    </w:p>
    <w:p w14:paraId="0A07F2E8" w14:textId="77777777" w:rsidR="00F02ABF" w:rsidRDefault="00F02ABF"/>
  </w:endnote>
  <w:endnote w:type="continuationSeparator" w:id="0">
    <w:p w14:paraId="5485CF4D" w14:textId="77777777" w:rsidR="00F02ABF" w:rsidRDefault="00F02ABF">
      <w:pPr>
        <w:spacing w:line="240" w:lineRule="auto"/>
      </w:pPr>
      <w:r>
        <w:continuationSeparator/>
      </w:r>
    </w:p>
    <w:p w14:paraId="2C6E9D1B" w14:textId="77777777" w:rsidR="00F02ABF" w:rsidRDefault="00F02A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820326"/>
      <w:docPartObj>
        <w:docPartGallery w:val="Page Numbers (Bottom of Page)"/>
        <w:docPartUnique/>
      </w:docPartObj>
    </w:sdtPr>
    <w:sdtContent>
      <w:p w14:paraId="75F15D67" w14:textId="77777777" w:rsidR="00FF0FAF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FBCE3" w14:textId="77777777" w:rsidR="00F02ABF" w:rsidRDefault="00F02ABF">
      <w:pPr>
        <w:spacing w:line="240" w:lineRule="auto"/>
      </w:pPr>
      <w:r>
        <w:separator/>
      </w:r>
    </w:p>
    <w:p w14:paraId="2D1E001F" w14:textId="77777777" w:rsidR="00F02ABF" w:rsidRDefault="00F02ABF"/>
  </w:footnote>
  <w:footnote w:type="continuationSeparator" w:id="0">
    <w:p w14:paraId="191679AD" w14:textId="77777777" w:rsidR="00F02ABF" w:rsidRDefault="00F02ABF">
      <w:pPr>
        <w:spacing w:line="240" w:lineRule="auto"/>
      </w:pPr>
      <w:r>
        <w:continuationSeparator/>
      </w:r>
    </w:p>
    <w:p w14:paraId="0E469CF8" w14:textId="77777777" w:rsidR="00F02ABF" w:rsidRDefault="00F02AB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7B"/>
    <w:rsid w:val="001746B2"/>
    <w:rsid w:val="00810908"/>
    <w:rsid w:val="00C5147B"/>
    <w:rsid w:val="00F02ABF"/>
    <w:rsid w:val="00FF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212E04"/>
  <w15:chartTrackingRefBased/>
  <w15:docId w15:val="{C7DA2620-0CE5-D44D-83EC-BAB8E70A7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ssekauffman/Library/Containers/com.microsoft.Word/Data/Library/Application%20Support/Microsoft/Office/16.0/DTS/en-US%7b333B83C0-3675-304F-BDD4-5AFF0D25FF1D%7d/%7b3FFB2D3F-0DF3-EC46-994F-37A0AF8616EB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Trip Journal.dotx</Template>
  <TotalTime>18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Kauffman</dc:creator>
  <cp:keywords/>
  <dc:description/>
  <cp:lastModifiedBy>jesse kauffman</cp:lastModifiedBy>
  <cp:revision>1</cp:revision>
  <dcterms:created xsi:type="dcterms:W3CDTF">2026-03-03T19:26:00Z</dcterms:created>
  <dcterms:modified xsi:type="dcterms:W3CDTF">2026-03-03T19:44:00Z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