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5"/>
        <w:gridCol w:w="3785"/>
      </w:tblGrid>
      <w:tr w:rsidR="00AA7471" w14:paraId="15AE0C4C" w14:textId="77777777" w:rsidTr="00AA7471">
        <w:tc>
          <w:tcPr>
            <w:tcW w:w="6408" w:type="dxa"/>
          </w:tcPr>
          <w:p w14:paraId="2109F5A1" w14:textId="77777777" w:rsidR="00AC5249" w:rsidRDefault="00AC5249" w:rsidP="00F8670A">
            <w:pPr>
              <w:pStyle w:val="CompanyName"/>
              <w:tabs>
                <w:tab w:val="left" w:pos="5250"/>
              </w:tabs>
            </w:pPr>
            <w:r>
              <w:t>Courier brokers &amp;</w:t>
            </w:r>
            <w:r w:rsidR="00F8670A">
              <w:tab/>
            </w:r>
          </w:p>
          <w:p w14:paraId="1620EC92" w14:textId="77777777" w:rsidR="00AA7471" w:rsidRDefault="00AC5249" w:rsidP="00AA7471">
            <w:pPr>
              <w:pStyle w:val="CompanyName"/>
            </w:pPr>
            <w:r>
              <w:t>insurance services llc</w:t>
            </w:r>
          </w:p>
          <w:p w14:paraId="082050AB" w14:textId="77777777" w:rsidR="00AA7471" w:rsidRDefault="00AC5249" w:rsidP="00AA7471">
            <w:pPr>
              <w:pStyle w:val="Title"/>
            </w:pPr>
            <w:r>
              <w:t>Information for Workers Compensation Quote</w:t>
            </w:r>
          </w:p>
        </w:tc>
        <w:tc>
          <w:tcPr>
            <w:tcW w:w="3888" w:type="dxa"/>
          </w:tcPr>
          <w:p w14:paraId="5AC3695D" w14:textId="77777777" w:rsidR="00AA7471" w:rsidRDefault="00B178BC" w:rsidP="001564EE">
            <w:pPr>
              <w:pStyle w:val="Logo"/>
            </w:pPr>
            <w:r>
              <w:rPr>
                <w:noProof/>
                <w:lang w:bidi="he-IL"/>
              </w:rPr>
              <w:drawing>
                <wp:anchor distT="0" distB="0" distL="114300" distR="114300" simplePos="0" relativeHeight="251658239" behindDoc="1" locked="0" layoutInCell="1" allowOverlap="1" wp14:anchorId="07C162A0" wp14:editId="20F14654">
                  <wp:simplePos x="0" y="0"/>
                  <wp:positionH relativeFrom="margin">
                    <wp:posOffset>1360629</wp:posOffset>
                  </wp:positionH>
                  <wp:positionV relativeFrom="paragraph">
                    <wp:posOffset>-342900</wp:posOffset>
                  </wp:positionV>
                  <wp:extent cx="973427" cy="1261745"/>
                  <wp:effectExtent l="0" t="0" r="0" b="0"/>
                  <wp:wrapNone/>
                  <wp:docPr id="3" name="Picture 3" descr="C:\Users\Sherryl CA\AppData\Local\Microsoft\Windows\INetCache\Content.Word\CBIS Logo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erryl CA\AppData\Local\Microsoft\Windows\INetCache\Content.Word\CBIS Logo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965" cy="1272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11A8E95" w14:textId="77777777" w:rsidR="00AA7471" w:rsidRDefault="00B178BC" w:rsidP="00AA7471">
      <w:r>
        <w:rPr>
          <w:noProof/>
          <w:lang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3D2D0" wp14:editId="402847BB">
                <wp:simplePos x="0" y="0"/>
                <wp:positionH relativeFrom="column">
                  <wp:posOffset>4152900</wp:posOffset>
                </wp:positionH>
                <wp:positionV relativeFrom="paragraph">
                  <wp:posOffset>-1019810</wp:posOffset>
                </wp:positionV>
                <wp:extent cx="1276350" cy="9906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0D2CE" w14:textId="370495FB" w:rsidR="004B71C2" w:rsidRDefault="00594395">
                            <w:r>
                              <w:t>6201 W Buckhorn Trail</w:t>
                            </w:r>
                            <w:r w:rsidR="004B71C2">
                              <w:t>,</w:t>
                            </w:r>
                          </w:p>
                          <w:p w14:paraId="0623EF46" w14:textId="0F46CC7C" w:rsidR="004B71C2" w:rsidRDefault="00594395">
                            <w:r>
                              <w:t>Phoenix, AZ, 85083</w:t>
                            </w:r>
                          </w:p>
                          <w:p w14:paraId="2B9EFA04" w14:textId="77777777" w:rsidR="004B71C2" w:rsidRDefault="004B71C2"/>
                          <w:p w14:paraId="0CEA3E07" w14:textId="67FFCF7E" w:rsidR="004B71C2" w:rsidRDefault="004B71C2">
                            <w:r>
                              <w:t>+1 (415) 248 6448</w:t>
                            </w:r>
                          </w:p>
                          <w:p w14:paraId="5BC807A3" w14:textId="773AB110" w:rsidR="00594395" w:rsidRDefault="00594395">
                            <w:r>
                              <w:t>+1 (623) 444 4949</w:t>
                            </w:r>
                          </w:p>
                          <w:p w14:paraId="115A4C77" w14:textId="40074EC3" w:rsidR="004B71C2" w:rsidRDefault="00594395">
                            <w:hyperlink r:id="rId10" w:history="1">
                              <w:r w:rsidRPr="00A503A4">
                                <w:rPr>
                                  <w:rStyle w:val="Hyperlink"/>
                                </w:rPr>
                                <w:t>bob@courierbis.com</w:t>
                              </w:r>
                            </w:hyperlink>
                          </w:p>
                          <w:p w14:paraId="399148DF" w14:textId="79A57521" w:rsidR="00594395" w:rsidRDefault="00594395">
                            <w:hyperlink r:id="rId11" w:history="1">
                              <w:r w:rsidRPr="00A503A4">
                                <w:rPr>
                                  <w:rStyle w:val="Hyperlink"/>
                                </w:rPr>
                                <w:t>admin@courierbis.com</w:t>
                              </w:r>
                            </w:hyperlink>
                          </w:p>
                          <w:p w14:paraId="20281418" w14:textId="77777777" w:rsidR="00594395" w:rsidRDefault="005943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23D2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7pt;margin-top:-80.3pt;width:100.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" fillcolor="white [3201]" stroked="f" strokeweight=".5pt">
                <v:textbox>
                  <w:txbxContent>
                    <w:p w14:paraId="4180D2CE" w14:textId="370495FB" w:rsidR="004B71C2" w:rsidRDefault="00594395">
                      <w:r>
                        <w:t>6201 W Buckhorn Trail</w:t>
                      </w:r>
                      <w:r w:rsidR="004B71C2">
                        <w:t>,</w:t>
                      </w:r>
                    </w:p>
                    <w:p w14:paraId="0623EF46" w14:textId="0F46CC7C" w:rsidR="004B71C2" w:rsidRDefault="00594395">
                      <w:r>
                        <w:t>Phoenix, AZ, 85083</w:t>
                      </w:r>
                    </w:p>
                    <w:p w14:paraId="2B9EFA04" w14:textId="77777777" w:rsidR="004B71C2" w:rsidRDefault="004B71C2"/>
                    <w:p w14:paraId="0CEA3E07" w14:textId="67FFCF7E" w:rsidR="004B71C2" w:rsidRDefault="004B71C2">
                      <w:r>
                        <w:t>+1 (415) 248 6448</w:t>
                      </w:r>
                    </w:p>
                    <w:p w14:paraId="5BC807A3" w14:textId="773AB110" w:rsidR="00594395" w:rsidRDefault="00594395">
                      <w:r>
                        <w:t>+1 (623) 444 4949</w:t>
                      </w:r>
                    </w:p>
                    <w:p w14:paraId="115A4C77" w14:textId="40074EC3" w:rsidR="004B71C2" w:rsidRDefault="00594395">
                      <w:hyperlink r:id="rId12" w:history="1">
                        <w:r w:rsidRPr="00A503A4">
                          <w:rPr>
                            <w:rStyle w:val="Hyperlink"/>
                          </w:rPr>
                          <w:t>bob@courierbis.com</w:t>
                        </w:r>
                      </w:hyperlink>
                    </w:p>
                    <w:p w14:paraId="399148DF" w14:textId="79A57521" w:rsidR="00594395" w:rsidRDefault="00594395">
                      <w:hyperlink r:id="rId13" w:history="1">
                        <w:r w:rsidRPr="00A503A4">
                          <w:rPr>
                            <w:rStyle w:val="Hyperlink"/>
                          </w:rPr>
                          <w:t>admin@courierbis.com</w:t>
                        </w:r>
                      </w:hyperlink>
                    </w:p>
                    <w:p w14:paraId="20281418" w14:textId="77777777" w:rsidR="00594395" w:rsidRDefault="00594395"/>
                  </w:txbxContent>
                </v:textbox>
              </v:shape>
            </w:pict>
          </mc:Fallback>
        </mc:AlternateContent>
      </w:r>
    </w:p>
    <w:tbl>
      <w:tblPr>
        <w:tblW w:w="5005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05"/>
        <w:gridCol w:w="275"/>
        <w:gridCol w:w="96"/>
        <w:gridCol w:w="384"/>
        <w:gridCol w:w="508"/>
        <w:gridCol w:w="60"/>
        <w:gridCol w:w="49"/>
        <w:gridCol w:w="966"/>
        <w:gridCol w:w="95"/>
        <w:gridCol w:w="1040"/>
        <w:gridCol w:w="19"/>
        <w:gridCol w:w="20"/>
        <w:gridCol w:w="445"/>
        <w:gridCol w:w="153"/>
        <w:gridCol w:w="16"/>
        <w:gridCol w:w="16"/>
        <w:gridCol w:w="540"/>
        <w:gridCol w:w="141"/>
        <w:gridCol w:w="485"/>
        <w:gridCol w:w="372"/>
        <w:gridCol w:w="114"/>
        <w:gridCol w:w="62"/>
        <w:gridCol w:w="380"/>
        <w:gridCol w:w="24"/>
        <w:gridCol w:w="26"/>
        <w:gridCol w:w="545"/>
        <w:gridCol w:w="15"/>
        <w:gridCol w:w="91"/>
        <w:gridCol w:w="68"/>
        <w:gridCol w:w="270"/>
        <w:gridCol w:w="17"/>
        <w:gridCol w:w="364"/>
        <w:gridCol w:w="609"/>
        <w:gridCol w:w="17"/>
        <w:gridCol w:w="368"/>
        <w:gridCol w:w="715"/>
        <w:gridCol w:w="10"/>
      </w:tblGrid>
      <w:tr w:rsidR="00A35524" w:rsidRPr="002A733C" w14:paraId="6CEBF505" w14:textId="77777777" w:rsidTr="001F48E0">
        <w:trPr>
          <w:gridAfter w:val="1"/>
          <w:wAfter w:w="10" w:type="dxa"/>
          <w:trHeight w:hRule="exact" w:val="288"/>
        </w:trPr>
        <w:tc>
          <w:tcPr>
            <w:tcW w:w="10070" w:type="dxa"/>
            <w:gridSpan w:val="36"/>
            <w:shd w:val="clear" w:color="auto" w:fill="D9D9D9" w:themeFill="background1" w:themeFillShade="D9"/>
            <w:vAlign w:val="center"/>
          </w:tcPr>
          <w:p w14:paraId="02DCD535" w14:textId="77777777" w:rsidR="00A35524" w:rsidRPr="00AA7471" w:rsidRDefault="00AC5249" w:rsidP="00AA7471">
            <w:pPr>
              <w:pStyle w:val="Heading1"/>
            </w:pPr>
            <w:r>
              <w:t>CORPORATION</w:t>
            </w:r>
            <w:r w:rsidR="009C220D" w:rsidRPr="00AA7471">
              <w:t xml:space="preserve"> Information</w:t>
            </w:r>
          </w:p>
        </w:tc>
      </w:tr>
      <w:tr w:rsidR="00E15AEF" w:rsidRPr="002A733C" w14:paraId="4B9C7D50" w14:textId="77777777" w:rsidTr="00BC1B98">
        <w:trPr>
          <w:gridAfter w:val="1"/>
          <w:wAfter w:w="10" w:type="dxa"/>
          <w:trHeight w:hRule="exact" w:val="403"/>
        </w:trPr>
        <w:tc>
          <w:tcPr>
            <w:tcW w:w="1460" w:type="dxa"/>
            <w:gridSpan w:val="4"/>
            <w:vAlign w:val="center"/>
          </w:tcPr>
          <w:p w14:paraId="3323A573" w14:textId="77777777" w:rsidR="00AC5249" w:rsidRPr="002A733C" w:rsidRDefault="00AC5249" w:rsidP="002A733C">
            <w:r>
              <w:t>Corporation Name</w:t>
            </w:r>
          </w:p>
        </w:tc>
        <w:tc>
          <w:tcPr>
            <w:tcW w:w="5039" w:type="dxa"/>
            <w:gridSpan w:val="17"/>
            <w:vAlign w:val="center"/>
          </w:tcPr>
          <w:p w14:paraId="798EF514" w14:textId="77777777" w:rsidR="00AC5249" w:rsidRPr="002A733C" w:rsidRDefault="00AC5249" w:rsidP="002A733C"/>
        </w:tc>
        <w:tc>
          <w:tcPr>
            <w:tcW w:w="2856" w:type="dxa"/>
            <w:gridSpan w:val="14"/>
            <w:vAlign w:val="center"/>
          </w:tcPr>
          <w:p w14:paraId="7C5D0B54" w14:textId="77777777" w:rsidR="00AC5249" w:rsidRPr="002A733C" w:rsidRDefault="00AC5249" w:rsidP="002A733C">
            <w:r>
              <w:t xml:space="preserve">Date </w:t>
            </w:r>
            <w:r w:rsidRPr="00E15AEF">
              <w:rPr>
                <w:i/>
                <w:iCs/>
              </w:rPr>
              <w:t>(mm/dd/yyyy)</w:t>
            </w:r>
          </w:p>
        </w:tc>
        <w:tc>
          <w:tcPr>
            <w:tcW w:w="715" w:type="dxa"/>
            <w:vAlign w:val="center"/>
          </w:tcPr>
          <w:p w14:paraId="18889A84" w14:textId="77777777" w:rsidR="00AC5249" w:rsidRPr="002A733C" w:rsidRDefault="00205EE4" w:rsidP="002A733C">
            <w:r>
              <w:t xml:space="preserve">   </w:t>
            </w:r>
            <w:r w:rsidR="00DB2B15">
              <w:t xml:space="preserve">    </w:t>
            </w:r>
            <w:r>
              <w:t xml:space="preserve">   /   </w:t>
            </w:r>
            <w:r w:rsidR="00DB2B15">
              <w:t xml:space="preserve">  </w:t>
            </w:r>
            <w:r>
              <w:t xml:space="preserve">    /</w:t>
            </w:r>
          </w:p>
        </w:tc>
      </w:tr>
      <w:tr w:rsidR="00205EE4" w:rsidRPr="002A733C" w14:paraId="1A95B9BD" w14:textId="77777777" w:rsidTr="00BC1B98">
        <w:trPr>
          <w:gridAfter w:val="1"/>
          <w:wAfter w:w="10" w:type="dxa"/>
          <w:trHeight w:hRule="exact" w:val="403"/>
        </w:trPr>
        <w:tc>
          <w:tcPr>
            <w:tcW w:w="2077" w:type="dxa"/>
            <w:gridSpan w:val="7"/>
            <w:vAlign w:val="center"/>
          </w:tcPr>
          <w:p w14:paraId="4D804B37" w14:textId="77777777" w:rsidR="00205EE4" w:rsidRPr="002A733C" w:rsidRDefault="00205EE4" w:rsidP="002A733C">
            <w:r>
              <w:t>Corporation Street Address</w:t>
            </w:r>
          </w:p>
        </w:tc>
        <w:tc>
          <w:tcPr>
            <w:tcW w:w="7993" w:type="dxa"/>
            <w:gridSpan w:val="29"/>
            <w:vAlign w:val="center"/>
          </w:tcPr>
          <w:p w14:paraId="4DD25F10" w14:textId="77777777" w:rsidR="00205EE4" w:rsidRPr="002A733C" w:rsidRDefault="00205EE4" w:rsidP="002A733C"/>
        </w:tc>
      </w:tr>
      <w:tr w:rsidR="008E33F8" w:rsidRPr="002A733C" w14:paraId="19FCE926" w14:textId="77777777" w:rsidTr="00BC1B98">
        <w:trPr>
          <w:gridAfter w:val="1"/>
          <w:wAfter w:w="10" w:type="dxa"/>
          <w:trHeight w:hRule="exact" w:val="403"/>
        </w:trPr>
        <w:tc>
          <w:tcPr>
            <w:tcW w:w="705" w:type="dxa"/>
            <w:vAlign w:val="center"/>
          </w:tcPr>
          <w:p w14:paraId="7D0341BA" w14:textId="77777777" w:rsidR="004C2FEE" w:rsidRPr="002A733C" w:rsidRDefault="004C2FEE" w:rsidP="002A733C">
            <w:r>
              <w:t>City</w:t>
            </w:r>
          </w:p>
        </w:tc>
        <w:tc>
          <w:tcPr>
            <w:tcW w:w="3473" w:type="dxa"/>
            <w:gridSpan w:val="9"/>
            <w:vAlign w:val="center"/>
          </w:tcPr>
          <w:p w14:paraId="00FD7403" w14:textId="77777777" w:rsidR="004C2FEE" w:rsidRPr="002A733C" w:rsidRDefault="004C2FEE" w:rsidP="002A733C"/>
        </w:tc>
        <w:tc>
          <w:tcPr>
            <w:tcW w:w="637" w:type="dxa"/>
            <w:gridSpan w:val="4"/>
            <w:vAlign w:val="center"/>
          </w:tcPr>
          <w:p w14:paraId="165838E3" w14:textId="77777777" w:rsidR="004C2FEE" w:rsidRPr="002A733C" w:rsidRDefault="004C2FEE" w:rsidP="002A733C">
            <w:r>
              <w:t>State</w:t>
            </w:r>
          </w:p>
        </w:tc>
        <w:tc>
          <w:tcPr>
            <w:tcW w:w="2126" w:type="dxa"/>
            <w:gridSpan w:val="9"/>
            <w:vAlign w:val="center"/>
          </w:tcPr>
          <w:p w14:paraId="518B0CDE" w14:textId="77777777" w:rsidR="004C2FEE" w:rsidRPr="002A733C" w:rsidRDefault="004C2FEE" w:rsidP="002A733C"/>
        </w:tc>
        <w:tc>
          <w:tcPr>
            <w:tcW w:w="595" w:type="dxa"/>
            <w:gridSpan w:val="3"/>
            <w:vAlign w:val="center"/>
          </w:tcPr>
          <w:p w14:paraId="5E799306" w14:textId="77777777" w:rsidR="004C2FEE" w:rsidRPr="002A733C" w:rsidRDefault="004C2FEE" w:rsidP="002A733C">
            <w:r>
              <w:t>ZIP</w:t>
            </w:r>
          </w:p>
        </w:tc>
        <w:tc>
          <w:tcPr>
            <w:tcW w:w="2534" w:type="dxa"/>
            <w:gridSpan w:val="10"/>
            <w:vAlign w:val="center"/>
          </w:tcPr>
          <w:p w14:paraId="790A44C3" w14:textId="77777777" w:rsidR="004C2FEE" w:rsidRPr="002A733C" w:rsidRDefault="004C2FEE" w:rsidP="002A733C"/>
        </w:tc>
      </w:tr>
      <w:tr w:rsidR="00AC5049" w:rsidRPr="002A733C" w14:paraId="64ECBC6C" w14:textId="77777777" w:rsidTr="00BC1B98">
        <w:trPr>
          <w:gridAfter w:val="1"/>
          <w:wAfter w:w="10" w:type="dxa"/>
          <w:trHeight w:hRule="exact" w:val="403"/>
        </w:trPr>
        <w:tc>
          <w:tcPr>
            <w:tcW w:w="705" w:type="dxa"/>
            <w:vAlign w:val="center"/>
          </w:tcPr>
          <w:p w14:paraId="16891778" w14:textId="77777777" w:rsidR="00C90A29" w:rsidRPr="002A733C" w:rsidRDefault="00C90A29" w:rsidP="002A733C">
            <w:r>
              <w:t>Phone</w:t>
            </w:r>
          </w:p>
        </w:tc>
        <w:tc>
          <w:tcPr>
            <w:tcW w:w="3473" w:type="dxa"/>
            <w:gridSpan w:val="9"/>
            <w:vAlign w:val="center"/>
          </w:tcPr>
          <w:p w14:paraId="24562712" w14:textId="77777777" w:rsidR="00C90A29" w:rsidRPr="002A733C" w:rsidRDefault="00C90A29" w:rsidP="002A733C"/>
        </w:tc>
        <w:tc>
          <w:tcPr>
            <w:tcW w:w="1350" w:type="dxa"/>
            <w:gridSpan w:val="8"/>
            <w:vAlign w:val="center"/>
          </w:tcPr>
          <w:p w14:paraId="1825942A" w14:textId="77777777" w:rsidR="00C90A29" w:rsidRPr="002A733C" w:rsidRDefault="00C90A29" w:rsidP="002A733C">
            <w:r>
              <w:t>E-mail Address</w:t>
            </w:r>
          </w:p>
        </w:tc>
        <w:tc>
          <w:tcPr>
            <w:tcW w:w="4542" w:type="dxa"/>
            <w:gridSpan w:val="18"/>
            <w:vAlign w:val="center"/>
          </w:tcPr>
          <w:p w14:paraId="74B1D2B1" w14:textId="77777777" w:rsidR="00C90A29" w:rsidRPr="002A733C" w:rsidRDefault="00C90A29" w:rsidP="002A733C"/>
        </w:tc>
      </w:tr>
      <w:tr w:rsidR="00E15AEF" w:rsidRPr="002A733C" w14:paraId="69F884DF" w14:textId="77777777" w:rsidTr="00BC1B98">
        <w:trPr>
          <w:gridAfter w:val="1"/>
          <w:wAfter w:w="10" w:type="dxa"/>
          <w:trHeight w:hRule="exact" w:val="403"/>
        </w:trPr>
        <w:tc>
          <w:tcPr>
            <w:tcW w:w="3138" w:type="dxa"/>
            <w:gridSpan w:val="9"/>
            <w:vAlign w:val="center"/>
          </w:tcPr>
          <w:p w14:paraId="69055944" w14:textId="77777777" w:rsidR="00205EE4" w:rsidRDefault="00205EE4" w:rsidP="002A733C">
            <w:r>
              <w:t>EIN (Employment Identification Number)</w:t>
            </w:r>
          </w:p>
        </w:tc>
        <w:tc>
          <w:tcPr>
            <w:tcW w:w="1709" w:type="dxa"/>
            <w:gridSpan w:val="7"/>
            <w:vAlign w:val="center"/>
          </w:tcPr>
          <w:p w14:paraId="0D3E8456" w14:textId="77777777" w:rsidR="00205EE4" w:rsidRPr="002A733C" w:rsidRDefault="00205EE4" w:rsidP="002A733C"/>
        </w:tc>
        <w:tc>
          <w:tcPr>
            <w:tcW w:w="3150" w:type="dxa"/>
            <w:gridSpan w:val="15"/>
            <w:vAlign w:val="center"/>
          </w:tcPr>
          <w:p w14:paraId="326789AC" w14:textId="77777777" w:rsidR="00205EE4" w:rsidRDefault="00205EE4" w:rsidP="002A733C">
            <w:r>
              <w:t>Years Operating with FedEx</w:t>
            </w:r>
          </w:p>
        </w:tc>
        <w:tc>
          <w:tcPr>
            <w:tcW w:w="2073" w:type="dxa"/>
            <w:gridSpan w:val="5"/>
            <w:vAlign w:val="center"/>
          </w:tcPr>
          <w:p w14:paraId="49194853" w14:textId="77777777" w:rsidR="00205EE4" w:rsidRPr="002A733C" w:rsidRDefault="00205EE4" w:rsidP="002A733C"/>
        </w:tc>
      </w:tr>
      <w:tr w:rsidR="00B01BC9" w:rsidRPr="00DB2B15" w14:paraId="2E64012D" w14:textId="77777777" w:rsidTr="00BC1B98">
        <w:trPr>
          <w:gridAfter w:val="1"/>
          <w:wAfter w:w="10" w:type="dxa"/>
          <w:trHeight w:hRule="exact" w:val="403"/>
        </w:trPr>
        <w:tc>
          <w:tcPr>
            <w:tcW w:w="3043" w:type="dxa"/>
            <w:gridSpan w:val="8"/>
            <w:shd w:val="clear" w:color="auto" w:fill="D9D9D9" w:themeFill="background1" w:themeFillShade="D9"/>
            <w:vAlign w:val="center"/>
          </w:tcPr>
          <w:p w14:paraId="7E0E4E5A" w14:textId="77777777" w:rsidR="00B01BC9" w:rsidRPr="00DB2B15" w:rsidRDefault="00B01BC9" w:rsidP="00205E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 Shareholders N</w:t>
            </w:r>
            <w:r w:rsidRPr="00DB2B15">
              <w:rPr>
                <w:b/>
                <w:bCs/>
              </w:rPr>
              <w:t>ames</w:t>
            </w:r>
          </w:p>
        </w:tc>
        <w:tc>
          <w:tcPr>
            <w:tcW w:w="1619" w:type="dxa"/>
            <w:gridSpan w:val="5"/>
            <w:shd w:val="clear" w:color="auto" w:fill="D9D9D9" w:themeFill="background1" w:themeFillShade="D9"/>
            <w:vAlign w:val="center"/>
          </w:tcPr>
          <w:p w14:paraId="05E0CFC1" w14:textId="77777777" w:rsidR="00B01BC9" w:rsidRPr="00DB2B15" w:rsidRDefault="00B01BC9" w:rsidP="00205E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1351" w:type="dxa"/>
            <w:gridSpan w:val="6"/>
            <w:shd w:val="clear" w:color="auto" w:fill="D9D9D9" w:themeFill="background1" w:themeFillShade="D9"/>
            <w:vAlign w:val="center"/>
          </w:tcPr>
          <w:p w14:paraId="1C8ED8BC" w14:textId="77777777" w:rsidR="00B01BC9" w:rsidRPr="00DB2B15" w:rsidRDefault="00B01BC9" w:rsidP="00205EE4">
            <w:pPr>
              <w:jc w:val="center"/>
              <w:rPr>
                <w:b/>
                <w:bCs/>
              </w:rPr>
            </w:pPr>
            <w:r w:rsidRPr="00DB2B15">
              <w:rPr>
                <w:b/>
                <w:bCs/>
              </w:rPr>
              <w:t>Percentage Owned</w:t>
            </w:r>
          </w:p>
        </w:tc>
        <w:tc>
          <w:tcPr>
            <w:tcW w:w="1967" w:type="dxa"/>
            <w:gridSpan w:val="11"/>
            <w:shd w:val="clear" w:color="auto" w:fill="D9D9D9" w:themeFill="background1" w:themeFillShade="D9"/>
            <w:vAlign w:val="center"/>
          </w:tcPr>
          <w:p w14:paraId="2F1D71ED" w14:textId="77777777" w:rsidR="00B01BC9" w:rsidRPr="00DB2B15" w:rsidRDefault="00B01BC9" w:rsidP="00205EE4">
            <w:pPr>
              <w:jc w:val="center"/>
              <w:rPr>
                <w:b/>
                <w:bCs/>
              </w:rPr>
            </w:pPr>
            <w:r w:rsidRPr="00DB2B15">
              <w:rPr>
                <w:b/>
                <w:bCs/>
              </w:rPr>
              <w:t>Annual Salary</w:t>
            </w:r>
            <w:r w:rsidRPr="00DB2B15">
              <w:rPr>
                <w:b/>
                <w:bCs/>
                <w:i/>
                <w:iCs/>
              </w:rPr>
              <w:t xml:space="preserve"> </w:t>
            </w:r>
            <w:r w:rsidRPr="00DB2B15">
              <w:rPr>
                <w:i/>
                <w:iCs/>
              </w:rPr>
              <w:t>(If applicable)</w:t>
            </w:r>
          </w:p>
        </w:tc>
        <w:tc>
          <w:tcPr>
            <w:tcW w:w="2090" w:type="dxa"/>
            <w:gridSpan w:val="6"/>
            <w:shd w:val="clear" w:color="auto" w:fill="D9D9D9" w:themeFill="background1" w:themeFillShade="D9"/>
            <w:vAlign w:val="center"/>
          </w:tcPr>
          <w:p w14:paraId="17A84B78" w14:textId="77777777" w:rsidR="00B01BC9" w:rsidRPr="00DB2B15" w:rsidRDefault="00B01BC9" w:rsidP="00205E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Active in Corporation</w:t>
            </w:r>
          </w:p>
        </w:tc>
      </w:tr>
      <w:tr w:rsidR="00B01BC9" w:rsidRPr="002A733C" w14:paraId="2E378246" w14:textId="77777777" w:rsidTr="00BC1B98">
        <w:trPr>
          <w:gridAfter w:val="1"/>
          <w:wAfter w:w="10" w:type="dxa"/>
          <w:trHeight w:hRule="exact" w:val="403"/>
        </w:trPr>
        <w:tc>
          <w:tcPr>
            <w:tcW w:w="3043" w:type="dxa"/>
            <w:gridSpan w:val="8"/>
            <w:vAlign w:val="center"/>
          </w:tcPr>
          <w:p w14:paraId="4D8DF93B" w14:textId="77777777" w:rsidR="00B01BC9" w:rsidRPr="002A733C" w:rsidRDefault="00B01BC9" w:rsidP="008333C3"/>
        </w:tc>
        <w:tc>
          <w:tcPr>
            <w:tcW w:w="1619" w:type="dxa"/>
            <w:gridSpan w:val="5"/>
            <w:vAlign w:val="center"/>
          </w:tcPr>
          <w:p w14:paraId="5A9F3D20" w14:textId="77777777" w:rsidR="00B01BC9" w:rsidRPr="002A733C" w:rsidRDefault="00B01BC9" w:rsidP="008333C3"/>
        </w:tc>
        <w:tc>
          <w:tcPr>
            <w:tcW w:w="1351" w:type="dxa"/>
            <w:gridSpan w:val="6"/>
            <w:vAlign w:val="center"/>
          </w:tcPr>
          <w:p w14:paraId="29F8D5A9" w14:textId="77777777" w:rsidR="00B01BC9" w:rsidRPr="002A733C" w:rsidRDefault="00B01BC9" w:rsidP="008333C3">
            <w:pPr>
              <w:jc w:val="right"/>
            </w:pPr>
            <w:r>
              <w:t>%</w:t>
            </w:r>
          </w:p>
        </w:tc>
        <w:tc>
          <w:tcPr>
            <w:tcW w:w="1967" w:type="dxa"/>
            <w:gridSpan w:val="11"/>
            <w:vAlign w:val="center"/>
          </w:tcPr>
          <w:p w14:paraId="4A29707D" w14:textId="77777777" w:rsidR="00B01BC9" w:rsidRPr="002A733C" w:rsidRDefault="00B01BC9" w:rsidP="008333C3">
            <w:r>
              <w:t>$                         .</w:t>
            </w:r>
          </w:p>
        </w:tc>
        <w:tc>
          <w:tcPr>
            <w:tcW w:w="990" w:type="dxa"/>
            <w:gridSpan w:val="3"/>
            <w:vAlign w:val="center"/>
          </w:tcPr>
          <w:p w14:paraId="32CD38D0" w14:textId="77777777" w:rsidR="00B01BC9" w:rsidRDefault="00B01BC9" w:rsidP="00FD7735">
            <w:r>
              <w:t xml:space="preserve">Yes     </w:t>
            </w:r>
            <w:sdt>
              <w:sdtPr>
                <w:id w:val="-24034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00" w:type="dxa"/>
            <w:gridSpan w:val="3"/>
            <w:vAlign w:val="center"/>
          </w:tcPr>
          <w:p w14:paraId="06094F65" w14:textId="77777777" w:rsidR="00B01BC9" w:rsidRDefault="00B01BC9" w:rsidP="008333C3">
            <w:r>
              <w:t xml:space="preserve">No       </w:t>
            </w:r>
            <w:sdt>
              <w:sdtPr>
                <w:id w:val="-115166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01BC9" w:rsidRPr="002A733C" w14:paraId="46B08E02" w14:textId="77777777" w:rsidTr="00BC1B98">
        <w:trPr>
          <w:gridAfter w:val="1"/>
          <w:wAfter w:w="10" w:type="dxa"/>
          <w:trHeight w:hRule="exact" w:val="403"/>
        </w:trPr>
        <w:tc>
          <w:tcPr>
            <w:tcW w:w="3043" w:type="dxa"/>
            <w:gridSpan w:val="8"/>
            <w:vAlign w:val="center"/>
          </w:tcPr>
          <w:p w14:paraId="228D9431" w14:textId="77777777" w:rsidR="00B01BC9" w:rsidRPr="002A733C" w:rsidRDefault="00B01BC9" w:rsidP="00B01BC9"/>
        </w:tc>
        <w:tc>
          <w:tcPr>
            <w:tcW w:w="1619" w:type="dxa"/>
            <w:gridSpan w:val="5"/>
            <w:vAlign w:val="center"/>
          </w:tcPr>
          <w:p w14:paraId="2C7AF0B2" w14:textId="77777777" w:rsidR="00B01BC9" w:rsidRPr="002A733C" w:rsidRDefault="00B01BC9" w:rsidP="00B01BC9"/>
        </w:tc>
        <w:tc>
          <w:tcPr>
            <w:tcW w:w="1351" w:type="dxa"/>
            <w:gridSpan w:val="6"/>
            <w:vAlign w:val="center"/>
          </w:tcPr>
          <w:p w14:paraId="0370AECA" w14:textId="77777777" w:rsidR="00B01BC9" w:rsidRPr="002A733C" w:rsidRDefault="00B01BC9" w:rsidP="00B01BC9">
            <w:pPr>
              <w:jc w:val="right"/>
            </w:pPr>
            <w:r>
              <w:t>%</w:t>
            </w:r>
          </w:p>
        </w:tc>
        <w:tc>
          <w:tcPr>
            <w:tcW w:w="1967" w:type="dxa"/>
            <w:gridSpan w:val="11"/>
            <w:vAlign w:val="center"/>
          </w:tcPr>
          <w:p w14:paraId="14EE31DC" w14:textId="77777777" w:rsidR="00B01BC9" w:rsidRPr="002A733C" w:rsidRDefault="00B01BC9" w:rsidP="00B01BC9">
            <w:r>
              <w:t>$                         .</w:t>
            </w:r>
          </w:p>
        </w:tc>
        <w:tc>
          <w:tcPr>
            <w:tcW w:w="990" w:type="dxa"/>
            <w:gridSpan w:val="3"/>
            <w:vAlign w:val="center"/>
          </w:tcPr>
          <w:p w14:paraId="10FB7A6D" w14:textId="77777777" w:rsidR="00B01BC9" w:rsidRDefault="00B01BC9" w:rsidP="00B01BC9">
            <w:r>
              <w:t xml:space="preserve">Yes     </w:t>
            </w:r>
            <w:sdt>
              <w:sdtPr>
                <w:id w:val="-180406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00" w:type="dxa"/>
            <w:gridSpan w:val="3"/>
            <w:vAlign w:val="center"/>
          </w:tcPr>
          <w:p w14:paraId="1A944F3D" w14:textId="77777777" w:rsidR="00B01BC9" w:rsidRDefault="00B01BC9" w:rsidP="00B01BC9">
            <w:r>
              <w:t xml:space="preserve">No       </w:t>
            </w:r>
            <w:sdt>
              <w:sdtPr>
                <w:id w:val="-73532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01BC9" w:rsidRPr="002A733C" w14:paraId="4CB9CDED" w14:textId="77777777" w:rsidTr="00BC1B98">
        <w:trPr>
          <w:gridAfter w:val="1"/>
          <w:wAfter w:w="10" w:type="dxa"/>
          <w:trHeight w:hRule="exact" w:val="403"/>
        </w:trPr>
        <w:tc>
          <w:tcPr>
            <w:tcW w:w="3043" w:type="dxa"/>
            <w:gridSpan w:val="8"/>
            <w:vAlign w:val="center"/>
          </w:tcPr>
          <w:p w14:paraId="7E44BB10" w14:textId="77777777" w:rsidR="00B01BC9" w:rsidRPr="002A733C" w:rsidRDefault="00B01BC9" w:rsidP="00B01BC9"/>
        </w:tc>
        <w:tc>
          <w:tcPr>
            <w:tcW w:w="1619" w:type="dxa"/>
            <w:gridSpan w:val="5"/>
            <w:vAlign w:val="center"/>
          </w:tcPr>
          <w:p w14:paraId="2DC95AF0" w14:textId="77777777" w:rsidR="00B01BC9" w:rsidRPr="002A733C" w:rsidRDefault="00B01BC9" w:rsidP="00B01BC9"/>
        </w:tc>
        <w:tc>
          <w:tcPr>
            <w:tcW w:w="1351" w:type="dxa"/>
            <w:gridSpan w:val="6"/>
            <w:vAlign w:val="center"/>
          </w:tcPr>
          <w:p w14:paraId="20B2620F" w14:textId="77777777" w:rsidR="00B01BC9" w:rsidRPr="002A733C" w:rsidRDefault="00B01BC9" w:rsidP="00B01BC9">
            <w:pPr>
              <w:jc w:val="right"/>
            </w:pPr>
            <w:r>
              <w:t>%</w:t>
            </w:r>
          </w:p>
        </w:tc>
        <w:tc>
          <w:tcPr>
            <w:tcW w:w="1967" w:type="dxa"/>
            <w:gridSpan w:val="11"/>
            <w:vAlign w:val="center"/>
          </w:tcPr>
          <w:p w14:paraId="7668AE1D" w14:textId="77777777" w:rsidR="00B01BC9" w:rsidRPr="002A733C" w:rsidRDefault="00B01BC9" w:rsidP="00B01BC9">
            <w:r>
              <w:t>$                         .</w:t>
            </w:r>
          </w:p>
        </w:tc>
        <w:tc>
          <w:tcPr>
            <w:tcW w:w="990" w:type="dxa"/>
            <w:gridSpan w:val="3"/>
            <w:vAlign w:val="center"/>
          </w:tcPr>
          <w:p w14:paraId="28EC987B" w14:textId="77777777" w:rsidR="00B01BC9" w:rsidRDefault="00B01BC9" w:rsidP="00B01BC9">
            <w:r>
              <w:t xml:space="preserve">Yes     </w:t>
            </w:r>
            <w:sdt>
              <w:sdtPr>
                <w:id w:val="66036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00" w:type="dxa"/>
            <w:gridSpan w:val="3"/>
            <w:vAlign w:val="center"/>
          </w:tcPr>
          <w:p w14:paraId="17A26999" w14:textId="77777777" w:rsidR="00B01BC9" w:rsidRDefault="00B01BC9" w:rsidP="00B01BC9">
            <w:r>
              <w:t xml:space="preserve">No       </w:t>
            </w:r>
            <w:sdt>
              <w:sdtPr>
                <w:id w:val="10139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01BC9" w:rsidRPr="002A733C" w14:paraId="313CDA82" w14:textId="77777777" w:rsidTr="00BC1B98">
        <w:trPr>
          <w:gridAfter w:val="1"/>
          <w:wAfter w:w="10" w:type="dxa"/>
          <w:trHeight w:hRule="exact" w:val="403"/>
        </w:trPr>
        <w:tc>
          <w:tcPr>
            <w:tcW w:w="3043" w:type="dxa"/>
            <w:gridSpan w:val="8"/>
            <w:vAlign w:val="center"/>
          </w:tcPr>
          <w:p w14:paraId="0F1DD18C" w14:textId="77777777" w:rsidR="00B01BC9" w:rsidRPr="002A733C" w:rsidRDefault="00B01BC9" w:rsidP="00B01BC9"/>
        </w:tc>
        <w:tc>
          <w:tcPr>
            <w:tcW w:w="1619" w:type="dxa"/>
            <w:gridSpan w:val="5"/>
            <w:vAlign w:val="center"/>
          </w:tcPr>
          <w:p w14:paraId="05FC902D" w14:textId="77777777" w:rsidR="00B01BC9" w:rsidRPr="002A733C" w:rsidRDefault="00B01BC9" w:rsidP="00B01BC9"/>
        </w:tc>
        <w:tc>
          <w:tcPr>
            <w:tcW w:w="1351" w:type="dxa"/>
            <w:gridSpan w:val="6"/>
            <w:vAlign w:val="center"/>
          </w:tcPr>
          <w:p w14:paraId="4533B72F" w14:textId="77777777" w:rsidR="00B01BC9" w:rsidRPr="002A733C" w:rsidRDefault="00B01BC9" w:rsidP="00B01BC9">
            <w:pPr>
              <w:jc w:val="right"/>
            </w:pPr>
            <w:r>
              <w:t>%</w:t>
            </w:r>
          </w:p>
        </w:tc>
        <w:tc>
          <w:tcPr>
            <w:tcW w:w="1967" w:type="dxa"/>
            <w:gridSpan w:val="11"/>
            <w:vAlign w:val="center"/>
          </w:tcPr>
          <w:p w14:paraId="6C075FB0" w14:textId="77777777" w:rsidR="00B01BC9" w:rsidRPr="002A733C" w:rsidRDefault="00B01BC9" w:rsidP="00B01BC9">
            <w:r>
              <w:t>$                         .</w:t>
            </w:r>
          </w:p>
        </w:tc>
        <w:tc>
          <w:tcPr>
            <w:tcW w:w="990" w:type="dxa"/>
            <w:gridSpan w:val="3"/>
            <w:vAlign w:val="center"/>
          </w:tcPr>
          <w:p w14:paraId="71EEC611" w14:textId="77777777" w:rsidR="00B01BC9" w:rsidRDefault="00B01BC9" w:rsidP="00B01BC9">
            <w:r>
              <w:t xml:space="preserve">Yes     </w:t>
            </w:r>
            <w:sdt>
              <w:sdtPr>
                <w:id w:val="-38416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00" w:type="dxa"/>
            <w:gridSpan w:val="3"/>
            <w:vAlign w:val="center"/>
          </w:tcPr>
          <w:p w14:paraId="70316000" w14:textId="77777777" w:rsidR="00B01BC9" w:rsidRDefault="00B01BC9" w:rsidP="00B01BC9">
            <w:r>
              <w:t xml:space="preserve">No       </w:t>
            </w:r>
            <w:sdt>
              <w:sdtPr>
                <w:id w:val="156999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D7735" w:rsidRPr="002A733C" w14:paraId="50D857DF" w14:textId="77777777" w:rsidTr="00BC1B98">
        <w:trPr>
          <w:gridAfter w:val="1"/>
          <w:wAfter w:w="10" w:type="dxa"/>
          <w:trHeight w:hRule="exact" w:val="403"/>
        </w:trPr>
        <w:tc>
          <w:tcPr>
            <w:tcW w:w="3138" w:type="dxa"/>
            <w:gridSpan w:val="9"/>
            <w:vAlign w:val="center"/>
          </w:tcPr>
          <w:p w14:paraId="06978678" w14:textId="77777777" w:rsidR="00FD7735" w:rsidRDefault="00FD7735" w:rsidP="00FD7735">
            <w:r>
              <w:t>Are you Line Haul?</w:t>
            </w:r>
          </w:p>
        </w:tc>
        <w:tc>
          <w:tcPr>
            <w:tcW w:w="1079" w:type="dxa"/>
            <w:gridSpan w:val="3"/>
            <w:shd w:val="clear" w:color="auto" w:fill="auto"/>
            <w:vAlign w:val="center"/>
          </w:tcPr>
          <w:p w14:paraId="7E0E69E1" w14:textId="77777777" w:rsidR="00FD7735" w:rsidRDefault="00FD7735" w:rsidP="00FD7735">
            <w:r>
              <w:t xml:space="preserve">Yes     </w:t>
            </w:r>
            <w:sdt>
              <w:sdtPr>
                <w:id w:val="267749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70" w:type="dxa"/>
            <w:gridSpan w:val="5"/>
            <w:shd w:val="clear" w:color="auto" w:fill="auto"/>
            <w:vAlign w:val="center"/>
          </w:tcPr>
          <w:p w14:paraId="0A00D71A" w14:textId="77777777" w:rsidR="00FD7735" w:rsidRDefault="00FD7735" w:rsidP="00FD7735">
            <w:r>
              <w:t xml:space="preserve">No    </w:t>
            </w:r>
            <w:sdt>
              <w:sdtPr>
                <w:id w:val="-536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593" w:type="dxa"/>
            <w:gridSpan w:val="13"/>
            <w:vAlign w:val="center"/>
          </w:tcPr>
          <w:p w14:paraId="5D48A562" w14:textId="77777777" w:rsidR="00FD7735" w:rsidRDefault="00A8772D" w:rsidP="00FD7735">
            <w:r>
              <w:t>A</w:t>
            </w:r>
            <w:r w:rsidR="00FD7735">
              <w:t>re you Ground?</w:t>
            </w:r>
          </w:p>
        </w:tc>
        <w:tc>
          <w:tcPr>
            <w:tcW w:w="990" w:type="dxa"/>
            <w:gridSpan w:val="3"/>
            <w:vAlign w:val="center"/>
          </w:tcPr>
          <w:p w14:paraId="46FD8F7F" w14:textId="77777777" w:rsidR="00FD7735" w:rsidRDefault="00FD7735" w:rsidP="00FD7735">
            <w:r>
              <w:t xml:space="preserve">Yes     </w:t>
            </w:r>
            <w:sdt>
              <w:sdtPr>
                <w:id w:val="114069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00" w:type="dxa"/>
            <w:gridSpan w:val="3"/>
            <w:vAlign w:val="center"/>
          </w:tcPr>
          <w:p w14:paraId="0876CE63" w14:textId="77777777" w:rsidR="00FD7735" w:rsidRDefault="00FD7735" w:rsidP="00FD7735">
            <w:r>
              <w:t xml:space="preserve">No       </w:t>
            </w:r>
            <w:sdt>
              <w:sdtPr>
                <w:id w:val="203961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7784A" w:rsidRPr="002A733C" w14:paraId="5F4BC492" w14:textId="77777777" w:rsidTr="00BC1B98">
        <w:trPr>
          <w:gridAfter w:val="1"/>
          <w:wAfter w:w="10" w:type="dxa"/>
          <w:trHeight w:hRule="exact" w:val="339"/>
        </w:trPr>
        <w:tc>
          <w:tcPr>
            <w:tcW w:w="3138" w:type="dxa"/>
            <w:gridSpan w:val="9"/>
            <w:vMerge w:val="restart"/>
            <w:vAlign w:val="center"/>
          </w:tcPr>
          <w:p w14:paraId="16AFF0CA" w14:textId="77777777" w:rsidR="0087784A" w:rsidRPr="002A733C" w:rsidRDefault="0087784A" w:rsidP="008333C3">
            <w:r>
              <w:t>How many employees do you have?</w:t>
            </w:r>
          </w:p>
        </w:tc>
        <w:tc>
          <w:tcPr>
            <w:tcW w:w="1709" w:type="dxa"/>
            <w:gridSpan w:val="7"/>
            <w:shd w:val="clear" w:color="auto" w:fill="D9D9D9" w:themeFill="background1" w:themeFillShade="D9"/>
            <w:vAlign w:val="center"/>
          </w:tcPr>
          <w:p w14:paraId="76B522A3" w14:textId="77777777" w:rsidR="0087784A" w:rsidRPr="008E33F8" w:rsidRDefault="0087784A" w:rsidP="008E33F8">
            <w:pPr>
              <w:jc w:val="center"/>
              <w:rPr>
                <w:b/>
                <w:bCs/>
              </w:rPr>
            </w:pPr>
            <w:r w:rsidRPr="008E33F8">
              <w:rPr>
                <w:b/>
                <w:bCs/>
              </w:rPr>
              <w:t>Total</w:t>
            </w:r>
          </w:p>
        </w:tc>
        <w:tc>
          <w:tcPr>
            <w:tcW w:w="1714" w:type="dxa"/>
            <w:gridSpan w:val="6"/>
            <w:shd w:val="clear" w:color="auto" w:fill="D9D9D9" w:themeFill="background1" w:themeFillShade="D9"/>
            <w:vAlign w:val="center"/>
          </w:tcPr>
          <w:p w14:paraId="1DFEBC55" w14:textId="77777777" w:rsidR="0087784A" w:rsidRPr="008E33F8" w:rsidRDefault="0087784A" w:rsidP="008E33F8">
            <w:pPr>
              <w:jc w:val="center"/>
              <w:rPr>
                <w:b/>
                <w:bCs/>
              </w:rPr>
            </w:pPr>
            <w:r w:rsidRPr="008E33F8">
              <w:rPr>
                <w:b/>
                <w:bCs/>
              </w:rPr>
              <w:t>Full Time</w:t>
            </w:r>
          </w:p>
        </w:tc>
        <w:tc>
          <w:tcPr>
            <w:tcW w:w="1800" w:type="dxa"/>
            <w:gridSpan w:val="10"/>
            <w:shd w:val="clear" w:color="auto" w:fill="D9D9D9" w:themeFill="background1" w:themeFillShade="D9"/>
            <w:vAlign w:val="center"/>
          </w:tcPr>
          <w:p w14:paraId="508BB8C2" w14:textId="77777777" w:rsidR="0087784A" w:rsidRPr="008E33F8" w:rsidRDefault="0087784A" w:rsidP="008E33F8">
            <w:pPr>
              <w:jc w:val="center"/>
              <w:rPr>
                <w:b/>
                <w:bCs/>
              </w:rPr>
            </w:pPr>
            <w:r w:rsidRPr="008E33F8">
              <w:rPr>
                <w:b/>
                <w:bCs/>
              </w:rPr>
              <w:t>Part Time</w:t>
            </w:r>
          </w:p>
        </w:tc>
        <w:tc>
          <w:tcPr>
            <w:tcW w:w="1709" w:type="dxa"/>
            <w:gridSpan w:val="4"/>
            <w:shd w:val="clear" w:color="auto" w:fill="D9D9D9" w:themeFill="background1" w:themeFillShade="D9"/>
            <w:vAlign w:val="center"/>
          </w:tcPr>
          <w:p w14:paraId="1B3BC6F1" w14:textId="77777777" w:rsidR="0087784A" w:rsidRPr="008E33F8" w:rsidRDefault="0087784A" w:rsidP="008E33F8">
            <w:pPr>
              <w:jc w:val="center"/>
              <w:rPr>
                <w:b/>
                <w:bCs/>
              </w:rPr>
            </w:pPr>
            <w:r w:rsidRPr="008E33F8">
              <w:rPr>
                <w:b/>
                <w:bCs/>
              </w:rPr>
              <w:t>Seasonal</w:t>
            </w:r>
          </w:p>
        </w:tc>
      </w:tr>
      <w:tr w:rsidR="0087784A" w:rsidRPr="002A733C" w14:paraId="6F5D3B8F" w14:textId="77777777" w:rsidTr="00BC1B98">
        <w:trPr>
          <w:gridAfter w:val="1"/>
          <w:wAfter w:w="10" w:type="dxa"/>
          <w:trHeight w:hRule="exact" w:val="357"/>
        </w:trPr>
        <w:tc>
          <w:tcPr>
            <w:tcW w:w="3138" w:type="dxa"/>
            <w:gridSpan w:val="9"/>
            <w:vMerge/>
            <w:vAlign w:val="center"/>
          </w:tcPr>
          <w:p w14:paraId="78C0F7A4" w14:textId="77777777" w:rsidR="0087784A" w:rsidRDefault="0087784A" w:rsidP="008333C3"/>
        </w:tc>
        <w:tc>
          <w:tcPr>
            <w:tcW w:w="1709" w:type="dxa"/>
            <w:gridSpan w:val="7"/>
            <w:shd w:val="clear" w:color="auto" w:fill="auto"/>
            <w:vAlign w:val="center"/>
          </w:tcPr>
          <w:p w14:paraId="1DE95048" w14:textId="77777777" w:rsidR="0087784A" w:rsidRPr="008E33F8" w:rsidRDefault="0087784A" w:rsidP="008E33F8">
            <w:pPr>
              <w:jc w:val="center"/>
              <w:rPr>
                <w:b/>
                <w:bCs/>
              </w:rPr>
            </w:pPr>
          </w:p>
        </w:tc>
        <w:tc>
          <w:tcPr>
            <w:tcW w:w="1714" w:type="dxa"/>
            <w:gridSpan w:val="6"/>
            <w:shd w:val="clear" w:color="auto" w:fill="auto"/>
            <w:vAlign w:val="center"/>
          </w:tcPr>
          <w:p w14:paraId="1AB99DD2" w14:textId="77777777" w:rsidR="0087784A" w:rsidRPr="008E33F8" w:rsidRDefault="0087784A" w:rsidP="008E33F8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gridSpan w:val="10"/>
            <w:shd w:val="clear" w:color="auto" w:fill="auto"/>
            <w:vAlign w:val="center"/>
          </w:tcPr>
          <w:p w14:paraId="5DE83596" w14:textId="77777777" w:rsidR="0087784A" w:rsidRPr="008E33F8" w:rsidRDefault="0087784A" w:rsidP="008E33F8">
            <w:pPr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gridSpan w:val="4"/>
            <w:shd w:val="clear" w:color="auto" w:fill="auto"/>
            <w:vAlign w:val="center"/>
          </w:tcPr>
          <w:p w14:paraId="305CB374" w14:textId="77777777" w:rsidR="0087784A" w:rsidRPr="008E33F8" w:rsidRDefault="0087784A" w:rsidP="008E33F8">
            <w:pPr>
              <w:jc w:val="center"/>
              <w:rPr>
                <w:b/>
                <w:bCs/>
              </w:rPr>
            </w:pPr>
          </w:p>
        </w:tc>
      </w:tr>
      <w:tr w:rsidR="00AC5049" w:rsidRPr="002A733C" w14:paraId="11B47E4D" w14:textId="77777777" w:rsidTr="00BC1B98">
        <w:trPr>
          <w:gridAfter w:val="1"/>
          <w:wAfter w:w="10" w:type="dxa"/>
          <w:trHeight w:hRule="exact" w:val="403"/>
        </w:trPr>
        <w:tc>
          <w:tcPr>
            <w:tcW w:w="3138" w:type="dxa"/>
            <w:gridSpan w:val="9"/>
            <w:vAlign w:val="center"/>
          </w:tcPr>
          <w:p w14:paraId="66C2D5A8" w14:textId="77777777" w:rsidR="00AC5049" w:rsidRPr="008333C3" w:rsidRDefault="00AC5049" w:rsidP="008E33F8">
            <w:pPr>
              <w:rPr>
                <w:b/>
                <w:bCs/>
              </w:rPr>
            </w:pPr>
            <w:r>
              <w:t>What is your estimated annual payroll?</w:t>
            </w:r>
          </w:p>
        </w:tc>
        <w:tc>
          <w:tcPr>
            <w:tcW w:w="6932" w:type="dxa"/>
            <w:gridSpan w:val="27"/>
            <w:shd w:val="clear" w:color="auto" w:fill="auto"/>
            <w:vAlign w:val="center"/>
          </w:tcPr>
          <w:p w14:paraId="5B8B7FD9" w14:textId="77777777" w:rsidR="00AC5049" w:rsidRPr="002A733C" w:rsidRDefault="00AC5049" w:rsidP="008E33F8">
            <w:r>
              <w:t>$                                                                                                                   .</w:t>
            </w:r>
          </w:p>
        </w:tc>
      </w:tr>
      <w:tr w:rsidR="00E15AEF" w:rsidRPr="002A733C" w14:paraId="105C0AD7" w14:textId="77777777" w:rsidTr="00BC1B98">
        <w:trPr>
          <w:gridAfter w:val="1"/>
          <w:wAfter w:w="10" w:type="dxa"/>
          <w:trHeight w:hRule="exact" w:val="403"/>
        </w:trPr>
        <w:tc>
          <w:tcPr>
            <w:tcW w:w="2028" w:type="dxa"/>
            <w:gridSpan w:val="6"/>
            <w:vAlign w:val="center"/>
          </w:tcPr>
          <w:p w14:paraId="545E1AFA" w14:textId="77777777" w:rsidR="00E15AEF" w:rsidRPr="002A733C" w:rsidRDefault="00E15AEF" w:rsidP="002A733C">
            <w:r>
              <w:t>Terminal Street Address</w:t>
            </w:r>
          </w:p>
        </w:tc>
        <w:tc>
          <w:tcPr>
            <w:tcW w:w="8042" w:type="dxa"/>
            <w:gridSpan w:val="30"/>
            <w:shd w:val="clear" w:color="auto" w:fill="auto"/>
            <w:vAlign w:val="center"/>
          </w:tcPr>
          <w:p w14:paraId="393DBBD7" w14:textId="77777777" w:rsidR="00E15AEF" w:rsidRPr="002A733C" w:rsidRDefault="00E15AEF" w:rsidP="002A733C"/>
        </w:tc>
      </w:tr>
      <w:tr w:rsidR="00E15AEF" w:rsidRPr="002A733C" w14:paraId="04DC1930" w14:textId="77777777" w:rsidTr="00BC1B98">
        <w:trPr>
          <w:gridAfter w:val="1"/>
          <w:wAfter w:w="10" w:type="dxa"/>
          <w:trHeight w:hRule="exact" w:val="384"/>
        </w:trPr>
        <w:tc>
          <w:tcPr>
            <w:tcW w:w="70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6188484" w14:textId="77777777" w:rsidR="00E15AEF" w:rsidRPr="002A733C" w:rsidRDefault="00E15AEF" w:rsidP="002A733C">
            <w:r>
              <w:t>City</w:t>
            </w:r>
          </w:p>
        </w:tc>
        <w:tc>
          <w:tcPr>
            <w:tcW w:w="3492" w:type="dxa"/>
            <w:gridSpan w:val="10"/>
            <w:tcBorders>
              <w:bottom w:val="single" w:sz="4" w:space="0" w:color="BFBFBF" w:themeColor="background1" w:themeShade="BF"/>
            </w:tcBorders>
            <w:vAlign w:val="center"/>
          </w:tcPr>
          <w:p w14:paraId="65A08E72" w14:textId="77777777" w:rsidR="00E15AEF" w:rsidRPr="002A733C" w:rsidRDefault="00E15AEF" w:rsidP="002A733C"/>
        </w:tc>
        <w:tc>
          <w:tcPr>
            <w:tcW w:w="634" w:type="dxa"/>
            <w:gridSpan w:val="4"/>
            <w:tcBorders>
              <w:bottom w:val="single" w:sz="4" w:space="0" w:color="BFBFBF" w:themeColor="background1" w:themeShade="BF"/>
            </w:tcBorders>
            <w:vAlign w:val="center"/>
          </w:tcPr>
          <w:p w14:paraId="5B85AB17" w14:textId="77777777" w:rsidR="00E15AEF" w:rsidRPr="002A733C" w:rsidRDefault="00E15AEF" w:rsidP="002A733C">
            <w:r>
              <w:t>State</w:t>
            </w:r>
          </w:p>
        </w:tc>
        <w:tc>
          <w:tcPr>
            <w:tcW w:w="2160" w:type="dxa"/>
            <w:gridSpan w:val="10"/>
            <w:tcBorders>
              <w:bottom w:val="single" w:sz="4" w:space="0" w:color="BFBFBF" w:themeColor="background1" w:themeShade="BF"/>
            </w:tcBorders>
            <w:vAlign w:val="center"/>
          </w:tcPr>
          <w:p w14:paraId="32017EFA" w14:textId="77777777" w:rsidR="00E15AEF" w:rsidRPr="002A733C" w:rsidRDefault="00E15AEF" w:rsidP="002A733C"/>
        </w:tc>
        <w:tc>
          <w:tcPr>
            <w:tcW w:w="54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E710CB1" w14:textId="77777777" w:rsidR="00E15AEF" w:rsidRPr="002A733C" w:rsidRDefault="00E15AEF" w:rsidP="002A733C">
            <w:r>
              <w:t>ZIP</w:t>
            </w:r>
          </w:p>
        </w:tc>
        <w:tc>
          <w:tcPr>
            <w:tcW w:w="2534" w:type="dxa"/>
            <w:gridSpan w:val="10"/>
            <w:tcBorders>
              <w:bottom w:val="single" w:sz="4" w:space="0" w:color="BFBFBF" w:themeColor="background1" w:themeShade="BF"/>
            </w:tcBorders>
            <w:vAlign w:val="center"/>
          </w:tcPr>
          <w:p w14:paraId="5200D444" w14:textId="77777777" w:rsidR="00E15AEF" w:rsidRPr="002A733C" w:rsidRDefault="00E15AEF" w:rsidP="002A733C"/>
        </w:tc>
      </w:tr>
      <w:tr w:rsidR="00BC1B98" w:rsidRPr="002A733C" w14:paraId="2EBB991C" w14:textId="77777777" w:rsidTr="00BC1B98">
        <w:trPr>
          <w:gridAfter w:val="1"/>
          <w:wAfter w:w="10" w:type="dxa"/>
          <w:trHeight w:hRule="exact" w:val="403"/>
        </w:trPr>
        <w:tc>
          <w:tcPr>
            <w:tcW w:w="4197" w:type="dxa"/>
            <w:gridSpan w:val="11"/>
            <w:vAlign w:val="center"/>
          </w:tcPr>
          <w:p w14:paraId="0ABEE9CF" w14:textId="77777777" w:rsidR="00BC1B98" w:rsidRPr="002A733C" w:rsidRDefault="00BC1B98" w:rsidP="009126F8">
            <w:r>
              <w:t>Who is your current workers compensation provider?</w:t>
            </w:r>
          </w:p>
        </w:tc>
        <w:tc>
          <w:tcPr>
            <w:tcW w:w="2188" w:type="dxa"/>
            <w:gridSpan w:val="9"/>
            <w:vAlign w:val="center"/>
          </w:tcPr>
          <w:p w14:paraId="60655F01" w14:textId="77777777" w:rsidR="00BC1B98" w:rsidRPr="002A733C" w:rsidRDefault="00BC1B98" w:rsidP="009126F8">
            <w:bookmarkStart w:id="0" w:name="_GoBack"/>
            <w:bookmarkEnd w:id="0"/>
          </w:p>
        </w:tc>
        <w:tc>
          <w:tcPr>
            <w:tcW w:w="2970" w:type="dxa"/>
            <w:gridSpan w:val="15"/>
            <w:vAlign w:val="center"/>
          </w:tcPr>
          <w:p w14:paraId="2BFA920A" w14:textId="37A01B04" w:rsidR="00BC1B98" w:rsidRPr="002A733C" w:rsidRDefault="00BC1B98" w:rsidP="009126F8">
            <w:r>
              <w:t>Do you offer health benefits? (Yes/No)</w:t>
            </w:r>
          </w:p>
        </w:tc>
        <w:tc>
          <w:tcPr>
            <w:tcW w:w="715" w:type="dxa"/>
            <w:vAlign w:val="center"/>
          </w:tcPr>
          <w:p w14:paraId="591C537C" w14:textId="78B8B0D9" w:rsidR="00BC1B98" w:rsidRPr="002A733C" w:rsidRDefault="00BC1B98" w:rsidP="009126F8"/>
        </w:tc>
      </w:tr>
      <w:tr w:rsidR="00E15AEF" w:rsidRPr="002A733C" w14:paraId="08DAF9C2" w14:textId="77777777" w:rsidTr="00BC1B98">
        <w:trPr>
          <w:gridAfter w:val="1"/>
          <w:wAfter w:w="10" w:type="dxa"/>
          <w:trHeight w:hRule="exact" w:val="474"/>
        </w:trPr>
        <w:tc>
          <w:tcPr>
            <w:tcW w:w="7710" w:type="dxa"/>
            <w:gridSpan w:val="29"/>
            <w:vAlign w:val="center"/>
          </w:tcPr>
          <w:p w14:paraId="6DED9193" w14:textId="77777777" w:rsidR="00E15AEF" w:rsidRPr="00E15AEF" w:rsidRDefault="00E15AEF" w:rsidP="00E15AEF">
            <w:pPr>
              <w:rPr>
                <w:i/>
                <w:iCs/>
              </w:rPr>
            </w:pPr>
            <w:r>
              <w:t xml:space="preserve">Current Workers Compensation Renewal Date? </w:t>
            </w:r>
            <w:r w:rsidRPr="00E15AEF">
              <w:rPr>
                <w:i/>
                <w:iCs/>
              </w:rPr>
              <w:t xml:space="preserve">Not Applicable if you are with </w:t>
            </w:r>
            <w:r w:rsidRPr="00E15AEF">
              <w:rPr>
                <w:b/>
                <w:bCs/>
                <w:i/>
                <w:iCs/>
              </w:rPr>
              <w:t xml:space="preserve">“Protective” </w:t>
            </w:r>
            <w:r w:rsidRPr="00E15AEF">
              <w:rPr>
                <w:i/>
                <w:iCs/>
              </w:rPr>
              <w:t>(mm/dd/yyyy)</w:t>
            </w:r>
          </w:p>
        </w:tc>
        <w:tc>
          <w:tcPr>
            <w:tcW w:w="2360" w:type="dxa"/>
            <w:gridSpan w:val="7"/>
            <w:vAlign w:val="center"/>
          </w:tcPr>
          <w:p w14:paraId="4DF69C67" w14:textId="77777777" w:rsidR="00E15AEF" w:rsidRPr="002A733C" w:rsidRDefault="00E15AEF" w:rsidP="00E15AEF">
            <w:r>
              <w:t xml:space="preserve">           /           /</w:t>
            </w:r>
          </w:p>
        </w:tc>
      </w:tr>
      <w:tr w:rsidR="00FD7735" w:rsidRPr="002A733C" w14:paraId="7AB691B8" w14:textId="77777777" w:rsidTr="00BC1B98">
        <w:trPr>
          <w:gridAfter w:val="1"/>
          <w:wAfter w:w="10" w:type="dxa"/>
          <w:trHeight w:hRule="exact" w:val="403"/>
        </w:trPr>
        <w:tc>
          <w:tcPr>
            <w:tcW w:w="7997" w:type="dxa"/>
            <w:gridSpan w:val="31"/>
            <w:vAlign w:val="center"/>
          </w:tcPr>
          <w:p w14:paraId="53AC2EE3" w14:textId="77777777" w:rsidR="00FD7735" w:rsidRPr="002A733C" w:rsidRDefault="00FD7735" w:rsidP="00FD7735">
            <w:r>
              <w:t xml:space="preserve">Do you have a MOD rate? </w:t>
            </w:r>
            <w:r>
              <w:rPr>
                <w:i/>
                <w:iCs/>
              </w:rPr>
              <w:t>(If unsure, I can find out from the state using your Employment ID Number)</w:t>
            </w:r>
          </w:p>
        </w:tc>
        <w:tc>
          <w:tcPr>
            <w:tcW w:w="990" w:type="dxa"/>
            <w:gridSpan w:val="3"/>
            <w:vAlign w:val="center"/>
          </w:tcPr>
          <w:p w14:paraId="0F8FA923" w14:textId="77777777" w:rsidR="00FD7735" w:rsidRDefault="00FD7735" w:rsidP="00FD7735">
            <w:r>
              <w:t xml:space="preserve">Yes     </w:t>
            </w:r>
            <w:sdt>
              <w:sdtPr>
                <w:id w:val="-39890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083" w:type="dxa"/>
            <w:gridSpan w:val="2"/>
            <w:vAlign w:val="center"/>
          </w:tcPr>
          <w:p w14:paraId="1558620F" w14:textId="77777777" w:rsidR="00FD7735" w:rsidRDefault="00FD7735" w:rsidP="00FD7735">
            <w:r>
              <w:t xml:space="preserve">No       </w:t>
            </w:r>
            <w:sdt>
              <w:sdtPr>
                <w:id w:val="-56410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E6DF3" w:rsidRPr="002A733C" w14:paraId="4CA1A51C" w14:textId="77777777" w:rsidTr="00D653C2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36"/>
            <w:vAlign w:val="center"/>
          </w:tcPr>
          <w:p w14:paraId="4901297E" w14:textId="77777777" w:rsidR="00FE6DF3" w:rsidRDefault="00FE6DF3" w:rsidP="00FD7735">
            <w:r>
              <w:t xml:space="preserve">Did you assume the previous owners MOD rate? </w:t>
            </w:r>
            <w:r>
              <w:rPr>
                <w:i/>
                <w:iCs/>
              </w:rPr>
              <w:t>(I</w:t>
            </w:r>
            <w:r w:rsidRPr="00FE6DF3">
              <w:rPr>
                <w:i/>
                <w:iCs/>
              </w:rPr>
              <w:t xml:space="preserve">f no, please provide the name and EIN of the sellers corporation </w:t>
            </w:r>
            <w:r>
              <w:rPr>
                <w:i/>
                <w:iCs/>
              </w:rPr>
              <w:t>below)</w:t>
            </w:r>
          </w:p>
        </w:tc>
      </w:tr>
      <w:tr w:rsidR="00FE6DF3" w:rsidRPr="002A733C" w14:paraId="15902C31" w14:textId="77777777" w:rsidTr="00BC1B98">
        <w:trPr>
          <w:gridAfter w:val="1"/>
          <w:wAfter w:w="10" w:type="dxa"/>
          <w:trHeight w:hRule="exact" w:val="403"/>
        </w:trPr>
        <w:tc>
          <w:tcPr>
            <w:tcW w:w="980" w:type="dxa"/>
            <w:gridSpan w:val="2"/>
            <w:vAlign w:val="center"/>
          </w:tcPr>
          <w:p w14:paraId="7047F0F2" w14:textId="77777777" w:rsidR="00FE6DF3" w:rsidRDefault="00FE6DF3" w:rsidP="00186808">
            <w:r>
              <w:t xml:space="preserve">Yes     </w:t>
            </w:r>
            <w:sdt>
              <w:sdtPr>
                <w:id w:val="-140475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8" w:type="dxa"/>
            <w:gridSpan w:val="3"/>
            <w:vAlign w:val="center"/>
          </w:tcPr>
          <w:p w14:paraId="12F36296" w14:textId="77777777" w:rsidR="00FE6DF3" w:rsidRDefault="00FE6DF3" w:rsidP="002B34ED">
            <w:pPr>
              <w:jc w:val="right"/>
            </w:pPr>
            <w:r>
              <w:t xml:space="preserve">No       </w:t>
            </w:r>
            <w:sdt>
              <w:sdtPr>
                <w:id w:val="1436487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70" w:type="dxa"/>
            <w:gridSpan w:val="4"/>
            <w:vAlign w:val="center"/>
          </w:tcPr>
          <w:p w14:paraId="1E19D2E9" w14:textId="77777777" w:rsidR="00FE6DF3" w:rsidRDefault="00FE6DF3" w:rsidP="002B34ED">
            <w:pPr>
              <w:jc w:val="right"/>
            </w:pPr>
            <w:r>
              <w:t>Corp. Name:</w:t>
            </w:r>
          </w:p>
        </w:tc>
        <w:tc>
          <w:tcPr>
            <w:tcW w:w="3423" w:type="dxa"/>
            <w:gridSpan w:val="13"/>
            <w:vAlign w:val="center"/>
          </w:tcPr>
          <w:p w14:paraId="5FBCF3E2" w14:textId="77777777" w:rsidR="00FE6DF3" w:rsidRDefault="00FE6DF3" w:rsidP="002B34ED">
            <w:pPr>
              <w:jc w:val="right"/>
            </w:pPr>
          </w:p>
        </w:tc>
        <w:tc>
          <w:tcPr>
            <w:tcW w:w="990" w:type="dxa"/>
            <w:gridSpan w:val="5"/>
            <w:vAlign w:val="center"/>
          </w:tcPr>
          <w:p w14:paraId="6EE50AA0" w14:textId="77777777" w:rsidR="00FE6DF3" w:rsidRDefault="00FE6DF3" w:rsidP="002B34ED">
            <w:pPr>
              <w:jc w:val="right"/>
            </w:pPr>
            <w:r>
              <w:t>Corp. EIN:</w:t>
            </w:r>
          </w:p>
        </w:tc>
        <w:tc>
          <w:tcPr>
            <w:tcW w:w="2519" w:type="dxa"/>
            <w:gridSpan w:val="9"/>
            <w:vAlign w:val="center"/>
          </w:tcPr>
          <w:p w14:paraId="63D5A10C" w14:textId="77777777" w:rsidR="00FE6DF3" w:rsidRDefault="00FE6DF3" w:rsidP="002B34ED">
            <w:pPr>
              <w:jc w:val="right"/>
            </w:pPr>
          </w:p>
        </w:tc>
      </w:tr>
      <w:tr w:rsidR="00186808" w:rsidRPr="002A733C" w14:paraId="504C5BED" w14:textId="77777777" w:rsidTr="00BC1B98">
        <w:trPr>
          <w:gridAfter w:val="1"/>
          <w:wAfter w:w="10" w:type="dxa"/>
          <w:trHeight w:hRule="exact" w:val="403"/>
        </w:trPr>
        <w:tc>
          <w:tcPr>
            <w:tcW w:w="7997" w:type="dxa"/>
            <w:gridSpan w:val="31"/>
            <w:vAlign w:val="center"/>
          </w:tcPr>
          <w:p w14:paraId="56FC1DAE" w14:textId="77777777" w:rsidR="00186808" w:rsidRPr="00186808" w:rsidRDefault="00186808" w:rsidP="00186808">
            <w:pPr>
              <w:rPr>
                <w:i/>
                <w:iCs/>
              </w:rPr>
            </w:pPr>
            <w:r>
              <w:t xml:space="preserve">What is your current Workers Compensation rate? </w:t>
            </w:r>
            <w:r>
              <w:rPr>
                <w:i/>
                <w:iCs/>
              </w:rPr>
              <w:t>(Please check invoice or information page of the policy)</w:t>
            </w:r>
          </w:p>
        </w:tc>
        <w:tc>
          <w:tcPr>
            <w:tcW w:w="2073" w:type="dxa"/>
            <w:gridSpan w:val="5"/>
            <w:vAlign w:val="center"/>
          </w:tcPr>
          <w:p w14:paraId="210B79CC" w14:textId="77777777" w:rsidR="00186808" w:rsidRPr="002A733C" w:rsidRDefault="002B34ED" w:rsidP="002B34ED">
            <w:pPr>
              <w:jc w:val="right"/>
            </w:pPr>
            <w:r>
              <w:t>%</w:t>
            </w:r>
          </w:p>
        </w:tc>
      </w:tr>
      <w:tr w:rsidR="00FD7735" w:rsidRPr="002A733C" w14:paraId="0D78DC71" w14:textId="77777777" w:rsidTr="00BC1B98">
        <w:trPr>
          <w:gridAfter w:val="1"/>
          <w:wAfter w:w="10" w:type="dxa"/>
          <w:trHeight w:hRule="exact" w:val="403"/>
        </w:trPr>
        <w:tc>
          <w:tcPr>
            <w:tcW w:w="7997" w:type="dxa"/>
            <w:gridSpan w:val="31"/>
            <w:vAlign w:val="center"/>
          </w:tcPr>
          <w:p w14:paraId="1C6F849E" w14:textId="77777777" w:rsidR="00FD7735" w:rsidRPr="002A733C" w:rsidRDefault="00FD7735" w:rsidP="00FD7735">
            <w:r>
              <w:t xml:space="preserve">Do you have any open/active claims? </w:t>
            </w:r>
            <w:r>
              <w:rPr>
                <w:i/>
                <w:iCs/>
              </w:rPr>
              <w:t xml:space="preserve">(If yes, </w:t>
            </w:r>
            <w:r w:rsidR="00C00B8D">
              <w:rPr>
                <w:i/>
                <w:iCs/>
              </w:rPr>
              <w:t>we will be in contact with you in order to obtain addition info</w:t>
            </w:r>
            <w:r>
              <w:rPr>
                <w:i/>
                <w:iCs/>
              </w:rPr>
              <w:t>)</w:t>
            </w:r>
          </w:p>
        </w:tc>
        <w:tc>
          <w:tcPr>
            <w:tcW w:w="990" w:type="dxa"/>
            <w:gridSpan w:val="3"/>
            <w:vAlign w:val="center"/>
          </w:tcPr>
          <w:p w14:paraId="7D3F5BFD" w14:textId="77777777" w:rsidR="00FD7735" w:rsidRDefault="00FD7735" w:rsidP="00FD7735">
            <w:r>
              <w:t xml:space="preserve">Yes     </w:t>
            </w:r>
            <w:sdt>
              <w:sdtPr>
                <w:id w:val="-19346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083" w:type="dxa"/>
            <w:gridSpan w:val="2"/>
            <w:vAlign w:val="center"/>
          </w:tcPr>
          <w:p w14:paraId="02B8FAC4" w14:textId="77777777" w:rsidR="00FD7735" w:rsidRDefault="00FD7735" w:rsidP="00FD7735">
            <w:r>
              <w:t xml:space="preserve">No       </w:t>
            </w:r>
            <w:sdt>
              <w:sdtPr>
                <w:id w:val="63314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86808" w:rsidRPr="002A733C" w14:paraId="4C252685" w14:textId="77777777" w:rsidTr="002B34ED">
        <w:trPr>
          <w:gridAfter w:val="1"/>
          <w:wAfter w:w="10" w:type="dxa"/>
          <w:trHeight w:hRule="exact" w:val="654"/>
        </w:trPr>
        <w:tc>
          <w:tcPr>
            <w:tcW w:w="10070" w:type="dxa"/>
            <w:gridSpan w:val="36"/>
            <w:vAlign w:val="center"/>
          </w:tcPr>
          <w:p w14:paraId="70AD871C" w14:textId="77777777" w:rsidR="00186808" w:rsidRPr="001F48E0" w:rsidRDefault="00186808" w:rsidP="00186808">
            <w:pPr>
              <w:pStyle w:val="Italics"/>
              <w:rPr>
                <w:i w:val="0"/>
                <w:iCs/>
              </w:rPr>
            </w:pPr>
            <w:r w:rsidRPr="001F48E0">
              <w:rPr>
                <w:i w:val="0"/>
                <w:iCs/>
              </w:rPr>
              <w:t xml:space="preserve">You will need to contact your current and or previous Workers Compensation policy issuers and request a copy of your </w:t>
            </w:r>
            <w:r w:rsidRPr="001F48E0">
              <w:rPr>
                <w:b/>
                <w:bCs/>
                <w:i w:val="0"/>
                <w:iCs/>
              </w:rPr>
              <w:t>“Loss Run Report”</w:t>
            </w:r>
            <w:r w:rsidR="00A36EE7" w:rsidRPr="001F48E0">
              <w:rPr>
                <w:b/>
                <w:bCs/>
                <w:i w:val="0"/>
                <w:iCs/>
              </w:rPr>
              <w:t xml:space="preserve"> </w:t>
            </w:r>
            <w:r w:rsidR="00A36EE7" w:rsidRPr="001F48E0">
              <w:rPr>
                <w:i w:val="0"/>
                <w:iCs/>
              </w:rPr>
              <w:t>and they</w:t>
            </w:r>
            <w:r w:rsidRPr="001F48E0">
              <w:rPr>
                <w:i w:val="0"/>
                <w:iCs/>
              </w:rPr>
              <w:t xml:space="preserve"> will email it to you</w:t>
            </w:r>
            <w:r w:rsidR="00A36EE7" w:rsidRPr="001F48E0">
              <w:rPr>
                <w:i w:val="0"/>
                <w:iCs/>
              </w:rPr>
              <w:t>. Once you have received the report, please forward it on to me.</w:t>
            </w:r>
          </w:p>
        </w:tc>
      </w:tr>
      <w:tr w:rsidR="000D2539" w:rsidRPr="002A733C" w14:paraId="66233456" w14:textId="77777777" w:rsidTr="001F48E0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288"/>
          <w:jc w:val="center"/>
        </w:trPr>
        <w:tc>
          <w:tcPr>
            <w:tcW w:w="10080" w:type="dxa"/>
            <w:gridSpan w:val="37"/>
            <w:shd w:val="clear" w:color="auto" w:fill="D9D9D9" w:themeFill="background1" w:themeFillShade="D9"/>
            <w:vAlign w:val="center"/>
          </w:tcPr>
          <w:p w14:paraId="4843A524" w14:textId="77777777" w:rsidR="000D2539" w:rsidRPr="00F264EB" w:rsidRDefault="00CD247C" w:rsidP="00AA7471">
            <w:pPr>
              <w:pStyle w:val="Heading1"/>
            </w:pPr>
            <w:r>
              <w:br w:type="page"/>
            </w:r>
            <w:r w:rsidR="000D2539" w:rsidRPr="00F264EB">
              <w:t>Disclaimer and Signature</w:t>
            </w:r>
          </w:p>
        </w:tc>
      </w:tr>
      <w:tr w:rsidR="000D2539" w:rsidRPr="002A733C" w14:paraId="436512EF" w14:textId="77777777" w:rsidTr="00AC5049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63"/>
          <w:jc w:val="center"/>
        </w:trPr>
        <w:tc>
          <w:tcPr>
            <w:tcW w:w="10080" w:type="dxa"/>
            <w:gridSpan w:val="37"/>
            <w:tcBorders>
              <w:top w:val="nil"/>
              <w:bottom w:val="single" w:sz="4" w:space="0" w:color="C0C0C0"/>
            </w:tcBorders>
            <w:vAlign w:val="center"/>
          </w:tcPr>
          <w:p w14:paraId="6F9BB469" w14:textId="77777777" w:rsidR="00A36EE7" w:rsidRPr="002A733C" w:rsidRDefault="000D2539" w:rsidP="002B34ED">
            <w:pPr>
              <w:pStyle w:val="Disclaimer"/>
            </w:pPr>
            <w:r w:rsidRPr="002A733C">
              <w:t>I certify that my answers are true and comple</w:t>
            </w:r>
            <w:r w:rsidR="002B34ED">
              <w:t xml:space="preserve">te to the best of my knowledge. </w:t>
            </w:r>
            <w:r w:rsidR="00A36EE7">
              <w:t>I understand that this form is not an offer, promise or a policy, either expressed or implied.</w:t>
            </w:r>
          </w:p>
        </w:tc>
      </w:tr>
      <w:tr w:rsidR="002D486E" w:rsidRPr="002A733C" w14:paraId="7BB97B25" w14:textId="77777777" w:rsidTr="00BC1B98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03"/>
          <w:jc w:val="center"/>
        </w:trPr>
        <w:tc>
          <w:tcPr>
            <w:tcW w:w="1076" w:type="dxa"/>
            <w:gridSpan w:val="3"/>
            <w:tcBorders>
              <w:top w:val="single" w:sz="4" w:space="0" w:color="C0C0C0"/>
              <w:right w:val="nil"/>
            </w:tcBorders>
            <w:vAlign w:val="center"/>
          </w:tcPr>
          <w:p w14:paraId="17943F28" w14:textId="77777777" w:rsidR="000D2539" w:rsidRPr="002A733C" w:rsidRDefault="000D2539" w:rsidP="0019779B">
            <w:r w:rsidRPr="002A733C">
              <w:t>Signature</w:t>
            </w:r>
          </w:p>
        </w:tc>
        <w:tc>
          <w:tcPr>
            <w:tcW w:w="5889" w:type="dxa"/>
            <w:gridSpan w:val="21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2D479D53" w14:textId="77777777" w:rsidR="000D2539" w:rsidRPr="002A733C" w:rsidRDefault="000D2539" w:rsidP="0019779B"/>
        </w:tc>
        <w:tc>
          <w:tcPr>
            <w:tcW w:w="677" w:type="dxa"/>
            <w:gridSpan w:val="4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2F6B510B" w14:textId="77777777" w:rsidR="000D2539" w:rsidRPr="002A733C" w:rsidRDefault="000D2539" w:rsidP="0019779B">
            <w:r w:rsidRPr="002A733C">
              <w:t>Date</w:t>
            </w:r>
          </w:p>
        </w:tc>
        <w:tc>
          <w:tcPr>
            <w:tcW w:w="2438" w:type="dxa"/>
            <w:gridSpan w:val="9"/>
            <w:tcBorders>
              <w:top w:val="single" w:sz="4" w:space="0" w:color="C0C0C0"/>
              <w:left w:val="nil"/>
            </w:tcBorders>
            <w:vAlign w:val="center"/>
          </w:tcPr>
          <w:p w14:paraId="4310EF4F" w14:textId="77777777" w:rsidR="000D2539" w:rsidRPr="002A733C" w:rsidRDefault="000D2539" w:rsidP="0019779B"/>
        </w:tc>
      </w:tr>
    </w:tbl>
    <w:p w14:paraId="15B6254B" w14:textId="77777777" w:rsidR="005F6E87" w:rsidRPr="002A733C" w:rsidRDefault="005F6E87" w:rsidP="002B34ED"/>
    <w:sectPr w:rsidR="005F6E87" w:rsidRPr="002A733C" w:rsidSect="00AA7471">
      <w:footerReference w:type="default" r:id="rId14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140B6" w14:textId="77777777" w:rsidR="00251650" w:rsidRDefault="00251650" w:rsidP="00A36EE7">
      <w:r>
        <w:separator/>
      </w:r>
    </w:p>
  </w:endnote>
  <w:endnote w:type="continuationSeparator" w:id="0">
    <w:p w14:paraId="0EA369E3" w14:textId="77777777" w:rsidR="00251650" w:rsidRDefault="00251650" w:rsidP="00A3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873839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7D596F" w14:textId="77777777" w:rsidR="00A36EE7" w:rsidRDefault="00A36EE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7B593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7B593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8DCC5DA" w14:textId="77777777" w:rsidR="00A36EE7" w:rsidRDefault="00A36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05AA3" w14:textId="77777777" w:rsidR="00251650" w:rsidRDefault="00251650" w:rsidP="00A36EE7">
      <w:r>
        <w:separator/>
      </w:r>
    </w:p>
  </w:footnote>
  <w:footnote w:type="continuationSeparator" w:id="0">
    <w:p w14:paraId="62502394" w14:textId="77777777" w:rsidR="00251650" w:rsidRDefault="00251650" w:rsidP="00A36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249"/>
    <w:rsid w:val="000071F7"/>
    <w:rsid w:val="000134FA"/>
    <w:rsid w:val="0002798A"/>
    <w:rsid w:val="0006209D"/>
    <w:rsid w:val="00063EEE"/>
    <w:rsid w:val="00083002"/>
    <w:rsid w:val="00087B85"/>
    <w:rsid w:val="000A01F1"/>
    <w:rsid w:val="000C1163"/>
    <w:rsid w:val="000D2539"/>
    <w:rsid w:val="000F2DF4"/>
    <w:rsid w:val="000F6783"/>
    <w:rsid w:val="00101CD9"/>
    <w:rsid w:val="001059A0"/>
    <w:rsid w:val="00120C95"/>
    <w:rsid w:val="0014663E"/>
    <w:rsid w:val="001564EE"/>
    <w:rsid w:val="00180664"/>
    <w:rsid w:val="00185BA5"/>
    <w:rsid w:val="00186808"/>
    <w:rsid w:val="00195009"/>
    <w:rsid w:val="0019779B"/>
    <w:rsid w:val="001F48E0"/>
    <w:rsid w:val="00205EE4"/>
    <w:rsid w:val="00250014"/>
    <w:rsid w:val="00251650"/>
    <w:rsid w:val="00254D4B"/>
    <w:rsid w:val="00275BB5"/>
    <w:rsid w:val="00286F6A"/>
    <w:rsid w:val="00291C8C"/>
    <w:rsid w:val="002A1ECE"/>
    <w:rsid w:val="002A2510"/>
    <w:rsid w:val="002A733C"/>
    <w:rsid w:val="002B34ED"/>
    <w:rsid w:val="002B4D1D"/>
    <w:rsid w:val="002C10B1"/>
    <w:rsid w:val="002D222A"/>
    <w:rsid w:val="002D486E"/>
    <w:rsid w:val="003076FD"/>
    <w:rsid w:val="00317005"/>
    <w:rsid w:val="00335259"/>
    <w:rsid w:val="00380F4B"/>
    <w:rsid w:val="003929F1"/>
    <w:rsid w:val="003A11E9"/>
    <w:rsid w:val="003A1B63"/>
    <w:rsid w:val="003A33D6"/>
    <w:rsid w:val="003A41A1"/>
    <w:rsid w:val="003B2326"/>
    <w:rsid w:val="003F1D46"/>
    <w:rsid w:val="00437ED0"/>
    <w:rsid w:val="00440CD8"/>
    <w:rsid w:val="00443837"/>
    <w:rsid w:val="00450F66"/>
    <w:rsid w:val="00461739"/>
    <w:rsid w:val="00467865"/>
    <w:rsid w:val="0048685F"/>
    <w:rsid w:val="004A1437"/>
    <w:rsid w:val="004A4198"/>
    <w:rsid w:val="004A54EA"/>
    <w:rsid w:val="004B0578"/>
    <w:rsid w:val="004B71C2"/>
    <w:rsid w:val="004C2FEE"/>
    <w:rsid w:val="004E34C6"/>
    <w:rsid w:val="004F62AD"/>
    <w:rsid w:val="00501AE8"/>
    <w:rsid w:val="00504B65"/>
    <w:rsid w:val="005114CE"/>
    <w:rsid w:val="0052122B"/>
    <w:rsid w:val="00542885"/>
    <w:rsid w:val="005557F6"/>
    <w:rsid w:val="00563778"/>
    <w:rsid w:val="00594395"/>
    <w:rsid w:val="005B4AE2"/>
    <w:rsid w:val="005C3D49"/>
    <w:rsid w:val="005E63CC"/>
    <w:rsid w:val="005F6E87"/>
    <w:rsid w:val="00613129"/>
    <w:rsid w:val="00617C65"/>
    <w:rsid w:val="00670B45"/>
    <w:rsid w:val="00682C69"/>
    <w:rsid w:val="006D2635"/>
    <w:rsid w:val="006D779C"/>
    <w:rsid w:val="006E4F63"/>
    <w:rsid w:val="006E729E"/>
    <w:rsid w:val="007229D0"/>
    <w:rsid w:val="00732147"/>
    <w:rsid w:val="007602AC"/>
    <w:rsid w:val="007607BD"/>
    <w:rsid w:val="00774B67"/>
    <w:rsid w:val="00784FCA"/>
    <w:rsid w:val="00793AC6"/>
    <w:rsid w:val="007A71DE"/>
    <w:rsid w:val="007B199B"/>
    <w:rsid w:val="007B593E"/>
    <w:rsid w:val="007B6119"/>
    <w:rsid w:val="007C1DA0"/>
    <w:rsid w:val="007D6792"/>
    <w:rsid w:val="007E2A15"/>
    <w:rsid w:val="007E56C4"/>
    <w:rsid w:val="008107D6"/>
    <w:rsid w:val="008333C3"/>
    <w:rsid w:val="00841645"/>
    <w:rsid w:val="00852EC6"/>
    <w:rsid w:val="0087784A"/>
    <w:rsid w:val="0088782D"/>
    <w:rsid w:val="008A0543"/>
    <w:rsid w:val="008B08EF"/>
    <w:rsid w:val="008B24BB"/>
    <w:rsid w:val="008B57DD"/>
    <w:rsid w:val="008B7081"/>
    <w:rsid w:val="008D40FF"/>
    <w:rsid w:val="008E33F8"/>
    <w:rsid w:val="00902964"/>
    <w:rsid w:val="009126F8"/>
    <w:rsid w:val="0094790F"/>
    <w:rsid w:val="00966B90"/>
    <w:rsid w:val="009737B7"/>
    <w:rsid w:val="009802C4"/>
    <w:rsid w:val="009973A4"/>
    <w:rsid w:val="009976D9"/>
    <w:rsid w:val="00997A3E"/>
    <w:rsid w:val="009A4EA3"/>
    <w:rsid w:val="009A55DC"/>
    <w:rsid w:val="009C220D"/>
    <w:rsid w:val="009D6AEA"/>
    <w:rsid w:val="00A211B2"/>
    <w:rsid w:val="00A2727E"/>
    <w:rsid w:val="00A35524"/>
    <w:rsid w:val="00A36EE7"/>
    <w:rsid w:val="00A57850"/>
    <w:rsid w:val="00A74F99"/>
    <w:rsid w:val="00A82BA3"/>
    <w:rsid w:val="00A8772D"/>
    <w:rsid w:val="00A94ACC"/>
    <w:rsid w:val="00AA7471"/>
    <w:rsid w:val="00AC5049"/>
    <w:rsid w:val="00AC5249"/>
    <w:rsid w:val="00AE6FA4"/>
    <w:rsid w:val="00B01BC9"/>
    <w:rsid w:val="00B03907"/>
    <w:rsid w:val="00B11811"/>
    <w:rsid w:val="00B178BC"/>
    <w:rsid w:val="00B311E1"/>
    <w:rsid w:val="00B4735C"/>
    <w:rsid w:val="00B90EC2"/>
    <w:rsid w:val="00BA268F"/>
    <w:rsid w:val="00BC1B98"/>
    <w:rsid w:val="00C00B8D"/>
    <w:rsid w:val="00C051EA"/>
    <w:rsid w:val="00C079CA"/>
    <w:rsid w:val="00C5330F"/>
    <w:rsid w:val="00C67741"/>
    <w:rsid w:val="00C74647"/>
    <w:rsid w:val="00C76039"/>
    <w:rsid w:val="00C76480"/>
    <w:rsid w:val="00C80AD2"/>
    <w:rsid w:val="00C90A29"/>
    <w:rsid w:val="00C92FD6"/>
    <w:rsid w:val="00CA28E6"/>
    <w:rsid w:val="00CD247C"/>
    <w:rsid w:val="00D03A13"/>
    <w:rsid w:val="00D14E73"/>
    <w:rsid w:val="00D6155E"/>
    <w:rsid w:val="00D90A75"/>
    <w:rsid w:val="00DA4B5C"/>
    <w:rsid w:val="00DB2B15"/>
    <w:rsid w:val="00DC47A2"/>
    <w:rsid w:val="00DE1551"/>
    <w:rsid w:val="00DE3485"/>
    <w:rsid w:val="00DE7FB7"/>
    <w:rsid w:val="00DF065E"/>
    <w:rsid w:val="00E15AEF"/>
    <w:rsid w:val="00E20DDA"/>
    <w:rsid w:val="00E32A8B"/>
    <w:rsid w:val="00E36054"/>
    <w:rsid w:val="00E37E7B"/>
    <w:rsid w:val="00E46E04"/>
    <w:rsid w:val="00E67FD4"/>
    <w:rsid w:val="00E87396"/>
    <w:rsid w:val="00EB01AF"/>
    <w:rsid w:val="00EB478A"/>
    <w:rsid w:val="00EC42A3"/>
    <w:rsid w:val="00EE5928"/>
    <w:rsid w:val="00F02A61"/>
    <w:rsid w:val="00F264EB"/>
    <w:rsid w:val="00F83033"/>
    <w:rsid w:val="00F8670A"/>
    <w:rsid w:val="00F966AA"/>
    <w:rsid w:val="00FB538F"/>
    <w:rsid w:val="00FC3071"/>
    <w:rsid w:val="00FD5902"/>
    <w:rsid w:val="00FD7735"/>
    <w:rsid w:val="00FE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5BD5AB"/>
  <w15:docId w15:val="{65ABD5F6-19A8-49F9-90A1-9E899396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  <w:style w:type="paragraph" w:styleId="Header">
    <w:name w:val="header"/>
    <w:basedOn w:val="Normal"/>
    <w:link w:val="HeaderChar"/>
    <w:unhideWhenUsed/>
    <w:rsid w:val="00A36E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36EE7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iPriority w:val="99"/>
    <w:unhideWhenUsed/>
    <w:rsid w:val="00A36E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EE7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4B71C2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4B71C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94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dmin@courierbis.co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bob@courierbi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in@courierbis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ob@courierbis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rryl%20CA\AppData\Roaming\Microsoft\Templates\Employment%20application%20(2%20page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F5469A-B449-45CF-9E17-BBDA48BF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(2 pages)</Template>
  <TotalTime>116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Sherryl Stanis</dc:creator>
  <cp:keywords/>
  <cp:lastModifiedBy>Joshua Levin</cp:lastModifiedBy>
  <cp:revision>29</cp:revision>
  <cp:lastPrinted>2017-05-11T17:59:00Z</cp:lastPrinted>
  <dcterms:created xsi:type="dcterms:W3CDTF">2017-04-22T20:26:00Z</dcterms:created>
  <dcterms:modified xsi:type="dcterms:W3CDTF">2019-03-15T19:46:00Z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