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43A2" w:rsidRPr="007643A2" w:rsidRDefault="00B9605D" w:rsidP="007643A2">
      <w:pPr>
        <w:spacing w:line="259" w:lineRule="auto"/>
        <w:jc w:val="center"/>
        <w:rPr>
          <w:b/>
          <w:u w:val="single"/>
        </w:rPr>
      </w:pPr>
      <w:r>
        <w:rPr>
          <w:b/>
          <w:u w:val="single"/>
        </w:rPr>
        <w:t xml:space="preserve">Backyard Baseball Cage </w:t>
      </w:r>
    </w:p>
    <w:p w:rsidR="007643A2" w:rsidRPr="007643A2" w:rsidRDefault="007643A2" w:rsidP="007643A2">
      <w:pPr>
        <w:spacing w:line="259" w:lineRule="auto"/>
      </w:pPr>
      <w:r w:rsidRPr="007643A2">
        <w:t xml:space="preserve">                              Assumption of the Risk and Waiver of Liability Relating to Coronavirus/COVID-19 </w:t>
      </w:r>
    </w:p>
    <w:p w:rsidR="007643A2" w:rsidRPr="007643A2" w:rsidRDefault="007643A2" w:rsidP="007643A2">
      <w:pPr>
        <w:spacing w:line="259" w:lineRule="auto"/>
      </w:pPr>
    </w:p>
    <w:p w:rsidR="007643A2" w:rsidRPr="007643A2" w:rsidRDefault="007643A2" w:rsidP="007643A2">
      <w:pPr>
        <w:spacing w:line="259" w:lineRule="auto"/>
      </w:pPr>
      <w:r w:rsidRPr="007643A2">
        <w:t>The novel coronavirus, COVID-19, has been declared a worldwide pandemic by the World Health Organization. COVID-19 is extremely contagious and is believed to spread mainly from person-to-person contact. As a result, federal, state, and local governments and federal and state health agencies recommend social distancing and have, in many locations, prohibited the congregation of groups of</w:t>
      </w:r>
      <w:r>
        <w:t xml:space="preserve"> people.</w:t>
      </w:r>
      <w:r w:rsidR="00B9605D">
        <w:t xml:space="preserve"> Backyard Baseball Cage</w:t>
      </w:r>
      <w:r w:rsidRPr="007643A2">
        <w:t xml:space="preserve"> (a non-profit organization) (</w:t>
      </w:r>
      <w:r w:rsidR="00B9605D">
        <w:t>Backyard Baseball Cage</w:t>
      </w:r>
      <w:r w:rsidRPr="007643A2">
        <w:t xml:space="preserve"> cannot guarantee that you or your child(</w:t>
      </w:r>
      <w:proofErr w:type="spellStart"/>
      <w:r w:rsidRPr="007643A2">
        <w:t>ren</w:t>
      </w:r>
      <w:proofErr w:type="spellEnd"/>
      <w:r w:rsidRPr="007643A2">
        <w:t xml:space="preserve">) will not become infected with </w:t>
      </w:r>
      <w:r>
        <w:t xml:space="preserve">COVID-19. Further, </w:t>
      </w:r>
      <w:r w:rsidR="00B9605D">
        <w:t xml:space="preserve">visiting </w:t>
      </w:r>
      <w:r w:rsidR="00B9605D" w:rsidRPr="007643A2">
        <w:t>Backyard</w:t>
      </w:r>
      <w:r w:rsidR="00B9605D">
        <w:t xml:space="preserve"> Baseball Cage</w:t>
      </w:r>
      <w:r w:rsidRPr="007643A2">
        <w:t xml:space="preserve"> could increase your risk and your child(</w:t>
      </w:r>
      <w:proofErr w:type="spellStart"/>
      <w:r w:rsidRPr="007643A2">
        <w:t>ren</w:t>
      </w:r>
      <w:proofErr w:type="spellEnd"/>
      <w:r w:rsidRPr="007643A2">
        <w:t>)’s risk of contracting COVID-19.</w:t>
      </w:r>
    </w:p>
    <w:p w:rsidR="007643A2" w:rsidRPr="007643A2" w:rsidRDefault="007643A2" w:rsidP="007643A2">
      <w:pPr>
        <w:spacing w:line="259" w:lineRule="auto"/>
      </w:pPr>
      <w:r w:rsidRPr="007643A2">
        <w:t xml:space="preserve">                                                _______________________________________ </w:t>
      </w:r>
    </w:p>
    <w:p w:rsidR="007643A2" w:rsidRPr="007643A2" w:rsidRDefault="007643A2" w:rsidP="007643A2">
      <w:pPr>
        <w:spacing w:line="259" w:lineRule="auto"/>
      </w:pPr>
      <w:r w:rsidRPr="007643A2">
        <w:t>By signing this agreement, I acknowledge the contagious nature of COVID-19 and voluntarily assume the risk that my child(</w:t>
      </w:r>
      <w:proofErr w:type="spellStart"/>
      <w:r w:rsidRPr="007643A2">
        <w:t>ren</w:t>
      </w:r>
      <w:proofErr w:type="spellEnd"/>
      <w:r w:rsidRPr="007643A2">
        <w:t>) and I may be exposed to or infected by COVI</w:t>
      </w:r>
      <w:r>
        <w:t>D-19</w:t>
      </w:r>
      <w:r w:rsidR="00B9605D">
        <w:t xml:space="preserve"> by </w:t>
      </w:r>
      <w:proofErr w:type="spellStart"/>
      <w:r w:rsidR="00B9605D">
        <w:t>visting</w:t>
      </w:r>
      <w:proofErr w:type="spellEnd"/>
      <w:r w:rsidR="00B9605D">
        <w:t xml:space="preserve"> </w:t>
      </w:r>
      <w:r w:rsidR="00B9605D">
        <w:t>Backyard Baseball Cage</w:t>
      </w:r>
      <w:r w:rsidR="00B9605D" w:rsidRPr="007643A2">
        <w:t xml:space="preserve"> </w:t>
      </w:r>
      <w:r w:rsidRPr="007643A2">
        <w:t>and that such exposure or infection may result in personal injury, illness, permanent disability, and death. I understand that the risk of becoming exposed t</w:t>
      </w:r>
      <w:r>
        <w:t>o or infected by COVID-19 at</w:t>
      </w:r>
      <w:r w:rsidR="00B9605D">
        <w:t xml:space="preserve"> </w:t>
      </w:r>
      <w:r w:rsidR="00B9605D">
        <w:t>Backyard Baseball Cage</w:t>
      </w:r>
      <w:r w:rsidR="00B9605D" w:rsidRPr="007643A2">
        <w:t xml:space="preserve"> </w:t>
      </w:r>
      <w:r w:rsidRPr="007643A2">
        <w:t>may result from the actions, omissions, or negligence of myself and others, in</w:t>
      </w:r>
      <w:r>
        <w:t>cluding, but not limited to,</w:t>
      </w:r>
      <w:r w:rsidR="00B9605D">
        <w:t xml:space="preserve"> </w:t>
      </w:r>
      <w:r w:rsidR="00B9605D">
        <w:t>Backyard Baseball Cage</w:t>
      </w:r>
      <w:r w:rsidRPr="007643A2">
        <w:t xml:space="preserve"> </w:t>
      </w:r>
      <w:r w:rsidRPr="007643A2">
        <w:t xml:space="preserve">volunteers, and program participants and their families. </w:t>
      </w:r>
    </w:p>
    <w:p w:rsidR="007643A2" w:rsidRPr="007643A2" w:rsidRDefault="007643A2" w:rsidP="00B9605D">
      <w:pPr>
        <w:spacing w:line="259" w:lineRule="auto"/>
      </w:pPr>
      <w:r w:rsidRPr="007643A2">
        <w:t>I voluntarily agree to assume all of the foregoing risks and accept sole responsibility for any injury to my child(</w:t>
      </w:r>
      <w:proofErr w:type="spellStart"/>
      <w:r w:rsidRPr="007643A2">
        <w:t>ren</w:t>
      </w:r>
      <w:proofErr w:type="spellEnd"/>
      <w:r w:rsidRPr="007643A2">
        <w:t>) or myself (including, but not limited to, personal injury, disability, and death), illness, damage, loss, claim, liability, or expense, of any kind, that I or my child(</w:t>
      </w:r>
      <w:proofErr w:type="spellStart"/>
      <w:r w:rsidRPr="007643A2">
        <w:t>ren</w:t>
      </w:r>
      <w:proofErr w:type="spellEnd"/>
      <w:r w:rsidRPr="007643A2">
        <w:t>) may experience or incur in connection with m</w:t>
      </w:r>
      <w:r>
        <w:t>y child(</w:t>
      </w:r>
      <w:proofErr w:type="spellStart"/>
      <w:r>
        <w:t>ren</w:t>
      </w:r>
      <w:proofErr w:type="spellEnd"/>
      <w:r>
        <w:t xml:space="preserve">)’s attendance at </w:t>
      </w:r>
      <w:r w:rsidR="00B9605D">
        <w:t>Backyard Baseball Cage</w:t>
      </w:r>
      <w:r w:rsidR="00B9605D">
        <w:t>.</w:t>
      </w:r>
    </w:p>
    <w:p w:rsidR="007643A2" w:rsidRPr="007643A2" w:rsidRDefault="007643A2" w:rsidP="00B9605D">
      <w:pPr>
        <w:spacing w:line="259" w:lineRule="auto"/>
      </w:pPr>
      <w:r w:rsidRPr="007643A2">
        <w:t xml:space="preserve"> On my behalf, and on behalf of my children, I hereby release, covenant not to sue, </w:t>
      </w:r>
      <w:r>
        <w:t>discharge, and hold harmless</w:t>
      </w:r>
      <w:r w:rsidR="00B9605D" w:rsidRPr="00B9605D">
        <w:t xml:space="preserve"> </w:t>
      </w:r>
      <w:r w:rsidR="00B9605D">
        <w:t xml:space="preserve">Backyard Baseball </w:t>
      </w:r>
      <w:r w:rsidR="00B9605D">
        <w:t>Cage,</w:t>
      </w:r>
      <w:r w:rsidRPr="007643A2">
        <w:t xml:space="preserve"> its employees, directors, agents, and representatives, of and from any claims, including all liabilities, actions, damages, costs or expenses of any kind arising out of or relating </w:t>
      </w:r>
      <w:bookmarkStart w:id="0" w:name="_GoBack"/>
      <w:bookmarkEnd w:id="0"/>
      <w:r w:rsidRPr="007643A2">
        <w:t>thereto. I understand and agree that this release includes any claims based on the actions,</w:t>
      </w:r>
      <w:r>
        <w:t xml:space="preserve"> omissions, or negligence of</w:t>
      </w:r>
      <w:r w:rsidR="00B9605D" w:rsidRPr="00B9605D">
        <w:t xml:space="preserve"> </w:t>
      </w:r>
      <w:r w:rsidR="00B9605D">
        <w:t xml:space="preserve">Backyard Baseball </w:t>
      </w:r>
      <w:r w:rsidR="00B9605D">
        <w:t>Cage,</w:t>
      </w:r>
      <w:r w:rsidRPr="007643A2">
        <w:t xml:space="preserve"> its employees, agents, and representatives, whether a COVID19 infection occurs before, during,</w:t>
      </w:r>
      <w:r>
        <w:t xml:space="preserve"> or after visiting</w:t>
      </w:r>
      <w:r w:rsidR="00B9605D">
        <w:t xml:space="preserve"> </w:t>
      </w:r>
      <w:r w:rsidR="00B9605D">
        <w:t>Backyard Baseball Cage</w:t>
      </w:r>
      <w:r w:rsidR="00B9605D">
        <w:t>.</w:t>
      </w:r>
    </w:p>
    <w:p w:rsidR="007643A2" w:rsidRPr="007643A2" w:rsidRDefault="007643A2" w:rsidP="007643A2">
      <w:pPr>
        <w:spacing w:after="0" w:line="240" w:lineRule="auto"/>
        <w:rPr>
          <w:rFonts w:ascii="Times New Roman" w:hAnsi="Times New Roman" w:cs="Times New Roman"/>
        </w:rPr>
      </w:pPr>
    </w:p>
    <w:p w:rsidR="007643A2" w:rsidRPr="007643A2" w:rsidRDefault="007643A2" w:rsidP="007643A2">
      <w:pPr>
        <w:spacing w:after="0" w:line="240" w:lineRule="auto"/>
      </w:pPr>
      <w:r>
        <w:t xml:space="preserve"> _____________________________</w:t>
      </w:r>
      <w:r w:rsidRPr="007643A2">
        <w:t xml:space="preserve">                                     _____________________________                                     </w:t>
      </w:r>
      <w:r w:rsidR="00B9605D">
        <w:t xml:space="preserve">Name </w:t>
      </w:r>
      <w:r w:rsidR="00B9605D">
        <w:t>Backyard Baseball Cage</w:t>
      </w:r>
      <w:r w:rsidRPr="007643A2">
        <w:t xml:space="preserve"> </w:t>
      </w:r>
      <w:r w:rsidRPr="007643A2">
        <w:t>Participant(</w:t>
      </w:r>
      <w:proofErr w:type="gramStart"/>
      <w:r w:rsidRPr="007643A2">
        <w:t xml:space="preserve">s)   </w:t>
      </w:r>
      <w:proofErr w:type="gramEnd"/>
      <w:r w:rsidRPr="007643A2">
        <w:t xml:space="preserve">                                                   Date  </w:t>
      </w:r>
    </w:p>
    <w:p w:rsidR="007643A2" w:rsidRPr="007643A2" w:rsidRDefault="007643A2" w:rsidP="007643A2">
      <w:pPr>
        <w:spacing w:after="0" w:line="240" w:lineRule="auto"/>
      </w:pPr>
      <w:r w:rsidRPr="007643A2">
        <w:t xml:space="preserve">                                                        </w:t>
      </w:r>
    </w:p>
    <w:p w:rsidR="007643A2" w:rsidRPr="007643A2" w:rsidRDefault="007643A2" w:rsidP="007643A2">
      <w:pPr>
        <w:spacing w:after="0" w:line="240" w:lineRule="auto"/>
      </w:pPr>
      <w:r w:rsidRPr="007643A2">
        <w:t xml:space="preserve">_____________________________                                       _____________________________                                      </w:t>
      </w:r>
    </w:p>
    <w:p w:rsidR="00566DC5" w:rsidRDefault="007643A2" w:rsidP="007643A2">
      <w:r w:rsidRPr="007643A2">
        <w:t>Signature of Parent/Guardian                                                  Print Name of Parent/Guardian</w:t>
      </w:r>
    </w:p>
    <w:sectPr w:rsidR="00566D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43A2"/>
    <w:rsid w:val="00566DC5"/>
    <w:rsid w:val="007643A2"/>
    <w:rsid w:val="00B9605D"/>
    <w:rsid w:val="00FC6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16EEBA"/>
  <w15:chartTrackingRefBased/>
  <w15:docId w15:val="{937D59E5-A2ED-4AAD-B463-2E7D59750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43A2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C69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698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759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F86D3DEB</Template>
  <TotalTime>1</TotalTime>
  <Pages>1</Pages>
  <Words>452</Words>
  <Characters>2581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Gus Rico</dc:creator>
  <cp:keywords/>
  <dc:description/>
  <cp:lastModifiedBy>Gus Rico</cp:lastModifiedBy>
  <cp:revision>2</cp:revision>
  <cp:lastPrinted>2020-07-31T18:00:00Z</cp:lastPrinted>
  <dcterms:created xsi:type="dcterms:W3CDTF">2020-12-11T18:12:00Z</dcterms:created>
  <dcterms:modified xsi:type="dcterms:W3CDTF">2020-12-11T18:12:00Z</dcterms:modified>
</cp:coreProperties>
</file>