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5F796839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10BC85F0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2B6B142B" w14:textId="6251872E" w:rsidR="00265218" w:rsidRPr="00410E03" w:rsidRDefault="001B1EE0" w:rsidP="0035052D">
            <w:pPr>
              <w:pStyle w:val="Title"/>
            </w:pPr>
            <w:r>
              <w:t>Info Sheet</w:t>
            </w:r>
          </w:p>
        </w:tc>
        <w:tc>
          <w:tcPr>
            <w:tcW w:w="2405" w:type="pct"/>
            <w:shd w:val="clear" w:color="auto" w:fill="auto"/>
          </w:tcPr>
          <w:p w14:paraId="45F17024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5A67E999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5D662A34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4FA04426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52633FCB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44932E5B" w14:textId="77777777" w:rsidR="00BC1B68" w:rsidRPr="00410E03" w:rsidRDefault="00BC1B68" w:rsidP="00915359"/>
        </w:tc>
      </w:tr>
      <w:tr w:rsidR="00265218" w:rsidRPr="00410E03" w14:paraId="0F2FE19A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336E023B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1257AACA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1E585625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DED9292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5E1CCFAB" w14:textId="77777777" w:rsidR="00C50E6D" w:rsidRPr="00410E03" w:rsidRDefault="00C50E6D" w:rsidP="00915359"/>
              </w:tc>
            </w:tr>
            <w:tr w:rsidR="00C50E6D" w:rsidRPr="009F4149" w14:paraId="4A0717D5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483FCECA" w14:textId="77777777" w:rsidR="00C50E6D" w:rsidRPr="009F4149" w:rsidRDefault="00CF33C1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2AD3C10079644BE99BAA428059200D3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2ECF931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6820B686" w14:textId="71B39DAD" w:rsidR="00C50E6D" w:rsidRPr="009F4149" w:rsidRDefault="00CF33C1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7AB6F0D60B924CEC89C776BB8249FB30"/>
                      </w:placeholder>
                      <w15:appearance w15:val="hidden"/>
                      <w:text/>
                    </w:sdtPr>
                    <w:sdtEndPr/>
                    <w:sdtContent>
                      <w:r w:rsidR="00205D9F">
                        <w:t xml:space="preserve">Event/Appearance </w:t>
                      </w:r>
                      <w:r w:rsidR="005447C1">
                        <w:t>-Name</w:t>
                      </w:r>
                    </w:sdtContent>
                  </w:sdt>
                </w:p>
              </w:tc>
            </w:tr>
            <w:tr w:rsidR="00A3321A" w:rsidRPr="00410E03" w14:paraId="1A1E1300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D2A2877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55F07CB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9BAB0D1" w14:textId="77777777" w:rsidR="00A3321A" w:rsidRPr="00410E03" w:rsidRDefault="00A3321A" w:rsidP="00915359"/>
              </w:tc>
            </w:tr>
            <w:tr w:rsidR="00E141F4" w:rsidRPr="009F4149" w14:paraId="4312678B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ECBAF02" w14:textId="44256B2F" w:rsidR="00E141F4" w:rsidRPr="009F4149" w:rsidRDefault="00205D9F" w:rsidP="009F4149">
                  <w:pPr>
                    <w:pStyle w:val="BoldText"/>
                  </w:pPr>
                  <w:r>
                    <w:t>POC</w:t>
                  </w:r>
                </w:p>
              </w:tc>
              <w:tc>
                <w:tcPr>
                  <w:tcW w:w="300" w:type="dxa"/>
                </w:tcPr>
                <w:p w14:paraId="3705A88F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F203EB4" w14:textId="77777777" w:rsidR="00E141F4" w:rsidRPr="009F4149" w:rsidRDefault="00CF33C1" w:rsidP="009F4149">
                  <w:pPr>
                    <w:pStyle w:val="BoldText"/>
                  </w:pPr>
                  <w:sdt>
                    <w:sdtPr>
                      <w:id w:val="408201442"/>
                      <w:placeholder>
                        <w:docPart w:val="D8F6B3375C3147B49BBF643E1475DBF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Organization/Company Name</w:t>
                      </w:r>
                    </w:sdtContent>
                  </w:sdt>
                </w:p>
              </w:tc>
            </w:tr>
            <w:tr w:rsidR="00E141F4" w:rsidRPr="00410E03" w14:paraId="0BB0EC0F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341B058E" w14:textId="17ECF945" w:rsidR="00E141F4" w:rsidRPr="00410E03" w:rsidRDefault="00301217" w:rsidP="0035052D">
                  <w:pPr>
                    <w:pStyle w:val="BlueBoldText"/>
                  </w:pPr>
                  <w:r>
                    <w:t>Engagement/</w:t>
                  </w:r>
                  <w:r w:rsidR="00EB6655">
                    <w:t>Appearance</w:t>
                  </w:r>
                  <w:r>
                    <w:t xml:space="preserve"> Information</w:t>
                  </w:r>
                </w:p>
              </w:tc>
            </w:tr>
            <w:tr w:rsidR="00E141F4" w:rsidRPr="00410E03" w14:paraId="09AF34C1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1D5CBC44" w14:textId="77777777" w:rsidR="00E141F4" w:rsidRPr="00410E03" w:rsidRDefault="00E141F4" w:rsidP="00915359"/>
              </w:tc>
            </w:tr>
            <w:tr w:rsidR="00E61D15" w:rsidRPr="00410E03" w14:paraId="78EBE628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1877E7F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660C9252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B5638DF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05D077C4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298F48E3" w14:textId="77777777" w:rsidR="00E61D15" w:rsidRPr="00410E03" w:rsidRDefault="00E61D15" w:rsidP="00915359"/>
              </w:tc>
            </w:tr>
            <w:tr w:rsidR="00E301A2" w:rsidRPr="009F4149" w14:paraId="630C56F8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0CE9877E" w14:textId="53638AB8" w:rsidR="00E301A2" w:rsidRPr="009F4149" w:rsidRDefault="00205D9F" w:rsidP="009F4149">
                  <w:pPr>
                    <w:pStyle w:val="BoldText"/>
                  </w:pPr>
                  <w:r>
                    <w:t>Work Phone</w:t>
                  </w:r>
                </w:p>
              </w:tc>
              <w:tc>
                <w:tcPr>
                  <w:tcW w:w="3385" w:type="dxa"/>
                  <w:gridSpan w:val="5"/>
                </w:tcPr>
                <w:p w14:paraId="75FFA318" w14:textId="77777777" w:rsidR="00E301A2" w:rsidRPr="009F4149" w:rsidRDefault="00CF33C1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022CA1C179A04467B388FDE95125953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6B20C401" w14:textId="77777777" w:rsidR="00E301A2" w:rsidRPr="009F4149" w:rsidRDefault="00CF33C1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8574DA3EFDC24BF6B17C009C232D592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7362BAD6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6B7144A1" w14:textId="77777777" w:rsidR="00E61D15" w:rsidRPr="00410E03" w:rsidRDefault="00E61D15" w:rsidP="00915359"/>
              </w:tc>
            </w:tr>
            <w:tr w:rsidR="00E61D15" w:rsidRPr="00410E03" w14:paraId="6DA44462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2DA6A8BE" w14:textId="632902E9" w:rsidR="00E61D15" w:rsidRPr="00410E03" w:rsidRDefault="00205D9F" w:rsidP="0035052D">
                  <w:pPr>
                    <w:pStyle w:val="BoldText"/>
                  </w:pPr>
                  <w:r>
                    <w:t>Address- Event/Studio</w:t>
                  </w:r>
                </w:p>
              </w:tc>
            </w:tr>
            <w:tr w:rsidR="00E61D15" w:rsidRPr="00410E03" w14:paraId="0C74F83B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1E048C1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2453F659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41E6CD4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5E41D934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F369814" w14:textId="77777777" w:rsidR="00E61D15" w:rsidRPr="00410E03" w:rsidRDefault="00E61D15" w:rsidP="00915359"/>
              </w:tc>
            </w:tr>
            <w:tr w:rsidR="00E61D15" w:rsidRPr="009F4149" w14:paraId="4C91C0CE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E63B56A" w14:textId="77777777" w:rsidR="00E61D15" w:rsidRPr="009F4149" w:rsidRDefault="00CF33C1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CB6D6DDE47974795A30750E59912130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5233965F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01CA5E3" w14:textId="77777777" w:rsidR="00E61D15" w:rsidRPr="009F4149" w:rsidRDefault="00CF33C1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9AD668C35D594BEB9CECB4DBBE6C362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0614B41C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634E43F4" w14:textId="3179BF6C" w:rsidR="00E61D15" w:rsidRPr="009F4149" w:rsidRDefault="00205D9F" w:rsidP="009F4149">
                  <w:pPr>
                    <w:pStyle w:val="BoldText"/>
                  </w:pPr>
                  <w:r>
                    <w:t>Airport</w:t>
                  </w:r>
                </w:p>
              </w:tc>
            </w:tr>
            <w:tr w:rsidR="00E61D15" w:rsidRPr="00410E03" w14:paraId="71688C6E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0E9E7E86" w14:textId="77777777" w:rsidR="00E61D15" w:rsidRPr="00410E03" w:rsidRDefault="00E61D15" w:rsidP="00915359"/>
              </w:tc>
            </w:tr>
            <w:tr w:rsidR="00E61D15" w:rsidRPr="00410E03" w14:paraId="01642EE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52E0492D" w14:textId="16088A5E" w:rsidR="00E61D15" w:rsidRPr="00410E03" w:rsidRDefault="007872F3" w:rsidP="0035052D">
                  <w:pPr>
                    <w:pStyle w:val="BoldText"/>
                  </w:pPr>
                  <w:r>
                    <w:t>Agenda/No. of Speakers/</w:t>
                  </w:r>
                  <w:r w:rsidR="007739B5">
                    <w:t>Topic</w:t>
                  </w:r>
                </w:p>
              </w:tc>
            </w:tr>
            <w:tr w:rsidR="00915359" w:rsidRPr="00410E03" w14:paraId="66D289E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B66ED96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36B585C3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CD94901" w14:textId="77777777" w:rsidR="00915359" w:rsidRPr="00410E03" w:rsidRDefault="00915359" w:rsidP="00915359"/>
              </w:tc>
            </w:tr>
            <w:tr w:rsidR="00915359" w:rsidRPr="00410E03" w14:paraId="0E789ACE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36020591" w14:textId="0303ED35" w:rsidR="00915359" w:rsidRPr="00410E03" w:rsidRDefault="00BB320B" w:rsidP="0035052D">
                  <w:pPr>
                    <w:pStyle w:val="BoldText"/>
                  </w:pPr>
                  <w:r>
                    <w:t>Response Required</w:t>
                  </w:r>
                </w:p>
              </w:tc>
              <w:tc>
                <w:tcPr>
                  <w:tcW w:w="300" w:type="dxa"/>
                </w:tcPr>
                <w:p w14:paraId="069C558F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368B062C" w14:textId="1CD09B64" w:rsidR="00915359" w:rsidRPr="00410E03" w:rsidRDefault="00804B4B" w:rsidP="0035052D">
                  <w:pPr>
                    <w:pStyle w:val="BoldText"/>
                  </w:pPr>
                  <w:r>
                    <w:t>No. of Media Outlets</w:t>
                  </w:r>
                </w:p>
              </w:tc>
            </w:tr>
            <w:tr w:rsidR="00915359" w:rsidRPr="00410E03" w14:paraId="68E4513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43D79BFD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418819DE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D553523" w14:textId="77777777" w:rsidR="00915359" w:rsidRPr="00410E03" w:rsidRDefault="00915359" w:rsidP="00915359"/>
              </w:tc>
            </w:tr>
            <w:tr w:rsidR="00915359" w:rsidRPr="00410E03" w14:paraId="0BCC2BA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A0D5C9E" w14:textId="7ACD1C63" w:rsidR="00915359" w:rsidRPr="00410E03" w:rsidRDefault="00804B4B" w:rsidP="0035052D">
                  <w:pPr>
                    <w:pStyle w:val="BoldText"/>
                  </w:pPr>
                  <w:r>
                    <w:t>Budgets</w:t>
                  </w:r>
                </w:p>
              </w:tc>
              <w:tc>
                <w:tcPr>
                  <w:tcW w:w="300" w:type="dxa"/>
                </w:tcPr>
                <w:p w14:paraId="0DA6C981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528D24DE" w14:textId="33459B68" w:rsidR="00915359" w:rsidRPr="00410E03" w:rsidRDefault="00C16428" w:rsidP="0035052D">
                  <w:pPr>
                    <w:pStyle w:val="BoldText"/>
                  </w:pPr>
                  <w:r>
                    <w:t>Speaking Engagement/Appearance Fees</w:t>
                  </w:r>
                  <w:r w:rsidR="00804B4B">
                    <w:t xml:space="preserve"> </w:t>
                  </w:r>
                </w:p>
              </w:tc>
            </w:tr>
            <w:tr w:rsidR="00915359" w:rsidRPr="00410E03" w14:paraId="554D432B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2B422DA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43A9D5F8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5825D96" w14:textId="77777777" w:rsidR="00915359" w:rsidRPr="00410E03" w:rsidRDefault="00915359" w:rsidP="00915359"/>
              </w:tc>
            </w:tr>
            <w:tr w:rsidR="00915359" w:rsidRPr="00410E03" w14:paraId="2B7F4D70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016B63F" w14:textId="039E2664" w:rsidR="00915359" w:rsidRPr="00410E03" w:rsidRDefault="00804B4B" w:rsidP="0035052D">
                  <w:pPr>
                    <w:pStyle w:val="BoldText"/>
                  </w:pPr>
                  <w:r>
                    <w:t>Accommodations</w:t>
                  </w:r>
                  <w:r w:rsidR="00076662">
                    <w:t>/Transportation Fees</w:t>
                  </w:r>
                </w:p>
              </w:tc>
              <w:tc>
                <w:tcPr>
                  <w:tcW w:w="300" w:type="dxa"/>
                </w:tcPr>
                <w:p w14:paraId="525A3865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A326CA8" w14:textId="31F8352D" w:rsidR="00915359" w:rsidRPr="00410E03" w:rsidRDefault="00804B4B" w:rsidP="0035052D">
                  <w:pPr>
                    <w:pStyle w:val="BoldText"/>
                  </w:pPr>
                  <w:r>
                    <w:t>Accommodation</w:t>
                  </w:r>
                  <w:r w:rsidR="00076662">
                    <w:t>/Transportation F</w:t>
                  </w:r>
                  <w:r>
                    <w:t xml:space="preserve">ees (Avg) </w:t>
                  </w:r>
                </w:p>
              </w:tc>
            </w:tr>
            <w:tr w:rsidR="00915359" w:rsidRPr="00410E03" w14:paraId="31183ED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4DCA8473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6D48038B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EBCEE8B" w14:textId="77777777" w:rsidR="00915359" w:rsidRPr="00410E03" w:rsidRDefault="00915359" w:rsidP="00915359"/>
              </w:tc>
            </w:tr>
            <w:tr w:rsidR="00915359" w:rsidRPr="00410E03" w14:paraId="5F1EB3CF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A305B36" w14:textId="54162CF2" w:rsidR="00915359" w:rsidRPr="00410E03" w:rsidRDefault="00804B4B" w:rsidP="0035052D">
                  <w:pPr>
                    <w:pStyle w:val="BoldText"/>
                  </w:pPr>
                  <w:r>
                    <w:t>Post Execution Content/Media Access</w:t>
                  </w:r>
                </w:p>
              </w:tc>
              <w:tc>
                <w:tcPr>
                  <w:tcW w:w="300" w:type="dxa"/>
                </w:tcPr>
                <w:p w14:paraId="7C27DF8F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0B872F4" w14:textId="23A16959" w:rsidR="00915359" w:rsidRPr="00410E03" w:rsidRDefault="0074520A" w:rsidP="0035052D">
                  <w:pPr>
                    <w:pStyle w:val="BoldText"/>
                  </w:pPr>
                  <w:r>
                    <w:t>Total Budget w/speaking fees</w:t>
                  </w:r>
                </w:p>
              </w:tc>
            </w:tr>
          </w:tbl>
          <w:p w14:paraId="37E4FCBE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66C0D81E" w14:textId="77777777" w:rsidR="00265218" w:rsidRPr="00410E03" w:rsidRDefault="00265218" w:rsidP="00CF31BB"/>
        </w:tc>
      </w:tr>
    </w:tbl>
    <w:p w14:paraId="3AEE773C" w14:textId="77777777"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E0F9B" w14:textId="77777777" w:rsidR="00CF33C1" w:rsidRDefault="00CF33C1" w:rsidP="00CF31BB">
      <w:r>
        <w:separator/>
      </w:r>
    </w:p>
  </w:endnote>
  <w:endnote w:type="continuationSeparator" w:id="0">
    <w:p w14:paraId="1ECD5585" w14:textId="77777777" w:rsidR="00CF33C1" w:rsidRDefault="00CF33C1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4665956D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12455333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8380933" wp14:editId="78C5D2E0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0086579C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8380933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0086579C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08958347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837C40C" wp14:editId="6E68F71E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3B4E649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AD9F3A9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BDD3647" wp14:editId="00782FB8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5F1793A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2F59A88E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2225A54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3AF0194A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806FE61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39A88072" w14:textId="77777777" w:rsidTr="002D3842">
      <w:tc>
        <w:tcPr>
          <w:tcW w:w="3596" w:type="dxa"/>
          <w:shd w:val="clear" w:color="auto" w:fill="auto"/>
          <w:vAlign w:val="center"/>
        </w:tcPr>
        <w:p w14:paraId="1DA416D8" w14:textId="4DC845FF" w:rsidR="00AE3FB7" w:rsidRPr="009F4149" w:rsidRDefault="0074520A" w:rsidP="009F4149">
          <w:pPr>
            <w:pStyle w:val="Contacts"/>
          </w:pPr>
          <w:r>
            <w:t>506 2</w:t>
          </w:r>
          <w:r w:rsidRPr="0074520A">
            <w:rPr>
              <w:vertAlign w:val="superscript"/>
            </w:rPr>
            <w:t>nd</w:t>
          </w:r>
          <w:r>
            <w:t xml:space="preserve"> Ave. Smith Tower Suite 1400, Seattle, WA 98104</w:t>
          </w:r>
        </w:p>
      </w:tc>
      <w:tc>
        <w:tcPr>
          <w:tcW w:w="3597" w:type="dxa"/>
          <w:shd w:val="clear" w:color="auto" w:fill="auto"/>
          <w:vAlign w:val="center"/>
        </w:tcPr>
        <w:p w14:paraId="3B0D2C58" w14:textId="3D99C194" w:rsidR="00AE3FB7" w:rsidRPr="009F4149" w:rsidRDefault="0074520A" w:rsidP="009F4149">
          <w:pPr>
            <w:pStyle w:val="Contacts"/>
          </w:pPr>
          <w:r>
            <w:t>206-582-5042</w:t>
          </w:r>
        </w:p>
      </w:tc>
      <w:tc>
        <w:tcPr>
          <w:tcW w:w="3597" w:type="dxa"/>
          <w:shd w:val="clear" w:color="auto" w:fill="auto"/>
          <w:vAlign w:val="center"/>
        </w:tcPr>
        <w:p w14:paraId="036AF793" w14:textId="7C125416" w:rsidR="00AE3FB7" w:rsidRPr="009F4149" w:rsidRDefault="0074520A" w:rsidP="009F4149">
          <w:pPr>
            <w:pStyle w:val="Contacts"/>
          </w:pPr>
          <w:r>
            <w:t>contact@spencergroup.info</w:t>
          </w:r>
        </w:p>
      </w:tc>
    </w:tr>
  </w:tbl>
  <w:p w14:paraId="1054582E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1DCB44DE" wp14:editId="1A1DB3C5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167BAD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EC759" w14:textId="77777777" w:rsidR="00CF33C1" w:rsidRDefault="00CF33C1" w:rsidP="00CF31BB">
      <w:r>
        <w:separator/>
      </w:r>
    </w:p>
  </w:footnote>
  <w:footnote w:type="continuationSeparator" w:id="0">
    <w:p w14:paraId="54657B1D" w14:textId="77777777" w:rsidR="00CF33C1" w:rsidRDefault="00CF33C1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C89BC" w14:textId="44D2B598" w:rsidR="00BC1B68" w:rsidRPr="00CA30D1" w:rsidRDefault="00835DE8" w:rsidP="00410E03">
    <w:pPr>
      <w:pStyle w:val="Header"/>
      <w:jc w:val="right"/>
      <w:rPr>
        <w:sz w:val="36"/>
        <w:szCs w:val="36"/>
      </w:rPr>
    </w:pPr>
    <w:r w:rsidRPr="00CA30D1">
      <w:rPr>
        <w:noProof/>
        <w:color w:val="EEECE1" w:themeColor="background2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580B16A" wp14:editId="0CD87410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8228B2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79D6506C" wp14:editId="11D3771E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C8750B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B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  <w:r w:rsidR="00CA30D1">
      <w:rPr>
        <w:sz w:val="36"/>
        <w:szCs w:val="36"/>
      </w:rPr>
      <w:t>SPENCER GROUP INTERNATIONAL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6B1"/>
    <w:rsid w:val="0005135F"/>
    <w:rsid w:val="00076662"/>
    <w:rsid w:val="000C75BF"/>
    <w:rsid w:val="001034AB"/>
    <w:rsid w:val="00110721"/>
    <w:rsid w:val="001257F0"/>
    <w:rsid w:val="0016108E"/>
    <w:rsid w:val="001A199E"/>
    <w:rsid w:val="001B1EE0"/>
    <w:rsid w:val="001C42C8"/>
    <w:rsid w:val="001D75AD"/>
    <w:rsid w:val="00205D9F"/>
    <w:rsid w:val="00205FE0"/>
    <w:rsid w:val="00246BBD"/>
    <w:rsid w:val="0025130C"/>
    <w:rsid w:val="00256391"/>
    <w:rsid w:val="002633EB"/>
    <w:rsid w:val="00265218"/>
    <w:rsid w:val="002C6ABD"/>
    <w:rsid w:val="002D3842"/>
    <w:rsid w:val="00301217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447C1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4520A"/>
    <w:rsid w:val="007739B5"/>
    <w:rsid w:val="007872F3"/>
    <w:rsid w:val="007B52D2"/>
    <w:rsid w:val="007C1F7D"/>
    <w:rsid w:val="007D4902"/>
    <w:rsid w:val="00804B4B"/>
    <w:rsid w:val="00835DE8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B320B"/>
    <w:rsid w:val="00BC1B68"/>
    <w:rsid w:val="00BE6B42"/>
    <w:rsid w:val="00BF5A49"/>
    <w:rsid w:val="00C16428"/>
    <w:rsid w:val="00C50E6D"/>
    <w:rsid w:val="00C520D9"/>
    <w:rsid w:val="00C84BD5"/>
    <w:rsid w:val="00CA30D1"/>
    <w:rsid w:val="00CF31BB"/>
    <w:rsid w:val="00CF33C1"/>
    <w:rsid w:val="00D32E78"/>
    <w:rsid w:val="00D4436A"/>
    <w:rsid w:val="00D832D3"/>
    <w:rsid w:val="00DB5CAA"/>
    <w:rsid w:val="00DE3C23"/>
    <w:rsid w:val="00E141F4"/>
    <w:rsid w:val="00E256B1"/>
    <w:rsid w:val="00E301A2"/>
    <w:rsid w:val="00E53AFF"/>
    <w:rsid w:val="00E61D15"/>
    <w:rsid w:val="00EB665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E4D6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74520A"/>
    <w:pPr>
      <w:spacing w:after="0"/>
      <w:jc w:val="left"/>
    </w:pPr>
    <w:rPr>
      <w:rFonts w:eastAsiaTheme="minorEastAsia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74520A"/>
    <w:rPr>
      <w:rFonts w:eastAsiaTheme="minorEastAsia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O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AD3C10079644BE99BAA428059200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A80FD-F3A8-443A-8571-2382868EF937}"/>
      </w:docPartPr>
      <w:docPartBody>
        <w:p w:rsidR="00000000" w:rsidRDefault="005D68CD">
          <w:pPr>
            <w:pStyle w:val="2AD3C10079644BE99BAA428059200D30"/>
          </w:pPr>
          <w:r w:rsidRPr="009F4149">
            <w:t>Date</w:t>
          </w:r>
        </w:p>
      </w:docPartBody>
    </w:docPart>
    <w:docPart>
      <w:docPartPr>
        <w:name w:val="7AB6F0D60B924CEC89C776BB8249F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E108B-DA58-44B4-B6CD-532F4FE5EEA4}"/>
      </w:docPartPr>
      <w:docPartBody>
        <w:p w:rsidR="00000000" w:rsidRDefault="005D68CD">
          <w:pPr>
            <w:pStyle w:val="7AB6F0D60B924CEC89C776BB8249FB30"/>
          </w:pPr>
          <w:r w:rsidRPr="009F4149">
            <w:t>Agent/Representative Name</w:t>
          </w:r>
        </w:p>
      </w:docPartBody>
    </w:docPart>
    <w:docPart>
      <w:docPartPr>
        <w:name w:val="D8F6B3375C3147B49BBF643E1475D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1AF65-5616-4F14-BA9C-4A9AFE650C7F}"/>
      </w:docPartPr>
      <w:docPartBody>
        <w:p w:rsidR="00000000" w:rsidRDefault="005D68CD">
          <w:pPr>
            <w:pStyle w:val="D8F6B3375C3147B49BBF643E1475DBF9"/>
          </w:pPr>
          <w:r w:rsidRPr="009F4149">
            <w:t>Client Organization/Company Name</w:t>
          </w:r>
        </w:p>
      </w:docPartBody>
    </w:docPart>
    <w:docPart>
      <w:docPartPr>
        <w:name w:val="022CA1C179A04467B388FDE951259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65414-B794-4F77-816C-71F8CA90BC99}"/>
      </w:docPartPr>
      <w:docPartBody>
        <w:p w:rsidR="00000000" w:rsidRDefault="005D68CD">
          <w:pPr>
            <w:pStyle w:val="022CA1C179A04467B388FDE95125953C"/>
          </w:pPr>
          <w:r w:rsidRPr="009F4149">
            <w:t>Cell Phone</w:t>
          </w:r>
        </w:p>
      </w:docPartBody>
    </w:docPart>
    <w:docPart>
      <w:docPartPr>
        <w:name w:val="8574DA3EFDC24BF6B17C009C232D5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86444-316B-4414-A4C1-57ADAA388E29}"/>
      </w:docPartPr>
      <w:docPartBody>
        <w:p w:rsidR="00000000" w:rsidRDefault="005D68CD">
          <w:pPr>
            <w:pStyle w:val="8574DA3EFDC24BF6B17C009C232D5927"/>
          </w:pPr>
          <w:r w:rsidRPr="009F4149">
            <w:t>Email Address</w:t>
          </w:r>
        </w:p>
      </w:docPartBody>
    </w:docPart>
    <w:docPart>
      <w:docPartPr>
        <w:name w:val="CB6D6DDE47974795A30750E599121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A060D-7679-43DD-B99F-41629FBD2C09}"/>
      </w:docPartPr>
      <w:docPartBody>
        <w:p w:rsidR="00000000" w:rsidRDefault="005D68CD">
          <w:pPr>
            <w:pStyle w:val="CB6D6DDE47974795A30750E59912130F"/>
          </w:pPr>
          <w:r w:rsidRPr="009F4149">
            <w:t>City</w:t>
          </w:r>
        </w:p>
      </w:docPartBody>
    </w:docPart>
    <w:docPart>
      <w:docPartPr>
        <w:name w:val="9AD668C35D594BEB9CECB4DBBE6C36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DB9EA-B7CE-41CE-B884-4A1B56215A22}"/>
      </w:docPartPr>
      <w:docPartBody>
        <w:p w:rsidR="00000000" w:rsidRDefault="005D68CD">
          <w:pPr>
            <w:pStyle w:val="9AD668C35D594BEB9CECB4DBBE6C3625"/>
          </w:pPr>
          <w:r w:rsidRPr="009F4149">
            <w:t>State.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8CD"/>
    <w:rsid w:val="005D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3CDEE665BB04B37BC3589A43C841031">
    <w:name w:val="83CDEE665BB04B37BC3589A43C841031"/>
  </w:style>
  <w:style w:type="paragraph" w:customStyle="1" w:styleId="2AD3C10079644BE99BAA428059200D30">
    <w:name w:val="2AD3C10079644BE99BAA428059200D30"/>
  </w:style>
  <w:style w:type="paragraph" w:customStyle="1" w:styleId="7AB6F0D60B924CEC89C776BB8249FB30">
    <w:name w:val="7AB6F0D60B924CEC89C776BB8249FB30"/>
  </w:style>
  <w:style w:type="paragraph" w:customStyle="1" w:styleId="5C17B728C90F4F50B5A8BA4AF7AE8670">
    <w:name w:val="5C17B728C90F4F50B5A8BA4AF7AE8670"/>
  </w:style>
  <w:style w:type="paragraph" w:customStyle="1" w:styleId="D8F6B3375C3147B49BBF643E1475DBF9">
    <w:name w:val="D8F6B3375C3147B49BBF643E1475DBF9"/>
  </w:style>
  <w:style w:type="paragraph" w:customStyle="1" w:styleId="DF876BFE4E9745FE9550ABB3F81397D0">
    <w:name w:val="DF876BFE4E9745FE9550ABB3F81397D0"/>
  </w:style>
  <w:style w:type="paragraph" w:customStyle="1" w:styleId="4C79A9FC142F49239212C82FC291BA16">
    <w:name w:val="4C79A9FC142F49239212C82FC291BA16"/>
  </w:style>
  <w:style w:type="paragraph" w:customStyle="1" w:styleId="022CA1C179A04467B388FDE95125953C">
    <w:name w:val="022CA1C179A04467B388FDE95125953C"/>
  </w:style>
  <w:style w:type="paragraph" w:customStyle="1" w:styleId="8574DA3EFDC24BF6B17C009C232D5927">
    <w:name w:val="8574DA3EFDC24BF6B17C009C232D5927"/>
  </w:style>
  <w:style w:type="paragraph" w:customStyle="1" w:styleId="4A5F019704C444A194C218E8EF6CBAFC">
    <w:name w:val="4A5F019704C444A194C218E8EF6CBAFC"/>
  </w:style>
  <w:style w:type="paragraph" w:customStyle="1" w:styleId="CB6D6DDE47974795A30750E59912130F">
    <w:name w:val="CB6D6DDE47974795A30750E59912130F"/>
  </w:style>
  <w:style w:type="paragraph" w:customStyle="1" w:styleId="9AD668C35D594BEB9CECB4DBBE6C3625">
    <w:name w:val="9AD668C35D594BEB9CECB4DBBE6C3625"/>
  </w:style>
  <w:style w:type="paragraph" w:customStyle="1" w:styleId="253CCE1331104C40BF375694827C91A7">
    <w:name w:val="253CCE1331104C40BF375694827C91A7"/>
  </w:style>
  <w:style w:type="paragraph" w:customStyle="1" w:styleId="2533D77EC716413D83A0A6A3EA88348C">
    <w:name w:val="2533D77EC716413D83A0A6A3EA88348C"/>
  </w:style>
  <w:style w:type="paragraph" w:customStyle="1" w:styleId="5781F0D13C56440C9D0BE57ABCCE2B1A">
    <w:name w:val="5781F0D13C56440C9D0BE57ABCCE2B1A"/>
  </w:style>
  <w:style w:type="paragraph" w:customStyle="1" w:styleId="FBC249E1992643D89FD09455F390682E">
    <w:name w:val="FBC249E1992643D89FD09455F390682E"/>
  </w:style>
  <w:style w:type="paragraph" w:customStyle="1" w:styleId="00570FDD55F14EE1B1B170A3D25C7400">
    <w:name w:val="00570FDD55F14EE1B1B170A3D25C7400"/>
  </w:style>
  <w:style w:type="paragraph" w:customStyle="1" w:styleId="D81CA726F71C4CDD870B293F2288CB67">
    <w:name w:val="D81CA726F71C4CDD870B293F2288CB67"/>
  </w:style>
  <w:style w:type="paragraph" w:customStyle="1" w:styleId="E7B9853219D24EF98970A5BFD92982D6">
    <w:name w:val="E7B9853219D24EF98970A5BFD92982D6"/>
  </w:style>
  <w:style w:type="paragraph" w:customStyle="1" w:styleId="BEB7245A1F874730BA43A9F202E1BD7F">
    <w:name w:val="BEB7245A1F874730BA43A9F202E1BD7F"/>
  </w:style>
  <w:style w:type="paragraph" w:customStyle="1" w:styleId="3F9EE6C1114C4EAF8CA6CA3F313F97B8">
    <w:name w:val="3F9EE6C1114C4EAF8CA6CA3F313F97B8"/>
  </w:style>
  <w:style w:type="paragraph" w:customStyle="1" w:styleId="634BB20B1F324FF586005DB445095B6A">
    <w:name w:val="634BB20B1F324FF586005DB445095B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68756D-6AEA-417F-8588-BA41E780E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2020-04-17T03:54:00Z</dcterms:created>
  <dcterms:modified xsi:type="dcterms:W3CDTF">2020-04-19T05:47:00Z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