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14:paraId="3154705D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14:paraId="4C81F9AE" w14:textId="5D9848A6" w:rsidR="005854DB" w:rsidRPr="005854DB" w:rsidRDefault="00915637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BA7EDDDB80B342C1A84D22DAB96031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9C2ED6">
                  <w:t xml:space="preserve">NAME, IMAGE, &amp; </w:t>
                </w:r>
                <w:r>
                  <w:t>LIKENESS</w:t>
                </w:r>
              </w:sdtContent>
            </w:sdt>
          </w:p>
        </w:tc>
      </w:tr>
      <w:tr w:rsidR="005854DB" w:rsidRPr="0092125E" w14:paraId="4BCC45CA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0F6765B2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0CB52333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1C142496" w14:textId="77777777"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14:paraId="2DF78905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76601602B2EC495DB4B20F3F4DC69B7C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769E322B" w14:textId="2BF1F3CE" w:rsidR="005854DB" w:rsidRPr="005854DB" w:rsidRDefault="009C2ED6" w:rsidP="005854DB">
                <w:pPr>
                  <w:pStyle w:val="Subtitle"/>
                </w:pPr>
                <w:r>
                  <w:t>Spencer Group International</w:t>
                </w:r>
              </w:p>
            </w:sdtContent>
          </w:sdt>
        </w:tc>
      </w:tr>
    </w:tbl>
    <w:bookmarkEnd w:id="0"/>
    <w:p w14:paraId="0C503FCA" w14:textId="0BF6802A" w:rsidR="00BD0C60" w:rsidRDefault="009C2ED6" w:rsidP="005854DB">
      <w:pPr>
        <w:pStyle w:val="Heading1"/>
      </w:pPr>
      <w:r>
        <w:t>Reminders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685B4E" w14:paraId="7359416A" w14:textId="77777777" w:rsidTr="003D6AFD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7DABD9FB" w14:textId="77777777"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44D67BD4" w14:textId="10646657" w:rsidR="00685B4E" w:rsidRDefault="009C2ED6" w:rsidP="00685B4E">
            <w:pPr>
              <w:pStyle w:val="ListNumber"/>
            </w:pPr>
            <w:r>
              <w:t xml:space="preserve">Request </w:t>
            </w:r>
            <w:r w:rsidR="00567315">
              <w:t>most</w:t>
            </w:r>
            <w:r>
              <w:t xml:space="preserve"> </w:t>
            </w:r>
            <w:r w:rsidR="00567315">
              <w:t xml:space="preserve">of your </w:t>
            </w:r>
            <w:r>
              <w:t>fees upfront before any services are performed</w:t>
            </w:r>
          </w:p>
        </w:tc>
      </w:tr>
      <w:tr w:rsidR="00A67285" w14:paraId="27C3D738" w14:textId="77777777" w:rsidTr="003D6AFD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22F71B3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3129B2F9" w14:textId="2E81651D" w:rsidR="00A67285" w:rsidRDefault="00AE31A1" w:rsidP="00A67285">
            <w:pPr>
              <w:pStyle w:val="ListNumber"/>
            </w:pPr>
            <w:r>
              <w:t>Consider forming a personal service company (PSC) to enhance your tax position and to shield you from the potential of personal liability. -</w:t>
            </w:r>
            <w:r w:rsidRPr="00AE31A1">
              <w:t>Personal service companies are limited companies that are usually set up to provide the services of one contractor. This contractor is often the company’s only shareholder and sole director.</w:t>
            </w:r>
            <w:r w:rsidR="00FB5AF4">
              <w:t xml:space="preserve"> This also means you are an official taxpayer -</w:t>
            </w:r>
            <w:r w:rsidR="00FB5AF4" w:rsidRPr="00FB5AF4">
              <w:rPr>
                <w:b/>
                <w:bCs/>
              </w:rPr>
              <w:t>make sure you file taxes by April 15</w:t>
            </w:r>
            <w:r w:rsidR="00FB5AF4">
              <w:t>, of said year unless other information is set in motion</w:t>
            </w:r>
          </w:p>
        </w:tc>
      </w:tr>
      <w:tr w:rsidR="00A67285" w14:paraId="2729CC1C" w14:textId="77777777" w:rsidTr="003D6AFD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4EAE25AC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09E812E7" w14:textId="28CB36C6" w:rsidR="00A67285" w:rsidRPr="00685B4E" w:rsidRDefault="007B781E" w:rsidP="00A67285">
            <w:pPr>
              <w:pStyle w:val="ListNumber"/>
            </w:pPr>
            <w:r>
              <w:t xml:space="preserve">Vet your potential contract client- </w:t>
            </w:r>
          </w:p>
        </w:tc>
      </w:tr>
      <w:tr w:rsidR="00A67285" w14:paraId="3CD48335" w14:textId="77777777" w:rsidTr="003D6AFD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9881DC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45E9FE7B" w14:textId="56AAE94D" w:rsidR="00A67285" w:rsidRPr="00685B4E" w:rsidRDefault="007B781E" w:rsidP="00A67285">
            <w:pPr>
              <w:pStyle w:val="ListNumber"/>
            </w:pPr>
            <w:r>
              <w:t xml:space="preserve">Make yourself smart on your schools’ trademarks and intellectual property, </w:t>
            </w:r>
            <w:r w:rsidRPr="00FB5AF4">
              <w:rPr>
                <w:b/>
                <w:bCs/>
              </w:rPr>
              <w:t xml:space="preserve">infringement will get you in trouble </w:t>
            </w:r>
          </w:p>
        </w:tc>
      </w:tr>
      <w:tr w:rsidR="00A67285" w14:paraId="641B6599" w14:textId="77777777" w:rsidTr="003D6AFD">
        <w:sdt>
          <w:sdtPr>
            <w:id w:val="-4403020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FBA6FE1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6E62EC98" w14:textId="7E921145" w:rsidR="00A67285" w:rsidRPr="00685B4E" w:rsidRDefault="007B781E" w:rsidP="00A67285">
            <w:pPr>
              <w:pStyle w:val="ListNumber"/>
            </w:pPr>
            <w:r>
              <w:t>D1 athletes especially -</w:t>
            </w:r>
            <w:r w:rsidR="00FB5AF4">
              <w:t>terminate</w:t>
            </w:r>
            <w:r>
              <w:t xml:space="preserve"> your deal on the last day of your regular season. Set yourself up for lucrative short-term post-season deal (March Madness/FBS Bowl)</w:t>
            </w:r>
          </w:p>
        </w:tc>
      </w:tr>
      <w:tr w:rsidR="00A67285" w14:paraId="7908E5E5" w14:textId="77777777" w:rsidTr="003D6AFD">
        <w:sdt>
          <w:sdtPr>
            <w:id w:val="4927602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A158B75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14:paraId="7793B80E" w14:textId="1D7E759D" w:rsidR="00A67285" w:rsidRPr="00685B4E" w:rsidRDefault="00FB5AF4" w:rsidP="00A67285">
            <w:pPr>
              <w:pStyle w:val="ListNumber"/>
            </w:pPr>
            <w:r>
              <w:t xml:space="preserve">Ensure you receive full remuneration within 15 days of </w:t>
            </w:r>
            <w:r w:rsidR="006E3E5F">
              <w:t>post-</w:t>
            </w:r>
            <w:r>
              <w:t>contract</w:t>
            </w:r>
            <w:r w:rsidR="006E3E5F">
              <w:t xml:space="preserve"> termination</w:t>
            </w:r>
            <w:r>
              <w:t xml:space="preserve"> and ensure your NIL is removed from all of your client’s platform within 30 days of </w:t>
            </w:r>
            <w:r w:rsidR="006E3E5F">
              <w:t>post-</w:t>
            </w:r>
            <w:r>
              <w:t>termination date</w:t>
            </w:r>
          </w:p>
        </w:tc>
      </w:tr>
    </w:tbl>
    <w:p w14:paraId="65688949" w14:textId="77777777" w:rsidR="005854DB" w:rsidRDefault="005854DB" w:rsidP="005854DB"/>
    <w:p w14:paraId="7667A28A" w14:textId="34CD4021" w:rsidR="00685B4E" w:rsidRPr="00685B4E" w:rsidRDefault="00FB5AF4" w:rsidP="00685B4E">
      <w:pPr>
        <w:pStyle w:val="Heading1"/>
      </w:pPr>
      <w:r>
        <w:t>Protections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67285" w14:paraId="535CDC0C" w14:textId="77777777" w:rsidTr="00794847">
        <w:trPr>
          <w:trHeight w:val="297"/>
        </w:trPr>
        <w:sdt>
          <w:sdtPr>
            <w:id w:val="-19181566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0D36CF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4A08EC44" w14:textId="4ABC98B4" w:rsidR="00A67285" w:rsidRDefault="00FB5AF4" w:rsidP="00A67285">
            <w:pPr>
              <w:pStyle w:val="ListNumber"/>
              <w:numPr>
                <w:ilvl w:val="0"/>
                <w:numId w:val="39"/>
              </w:numPr>
            </w:pPr>
            <w:r>
              <w:t xml:space="preserve">No pay </w:t>
            </w:r>
            <w:r w:rsidR="00975F66">
              <w:t>f</w:t>
            </w:r>
            <w:r>
              <w:t>o</w:t>
            </w:r>
            <w:r w:rsidR="00552348">
              <w:t>r</w:t>
            </w:r>
            <w:r>
              <w:t xml:space="preserve"> play deals (direct or indirect) don’t connect anything to your </w:t>
            </w:r>
            <w:r w:rsidR="000631D2">
              <w:t>on-field</w:t>
            </w:r>
            <w:r>
              <w:t xml:space="preserve"> play</w:t>
            </w:r>
          </w:p>
        </w:tc>
      </w:tr>
      <w:tr w:rsidR="00A67285" w14:paraId="354DE7C8" w14:textId="77777777" w:rsidTr="00794847">
        <w:sdt>
          <w:sdtPr>
            <w:id w:val="86988497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C729A84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439E91D8" w14:textId="34410186" w:rsidR="00A67285" w:rsidRDefault="000631D2" w:rsidP="00A67285">
            <w:pPr>
              <w:pStyle w:val="ListNumber"/>
            </w:pPr>
            <w:r>
              <w:t xml:space="preserve">Your social media following is a strategic chess piece, sign deals that can increase your following -this turns into shoe deals and other marketing opportunities </w:t>
            </w:r>
            <w:r w:rsidR="00ED53BA">
              <w:t>early on if your talent takes you to the next level</w:t>
            </w:r>
          </w:p>
        </w:tc>
      </w:tr>
      <w:tr w:rsidR="00A67285" w14:paraId="5CCBC4D5" w14:textId="77777777" w:rsidTr="00794847">
        <w:sdt>
          <w:sdtPr>
            <w:id w:val="5674902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8C1B51B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0A4D914C" w14:textId="360F1C11" w:rsidR="00A67285" w:rsidRPr="00685B4E" w:rsidRDefault="00ED53BA" w:rsidP="00A67285">
            <w:pPr>
              <w:pStyle w:val="ListNumber"/>
            </w:pPr>
            <w:r>
              <w:t>Vetting your client also means turning down anything that you think will blemish your professional opportunities</w:t>
            </w:r>
          </w:p>
        </w:tc>
      </w:tr>
      <w:tr w:rsidR="00A67285" w14:paraId="1E76620F" w14:textId="77777777" w:rsidTr="00794847">
        <w:sdt>
          <w:sdtPr>
            <w:id w:val="-91107171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104B1060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2ABFE30E" w14:textId="43CCF725" w:rsidR="00A67285" w:rsidRPr="00685B4E" w:rsidRDefault="00ED53BA" w:rsidP="00A67285">
            <w:pPr>
              <w:pStyle w:val="ListNumber"/>
            </w:pPr>
            <w:r>
              <w:t xml:space="preserve">Know what the NCAA has banned </w:t>
            </w:r>
          </w:p>
        </w:tc>
      </w:tr>
      <w:tr w:rsidR="00A67285" w14:paraId="01488FF1" w14:textId="77777777" w:rsidTr="00794847">
        <w:sdt>
          <w:sdtPr>
            <w:id w:val="-159524083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E9CA859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1AF34270" w14:textId="2A66574E" w:rsidR="00A67285" w:rsidRPr="00685B4E" w:rsidRDefault="00ED53BA" w:rsidP="00A67285">
            <w:pPr>
              <w:pStyle w:val="ListNumber"/>
            </w:pPr>
            <w:r>
              <w:t>Avoid</w:t>
            </w:r>
          </w:p>
        </w:tc>
      </w:tr>
      <w:tr w:rsidR="00A67285" w14:paraId="0820E024" w14:textId="77777777" w:rsidTr="00794847">
        <w:tc>
          <w:tcPr>
            <w:tcW w:w="450" w:type="dxa"/>
          </w:tcPr>
          <w:p w14:paraId="57C6CE71" w14:textId="77777777" w:rsidR="00A67285" w:rsidRDefault="00A67285" w:rsidP="00784AB5">
            <w:pPr>
              <w:pStyle w:val="Checkbox"/>
            </w:pPr>
          </w:p>
        </w:tc>
        <w:sdt>
          <w:sdtPr>
            <w:id w:val="195821741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00EAA03E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44122BA3" w14:textId="7D9659EF" w:rsidR="00A67285" w:rsidRPr="00ED53BA" w:rsidRDefault="00ED53BA" w:rsidP="00A67285">
            <w:pPr>
              <w:pStyle w:val="ListNumber2"/>
              <w:rPr>
                <w:b/>
                <w:bCs/>
              </w:rPr>
            </w:pPr>
            <w:r w:rsidRPr="00ED53BA">
              <w:rPr>
                <w:b/>
                <w:bCs/>
              </w:rPr>
              <w:t>Gambling</w:t>
            </w:r>
          </w:p>
        </w:tc>
      </w:tr>
      <w:tr w:rsidR="00A67285" w14:paraId="057C1AE0" w14:textId="77777777" w:rsidTr="00794847">
        <w:tc>
          <w:tcPr>
            <w:tcW w:w="450" w:type="dxa"/>
          </w:tcPr>
          <w:p w14:paraId="70436E70" w14:textId="77777777" w:rsidR="00A67285" w:rsidRDefault="00A67285" w:rsidP="00784AB5">
            <w:pPr>
              <w:pStyle w:val="Checkbox"/>
            </w:pPr>
          </w:p>
        </w:tc>
        <w:sdt>
          <w:sdtPr>
            <w:id w:val="-22537489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65F0A2B7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5B9F3333" w14:textId="22A12471" w:rsidR="00A67285" w:rsidRPr="00ED53BA" w:rsidRDefault="00ED53BA" w:rsidP="00A67285">
            <w:pPr>
              <w:pStyle w:val="ListNumber2"/>
              <w:rPr>
                <w:b/>
                <w:bCs/>
              </w:rPr>
            </w:pPr>
            <w:r w:rsidRPr="00ED53BA">
              <w:rPr>
                <w:b/>
                <w:bCs/>
              </w:rPr>
              <w:t>Alcohol</w:t>
            </w:r>
          </w:p>
        </w:tc>
      </w:tr>
      <w:tr w:rsidR="00A67285" w14:paraId="19CEF558" w14:textId="77777777" w:rsidTr="006F38DB">
        <w:trPr>
          <w:trHeight w:val="288"/>
        </w:trPr>
        <w:tc>
          <w:tcPr>
            <w:tcW w:w="450" w:type="dxa"/>
          </w:tcPr>
          <w:p w14:paraId="051FB3B5" w14:textId="77777777" w:rsidR="00A67285" w:rsidRDefault="00A67285" w:rsidP="00784AB5">
            <w:pPr>
              <w:pStyle w:val="Checkbox"/>
            </w:pPr>
          </w:p>
        </w:tc>
        <w:sdt>
          <w:sdtPr>
            <w:id w:val="-112068146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2C3DE04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14:paraId="5CD2B0A1" w14:textId="579E2928" w:rsidR="00A67285" w:rsidRPr="00ED53BA" w:rsidRDefault="00ED53BA" w:rsidP="00A67285">
            <w:pPr>
              <w:pStyle w:val="ListNumber2"/>
              <w:rPr>
                <w:b/>
                <w:bCs/>
              </w:rPr>
            </w:pPr>
            <w:r w:rsidRPr="00ED53BA">
              <w:rPr>
                <w:b/>
                <w:bCs/>
              </w:rPr>
              <w:t>Tobacco/THC</w:t>
            </w:r>
          </w:p>
        </w:tc>
      </w:tr>
      <w:tr w:rsidR="00A67285" w14:paraId="76577D0B" w14:textId="77777777" w:rsidTr="00A67285">
        <w:trPr>
          <w:trHeight w:val="225"/>
        </w:trPr>
        <w:sdt>
          <w:sdtPr>
            <w:id w:val="-8453540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14:paraId="33A6F72D" w14:textId="77777777"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14:paraId="52F3D068" w14:textId="2F086041" w:rsidR="00552348" w:rsidRDefault="00ED53BA" w:rsidP="00E75C70">
            <w:pPr>
              <w:pStyle w:val="ListNumber"/>
              <w:numPr>
                <w:ilvl w:val="0"/>
                <w:numId w:val="0"/>
              </w:numPr>
              <w:ind w:left="360"/>
              <w:rPr>
                <w:b/>
                <w:bCs/>
              </w:rPr>
            </w:pPr>
            <w:r w:rsidRPr="00ED53BA">
              <w:rPr>
                <w:b/>
                <w:bCs/>
              </w:rPr>
              <w:t>-unless specified</w:t>
            </w:r>
            <w:r>
              <w:rPr>
                <w:b/>
                <w:bCs/>
              </w:rPr>
              <w:t xml:space="preserve"> (i.e., Athletic Department guidance)</w:t>
            </w:r>
            <w:r w:rsidR="006E3E5F">
              <w:rPr>
                <w:b/>
                <w:bCs/>
              </w:rPr>
              <w:t xml:space="preserve"> </w:t>
            </w:r>
          </w:p>
          <w:p w14:paraId="3C51D7DE" w14:textId="2E2A5004" w:rsidR="00552348" w:rsidRDefault="00C6300E" w:rsidP="00552348">
            <w:pPr>
              <w:pStyle w:val="Heading1"/>
            </w:pPr>
            <w:r>
              <w:t>Tips</w:t>
            </w:r>
            <w:r w:rsidR="00782A60">
              <w:t xml:space="preserve"> to Use</w:t>
            </w:r>
          </w:p>
          <w:tbl>
            <w:tblPr>
              <w:tblW w:w="0" w:type="auto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450"/>
              <w:gridCol w:w="9620"/>
            </w:tblGrid>
            <w:tr w:rsidR="00552348" w14:paraId="617CCF16" w14:textId="77777777" w:rsidTr="007B0C63">
              <w:trPr>
                <w:trHeight w:val="297"/>
              </w:trPr>
              <w:sdt>
                <w:sdtPr>
                  <w:id w:val="1969472183"/>
                  <w:temporary/>
                  <w15:appearance w15:val="hidden"/>
                  <w14:checkbox>
                    <w14:checked w14:val="0"/>
                    <w14:checkedState w14:val="0050" w14:font="Wingdings 2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2AD345C7" w14:textId="77777777" w:rsidR="00552348" w:rsidRPr="00A67285" w:rsidRDefault="00552348" w:rsidP="00552348">
                      <w:pPr>
                        <w:pStyle w:val="Checkbox"/>
                      </w:pPr>
                      <w:r w:rsidRPr="00A67285">
                        <w:rPr>
                          <w:rFonts w:ascii="Segoe UI Symbol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620" w:type="dxa"/>
                </w:tcPr>
                <w:p w14:paraId="0628ACE0" w14:textId="506774D9" w:rsidR="00552348" w:rsidRDefault="00782A60" w:rsidP="00552348">
                  <w:pPr>
                    <w:pStyle w:val="ListNumber"/>
                    <w:numPr>
                      <w:ilvl w:val="0"/>
                      <w:numId w:val="46"/>
                    </w:numPr>
                  </w:pPr>
                  <w:r>
                    <w:t>This is 202</w:t>
                  </w:r>
                  <w:r w:rsidR="00CF37C8">
                    <w:t>2</w:t>
                  </w:r>
                  <w:r>
                    <w:t xml:space="preserve"> </w:t>
                  </w:r>
                  <w:r w:rsidR="0066022E">
                    <w:t xml:space="preserve">always be cognizant that someone could be </w:t>
                  </w:r>
                  <w:r w:rsidR="006A78C5">
                    <w:t>watching or be</w:t>
                  </w:r>
                  <w:r w:rsidR="00BE2334">
                    <w:t xml:space="preserve"> out to expose you </w:t>
                  </w:r>
                  <w:r w:rsidR="00D74FE4">
                    <w:t>(screen shots, retweets, voice or video recordings)</w:t>
                  </w:r>
                </w:p>
              </w:tc>
            </w:tr>
            <w:tr w:rsidR="00552348" w14:paraId="5298D662" w14:textId="77777777" w:rsidTr="007B0C63">
              <w:sdt>
                <w:sdtPr>
                  <w:id w:val="1156640344"/>
                  <w:temporary/>
                  <w15:appearance w15:val="hidden"/>
                  <w14:checkbox>
                    <w14:checked w14:val="0"/>
                    <w14:checkedState w14:val="0050" w14:font="Wingdings 2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0C21644C" w14:textId="77777777" w:rsidR="00552348" w:rsidRDefault="00552348" w:rsidP="00552348">
                      <w:pPr>
                        <w:pStyle w:val="Checkbox"/>
                      </w:pPr>
                      <w:r w:rsidRPr="00A67285">
                        <w:rPr>
                          <w:rFonts w:ascii="Segoe UI Symbol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620" w:type="dxa"/>
                </w:tcPr>
                <w:p w14:paraId="78118143" w14:textId="3338C6F3" w:rsidR="00552348" w:rsidRDefault="00B149E6" w:rsidP="00552348">
                  <w:pPr>
                    <w:pStyle w:val="ListNumber"/>
                  </w:pPr>
                  <w:r>
                    <w:t>If you’re social media or other networking platform learn to leverage those platforms to your advantage</w:t>
                  </w:r>
                </w:p>
              </w:tc>
            </w:tr>
            <w:tr w:rsidR="00552348" w14:paraId="2CE86EAA" w14:textId="77777777" w:rsidTr="007B0C63">
              <w:sdt>
                <w:sdtPr>
                  <w:id w:val="285783380"/>
                  <w:temporary/>
                  <w15:appearance w15:val="hidden"/>
                  <w14:checkbox>
                    <w14:checked w14:val="0"/>
                    <w14:checkedState w14:val="0050" w14:font="Wingdings 2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4C654EEF" w14:textId="77777777" w:rsidR="00552348" w:rsidRDefault="00552348" w:rsidP="00552348">
                      <w:pPr>
                        <w:pStyle w:val="Checkbox"/>
                      </w:pPr>
                      <w:r w:rsidRPr="00A67285">
                        <w:rPr>
                          <w:rFonts w:ascii="Segoe UI Symbol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620" w:type="dxa"/>
                </w:tcPr>
                <w:p w14:paraId="6591FECA" w14:textId="502E33C7" w:rsidR="00552348" w:rsidRPr="00685B4E" w:rsidRDefault="00963E01" w:rsidP="00552348">
                  <w:pPr>
                    <w:pStyle w:val="ListNumber"/>
                  </w:pPr>
                  <w:r>
                    <w:t xml:space="preserve">Don’t </w:t>
                  </w:r>
                  <w:r w:rsidR="00F5288D">
                    <w:t>fear</w:t>
                  </w:r>
                  <w:r>
                    <w:t xml:space="preserve"> the full you</w:t>
                  </w:r>
                  <w:r w:rsidR="00C32216">
                    <w:t xml:space="preserve">, make the most of all your interests in a well </w:t>
                  </w:r>
                  <w:r w:rsidR="00971AD4">
                    <w:t>thought-out and deliberate manner.</w:t>
                  </w:r>
                </w:p>
              </w:tc>
            </w:tr>
            <w:tr w:rsidR="00552348" w14:paraId="7F563755" w14:textId="77777777" w:rsidTr="007B0C63">
              <w:sdt>
                <w:sdtPr>
                  <w:id w:val="-1100025456"/>
                  <w:temporary/>
                  <w15:appearance w15:val="hidden"/>
                  <w14:checkbox>
                    <w14:checked w14:val="0"/>
                    <w14:checkedState w14:val="0050" w14:font="Wingdings 2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6BEA3D15" w14:textId="77777777" w:rsidR="00552348" w:rsidRDefault="00552348" w:rsidP="00552348">
                      <w:pPr>
                        <w:pStyle w:val="Checkbox"/>
                      </w:pPr>
                      <w:r w:rsidRPr="00A67285">
                        <w:rPr>
                          <w:rFonts w:ascii="Segoe UI Symbol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620" w:type="dxa"/>
                </w:tcPr>
                <w:p w14:paraId="143639DB" w14:textId="073CEEBF" w:rsidR="00552348" w:rsidRPr="00685B4E" w:rsidRDefault="00F85A90" w:rsidP="00552348">
                  <w:pPr>
                    <w:pStyle w:val="ListNumber"/>
                  </w:pPr>
                  <w:r>
                    <w:t>Network outside of your comfort zone,</w:t>
                  </w:r>
                  <w:r w:rsidR="007C08DF">
                    <w:t xml:space="preserve"> </w:t>
                  </w:r>
                  <w:r w:rsidR="00225F5D">
                    <w:t xml:space="preserve">you never know what opportunities </w:t>
                  </w:r>
                  <w:r w:rsidR="007C08DF">
                    <w:t>may open to you just by being open and available to new experiences</w:t>
                  </w:r>
                </w:p>
              </w:tc>
            </w:tr>
            <w:tr w:rsidR="00552348" w14:paraId="7AE8DE37" w14:textId="77777777" w:rsidTr="007B0C63">
              <w:sdt>
                <w:sdtPr>
                  <w:id w:val="-1958858932"/>
                  <w:temporary/>
                  <w15:appearance w15:val="hidden"/>
                  <w14:checkbox>
                    <w14:checked w14:val="0"/>
                    <w14:checkedState w14:val="0050" w14:font="Wingdings 2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50" w:type="dxa"/>
                    </w:tcPr>
                    <w:p w14:paraId="2995C199" w14:textId="77777777" w:rsidR="00552348" w:rsidRDefault="00552348" w:rsidP="00552348">
                      <w:pPr>
                        <w:pStyle w:val="Checkbox"/>
                      </w:pPr>
                      <w:r w:rsidRPr="00A67285">
                        <w:rPr>
                          <w:rFonts w:ascii="Segoe UI Symbol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620" w:type="dxa"/>
                </w:tcPr>
                <w:p w14:paraId="09728BD7" w14:textId="77777777" w:rsidR="00552348" w:rsidRDefault="000A0907" w:rsidP="00552348">
                  <w:pPr>
                    <w:pStyle w:val="ListNumber"/>
                  </w:pPr>
                  <w:r>
                    <w:t xml:space="preserve">Knowledge and silence are both powerful in their own rights, </w:t>
                  </w:r>
                  <w:r w:rsidR="009E2C25">
                    <w:t xml:space="preserve">when ask to speak especially on topics of </w:t>
                  </w:r>
                  <w:r w:rsidR="00A02CCE">
                    <w:t>the moment (trending) (race, gender, culture, or other social issues)</w:t>
                  </w:r>
                  <w:r w:rsidR="00003D90">
                    <w:t xml:space="preserve">, be knowledgeable on the subject </w:t>
                  </w:r>
                  <w:r w:rsidR="001F013D">
                    <w:t xml:space="preserve">and don’t be </w:t>
                  </w:r>
                  <w:r w:rsidR="00F5288D">
                    <w:t xml:space="preserve">afraid to show that knowledge point. </w:t>
                  </w:r>
                  <w:r w:rsidR="007F591E">
                    <w:t>You can also not speak at all, not everything needs your two cents.</w:t>
                  </w:r>
                </w:p>
                <w:p w14:paraId="58E14566" w14:textId="77777777" w:rsidR="00E75C70" w:rsidRDefault="00E75C70" w:rsidP="00E75C70">
                  <w:pPr>
                    <w:pStyle w:val="ListNumber"/>
                    <w:numPr>
                      <w:ilvl w:val="0"/>
                      <w:numId w:val="0"/>
                    </w:numPr>
                    <w:ind w:left="360"/>
                  </w:pPr>
                </w:p>
                <w:p w14:paraId="7130DF06" w14:textId="08DCB4B8" w:rsidR="00E75C70" w:rsidRPr="00685B4E" w:rsidRDefault="00E75C70" w:rsidP="00E75C70">
                  <w:pPr>
                    <w:pStyle w:val="ListNumber"/>
                    <w:numPr>
                      <w:ilvl w:val="0"/>
                      <w:numId w:val="0"/>
                    </w:numPr>
                    <w:ind w:left="360"/>
                  </w:pPr>
                  <w:r>
                    <w:t>For more info or further consultation</w:t>
                  </w:r>
                  <w:r w:rsidR="00567315">
                    <w:t xml:space="preserve"> please see our contact information</w:t>
                  </w:r>
                </w:p>
              </w:tc>
            </w:tr>
            <w:tr w:rsidR="00552348" w14:paraId="17F95FF5" w14:textId="77777777" w:rsidTr="007B0C63">
              <w:tc>
                <w:tcPr>
                  <w:tcW w:w="450" w:type="dxa"/>
                </w:tcPr>
                <w:p w14:paraId="52A1D9B1" w14:textId="215A32B2" w:rsidR="00552348" w:rsidRDefault="00552348" w:rsidP="00552348">
                  <w:pPr>
                    <w:pStyle w:val="Checkbox"/>
                  </w:pPr>
                </w:p>
              </w:tc>
              <w:tc>
                <w:tcPr>
                  <w:tcW w:w="9620" w:type="dxa"/>
                </w:tcPr>
                <w:p w14:paraId="262942EE" w14:textId="74FF40A5" w:rsidR="00552348" w:rsidRPr="00685B4E" w:rsidRDefault="00552348" w:rsidP="00B87E64">
                  <w:pPr>
                    <w:pStyle w:val="ListNumber"/>
                    <w:numPr>
                      <w:ilvl w:val="0"/>
                      <w:numId w:val="0"/>
                    </w:numPr>
                  </w:pPr>
                </w:p>
              </w:tc>
            </w:tr>
          </w:tbl>
          <w:p w14:paraId="27655AC2" w14:textId="5F401C48" w:rsidR="00A67285" w:rsidRPr="00ED53BA" w:rsidRDefault="00A67285" w:rsidP="00C418AA">
            <w:pPr>
              <w:pStyle w:val="ListNumber"/>
              <w:numPr>
                <w:ilvl w:val="0"/>
                <w:numId w:val="0"/>
              </w:numPr>
              <w:rPr>
                <w:b/>
                <w:bCs/>
              </w:rPr>
            </w:pPr>
          </w:p>
        </w:tc>
      </w:tr>
      <w:tr w:rsidR="00A67285" w14:paraId="4C5CB850" w14:textId="77777777" w:rsidTr="00685B4E">
        <w:tc>
          <w:tcPr>
            <w:tcW w:w="450" w:type="dxa"/>
          </w:tcPr>
          <w:p w14:paraId="66C671C6" w14:textId="219337BF" w:rsidR="00A67285" w:rsidRDefault="00A67285" w:rsidP="00784AB5">
            <w:pPr>
              <w:pStyle w:val="Checkbox"/>
            </w:pPr>
          </w:p>
        </w:tc>
        <w:tc>
          <w:tcPr>
            <w:tcW w:w="9620" w:type="dxa"/>
            <w:gridSpan w:val="2"/>
          </w:tcPr>
          <w:p w14:paraId="3CC9B628" w14:textId="77777777" w:rsidR="006E3E5F" w:rsidRPr="006E3E5F" w:rsidRDefault="006E3E5F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r w:rsidRPr="006E3E5F">
              <w:rPr>
                <w:rFonts w:ascii="Calibri" w:eastAsia="Calibri" w:hAnsi="Calibri" w:cs="Calibri"/>
                <w:b/>
                <w:bCs/>
                <w:color w:val="auto"/>
                <w:sz w:val="22"/>
              </w:rPr>
              <w:t>SPENCER GROUP INTERNATIONAL</w:t>
            </w:r>
          </w:p>
          <w:p w14:paraId="215E0296" w14:textId="77777777" w:rsidR="006E3E5F" w:rsidRPr="006E3E5F" w:rsidRDefault="006E3E5F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r w:rsidRPr="006E3E5F">
              <w:rPr>
                <w:rFonts w:ascii="Calibri" w:eastAsia="Calibri" w:hAnsi="Calibri" w:cs="Calibri"/>
                <w:color w:val="auto"/>
                <w:sz w:val="22"/>
              </w:rPr>
              <w:t>“A SEAT AT THE TABLE”</w:t>
            </w:r>
          </w:p>
          <w:p w14:paraId="2E95F71B" w14:textId="77777777" w:rsidR="006E3E5F" w:rsidRPr="006E3E5F" w:rsidRDefault="006E3E5F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r w:rsidRPr="006E3E5F">
              <w:rPr>
                <w:rFonts w:ascii="Calibri" w:eastAsia="Calibri" w:hAnsi="Calibri" w:cs="Calibri"/>
                <w:color w:val="auto"/>
                <w:sz w:val="22"/>
              </w:rPr>
              <w:t>506 2</w:t>
            </w:r>
            <w:r w:rsidRPr="006E3E5F">
              <w:rPr>
                <w:rFonts w:ascii="Calibri" w:eastAsia="Calibri" w:hAnsi="Calibri" w:cs="Calibri"/>
                <w:color w:val="auto"/>
                <w:sz w:val="22"/>
                <w:vertAlign w:val="superscript"/>
              </w:rPr>
              <w:t>nd</w:t>
            </w:r>
            <w:r w:rsidRPr="006E3E5F">
              <w:rPr>
                <w:rFonts w:ascii="Calibri" w:eastAsia="Calibri" w:hAnsi="Calibri" w:cs="Calibri"/>
                <w:color w:val="auto"/>
                <w:sz w:val="22"/>
              </w:rPr>
              <w:t xml:space="preserve"> Ave.</w:t>
            </w:r>
          </w:p>
          <w:p w14:paraId="4A358CA4" w14:textId="77777777" w:rsidR="006E3E5F" w:rsidRPr="006E3E5F" w:rsidRDefault="006E3E5F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r w:rsidRPr="006E3E5F">
              <w:rPr>
                <w:rFonts w:ascii="Calibri" w:eastAsia="Calibri" w:hAnsi="Calibri" w:cs="Calibri"/>
                <w:color w:val="auto"/>
                <w:sz w:val="22"/>
              </w:rPr>
              <w:t>Smith Tower</w:t>
            </w:r>
          </w:p>
          <w:p w14:paraId="03615483" w14:textId="77777777" w:rsidR="006E3E5F" w:rsidRPr="006E3E5F" w:rsidRDefault="006E3E5F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r w:rsidRPr="006E3E5F">
              <w:rPr>
                <w:rFonts w:ascii="Calibri" w:eastAsia="Calibri" w:hAnsi="Calibri" w:cs="Calibri"/>
                <w:color w:val="auto"/>
                <w:sz w:val="22"/>
              </w:rPr>
              <w:t>Seattle, WA. 98014</w:t>
            </w:r>
          </w:p>
          <w:p w14:paraId="47F3CC67" w14:textId="77777777" w:rsidR="006E3E5F" w:rsidRPr="006E3E5F" w:rsidRDefault="006E3E5F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r w:rsidRPr="006E3E5F">
              <w:rPr>
                <w:rFonts w:ascii="Calibri" w:eastAsia="Calibri" w:hAnsi="Calibri" w:cs="Calibri"/>
                <w:color w:val="auto"/>
                <w:sz w:val="22"/>
              </w:rPr>
              <w:t>(206)-582-5042</w:t>
            </w:r>
          </w:p>
          <w:p w14:paraId="6EF568B3" w14:textId="77777777" w:rsidR="006E3E5F" w:rsidRPr="006E3E5F" w:rsidRDefault="006E3E5F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r w:rsidRPr="006E3E5F">
              <w:rPr>
                <w:rFonts w:ascii="Calibri" w:eastAsia="Calibri" w:hAnsi="Calibri" w:cs="Calibri"/>
                <w:color w:val="auto"/>
                <w:sz w:val="22"/>
              </w:rPr>
              <w:t>WhatsApp :1 (425)247-4235/ Outside the US (001)</w:t>
            </w:r>
          </w:p>
          <w:p w14:paraId="57BEA0B3" w14:textId="77777777" w:rsidR="006E3E5F" w:rsidRPr="006E3E5F" w:rsidRDefault="006E3E5F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r w:rsidRPr="006E3E5F">
              <w:rPr>
                <w:rFonts w:ascii="Calibri" w:eastAsia="Calibri" w:hAnsi="Calibri" w:cs="Calibri"/>
                <w:b/>
                <w:bCs/>
                <w:color w:val="auto"/>
                <w:sz w:val="22"/>
                <w:u w:val="single"/>
              </w:rPr>
              <w:t>DO NOT USE WHATSAPP TO SEND ATTACHMENTS/PERSONAL INFO OR DOCUMENTS</w:t>
            </w:r>
          </w:p>
          <w:p w14:paraId="4727CEAA" w14:textId="77777777" w:rsidR="006E3E5F" w:rsidRPr="006E3E5F" w:rsidRDefault="006E3E5F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r w:rsidRPr="006E3E5F">
              <w:rPr>
                <w:rFonts w:ascii="Calibri" w:eastAsia="Calibri" w:hAnsi="Calibri" w:cs="Calibri"/>
                <w:color w:val="auto"/>
                <w:sz w:val="22"/>
              </w:rPr>
              <w:t> </w:t>
            </w:r>
          </w:p>
          <w:p w14:paraId="5D302F37" w14:textId="77777777" w:rsidR="006E3E5F" w:rsidRPr="006E3E5F" w:rsidRDefault="00915637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hyperlink r:id="rId11" w:history="1">
              <w:r w:rsidR="006E3E5F" w:rsidRPr="006E3E5F">
                <w:rPr>
                  <w:rFonts w:ascii="Calibri" w:eastAsia="Calibri" w:hAnsi="Calibri" w:cs="Calibri"/>
                  <w:color w:val="0563C1"/>
                  <w:sz w:val="22"/>
                  <w:u w:val="single"/>
                </w:rPr>
                <w:t>https://www.spencergroup.info</w:t>
              </w:r>
            </w:hyperlink>
          </w:p>
          <w:p w14:paraId="1C903A8F" w14:textId="77777777" w:rsidR="006E3E5F" w:rsidRPr="006E3E5F" w:rsidRDefault="00915637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hyperlink r:id="rId12" w:history="1">
              <w:r w:rsidR="006E3E5F" w:rsidRPr="006E3E5F">
                <w:rPr>
                  <w:rFonts w:ascii="Calibri" w:eastAsia="Calibri" w:hAnsi="Calibri" w:cs="Calibri"/>
                  <w:color w:val="0563C1"/>
                  <w:sz w:val="22"/>
                  <w:u w:val="single"/>
                </w:rPr>
                <w:t>contact@spencergroup.info</w:t>
              </w:r>
            </w:hyperlink>
          </w:p>
          <w:p w14:paraId="642330CD" w14:textId="77777777" w:rsidR="006E3E5F" w:rsidRPr="006E3E5F" w:rsidRDefault="00915637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hyperlink r:id="rId13" w:history="1">
              <w:r w:rsidR="006E3E5F" w:rsidRPr="006E3E5F">
                <w:rPr>
                  <w:rFonts w:ascii="Calibri" w:eastAsia="Calibri" w:hAnsi="Calibri" w:cs="Calibri"/>
                  <w:color w:val="0563C1"/>
                  <w:sz w:val="22"/>
                  <w:u w:val="single"/>
                </w:rPr>
                <w:t>https://twitter.com/SPENCERGROUPINF</w:t>
              </w:r>
            </w:hyperlink>
          </w:p>
          <w:p w14:paraId="351412CC" w14:textId="77777777" w:rsidR="006E3E5F" w:rsidRPr="006E3E5F" w:rsidRDefault="00915637" w:rsidP="006E3E5F">
            <w:pPr>
              <w:spacing w:before="0" w:after="0" w:line="240" w:lineRule="auto"/>
              <w:rPr>
                <w:rFonts w:ascii="Calibri" w:eastAsia="Calibri" w:hAnsi="Calibri" w:cs="Calibri"/>
                <w:color w:val="auto"/>
                <w:sz w:val="22"/>
              </w:rPr>
            </w:pPr>
            <w:hyperlink r:id="rId14" w:history="1">
              <w:r w:rsidR="006E3E5F" w:rsidRPr="006E3E5F">
                <w:rPr>
                  <w:rFonts w:ascii="Calibri" w:eastAsia="Calibri" w:hAnsi="Calibri" w:cs="Calibri"/>
                  <w:color w:val="0563C1"/>
                  <w:sz w:val="22"/>
                  <w:u w:val="single"/>
                </w:rPr>
                <w:t>https://www.instagram.com/spencergroupinternational/</w:t>
              </w:r>
            </w:hyperlink>
          </w:p>
          <w:p w14:paraId="660797F0" w14:textId="6C2A7442" w:rsidR="00A67285" w:rsidRDefault="00A67285" w:rsidP="006E3E5F">
            <w:pPr>
              <w:pStyle w:val="ListNumber"/>
              <w:numPr>
                <w:ilvl w:val="0"/>
                <w:numId w:val="0"/>
              </w:numPr>
            </w:pPr>
          </w:p>
        </w:tc>
      </w:tr>
    </w:tbl>
    <w:p w14:paraId="1C17C502" w14:textId="77777777" w:rsidR="00685B4E" w:rsidRDefault="00685B4E" w:rsidP="005854DB"/>
    <w:p w14:paraId="051B1BA2" w14:textId="77777777" w:rsidR="00685B4E" w:rsidRPr="005854DB" w:rsidRDefault="00685B4E" w:rsidP="002955AB"/>
    <w:sectPr w:rsidR="00685B4E" w:rsidRPr="005854DB" w:rsidSect="00A67285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7FA17" w14:textId="77777777" w:rsidR="00065C31" w:rsidRDefault="00065C31" w:rsidP="005A20E2">
      <w:pPr>
        <w:spacing w:after="0"/>
      </w:pPr>
      <w:r>
        <w:separator/>
      </w:r>
    </w:p>
    <w:p w14:paraId="7E81F91A" w14:textId="77777777" w:rsidR="00065C31" w:rsidRDefault="00065C31"/>
    <w:p w14:paraId="5B3E55DA" w14:textId="77777777" w:rsidR="00065C31" w:rsidRDefault="00065C31" w:rsidP="009B4773"/>
    <w:p w14:paraId="01707AB8" w14:textId="77777777" w:rsidR="00065C31" w:rsidRDefault="00065C31" w:rsidP="00513832"/>
  </w:endnote>
  <w:endnote w:type="continuationSeparator" w:id="0">
    <w:p w14:paraId="240A78C4" w14:textId="77777777" w:rsidR="00065C31" w:rsidRDefault="00065C31" w:rsidP="005A20E2">
      <w:pPr>
        <w:spacing w:after="0"/>
      </w:pPr>
      <w:r>
        <w:continuationSeparator/>
      </w:r>
    </w:p>
    <w:p w14:paraId="40C7C534" w14:textId="77777777" w:rsidR="00065C31" w:rsidRDefault="00065C31"/>
    <w:p w14:paraId="4AE5391A" w14:textId="77777777" w:rsidR="00065C31" w:rsidRDefault="00065C31" w:rsidP="009B4773"/>
    <w:p w14:paraId="56CC72C9" w14:textId="77777777" w:rsidR="00065C31" w:rsidRDefault="00065C31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37DE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01F1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1177A" w14:textId="77777777" w:rsidR="00065C31" w:rsidRDefault="00065C31" w:rsidP="005A20E2">
      <w:pPr>
        <w:spacing w:after="0"/>
      </w:pPr>
      <w:r>
        <w:separator/>
      </w:r>
    </w:p>
    <w:p w14:paraId="10BE6C27" w14:textId="77777777" w:rsidR="00065C31" w:rsidRDefault="00065C31"/>
    <w:p w14:paraId="7447DCEC" w14:textId="77777777" w:rsidR="00065C31" w:rsidRDefault="00065C31" w:rsidP="009B4773"/>
    <w:p w14:paraId="03F331E4" w14:textId="77777777" w:rsidR="00065C31" w:rsidRDefault="00065C31" w:rsidP="00513832"/>
  </w:footnote>
  <w:footnote w:type="continuationSeparator" w:id="0">
    <w:p w14:paraId="213AC327" w14:textId="77777777" w:rsidR="00065C31" w:rsidRDefault="00065C31" w:rsidP="005A20E2">
      <w:pPr>
        <w:spacing w:after="0"/>
      </w:pPr>
      <w:r>
        <w:continuationSeparator/>
      </w:r>
    </w:p>
    <w:p w14:paraId="665D6FFB" w14:textId="77777777" w:rsidR="00065C31" w:rsidRDefault="00065C31"/>
    <w:p w14:paraId="299DCE98" w14:textId="77777777" w:rsidR="00065C31" w:rsidRDefault="00065C31" w:rsidP="009B4773"/>
    <w:p w14:paraId="260B71F7" w14:textId="77777777" w:rsidR="00065C31" w:rsidRDefault="00065C31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77453" w14:textId="37710532" w:rsidR="003639D2" w:rsidRPr="003639D2" w:rsidRDefault="00915637" w:rsidP="003639D2">
    <w:pPr>
      <w:pStyle w:val="Header1"/>
    </w:pPr>
    <w:sdt>
      <w:sdtPr>
        <w:alias w:val="Title"/>
        <w:tag w:val=""/>
        <w:id w:val="-611985797"/>
        <w:placeholder>
          <w:docPart w:val="50DADBF1391842AFAB66D8B5C38495D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>
          <w:t>NAME, IMAGE, &amp; LIKENESS</w:t>
        </w:r>
      </w:sdtContent>
    </w:sdt>
  </w:p>
  <w:p w14:paraId="4C26787B" w14:textId="7EE01B9B" w:rsidR="005854DB" w:rsidRPr="005854DB" w:rsidRDefault="00915637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9C2ED6">
          <w:t>Spencer Group International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22A170F4" wp14:editId="267713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DA5C2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A170F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11BDA5C2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D24AA" w14:textId="2F4073FE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413CFDFF" wp14:editId="63C23A6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A9C444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ED6"/>
    <w:rsid w:val="0000092E"/>
    <w:rsid w:val="00003D90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31D2"/>
    <w:rsid w:val="00065C31"/>
    <w:rsid w:val="00066DE2"/>
    <w:rsid w:val="00077931"/>
    <w:rsid w:val="00084E91"/>
    <w:rsid w:val="000900B6"/>
    <w:rsid w:val="000A0907"/>
    <w:rsid w:val="000A649E"/>
    <w:rsid w:val="000A7626"/>
    <w:rsid w:val="000B2D28"/>
    <w:rsid w:val="000B5DA2"/>
    <w:rsid w:val="000C1C28"/>
    <w:rsid w:val="000C5872"/>
    <w:rsid w:val="000E0979"/>
    <w:rsid w:val="000E1544"/>
    <w:rsid w:val="000F47C0"/>
    <w:rsid w:val="001155CE"/>
    <w:rsid w:val="001225D9"/>
    <w:rsid w:val="0012403E"/>
    <w:rsid w:val="00124062"/>
    <w:rsid w:val="00124370"/>
    <w:rsid w:val="00160392"/>
    <w:rsid w:val="00164319"/>
    <w:rsid w:val="001A5429"/>
    <w:rsid w:val="001D1C22"/>
    <w:rsid w:val="001E11F1"/>
    <w:rsid w:val="001E1E58"/>
    <w:rsid w:val="001F013D"/>
    <w:rsid w:val="00206719"/>
    <w:rsid w:val="00207A17"/>
    <w:rsid w:val="00225F5D"/>
    <w:rsid w:val="00240312"/>
    <w:rsid w:val="00247B17"/>
    <w:rsid w:val="00252E4A"/>
    <w:rsid w:val="002642A8"/>
    <w:rsid w:val="00271980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52348"/>
    <w:rsid w:val="00567315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022E"/>
    <w:rsid w:val="00664450"/>
    <w:rsid w:val="00685B4E"/>
    <w:rsid w:val="006936EB"/>
    <w:rsid w:val="006A78C5"/>
    <w:rsid w:val="006B048A"/>
    <w:rsid w:val="006B2383"/>
    <w:rsid w:val="006C4D5C"/>
    <w:rsid w:val="006D0144"/>
    <w:rsid w:val="006E3E5F"/>
    <w:rsid w:val="006E3FC8"/>
    <w:rsid w:val="006F38DB"/>
    <w:rsid w:val="007157EF"/>
    <w:rsid w:val="0073670F"/>
    <w:rsid w:val="00740FCE"/>
    <w:rsid w:val="00753E67"/>
    <w:rsid w:val="0078010D"/>
    <w:rsid w:val="00782A60"/>
    <w:rsid w:val="00784AB5"/>
    <w:rsid w:val="007B17C4"/>
    <w:rsid w:val="007B1F5A"/>
    <w:rsid w:val="007B3AB6"/>
    <w:rsid w:val="007B5AFF"/>
    <w:rsid w:val="007B781E"/>
    <w:rsid w:val="007C08DF"/>
    <w:rsid w:val="007C136F"/>
    <w:rsid w:val="007C5AF4"/>
    <w:rsid w:val="007D40E3"/>
    <w:rsid w:val="007D5767"/>
    <w:rsid w:val="007F591E"/>
    <w:rsid w:val="007F793B"/>
    <w:rsid w:val="00813EC8"/>
    <w:rsid w:val="00817F8C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15637"/>
    <w:rsid w:val="0092125E"/>
    <w:rsid w:val="00924319"/>
    <w:rsid w:val="009355C2"/>
    <w:rsid w:val="00952A7A"/>
    <w:rsid w:val="00963E01"/>
    <w:rsid w:val="00971AD4"/>
    <w:rsid w:val="00974BF8"/>
    <w:rsid w:val="00975F66"/>
    <w:rsid w:val="009A3B33"/>
    <w:rsid w:val="009A45A0"/>
    <w:rsid w:val="009B35B5"/>
    <w:rsid w:val="009B3A56"/>
    <w:rsid w:val="009B4773"/>
    <w:rsid w:val="009C2ED6"/>
    <w:rsid w:val="009D2556"/>
    <w:rsid w:val="009E2C25"/>
    <w:rsid w:val="00A02CCE"/>
    <w:rsid w:val="00A32699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31A1"/>
    <w:rsid w:val="00AE5008"/>
    <w:rsid w:val="00B12D81"/>
    <w:rsid w:val="00B149E6"/>
    <w:rsid w:val="00B26302"/>
    <w:rsid w:val="00B37B3B"/>
    <w:rsid w:val="00B44C47"/>
    <w:rsid w:val="00B57756"/>
    <w:rsid w:val="00B57F4F"/>
    <w:rsid w:val="00B7636D"/>
    <w:rsid w:val="00B80CF1"/>
    <w:rsid w:val="00B87E64"/>
    <w:rsid w:val="00B95187"/>
    <w:rsid w:val="00BA2A38"/>
    <w:rsid w:val="00BA31C4"/>
    <w:rsid w:val="00BB02E6"/>
    <w:rsid w:val="00BD0C60"/>
    <w:rsid w:val="00BE2334"/>
    <w:rsid w:val="00C17BCF"/>
    <w:rsid w:val="00C32216"/>
    <w:rsid w:val="00C3246A"/>
    <w:rsid w:val="00C418AA"/>
    <w:rsid w:val="00C6300E"/>
    <w:rsid w:val="00C65564"/>
    <w:rsid w:val="00CA61D8"/>
    <w:rsid w:val="00CD1D98"/>
    <w:rsid w:val="00CF1267"/>
    <w:rsid w:val="00CF37C8"/>
    <w:rsid w:val="00D13200"/>
    <w:rsid w:val="00D26769"/>
    <w:rsid w:val="00D27AF8"/>
    <w:rsid w:val="00D6543F"/>
    <w:rsid w:val="00D74E0C"/>
    <w:rsid w:val="00D74FE4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75C70"/>
    <w:rsid w:val="00E84350"/>
    <w:rsid w:val="00E85863"/>
    <w:rsid w:val="00E91AE4"/>
    <w:rsid w:val="00EA431D"/>
    <w:rsid w:val="00EC4BCD"/>
    <w:rsid w:val="00ED53BA"/>
    <w:rsid w:val="00F217D3"/>
    <w:rsid w:val="00F33F5E"/>
    <w:rsid w:val="00F5288D"/>
    <w:rsid w:val="00F60840"/>
    <w:rsid w:val="00F75B86"/>
    <w:rsid w:val="00F77933"/>
    <w:rsid w:val="00F8411A"/>
    <w:rsid w:val="00F85A90"/>
    <w:rsid w:val="00FB1673"/>
    <w:rsid w:val="00FB315C"/>
    <w:rsid w:val="00FB5AF4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FDE83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8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itter.com/SPENCERGROUPIN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contact@spencergroup.info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pencergroup.info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instagram.com/spencergroupinternational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O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7EDDDB80B342C1A84D22DAB9603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85A00-A2A3-43E7-B91B-2669EBD7009B}"/>
      </w:docPartPr>
      <w:docPartBody>
        <w:p w:rsidR="0012538E" w:rsidRDefault="002C4538">
          <w:pPr>
            <w:pStyle w:val="BA7EDDDB80B342C1A84D22DAB96031F3"/>
          </w:pPr>
          <w:r w:rsidRPr="003639D2">
            <w:t>OFFICE-BASED AGENCY</w:t>
          </w:r>
        </w:p>
      </w:docPartBody>
    </w:docPart>
    <w:docPart>
      <w:docPartPr>
        <w:name w:val="76601602B2EC495DB4B20F3F4DC69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936FB-33D8-4619-A111-08F1889C124D}"/>
      </w:docPartPr>
      <w:docPartBody>
        <w:p w:rsidR="0012538E" w:rsidRDefault="002C4538">
          <w:pPr>
            <w:pStyle w:val="76601602B2EC495DB4B20F3F4DC69B7C"/>
          </w:pPr>
          <w:r w:rsidRPr="003639D2">
            <w:t>Startup Checklist</w:t>
          </w:r>
        </w:p>
      </w:docPartBody>
    </w:docPart>
    <w:docPart>
      <w:docPartPr>
        <w:name w:val="50DADBF1391842AFAB66D8B5C3849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64405-C706-41A1-9CAE-E8BD05A631F9}"/>
      </w:docPartPr>
      <w:docPartBody>
        <w:p w:rsidR="0012538E" w:rsidRDefault="002C4538">
          <w:pPr>
            <w:pStyle w:val="50DADBF1391842AFAB66D8B5C38495D6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38E"/>
    <w:rsid w:val="0012538E"/>
    <w:rsid w:val="002C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7EDDDB80B342C1A84D22DAB96031F3">
    <w:name w:val="BA7EDDDB80B342C1A84D22DAB96031F3"/>
  </w:style>
  <w:style w:type="paragraph" w:customStyle="1" w:styleId="76601602B2EC495DB4B20F3F4DC69B7C">
    <w:name w:val="76601602B2EC495DB4B20F3F4DC69B7C"/>
  </w:style>
  <w:style w:type="paragraph" w:customStyle="1" w:styleId="50DADBF1391842AFAB66D8B5C38495D6">
    <w:name w:val="50DADBF1391842AFAB66D8B5C38495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3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NAME, IMAGE, &amp; LIKENESS</dc:title>
  <dc:subject/>
  <dc:creator/>
  <cp:keywords/>
  <dc:description/>
  <cp:lastModifiedBy/>
  <cp:revision>1</cp:revision>
  <dcterms:created xsi:type="dcterms:W3CDTF">2021-07-08T06:34:00Z</dcterms:created>
  <dcterms:modified xsi:type="dcterms:W3CDTF">2022-02-25T06:33:00Z</dcterms:modified>
  <cp:contentStatus>Spencer Group International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