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le"/>
        <w:tblW w:w="14427" w:type="dxa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93"/>
        <w:gridCol w:w="2620"/>
        <w:gridCol w:w="2621"/>
        <w:gridCol w:w="4593"/>
      </w:tblGrid>
      <w:tr w:rsidR="00CE1E3B" w14:paraId="669E4A80" w14:textId="77777777" w:rsidTr="00714CE0">
        <w:trPr>
          <w:cantSplit/>
          <w:trHeight w:hRule="exact" w:val="10097"/>
          <w:tblHeader/>
          <w:jc w:val="left"/>
        </w:trPr>
        <w:tc>
          <w:tcPr>
            <w:tcW w:w="4593" w:type="dxa"/>
            <w:tcMar>
              <w:top w:w="288" w:type="dxa"/>
              <w:right w:w="720" w:type="dxa"/>
            </w:tcMar>
          </w:tcPr>
          <w:p w14:paraId="32BEF38F" w14:textId="623F4285" w:rsidR="00E90C97" w:rsidRDefault="007A2A34" w:rsidP="00CE1E3B">
            <w:pPr>
              <w:pStyle w:val="BlockHeading"/>
              <w:rPr>
                <w:noProof/>
                <w:lang w:eastAsia="en-US"/>
              </w:rPr>
            </w:pPr>
            <w:r>
              <w:rPr>
                <w:rFonts w:ascii="Bernard MT Condensed" w:hAnsi="Bernard MT Condensed"/>
                <w:noProof/>
                <w:color w:val="auto"/>
                <w:sz w:val="40"/>
                <w:szCs w:val="40"/>
              </w:rPr>
              <w:drawing>
                <wp:anchor distT="0" distB="0" distL="114300" distR="114300" simplePos="0" relativeHeight="251796480" behindDoc="1" locked="0" layoutInCell="1" allowOverlap="1" wp14:anchorId="0D3F5DDE" wp14:editId="3BAEE36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3185160</wp:posOffset>
                  </wp:positionV>
                  <wp:extent cx="880110" cy="586740"/>
                  <wp:effectExtent l="0" t="0" r="0" b="3810"/>
                  <wp:wrapTight wrapText="bothSides">
                    <wp:wrapPolygon edited="0">
                      <wp:start x="0" y="0"/>
                      <wp:lineTo x="0" y="21039"/>
                      <wp:lineTo x="21039" y="21039"/>
                      <wp:lineTo x="21039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42348021_4000712430033273_7310189961871175887_n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3E62A73C" wp14:editId="76B462C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3832860</wp:posOffset>
                  </wp:positionV>
                  <wp:extent cx="1188720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1115" y="20977"/>
                      <wp:lineTo x="21115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50452853_4130782430359605_4555530254206422889_n.jpg"/>
                          <pic:cNvPicPr/>
                        </pic:nvPicPr>
                        <pic:blipFill rotWithShape="1">
                          <a:blip r:embed="rId14"/>
                          <a:srcRect t="1" r="16661" b="5057"/>
                          <a:stretch/>
                        </pic:blipFill>
                        <pic:spPr bwMode="auto">
                          <a:xfrm>
                            <a:off x="0" y="0"/>
                            <a:ext cx="1188720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55F7035A" wp14:editId="2ECFE93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4838700</wp:posOffset>
                  </wp:positionV>
                  <wp:extent cx="2387600" cy="139446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70" y="21246"/>
                      <wp:lineTo x="2137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45644693_4086429604794888_4360765725726654867_n (1)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39D0F45B" wp14:editId="33C509D8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3878580</wp:posOffset>
                  </wp:positionV>
                  <wp:extent cx="1021080" cy="1021080"/>
                  <wp:effectExtent l="0" t="0" r="7620" b="7620"/>
                  <wp:wrapTight wrapText="bothSides">
                    <wp:wrapPolygon edited="0">
                      <wp:start x="0" y="0"/>
                      <wp:lineTo x="0" y="21358"/>
                      <wp:lineTo x="21358" y="21358"/>
                      <wp:lineTo x="21358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48022609_4110014585769723_129466263261350554_n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F21">
              <w:rPr>
                <w:noProof/>
              </w:rPr>
              <w:drawing>
                <wp:anchor distT="0" distB="0" distL="114300" distR="114300" simplePos="0" relativeHeight="251554816" behindDoc="1" locked="0" layoutInCell="1" allowOverlap="1" wp14:anchorId="28D47D1B" wp14:editId="2862E995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1772285</wp:posOffset>
                  </wp:positionV>
                  <wp:extent cx="1170940" cy="1501140"/>
                  <wp:effectExtent l="0" t="0" r="0" b="3810"/>
                  <wp:wrapTight wrapText="bothSides">
                    <wp:wrapPolygon edited="0">
                      <wp:start x="0" y="0"/>
                      <wp:lineTo x="0" y="21381"/>
                      <wp:lineTo x="21085" y="21381"/>
                      <wp:lineTo x="2108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527001.jpg"/>
                          <pic:cNvPicPr/>
                        </pic:nvPicPr>
                        <pic:blipFill rotWithShape="1">
                          <a:blip r:embed="rId17"/>
                          <a:srcRect l="24523" t="24675" r="11490" b="20671"/>
                          <a:stretch/>
                        </pic:blipFill>
                        <pic:spPr bwMode="auto">
                          <a:xfrm>
                            <a:off x="0" y="0"/>
                            <a:ext cx="1170940" cy="150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F21">
              <w:rPr>
                <w:noProof/>
                <w:lang w:eastAsia="en-US"/>
              </w:rPr>
              <w:drawing>
                <wp:anchor distT="0" distB="0" distL="114300" distR="114300" simplePos="0" relativeHeight="251629568" behindDoc="1" locked="0" layoutInCell="1" allowOverlap="1" wp14:anchorId="188E96E3" wp14:editId="60E137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15540" cy="1811655"/>
                  <wp:effectExtent l="0" t="0" r="3810" b="0"/>
                  <wp:wrapTight wrapText="bothSides">
                    <wp:wrapPolygon edited="0">
                      <wp:start x="0" y="0"/>
                      <wp:lineTo x="0" y="21350"/>
                      <wp:lineTo x="21464" y="21350"/>
                      <wp:lineTo x="21464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45162395_394717732363852_7860404723102526786_n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F21"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828E665" wp14:editId="317646B2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2769235</wp:posOffset>
                  </wp:positionV>
                  <wp:extent cx="1371600" cy="1249680"/>
                  <wp:effectExtent l="0" t="0" r="0" b="7620"/>
                  <wp:wrapTight wrapText="bothSides">
                    <wp:wrapPolygon edited="0">
                      <wp:start x="0" y="0"/>
                      <wp:lineTo x="0" y="21402"/>
                      <wp:lineTo x="21300" y="21402"/>
                      <wp:lineTo x="21300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40761074_365208441981448_3986597354563960101_n.jpg"/>
                          <pic:cNvPicPr/>
                        </pic:nvPicPr>
                        <pic:blipFill rotWithShape="1">
                          <a:blip r:embed="rId19"/>
                          <a:srcRect l="9357" t="14474" r="4679" b="26754"/>
                          <a:stretch/>
                        </pic:blipFill>
                        <pic:spPr bwMode="auto">
                          <a:xfrm>
                            <a:off x="0" y="0"/>
                            <a:ext cx="1371600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F21">
              <w:rPr>
                <w:noProof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0CFA2BF9" wp14:editId="7AD1A410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1661160</wp:posOffset>
                  </wp:positionV>
                  <wp:extent cx="1325880" cy="1069975"/>
                  <wp:effectExtent l="0" t="0" r="7620" b="0"/>
                  <wp:wrapTight wrapText="bothSides">
                    <wp:wrapPolygon edited="0">
                      <wp:start x="0" y="0"/>
                      <wp:lineTo x="0" y="21151"/>
                      <wp:lineTo x="21414" y="21151"/>
                      <wp:lineTo x="21414" y="0"/>
                      <wp:lineTo x="0" y="0"/>
                    </wp:wrapPolygon>
                  </wp:wrapTight>
                  <wp:docPr id="20" name="Picture 20" descr="Image result for inspirational running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inspirational running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927490" w14:textId="0FD414EE" w:rsidR="00CE1E3B" w:rsidRPr="0037743C" w:rsidRDefault="00CE1E3B" w:rsidP="00CE1E3B">
            <w:pPr>
              <w:pStyle w:val="BlockHeading"/>
            </w:pPr>
          </w:p>
          <w:p w14:paraId="278E9A52" w14:textId="0891AF8A" w:rsidR="00E90C97" w:rsidRPr="00E90C97" w:rsidRDefault="00E90C97" w:rsidP="00E90C97">
            <w:pPr>
              <w:pStyle w:val="BlockText"/>
            </w:pPr>
          </w:p>
          <w:p w14:paraId="24C305BF" w14:textId="076C72AF" w:rsidR="00E90C97" w:rsidRDefault="00E90C97" w:rsidP="00E90C97"/>
          <w:p w14:paraId="66386AA8" w14:textId="1C268E04" w:rsidR="00CE1E3B" w:rsidRDefault="00CE1E3B" w:rsidP="00E90C97">
            <w:pPr>
              <w:jc w:val="center"/>
            </w:pPr>
          </w:p>
          <w:p w14:paraId="0E0DFB97" w14:textId="2E8C4B0D" w:rsidR="00F61F21" w:rsidRDefault="00F61F21" w:rsidP="00E90C97">
            <w:pPr>
              <w:jc w:val="center"/>
            </w:pPr>
          </w:p>
          <w:p w14:paraId="68C02E93" w14:textId="19F97A9F" w:rsidR="00F61F21" w:rsidRPr="00E90C97" w:rsidRDefault="00F61F21" w:rsidP="00E90C97">
            <w:pPr>
              <w:jc w:val="center"/>
            </w:pPr>
          </w:p>
        </w:tc>
        <w:tc>
          <w:tcPr>
            <w:tcW w:w="2620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14:paraId="2FC7B477" w14:textId="3B16991D" w:rsidR="007B03D6" w:rsidRDefault="003B5FD8" w:rsidP="007B03D6">
            <w:pPr>
              <w:pStyle w:val="ReturnAddress"/>
            </w:pPr>
            <w:sdt>
              <w:sdtPr>
                <w:id w:val="-1229453485"/>
                <w:placeholder>
                  <w:docPart w:val="E0492A95616B41069FCC8A46F5C8B6F1"/>
                </w:placeholder>
                <w15:dataBinding w:prefixMappings="xmlns:ns0='http://schemas.microsoft.com/temp/samples' " w:xpath="/ns0:employees[1]/ns0:employee[1]/ns0:CustomerName[1]" w:storeItemID="{64F97C93-7F93-46CF-BC84-64F14BA1A1E2}" w16sdtdh:storeItemChecksum="2EZ9wA=="/>
                <w15:appearance w15:val="hidden"/>
              </w:sdtPr>
              <w:sdtEndPr/>
              <w:sdtContent>
                <w:r w:rsidR="00B34486">
                  <w:t>_________________</w:t>
                </w:r>
              </w:sdtContent>
            </w:sdt>
          </w:p>
          <w:sdt>
            <w:sdtPr>
              <w:alias w:val="Enter Street Address City, ST ZIP Code:"/>
              <w:tag w:val="Enter Street Address City, ST ZIP Code:"/>
              <w:id w:val="513349731"/>
              <w:placeholder>
                <w:docPart w:val="9935B708B4C44EC580D79DAC437CA852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B6304C3" w14:textId="77777777" w:rsidR="00CE1E3B" w:rsidRDefault="00E90C97" w:rsidP="00E90C97">
                <w:pPr>
                  <w:pStyle w:val="ReturnAddress"/>
                </w:pPr>
                <w:r>
                  <w:t>_________________</w:t>
                </w:r>
              </w:p>
            </w:sdtContent>
          </w:sdt>
        </w:tc>
        <w:tc>
          <w:tcPr>
            <w:tcW w:w="2621" w:type="dxa"/>
            <w:tcMar>
              <w:top w:w="288" w:type="dxa"/>
              <w:right w:w="432" w:type="dxa"/>
            </w:tcMar>
            <w:textDirection w:val="btLr"/>
          </w:tcPr>
          <w:p w14:paraId="40BA63EA" w14:textId="7A303E89" w:rsidR="00CE1E3B" w:rsidRDefault="00E90C97" w:rsidP="00E90C97">
            <w:pPr>
              <w:pStyle w:val="Recipient"/>
            </w:pPr>
            <w:r>
              <w:t>Molly Ellis</w:t>
            </w:r>
          </w:p>
          <w:p w14:paraId="4997CEE4" w14:textId="6803A251" w:rsidR="00E90C97" w:rsidRDefault="00BE7259" w:rsidP="00E90C97">
            <w:pPr>
              <w:pStyle w:val="Recipient"/>
            </w:pPr>
            <w:r>
              <w:t>130 Bennington Ct.</w:t>
            </w:r>
          </w:p>
          <w:p w14:paraId="5FE8D439" w14:textId="5228E451" w:rsidR="00E90C97" w:rsidRDefault="00E90C97" w:rsidP="00E90C97">
            <w:pPr>
              <w:pStyle w:val="Recipient"/>
            </w:pPr>
            <w:r>
              <w:t>Georgetown, OH 45121</w:t>
            </w:r>
          </w:p>
          <w:p w14:paraId="02226EEB" w14:textId="77777777" w:rsidR="00E90C97" w:rsidRDefault="00E90C97" w:rsidP="00E90C97">
            <w:pPr>
              <w:pStyle w:val="Recipient"/>
            </w:pPr>
          </w:p>
        </w:tc>
        <w:tc>
          <w:tcPr>
            <w:tcW w:w="4593" w:type="dxa"/>
            <w:tcMar>
              <w:top w:w="288" w:type="dxa"/>
              <w:left w:w="720" w:type="dxa"/>
            </w:tcMar>
          </w:tcPr>
          <w:p w14:paraId="7E05E989" w14:textId="59D48FE5" w:rsidR="00CE1E3B" w:rsidRDefault="00714CE0" w:rsidP="00CE1E3B">
            <w:pPr>
              <w:pStyle w:val="Title"/>
            </w:pPr>
            <w:r>
              <w:t>2</w:t>
            </w:r>
            <w:r w:rsidR="00201F5D">
              <w:t>022</w:t>
            </w:r>
          </w:p>
          <w:p w14:paraId="43DD2781" w14:textId="77777777" w:rsidR="00714CE0" w:rsidRPr="0037743C" w:rsidRDefault="00714CE0" w:rsidP="00CE1E3B">
            <w:pPr>
              <w:pStyle w:val="Title"/>
            </w:pPr>
            <w:r w:rsidRPr="00714CE0">
              <w:rPr>
                <w:color w:val="E2A91A" w:themeColor="accent2" w:themeShade="BF"/>
                <w:sz w:val="48"/>
                <w:szCs w:val="48"/>
              </w:rPr>
              <w:t>Vern Hawkins</w:t>
            </w:r>
            <w:r w:rsidRPr="00714CE0">
              <w:rPr>
                <w:color w:val="E2A91A" w:themeColor="accent2" w:themeShade="BF"/>
              </w:rPr>
              <w:t xml:space="preserve"> </w:t>
            </w:r>
            <w:r w:rsidRPr="00714CE0">
              <w:rPr>
                <w:sz w:val="40"/>
                <w:szCs w:val="40"/>
              </w:rPr>
              <w:t>Youth Summer Running Camp</w:t>
            </w:r>
          </w:p>
          <w:p w14:paraId="16415EA7" w14:textId="77777777" w:rsidR="00CE1E3B" w:rsidRDefault="00CE1E3B" w:rsidP="00CE1E3B">
            <w:pPr>
              <w:pStyle w:val="Subtitle"/>
            </w:pPr>
          </w:p>
          <w:p w14:paraId="64D8D786" w14:textId="72EDDF8B" w:rsidR="00775E87" w:rsidRPr="00775E87" w:rsidRDefault="00775E87" w:rsidP="00775E87">
            <w:pPr>
              <w:pStyle w:val="Subtitle"/>
              <w:shd w:val="clear" w:color="auto" w:fill="F4DDA2" w:themeFill="accent2" w:themeFillTint="99"/>
              <w:rPr>
                <w:b/>
                <w:color w:val="auto"/>
                <w:sz w:val="28"/>
                <w:szCs w:val="28"/>
              </w:rPr>
            </w:pPr>
            <w:r w:rsidRPr="00775E87">
              <w:rPr>
                <w:b/>
                <w:color w:val="auto"/>
                <w:sz w:val="28"/>
                <w:szCs w:val="28"/>
              </w:rPr>
              <w:t xml:space="preserve">June </w:t>
            </w:r>
            <w:r w:rsidR="00201F5D">
              <w:rPr>
                <w:b/>
                <w:color w:val="auto"/>
                <w:sz w:val="28"/>
                <w:szCs w:val="28"/>
              </w:rPr>
              <w:t>20</w:t>
            </w:r>
            <w:r w:rsidR="00201F5D" w:rsidRPr="00201F5D">
              <w:rPr>
                <w:b/>
                <w:color w:val="auto"/>
                <w:sz w:val="28"/>
                <w:szCs w:val="28"/>
                <w:vertAlign w:val="superscript"/>
              </w:rPr>
              <w:t>th</w:t>
            </w:r>
            <w:r w:rsidR="00201F5D">
              <w:rPr>
                <w:b/>
                <w:color w:val="auto"/>
                <w:sz w:val="28"/>
                <w:szCs w:val="28"/>
              </w:rPr>
              <w:t xml:space="preserve"> – June 24</w:t>
            </w:r>
            <w:r w:rsidR="00201F5D" w:rsidRPr="00201F5D">
              <w:rPr>
                <w:b/>
                <w:color w:val="auto"/>
                <w:sz w:val="28"/>
                <w:szCs w:val="28"/>
                <w:vertAlign w:val="superscript"/>
              </w:rPr>
              <w:t>th</w:t>
            </w:r>
            <w:r w:rsidR="00201F5D">
              <w:rPr>
                <w:b/>
                <w:color w:val="auto"/>
                <w:sz w:val="28"/>
                <w:szCs w:val="28"/>
              </w:rPr>
              <w:t xml:space="preserve"> </w:t>
            </w:r>
          </w:p>
          <w:p w14:paraId="6DD12BFC" w14:textId="77777777" w:rsidR="00714CE0" w:rsidRPr="00775E87" w:rsidRDefault="00714CE0" w:rsidP="00CE1E3B">
            <w:pPr>
              <w:pStyle w:val="Subtitle"/>
              <w:rPr>
                <w:b/>
                <w:color w:val="A6A6A6" w:themeColor="background1" w:themeShade="A6"/>
                <w:sz w:val="24"/>
                <w:szCs w:val="24"/>
              </w:rPr>
            </w:pPr>
            <w:r w:rsidRPr="00775E87">
              <w:rPr>
                <w:b/>
                <w:color w:val="A6A6A6" w:themeColor="background1" w:themeShade="A6"/>
                <w:sz w:val="24"/>
                <w:szCs w:val="24"/>
              </w:rPr>
              <w:t xml:space="preserve">6:00PM – 8:00PM </w:t>
            </w:r>
          </w:p>
          <w:p w14:paraId="0C914980" w14:textId="77777777" w:rsidR="00714CE0" w:rsidRPr="00775E87" w:rsidRDefault="00714CE0" w:rsidP="00CE1E3B">
            <w:pPr>
              <w:pStyle w:val="Subtitle"/>
              <w:rPr>
                <w:b/>
                <w:color w:val="A6A6A6" w:themeColor="background1" w:themeShade="A6"/>
              </w:rPr>
            </w:pPr>
            <w:r w:rsidRPr="00775E87">
              <w:rPr>
                <w:b/>
                <w:color w:val="A6A6A6" w:themeColor="background1" w:themeShade="A6"/>
              </w:rPr>
              <w:t>Georgetown High School Track</w:t>
            </w:r>
          </w:p>
          <w:p w14:paraId="3CBD7D28" w14:textId="77777777" w:rsidR="00714CE0" w:rsidRDefault="00714CE0" w:rsidP="00CE1E3B">
            <w:pPr>
              <w:pStyle w:val="Subtitle"/>
              <w:rPr>
                <w:color w:val="A6A6A6" w:themeColor="background1" w:themeShade="A6"/>
                <w:sz w:val="24"/>
                <w:szCs w:val="24"/>
              </w:rPr>
            </w:pPr>
          </w:p>
          <w:p w14:paraId="4C773036" w14:textId="6D9954AC" w:rsidR="00714CE0" w:rsidRPr="00714CE0" w:rsidRDefault="00201F5D" w:rsidP="00CE1E3B">
            <w:pPr>
              <w:pStyle w:val="Subtitle"/>
              <w:rPr>
                <w:b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580416" behindDoc="0" locked="0" layoutInCell="1" allowOverlap="1" wp14:anchorId="4E4DA89C" wp14:editId="276086E1">
                  <wp:simplePos x="0" y="0"/>
                  <wp:positionH relativeFrom="column">
                    <wp:posOffset>-292735</wp:posOffset>
                  </wp:positionH>
                  <wp:positionV relativeFrom="paragraph">
                    <wp:posOffset>476250</wp:posOffset>
                  </wp:positionV>
                  <wp:extent cx="2880360" cy="1424220"/>
                  <wp:effectExtent l="0" t="0" r="0" b="50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52200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42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CE0" w:rsidRPr="00714CE0">
              <w:rPr>
                <w:b/>
                <w:i/>
                <w:color w:val="808080" w:themeColor="background1" w:themeShade="80"/>
              </w:rPr>
              <w:t>Open to boys and girls entering 4</w:t>
            </w:r>
            <w:r w:rsidR="00714CE0" w:rsidRPr="00714CE0">
              <w:rPr>
                <w:b/>
                <w:i/>
                <w:color w:val="808080" w:themeColor="background1" w:themeShade="80"/>
                <w:vertAlign w:val="superscript"/>
              </w:rPr>
              <w:t>th</w:t>
            </w:r>
            <w:r w:rsidR="00714CE0" w:rsidRPr="00714CE0">
              <w:rPr>
                <w:b/>
                <w:i/>
                <w:color w:val="808080" w:themeColor="background1" w:themeShade="80"/>
              </w:rPr>
              <w:t xml:space="preserve"> through 7</w:t>
            </w:r>
            <w:r w:rsidR="00714CE0" w:rsidRPr="00714CE0">
              <w:rPr>
                <w:b/>
                <w:i/>
                <w:color w:val="808080" w:themeColor="background1" w:themeShade="80"/>
                <w:vertAlign w:val="superscript"/>
              </w:rPr>
              <w:t>th</w:t>
            </w:r>
            <w:r w:rsidR="00714CE0" w:rsidRPr="00714CE0">
              <w:rPr>
                <w:b/>
                <w:i/>
                <w:color w:val="808080" w:themeColor="background1" w:themeShade="80"/>
              </w:rPr>
              <w:t xml:space="preserve"> grades</w:t>
            </w:r>
          </w:p>
          <w:p w14:paraId="138168CD" w14:textId="502B36C3" w:rsidR="00CE1E3B" w:rsidRDefault="00201F5D" w:rsidP="00CE1E3B">
            <w:r>
              <w:rPr>
                <w:noProof/>
              </w:rPr>
              <w:drawing>
                <wp:anchor distT="0" distB="0" distL="114300" distR="114300" simplePos="0" relativeHeight="251594752" behindDoc="0" locked="0" layoutInCell="1" allowOverlap="1" wp14:anchorId="274F88CF" wp14:editId="25A9A8D5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1359554</wp:posOffset>
                  </wp:positionV>
                  <wp:extent cx="1005840" cy="1787489"/>
                  <wp:effectExtent l="0" t="0" r="3810" b="381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51467425_4130782937026221_2547817112361560996_n.jpg"/>
                          <pic:cNvPicPr/>
                        </pic:nvPicPr>
                        <pic:blipFill rotWithShape="1">
                          <a:blip r:embed="rId22"/>
                          <a:srcRect l="23728" t="9645"/>
                          <a:stretch/>
                        </pic:blipFill>
                        <pic:spPr bwMode="auto">
                          <a:xfrm>
                            <a:off x="0" y="0"/>
                            <a:ext cx="1007962" cy="179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0176" behindDoc="1" locked="0" layoutInCell="1" allowOverlap="1" wp14:anchorId="37DE69C7" wp14:editId="6B348007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1196975</wp:posOffset>
                  </wp:positionV>
                  <wp:extent cx="1668780" cy="2107188"/>
                  <wp:effectExtent l="0" t="0" r="7620" b="7620"/>
                  <wp:wrapTight wrapText="bothSides">
                    <wp:wrapPolygon edited="0">
                      <wp:start x="0" y="0"/>
                      <wp:lineTo x="0" y="21483"/>
                      <wp:lineTo x="21452" y="21483"/>
                      <wp:lineTo x="2145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7515001.jpg"/>
                          <pic:cNvPicPr/>
                        </pic:nvPicPr>
                        <pic:blipFill rotWithShape="1">
                          <a:blip r:embed="rId23"/>
                          <a:srcRect l="10888" t="17855" r="8800" b="14502"/>
                          <a:stretch/>
                        </pic:blipFill>
                        <pic:spPr bwMode="auto">
                          <a:xfrm>
                            <a:off x="0" y="0"/>
                            <a:ext cx="1668780" cy="210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9CFC05" w14:textId="7B9BAA3C" w:rsidR="00CE1E3B" w:rsidRPr="00714CE0" w:rsidRDefault="00CE1E3B" w:rsidP="00714CE0">
      <w:pPr>
        <w:tabs>
          <w:tab w:val="left" w:pos="12465"/>
        </w:tabs>
      </w:pPr>
    </w:p>
    <w:tbl>
      <w:tblPr>
        <w:tblStyle w:val="HostTable"/>
        <w:tblW w:w="28122" w:type="dxa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  <w:gridCol w:w="4579"/>
        <w:gridCol w:w="4579"/>
        <w:gridCol w:w="4579"/>
      </w:tblGrid>
      <w:tr w:rsidR="00F00F9C" w14:paraId="690BEDB8" w14:textId="77777777" w:rsidTr="00F00F9C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5E7D3EC1" w14:textId="07811D73" w:rsidR="00F00F9C" w:rsidRDefault="00BF706A" w:rsidP="0037743C">
            <w:r>
              <w:rPr>
                <w:noProof/>
              </w:rPr>
              <w:lastRenderedPageBreak/>
              <w:drawing>
                <wp:inline distT="0" distB="0" distL="0" distR="0" wp14:anchorId="26F3AF55" wp14:editId="40CBC0B1">
                  <wp:extent cx="2459355" cy="17164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45233325_4083260318445150_3397998033064490191_n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0B728" w14:textId="0B37442E" w:rsidR="00F00F9C" w:rsidRPr="00BF706A" w:rsidRDefault="00F00F9C" w:rsidP="00BF706A">
            <w:pPr>
              <w:pStyle w:val="Heading1"/>
              <w:rPr>
                <w:rFonts w:ascii="Bernard MT Condensed" w:hAnsi="Bernard MT Condensed"/>
                <w:color w:val="auto"/>
                <w:sz w:val="40"/>
                <w:szCs w:val="40"/>
              </w:rPr>
            </w:pPr>
            <w:r w:rsidRPr="00F00F9C">
              <w:rPr>
                <w:rFonts w:ascii="Bernard MT Condensed" w:hAnsi="Bernard MT Condensed"/>
                <w:color w:val="auto"/>
                <w:sz w:val="40"/>
                <w:szCs w:val="40"/>
              </w:rPr>
              <w:t>Campers will learn about:</w:t>
            </w:r>
          </w:p>
          <w:p w14:paraId="2E5F2BCF" w14:textId="0D69C0B7" w:rsidR="00F00F9C" w:rsidRPr="0028430B" w:rsidRDefault="00F00F9C" w:rsidP="00441316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28430B">
              <w:rPr>
                <w:sz w:val="24"/>
                <w:szCs w:val="24"/>
              </w:rPr>
              <w:t>Proper running form</w:t>
            </w:r>
          </w:p>
          <w:p w14:paraId="14207978" w14:textId="1FD543D0" w:rsidR="00F00F9C" w:rsidRPr="0028430B" w:rsidRDefault="00F00F9C" w:rsidP="00441316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28430B">
              <w:rPr>
                <w:sz w:val="24"/>
                <w:szCs w:val="24"/>
              </w:rPr>
              <w:t>Stretching</w:t>
            </w:r>
          </w:p>
          <w:p w14:paraId="3CE0BF32" w14:textId="64A644B3" w:rsidR="00F00F9C" w:rsidRPr="0028430B" w:rsidRDefault="00F00F9C" w:rsidP="00441316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28430B">
              <w:rPr>
                <w:sz w:val="24"/>
                <w:szCs w:val="24"/>
              </w:rPr>
              <w:t>Nutrition</w:t>
            </w:r>
          </w:p>
          <w:p w14:paraId="1513A966" w14:textId="10263048" w:rsidR="00F00F9C" w:rsidRDefault="0028430B" w:rsidP="00441316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28430B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5769FAE" wp14:editId="4C4964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358775</wp:posOffset>
                  </wp:positionV>
                  <wp:extent cx="1453515" cy="166116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232" y="21303"/>
                      <wp:lineTo x="21232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41853136_376448527524106_2001276464789285836_n.jpg"/>
                          <pic:cNvPicPr/>
                        </pic:nvPicPr>
                        <pic:blipFill rotWithShape="1">
                          <a:blip r:embed="rId25"/>
                          <a:srcRect l="5452" t="2603" b="16352"/>
                          <a:stretch/>
                        </pic:blipFill>
                        <pic:spPr bwMode="auto">
                          <a:xfrm>
                            <a:off x="0" y="0"/>
                            <a:ext cx="1453515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430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67AAD01D" wp14:editId="32A7C6B0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355600</wp:posOffset>
                  </wp:positionV>
                  <wp:extent cx="1242060" cy="166116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202" y="21303"/>
                      <wp:lineTo x="21202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46129214_399760751859550_1033592217042986248_n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0F9C" w:rsidRPr="0028430B">
              <w:rPr>
                <w:sz w:val="24"/>
                <w:szCs w:val="24"/>
              </w:rPr>
              <w:t>Basic training fundamentals</w:t>
            </w:r>
          </w:p>
          <w:p w14:paraId="43C645AA" w14:textId="286B613A" w:rsidR="0028430B" w:rsidRPr="0028430B" w:rsidRDefault="00F00F9C" w:rsidP="00E90C97">
            <w:pPr>
              <w:rPr>
                <w:rFonts w:ascii="Arial Black" w:hAnsi="Arial Black"/>
              </w:rPr>
            </w:pPr>
            <w:r w:rsidRPr="00F00F9C">
              <w:rPr>
                <w:rFonts w:ascii="Arial Black" w:hAnsi="Arial Black"/>
              </w:rPr>
              <w:t>Training provided by the Georgetown Cross Country staff and special guest speakers.</w:t>
            </w:r>
          </w:p>
          <w:p w14:paraId="1012B1C8" w14:textId="1D71566B" w:rsidR="0028430B" w:rsidRPr="0028430B" w:rsidRDefault="0028430B" w:rsidP="0028430B">
            <w:pPr>
              <w:spacing w:after="0" w:line="240" w:lineRule="auto"/>
              <w:rPr>
                <w:b/>
                <w:i/>
                <w:color w:val="E2A91A" w:themeColor="accent2" w:themeShade="BF"/>
                <w:sz w:val="32"/>
                <w:szCs w:val="32"/>
              </w:rPr>
            </w:pPr>
            <w:r>
              <w:rPr>
                <w:b/>
                <w:i/>
                <w:color w:val="E2A91A" w:themeColor="accent2" w:themeShade="BF"/>
                <w:sz w:val="32"/>
                <w:szCs w:val="32"/>
              </w:rPr>
              <w:t>For more information</w:t>
            </w:r>
          </w:p>
          <w:p w14:paraId="060AD1AF" w14:textId="2D8B12E4" w:rsidR="0028430B" w:rsidRPr="0028430B" w:rsidRDefault="0028430B" w:rsidP="0028430B">
            <w:pPr>
              <w:spacing w:after="0" w:line="240" w:lineRule="auto"/>
              <w:rPr>
                <w:color w:val="E2A91A" w:themeColor="accent2" w:themeShade="BF"/>
                <w:sz w:val="36"/>
                <w:szCs w:val="36"/>
              </w:rPr>
            </w:pPr>
            <w:r w:rsidRPr="0028430B">
              <w:rPr>
                <w:b/>
                <w:i/>
                <w:color w:val="E2A91A" w:themeColor="accent2" w:themeShade="BF"/>
                <w:sz w:val="36"/>
                <w:szCs w:val="36"/>
              </w:rPr>
              <w:t>go to</w:t>
            </w:r>
            <w:r w:rsidRPr="0028430B">
              <w:rPr>
                <w:color w:val="E2A91A" w:themeColor="accent2" w:themeShade="BF"/>
                <w:sz w:val="36"/>
                <w:szCs w:val="36"/>
              </w:rPr>
              <w:t xml:space="preserve"> </w:t>
            </w:r>
            <w:r w:rsidRPr="0028430B">
              <w:rPr>
                <w:color w:val="0070C0"/>
                <w:sz w:val="36"/>
                <w:szCs w:val="36"/>
                <w:u w:val="single"/>
              </w:rPr>
              <w:t>Gtowncc.com</w:t>
            </w:r>
          </w:p>
          <w:p w14:paraId="28A7ADCD" w14:textId="7BB5BC6E" w:rsidR="0028430B" w:rsidRPr="00441316" w:rsidRDefault="0028430B" w:rsidP="0028430B">
            <w:pPr>
              <w:spacing w:line="240" w:lineRule="auto"/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43C365EB" w14:textId="0020FD83" w:rsidR="00F00F9C" w:rsidRPr="00775E87" w:rsidRDefault="00F00F9C" w:rsidP="00775E87">
            <w:pPr>
              <w:pStyle w:val="Heading1"/>
              <w:rPr>
                <w:rFonts w:ascii="Copperplate Gothic Bold" w:hAnsi="Copperplate Gothic Bold"/>
                <w:color w:val="auto"/>
                <w:sz w:val="48"/>
                <w:szCs w:val="48"/>
              </w:rPr>
            </w:pPr>
            <w:r>
              <w:rPr>
                <w:rFonts w:ascii="Copperplate Gothic Bold" w:hAnsi="Copperplate Gothic Bold"/>
                <w:color w:val="auto"/>
                <w:sz w:val="48"/>
                <w:szCs w:val="48"/>
              </w:rPr>
              <w:t>Cost of Camp</w:t>
            </w:r>
          </w:p>
          <w:p w14:paraId="3A29B70C" w14:textId="253354E0" w:rsidR="00F00F9C" w:rsidRPr="0028430B" w:rsidRDefault="00F00F9C" w:rsidP="00F00F9C">
            <w:pPr>
              <w:rPr>
                <w:b/>
                <w:sz w:val="24"/>
                <w:szCs w:val="24"/>
              </w:rPr>
            </w:pPr>
            <w:r w:rsidRPr="0028430B">
              <w:rPr>
                <w:b/>
                <w:sz w:val="24"/>
                <w:szCs w:val="24"/>
              </w:rPr>
              <w:t>Camp fees will be $40 per camper</w:t>
            </w:r>
            <w:r w:rsidR="0028430B" w:rsidRPr="0028430B">
              <w:rPr>
                <w:b/>
                <w:sz w:val="24"/>
                <w:szCs w:val="24"/>
              </w:rPr>
              <w:t>.</w:t>
            </w:r>
            <w:r w:rsidRPr="0028430B">
              <w:rPr>
                <w:b/>
                <w:sz w:val="24"/>
                <w:szCs w:val="24"/>
              </w:rPr>
              <w:t xml:space="preserve"> </w:t>
            </w:r>
          </w:p>
          <w:p w14:paraId="6D60168E" w14:textId="0D3D391F" w:rsidR="00F00F9C" w:rsidRPr="0028430B" w:rsidRDefault="00F00F9C" w:rsidP="00F00F9C">
            <w:pPr>
              <w:rPr>
                <w:b/>
                <w:sz w:val="24"/>
                <w:szCs w:val="24"/>
              </w:rPr>
            </w:pPr>
            <w:r w:rsidRPr="0028430B">
              <w:rPr>
                <w:b/>
                <w:sz w:val="24"/>
                <w:szCs w:val="24"/>
              </w:rPr>
              <w:t xml:space="preserve">Please enroll </w:t>
            </w:r>
            <w:r w:rsidR="0028430B" w:rsidRPr="0028430B">
              <w:rPr>
                <w:b/>
                <w:sz w:val="24"/>
                <w:szCs w:val="24"/>
              </w:rPr>
              <w:t>by May 20th</w:t>
            </w:r>
            <w:r w:rsidRPr="0028430B">
              <w:rPr>
                <w:b/>
                <w:sz w:val="24"/>
                <w:szCs w:val="24"/>
              </w:rPr>
              <w:t xml:space="preserve"> to guarantee correct T-shirt size.</w:t>
            </w:r>
          </w:p>
          <w:p w14:paraId="66CAFD24" w14:textId="77777777" w:rsidR="0028430B" w:rsidRPr="00775E87" w:rsidRDefault="0028430B" w:rsidP="00F00F9C">
            <w:pPr>
              <w:rPr>
                <w:b/>
                <w:sz w:val="20"/>
                <w:szCs w:val="20"/>
              </w:rPr>
            </w:pPr>
          </w:p>
          <w:p w14:paraId="47CF8871" w14:textId="230A3FF4" w:rsidR="00F00F9C" w:rsidRPr="00775E87" w:rsidRDefault="00775E87" w:rsidP="00775E87">
            <w:pPr>
              <w:shd w:val="clear" w:color="auto" w:fill="F4DDA2" w:themeFill="accent2" w:themeFillTint="99"/>
              <w:rPr>
                <w:b/>
                <w:i/>
                <w:color w:val="auto"/>
              </w:rPr>
            </w:pPr>
            <w:r w:rsidRPr="00775E87">
              <w:rPr>
                <w:b/>
                <w:i/>
                <w:color w:val="auto"/>
              </w:rPr>
              <w:t>Checks payable to Ge</w:t>
            </w:r>
            <w:r w:rsidR="00DF42C3">
              <w:rPr>
                <w:b/>
                <w:i/>
                <w:color w:val="auto"/>
              </w:rPr>
              <w:t>orgetown Athletic Boosters.</w:t>
            </w:r>
          </w:p>
          <w:p w14:paraId="7FB23CCD" w14:textId="77777777" w:rsidR="00775E87" w:rsidRDefault="00775E87" w:rsidP="00F00F9C"/>
          <w:p w14:paraId="73D377EF" w14:textId="77777777" w:rsidR="00F00F9C" w:rsidRDefault="00F00F9C" w:rsidP="00F00F9C">
            <w:r>
              <w:t>Student Name ___________________</w:t>
            </w:r>
          </w:p>
          <w:p w14:paraId="12AD0895" w14:textId="77777777" w:rsidR="00F00F9C" w:rsidRDefault="00F00F9C" w:rsidP="00F00F9C">
            <w:r>
              <w:t>Parent/Guardian Name _______________________________</w:t>
            </w:r>
          </w:p>
          <w:p w14:paraId="132F003E" w14:textId="77777777" w:rsidR="00F00F9C" w:rsidRDefault="00F00F9C" w:rsidP="00F00F9C">
            <w:r>
              <w:t>Incoming Grade Level _____________</w:t>
            </w:r>
          </w:p>
          <w:p w14:paraId="0D290246" w14:textId="77777777" w:rsidR="00F00F9C" w:rsidRDefault="00F00F9C" w:rsidP="00F00F9C">
            <w:r>
              <w:t>Phone # _______________________</w:t>
            </w:r>
          </w:p>
          <w:p w14:paraId="7948F04C" w14:textId="77777777" w:rsidR="00F00F9C" w:rsidRDefault="00F00F9C" w:rsidP="00F00F9C">
            <w:r>
              <w:t>Email _________________________</w:t>
            </w:r>
          </w:p>
          <w:p w14:paraId="7E378EA3" w14:textId="77777777" w:rsidR="00F00F9C" w:rsidRDefault="00F00F9C" w:rsidP="00F00F9C">
            <w:r>
              <w:t>Emergency Contact Phone #</w:t>
            </w:r>
          </w:p>
          <w:p w14:paraId="34680D4F" w14:textId="77777777" w:rsidR="00F00F9C" w:rsidRDefault="00F00F9C" w:rsidP="00F00F9C">
            <w:r>
              <w:t>______________________________</w:t>
            </w:r>
          </w:p>
          <w:p w14:paraId="16D3608D" w14:textId="77777777" w:rsidR="00F00F9C" w:rsidRDefault="00F00F9C" w:rsidP="00F00F9C">
            <w:r>
              <w:t xml:space="preserve">Significant Health Problems </w:t>
            </w:r>
          </w:p>
          <w:p w14:paraId="462BB453" w14:textId="77777777" w:rsidR="00F00F9C" w:rsidRDefault="00F00F9C" w:rsidP="00F00F9C">
            <w:r>
              <w:t>______________________________</w:t>
            </w:r>
          </w:p>
          <w:p w14:paraId="15B1A959" w14:textId="77777777" w:rsidR="00F00F9C" w:rsidRDefault="00F00F9C" w:rsidP="00F00F9C">
            <w:r>
              <w:t>Allergies _______________________</w:t>
            </w:r>
          </w:p>
          <w:p w14:paraId="5BBA82F6" w14:textId="77777777" w:rsidR="00F00F9C" w:rsidRDefault="00F00F9C" w:rsidP="00F00F9C"/>
          <w:p w14:paraId="1D3F0A16" w14:textId="77777777" w:rsidR="00F00F9C" w:rsidRDefault="00F00F9C" w:rsidP="00F00F9C"/>
        </w:tc>
        <w:tc>
          <w:tcPr>
            <w:tcW w:w="4579" w:type="dxa"/>
            <w:tcMar>
              <w:left w:w="432" w:type="dxa"/>
            </w:tcMar>
          </w:tcPr>
          <w:p w14:paraId="1672A4FE" w14:textId="77777777" w:rsidR="00F00F9C" w:rsidRDefault="00F00F9C">
            <w:pPr>
              <w:pStyle w:val="Heading2"/>
            </w:pPr>
            <w:r>
              <w:t>Please Circle T-shirt Size</w:t>
            </w:r>
          </w:p>
          <w:p w14:paraId="47306430" w14:textId="77777777" w:rsidR="00F00F9C" w:rsidRDefault="00F00F9C" w:rsidP="00F00F9C"/>
          <w:p w14:paraId="26805CF5" w14:textId="77777777" w:rsidR="00F00F9C" w:rsidRDefault="00F00F9C" w:rsidP="00F00F9C">
            <w:r>
              <w:t>Youth     S</w:t>
            </w:r>
            <w:r w:rsidR="00D067F3">
              <w:t xml:space="preserve">      M      L      XL</w:t>
            </w:r>
          </w:p>
          <w:p w14:paraId="257ADC7A" w14:textId="77777777" w:rsidR="00D067F3" w:rsidRPr="00F00F9C" w:rsidRDefault="00D067F3" w:rsidP="00F00F9C">
            <w:r>
              <w:t xml:space="preserve">Adult     XS     S      M      L      XL       </w:t>
            </w:r>
          </w:p>
          <w:p w14:paraId="7568F402" w14:textId="77777777" w:rsidR="00F00F9C" w:rsidRDefault="00D067F3">
            <w:r>
              <w:t xml:space="preserve">             2XL           Other ______</w:t>
            </w:r>
          </w:p>
          <w:p w14:paraId="5665D9B3" w14:textId="77777777" w:rsidR="00F00F9C" w:rsidRDefault="00D067F3" w:rsidP="00D067F3">
            <w:pPr>
              <w:pStyle w:val="Heading2"/>
            </w:pPr>
            <w:r>
              <w:t>Wavier of Claims</w:t>
            </w:r>
          </w:p>
          <w:p w14:paraId="1C5D944D" w14:textId="77777777" w:rsidR="00D067F3" w:rsidRDefault="00D067F3" w:rsidP="00D067F3">
            <w:pPr>
              <w:rPr>
                <w:sz w:val="16"/>
                <w:szCs w:val="16"/>
              </w:rPr>
            </w:pPr>
            <w:r w:rsidRPr="00D067F3">
              <w:rPr>
                <w:sz w:val="16"/>
                <w:szCs w:val="16"/>
              </w:rPr>
              <w:t xml:space="preserve">I, as a parent or guardian, hereby give my permission for __________________ to attend the “Vern Hawkins Youth Summer Running Camp” and acknowledge the fact that he/she is physically able to participate in all camp activities.  I hereby authorize Camp Staff to act according to their best judgement in any emergency requiring medical attention and I waive and release Camp Staff and Georgetown Exempted Village Schools from any and all liability for injuries or illness incurred while he/she is at camp.  I hereby state that the camp is not responsible for the recurrence of any pre-existing injury or illness.  I indemnify and hold harmless the Camp Staff from any claims for personal injury or illness he/she may sustain during camp.  I acknowledge that I will be responsible for any cost </w:t>
            </w:r>
            <w:r>
              <w:rPr>
                <w:sz w:val="16"/>
                <w:szCs w:val="16"/>
              </w:rPr>
              <w:t>(through family medical insurance or otherwise) incurred due to illness or injury.  I hereby waive any claim I might have against the Camp Staff or Georgetown Exempted Village Schools and/or individuals of the Camp Staff or Georgetown Exempted Village Schools.</w:t>
            </w:r>
          </w:p>
          <w:p w14:paraId="4D0F1381" w14:textId="77777777" w:rsidR="00F00F9C" w:rsidRPr="00D067F3" w:rsidRDefault="00D067F3">
            <w:pPr>
              <w:pStyle w:val="Heading1"/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</w:pPr>
            <w:r w:rsidRPr="00D067F3"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  <w:t>Paren</w:t>
            </w:r>
            <w:r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  <w:t>t</w:t>
            </w:r>
            <w:r w:rsidRPr="00D067F3"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  <w:t xml:space="preserve"> /Guardian Signature     Date</w:t>
            </w:r>
          </w:p>
          <w:p w14:paraId="566C2B48" w14:textId="77777777" w:rsidR="00D067F3" w:rsidRDefault="00D067F3" w:rsidP="00D067F3">
            <w:r>
              <w:t>__________________    _________</w:t>
            </w:r>
          </w:p>
          <w:p w14:paraId="0EC546D2" w14:textId="77777777" w:rsidR="00D067F3" w:rsidRPr="00D067F3" w:rsidRDefault="00D067F3" w:rsidP="00D067F3">
            <w:pPr>
              <w:rPr>
                <w:sz w:val="20"/>
                <w:szCs w:val="20"/>
              </w:rPr>
            </w:pPr>
            <w:r w:rsidRPr="00D067F3">
              <w:rPr>
                <w:sz w:val="20"/>
                <w:szCs w:val="20"/>
              </w:rPr>
              <w:t>Camper Signature                 Date</w:t>
            </w:r>
          </w:p>
          <w:p w14:paraId="413A9BB7" w14:textId="77777777" w:rsidR="00D067F3" w:rsidRPr="00D067F3" w:rsidRDefault="00D067F3" w:rsidP="00D067F3">
            <w:r>
              <w:t>__________________    _________</w:t>
            </w:r>
          </w:p>
          <w:p w14:paraId="00748284" w14:textId="77777777" w:rsidR="00F00F9C" w:rsidRDefault="00F00F9C">
            <w:pPr>
              <w:pStyle w:val="ContactInfo"/>
            </w:pPr>
          </w:p>
          <w:p w14:paraId="10BFBCED" w14:textId="77777777" w:rsidR="00F00F9C" w:rsidRDefault="00F00F9C">
            <w:pPr>
              <w:pStyle w:val="ContactInfo"/>
            </w:pPr>
          </w:p>
          <w:p w14:paraId="26BF81B4" w14:textId="77777777" w:rsidR="00F00F9C" w:rsidRDefault="00F00F9C" w:rsidP="00D067F3">
            <w:pPr>
              <w:pStyle w:val="Website"/>
            </w:pPr>
          </w:p>
        </w:tc>
        <w:tc>
          <w:tcPr>
            <w:tcW w:w="4579" w:type="dxa"/>
          </w:tcPr>
          <w:p w14:paraId="1BDF9ED0" w14:textId="77777777" w:rsidR="00F00F9C" w:rsidRDefault="00F00F9C">
            <w:pPr>
              <w:pStyle w:val="Heading2"/>
            </w:pPr>
          </w:p>
        </w:tc>
        <w:tc>
          <w:tcPr>
            <w:tcW w:w="4579" w:type="dxa"/>
          </w:tcPr>
          <w:p w14:paraId="6CDC472C" w14:textId="77777777" w:rsidR="00F00F9C" w:rsidRDefault="00F00F9C">
            <w:pPr>
              <w:pStyle w:val="Heading2"/>
            </w:pPr>
          </w:p>
        </w:tc>
        <w:tc>
          <w:tcPr>
            <w:tcW w:w="4579" w:type="dxa"/>
          </w:tcPr>
          <w:p w14:paraId="59A34E9E" w14:textId="77777777" w:rsidR="00F00F9C" w:rsidRDefault="00F00F9C">
            <w:pPr>
              <w:pStyle w:val="Heading2"/>
            </w:pPr>
          </w:p>
        </w:tc>
      </w:tr>
    </w:tbl>
    <w:p w14:paraId="09ABA262" w14:textId="3E36B5D7" w:rsidR="00ED7C90" w:rsidRDefault="00ED7C90" w:rsidP="00F00F9C">
      <w:pPr>
        <w:pStyle w:val="NoSpacing"/>
      </w:pPr>
    </w:p>
    <w:sectPr w:rsidR="00ED7C90" w:rsidSect="00CD4ED2">
      <w:headerReference w:type="even" r:id="rId27"/>
      <w:headerReference w:type="default" r:id="rId28"/>
      <w:headerReference w:type="first" r:id="rId29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AD021" w14:textId="77777777" w:rsidR="003B5FD8" w:rsidRDefault="003B5FD8" w:rsidP="0037743C">
      <w:pPr>
        <w:spacing w:after="0" w:line="240" w:lineRule="auto"/>
      </w:pPr>
      <w:r>
        <w:separator/>
      </w:r>
    </w:p>
  </w:endnote>
  <w:endnote w:type="continuationSeparator" w:id="0">
    <w:p w14:paraId="579F8580" w14:textId="77777777" w:rsidR="003B5FD8" w:rsidRDefault="003B5FD8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DAEE2" w14:textId="77777777" w:rsidR="003B5FD8" w:rsidRDefault="003B5FD8" w:rsidP="0037743C">
      <w:pPr>
        <w:spacing w:after="0" w:line="240" w:lineRule="auto"/>
      </w:pPr>
      <w:r>
        <w:separator/>
      </w:r>
    </w:p>
  </w:footnote>
  <w:footnote w:type="continuationSeparator" w:id="0">
    <w:p w14:paraId="166C6CB2" w14:textId="77777777" w:rsidR="003B5FD8" w:rsidRDefault="003B5FD8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F214B" w14:textId="77777777" w:rsidR="00714CE0" w:rsidRDefault="003B5FD8">
    <w:pPr>
      <w:pStyle w:val="Header"/>
    </w:pPr>
    <w:r>
      <w:rPr>
        <w:noProof/>
        <w:lang w:eastAsia="en-US"/>
      </w:rPr>
      <w:pict w14:anchorId="689F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997282" o:spid="_x0000_s1026" type="#_x0000_t75" style="position:absolute;margin-left:0;margin-top:0;width:423.95pt;height:554pt;z-index:-251643904;mso-position-horizontal:center;mso-position-horizontal-relative:margin;mso-position-vertical:center;mso-position-vertical-relative:margin" o:allowincell="f">
          <v:imagedata r:id="rId1" o:title="runner gir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7585A" w14:textId="77777777" w:rsidR="003E1E9B" w:rsidRDefault="003B5FD8">
    <w:pPr>
      <w:pStyle w:val="Header"/>
    </w:pPr>
    <w:r>
      <w:rPr>
        <w:noProof/>
        <w:lang w:eastAsia="en-US"/>
      </w:rPr>
      <w:pict w14:anchorId="59D3F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997283" o:spid="_x0000_s1027" type="#_x0000_t75" style="position:absolute;margin-left:0;margin-top:0;width:423.95pt;height:554pt;z-index:-251642880;mso-position-horizontal:center;mso-position-horizontal-relative:margin;mso-position-vertical:center;mso-position-vertical-relative:margin" o:allowincell="f">
          <v:imagedata r:id="rId1" o:title="runner girl" gain="19661f" blacklevel="22938f"/>
          <w10:wrap anchorx="margin" anchory="margin"/>
        </v:shape>
      </w:pict>
    </w:r>
    <w:r w:rsidR="00712321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4FD4B5B" wp14:editId="7440BFF1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0" b="4445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47D67997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" fillcolor="#e2a91a [2405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310713D" wp14:editId="58D5388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CC7DA03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5EA2" w14:textId="77777777" w:rsidR="00CD4ED2" w:rsidRDefault="003B5FD8">
    <w:pPr>
      <w:pStyle w:val="Header"/>
    </w:pPr>
    <w:r>
      <w:rPr>
        <w:noProof/>
        <w:lang w:eastAsia="en-US"/>
      </w:rPr>
      <w:pict w14:anchorId="06E782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997281" o:spid="_x0000_s1025" type="#_x0000_t75" style="position:absolute;margin-left:0;margin-top:0;width:423.95pt;height:554pt;z-index:-251644928;mso-position-horizontal:center;mso-position-horizontal-relative:margin;mso-position-vertical:center;mso-position-vertical-relative:margin" o:allowincell="f">
          <v:imagedata r:id="rId1" o:title="runner girl" gain="19661f" blacklevel="22938f"/>
          <w10:wrap anchorx="margin" anchory="margin"/>
        </v:shape>
      </w:pict>
    </w:r>
    <w:r w:rsidR="005F496D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7A778D44" wp14:editId="577357C6">
              <wp:simplePos x="0" y="0"/>
              <wp:positionH relativeFrom="margin">
                <wp:posOffset>76200</wp:posOffset>
              </wp:positionH>
              <wp:positionV relativeFrom="margin">
                <wp:posOffset>-95250</wp:posOffset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885305"/>
                        <a:chOff x="0" y="0"/>
                        <a:chExt cx="9137582" cy="6886978"/>
                      </a:xfrm>
                      <a:solidFill>
                        <a:schemeClr val="accent2">
                          <a:lumMod val="75000"/>
                        </a:schemeClr>
                      </a:solidFill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75E07A80" id="Graphic rectangles - first page" o:spid="_x0000_s1026" alt="Graphic rectangles - first page" style="position:absolute;margin-left:6pt;margin-top:-7.5pt;width:719.35pt;height:542.15pt;z-index:251670528;mso-height-percent:886;mso-position-horizontal-relative:margin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EFB1A52" wp14:editId="022DC25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5496445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568F4"/>
    <w:multiLevelType w:val="hybridMultilevel"/>
    <w:tmpl w:val="680E8132"/>
    <w:lvl w:ilvl="0" w:tplc="3E8004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F6D9C"/>
    <w:multiLevelType w:val="hybridMultilevel"/>
    <w:tmpl w:val="845EA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F084D"/>
    <w:multiLevelType w:val="hybridMultilevel"/>
    <w:tmpl w:val="5AF03392"/>
    <w:lvl w:ilvl="0" w:tplc="4A1EC92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54F5C"/>
    <w:multiLevelType w:val="hybridMultilevel"/>
    <w:tmpl w:val="27182512"/>
    <w:lvl w:ilvl="0" w:tplc="15E0AC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324734">
    <w:abstractNumId w:val="9"/>
  </w:num>
  <w:num w:numId="2" w16cid:durableId="889730411">
    <w:abstractNumId w:val="9"/>
    <w:lvlOverride w:ilvl="0">
      <w:startOverride w:val="1"/>
    </w:lvlOverride>
  </w:num>
  <w:num w:numId="3" w16cid:durableId="1120688875">
    <w:abstractNumId w:val="9"/>
    <w:lvlOverride w:ilvl="0">
      <w:startOverride w:val="1"/>
    </w:lvlOverride>
  </w:num>
  <w:num w:numId="4" w16cid:durableId="351691370">
    <w:abstractNumId w:val="8"/>
  </w:num>
  <w:num w:numId="5" w16cid:durableId="1231967705">
    <w:abstractNumId w:val="9"/>
    <w:lvlOverride w:ilvl="0">
      <w:startOverride w:val="1"/>
    </w:lvlOverride>
  </w:num>
  <w:num w:numId="6" w16cid:durableId="2047371390">
    <w:abstractNumId w:val="7"/>
  </w:num>
  <w:num w:numId="7" w16cid:durableId="629550491">
    <w:abstractNumId w:val="6"/>
  </w:num>
  <w:num w:numId="8" w16cid:durableId="932394238">
    <w:abstractNumId w:val="5"/>
  </w:num>
  <w:num w:numId="9" w16cid:durableId="2074809536">
    <w:abstractNumId w:val="4"/>
  </w:num>
  <w:num w:numId="10" w16cid:durableId="1371877764">
    <w:abstractNumId w:val="3"/>
  </w:num>
  <w:num w:numId="11" w16cid:durableId="2041975865">
    <w:abstractNumId w:val="2"/>
  </w:num>
  <w:num w:numId="12" w16cid:durableId="495077295">
    <w:abstractNumId w:val="1"/>
  </w:num>
  <w:num w:numId="13" w16cid:durableId="329405473">
    <w:abstractNumId w:val="0"/>
  </w:num>
  <w:num w:numId="14" w16cid:durableId="924385734">
    <w:abstractNumId w:val="10"/>
  </w:num>
  <w:num w:numId="15" w16cid:durableId="871384970">
    <w:abstractNumId w:val="12"/>
  </w:num>
  <w:num w:numId="16" w16cid:durableId="419252351">
    <w:abstractNumId w:val="14"/>
  </w:num>
  <w:num w:numId="17" w16cid:durableId="1548225131">
    <w:abstractNumId w:val="13"/>
  </w:num>
  <w:num w:numId="18" w16cid:durableId="18766993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CE0"/>
    <w:rsid w:val="00016C11"/>
    <w:rsid w:val="000425F6"/>
    <w:rsid w:val="00075279"/>
    <w:rsid w:val="00174BDD"/>
    <w:rsid w:val="00201F5D"/>
    <w:rsid w:val="0028430B"/>
    <w:rsid w:val="002F5ECB"/>
    <w:rsid w:val="003309C2"/>
    <w:rsid w:val="0037743C"/>
    <w:rsid w:val="003B5FD8"/>
    <w:rsid w:val="003E1E9B"/>
    <w:rsid w:val="00425687"/>
    <w:rsid w:val="00441316"/>
    <w:rsid w:val="00472D18"/>
    <w:rsid w:val="00555FE1"/>
    <w:rsid w:val="005F496D"/>
    <w:rsid w:val="00632BB1"/>
    <w:rsid w:val="00636FE2"/>
    <w:rsid w:val="0069002D"/>
    <w:rsid w:val="00704FD6"/>
    <w:rsid w:val="007103CB"/>
    <w:rsid w:val="00712321"/>
    <w:rsid w:val="00714CE0"/>
    <w:rsid w:val="007327A6"/>
    <w:rsid w:val="00751AA2"/>
    <w:rsid w:val="00775E87"/>
    <w:rsid w:val="007A2A34"/>
    <w:rsid w:val="007B03D6"/>
    <w:rsid w:val="007C70E3"/>
    <w:rsid w:val="00A01D2E"/>
    <w:rsid w:val="00A86EAB"/>
    <w:rsid w:val="00A92C80"/>
    <w:rsid w:val="00AC6CE2"/>
    <w:rsid w:val="00B34486"/>
    <w:rsid w:val="00BE7259"/>
    <w:rsid w:val="00BF706A"/>
    <w:rsid w:val="00CA1864"/>
    <w:rsid w:val="00CD4ED2"/>
    <w:rsid w:val="00CE1E3B"/>
    <w:rsid w:val="00D067F3"/>
    <w:rsid w:val="00D2631E"/>
    <w:rsid w:val="00D91EF3"/>
    <w:rsid w:val="00DC332A"/>
    <w:rsid w:val="00DF42C3"/>
    <w:rsid w:val="00E36671"/>
    <w:rsid w:val="00E75E55"/>
    <w:rsid w:val="00E90C97"/>
    <w:rsid w:val="00E938FB"/>
    <w:rsid w:val="00ED7C90"/>
    <w:rsid w:val="00F00F9C"/>
    <w:rsid w:val="00F61F21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6AD604"/>
  <w15:chartTrackingRefBased/>
  <w15:docId w15:val="{137EE0C4-E84E-4267-8D29-625CA130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jp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dy.hastings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492A95616B41069FCC8A46F5C8B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903D6-9F0C-4FA1-928B-CAF734C58E34}"/>
      </w:docPartPr>
      <w:docPartBody>
        <w:p w:rsidR="006C4BD3" w:rsidRDefault="003D4417">
          <w:pPr>
            <w:pStyle w:val="E0492A95616B41069FCC8A46F5C8B6F1"/>
          </w:pPr>
          <w:r w:rsidRPr="007B03D6">
            <w:t>Company Name</w:t>
          </w:r>
        </w:p>
      </w:docPartBody>
    </w:docPart>
    <w:docPart>
      <w:docPartPr>
        <w:name w:val="9935B708B4C44EC580D79DAC437CA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61943-307F-41D9-BE02-33FD1B7549E0}"/>
      </w:docPartPr>
      <w:docPartBody>
        <w:p w:rsidR="006C4BD3" w:rsidRDefault="003D4417">
          <w:pPr>
            <w:pStyle w:val="9935B708B4C44EC580D79DAC437CA852"/>
          </w:pPr>
          <w:r>
            <w:t>Street Address</w:t>
          </w:r>
          <w:r>
            <w:br/>
            <w:t>City, ST</w:t>
          </w:r>
          <w:r w:rsidRPr="0037743C">
            <w:t xml:space="preserve">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543086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417"/>
    <w:rsid w:val="003D4417"/>
    <w:rsid w:val="004B45AB"/>
    <w:rsid w:val="00606AF6"/>
    <w:rsid w:val="00667EAD"/>
    <w:rsid w:val="006C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E0492A95616B41069FCC8A46F5C8B6F1">
    <w:name w:val="E0492A95616B41069FCC8A46F5C8B6F1"/>
  </w:style>
  <w:style w:type="paragraph" w:customStyle="1" w:styleId="9935B708B4C44EC580D79DAC437CA852">
    <w:name w:val="9935B708B4C44EC580D79DAC437CA852"/>
  </w:style>
  <w:style w:type="paragraph" w:styleId="Quote">
    <w:name w:val="Quote"/>
    <w:basedOn w:val="Normal"/>
    <w:link w:val="QuoteChar"/>
    <w:uiPriority w:val="12"/>
    <w:unhideWhenUsed/>
    <w:qFormat/>
    <w:rsid w:val="003D4417"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sid w:val="003D4417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eastAsia="ja-JP"/>
      <w14:ligatures w14:val="standard"/>
    </w:rPr>
  </w:style>
  <w:style w:type="paragraph" w:styleId="ListBullet">
    <w:name w:val="List Bullet"/>
    <w:basedOn w:val="Normal"/>
    <w:uiPriority w:val="10"/>
    <w:unhideWhenUsed/>
    <w:qFormat/>
    <w:rsid w:val="003D4417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wp14"&gt;&lt;w:body&gt;&lt;w:p w:rsidR="00000000" w:rsidRDefault="00E90C97"&gt;&lt;w:r&gt;&lt;w:t&gt;_________________&lt;/w:t&gt;&lt;/w:r&gt;&lt;/w:p&gt;&lt;w:sectPr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w:val="2B7471"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w:val="2B7471"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w:val="99"/&gt;&lt;w:semiHidden/&gt;&lt;w:unhideWhenUsed/&gt;&lt;w:rsid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w:abstractNumId="11" w15:restartNumberingAfterBreak="0"&gt;&lt;w:nsid w:val="3A6568F4"/&gt;&lt;w:multiLevelType w:val="hybridMultilevel"/&gt;&lt;w:tmpl w:val="680E8132"/&gt;&lt;w:lvl w:ilvl="0" w:tplc="3E8004BE"&gt;&lt;w:start w:val="1"/&gt;&lt;w:numFmt w:val="bullet"/&gt;&lt;w:lvlText w:val=""/&gt;&lt;w:lvlJc w:val="left"/&gt;&lt;w:pPr&gt;&lt;w:ind w:left="720" w:hanging="360"/&gt;&lt;/w:pPr&gt;&lt;w:rPr&gt;&lt;w:rFonts w:ascii="Symbol" w:eastAsiaTheme="minorHAnsi" w:hAnsi="Symbol" w:cstheme="minorBidi"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w:abstractNumId="12" w15:restartNumberingAfterBreak="0"&gt;&lt;w:nsid w:val="550F6D9C"/&gt;&lt;w:multiLevelType w:val="hybridMultilevel"/&gt;&lt;w:tmpl w:val="845EA586"/&gt;&lt;w:lvl w:ilvl="0" w:tplc="0409000F"&gt;&lt;w:start w:val="1"/&gt;&lt;w:numFmt w:val="decimal"/&gt;&lt;w:lvlText w:val="%1."/&gt;&lt;w:lvlJc w:val="left"/&gt;&lt;w:pPr&gt;&lt;w:ind w:left="720" w:hanging="360"/&gt;&lt;/w:pPr&gt;&lt;w:rPr&gt;&lt;w:rFonts w:hint="default"/&gt;&lt;/w:rPr&gt;&lt;/w:lvl&gt;&lt;w:lvl w:ilvl="1" w:tplc="04090019" w:tentative="1"&gt;&lt;w:start w:val="1"/&gt;&lt;w:numFmt w:val="lowerLetter"/&gt;&lt;w:lvlText w:val="%2."/&gt;&lt;w:lvlJc w:val="left"/&gt;&lt;w:pPr&gt;&lt;w:ind w:left="1440" w:hanging="360"/&gt;&lt;/w:pPr&gt;&lt;/w:lvl&gt;&lt;w:lvl w:ilvl="2" w:tplc="0409001B" w:tentative="1"&gt;&lt;w:start w:val="1"/&gt;&lt;w:numFmt w:val="lowerRoman"/&gt;&lt;w:lvlText w:val="%3."/&gt;&lt;w:lvlJc w:val="right"/&gt;&lt;w:pPr&gt;&lt;w:ind w:left="2160" w:hanging="180"/&gt;&lt;/w:pPr&gt;&lt;/w:lvl&gt;&lt;w:lvl w:ilvl="3" w:tplc="0409000F" w:tentative="1"&gt;&lt;w:start w:val="1"/&gt;&lt;w:numFmt w:val="decimal"/&gt;&lt;w:lvlText w:val="%4."/&gt;&lt;w:lvlJc w:val="left"/&gt;&lt;w:pPr&gt;&lt;w:ind w:left="2880" w:hanging="360"/&gt;&lt;/w:pPr&gt;&lt;/w:lvl&gt;&lt;w:lvl w:ilvl="4" w:tplc="04090019" w:tentative="1"&gt;&lt;w:start w:val="1"/&gt;&lt;w:numFmt w:val="lowerLetter"/&gt;&lt;w:lvlText w:val="%5."/&gt;&lt;w:lvlJc w:val="left"/&gt;&lt;w:pPr&gt;&lt;w:ind w:left="3600" w:hanging="360"/&gt;&lt;/w:pPr&gt;&lt;/w:lvl&gt;&lt;w:lvl w:ilvl="5" w:tplc="0409001B" w:tentative="1"&gt;&lt;w:start w:val="1"/&gt;&lt;w:numFmt w:val="lowerRoman"/&gt;&lt;w:lvlText w:val="%6."/&gt;&lt;w:lvlJc w:val="right"/&gt;&lt;w:pPr&gt;&lt;w:ind w:left="4320" w:hanging="180"/&gt;&lt;/w:pPr&gt;&lt;/w:lvl&gt;&lt;w:lvl w:ilvl="6" w:tplc="0409000F" w:tentative="1"&gt;&lt;w:start w:val="1"/&gt;&lt;w:numFmt w:val="decimal"/&gt;&lt;w:lvlText w:val="%7."/&gt;&lt;w:lvlJc w:val="left"/&gt;&lt;w:pPr&gt;&lt;w:ind w:left="5040" w:hanging="360"/&gt;&lt;/w:pPr&gt;&lt;/w:lvl&gt;&lt;w:lvl w:ilvl="7" w:tplc="04090019" w:tentative="1"&gt;&lt;w:start w:val="1"/&gt;&lt;w:numFmt w:val="lowerLetter"/&gt;&lt;w:lvlText w:val="%8."/&gt;&lt;w:lvlJc w:val="left"/&gt;&lt;w:pPr&gt;&lt;w:ind w:left="5760" w:hanging="360"/&gt;&lt;/w:pPr&gt;&lt;/w:lvl&gt;&lt;w:lvl w:ilvl="8" w:tplc="0409001B" w:tentative="1"&gt;&lt;w:start w:val="1"/&gt;&lt;w:numFmt w:val="lowerRoman"/&gt;&lt;w:lvlText w:val="%9."/&gt;&lt;w:lvlJc w:val="right"/&gt;&lt;w:pPr&gt;&lt;w:ind w:left="6480" w:hanging="180"/&gt;&lt;/w:pPr&gt;&lt;/w:lvl&gt;&lt;/w:abstractNum&gt;&lt;w:abstractNum w:abstractNumId="13" w15:restartNumberingAfterBreak="0"&gt;&lt;w:nsid w:val="5B1F084D"/&gt;&lt;w:multiLevelType w:val="hybridMultilevel"/&gt;&lt;w:tmpl w:val="5AF03392"/&gt;&lt;w:lvl w:ilvl="0" w:tplc="4A1EC926"&gt;&lt;w:start w:val="1"/&gt;&lt;w:numFmt w:val="bullet"/&gt;&lt;w:lvlText w:val=""/&gt;&lt;w:lvlJc w:val="left"/&gt;&lt;w:pPr&gt;&lt;w:ind w:left="720" w:hanging="360"/&gt;&lt;/w:pPr&gt;&lt;w:rPr&gt;&lt;w:rFonts w:ascii="Symbol" w:eastAsiaTheme="minorHAnsi" w:hAnsi="Symbol" w:cstheme="minorBidi"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w:abstractNumId="14" w15:restartNumberingAfterBreak="0"&gt;&lt;w:nsid w:val="6F654F5C"/&gt;&lt;w:multiLevelType w:val="hybridMultilevel"/&gt;&lt;w:tmpl w:val="27182512"/&gt;&lt;w:lvl w:ilvl="0" w:tplc="15E0ACC8"&gt;&lt;w:start w:val="1"/&gt;&lt;w:numFmt w:val="bullet"/&gt;&lt;w:lvlText w:val=""/&gt;&lt;w:lvlJc w:val="left"/&gt;&lt;w:pPr&gt;&lt;w:ind w:left="720" w:hanging="360"/&gt;&lt;/w:pPr&gt;&lt;w:rPr&gt;&lt;w:rFonts w:ascii="Symbol" w:eastAsiaTheme="minorHAnsi" w:hAnsi="Symbol" w:cstheme="minorBidi"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w:val="10"/&gt;&lt;/w:num&gt;&lt;w:num w:numId="15"&gt;&lt;w:abstractNumId w:val="12"/&gt;&lt;/w:num&gt;&lt;w:num w:numId="16"&gt;&lt;w:abstractNumId w:val="14"/&gt;&lt;/w:num&gt;&lt;w:num w:numId="17"&gt;&lt;w:abstractNumId w:val="13"/&gt;&lt;/w:num&gt;&lt;w:num w:numId="18"&gt;&lt;w:abstractNumId w:val="11"/&gt;&lt;/w:num&gt;&lt;/w:numbering&gt;&lt;/pkg:xmlData&gt;&lt;/pkg:part&gt;&lt;/pkg:package&gt;
</CustomerName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E223F8-DB01-41C8-8F75-2C62F26C90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>_________________</cp:keywords>
  <cp:lastModifiedBy>Mt. Orab 1</cp:lastModifiedBy>
  <cp:revision>2</cp:revision>
  <cp:lastPrinted>2018-03-20T17:25:00Z</cp:lastPrinted>
  <dcterms:created xsi:type="dcterms:W3CDTF">2022-04-06T18:10:00Z</dcterms:created>
  <dcterms:modified xsi:type="dcterms:W3CDTF">2022-04-06T18:10:00Z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