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6FBB90A4" w:rsidR="00AB38EC" w:rsidRPr="00D86945" w:rsidRDefault="00AB38EC" w:rsidP="00AB38EC">
                                  <w:pPr>
                                    <w:pStyle w:val="Title"/>
                                    <w:jc w:val="center"/>
                                  </w:pPr>
                                  <w:r>
                                    <w:t>Installing Solar in 202</w:t>
                                  </w:r>
                                  <w:r w:rsidR="00943A63">
                                    <w:t>1</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1E3D6649" w14:textId="6FBB90A4" w:rsidR="00AB38EC" w:rsidRPr="00D86945" w:rsidRDefault="00AB38EC" w:rsidP="00AB38EC">
                            <w:pPr>
                              <w:pStyle w:val="Title"/>
                              <w:jc w:val="center"/>
                            </w:pPr>
                            <w:r>
                              <w:t>Installing Solar in 202</w:t>
                            </w:r>
                            <w:r w:rsidR="00943A63">
                              <w:t>1</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AC8B506" w:rsidR="00D077E9" w:rsidRDefault="004477A4" w:rsidP="00D077E9">
            <w:pPr>
              <w:rPr>
                <w:noProof/>
              </w:rPr>
            </w:pPr>
            <w:r>
              <w:rPr>
                <w:noProof/>
              </w:rPr>
              <mc:AlternateContent>
                <mc:Choice Requires="wps">
                  <w:drawing>
                    <wp:anchor distT="45720" distB="45720" distL="114300" distR="114300" simplePos="0" relativeHeight="251678208" behindDoc="0" locked="0" layoutInCell="1" allowOverlap="1" wp14:anchorId="522DDCA6" wp14:editId="0DE1810B">
                      <wp:simplePos x="0" y="0"/>
                      <wp:positionH relativeFrom="column">
                        <wp:posOffset>19050</wp:posOffset>
                      </wp:positionH>
                      <wp:positionV relativeFrom="paragraph">
                        <wp:posOffset>2463165</wp:posOffset>
                      </wp:positionV>
                      <wp:extent cx="3242310"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solidFill>
                                <a:srgbClr val="FFFFFF"/>
                              </a:solidFill>
                              <a:ln w="9525">
                                <a:noFill/>
                                <a:miter lim="800000"/>
                                <a:headEnd/>
                                <a:tailEnd/>
                              </a:ln>
                            </wps:spPr>
                            <wps:txbx>
                              <w:txbxContent>
                                <w:p w14:paraId="218987F7" w14:textId="665FD629" w:rsidR="004477A4" w:rsidRDefault="00626756" w:rsidP="004477A4">
                                  <w:pPr>
                                    <w:jc w:val="center"/>
                                  </w:pPr>
                                  <w:r>
                                    <w:t xml:space="preserve">Richard </w:t>
                                  </w:r>
                                  <w:proofErr w:type="spellStart"/>
                                  <w:r>
                                    <w:t>Barbella</w:t>
                                  </w:r>
                                  <w:proofErr w:type="spellEnd"/>
                                </w:p>
                                <w:p w14:paraId="1416F61E" w14:textId="16F4C66C" w:rsidR="004477A4" w:rsidRDefault="004477A4" w:rsidP="004477A4">
                                  <w:pPr>
                                    <w:jc w:val="center"/>
                                  </w:pPr>
                                  <w:r>
                                    <w:t xml:space="preserve">P: </w:t>
                                  </w:r>
                                  <w:bookmarkStart w:id="1" w:name="_Hlk60217507"/>
                                  <w:r w:rsidR="00626756">
                                    <w:t>386.965.6429</w:t>
                                  </w:r>
                                </w:p>
                                <w:p w14:paraId="476CD7C1" w14:textId="16BB92DA" w:rsidR="00391887" w:rsidRDefault="00391887" w:rsidP="004477A4">
                                  <w:pPr>
                                    <w:jc w:val="center"/>
                                  </w:pPr>
                                  <w:hyperlink r:id="rId9" w:history="1">
                                    <w:r w:rsidRPr="00655DA6">
                                      <w:rPr>
                                        <w:rStyle w:val="Hyperlink"/>
                                      </w:rPr>
                                      <w:t>sales@sailfishsolar.com</w:t>
                                    </w:r>
                                  </w:hyperlink>
                                  <w:r>
                                    <w:t xml:space="preserve"> </w:t>
                                  </w:r>
                                </w:p>
                                <w:bookmarkEnd w:id="1"/>
                                <w:p w14:paraId="43D62B67" w14:textId="77777777" w:rsidR="004477A4" w:rsidRDefault="004477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2DDCA6" id="_x0000_t202" coordsize="21600,21600" o:spt="202" path="m,l,21600r21600,l21600,xe">
                      <v:stroke joinstyle="miter"/>
                      <v:path gradientshapeok="t" o:connecttype="rect"/>
                    </v:shapetype>
                    <v:shape id="Text Box 2" o:spid="_x0000_s1027" type="#_x0000_t202" style="position:absolute;margin-left:1.5pt;margin-top:193.95pt;width:255.3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" stroked="f">
                      <v:textbox style="mso-fit-shape-to-text:t">
                        <w:txbxContent>
                          <w:p w14:paraId="218987F7" w14:textId="665FD629" w:rsidR="004477A4" w:rsidRDefault="00626756" w:rsidP="004477A4">
                            <w:pPr>
                              <w:jc w:val="center"/>
                            </w:pPr>
                            <w:r>
                              <w:t xml:space="preserve">Richard </w:t>
                            </w:r>
                            <w:proofErr w:type="spellStart"/>
                            <w:r>
                              <w:t>Barbella</w:t>
                            </w:r>
                            <w:proofErr w:type="spellEnd"/>
                          </w:p>
                          <w:p w14:paraId="1416F61E" w14:textId="16F4C66C" w:rsidR="004477A4" w:rsidRDefault="004477A4" w:rsidP="004477A4">
                            <w:pPr>
                              <w:jc w:val="center"/>
                            </w:pPr>
                            <w:r>
                              <w:t xml:space="preserve">P: </w:t>
                            </w:r>
                            <w:bookmarkStart w:id="2" w:name="_Hlk60217507"/>
                            <w:r w:rsidR="00626756">
                              <w:t>386.965.6429</w:t>
                            </w:r>
                          </w:p>
                          <w:p w14:paraId="476CD7C1" w14:textId="16BB92DA" w:rsidR="00391887" w:rsidRDefault="00391887" w:rsidP="004477A4">
                            <w:pPr>
                              <w:jc w:val="center"/>
                            </w:pPr>
                            <w:hyperlink r:id="rId10" w:history="1">
                              <w:r w:rsidRPr="00655DA6">
                                <w:rPr>
                                  <w:rStyle w:val="Hyperlink"/>
                                </w:rPr>
                                <w:t>sales@sailfishsolar.com</w:t>
                              </w:r>
                            </w:hyperlink>
                            <w:r>
                              <w:t xml:space="preserve"> </w:t>
                            </w:r>
                          </w:p>
                          <w:bookmarkEnd w:id="2"/>
                          <w:p w14:paraId="43D62B67" w14:textId="77777777" w:rsidR="004477A4" w:rsidRDefault="004477A4"/>
                        </w:txbxContent>
                      </v:textbox>
                      <w10:wrap type="square"/>
                    </v:shape>
                  </w:pict>
                </mc:Fallback>
              </mc:AlternateContent>
            </w:r>
            <w:r w:rsidR="006370F6">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49167C95" w:rsidR="006370F6" w:rsidRDefault="006370F6">
                                  <w:r>
                                    <w:t>Guide to installing residential solar systems in South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_x0000_s1028"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" stroked="f">
                      <v:textbox style="mso-fit-shape-to-text:t">
                        <w:txbxContent>
                          <w:p w14:paraId="497CC4D1" w14:textId="49167C95" w:rsidR="006370F6" w:rsidRDefault="006370F6">
                            <w:r>
                              <w:t>Guide to installing residential solar systems in South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EndPr/>
            <w:sdtContent>
              <w:p w14:paraId="438E06EC" w14:textId="7BB931FC"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626756">
                  <w:rPr>
                    <w:rStyle w:val="SubtitleChar"/>
                    <w:b w:val="0"/>
                    <w:noProof/>
                  </w:rPr>
                  <w:t>February 8, 2021</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EndPr/>
            <w:sdtContent>
              <w:p w14:paraId="48F5AC8F" w14:textId="363BE67E" w:rsidR="00D077E9" w:rsidRDefault="00626756" w:rsidP="00D077E9">
                <w:r>
                  <w:t>Sailfish Solar</w:t>
                </w:r>
                <w:r w:rsidR="00C7272F">
                  <w:t xml:space="preserve"> is affiliated with</w:t>
                </w:r>
                <w:r w:rsidR="00456E3B">
                  <w:t xml:space="preserve"> certified solar contractors </w:t>
                </w:r>
                <w:r w:rsidR="00694376">
                  <w:t>throughout Florida.</w:t>
                </w:r>
                <w:r w:rsidR="00456E3B">
                  <w:t xml:space="preserve"> </w:t>
                </w:r>
              </w:p>
            </w:sdtContent>
          </w:sdt>
          <w:p w14:paraId="13E9B8ED" w14:textId="77777777" w:rsidR="00D077E9" w:rsidRPr="00D86945" w:rsidRDefault="00D077E9" w:rsidP="00D077E9">
            <w:pPr>
              <w:rPr>
                <w:noProof/>
                <w:sz w:val="10"/>
                <w:szCs w:val="10"/>
              </w:rPr>
            </w:pPr>
          </w:p>
        </w:tc>
      </w:tr>
    </w:tbl>
    <w:p w14:paraId="1DBF6E55" w14:textId="683E5827" w:rsidR="00D077E9" w:rsidRDefault="00E02FF0">
      <w:pPr>
        <w:spacing w:after="200"/>
      </w:pPr>
      <w:r w:rsidRPr="00D967AC">
        <w:rPr>
          <w:noProof/>
        </w:rPr>
        <w:drawing>
          <wp:anchor distT="0" distB="0" distL="114300" distR="114300" simplePos="0" relativeHeight="251658752" behindDoc="0" locked="0" layoutInCell="1" allowOverlap="1" wp14:anchorId="4E9359D5" wp14:editId="0EC9E14E">
            <wp:simplePos x="0" y="0"/>
            <wp:positionH relativeFrom="column">
              <wp:posOffset>4568190</wp:posOffset>
            </wp:positionH>
            <wp:positionV relativeFrom="paragraph">
              <wp:posOffset>6260475</wp:posOffset>
            </wp:positionV>
            <wp:extent cx="1761257" cy="1637631"/>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57" cy="1637631"/>
                    </a:xfrm>
                    <a:prstGeom prst="rect">
                      <a:avLst/>
                    </a:prstGeom>
                  </pic:spPr>
                </pic:pic>
              </a:graphicData>
            </a:graphic>
            <wp14:sizeRelH relativeFrom="margin">
              <wp14:pctWidth>0</wp14:pctWidth>
            </wp14:sizeRelH>
            <wp14:sizeRelV relativeFrom="margin">
              <wp14:pctHeight>0</wp14:pctHeight>
            </wp14:sizeRelV>
          </wp:anchor>
        </w:drawing>
      </w:r>
      <w:r w:rsidR="00176D4B">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E238"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End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7103F665"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 xml:space="preserve">generate about $200 per month in savings. </w:t>
            </w:r>
          </w:p>
          <w:p w14:paraId="40107C40" w14:textId="1A849CBA"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7 and 9 year return on investment </w:t>
            </w:r>
            <w:r w:rsidR="00D81191">
              <w:rPr>
                <w:sz w:val="22"/>
              </w:rPr>
              <w:t>and an average annual rate of return between 9% and 11%.</w:t>
            </w:r>
          </w:p>
          <w:p w14:paraId="1285BD40" w14:textId="0FC97C41" w:rsidR="006370F6" w:rsidRPr="00931EE3" w:rsidRDefault="00692B78" w:rsidP="00931EE3">
            <w:pPr>
              <w:pStyle w:val="Content"/>
              <w:numPr>
                <w:ilvl w:val="0"/>
                <w:numId w:val="1"/>
              </w:numPr>
              <w:rPr>
                <w:sz w:val="22"/>
              </w:rPr>
            </w:pPr>
            <w:r w:rsidRPr="006C02CD">
              <w:rPr>
                <w:sz w:val="22"/>
              </w:rPr>
              <w:t xml:space="preserve">The federal government offers a </w:t>
            </w:r>
            <w:r w:rsidR="00D81191">
              <w:rPr>
                <w:sz w:val="22"/>
              </w:rPr>
              <w:t>2</w:t>
            </w:r>
            <w:r w:rsidR="008D6128">
              <w:rPr>
                <w:sz w:val="22"/>
              </w:rPr>
              <w:t>6</w:t>
            </w:r>
            <w:r w:rsidRPr="006C02CD">
              <w:rPr>
                <w:sz w:val="22"/>
              </w:rPr>
              <w:t>% investment tax credit</w:t>
            </w:r>
            <w:r w:rsidR="004759D9" w:rsidRPr="006C02CD">
              <w:rPr>
                <w:sz w:val="22"/>
              </w:rPr>
              <w:t xml:space="preserve"> </w:t>
            </w:r>
            <w:r w:rsidR="008D6128">
              <w:rPr>
                <w:sz w:val="22"/>
              </w:rPr>
              <w:t>which is eligible through</w:t>
            </w:r>
            <w:r w:rsidR="00BA70AD">
              <w:rPr>
                <w:sz w:val="22"/>
              </w:rPr>
              <w:t xml:space="preserve"> the end of 202</w:t>
            </w:r>
            <w:r w:rsidR="008D6128">
              <w:rPr>
                <w:sz w:val="22"/>
              </w:rPr>
              <w:t>2</w:t>
            </w:r>
            <w:r w:rsidR="004759D9" w:rsidRPr="006C02CD">
              <w:rPr>
                <w:sz w:val="22"/>
              </w:rPr>
              <w:t xml:space="preserve">. It is important to note that this is a tax credit, not a tax deduction. A tax credit comes directly off of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17824C48"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9"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411AB65B">
                  <wp:simplePos x="0" y="0"/>
                  <wp:positionH relativeFrom="column">
                    <wp:posOffset>556260</wp:posOffset>
                  </wp:positionH>
                  <wp:positionV relativeFrom="paragraph">
                    <wp:posOffset>2540</wp:posOffset>
                  </wp:positionV>
                  <wp:extent cx="526669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6690" cy="3863340"/>
                          </a:xfrm>
                          <a:prstGeom prst="rect">
                            <a:avLst/>
                          </a:prstGeom>
                        </pic:spPr>
                      </pic:pic>
                    </a:graphicData>
                  </a:graphic>
                  <wp14:sizeRelH relativeFrom="margin">
                    <wp14:pctWidth>0</wp14:pctWidth>
                  </wp14:sizeRelH>
                  <wp14:sizeRelV relativeFrom="margin">
                    <wp14:pctHeight>0</wp14:pctHeight>
                  </wp14:sizeRelV>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lastRenderedPageBreak/>
              <w:t>What is installed?</w:t>
            </w:r>
          </w:p>
          <w:p w14:paraId="15875E16" w14:textId="23DE1A4B" w:rsidR="006370F6" w:rsidRPr="006833C2" w:rsidRDefault="006370F6" w:rsidP="006370F6">
            <w:pPr>
              <w:pStyle w:val="Content"/>
              <w:rPr>
                <w:sz w:val="24"/>
                <w:szCs w:val="24"/>
              </w:rPr>
            </w:pPr>
            <w:r w:rsidRPr="006833C2">
              <w:rPr>
                <w:sz w:val="24"/>
                <w:szCs w:val="24"/>
              </w:rPr>
              <w:t>Only the highest-possible quality products.</w:t>
            </w:r>
          </w:p>
          <w:p w14:paraId="05313894" w14:textId="7777777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27F53069" w:rsidR="006370F6" w:rsidRPr="006833C2" w:rsidRDefault="00EA6DF7" w:rsidP="00B446F6">
            <w:pPr>
              <w:pStyle w:val="ListParagraph"/>
              <w:numPr>
                <w:ilvl w:val="0"/>
                <w:numId w:val="4"/>
              </w:numPr>
              <w:rPr>
                <w:rFonts w:eastAsiaTheme="minorHAnsi"/>
                <w:b w:val="0"/>
                <w:bCs/>
                <w:color w:val="auto"/>
                <w:sz w:val="24"/>
                <w:szCs w:val="24"/>
              </w:rPr>
            </w:pPr>
            <w:r w:rsidRPr="006833C2">
              <w:rPr>
                <w:b w:val="0"/>
                <w:bCs/>
                <w:noProof/>
                <w:sz w:val="24"/>
                <w:szCs w:val="24"/>
              </w:rPr>
              <w:drawing>
                <wp:anchor distT="0" distB="0" distL="114300" distR="114300" simplePos="0" relativeHeight="251667968" behindDoc="0" locked="0" layoutInCell="1" allowOverlap="1" wp14:anchorId="310F95E7" wp14:editId="6C4005DD">
                  <wp:simplePos x="0" y="0"/>
                  <wp:positionH relativeFrom="column">
                    <wp:posOffset>5154930</wp:posOffset>
                  </wp:positionH>
                  <wp:positionV relativeFrom="paragraph">
                    <wp:posOffset>978535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noProof/>
                <w:sz w:val="24"/>
                <w:szCs w:val="24"/>
              </w:rPr>
              <w:drawing>
                <wp:anchor distT="0" distB="0" distL="114300" distR="114300" simplePos="0" relativeHeight="251666944" behindDoc="0" locked="0" layoutInCell="1" allowOverlap="1" wp14:anchorId="71AA44B1" wp14:editId="044EEC4A">
                  <wp:simplePos x="0" y="0"/>
                  <wp:positionH relativeFrom="column">
                    <wp:posOffset>5257800</wp:posOffset>
                  </wp:positionH>
                  <wp:positionV relativeFrom="paragraph">
                    <wp:posOffset>518160</wp:posOffset>
                  </wp:positionV>
                  <wp:extent cx="1299845" cy="2984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g_sola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9845" cy="29845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436BC338">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Pr>
                <w:b w:val="0"/>
                <w:bCs/>
                <w:sz w:val="24"/>
                <w:szCs w:val="24"/>
              </w:rPr>
              <w:t xml:space="preserve">use only Tier 1 solar panels. Our general philosophy is to use panels that have only the strongest warranties. Our primary recommendation are </w:t>
            </w:r>
            <w:proofErr w:type="spellStart"/>
            <w:r>
              <w:rPr>
                <w:b w:val="0"/>
                <w:bCs/>
                <w:sz w:val="24"/>
                <w:szCs w:val="24"/>
              </w:rPr>
              <w:t>QCells</w:t>
            </w:r>
            <w:proofErr w:type="spellEnd"/>
            <w:r>
              <w:rPr>
                <w:b w:val="0"/>
                <w:bCs/>
                <w:sz w:val="24"/>
                <w:szCs w:val="24"/>
              </w:rPr>
              <w:t xml:space="preserve">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Our secondary panel options are manufactured by</w:t>
            </w:r>
            <w:r>
              <w:rPr>
                <w:b w:val="0"/>
                <w:bCs/>
                <w:sz w:val="24"/>
                <w:szCs w:val="24"/>
              </w:rPr>
              <w:t xml:space="preserve"> Mission Solar</w:t>
            </w:r>
            <w:r w:rsidR="00B91929" w:rsidRPr="006833C2">
              <w:rPr>
                <w:b w:val="0"/>
                <w:bCs/>
                <w:sz w:val="24"/>
                <w:szCs w:val="24"/>
              </w:rPr>
              <w:t xml:space="preserve"> and </w:t>
            </w:r>
            <w:r w:rsidR="009D1A0F" w:rsidRPr="006833C2">
              <w:rPr>
                <w:b w:val="0"/>
                <w:bCs/>
                <w:sz w:val="24"/>
                <w:szCs w:val="24"/>
              </w:rPr>
              <w:t xml:space="preserve">our premium line is manufactured by </w:t>
            </w:r>
            <w:r w:rsidR="00B91929" w:rsidRPr="006833C2">
              <w:rPr>
                <w:b w:val="0"/>
                <w:bCs/>
                <w:sz w:val="24"/>
                <w:szCs w:val="24"/>
              </w:rPr>
              <w:t>LG</w:t>
            </w:r>
            <w:r w:rsidR="00495291" w:rsidRPr="006833C2">
              <w:rPr>
                <w:b w:val="0"/>
                <w:bCs/>
                <w:sz w:val="24"/>
                <w:szCs w:val="24"/>
              </w:rPr>
              <w:t xml:space="preserve">. We recommend using panels that are backed by corporations with multiple top of class manufacturing lines, giving added stability to manufacturers warranties. </w:t>
            </w:r>
          </w:p>
          <w:p w14:paraId="1521CB37" w14:textId="0C6319A5"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All designs </w:t>
            </w:r>
            <w:r w:rsidR="00595F8F">
              <w:rPr>
                <w:b w:val="0"/>
                <w:bCs/>
                <w:sz w:val="24"/>
                <w:szCs w:val="24"/>
              </w:rPr>
              <w:t xml:space="preserve">are </w:t>
            </w:r>
            <w:r w:rsidRPr="006833C2">
              <w:rPr>
                <w:b w:val="0"/>
                <w:bCs/>
                <w:sz w:val="24"/>
                <w:szCs w:val="24"/>
              </w:rPr>
              <w:t xml:space="preserve">to local codes </w:t>
            </w:r>
            <w:r w:rsidR="00595F8F">
              <w:rPr>
                <w:b w:val="0"/>
                <w:bCs/>
                <w:sz w:val="24"/>
                <w:szCs w:val="24"/>
              </w:rPr>
              <w:t xml:space="preserve">and using installation crews with </w:t>
            </w:r>
            <w:r w:rsidRPr="006833C2">
              <w:rPr>
                <w:b w:val="0"/>
                <w:bCs/>
                <w:sz w:val="24"/>
                <w:szCs w:val="24"/>
              </w:rPr>
              <w:t>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32CA1908" w:rsidR="006370F6" w:rsidRPr="006833C2" w:rsidRDefault="00595F8F" w:rsidP="00B446F6">
            <w:pPr>
              <w:pStyle w:val="ListParagraph"/>
              <w:numPr>
                <w:ilvl w:val="0"/>
                <w:numId w:val="4"/>
              </w:numPr>
              <w:rPr>
                <w:b w:val="0"/>
                <w:bCs/>
                <w:sz w:val="24"/>
                <w:szCs w:val="24"/>
              </w:rPr>
            </w:pPr>
            <w:r>
              <w:rPr>
                <w:b w:val="0"/>
                <w:bCs/>
                <w:sz w:val="24"/>
                <w:szCs w:val="24"/>
              </w:rPr>
              <w:t>De</w:t>
            </w:r>
            <w:r w:rsidR="006370F6" w:rsidRPr="006833C2">
              <w:rPr>
                <w:b w:val="0"/>
                <w:bCs/>
                <w:sz w:val="24"/>
                <w:szCs w:val="24"/>
              </w:rPr>
              <w:t xml:space="preserve">signs </w:t>
            </w:r>
            <w:r>
              <w:rPr>
                <w:b w:val="0"/>
                <w:bCs/>
                <w:sz w:val="24"/>
                <w:szCs w:val="24"/>
              </w:rPr>
              <w:t xml:space="preserve">can </w:t>
            </w:r>
            <w:r w:rsidR="00123774">
              <w:rPr>
                <w:b w:val="0"/>
                <w:bCs/>
                <w:sz w:val="24"/>
                <w:szCs w:val="24"/>
              </w:rPr>
              <w:t xml:space="preserve">be </w:t>
            </w:r>
            <w:r w:rsidR="006370F6" w:rsidRPr="006833C2">
              <w:rPr>
                <w:b w:val="0"/>
                <w:bCs/>
                <w:sz w:val="24"/>
                <w:szCs w:val="24"/>
              </w:rPr>
              <w:t xml:space="preserve">installed over standing seam, tile, flat and shingle roofs.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 xml:space="preserve">Using this technology, each individual panel has </w:t>
            </w:r>
            <w:proofErr w:type="spellStart"/>
            <w:r>
              <w:rPr>
                <w:b w:val="0"/>
                <w:bCs/>
                <w:sz w:val="24"/>
                <w:szCs w:val="24"/>
              </w:rPr>
              <w:t>it’s</w:t>
            </w:r>
            <w:proofErr w:type="spellEnd"/>
            <w:r>
              <w:rPr>
                <w:b w:val="0"/>
                <w:bCs/>
                <w:sz w:val="24"/>
                <w:szCs w:val="24"/>
              </w:rPr>
              <w:t xml:space="preserve"> own micro-inverter, assuring that if one panel has an issue, it won’t affect the entire system.</w:t>
            </w:r>
          </w:p>
          <w:p w14:paraId="22594948" w14:textId="74EAE97D"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in to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5F602ACF" w14:textId="42E06BFA" w:rsidR="00BA70AD" w:rsidRPr="00BA70AD" w:rsidRDefault="008D6378" w:rsidP="00BA70AD">
            <w:pPr>
              <w:pStyle w:val="ListParagraph"/>
              <w:numPr>
                <w:ilvl w:val="0"/>
                <w:numId w:val="9"/>
              </w:numPr>
              <w:rPr>
                <w:b w:val="0"/>
                <w:bCs/>
                <w:sz w:val="24"/>
                <w:szCs w:val="24"/>
              </w:rPr>
            </w:pPr>
            <w:r w:rsidRPr="006833C2">
              <w:rPr>
                <w:b w:val="0"/>
                <w:bCs/>
                <w:sz w:val="24"/>
                <w:szCs w:val="24"/>
              </w:rPr>
              <w:t xml:space="preserve">We are currently </w:t>
            </w:r>
            <w:r w:rsidR="00EA6DF7">
              <w:rPr>
                <w:b w:val="0"/>
                <w:bCs/>
                <w:sz w:val="24"/>
                <w:szCs w:val="24"/>
              </w:rPr>
              <w:t xml:space="preserve">recommending </w:t>
            </w:r>
            <w:r w:rsidRPr="006833C2">
              <w:rPr>
                <w:b w:val="0"/>
                <w:bCs/>
                <w:sz w:val="24"/>
                <w:szCs w:val="24"/>
              </w:rPr>
              <w:t xml:space="preserve">SMA inverters with 2-3 MPPTs (Tracking points) each for maximum power production, others available as needed.  </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369B1FB3" w:rsidR="00EA6DF7" w:rsidRDefault="00EA6DF7" w:rsidP="008D6378">
            <w:pPr>
              <w:rPr>
                <w:b w:val="0"/>
                <w:bCs/>
                <w:i/>
                <w:iCs/>
                <w:sz w:val="24"/>
                <w:szCs w:val="24"/>
              </w:rPr>
            </w:pPr>
          </w:p>
          <w:p w14:paraId="781BF39C" w14:textId="77777777" w:rsidR="00BA70AD" w:rsidRDefault="00BA70AD" w:rsidP="008D6378">
            <w:pPr>
              <w:rPr>
                <w:b w:val="0"/>
                <w:bCs/>
                <w:i/>
                <w:iCs/>
                <w:sz w:val="24"/>
                <w:szCs w:val="24"/>
              </w:rPr>
            </w:pPr>
          </w:p>
          <w:p w14:paraId="770CE639" w14:textId="3595976F" w:rsidR="00EA6DF7" w:rsidRDefault="00EA6DF7" w:rsidP="008D6378">
            <w:pPr>
              <w:rPr>
                <w:b w:val="0"/>
                <w:bCs/>
                <w:i/>
                <w:iCs/>
                <w:sz w:val="24"/>
                <w:szCs w:val="24"/>
              </w:rPr>
            </w:pPr>
          </w:p>
          <w:p w14:paraId="46DF3FDC" w14:textId="77777777" w:rsidR="00C6061B" w:rsidRDefault="00C6061B"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lastRenderedPageBreak/>
              <w:t>Batteries:</w:t>
            </w:r>
          </w:p>
          <w:p w14:paraId="13BAB202" w14:textId="56CAC19D" w:rsidR="008D6378" w:rsidRPr="006833C2" w:rsidRDefault="008D6378" w:rsidP="008D6378">
            <w:pPr>
              <w:pStyle w:val="ListParagraph"/>
              <w:numPr>
                <w:ilvl w:val="0"/>
                <w:numId w:val="10"/>
              </w:numPr>
              <w:rPr>
                <w:b w:val="0"/>
                <w:bCs/>
                <w:sz w:val="24"/>
                <w:szCs w:val="24"/>
              </w:rPr>
            </w:pPr>
            <w:r w:rsidRPr="006833C2">
              <w:rPr>
                <w:b w:val="0"/>
                <w:bCs/>
                <w:noProof/>
                <w:sz w:val="24"/>
                <w:szCs w:val="24"/>
              </w:rPr>
              <w:drawing>
                <wp:anchor distT="0" distB="0" distL="114300" distR="114300" simplePos="0" relativeHeight="251668992" behindDoc="0" locked="0" layoutInCell="1" allowOverlap="1" wp14:anchorId="62231BA7" wp14:editId="7365E131">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sz w:val="24"/>
                <w:szCs w:val="24"/>
              </w:rPr>
              <w:t xml:space="preserve">Using two or more Tesla </w:t>
            </w:r>
            <w:proofErr w:type="spellStart"/>
            <w:r w:rsidRPr="006833C2">
              <w:rPr>
                <w:b w:val="0"/>
                <w:bCs/>
                <w:sz w:val="24"/>
                <w:szCs w:val="24"/>
              </w:rPr>
              <w:t>Powerwalls</w:t>
            </w:r>
            <w:proofErr w:type="spellEnd"/>
            <w:r w:rsidR="00066974">
              <w:rPr>
                <w:b w:val="0"/>
                <w:bCs/>
                <w:sz w:val="24"/>
                <w:szCs w:val="24"/>
              </w:rPr>
              <w:t xml:space="preserve"> or Enphase </w:t>
            </w:r>
            <w:proofErr w:type="spellStart"/>
            <w:r w:rsidR="00066974">
              <w:rPr>
                <w:b w:val="0"/>
                <w:bCs/>
                <w:sz w:val="24"/>
                <w:szCs w:val="24"/>
              </w:rPr>
              <w:t>Encharge</w:t>
            </w:r>
            <w:proofErr w:type="spellEnd"/>
            <w:r w:rsidR="00066974">
              <w:rPr>
                <w:b w:val="0"/>
                <w:bCs/>
                <w:sz w:val="24"/>
                <w:szCs w:val="24"/>
              </w:rPr>
              <w:t xml:space="preserve"> batteries</w:t>
            </w:r>
            <w:r w:rsidRPr="006833C2">
              <w:rPr>
                <w:b w:val="0"/>
                <w:bCs/>
                <w:sz w:val="24"/>
                <w:szCs w:val="24"/>
              </w:rPr>
              <w:t xml:space="preserve">, a self-powered home combines solar energy and </w:t>
            </w:r>
            <w:r w:rsidR="00066974">
              <w:rPr>
                <w:b w:val="0"/>
                <w:bCs/>
                <w:sz w:val="24"/>
                <w:szCs w:val="24"/>
              </w:rPr>
              <w:t>batteries</w:t>
            </w:r>
            <w:r w:rsidRPr="006833C2">
              <w:rPr>
                <w:b w:val="0"/>
                <w:bCs/>
                <w:sz w:val="24"/>
                <w:szCs w:val="24"/>
              </w:rPr>
              <w:t xml:space="preserve"> to independently power your home day and night. During the day, solar panels may produce more energy than your home uses. </w:t>
            </w:r>
            <w:r w:rsidR="00066974">
              <w:rPr>
                <w:b w:val="0"/>
                <w:bCs/>
                <w:sz w:val="24"/>
                <w:szCs w:val="24"/>
              </w:rPr>
              <w:t xml:space="preserve">Batteries </w:t>
            </w:r>
            <w:r w:rsidRPr="006833C2">
              <w:rPr>
                <w:b w:val="0"/>
                <w:bCs/>
                <w:sz w:val="24"/>
                <w:szCs w:val="24"/>
              </w:rPr>
              <w:t xml:space="preserve"> stores that excess solar energy and makes it available on demand, even after the sun has set. </w:t>
            </w:r>
          </w:p>
          <w:p w14:paraId="69C9157B" w14:textId="5F941958" w:rsidR="008D6378" w:rsidRPr="006833C2" w:rsidRDefault="00066974" w:rsidP="008D6378">
            <w:pPr>
              <w:pStyle w:val="ListParagraph"/>
              <w:numPr>
                <w:ilvl w:val="0"/>
                <w:numId w:val="10"/>
              </w:numPr>
              <w:rPr>
                <w:b w:val="0"/>
                <w:bCs/>
                <w:sz w:val="24"/>
                <w:szCs w:val="24"/>
              </w:rPr>
            </w:pPr>
            <w:r>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046DB266"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batteries or an SPV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in the area of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the hurricane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lastRenderedPageBreak/>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4E098C58">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3F31A686" w14:textId="77777777" w:rsidR="00D80D1F" w:rsidRDefault="00D80D1F" w:rsidP="00E0284D">
            <w:pPr>
              <w:pStyle w:val="Content"/>
              <w:rPr>
                <w:i/>
                <w:sz w:val="22"/>
              </w:rPr>
            </w:pP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00C78B5A"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 xml:space="preserve">3: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18A37CA4">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FF0265" w:rsidP="00B446F6">
                              <w:pPr>
                                <w:rPr>
                                  <w:sz w:val="18"/>
                                  <w:szCs w:val="18"/>
                                </w:rPr>
                              </w:pPr>
                              <w:hyperlink r:id="rId25"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6"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30"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7" o:title=""/>
                </v:shape>
                <v:shape id="Text Box 16" o:spid="_x0000_s1032"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FF0265" w:rsidP="00B446F6">
                        <w:pPr>
                          <w:rPr>
                            <w:sz w:val="18"/>
                            <w:szCs w:val="18"/>
                          </w:rPr>
                        </w:pPr>
                        <w:hyperlink r:id="rId28"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9"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0EB5D5A4">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FF0265" w:rsidP="00E0284D">
                              <w:pPr>
                                <w:rPr>
                                  <w:sz w:val="18"/>
                                  <w:szCs w:val="18"/>
                                </w:rPr>
                              </w:pPr>
                              <w:hyperlink r:id="rId35"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6"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3"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">
                <v:shape id="Picture 19" o:spid="_x0000_s1034"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7" o:title=""/>
                </v:shape>
                <v:shape id="Text Box 20" o:spid="_x0000_s1035"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2B29E7" w:rsidP="00E0284D">
                        <w:pPr>
                          <w:rPr>
                            <w:sz w:val="18"/>
                            <w:szCs w:val="18"/>
                          </w:rPr>
                        </w:pPr>
                        <w:hyperlink r:id="rId38"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9"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35CFE38E" w14:textId="75F72D68" w:rsidR="006370F6" w:rsidRPr="006370F6" w:rsidRDefault="006370F6" w:rsidP="006370F6">
      <w:pPr>
        <w:pStyle w:val="Content"/>
      </w:pP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43711BA3"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w:t>
      </w:r>
      <w:r w:rsidR="003C6671">
        <w:rPr>
          <w:sz w:val="24"/>
          <w:szCs w:val="24"/>
        </w:rPr>
        <w:t>in</w:t>
      </w:r>
      <w:r w:rsidR="000E3B7D">
        <w:rPr>
          <w:sz w:val="24"/>
          <w:szCs w:val="24"/>
        </w:rPr>
        <w:t xml:space="preserve"> Florida is 7 to 9 years</w:t>
      </w:r>
      <w:r w:rsidR="00B91929">
        <w:rPr>
          <w:sz w:val="24"/>
          <w:szCs w:val="24"/>
        </w:rPr>
        <w:t>, depending on your roof type</w:t>
      </w:r>
      <w:r w:rsidR="003C6671">
        <w:rPr>
          <w:sz w:val="24"/>
          <w:szCs w:val="24"/>
        </w:rPr>
        <w:t xml:space="preserve"> and utility company.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for the amount of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3047DAA6"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all of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case by case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Almost all of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44BF7111"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Pr="00BA70AD" w:rsidRDefault="00E468EC" w:rsidP="006370F6">
      <w:pPr>
        <w:spacing w:line="240" w:lineRule="auto"/>
        <w:rPr>
          <w:rFonts w:asciiTheme="majorHAnsi" w:hAnsiTheme="majorHAnsi" w:cstheme="majorHAnsi"/>
          <w:b w:val="0"/>
          <w:i/>
          <w:iCs/>
          <w:szCs w:val="28"/>
        </w:rPr>
      </w:pPr>
    </w:p>
    <w:p w14:paraId="77BE2375" w14:textId="59CFD8D3" w:rsidR="00C7272F" w:rsidRPr="00BA70AD" w:rsidRDefault="00595F8F" w:rsidP="006370F6">
      <w:pPr>
        <w:spacing w:line="240" w:lineRule="auto"/>
        <w:rPr>
          <w:rFonts w:cstheme="minorHAnsi"/>
          <w:b w:val="0"/>
          <w:szCs w:val="28"/>
        </w:rPr>
      </w:pPr>
      <w:r>
        <w:rPr>
          <w:rFonts w:cstheme="minorHAnsi"/>
          <w:b w:val="0"/>
          <w:szCs w:val="28"/>
        </w:rPr>
        <w:t>O</w:t>
      </w:r>
      <w:r w:rsidR="003A7941" w:rsidRPr="00BA70AD">
        <w:rPr>
          <w:rFonts w:cstheme="minorHAnsi"/>
          <w:b w:val="0"/>
          <w:szCs w:val="28"/>
        </w:rPr>
        <w:t>ur principal, Mike Antheil</w:t>
      </w:r>
      <w:r>
        <w:rPr>
          <w:rFonts w:cstheme="minorHAnsi"/>
          <w:b w:val="0"/>
          <w:szCs w:val="28"/>
        </w:rPr>
        <w:t>,</w:t>
      </w:r>
      <w:r w:rsidR="003A7941" w:rsidRPr="00BA70AD">
        <w:rPr>
          <w:rFonts w:cstheme="minorHAnsi"/>
          <w:b w:val="0"/>
          <w:szCs w:val="28"/>
        </w:rPr>
        <w:t xml:space="preserve"> </w:t>
      </w:r>
      <w:r>
        <w:rPr>
          <w:rFonts w:cstheme="minorHAnsi"/>
          <w:b w:val="0"/>
          <w:szCs w:val="28"/>
        </w:rPr>
        <w:t>r</w:t>
      </w:r>
      <w:r w:rsidRPr="00595F8F">
        <w:rPr>
          <w:rFonts w:cstheme="minorHAnsi"/>
          <w:b w:val="0"/>
          <w:szCs w:val="28"/>
        </w:rPr>
        <w:t>el</w:t>
      </w:r>
      <w:r>
        <w:rPr>
          <w:rFonts w:cstheme="minorHAnsi"/>
          <w:b w:val="0"/>
          <w:szCs w:val="28"/>
        </w:rPr>
        <w:t>ies</w:t>
      </w:r>
      <w:r w:rsidRPr="00595F8F">
        <w:rPr>
          <w:rFonts w:cstheme="minorHAnsi"/>
          <w:b w:val="0"/>
          <w:szCs w:val="28"/>
        </w:rPr>
        <w:t xml:space="preserve"> on his 15 years of experience in the solar industry</w:t>
      </w:r>
      <w:r>
        <w:rPr>
          <w:rFonts w:cstheme="minorHAnsi"/>
          <w:b w:val="0"/>
          <w:szCs w:val="28"/>
        </w:rPr>
        <w:t xml:space="preserve"> to</w:t>
      </w:r>
      <w:r w:rsidRPr="00595F8F">
        <w:rPr>
          <w:rFonts w:cstheme="minorHAnsi"/>
          <w:b w:val="0"/>
          <w:szCs w:val="28"/>
        </w:rPr>
        <w:t xml:space="preserve"> </w:t>
      </w:r>
      <w:r w:rsidR="003A7941" w:rsidRPr="00BA70AD">
        <w:rPr>
          <w:rFonts w:cstheme="minorHAnsi"/>
          <w:b w:val="0"/>
          <w:szCs w:val="28"/>
        </w:rPr>
        <w:t>expertly guide the solar design, installation and financing process from beginning to end</w:t>
      </w:r>
      <w:r w:rsidR="00E468EC" w:rsidRPr="00BA70AD">
        <w:rPr>
          <w:rFonts w:cstheme="minorHAnsi"/>
          <w:b w:val="0"/>
          <w:szCs w:val="28"/>
        </w:rPr>
        <w:t xml:space="preserve">. Mike </w:t>
      </w:r>
      <w:r w:rsidR="003B4D95" w:rsidRPr="00BA70AD">
        <w:rPr>
          <w:rFonts w:cstheme="minorHAnsi"/>
          <w:b w:val="0"/>
          <w:szCs w:val="28"/>
        </w:rPr>
        <w:t xml:space="preserve">has spent the past decade </w:t>
      </w:r>
      <w:r w:rsidR="00BA70AD">
        <w:rPr>
          <w:rFonts w:cstheme="minorHAnsi"/>
          <w:b w:val="0"/>
          <w:szCs w:val="28"/>
        </w:rPr>
        <w:t xml:space="preserve">developing and </w:t>
      </w:r>
      <w:r w:rsidR="003B4D95" w:rsidRPr="00BA70AD">
        <w:rPr>
          <w:rFonts w:cstheme="minorHAnsi"/>
          <w:b w:val="0"/>
          <w:szCs w:val="28"/>
        </w:rPr>
        <w:t>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r w:rsidR="00BA70AD">
        <w:rPr>
          <w:rFonts w:cstheme="minorHAnsi"/>
          <w:b w:val="0"/>
          <w:szCs w:val="28"/>
        </w:rPr>
        <w:t xml:space="preserve"> </w:t>
      </w:r>
    </w:p>
    <w:p w14:paraId="4E6AF680" w14:textId="6E945D37" w:rsidR="003A7941" w:rsidRPr="00BA70AD" w:rsidRDefault="003A7941" w:rsidP="00C7272F">
      <w:pPr>
        <w:spacing w:line="240" w:lineRule="auto"/>
        <w:jc w:val="center"/>
        <w:rPr>
          <w:rFonts w:cstheme="minorHAnsi"/>
          <w:b w:val="0"/>
          <w:szCs w:val="28"/>
        </w:rPr>
      </w:pPr>
    </w:p>
    <w:p w14:paraId="12239BAA" w14:textId="7B177423" w:rsidR="00595F8F" w:rsidRDefault="00595F8F" w:rsidP="00C7272F">
      <w:pPr>
        <w:spacing w:line="240" w:lineRule="auto"/>
        <w:jc w:val="center"/>
        <w:rPr>
          <w:rFonts w:cstheme="minorHAnsi"/>
          <w:b w:val="0"/>
          <w:szCs w:val="28"/>
        </w:rPr>
      </w:pPr>
    </w:p>
    <w:p w14:paraId="4DCF696F" w14:textId="77777777" w:rsidR="00595F8F" w:rsidRDefault="00595F8F" w:rsidP="00C7272F">
      <w:pPr>
        <w:spacing w:line="240" w:lineRule="auto"/>
        <w:jc w:val="center"/>
        <w:rPr>
          <w:rFonts w:cstheme="minorHAnsi"/>
          <w:b w:val="0"/>
          <w:szCs w:val="28"/>
        </w:rPr>
      </w:pPr>
    </w:p>
    <w:p w14:paraId="42219F4E" w14:textId="30DBBDB6" w:rsidR="00C7272F" w:rsidRPr="00BA70AD" w:rsidRDefault="00F257AC" w:rsidP="00C7272F">
      <w:pPr>
        <w:spacing w:line="240" w:lineRule="auto"/>
        <w:jc w:val="center"/>
        <w:rPr>
          <w:rFonts w:cstheme="minorHAnsi"/>
          <w:b w:val="0"/>
          <w:szCs w:val="28"/>
        </w:rPr>
      </w:pPr>
      <w:r w:rsidRPr="00BA70AD">
        <w:rPr>
          <w:rFonts w:cstheme="minorHAnsi"/>
          <w:noProof/>
          <w:szCs w:val="28"/>
        </w:rPr>
        <w:drawing>
          <wp:anchor distT="0" distB="0" distL="114300" distR="114300" simplePos="0" relativeHeight="251676160" behindDoc="1" locked="0" layoutInCell="1" allowOverlap="1" wp14:anchorId="45520D8A" wp14:editId="0F4EC716">
            <wp:simplePos x="0" y="0"/>
            <wp:positionH relativeFrom="margin">
              <wp:posOffset>4008120</wp:posOffset>
            </wp:positionH>
            <wp:positionV relativeFrom="paragraph">
              <wp:posOffset>267970</wp:posOffset>
            </wp:positionV>
            <wp:extent cx="1588770" cy="1588770"/>
            <wp:effectExtent l="0" t="0" r="0" b="0"/>
            <wp:wrapTight wrapText="bothSides">
              <wp:wrapPolygon edited="0">
                <wp:start x="9842" y="3885"/>
                <wp:lineTo x="6216" y="5180"/>
                <wp:lineTo x="2590" y="7511"/>
                <wp:lineTo x="2331" y="12691"/>
                <wp:lineTo x="518" y="13468"/>
                <wp:lineTo x="1036" y="15281"/>
                <wp:lineTo x="10101" y="16835"/>
                <wp:lineTo x="10101" y="17353"/>
                <wp:lineTo x="18647" y="17353"/>
                <wp:lineTo x="18647" y="16835"/>
                <wp:lineTo x="20460" y="14245"/>
                <wp:lineTo x="20719" y="12950"/>
                <wp:lineTo x="19424" y="12691"/>
                <wp:lineTo x="18906" y="7511"/>
                <wp:lineTo x="15022" y="5180"/>
                <wp:lineTo x="11137" y="3885"/>
                <wp:lineTo x="9842" y="388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8770" cy="1588770"/>
                    </a:xfrm>
                    <a:prstGeom prst="rect">
                      <a:avLst/>
                    </a:prstGeom>
                  </pic:spPr>
                </pic:pic>
              </a:graphicData>
            </a:graphic>
            <wp14:sizeRelH relativeFrom="margin">
              <wp14:pctWidth>0</wp14:pctWidth>
            </wp14:sizeRelH>
            <wp14:sizeRelV relativeFrom="margin">
              <wp14:pctHeight>0</wp14:pctHeight>
            </wp14:sizeRelV>
          </wp:anchor>
        </w:drawing>
      </w:r>
      <w:r w:rsidR="00626756">
        <w:rPr>
          <w:rFonts w:cstheme="minorHAnsi"/>
          <w:b w:val="0"/>
          <w:szCs w:val="28"/>
        </w:rPr>
        <w:t>Sailfish Solar</w:t>
      </w:r>
      <w:r w:rsidR="007B72A1" w:rsidRPr="00BA70AD">
        <w:rPr>
          <w:rFonts w:cstheme="minorHAnsi"/>
          <w:b w:val="0"/>
          <w:szCs w:val="28"/>
        </w:rPr>
        <w:t xml:space="preserve"> is a</w:t>
      </w:r>
      <w:r w:rsidR="004477A4">
        <w:rPr>
          <w:rFonts w:cstheme="minorHAnsi"/>
          <w:b w:val="0"/>
          <w:szCs w:val="28"/>
        </w:rPr>
        <w:t xml:space="preserve"> registered trade name of Energy Finance Group, LLC, an official </w:t>
      </w:r>
      <w:r w:rsidR="007B72A1" w:rsidRPr="00BA70AD">
        <w:rPr>
          <w:rFonts w:cstheme="minorHAnsi"/>
          <w:b w:val="0"/>
          <w:szCs w:val="28"/>
        </w:rPr>
        <w:t xml:space="preserve">partner </w:t>
      </w:r>
      <w:r w:rsidR="004477A4">
        <w:rPr>
          <w:rFonts w:cstheme="minorHAnsi"/>
          <w:b w:val="0"/>
          <w:szCs w:val="28"/>
        </w:rPr>
        <w:t>of</w:t>
      </w:r>
      <w:r w:rsidR="000354D4">
        <w:rPr>
          <w:rFonts w:cstheme="minorHAnsi"/>
          <w:b w:val="0"/>
          <w:szCs w:val="28"/>
        </w:rPr>
        <w:t xml:space="preserve"> installation contractor</w:t>
      </w:r>
      <w:r w:rsidR="007B72A1" w:rsidRPr="00BA70AD">
        <w:rPr>
          <w:rFonts w:cstheme="minorHAnsi"/>
          <w:b w:val="0"/>
          <w:szCs w:val="28"/>
        </w:rPr>
        <w:t xml:space="preserve"> </w:t>
      </w:r>
      <w:proofErr w:type="spellStart"/>
      <w:r w:rsidRPr="00BA70AD">
        <w:rPr>
          <w:rFonts w:cstheme="minorHAnsi"/>
          <w:b w:val="0"/>
          <w:szCs w:val="28"/>
        </w:rPr>
        <w:t>WindMar</w:t>
      </w:r>
      <w:proofErr w:type="spellEnd"/>
      <w:r w:rsidRPr="00BA70AD">
        <w:rPr>
          <w:rFonts w:cstheme="minorHAnsi"/>
          <w:b w:val="0"/>
          <w:szCs w:val="28"/>
        </w:rPr>
        <w:t xml:space="preserve"> Group</w:t>
      </w:r>
      <w:r w:rsidR="007B72A1" w:rsidRPr="00BA70AD">
        <w:rPr>
          <w:rFonts w:cstheme="minorHAnsi"/>
          <w:b w:val="0"/>
          <w:szCs w:val="28"/>
        </w:rPr>
        <w:t xml:space="preserve">. </w:t>
      </w:r>
    </w:p>
    <w:p w14:paraId="7E8BE4C3" w14:textId="3D5D5E9D" w:rsidR="003A7941" w:rsidRPr="00BA70AD" w:rsidRDefault="003A7941" w:rsidP="007B72A1">
      <w:pPr>
        <w:spacing w:line="240" w:lineRule="auto"/>
        <w:rPr>
          <w:rFonts w:asciiTheme="majorHAnsi" w:hAnsiTheme="majorHAnsi" w:cstheme="majorHAnsi"/>
          <w:b w:val="0"/>
          <w:i/>
          <w:iCs/>
          <w:szCs w:val="28"/>
        </w:rPr>
      </w:pPr>
    </w:p>
    <w:p w14:paraId="197413FA" w14:textId="42039363" w:rsidR="006370F6" w:rsidRPr="00BA70AD" w:rsidRDefault="00626756" w:rsidP="006370F6">
      <w:pPr>
        <w:rPr>
          <w:b w:val="0"/>
          <w:szCs w:val="28"/>
        </w:rPr>
      </w:pPr>
      <w:r w:rsidRPr="00BA70AD">
        <w:rPr>
          <w:noProof/>
          <w:szCs w:val="28"/>
        </w:rPr>
        <w:drawing>
          <wp:anchor distT="0" distB="0" distL="114300" distR="114300" simplePos="0" relativeHeight="251659776" behindDoc="1" locked="0" layoutInCell="1" allowOverlap="1" wp14:anchorId="14E34FB6" wp14:editId="01A1EF0A">
            <wp:simplePos x="0" y="0"/>
            <wp:positionH relativeFrom="page">
              <wp:posOffset>1737360</wp:posOffset>
            </wp:positionH>
            <wp:positionV relativeFrom="paragraph">
              <wp:posOffset>67310</wp:posOffset>
            </wp:positionV>
            <wp:extent cx="1901190" cy="751205"/>
            <wp:effectExtent l="0" t="0" r="3810" b="0"/>
            <wp:wrapTight wrapText="bothSides">
              <wp:wrapPolygon edited="0">
                <wp:start x="0" y="0"/>
                <wp:lineTo x="0" y="20815"/>
                <wp:lineTo x="21427" y="20815"/>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1190" cy="751205"/>
                    </a:xfrm>
                    <a:prstGeom prst="rect">
                      <a:avLst/>
                    </a:prstGeom>
                  </pic:spPr>
                </pic:pic>
              </a:graphicData>
            </a:graphic>
            <wp14:sizeRelH relativeFrom="margin">
              <wp14:pctWidth>0</wp14:pctWidth>
            </wp14:sizeRelH>
            <wp14:sizeRelV relativeFrom="margin">
              <wp14:pctHeight>0</wp14:pctHeight>
            </wp14:sizeRelV>
          </wp:anchor>
        </w:drawing>
      </w:r>
    </w:p>
    <w:p w14:paraId="361D5D8F" w14:textId="77777777" w:rsidR="007B72A1" w:rsidRPr="00BA70AD" w:rsidRDefault="007B72A1" w:rsidP="007035B1">
      <w:pPr>
        <w:spacing w:after="240"/>
        <w:jc w:val="center"/>
        <w:rPr>
          <w:szCs w:val="28"/>
        </w:rPr>
      </w:pPr>
    </w:p>
    <w:p w14:paraId="2E4AF3E3" w14:textId="77777777" w:rsidR="00E468EC" w:rsidRPr="00BA70AD" w:rsidRDefault="00E468EC" w:rsidP="007035B1">
      <w:pPr>
        <w:spacing w:after="240"/>
        <w:jc w:val="center"/>
        <w:rPr>
          <w:b w:val="0"/>
          <w:bCs/>
          <w:szCs w:val="28"/>
        </w:rPr>
      </w:pPr>
    </w:p>
    <w:p w14:paraId="0C75ED36" w14:textId="4613CF84" w:rsidR="00F257AC" w:rsidRPr="00BA70AD" w:rsidRDefault="00F257AC" w:rsidP="007035B1">
      <w:pPr>
        <w:spacing w:after="240"/>
        <w:jc w:val="center"/>
        <w:rPr>
          <w:b w:val="0"/>
          <w:bCs/>
          <w:szCs w:val="28"/>
        </w:rPr>
      </w:pPr>
      <w:r w:rsidRPr="00BA70AD">
        <w:rPr>
          <w:b w:val="0"/>
          <w:bCs/>
          <w:szCs w:val="28"/>
        </w:rPr>
        <w:t xml:space="preserve">The </w:t>
      </w:r>
      <w:proofErr w:type="spellStart"/>
      <w:r w:rsidRPr="00BA70AD">
        <w:rPr>
          <w:b w:val="0"/>
          <w:bCs/>
          <w:szCs w:val="28"/>
        </w:rPr>
        <w:t>WindMar</w:t>
      </w:r>
      <w:proofErr w:type="spellEnd"/>
      <w:r w:rsidRPr="00BA70AD">
        <w:rPr>
          <w:b w:val="0"/>
          <w:bCs/>
          <w:szCs w:val="28"/>
        </w:rPr>
        <w:t xml:space="preserve"> Group has been pioneering solar installations since 2002, with extensive project development in the U.S. and Puerto Rico. With over 250 employees, and more than 20,000 solar installations, </w:t>
      </w:r>
      <w:proofErr w:type="spellStart"/>
      <w:r w:rsidRPr="00BA70AD">
        <w:rPr>
          <w:b w:val="0"/>
          <w:bCs/>
          <w:szCs w:val="28"/>
        </w:rPr>
        <w:t>WindMar</w:t>
      </w:r>
      <w:proofErr w:type="spellEnd"/>
      <w:r w:rsidRPr="00BA70AD">
        <w:rPr>
          <w:b w:val="0"/>
          <w:bCs/>
          <w:szCs w:val="28"/>
        </w:rPr>
        <w:t xml:space="preserve"> is a best-in-class installer providing turn-key solar energy solutions to homeowners and businesses in Florida. </w:t>
      </w:r>
    </w:p>
    <w:p w14:paraId="177915D8" w14:textId="14EAF726" w:rsidR="00B446F6" w:rsidRPr="00BA70AD" w:rsidRDefault="00B446F6" w:rsidP="007035B1">
      <w:pPr>
        <w:spacing w:after="240"/>
        <w:jc w:val="center"/>
        <w:rPr>
          <w:b w:val="0"/>
          <w:bCs/>
          <w:szCs w:val="28"/>
        </w:rPr>
      </w:pPr>
      <w:r w:rsidRPr="00BA70AD">
        <w:rPr>
          <w:b w:val="0"/>
          <w:bCs/>
          <w:szCs w:val="28"/>
        </w:rPr>
        <w:t>There is a reason our business grows almost exclusively by word of mouth. Contact us today to learn why.</w:t>
      </w:r>
    </w:p>
    <w:p w14:paraId="1CB041B7" w14:textId="77777777" w:rsidR="00595F8F" w:rsidRDefault="00595F8F" w:rsidP="007035B1">
      <w:pPr>
        <w:spacing w:after="240"/>
        <w:jc w:val="center"/>
        <w:rPr>
          <w:sz w:val="24"/>
          <w:szCs w:val="24"/>
        </w:rPr>
      </w:pPr>
    </w:p>
    <w:p w14:paraId="2A29EE42" w14:textId="2074F382" w:rsidR="00B446F6" w:rsidRDefault="007035B1" w:rsidP="008D6128">
      <w:pPr>
        <w:spacing w:after="240"/>
        <w:jc w:val="center"/>
        <w:rPr>
          <w:sz w:val="24"/>
          <w:szCs w:val="24"/>
        </w:rPr>
      </w:pPr>
      <w:r>
        <w:rPr>
          <w:sz w:val="24"/>
          <w:szCs w:val="24"/>
        </w:rPr>
        <w:t xml:space="preserve">Call us: </w:t>
      </w:r>
      <w:r w:rsidR="00626756">
        <w:rPr>
          <w:sz w:val="24"/>
          <w:szCs w:val="24"/>
        </w:rPr>
        <w:t>386.965.6429</w:t>
      </w:r>
    </w:p>
    <w:p w14:paraId="41AE8297" w14:textId="3634295E" w:rsidR="00391887" w:rsidRDefault="00391887" w:rsidP="008D6128">
      <w:pPr>
        <w:spacing w:after="240"/>
        <w:jc w:val="center"/>
        <w:rPr>
          <w:sz w:val="24"/>
          <w:szCs w:val="24"/>
        </w:rPr>
      </w:pPr>
      <w:hyperlink r:id="rId42" w:history="1">
        <w:r w:rsidRPr="00655DA6">
          <w:rPr>
            <w:rStyle w:val="Hyperlink"/>
            <w:sz w:val="24"/>
            <w:szCs w:val="24"/>
          </w:rPr>
          <w:t>sales@sailfishsolar.com</w:t>
        </w:r>
      </w:hyperlink>
      <w:r>
        <w:rPr>
          <w:sz w:val="24"/>
          <w:szCs w:val="24"/>
        </w:rPr>
        <w:t xml:space="preserve"> </w:t>
      </w:r>
    </w:p>
    <w:p w14:paraId="5D35DD88" w14:textId="554C6884" w:rsidR="00E0284D" w:rsidRDefault="00626756" w:rsidP="009C51DE">
      <w:pPr>
        <w:spacing w:after="240"/>
        <w:jc w:val="center"/>
      </w:pPr>
      <w:hyperlink r:id="rId43" w:history="1">
        <w:r w:rsidRPr="00655DA6">
          <w:rPr>
            <w:rStyle w:val="Hyperlink"/>
          </w:rPr>
          <w:t>www.SailfishSolar.com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4"/>
      <w:footerReference w:type="default" r:id="rId4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BA644" w14:textId="77777777" w:rsidR="00FF0265" w:rsidRDefault="00FF0265">
      <w:r>
        <w:separator/>
      </w:r>
    </w:p>
    <w:p w14:paraId="6C16899E" w14:textId="77777777" w:rsidR="00FF0265" w:rsidRDefault="00FF0265"/>
  </w:endnote>
  <w:endnote w:type="continuationSeparator" w:id="0">
    <w:p w14:paraId="1FA25F37" w14:textId="77777777" w:rsidR="00FF0265" w:rsidRDefault="00FF0265">
      <w:r>
        <w:continuationSeparator/>
      </w:r>
    </w:p>
    <w:p w14:paraId="332B76C8" w14:textId="77777777" w:rsidR="00FF0265" w:rsidRDefault="00FF0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C65BA" w14:textId="77777777" w:rsidR="00FF0265" w:rsidRDefault="00FF0265">
      <w:r>
        <w:separator/>
      </w:r>
    </w:p>
    <w:p w14:paraId="77574266" w14:textId="77777777" w:rsidR="00FF0265" w:rsidRDefault="00FF0265"/>
  </w:footnote>
  <w:footnote w:type="continuationSeparator" w:id="0">
    <w:p w14:paraId="00EF3514" w14:textId="77777777" w:rsidR="00FF0265" w:rsidRDefault="00FF0265">
      <w:r>
        <w:continuationSeparator/>
      </w:r>
    </w:p>
    <w:p w14:paraId="73D3E7AD" w14:textId="77777777" w:rsidR="00FF0265" w:rsidRDefault="00FF02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9"/>
  </w:num>
  <w:num w:numId="6">
    <w:abstractNumId w:val="0"/>
  </w:num>
  <w:num w:numId="7">
    <w:abstractNumId w:val="8"/>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31B64"/>
    <w:rsid w:val="000354D4"/>
    <w:rsid w:val="00050324"/>
    <w:rsid w:val="00060A0D"/>
    <w:rsid w:val="00066974"/>
    <w:rsid w:val="000716BC"/>
    <w:rsid w:val="00076C65"/>
    <w:rsid w:val="000A0150"/>
    <w:rsid w:val="000E3B7D"/>
    <w:rsid w:val="000E63C9"/>
    <w:rsid w:val="00123774"/>
    <w:rsid w:val="00130E9D"/>
    <w:rsid w:val="00150A6D"/>
    <w:rsid w:val="00176D4B"/>
    <w:rsid w:val="00185B35"/>
    <w:rsid w:val="001940AF"/>
    <w:rsid w:val="001E0F1A"/>
    <w:rsid w:val="001E7979"/>
    <w:rsid w:val="001F2BC8"/>
    <w:rsid w:val="001F5F6B"/>
    <w:rsid w:val="00243EBC"/>
    <w:rsid w:val="00246A35"/>
    <w:rsid w:val="00251AC2"/>
    <w:rsid w:val="00263A6B"/>
    <w:rsid w:val="00270FE2"/>
    <w:rsid w:val="00284348"/>
    <w:rsid w:val="002B29E7"/>
    <w:rsid w:val="002B334E"/>
    <w:rsid w:val="002B52ED"/>
    <w:rsid w:val="002F51F5"/>
    <w:rsid w:val="00312137"/>
    <w:rsid w:val="00330359"/>
    <w:rsid w:val="0033762F"/>
    <w:rsid w:val="00366C7E"/>
    <w:rsid w:val="00384EA3"/>
    <w:rsid w:val="00391887"/>
    <w:rsid w:val="003A39A1"/>
    <w:rsid w:val="003A7941"/>
    <w:rsid w:val="003B46B4"/>
    <w:rsid w:val="003B4D95"/>
    <w:rsid w:val="003B64F5"/>
    <w:rsid w:val="003C2191"/>
    <w:rsid w:val="003C5B63"/>
    <w:rsid w:val="003C6671"/>
    <w:rsid w:val="003D3863"/>
    <w:rsid w:val="00405E35"/>
    <w:rsid w:val="004110DE"/>
    <w:rsid w:val="0044085A"/>
    <w:rsid w:val="00442BF8"/>
    <w:rsid w:val="004477A4"/>
    <w:rsid w:val="00456E3B"/>
    <w:rsid w:val="004759D9"/>
    <w:rsid w:val="00495291"/>
    <w:rsid w:val="004965AB"/>
    <w:rsid w:val="004B21A5"/>
    <w:rsid w:val="004D48F6"/>
    <w:rsid w:val="004F334B"/>
    <w:rsid w:val="005037F0"/>
    <w:rsid w:val="00511FCF"/>
    <w:rsid w:val="00516A86"/>
    <w:rsid w:val="005275F6"/>
    <w:rsid w:val="00572102"/>
    <w:rsid w:val="00595F8F"/>
    <w:rsid w:val="005F1BB0"/>
    <w:rsid w:val="00626756"/>
    <w:rsid w:val="006370F6"/>
    <w:rsid w:val="00656C4D"/>
    <w:rsid w:val="00672C24"/>
    <w:rsid w:val="006833C2"/>
    <w:rsid w:val="00692B78"/>
    <w:rsid w:val="00694376"/>
    <w:rsid w:val="006A15F1"/>
    <w:rsid w:val="006C02CD"/>
    <w:rsid w:val="006E5716"/>
    <w:rsid w:val="007035B1"/>
    <w:rsid w:val="0071035E"/>
    <w:rsid w:val="007302B3"/>
    <w:rsid w:val="00730733"/>
    <w:rsid w:val="00730E3A"/>
    <w:rsid w:val="00736AAF"/>
    <w:rsid w:val="00737921"/>
    <w:rsid w:val="00765B2A"/>
    <w:rsid w:val="00780680"/>
    <w:rsid w:val="00783A34"/>
    <w:rsid w:val="007B72A1"/>
    <w:rsid w:val="007C6B52"/>
    <w:rsid w:val="007D16C5"/>
    <w:rsid w:val="00817A96"/>
    <w:rsid w:val="00831E0D"/>
    <w:rsid w:val="00862FE4"/>
    <w:rsid w:val="0086389A"/>
    <w:rsid w:val="00867B0D"/>
    <w:rsid w:val="0087605E"/>
    <w:rsid w:val="008A510E"/>
    <w:rsid w:val="008A64D5"/>
    <w:rsid w:val="008B1FEE"/>
    <w:rsid w:val="008D6128"/>
    <w:rsid w:val="008D6378"/>
    <w:rsid w:val="008E7EEC"/>
    <w:rsid w:val="00903C32"/>
    <w:rsid w:val="00916B16"/>
    <w:rsid w:val="009173B9"/>
    <w:rsid w:val="00930ECF"/>
    <w:rsid w:val="00931EE3"/>
    <w:rsid w:val="0093335D"/>
    <w:rsid w:val="0093613E"/>
    <w:rsid w:val="00936FE2"/>
    <w:rsid w:val="00943026"/>
    <w:rsid w:val="00943A63"/>
    <w:rsid w:val="00966B81"/>
    <w:rsid w:val="009C51DE"/>
    <w:rsid w:val="009C7720"/>
    <w:rsid w:val="009D1A0F"/>
    <w:rsid w:val="00A1667A"/>
    <w:rsid w:val="00A23AFA"/>
    <w:rsid w:val="00A31B3E"/>
    <w:rsid w:val="00A366F0"/>
    <w:rsid w:val="00A46DB9"/>
    <w:rsid w:val="00A532F3"/>
    <w:rsid w:val="00A8489E"/>
    <w:rsid w:val="00AB38EC"/>
    <w:rsid w:val="00AC29F3"/>
    <w:rsid w:val="00B11BE5"/>
    <w:rsid w:val="00B231E5"/>
    <w:rsid w:val="00B446F6"/>
    <w:rsid w:val="00B70D6E"/>
    <w:rsid w:val="00B91929"/>
    <w:rsid w:val="00BA70AD"/>
    <w:rsid w:val="00BF5255"/>
    <w:rsid w:val="00C02B87"/>
    <w:rsid w:val="00C253A0"/>
    <w:rsid w:val="00C3244C"/>
    <w:rsid w:val="00C4086D"/>
    <w:rsid w:val="00C6061B"/>
    <w:rsid w:val="00C7272F"/>
    <w:rsid w:val="00CA1896"/>
    <w:rsid w:val="00CB5B28"/>
    <w:rsid w:val="00CB6994"/>
    <w:rsid w:val="00CD4801"/>
    <w:rsid w:val="00CF5371"/>
    <w:rsid w:val="00D0323A"/>
    <w:rsid w:val="00D0559F"/>
    <w:rsid w:val="00D077E9"/>
    <w:rsid w:val="00D42CB7"/>
    <w:rsid w:val="00D45600"/>
    <w:rsid w:val="00D5413D"/>
    <w:rsid w:val="00D570A9"/>
    <w:rsid w:val="00D70D02"/>
    <w:rsid w:val="00D770C7"/>
    <w:rsid w:val="00D80D1F"/>
    <w:rsid w:val="00D81191"/>
    <w:rsid w:val="00D86945"/>
    <w:rsid w:val="00D90290"/>
    <w:rsid w:val="00DD152F"/>
    <w:rsid w:val="00DE213F"/>
    <w:rsid w:val="00DE4361"/>
    <w:rsid w:val="00DF027C"/>
    <w:rsid w:val="00E00A32"/>
    <w:rsid w:val="00E00AA2"/>
    <w:rsid w:val="00E0284D"/>
    <w:rsid w:val="00E02FF0"/>
    <w:rsid w:val="00E22ACD"/>
    <w:rsid w:val="00E468EC"/>
    <w:rsid w:val="00E620B0"/>
    <w:rsid w:val="00E81B40"/>
    <w:rsid w:val="00E935CE"/>
    <w:rsid w:val="00EA6DF7"/>
    <w:rsid w:val="00EE4AA3"/>
    <w:rsid w:val="00EE6810"/>
    <w:rsid w:val="00EF555B"/>
    <w:rsid w:val="00F01B4A"/>
    <w:rsid w:val="00F027BB"/>
    <w:rsid w:val="00F11DCF"/>
    <w:rsid w:val="00F162EA"/>
    <w:rsid w:val="00F2460C"/>
    <w:rsid w:val="00F257AC"/>
    <w:rsid w:val="00F52D27"/>
    <w:rsid w:val="00F736BD"/>
    <w:rsid w:val="00F83527"/>
    <w:rsid w:val="00F85297"/>
    <w:rsid w:val="00FB614A"/>
    <w:rsid w:val="00FD583F"/>
    <w:rsid w:val="00FD7488"/>
    <w:rsid w:val="00FF026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470386">
      <w:bodyDiv w:val="1"/>
      <w:marLeft w:val="0"/>
      <w:marRight w:val="0"/>
      <w:marTop w:val="0"/>
      <w:marBottom w:val="0"/>
      <w:divBdr>
        <w:top w:val="none" w:sz="0" w:space="0" w:color="auto"/>
        <w:left w:val="none" w:sz="0" w:space="0" w:color="auto"/>
        <w:bottom w:val="none" w:sz="0" w:space="0" w:color="auto"/>
        <w:right w:val="none" w:sz="0" w:space="0" w:color="auto"/>
      </w:divBdr>
    </w:div>
    <w:div w:id="547571816">
      <w:bodyDiv w:val="1"/>
      <w:marLeft w:val="0"/>
      <w:marRight w:val="0"/>
      <w:marTop w:val="0"/>
      <w:marBottom w:val="0"/>
      <w:divBdr>
        <w:top w:val="none" w:sz="0" w:space="0" w:color="auto"/>
        <w:left w:val="none" w:sz="0" w:space="0" w:color="auto"/>
        <w:bottom w:val="none" w:sz="0" w:space="0" w:color="auto"/>
        <w:right w:val="none" w:sz="0" w:space="0" w:color="auto"/>
      </w:divBdr>
    </w:div>
    <w:div w:id="1053623943">
      <w:bodyDiv w:val="1"/>
      <w:marLeft w:val="0"/>
      <w:marRight w:val="0"/>
      <w:marTop w:val="0"/>
      <w:marBottom w:val="0"/>
      <w:divBdr>
        <w:top w:val="none" w:sz="0" w:space="0" w:color="auto"/>
        <w:left w:val="none" w:sz="0" w:space="0" w:color="auto"/>
        <w:bottom w:val="none" w:sz="0" w:space="0" w:color="auto"/>
        <w:right w:val="none" w:sz="0" w:space="0" w:color="auto"/>
      </w:divBdr>
    </w:div>
    <w:div w:id="15890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reativecommons.org/licenses/by-nc-nd/3.0/" TargetMode="External"/><Relationship Id="rId39" Type="http://schemas.openxmlformats.org/officeDocument/2006/relationships/hyperlink" Target="https://creativecommons.org/licenses/by-nd/3.0/"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www.flickr.com/photos/8621502@N04/3415612419/" TargetMode="External"/><Relationship Id="rId42" Type="http://schemas.openxmlformats.org/officeDocument/2006/relationships/hyperlink" Target="mailto:sales@sailfishsolar.com"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icasasecologicas.com/como-es-un-proyecto-de-obra-en-espana/" TargetMode="External"/><Relationship Id="rId33" Type="http://schemas.openxmlformats.org/officeDocument/2006/relationships/image" Target="media/image18.jpeg"/><Relationship Id="rId38" Type="http://schemas.openxmlformats.org/officeDocument/2006/relationships/hyperlink" Target="http://www.flickr.com/photos/8621502@N04/341561241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creativecommons.org/licenses/by-nc-nd/3.0/"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casasecologicas.com/como-es-un-proyecto-de-obra-en-espana/" TargetMode="External"/><Relationship Id="rId32" Type="http://schemas.openxmlformats.org/officeDocument/2006/relationships/image" Target="media/image17.jpg"/><Relationship Id="rId37" Type="http://schemas.openxmlformats.org/officeDocument/2006/relationships/image" Target="media/image19.jpe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icasasecologicas.com/como-es-un-proyecto-de-obra-en-espana/" TargetMode="External"/><Relationship Id="rId36" Type="http://schemas.openxmlformats.org/officeDocument/2006/relationships/hyperlink" Target="https://creativecommons.org/licenses/by-nd/3.0/" TargetMode="External"/><Relationship Id="rId10" Type="http://schemas.openxmlformats.org/officeDocument/2006/relationships/hyperlink" Target="mailto:sales@sailfishsolar.com" TargetMode="External"/><Relationship Id="rId19" Type="http://schemas.openxmlformats.org/officeDocument/2006/relationships/image" Target="media/image10.jpeg"/><Relationship Id="rId31" Type="http://schemas.openxmlformats.org/officeDocument/2006/relationships/hyperlink" Target="http://www.24hplans.com/do-i-need-a-building-permit/"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les@sailfishsolar.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www.flickr.com/photos/8621502@N04/3415612419/" TargetMode="External"/><Relationship Id="rId43" Type="http://schemas.openxmlformats.org/officeDocument/2006/relationships/hyperlink" Target="http://www.SailfishSolar.com"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213666"/>
    <w:rsid w:val="002B3B93"/>
    <w:rsid w:val="00331C24"/>
    <w:rsid w:val="003A6713"/>
    <w:rsid w:val="003C6847"/>
    <w:rsid w:val="005258D9"/>
    <w:rsid w:val="00561A14"/>
    <w:rsid w:val="007673F7"/>
    <w:rsid w:val="00AD68B9"/>
    <w:rsid w:val="00BA6D99"/>
    <w:rsid w:val="00BE27AE"/>
    <w:rsid w:val="00C20E6C"/>
    <w:rsid w:val="00C2568E"/>
    <w:rsid w:val="00C372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C54F33"/>
    <w:rPr>
      <w:caps/>
      <w:color w:val="44546A"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TotalTime>
  <Pages>8</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3</cp:revision>
  <cp:lastPrinted>2020-10-18T01:34:00Z</cp:lastPrinted>
  <dcterms:created xsi:type="dcterms:W3CDTF">2021-02-08T22:56:00Z</dcterms:created>
  <dcterms:modified xsi:type="dcterms:W3CDTF">2021-02-08T22:56:00Z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