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6"/>
        <w:gridCol w:w="619"/>
        <w:gridCol w:w="406"/>
        <w:gridCol w:w="384"/>
        <w:gridCol w:w="1715"/>
        <w:gridCol w:w="462"/>
        <w:gridCol w:w="1331"/>
        <w:gridCol w:w="75"/>
        <w:gridCol w:w="1151"/>
        <w:gridCol w:w="1541"/>
      </w:tblGrid>
      <w:tr w:rsidR="00C9238F" w:rsidRPr="00C9238F" w14:paraId="361F51E6" w14:textId="77777777" w:rsidTr="00924849">
        <w:bookmarkStart w:id="0" w:name="_Hlk188281992" w:displacedByCustomXml="next"/>
        <w:sdt>
          <w:sdtPr>
            <w:id w:val="1621259925"/>
            <w:placeholder>
              <w:docPart w:val="030410F0AF3F484DA8BDDF9A77D646A4"/>
            </w:placeholder>
            <w:temporary/>
            <w:showingPlcHdr/>
            <w15:appearance w15:val="hidden"/>
          </w:sdtPr>
          <w:sdtContent>
            <w:tc>
              <w:tcPr>
                <w:tcW w:w="1443" w:type="pct"/>
                <w:gridSpan w:val="3"/>
                <w:vAlign w:val="bottom"/>
              </w:tcPr>
              <w:p w14:paraId="3A5C66FF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557" w:type="pct"/>
            <w:gridSpan w:val="7"/>
            <w:tcBorders>
              <w:bottom w:val="single" w:sz="4" w:space="0" w:color="auto"/>
            </w:tcBorders>
            <w:vAlign w:val="bottom"/>
          </w:tcPr>
          <w:p w14:paraId="05E826A6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5D3F986" w14:textId="77777777" w:rsidTr="00924849">
        <w:sdt>
          <w:sdtPr>
            <w:id w:val="-1470592894"/>
            <w:placeholder>
              <w:docPart w:val="CB751D9EB4B2423FBC25E413D4E7A513"/>
            </w:placeholder>
            <w:temporary/>
            <w:showingPlcHdr/>
            <w15:appearance w15:val="hidden"/>
          </w:sdtPr>
          <w:sdtContent>
            <w:tc>
              <w:tcPr>
                <w:tcW w:w="1443" w:type="pct"/>
                <w:gridSpan w:val="3"/>
                <w:vAlign w:val="bottom"/>
              </w:tcPr>
              <w:p w14:paraId="6A95A2BE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557" w:type="pct"/>
            <w:gridSpan w:val="7"/>
            <w:tcBorders>
              <w:bottom w:val="single" w:sz="4" w:space="0" w:color="auto"/>
            </w:tcBorders>
            <w:vAlign w:val="bottom"/>
          </w:tcPr>
          <w:p w14:paraId="09914A17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40EF408" w14:textId="77777777" w:rsidTr="00924849">
        <w:sdt>
          <w:sdtPr>
            <w:id w:val="572943512"/>
            <w:placeholder>
              <w:docPart w:val="D81A81A3A5D64E5E93DF1FEEEB8899E5"/>
            </w:placeholder>
            <w:temporary/>
            <w:showingPlcHdr/>
            <w15:appearance w15:val="hidden"/>
          </w:sdtPr>
          <w:sdtContent>
            <w:tc>
              <w:tcPr>
                <w:tcW w:w="1443" w:type="pct"/>
                <w:gridSpan w:val="3"/>
                <w:vAlign w:val="bottom"/>
              </w:tcPr>
              <w:p w14:paraId="501840C0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557" w:type="pct"/>
            <w:gridSpan w:val="7"/>
            <w:tcBorders>
              <w:bottom w:val="single" w:sz="4" w:space="0" w:color="auto"/>
            </w:tcBorders>
            <w:vAlign w:val="bottom"/>
          </w:tcPr>
          <w:p w14:paraId="4D78F2FF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D127E8C" w14:textId="77777777" w:rsidTr="00924849">
        <w:sdt>
          <w:sdtPr>
            <w:id w:val="-521243642"/>
            <w:placeholder>
              <w:docPart w:val="27E2263DFCA04E89B542EBCF75FE92A9"/>
            </w:placeholder>
            <w:temporary/>
            <w:showingPlcHdr/>
            <w15:appearance w15:val="hidden"/>
          </w:sdtPr>
          <w:sdtContent>
            <w:tc>
              <w:tcPr>
                <w:tcW w:w="1443" w:type="pct"/>
                <w:gridSpan w:val="3"/>
                <w:vAlign w:val="bottom"/>
              </w:tcPr>
              <w:p w14:paraId="3CB4B71D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557" w:type="pct"/>
            <w:gridSpan w:val="7"/>
            <w:tcBorders>
              <w:bottom w:val="single" w:sz="4" w:space="0" w:color="auto"/>
            </w:tcBorders>
            <w:vAlign w:val="bottom"/>
          </w:tcPr>
          <w:p w14:paraId="7BE1B610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07469726" w14:textId="77777777" w:rsidTr="00924849">
        <w:sdt>
          <w:sdtPr>
            <w:id w:val="83577009"/>
            <w:placeholder>
              <w:docPart w:val="6B0B68C83DF448508E5F5708E9D74297"/>
            </w:placeholder>
            <w:temporary/>
            <w:showingPlcHdr/>
            <w15:appearance w15:val="hidden"/>
          </w:sdtPr>
          <w:sdtContent>
            <w:tc>
              <w:tcPr>
                <w:tcW w:w="1443" w:type="pct"/>
                <w:gridSpan w:val="3"/>
                <w:vAlign w:val="bottom"/>
              </w:tcPr>
              <w:p w14:paraId="698D88B7" w14:textId="77777777"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368" w:type="pct"/>
            <w:gridSpan w:val="3"/>
            <w:tcBorders>
              <w:bottom w:val="single" w:sz="4" w:space="0" w:color="auto"/>
            </w:tcBorders>
            <w:vAlign w:val="bottom"/>
          </w:tcPr>
          <w:p w14:paraId="75C2B5BC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3BB81C3FBFD346DBA8870C4709E7CB29"/>
            </w:placeholder>
            <w:temporary/>
            <w:showingPlcHdr/>
            <w15:appearance w15:val="hidden"/>
          </w:sdtPr>
          <w:sdtContent>
            <w:tc>
              <w:tcPr>
                <w:tcW w:w="751" w:type="pct"/>
                <w:gridSpan w:val="2"/>
                <w:vAlign w:val="bottom"/>
              </w:tcPr>
              <w:p w14:paraId="49C2E4A8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438" w:type="pct"/>
            <w:gridSpan w:val="2"/>
            <w:tcBorders>
              <w:bottom w:val="single" w:sz="4" w:space="0" w:color="auto"/>
            </w:tcBorders>
            <w:vAlign w:val="bottom"/>
          </w:tcPr>
          <w:p w14:paraId="54CAE882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61B9D4E9" w14:textId="77777777" w:rsidTr="00924849">
        <w:sdt>
          <w:sdtPr>
            <w:id w:val="-965116832"/>
            <w:placeholder>
              <w:docPart w:val="134D1754BD4C47B6AF93D455CAAEF16E"/>
            </w:placeholder>
            <w:temporary/>
            <w:showingPlcHdr/>
            <w15:appearance w15:val="hidden"/>
          </w:sdtPr>
          <w:sdtContent>
            <w:tc>
              <w:tcPr>
                <w:tcW w:w="1443" w:type="pct"/>
                <w:gridSpan w:val="3"/>
                <w:vAlign w:val="bottom"/>
              </w:tcPr>
              <w:p w14:paraId="3A215111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557" w:type="pct"/>
            <w:gridSpan w:val="7"/>
            <w:tcBorders>
              <w:bottom w:val="single" w:sz="4" w:space="0" w:color="auto"/>
            </w:tcBorders>
            <w:vAlign w:val="bottom"/>
          </w:tcPr>
          <w:p w14:paraId="2B2FBEDC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0133423" w14:textId="77777777" w:rsidTr="00576892">
        <w:trPr>
          <w:trHeight w:val="54"/>
        </w:trPr>
        <w:tc>
          <w:tcPr>
            <w:tcW w:w="5000" w:type="pct"/>
            <w:gridSpan w:val="10"/>
            <w:shd w:val="clear" w:color="auto" w:fill="auto"/>
            <w:vAlign w:val="bottom"/>
          </w:tcPr>
          <w:p w14:paraId="3129EA6D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B37FA2A" w14:textId="77777777" w:rsidTr="00924849">
        <w:tc>
          <w:tcPr>
            <w:tcW w:w="2564" w:type="pct"/>
            <w:gridSpan w:val="5"/>
            <w:vAlign w:val="bottom"/>
          </w:tcPr>
          <w:p w14:paraId="16125F88" w14:textId="77777777" w:rsidR="00C9238F" w:rsidRDefault="00CF2BA2" w:rsidP="00576892">
            <w:pPr>
              <w:spacing w:before="240"/>
            </w:pPr>
            <w:r>
              <w:t>Amount Sponsored for EACH Pushup</w:t>
            </w:r>
          </w:p>
          <w:p w14:paraId="6BC3E2B4" w14:textId="3307B34C" w:rsidR="00CF2BA2" w:rsidRDefault="00CF2BA2" w:rsidP="00576892">
            <w:pPr>
              <w:spacing w:before="240"/>
            </w:pPr>
            <w:r>
              <w:t>Completed:</w:t>
            </w:r>
          </w:p>
        </w:tc>
        <w:tc>
          <w:tcPr>
            <w:tcW w:w="2436" w:type="pct"/>
            <w:gridSpan w:val="5"/>
            <w:tcBorders>
              <w:bottom w:val="single" w:sz="4" w:space="0" w:color="auto"/>
            </w:tcBorders>
            <w:vAlign w:val="bottom"/>
          </w:tcPr>
          <w:p w14:paraId="54DCF1E0" w14:textId="77777777"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14:paraId="1E36CC38" w14:textId="77777777" w:rsidTr="00576892">
        <w:trPr>
          <w:trHeight w:val="576"/>
        </w:trPr>
        <w:tc>
          <w:tcPr>
            <w:tcW w:w="5000" w:type="pct"/>
            <w:gridSpan w:val="10"/>
            <w:vAlign w:val="bottom"/>
          </w:tcPr>
          <w:p w14:paraId="6D84E44A" w14:textId="7D34E181" w:rsidR="00C9238F" w:rsidRPr="00C9238F" w:rsidRDefault="00CF2BA2" w:rsidP="005768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BC1523" wp14:editId="03748E0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219710</wp:posOffset>
                      </wp:positionV>
                      <wp:extent cx="5949950" cy="1676400"/>
                      <wp:effectExtent l="0" t="0" r="12700" b="19050"/>
                      <wp:wrapNone/>
                      <wp:docPr id="7406461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CFAD78" w14:textId="0A59DDDA" w:rsidR="00CF2BA2" w:rsidRDefault="00CF2BA2">
                                  <w:r>
                                    <w:t>Each P</w:t>
                                  </w:r>
                                  <w:r w:rsidR="00D45578">
                                    <w:t>lank</w:t>
                                  </w:r>
                                  <w:r>
                                    <w:t xml:space="preserve"> will be videoed to show each pushup completion and appropriate form.  All donations will go toward </w:t>
                                  </w:r>
                                  <w:r w:rsidR="001C0AEC">
                                    <w:t xml:space="preserve">supporting the Poor &amp; Forgotten.  The state of NJ is experiencing a rapid growth in homelessness, from 2023 to 2024 the growth spurt was 23%.  </w:t>
                                  </w:r>
                                </w:p>
                                <w:p w14:paraId="5AC704C1" w14:textId="1B8E6040" w:rsidR="001C0AEC" w:rsidRDefault="001C0AEC">
                                  <w:r>
                                    <w:t xml:space="preserve">The Nonprofit 501c3 Toward The Lord was created to help those in need regardless of the circumstances.  </w:t>
                                  </w:r>
                                  <w:r w:rsidR="006F3D1C" w:rsidRPr="006F3D1C">
                                    <w:rPr>
                                      <w:u w:val="single"/>
                                    </w:rPr>
                                    <w:t>EIN# 99-1503297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BC15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.6pt;margin-top:17.3pt;width:468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" fillcolor="white [3201]" strokeweight=".5pt">
                      <v:textbox>
                        <w:txbxContent>
                          <w:p w14:paraId="35CFAD78" w14:textId="0A59DDDA" w:rsidR="00CF2BA2" w:rsidRDefault="00CF2BA2">
                            <w:r>
                              <w:t>Each P</w:t>
                            </w:r>
                            <w:r w:rsidR="00D45578">
                              <w:t>lank</w:t>
                            </w:r>
                            <w:r>
                              <w:t xml:space="preserve"> will be videoed to show each pushup completion and appropriate form.  All donations will go toward </w:t>
                            </w:r>
                            <w:r w:rsidR="001C0AEC">
                              <w:t xml:space="preserve">supporting the Poor &amp; Forgotten.  The state of NJ is experiencing a rapid growth in homelessness, from 2023 to 2024 the growth spurt was 23%.  </w:t>
                            </w:r>
                          </w:p>
                          <w:p w14:paraId="5AC704C1" w14:textId="1B8E6040" w:rsidR="001C0AEC" w:rsidRDefault="001C0AEC">
                            <w:r>
                              <w:t xml:space="preserve">The Nonprofit 501c3 Toward The Lord was created to help those in need regardless of the circumstances.  </w:t>
                            </w:r>
                            <w:r w:rsidR="006F3D1C" w:rsidRPr="006F3D1C">
                              <w:rPr>
                                <w:u w:val="single"/>
                              </w:rPr>
                              <w:t>EIN# 99-1503297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9238F" w:rsidRPr="00C9238F" w14:paraId="3F805962" w14:textId="77777777" w:rsidTr="00924849">
        <w:tc>
          <w:tcPr>
            <w:tcW w:w="1226" w:type="pct"/>
            <w:gridSpan w:val="2"/>
            <w:vAlign w:val="bottom"/>
          </w:tcPr>
          <w:p w14:paraId="37453206" w14:textId="46FEA236" w:rsidR="00C9238F" w:rsidRPr="00C9238F" w:rsidRDefault="00C9238F" w:rsidP="00576892">
            <w:pPr>
              <w:spacing w:before="120"/>
              <w:ind w:left="698"/>
            </w:pPr>
          </w:p>
        </w:tc>
        <w:tc>
          <w:tcPr>
            <w:tcW w:w="3774" w:type="pct"/>
            <w:gridSpan w:val="8"/>
            <w:vAlign w:val="bottom"/>
          </w:tcPr>
          <w:p w14:paraId="749CD410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09E74A8F" w14:textId="77777777" w:rsidTr="00924849">
        <w:tc>
          <w:tcPr>
            <w:tcW w:w="1226" w:type="pct"/>
            <w:gridSpan w:val="2"/>
            <w:vAlign w:val="bottom"/>
          </w:tcPr>
          <w:p w14:paraId="39F1C9E9" w14:textId="31A1C6E3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3774" w:type="pct"/>
            <w:gridSpan w:val="8"/>
            <w:vAlign w:val="bottom"/>
          </w:tcPr>
          <w:p w14:paraId="0BDBCA29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05FC4342" w14:textId="77777777" w:rsidTr="00924849">
        <w:tc>
          <w:tcPr>
            <w:tcW w:w="1226" w:type="pct"/>
            <w:gridSpan w:val="2"/>
            <w:vAlign w:val="bottom"/>
          </w:tcPr>
          <w:p w14:paraId="09240441" w14:textId="2657C111" w:rsidR="00C9238F" w:rsidRPr="00C9238F" w:rsidRDefault="00C9238F" w:rsidP="00576892">
            <w:pPr>
              <w:spacing w:before="120"/>
              <w:ind w:left="698"/>
            </w:pPr>
          </w:p>
        </w:tc>
        <w:tc>
          <w:tcPr>
            <w:tcW w:w="3774" w:type="pct"/>
            <w:gridSpan w:val="8"/>
            <w:vAlign w:val="bottom"/>
          </w:tcPr>
          <w:p w14:paraId="45C3DCD9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63B20CE2" w14:textId="77777777" w:rsidTr="00924849">
        <w:tc>
          <w:tcPr>
            <w:tcW w:w="1226" w:type="pct"/>
            <w:gridSpan w:val="2"/>
            <w:vAlign w:val="bottom"/>
          </w:tcPr>
          <w:p w14:paraId="39ACE6F6" w14:textId="0F967169" w:rsidR="00C9238F" w:rsidRPr="00C9238F" w:rsidRDefault="00C9238F" w:rsidP="00576892">
            <w:pPr>
              <w:spacing w:before="120"/>
              <w:ind w:left="698"/>
            </w:pPr>
          </w:p>
        </w:tc>
        <w:tc>
          <w:tcPr>
            <w:tcW w:w="3774" w:type="pct"/>
            <w:gridSpan w:val="8"/>
            <w:vAlign w:val="bottom"/>
          </w:tcPr>
          <w:p w14:paraId="392536BF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0077C3C1" w14:textId="77777777" w:rsidTr="00924849">
        <w:tc>
          <w:tcPr>
            <w:tcW w:w="1226" w:type="pct"/>
            <w:gridSpan w:val="2"/>
            <w:vAlign w:val="bottom"/>
          </w:tcPr>
          <w:p w14:paraId="40A52F97" w14:textId="19898085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3774" w:type="pct"/>
            <w:gridSpan w:val="8"/>
            <w:vAlign w:val="bottom"/>
          </w:tcPr>
          <w:p w14:paraId="1C1F8681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0B08E319" w14:textId="77777777" w:rsidTr="00924849">
        <w:tc>
          <w:tcPr>
            <w:tcW w:w="1648" w:type="pct"/>
            <w:gridSpan w:val="4"/>
            <w:vAlign w:val="bottom"/>
          </w:tcPr>
          <w:p w14:paraId="0D9D8222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52" w:type="pct"/>
            <w:gridSpan w:val="6"/>
            <w:vAlign w:val="bottom"/>
          </w:tcPr>
          <w:p w14:paraId="6E95FC9C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7AF73DD2" w14:textId="77777777" w:rsidTr="00576892">
        <w:sdt>
          <w:sdtPr>
            <w:id w:val="-134880091"/>
            <w:placeholder>
              <w:docPart w:val="4B91FAB7610547ED98CA4629234AF301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10"/>
                <w:vAlign w:val="bottom"/>
              </w:tcPr>
              <w:p w14:paraId="6EFD0009" w14:textId="77777777" w:rsidR="00C9238F" w:rsidRDefault="00576892" w:rsidP="00576892">
                <w:pPr>
                  <w:spacing w:before="240"/>
                </w:pPr>
                <w:r w:rsidRPr="00576892">
                  <w:t>Please make checks, corporate matches, and other donations payable to:</w:t>
                </w:r>
              </w:p>
            </w:tc>
          </w:sdtContent>
        </w:sdt>
      </w:tr>
      <w:tr w:rsidR="00924849" w:rsidRPr="00C9238F" w14:paraId="01339BE0" w14:textId="354E1934" w:rsidTr="00924849">
        <w:trPr>
          <w:gridAfter w:val="1"/>
          <w:wAfter w:w="823" w:type="pct"/>
        </w:trPr>
        <w:sdt>
          <w:sdtPr>
            <w:id w:val="-263377769"/>
            <w:placeholder>
              <w:docPart w:val="D615D81D89C24D1BA8B2FF631AF44749"/>
            </w:placeholder>
            <w:temporary/>
            <w15:appearance w15:val="hidden"/>
          </w:sdtPr>
          <w:sdtContent>
            <w:tc>
              <w:tcPr>
                <w:tcW w:w="895" w:type="pct"/>
                <w:vAlign w:val="bottom"/>
              </w:tcPr>
              <w:p w14:paraId="7A0B987F" w14:textId="27DBD9BE" w:rsidR="00924849" w:rsidRPr="00C9238F" w:rsidRDefault="00924849" w:rsidP="00924849">
                <w:pPr>
                  <w:spacing w:before="120"/>
                </w:pPr>
                <w:r w:rsidRPr="00576892">
                  <w:t>Organization Name</w:t>
                </w:r>
              </w:p>
            </w:tc>
          </w:sdtContent>
        </w:sdt>
        <w:tc>
          <w:tcPr>
            <w:tcW w:w="3282" w:type="pct"/>
            <w:gridSpan w:val="8"/>
            <w:tcBorders>
              <w:bottom w:val="single" w:sz="4" w:space="0" w:color="auto"/>
            </w:tcBorders>
            <w:vAlign w:val="bottom"/>
          </w:tcPr>
          <w:p w14:paraId="10299F95" w14:textId="2BD7BE9C" w:rsidR="00924849" w:rsidRPr="00C9238F" w:rsidRDefault="00924849" w:rsidP="00924849">
            <w:r>
              <w:t>Toward The Lord 501c</w:t>
            </w:r>
            <w:r w:rsidR="006F3D1C">
              <w:t>3</w:t>
            </w:r>
          </w:p>
        </w:tc>
      </w:tr>
      <w:tr w:rsidR="00924849" w:rsidRPr="00C9238F" w14:paraId="6E779D10" w14:textId="77777777" w:rsidTr="00924849">
        <w:trPr>
          <w:gridAfter w:val="9"/>
          <w:wAfter w:w="4105" w:type="pct"/>
        </w:trPr>
        <w:tc>
          <w:tcPr>
            <w:tcW w:w="895" w:type="pct"/>
            <w:vAlign w:val="bottom"/>
          </w:tcPr>
          <w:p w14:paraId="4624893B" w14:textId="5C9DC692" w:rsidR="00924849" w:rsidRPr="00C9238F" w:rsidRDefault="00924849" w:rsidP="00924849">
            <w:pPr>
              <w:spacing w:before="120"/>
            </w:pPr>
          </w:p>
        </w:tc>
      </w:tr>
      <w:tr w:rsidR="00045E4F" w:rsidRPr="00C9238F" w14:paraId="405AD4F4" w14:textId="77777777" w:rsidTr="00924849">
        <w:trPr>
          <w:gridAfter w:val="3"/>
          <w:wAfter w:w="1478" w:type="pct"/>
        </w:trPr>
        <w:tc>
          <w:tcPr>
            <w:tcW w:w="3522" w:type="pct"/>
            <w:gridSpan w:val="7"/>
            <w:vAlign w:val="bottom"/>
          </w:tcPr>
          <w:p w14:paraId="06BA9E62" w14:textId="1A29E3CD" w:rsidR="00045E4F" w:rsidRDefault="00045E4F" w:rsidP="00924849">
            <w:pPr>
              <w:spacing w:before="240"/>
            </w:pPr>
          </w:p>
        </w:tc>
      </w:tr>
      <w:bookmarkEnd w:id="0"/>
    </w:tbl>
    <w:p w14:paraId="077BF4A2" w14:textId="77777777" w:rsidR="00C9238F" w:rsidRPr="00003212" w:rsidRDefault="00C9238F" w:rsidP="008047F1">
      <w:pPr>
        <w:pStyle w:val="NoSpacing"/>
      </w:pPr>
    </w:p>
    <w:sectPr w:rsidR="00C9238F" w:rsidRPr="00003212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D023B" w14:textId="77777777" w:rsidR="0023119B" w:rsidRDefault="0023119B" w:rsidP="00C9238F">
      <w:pPr>
        <w:spacing w:after="0" w:line="240" w:lineRule="auto"/>
      </w:pPr>
      <w:r>
        <w:separator/>
      </w:r>
    </w:p>
  </w:endnote>
  <w:endnote w:type="continuationSeparator" w:id="0">
    <w:p w14:paraId="6D6306BA" w14:textId="77777777" w:rsidR="0023119B" w:rsidRDefault="0023119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4C9FE7-F53D-4A70-B3A4-E047D158C03D}"/>
    <w:embedBold r:id="rId2" w:fontKey="{20D509CC-5DD8-4227-A069-7F664D5083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F7D906D-213F-4134-813F-ABC7E6C71AA9}"/>
    <w:embedBold r:id="rId4" w:fontKey="{A95A0ECE-1883-4071-90B4-5B86EADBB74C}"/>
    <w:embedItalic r:id="rId5" w:fontKey="{6F24B000-DF7F-4F13-8D94-590F780ACDE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85F2C77-5232-47A1-9D73-6976F13E9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01D5C632" w14:textId="77777777" w:rsidTr="00C4167A">
      <w:tc>
        <w:tcPr>
          <w:tcW w:w="4675" w:type="dxa"/>
          <w:vAlign w:val="center"/>
        </w:tcPr>
        <w:p w14:paraId="70A616D0" w14:textId="4731402D" w:rsidR="00003212" w:rsidRPr="00003212" w:rsidRDefault="00071BCB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Toward The Lord 501c3 Pushups for the Poor</w:t>
          </w:r>
        </w:p>
      </w:tc>
      <w:tc>
        <w:tcPr>
          <w:tcW w:w="4675" w:type="dxa"/>
          <w:vAlign w:val="center"/>
        </w:tcPr>
        <w:p w14:paraId="2EC62066" w14:textId="046B7EC7" w:rsidR="00003212" w:rsidRPr="00003212" w:rsidRDefault="001C0AEC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AEB4447" wp14:editId="0C9181DB">
                <wp:extent cx="1318784" cy="768350"/>
                <wp:effectExtent l="0" t="0" r="0" b="0"/>
                <wp:docPr id="478236000" name="Picture 6" descr="A train with a cross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8236000" name="Picture 6" descr="A train with a cross on it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38" t="12834" r="5876" b="29532"/>
                        <a:stretch/>
                      </pic:blipFill>
                      <pic:spPr bwMode="auto">
                        <a:xfrm>
                          <a:off x="0" y="0"/>
                          <a:ext cx="1325899" cy="7724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121172D" w14:textId="77777777" w:rsidR="00576892" w:rsidRPr="00003212" w:rsidRDefault="00576892" w:rsidP="00071BCB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BEBC4" w14:textId="77777777" w:rsidR="0023119B" w:rsidRDefault="0023119B" w:rsidP="00C9238F">
      <w:pPr>
        <w:spacing w:after="0" w:line="240" w:lineRule="auto"/>
      </w:pPr>
      <w:r>
        <w:separator/>
      </w:r>
    </w:p>
  </w:footnote>
  <w:footnote w:type="continuationSeparator" w:id="0">
    <w:p w14:paraId="02FBDD23" w14:textId="77777777" w:rsidR="0023119B" w:rsidRDefault="0023119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8F2C5" w14:textId="66CE0A9D" w:rsidR="00C9238F" w:rsidRPr="00C9238F" w:rsidRDefault="006F3D1C" w:rsidP="001C0AEC">
    <w:pPr>
      <w:pStyle w:val="NoSpacing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5190AC" wp14:editId="40046E4A">
              <wp:simplePos x="0" y="0"/>
              <wp:positionH relativeFrom="margin">
                <wp:posOffset>3924300</wp:posOffset>
              </wp:positionH>
              <wp:positionV relativeFrom="paragraph">
                <wp:posOffset>69850</wp:posOffset>
              </wp:positionV>
              <wp:extent cx="2406650" cy="1263650"/>
              <wp:effectExtent l="0" t="0" r="12700" b="12700"/>
              <wp:wrapNone/>
              <wp:docPr id="815035921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0" cy="1263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AFAAAA7" w14:textId="0D719493" w:rsidR="005946E4" w:rsidRDefault="005946E4">
                          <w:r>
                            <w:t>Peter Goldsberry</w:t>
                          </w:r>
                        </w:p>
                        <w:p w14:paraId="6B7281A3" w14:textId="72DC2F47" w:rsidR="006F3D1C" w:rsidRDefault="006F3D1C">
                          <w:r>
                            <w:t>Phone</w:t>
                          </w:r>
                          <w:r w:rsidR="005946E4">
                            <w:t>:</w:t>
                          </w:r>
                          <w:r>
                            <w:t xml:space="preserve"> 732-890-5865</w:t>
                          </w:r>
                        </w:p>
                        <w:p w14:paraId="014FC32B" w14:textId="595D7EF4" w:rsidR="006F3D1C" w:rsidRDefault="006F3D1C">
                          <w:r>
                            <w:t>Email</w:t>
                          </w:r>
                          <w:r w:rsidR="005946E4">
                            <w:t>:</w:t>
                          </w:r>
                          <w:r>
                            <w:t xml:space="preserve"> Peter@towardthelord.com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5190A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309pt;margin-top:5.5pt;width:189.5pt;height:9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" fillcolor="white [3201]" strokeweight=".5pt">
              <v:textbox>
                <w:txbxContent>
                  <w:p w14:paraId="4AFAAAA7" w14:textId="0D719493" w:rsidR="005946E4" w:rsidRDefault="005946E4">
                    <w:r>
                      <w:t>Peter Goldsberry</w:t>
                    </w:r>
                  </w:p>
                  <w:p w14:paraId="6B7281A3" w14:textId="72DC2F47" w:rsidR="006F3D1C" w:rsidRDefault="006F3D1C">
                    <w:r>
                      <w:t>Phone</w:t>
                    </w:r>
                    <w:r w:rsidR="005946E4">
                      <w:t>:</w:t>
                    </w:r>
                    <w:r>
                      <w:t xml:space="preserve"> 732-890-5865</w:t>
                    </w:r>
                  </w:p>
                  <w:p w14:paraId="014FC32B" w14:textId="595D7EF4" w:rsidR="006F3D1C" w:rsidRDefault="006F3D1C">
                    <w:r>
                      <w:t>Email</w:t>
                    </w:r>
                    <w:r w:rsidR="005946E4">
                      <w:t>:</w:t>
                    </w:r>
                    <w:r>
                      <w:t xml:space="preserve"> Peter@towardthelord.com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176EE0" wp14:editId="091B238E">
              <wp:simplePos x="0" y="0"/>
              <wp:positionH relativeFrom="column">
                <wp:posOffset>-450850</wp:posOffset>
              </wp:positionH>
              <wp:positionV relativeFrom="paragraph">
                <wp:posOffset>44450</wp:posOffset>
              </wp:positionV>
              <wp:extent cx="2406650" cy="1282700"/>
              <wp:effectExtent l="0" t="0" r="12700" b="12700"/>
              <wp:wrapNone/>
              <wp:docPr id="123358749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0" cy="1282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5C732BA" w14:textId="61F3FA5B" w:rsidR="006F3D1C" w:rsidRDefault="006F3D1C">
                          <w:r>
                            <w:t>Toward The Lord LLC 501c3</w:t>
                          </w:r>
                        </w:p>
                        <w:p w14:paraId="7234C9C1" w14:textId="119F2F94" w:rsidR="006F3D1C" w:rsidRDefault="006F3D1C">
                          <w:r>
                            <w:t xml:space="preserve">EIN Number: </w:t>
                          </w:r>
                          <w:r w:rsidRPr="006F3D1C">
                            <w:t>99-1503297</w:t>
                          </w:r>
                        </w:p>
                        <w:p w14:paraId="1315A655" w14:textId="4ABC67DB" w:rsidR="006F3D1C" w:rsidRDefault="006F3D1C">
                          <w:r>
                            <w:t>Website: www.towardthelord.com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F176EE0" id="Text Box 7" o:spid="_x0000_s1028" type="#_x0000_t202" style="position:absolute;left:0;text-align:left;margin-left:-35.5pt;margin-top:3.5pt;width:189.5pt;height:10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" fillcolor="white [3201]" strokeweight=".5pt">
              <v:textbox>
                <w:txbxContent>
                  <w:p w14:paraId="25C732BA" w14:textId="61F3FA5B" w:rsidR="006F3D1C" w:rsidRDefault="006F3D1C">
                    <w:r>
                      <w:t>Toward The Lord LLC 501c3</w:t>
                    </w:r>
                  </w:p>
                  <w:p w14:paraId="7234C9C1" w14:textId="119F2F94" w:rsidR="006F3D1C" w:rsidRDefault="006F3D1C">
                    <w:r>
                      <w:t xml:space="preserve">EIN Number: </w:t>
                    </w:r>
                    <w:r w:rsidRPr="006F3D1C">
                      <w:t>99-1503297</w:t>
                    </w:r>
                  </w:p>
                  <w:p w14:paraId="1315A655" w14:textId="4ABC67DB" w:rsidR="006F3D1C" w:rsidRDefault="006F3D1C">
                    <w:r>
                      <w:t>Website: www.towardthelord.com</w:t>
                    </w:r>
                  </w:p>
                </w:txbxContent>
              </v:textbox>
            </v:shape>
          </w:pict>
        </mc:Fallback>
      </mc:AlternateContent>
    </w:r>
    <w:r w:rsidR="00D45578">
      <w:rPr>
        <w:noProof/>
      </w:rPr>
      <w:drawing>
        <wp:inline distT="0" distB="0" distL="0" distR="0" wp14:anchorId="097A10F7" wp14:editId="11FDCAB5">
          <wp:extent cx="1339850" cy="1339850"/>
          <wp:effectExtent l="0" t="0" r="0" b="0"/>
          <wp:docPr id="912220890" name="Picture 4" descr="Cartoon of a person doing push up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220890" name="Picture 4" descr="Cartoon of a person doing push up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133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42114015">
    <w:abstractNumId w:val="11"/>
  </w:num>
  <w:num w:numId="2" w16cid:durableId="1464886139">
    <w:abstractNumId w:val="7"/>
  </w:num>
  <w:num w:numId="3" w16cid:durableId="1726641997">
    <w:abstractNumId w:val="15"/>
  </w:num>
  <w:num w:numId="4" w16cid:durableId="1456749853">
    <w:abstractNumId w:val="12"/>
  </w:num>
  <w:num w:numId="5" w16cid:durableId="1531609015">
    <w:abstractNumId w:val="13"/>
  </w:num>
  <w:num w:numId="6" w16cid:durableId="725222166">
    <w:abstractNumId w:val="19"/>
  </w:num>
  <w:num w:numId="7" w16cid:durableId="923877741">
    <w:abstractNumId w:val="6"/>
  </w:num>
  <w:num w:numId="8" w16cid:durableId="1573348965">
    <w:abstractNumId w:val="10"/>
  </w:num>
  <w:num w:numId="9" w16cid:durableId="781073647">
    <w:abstractNumId w:val="17"/>
  </w:num>
  <w:num w:numId="10" w16cid:durableId="487212162">
    <w:abstractNumId w:val="1"/>
  </w:num>
  <w:num w:numId="11" w16cid:durableId="1741443266">
    <w:abstractNumId w:val="5"/>
  </w:num>
  <w:num w:numId="12" w16cid:durableId="153421122">
    <w:abstractNumId w:val="0"/>
  </w:num>
  <w:num w:numId="13" w16cid:durableId="619843889">
    <w:abstractNumId w:val="2"/>
  </w:num>
  <w:num w:numId="14" w16cid:durableId="1126849007">
    <w:abstractNumId w:val="9"/>
  </w:num>
  <w:num w:numId="15" w16cid:durableId="1271550029">
    <w:abstractNumId w:val="8"/>
  </w:num>
  <w:num w:numId="16" w16cid:durableId="85999984">
    <w:abstractNumId w:val="16"/>
  </w:num>
  <w:num w:numId="17" w16cid:durableId="963122198">
    <w:abstractNumId w:val="3"/>
  </w:num>
  <w:num w:numId="18" w16cid:durableId="790367472">
    <w:abstractNumId w:val="21"/>
  </w:num>
  <w:num w:numId="19" w16cid:durableId="1709715514">
    <w:abstractNumId w:val="18"/>
  </w:num>
  <w:num w:numId="20" w16cid:durableId="1242255539">
    <w:abstractNumId w:val="14"/>
  </w:num>
  <w:num w:numId="21" w16cid:durableId="56052292">
    <w:abstractNumId w:val="20"/>
  </w:num>
  <w:num w:numId="22" w16cid:durableId="10054718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BA2"/>
    <w:rsid w:val="00003212"/>
    <w:rsid w:val="00045E4F"/>
    <w:rsid w:val="00052382"/>
    <w:rsid w:val="0006568A"/>
    <w:rsid w:val="00065A07"/>
    <w:rsid w:val="00071BCB"/>
    <w:rsid w:val="00076F0F"/>
    <w:rsid w:val="00084253"/>
    <w:rsid w:val="000D1F49"/>
    <w:rsid w:val="001727CA"/>
    <w:rsid w:val="0017596F"/>
    <w:rsid w:val="001C0AEC"/>
    <w:rsid w:val="0023119B"/>
    <w:rsid w:val="002C56E6"/>
    <w:rsid w:val="002D3238"/>
    <w:rsid w:val="002D797A"/>
    <w:rsid w:val="002E22B7"/>
    <w:rsid w:val="00317F6B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946E4"/>
    <w:rsid w:val="005A3BF7"/>
    <w:rsid w:val="005F2035"/>
    <w:rsid w:val="005F7990"/>
    <w:rsid w:val="0063739C"/>
    <w:rsid w:val="006F3D1C"/>
    <w:rsid w:val="007445D0"/>
    <w:rsid w:val="00770F25"/>
    <w:rsid w:val="007908CA"/>
    <w:rsid w:val="007A35A8"/>
    <w:rsid w:val="007B0A85"/>
    <w:rsid w:val="007C6A52"/>
    <w:rsid w:val="008047F1"/>
    <w:rsid w:val="0082043E"/>
    <w:rsid w:val="00834F18"/>
    <w:rsid w:val="00897670"/>
    <w:rsid w:val="008B0E32"/>
    <w:rsid w:val="008E203A"/>
    <w:rsid w:val="0091229C"/>
    <w:rsid w:val="00920221"/>
    <w:rsid w:val="00924849"/>
    <w:rsid w:val="00940E73"/>
    <w:rsid w:val="0098597D"/>
    <w:rsid w:val="00991F24"/>
    <w:rsid w:val="009F619A"/>
    <w:rsid w:val="009F6DDE"/>
    <w:rsid w:val="00A1613A"/>
    <w:rsid w:val="00A360C9"/>
    <w:rsid w:val="00A370A8"/>
    <w:rsid w:val="00AF6BFE"/>
    <w:rsid w:val="00BB4EBE"/>
    <w:rsid w:val="00BD4753"/>
    <w:rsid w:val="00BD5CB1"/>
    <w:rsid w:val="00BE62EE"/>
    <w:rsid w:val="00C003BA"/>
    <w:rsid w:val="00C26236"/>
    <w:rsid w:val="00C46878"/>
    <w:rsid w:val="00C75C0D"/>
    <w:rsid w:val="00C9238F"/>
    <w:rsid w:val="00C96307"/>
    <w:rsid w:val="00CB4A51"/>
    <w:rsid w:val="00CD4532"/>
    <w:rsid w:val="00CD47B0"/>
    <w:rsid w:val="00CE6104"/>
    <w:rsid w:val="00CE7918"/>
    <w:rsid w:val="00CF2BA2"/>
    <w:rsid w:val="00D16163"/>
    <w:rsid w:val="00D45578"/>
    <w:rsid w:val="00DB3FAD"/>
    <w:rsid w:val="00E61C09"/>
    <w:rsid w:val="00EB3B58"/>
    <w:rsid w:val="00EC1E11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49596"/>
  <w15:chartTrackingRefBased/>
  <w15:docId w15:val="{AD87D6B2-D2C7-4FB8-8DC0-9D4D5FAC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30410F0AF3F484DA8BDDF9A77D64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62120-11DE-4DAA-970F-A9B6CAB80ACE}"/>
      </w:docPartPr>
      <w:docPartBody>
        <w:p w:rsidR="00142F24" w:rsidRDefault="00000000">
          <w:pPr>
            <w:pStyle w:val="030410F0AF3F484DA8BDDF9A77D646A4"/>
          </w:pPr>
          <w:r w:rsidRPr="00576892">
            <w:t>First Name</w:t>
          </w:r>
        </w:p>
      </w:docPartBody>
    </w:docPart>
    <w:docPart>
      <w:docPartPr>
        <w:name w:val="CB751D9EB4B2423FBC25E413D4E7A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FA877-0407-4A19-B66E-9FFFA51EA49E}"/>
      </w:docPartPr>
      <w:docPartBody>
        <w:p w:rsidR="00142F24" w:rsidRDefault="00000000">
          <w:pPr>
            <w:pStyle w:val="CB751D9EB4B2423FBC25E413D4E7A513"/>
          </w:pPr>
          <w:r w:rsidRPr="00576892">
            <w:t>Last Name</w:t>
          </w:r>
        </w:p>
      </w:docPartBody>
    </w:docPart>
    <w:docPart>
      <w:docPartPr>
        <w:name w:val="D81A81A3A5D64E5E93DF1FEEEB889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3E23D-0830-4774-8A71-FF3F3F4A734C}"/>
      </w:docPartPr>
      <w:docPartBody>
        <w:p w:rsidR="00142F24" w:rsidRDefault="00000000">
          <w:pPr>
            <w:pStyle w:val="D81A81A3A5D64E5E93DF1FEEEB8899E5"/>
          </w:pPr>
          <w:r w:rsidRPr="00576892">
            <w:t>Address</w:t>
          </w:r>
        </w:p>
      </w:docPartBody>
    </w:docPart>
    <w:docPart>
      <w:docPartPr>
        <w:name w:val="27E2263DFCA04E89B542EBCF75FE9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90B0C-EA91-4AFD-883C-22F828CCA158}"/>
      </w:docPartPr>
      <w:docPartBody>
        <w:p w:rsidR="00142F24" w:rsidRDefault="00000000">
          <w:pPr>
            <w:pStyle w:val="27E2263DFCA04E89B542EBCF75FE92A9"/>
          </w:pPr>
          <w:r w:rsidRPr="00576892">
            <w:t>City/State/Zip</w:t>
          </w:r>
        </w:p>
      </w:docPartBody>
    </w:docPart>
    <w:docPart>
      <w:docPartPr>
        <w:name w:val="6B0B68C83DF448508E5F5708E9D74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D79F2-5B36-4352-997A-20B658A4521D}"/>
      </w:docPartPr>
      <w:docPartBody>
        <w:p w:rsidR="00142F24" w:rsidRDefault="00000000">
          <w:pPr>
            <w:pStyle w:val="6B0B68C83DF448508E5F5708E9D74297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3BB81C3FBFD346DBA8870C4709E7C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27529-F611-4460-9D67-ED0D61669506}"/>
      </w:docPartPr>
      <w:docPartBody>
        <w:p w:rsidR="00142F24" w:rsidRDefault="00000000">
          <w:pPr>
            <w:pStyle w:val="3BB81C3FBFD346DBA8870C4709E7CB29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134D1754BD4C47B6AF93D455CAAEF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E2FCE-0C9E-4F85-B118-8CD83D075173}"/>
      </w:docPartPr>
      <w:docPartBody>
        <w:p w:rsidR="00142F24" w:rsidRDefault="00000000">
          <w:pPr>
            <w:pStyle w:val="134D1754BD4C47B6AF93D455CAAEF16E"/>
          </w:pPr>
          <w:r w:rsidRPr="00576892">
            <w:t>Email</w:t>
          </w:r>
        </w:p>
      </w:docPartBody>
    </w:docPart>
    <w:docPart>
      <w:docPartPr>
        <w:name w:val="4B91FAB7610547ED98CA4629234AF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3026E-DEC0-400A-8008-8BD40BC23B6F}"/>
      </w:docPartPr>
      <w:docPartBody>
        <w:p w:rsidR="00142F24" w:rsidRDefault="00000000">
          <w:pPr>
            <w:pStyle w:val="4B91FAB7610547ED98CA4629234AF301"/>
          </w:pPr>
          <w:r w:rsidRPr="00576892">
            <w:t>Please make checks, corporate matches, and other donations payable to:</w:t>
          </w:r>
        </w:p>
      </w:docPartBody>
    </w:docPart>
    <w:docPart>
      <w:docPartPr>
        <w:name w:val="D615D81D89C24D1BA8B2FF631AF44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6DC4E-EA68-4CF5-9B9D-B8A79449065A}"/>
      </w:docPartPr>
      <w:docPartBody>
        <w:p w:rsidR="00142F24" w:rsidRDefault="006B7637" w:rsidP="006B7637">
          <w:pPr>
            <w:pStyle w:val="D615D81D89C24D1BA8B2FF631AF44749"/>
          </w:pPr>
          <w:r w:rsidRPr="00354BB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637"/>
    <w:rsid w:val="00142F24"/>
    <w:rsid w:val="0017596F"/>
    <w:rsid w:val="00317F6B"/>
    <w:rsid w:val="003A78CD"/>
    <w:rsid w:val="0067277F"/>
    <w:rsid w:val="006B7637"/>
    <w:rsid w:val="00714FC9"/>
    <w:rsid w:val="007908CA"/>
    <w:rsid w:val="00D0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0410F0AF3F484DA8BDDF9A77D646A4">
    <w:name w:val="030410F0AF3F484DA8BDDF9A77D646A4"/>
  </w:style>
  <w:style w:type="paragraph" w:customStyle="1" w:styleId="CB751D9EB4B2423FBC25E413D4E7A513">
    <w:name w:val="CB751D9EB4B2423FBC25E413D4E7A513"/>
  </w:style>
  <w:style w:type="paragraph" w:customStyle="1" w:styleId="D81A81A3A5D64E5E93DF1FEEEB8899E5">
    <w:name w:val="D81A81A3A5D64E5E93DF1FEEEB8899E5"/>
  </w:style>
  <w:style w:type="paragraph" w:customStyle="1" w:styleId="27E2263DFCA04E89B542EBCF75FE92A9">
    <w:name w:val="27E2263DFCA04E89B542EBCF75FE92A9"/>
  </w:style>
  <w:style w:type="paragraph" w:customStyle="1" w:styleId="6B0B68C83DF448508E5F5708E9D74297">
    <w:name w:val="6B0B68C83DF448508E5F5708E9D74297"/>
  </w:style>
  <w:style w:type="paragraph" w:customStyle="1" w:styleId="3BB81C3FBFD346DBA8870C4709E7CB29">
    <w:name w:val="3BB81C3FBFD346DBA8870C4709E7CB29"/>
  </w:style>
  <w:style w:type="paragraph" w:customStyle="1" w:styleId="134D1754BD4C47B6AF93D455CAAEF16E">
    <w:name w:val="134D1754BD4C47B6AF93D455CAAEF16E"/>
  </w:style>
  <w:style w:type="paragraph" w:customStyle="1" w:styleId="4B91FAB7610547ED98CA4629234AF301">
    <w:name w:val="4B91FAB7610547ED98CA4629234AF301"/>
  </w:style>
  <w:style w:type="character" w:styleId="PlaceholderText">
    <w:name w:val="Placeholder Text"/>
    <w:basedOn w:val="DefaultParagraphFont"/>
    <w:uiPriority w:val="99"/>
    <w:semiHidden/>
    <w:rsid w:val="006B7637"/>
    <w:rPr>
      <w:color w:val="808080"/>
    </w:rPr>
  </w:style>
  <w:style w:type="paragraph" w:customStyle="1" w:styleId="D615D81D89C24D1BA8B2FF631AF44749">
    <w:name w:val="D615D81D89C24D1BA8B2FF631AF44749"/>
    <w:rsid w:val="006B76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A7DC095-1C4B-4E5E-B781-F3906C1DD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3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Goldsberry</dc:creator>
  <cp:keywords/>
  <dc:description/>
  <cp:lastModifiedBy>Peter Goldsberry</cp:lastModifiedBy>
  <cp:revision>2</cp:revision>
  <dcterms:created xsi:type="dcterms:W3CDTF">2025-02-19T14:25:00Z</dcterms:created>
  <dcterms:modified xsi:type="dcterms:W3CDTF">2025-02-19T14:25:00Z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