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4D6855D9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319E55C7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70528EDE" wp14:editId="49E83B80">
                  <wp:extent cx="4572000" cy="22225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22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4D90CE" w14:textId="3597A2D4" w:rsidR="005C61E4" w:rsidRPr="00E14F62" w:rsidRDefault="00EC3E49" w:rsidP="005C61E4">
            <w:pPr>
              <w:pStyle w:val="Date"/>
              <w:rPr>
                <w:sz w:val="52"/>
                <w:szCs w:val="52"/>
              </w:rPr>
            </w:pPr>
            <w:r w:rsidRPr="00E14F62">
              <w:rPr>
                <w:sz w:val="52"/>
                <w:szCs w:val="52"/>
              </w:rPr>
              <w:t>Ju</w:t>
            </w:r>
            <w:r w:rsidR="00220D6B">
              <w:rPr>
                <w:sz w:val="52"/>
                <w:szCs w:val="52"/>
              </w:rPr>
              <w:t>ne</w:t>
            </w:r>
            <w:r w:rsidRPr="00E14F62">
              <w:rPr>
                <w:sz w:val="52"/>
                <w:szCs w:val="52"/>
              </w:rPr>
              <w:t xml:space="preserve"> </w:t>
            </w:r>
            <w:r w:rsidR="00220D6B">
              <w:rPr>
                <w:sz w:val="52"/>
                <w:szCs w:val="52"/>
              </w:rPr>
              <w:t>15</w:t>
            </w:r>
            <w:r w:rsidRPr="00E14F62">
              <w:rPr>
                <w:sz w:val="52"/>
                <w:szCs w:val="52"/>
              </w:rPr>
              <w:t>, 201</w:t>
            </w:r>
            <w:r w:rsidR="00220D6B">
              <w:rPr>
                <w:sz w:val="52"/>
                <w:szCs w:val="52"/>
              </w:rPr>
              <w:t>9</w:t>
            </w:r>
          </w:p>
          <w:p w14:paraId="17C2BB37" w14:textId="5594C0F8" w:rsidR="005C61E4" w:rsidRPr="00E444EF" w:rsidRDefault="00EC3E49" w:rsidP="006C7452">
            <w:pPr>
              <w:pStyle w:val="Title"/>
              <w:rPr>
                <w:sz w:val="72"/>
                <w:szCs w:val="72"/>
              </w:rPr>
            </w:pPr>
            <w:r w:rsidRPr="00E444EF">
              <w:rPr>
                <w:sz w:val="72"/>
                <w:szCs w:val="72"/>
              </w:rPr>
              <w:t>Ladies Day Out</w:t>
            </w:r>
          </w:p>
          <w:p w14:paraId="2494E734" w14:textId="452615D5" w:rsidR="005C61E4" w:rsidRDefault="00EC3E49" w:rsidP="005C61E4">
            <w:pPr>
              <w:spacing w:after="160" w:line="312" w:lineRule="auto"/>
              <w:rPr>
                <w:bCs w:val="0"/>
              </w:rPr>
            </w:pPr>
            <w:r>
              <w:t xml:space="preserve">Ladies would you like to learn skills to help you become more </w:t>
            </w:r>
            <w:r w:rsidR="00E444EF">
              <w:t>self-sufficient</w:t>
            </w:r>
            <w:r>
              <w:t xml:space="preserve"> in the outdoors? Then this </w:t>
            </w:r>
            <w:r w:rsidR="00E444EF">
              <w:t>hands-on workshop</w:t>
            </w:r>
            <w:r>
              <w:t xml:space="preserve"> is for you! Learn skills such as basic archery, gun handling and safety, basic trapping, field safety, tree stand safety, basic field aid, </w:t>
            </w:r>
            <w:r w:rsidR="00D5537A">
              <w:t>decoy placement</w:t>
            </w:r>
            <w:r w:rsidR="00D91A34">
              <w:t>, taxidermy</w:t>
            </w:r>
            <w:bookmarkStart w:id="0" w:name="_GoBack"/>
            <w:bookmarkEnd w:id="0"/>
            <w:r>
              <w:t xml:space="preserve"> and more</w:t>
            </w:r>
            <w:r w:rsidR="005C0328">
              <w:t xml:space="preserve">. </w:t>
            </w:r>
            <w:r>
              <w:t xml:space="preserve"> Lunch will be </w:t>
            </w:r>
            <w:r w:rsidR="00E444EF">
              <w:t>served,</w:t>
            </w:r>
            <w:r>
              <w:t xml:space="preserve"> and all equipment provided.</w:t>
            </w:r>
            <w:r w:rsidR="00E444EF">
              <w:t xml:space="preserve"> </w:t>
            </w:r>
            <w:r w:rsidR="005C0328">
              <w:t>Live entertainment by Haley Keffer</w:t>
            </w:r>
            <w:r w:rsidR="00E56DC9">
              <w:t xml:space="preserve">. </w:t>
            </w:r>
            <w:r w:rsidR="00E444EF">
              <w:t xml:space="preserve">Register by emailing </w:t>
            </w:r>
            <w:hyperlink r:id="rId8" w:history="1">
              <w:r w:rsidR="00220D6B" w:rsidRPr="00594CD2">
                <w:rPr>
                  <w:rStyle w:val="Hyperlink"/>
                </w:rPr>
                <w:t>countrycamooutdoors@gmail.com</w:t>
              </w:r>
            </w:hyperlink>
          </w:p>
          <w:p w14:paraId="495043D4" w14:textId="77777777" w:rsidR="00220D6B" w:rsidRPr="00AA4794" w:rsidRDefault="00220D6B" w:rsidP="005C61E4">
            <w:pPr>
              <w:spacing w:after="160" w:line="312" w:lineRule="auto"/>
            </w:pPr>
          </w:p>
          <w:p w14:paraId="70034C5E" w14:textId="5BBB0C6A" w:rsidR="00880783" w:rsidRDefault="006C7452" w:rsidP="00AA4794">
            <w:pPr>
              <w:spacing w:after="160" w:line="312" w:lineRule="auto"/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20B0340" wp14:editId="4F5C719A">
                  <wp:extent cx="552450" cy="684856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12" cy="7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A9FF4C3" wp14:editId="439FAD74">
                  <wp:extent cx="691645" cy="6762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92" cy="68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2962">
              <w:t xml:space="preserve"> </w:t>
            </w:r>
            <w:r w:rsidR="00902962">
              <w:rPr>
                <w:noProof/>
              </w:rPr>
              <w:drawing>
                <wp:inline distT="0" distB="0" distL="0" distR="0" wp14:anchorId="692D585B" wp14:editId="46E3471A">
                  <wp:extent cx="990600" cy="658411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_S__Fish__and__Wildlife_Servic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06" cy="66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2962">
              <w:rPr>
                <w:noProof/>
              </w:rPr>
              <w:drawing>
                <wp:inline distT="0" distB="0" distL="0" distR="0" wp14:anchorId="70D48529" wp14:editId="4ACB5475">
                  <wp:extent cx="790575" cy="663502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4289882_1834253886811621_3450578396830816764_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98" cy="67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2962">
              <w:t xml:space="preserve"> </w:t>
            </w:r>
            <w:r w:rsidR="00220D6B">
              <w:rPr>
                <w:rFonts w:ascii="Bodoni MT Black" w:hAnsi="Bodoni MT Black"/>
                <w:noProof/>
              </w:rPr>
              <w:drawing>
                <wp:inline distT="0" distB="0" distL="0" distR="0" wp14:anchorId="31D81ABF" wp14:editId="4A86DBDD">
                  <wp:extent cx="891360" cy="61912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6398622_10156211549071251_7134606763659100160_n (1)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43" cy="62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448EF" w14:textId="49C41EF0" w:rsidR="007E0ABB" w:rsidRDefault="007E0ABB" w:rsidP="00AA4794">
            <w:pPr>
              <w:spacing w:after="160" w:line="312" w:lineRule="auto"/>
              <w:rPr>
                <w:rFonts w:ascii="Bodoni MT Black" w:hAnsi="Bodoni MT Black"/>
                <w:bCs w:val="0"/>
              </w:rPr>
            </w:pPr>
          </w:p>
          <w:p w14:paraId="7F766E88" w14:textId="2F1B84A3" w:rsidR="007E0ABB" w:rsidRPr="00AD59B2" w:rsidRDefault="007E0ABB" w:rsidP="00AA4794">
            <w:pPr>
              <w:spacing w:after="160" w:line="312" w:lineRule="auto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</w:rPr>
              <w:t xml:space="preserve"> </w:t>
            </w:r>
          </w:p>
        </w:tc>
        <w:tc>
          <w:tcPr>
            <w:tcW w:w="3420" w:type="dxa"/>
          </w:tcPr>
          <w:p w14:paraId="7D7B63E5" w14:textId="3B200811" w:rsidR="005C61E4" w:rsidRPr="00AA4794" w:rsidRDefault="00EC3E49" w:rsidP="005C61E4">
            <w:pPr>
              <w:pStyle w:val="Heading2"/>
              <w:outlineLvl w:val="1"/>
            </w:pPr>
            <w:r>
              <w:t>Ladies Day Out</w:t>
            </w:r>
          </w:p>
          <w:p w14:paraId="01B43837" w14:textId="77777777" w:rsidR="005C61E4" w:rsidRPr="00AA4794" w:rsidRDefault="00692252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C1D2C8EADF614C85997D303FADA58B8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79DD385F" w14:textId="42A567DC" w:rsidR="005C61E4" w:rsidRPr="00AA4794" w:rsidRDefault="00EC3E49" w:rsidP="005C61E4">
            <w:pPr>
              <w:pStyle w:val="Heading2"/>
              <w:outlineLvl w:val="1"/>
            </w:pPr>
            <w:r>
              <w:t>Ladies Only!!!!</w:t>
            </w:r>
          </w:p>
          <w:p w14:paraId="36C87CAA" w14:textId="77777777" w:rsidR="005C61E4" w:rsidRPr="00AA4794" w:rsidRDefault="00692252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5DB6F6A6E87D4F0BB402682DD9361D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46362BE" w14:textId="3FBA0B81" w:rsidR="005C61E4" w:rsidRPr="00AA4794" w:rsidRDefault="00EC3E49" w:rsidP="005C61E4">
            <w:pPr>
              <w:pStyle w:val="Heading2"/>
              <w:outlineLvl w:val="1"/>
            </w:pPr>
            <w:r>
              <w:t xml:space="preserve">Hands on workshop teaching </w:t>
            </w:r>
            <w:r w:rsidR="00E444EF">
              <w:t>ladies</w:t>
            </w:r>
            <w:r w:rsidR="001C3A71">
              <w:t xml:space="preserve"> </w:t>
            </w:r>
            <w:r>
              <w:t xml:space="preserve">skills to be more </w:t>
            </w:r>
            <w:r w:rsidR="00E444EF">
              <w:t>self-sufficient</w:t>
            </w:r>
            <w:r>
              <w:t xml:space="preserve"> in the outdoors</w:t>
            </w:r>
          </w:p>
          <w:p w14:paraId="33CFFCD3" w14:textId="77777777" w:rsidR="005C61E4" w:rsidRPr="00AA4794" w:rsidRDefault="00692252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2E6DB6BAF07A4834B7DAD4437C571C4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D22F069" w14:textId="6F450B3D" w:rsidR="005C61E4" w:rsidRPr="00AA4794" w:rsidRDefault="00EC3E49" w:rsidP="005C61E4">
            <w:pPr>
              <w:pStyle w:val="Heading2"/>
              <w:outlineLvl w:val="1"/>
            </w:pPr>
            <w:proofErr w:type="spellStart"/>
            <w:proofErr w:type="gramStart"/>
            <w:r>
              <w:t>Pre Register</w:t>
            </w:r>
            <w:proofErr w:type="spellEnd"/>
            <w:proofErr w:type="gramEnd"/>
            <w:r>
              <w:t xml:space="preserve"> before </w:t>
            </w:r>
            <w:r w:rsidR="00D5537A">
              <w:t>May</w:t>
            </w:r>
            <w:r>
              <w:t xml:space="preserve"> 1 and get free t shirt</w:t>
            </w:r>
            <w:r w:rsidR="00D5537A">
              <w:t xml:space="preserve"> the day of event</w:t>
            </w:r>
          </w:p>
          <w:p w14:paraId="506DCA1B" w14:textId="77777777" w:rsidR="005C61E4" w:rsidRPr="00AA4794" w:rsidRDefault="00692252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1D4C7364DEC246C19BA1EAD024AEC3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1EEF3F1C" w14:textId="0FBCC39D" w:rsidR="00AA4794" w:rsidRPr="00AA4794" w:rsidRDefault="00EC3E49" w:rsidP="005C61E4">
            <w:pPr>
              <w:pStyle w:val="Heading2"/>
              <w:outlineLvl w:val="1"/>
            </w:pPr>
            <w:r>
              <w:t>Free Event!!</w:t>
            </w:r>
          </w:p>
          <w:p w14:paraId="5B54CBB8" w14:textId="779DEAA2" w:rsidR="005C61E4" w:rsidRPr="00AA4794" w:rsidRDefault="00EC3E49" w:rsidP="005C61E4">
            <w:pPr>
              <w:pStyle w:val="Heading3"/>
              <w:outlineLvl w:val="2"/>
            </w:pPr>
            <w:r>
              <w:t>Country Camo Outdoors</w:t>
            </w:r>
          </w:p>
          <w:p w14:paraId="5F1834AC" w14:textId="21F00525" w:rsidR="005C61E4" w:rsidRPr="00AA4794" w:rsidRDefault="00692252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D80281E592F84AB8BE7BDABB7F8049AF"/>
                </w:placeholder>
                <w15:appearance w15:val="hidden"/>
                <w:text w:multiLine="1"/>
              </w:sdtPr>
              <w:sdtEndPr/>
              <w:sdtContent>
                <w:r w:rsidR="00EC3E49">
                  <w:t>3510 County Line RD NE Rushville, OH 43150</w:t>
                </w:r>
              </w:sdtContent>
            </w:sdt>
          </w:p>
          <w:p w14:paraId="3EA99ABA" w14:textId="254CCAB3" w:rsidR="005C61E4" w:rsidRPr="00AA4794" w:rsidRDefault="00EC3E49" w:rsidP="00AA4794">
            <w:pPr>
              <w:pStyle w:val="ContactInfo"/>
              <w:spacing w:line="312" w:lineRule="auto"/>
            </w:pPr>
            <w:r>
              <w:t>740-</w:t>
            </w:r>
            <w:r w:rsidR="00220D6B">
              <w:t>550-1366</w:t>
            </w:r>
          </w:p>
          <w:p w14:paraId="0BA1AF29" w14:textId="15D7481B" w:rsidR="005C61E4" w:rsidRPr="00EC3E49" w:rsidRDefault="00EC3E49" w:rsidP="00AA4794">
            <w:pPr>
              <w:pStyle w:val="ContactInfo"/>
              <w:spacing w:line="312" w:lineRule="auto"/>
              <w:rPr>
                <w:sz w:val="20"/>
                <w:szCs w:val="20"/>
              </w:rPr>
            </w:pPr>
            <w:r w:rsidRPr="00EC3E49">
              <w:rPr>
                <w:sz w:val="20"/>
                <w:szCs w:val="20"/>
              </w:rPr>
              <w:t>www.countrycamooutdoors.org</w:t>
            </w:r>
          </w:p>
          <w:p w14:paraId="54C96659" w14:textId="6F379E88" w:rsidR="005C61E4" w:rsidRPr="00220D6B" w:rsidRDefault="00220D6B" w:rsidP="00AA4794">
            <w:pPr>
              <w:pStyle w:val="ContactInfo"/>
              <w:spacing w:line="312" w:lineRule="auto"/>
              <w:rPr>
                <w:sz w:val="20"/>
                <w:szCs w:val="20"/>
              </w:rPr>
            </w:pPr>
            <w:r w:rsidRPr="00220D6B">
              <w:rPr>
                <w:sz w:val="20"/>
                <w:szCs w:val="20"/>
              </w:rPr>
              <w:t>countrycamooutdoors@gmail.com</w:t>
            </w:r>
          </w:p>
        </w:tc>
      </w:tr>
    </w:tbl>
    <w:p w14:paraId="36B246CA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30843" w14:textId="77777777" w:rsidR="00A93841" w:rsidRDefault="00A93841" w:rsidP="005F5D5F">
      <w:pPr>
        <w:spacing w:after="0" w:line="240" w:lineRule="auto"/>
      </w:pPr>
      <w:r>
        <w:separator/>
      </w:r>
    </w:p>
  </w:endnote>
  <w:endnote w:type="continuationSeparator" w:id="0">
    <w:p w14:paraId="0BB2A1A6" w14:textId="77777777" w:rsidR="00A93841" w:rsidRDefault="00A93841" w:rsidP="005F5D5F">
      <w:pPr>
        <w:spacing w:after="0" w:line="240" w:lineRule="auto"/>
      </w:pPr>
      <w:r>
        <w:continuationSeparator/>
      </w:r>
    </w:p>
  </w:endnote>
  <w:endnote w:type="continuationNotice" w:id="1">
    <w:p w14:paraId="7C2C2DBC" w14:textId="77777777" w:rsidR="00220D6B" w:rsidRDefault="00220D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6763A" w14:textId="77777777" w:rsidR="00A93841" w:rsidRDefault="00A93841" w:rsidP="005F5D5F">
      <w:pPr>
        <w:spacing w:after="0" w:line="240" w:lineRule="auto"/>
      </w:pPr>
      <w:r>
        <w:separator/>
      </w:r>
    </w:p>
  </w:footnote>
  <w:footnote w:type="continuationSeparator" w:id="0">
    <w:p w14:paraId="52A907E1" w14:textId="77777777" w:rsidR="00A93841" w:rsidRDefault="00A93841" w:rsidP="005F5D5F">
      <w:pPr>
        <w:spacing w:after="0" w:line="240" w:lineRule="auto"/>
      </w:pPr>
      <w:r>
        <w:continuationSeparator/>
      </w:r>
    </w:p>
  </w:footnote>
  <w:footnote w:type="continuationNotice" w:id="1">
    <w:p w14:paraId="512931F3" w14:textId="77777777" w:rsidR="00220D6B" w:rsidRDefault="00220D6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49"/>
    <w:rsid w:val="000168C0"/>
    <w:rsid w:val="000427C6"/>
    <w:rsid w:val="00076F31"/>
    <w:rsid w:val="000B4C91"/>
    <w:rsid w:val="00152384"/>
    <w:rsid w:val="00171CDD"/>
    <w:rsid w:val="00175521"/>
    <w:rsid w:val="00181FB9"/>
    <w:rsid w:val="001B2954"/>
    <w:rsid w:val="001C3A71"/>
    <w:rsid w:val="00220D6B"/>
    <w:rsid w:val="00251739"/>
    <w:rsid w:val="00261A78"/>
    <w:rsid w:val="003B6A17"/>
    <w:rsid w:val="00411532"/>
    <w:rsid w:val="004F6215"/>
    <w:rsid w:val="005222EE"/>
    <w:rsid w:val="00541BB3"/>
    <w:rsid w:val="00544732"/>
    <w:rsid w:val="00544ACF"/>
    <w:rsid w:val="005C0328"/>
    <w:rsid w:val="005C61E4"/>
    <w:rsid w:val="005F5D5F"/>
    <w:rsid w:val="00665EA1"/>
    <w:rsid w:val="006734D8"/>
    <w:rsid w:val="00692252"/>
    <w:rsid w:val="006C7452"/>
    <w:rsid w:val="006E5B0F"/>
    <w:rsid w:val="007517E2"/>
    <w:rsid w:val="0079199F"/>
    <w:rsid w:val="007B5354"/>
    <w:rsid w:val="007E0ABB"/>
    <w:rsid w:val="00803535"/>
    <w:rsid w:val="00837654"/>
    <w:rsid w:val="00880783"/>
    <w:rsid w:val="008B5772"/>
    <w:rsid w:val="008C031F"/>
    <w:rsid w:val="008C1756"/>
    <w:rsid w:val="008D17FF"/>
    <w:rsid w:val="008F6C52"/>
    <w:rsid w:val="00902962"/>
    <w:rsid w:val="009141C6"/>
    <w:rsid w:val="00A03450"/>
    <w:rsid w:val="00A93841"/>
    <w:rsid w:val="00A97C88"/>
    <w:rsid w:val="00AA4794"/>
    <w:rsid w:val="00AB3068"/>
    <w:rsid w:val="00AB58F4"/>
    <w:rsid w:val="00AD59B2"/>
    <w:rsid w:val="00AF32DC"/>
    <w:rsid w:val="00B46A60"/>
    <w:rsid w:val="00BC6ED1"/>
    <w:rsid w:val="00C57F20"/>
    <w:rsid w:val="00D16845"/>
    <w:rsid w:val="00D5537A"/>
    <w:rsid w:val="00D56FBE"/>
    <w:rsid w:val="00D751DD"/>
    <w:rsid w:val="00D91A34"/>
    <w:rsid w:val="00E14F62"/>
    <w:rsid w:val="00E3564F"/>
    <w:rsid w:val="00E444EF"/>
    <w:rsid w:val="00E56DC9"/>
    <w:rsid w:val="00EC1838"/>
    <w:rsid w:val="00EC3E49"/>
    <w:rsid w:val="00F2548A"/>
    <w:rsid w:val="00F25F14"/>
    <w:rsid w:val="00F32E57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FE77352"/>
  <w15:chartTrackingRefBased/>
  <w15:docId w15:val="{B7A032E1-FB9B-422C-B438-744C9743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220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untrycamooutdoors@gmail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1D2C8EADF614C85997D303FADA58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99FD-90DC-40E9-8136-428E8039FF4C}"/>
      </w:docPartPr>
      <w:docPartBody>
        <w:p w:rsidR="00E43256" w:rsidRDefault="00E43256">
          <w:pPr>
            <w:pStyle w:val="C1D2C8EADF614C85997D303FADA58B82"/>
          </w:pPr>
          <w:r w:rsidRPr="00AA4794">
            <w:t>────</w:t>
          </w:r>
        </w:p>
      </w:docPartBody>
    </w:docPart>
    <w:docPart>
      <w:docPartPr>
        <w:name w:val="5DB6F6A6E87D4F0BB402682DD9361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69F-683A-4B1C-B783-2CB28D244F82}"/>
      </w:docPartPr>
      <w:docPartBody>
        <w:p w:rsidR="00E43256" w:rsidRDefault="00E43256">
          <w:pPr>
            <w:pStyle w:val="5DB6F6A6E87D4F0BB402682DD9361DE0"/>
          </w:pPr>
          <w:r w:rsidRPr="00AA4794">
            <w:t>────</w:t>
          </w:r>
        </w:p>
      </w:docPartBody>
    </w:docPart>
    <w:docPart>
      <w:docPartPr>
        <w:name w:val="2E6DB6BAF07A4834B7DAD4437C57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AACEF-DA11-4155-9509-03DFA43A7843}"/>
      </w:docPartPr>
      <w:docPartBody>
        <w:p w:rsidR="00E43256" w:rsidRDefault="00E43256">
          <w:pPr>
            <w:pStyle w:val="2E6DB6BAF07A4834B7DAD4437C571C4C"/>
          </w:pPr>
          <w:r w:rsidRPr="00AA4794">
            <w:t>────</w:t>
          </w:r>
        </w:p>
      </w:docPartBody>
    </w:docPart>
    <w:docPart>
      <w:docPartPr>
        <w:name w:val="1D4C7364DEC246C19BA1EAD024AEC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408B5-9B5F-44EF-A544-D9DFA644519C}"/>
      </w:docPartPr>
      <w:docPartBody>
        <w:p w:rsidR="00E43256" w:rsidRDefault="00E43256">
          <w:pPr>
            <w:pStyle w:val="1D4C7364DEC246C19BA1EAD024AEC353"/>
          </w:pPr>
          <w:r w:rsidRPr="00AA4794">
            <w:t>────</w:t>
          </w:r>
        </w:p>
      </w:docPartBody>
    </w:docPart>
    <w:docPart>
      <w:docPartPr>
        <w:name w:val="D80281E592F84AB8BE7BDABB7F804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37821-CB98-41F4-A9F0-75909ADD3261}"/>
      </w:docPartPr>
      <w:docPartBody>
        <w:p w:rsidR="00E43256" w:rsidRDefault="00E43256">
          <w:pPr>
            <w:pStyle w:val="D80281E592F84AB8BE7BDABB7F8049AF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256"/>
    <w:rsid w:val="009F7E64"/>
    <w:rsid w:val="00E4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6A3E54D5A44E85BEDE81500012FFE6">
    <w:name w:val="096A3E54D5A44E85BEDE81500012FFE6"/>
  </w:style>
  <w:style w:type="paragraph" w:customStyle="1" w:styleId="959B426C32E24FD59DA6AC2257833494">
    <w:name w:val="959B426C32E24FD59DA6AC2257833494"/>
  </w:style>
  <w:style w:type="paragraph" w:customStyle="1" w:styleId="AB9FE002A24744CC988FDA17AE9603D2">
    <w:name w:val="AB9FE002A24744CC988FDA17AE9603D2"/>
  </w:style>
  <w:style w:type="paragraph" w:customStyle="1" w:styleId="439B1F452BB54352A5C5C240DC7CB1C8">
    <w:name w:val="439B1F452BB54352A5C5C240DC7CB1C8"/>
  </w:style>
  <w:style w:type="paragraph" w:customStyle="1" w:styleId="252FBCC06DF145A1817468B038F58762">
    <w:name w:val="252FBCC06DF145A1817468B038F58762"/>
  </w:style>
  <w:style w:type="paragraph" w:customStyle="1" w:styleId="C1D2C8EADF614C85997D303FADA58B82">
    <w:name w:val="C1D2C8EADF614C85997D303FADA58B82"/>
  </w:style>
  <w:style w:type="paragraph" w:customStyle="1" w:styleId="5723C01D359F47E9ACC653F3A38F075C">
    <w:name w:val="5723C01D359F47E9ACC653F3A38F075C"/>
  </w:style>
  <w:style w:type="paragraph" w:customStyle="1" w:styleId="5DB6F6A6E87D4F0BB402682DD9361DE0">
    <w:name w:val="5DB6F6A6E87D4F0BB402682DD9361DE0"/>
  </w:style>
  <w:style w:type="paragraph" w:customStyle="1" w:styleId="1ACBCCAE1250425DB22EF1824BB305B2">
    <w:name w:val="1ACBCCAE1250425DB22EF1824BB305B2"/>
  </w:style>
  <w:style w:type="paragraph" w:customStyle="1" w:styleId="2E6DB6BAF07A4834B7DAD4437C571C4C">
    <w:name w:val="2E6DB6BAF07A4834B7DAD4437C571C4C"/>
  </w:style>
  <w:style w:type="paragraph" w:customStyle="1" w:styleId="DFF100C686BB4A50A8BF25DD0EA2C11E">
    <w:name w:val="DFF100C686BB4A50A8BF25DD0EA2C11E"/>
  </w:style>
  <w:style w:type="paragraph" w:customStyle="1" w:styleId="1D4C7364DEC246C19BA1EAD024AEC353">
    <w:name w:val="1D4C7364DEC246C19BA1EAD024AEC353"/>
  </w:style>
  <w:style w:type="paragraph" w:customStyle="1" w:styleId="A41C2CE69EA1402792A97CC554F70C09">
    <w:name w:val="A41C2CE69EA1402792A97CC554F70C09"/>
  </w:style>
  <w:style w:type="paragraph" w:customStyle="1" w:styleId="34DC3862E321467983439828C274B4D4">
    <w:name w:val="34DC3862E321467983439828C274B4D4"/>
  </w:style>
  <w:style w:type="paragraph" w:customStyle="1" w:styleId="D80281E592F84AB8BE7BDABB7F8049AF">
    <w:name w:val="D80281E592F84AB8BE7BDABB7F8049AF"/>
  </w:style>
  <w:style w:type="paragraph" w:customStyle="1" w:styleId="890D71031444478BAC8C2E56546AB1D0">
    <w:name w:val="890D71031444478BAC8C2E56546AB1D0"/>
  </w:style>
  <w:style w:type="paragraph" w:customStyle="1" w:styleId="AB27CDE13B264C7A8D706DEF0B223061">
    <w:name w:val="AB27CDE13B264C7A8D706DEF0B223061"/>
  </w:style>
  <w:style w:type="paragraph" w:customStyle="1" w:styleId="3004147CE4AA4DBA96E08109263D16FE">
    <w:name w:val="3004147CE4AA4DBA96E08109263D16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1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Jeana Mitchell</dc:creator>
  <cp:keywords/>
  <dc:description/>
  <cp:lastModifiedBy>Jeana Mitchell</cp:lastModifiedBy>
  <cp:revision>2</cp:revision>
  <dcterms:created xsi:type="dcterms:W3CDTF">2019-02-12T16:53:00Z</dcterms:created>
  <dcterms:modified xsi:type="dcterms:W3CDTF">2019-02-12T16:53:00Z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