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Layout"/>
        <w:tblW w:w="15183" w:type="dxa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4517"/>
        <w:gridCol w:w="720"/>
        <w:gridCol w:w="674"/>
        <w:gridCol w:w="3926"/>
        <w:gridCol w:w="727"/>
        <w:gridCol w:w="596"/>
        <w:gridCol w:w="4023"/>
      </w:tblGrid>
      <w:tr w:rsidR="00007663" w14:paraId="387BD3FA" w14:textId="77777777" w:rsidTr="00E338CB">
        <w:trPr>
          <w:trHeight w:hRule="exact" w:val="10890"/>
          <w:jc w:val="center"/>
        </w:trPr>
        <w:tc>
          <w:tcPr>
            <w:tcW w:w="4517" w:type="dxa"/>
          </w:tcPr>
          <w:p w14:paraId="08DD01E9" w14:textId="7C6408B1" w:rsidR="00007663" w:rsidRDefault="006E40F5" w:rsidP="002405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2B445" wp14:editId="1F8C35BD">
                  <wp:extent cx="2286000" cy="1246816"/>
                  <wp:effectExtent l="0" t="0" r="0" b="0"/>
                  <wp:docPr id="1039377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839" cy="1258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EF773" w14:textId="49A9D3C2" w:rsidR="00007663" w:rsidRPr="00984C55" w:rsidRDefault="00303905" w:rsidP="00984C55">
            <w:pPr>
              <w:pStyle w:val="Caption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84C55">
              <w:rPr>
                <w:b/>
                <w:bCs/>
                <w:sz w:val="28"/>
                <w:szCs w:val="28"/>
                <w:u w:val="single"/>
              </w:rPr>
              <w:t>The Veterans Voice</w:t>
            </w:r>
          </w:p>
          <w:p w14:paraId="579BAF09" w14:textId="2E02A999" w:rsidR="00303905" w:rsidRDefault="00303905" w:rsidP="005E7D3E">
            <w:pPr>
              <w:jc w:val="center"/>
              <w:rPr>
                <w:b/>
                <w:bCs/>
                <w:u w:val="single"/>
              </w:rPr>
            </w:pPr>
            <w:r w:rsidRPr="005E7D3E">
              <w:rPr>
                <w:b/>
                <w:bCs/>
                <w:u w:val="single"/>
              </w:rPr>
              <w:t xml:space="preserve">Serving </w:t>
            </w:r>
            <w:r w:rsidR="00984C55" w:rsidRPr="005E7D3E">
              <w:rPr>
                <w:b/>
                <w:bCs/>
                <w:u w:val="single"/>
              </w:rPr>
              <w:t>Those Who Served</w:t>
            </w:r>
          </w:p>
          <w:p w14:paraId="351D3F74" w14:textId="7578C3CC" w:rsidR="005E7D3E" w:rsidRPr="00AE4D70" w:rsidRDefault="005E7D3E" w:rsidP="005E7D3E">
            <w:pPr>
              <w:jc w:val="center"/>
              <w:rPr>
                <w:b/>
                <w:bCs/>
                <w:sz w:val="20"/>
              </w:rPr>
            </w:pPr>
            <w:r w:rsidRPr="00AE4D70">
              <w:rPr>
                <w:b/>
                <w:bCs/>
                <w:sz w:val="20"/>
              </w:rPr>
              <w:t>Issue</w:t>
            </w:r>
            <w:r w:rsidR="003059DC" w:rsidRPr="00AE4D70">
              <w:rPr>
                <w:b/>
                <w:bCs/>
                <w:sz w:val="20"/>
              </w:rPr>
              <w:t xml:space="preserve"> </w:t>
            </w:r>
            <w:r w:rsidR="00C423D0" w:rsidRPr="00AE4D70">
              <w:rPr>
                <w:b/>
                <w:bCs/>
                <w:sz w:val="20"/>
              </w:rPr>
              <w:t>1</w:t>
            </w:r>
            <w:r w:rsidR="007A4960">
              <w:rPr>
                <w:b/>
                <w:bCs/>
                <w:sz w:val="20"/>
              </w:rPr>
              <w:t>2</w:t>
            </w:r>
            <w:r w:rsidR="009472D7" w:rsidRPr="00AE4D70">
              <w:rPr>
                <w:b/>
                <w:bCs/>
                <w:sz w:val="20"/>
              </w:rPr>
              <w:t xml:space="preserve"> </w:t>
            </w:r>
            <w:r w:rsidR="003059DC" w:rsidRPr="00AE4D70">
              <w:rPr>
                <w:b/>
                <w:bCs/>
                <w:sz w:val="20"/>
              </w:rPr>
              <w:t xml:space="preserve">| </w:t>
            </w:r>
            <w:r w:rsidR="007A4960">
              <w:rPr>
                <w:b/>
                <w:bCs/>
                <w:sz w:val="20"/>
              </w:rPr>
              <w:t>October</w:t>
            </w:r>
            <w:r w:rsidR="009472D7" w:rsidRPr="00AE4D70">
              <w:rPr>
                <w:b/>
                <w:bCs/>
                <w:sz w:val="20"/>
              </w:rPr>
              <w:t xml:space="preserve"> 2026</w:t>
            </w:r>
          </w:p>
          <w:p w14:paraId="35798797" w14:textId="5F14FA9A" w:rsidR="00382C00" w:rsidRPr="00380717" w:rsidRDefault="009118A5" w:rsidP="00380717">
            <w:pPr>
              <w:shd w:val="clear" w:color="auto" w:fill="003399"/>
              <w:jc w:val="center"/>
              <w:rPr>
                <w:sz w:val="20"/>
              </w:rPr>
            </w:pPr>
            <w:r w:rsidRPr="00A214A0">
              <w:rPr>
                <w:b/>
                <w:color w:val="FFFFFF"/>
                <w:sz w:val="20"/>
              </w:rPr>
              <w:t>Message from the Director</w:t>
            </w:r>
          </w:p>
          <w:p w14:paraId="260E5390" w14:textId="7E268B4C" w:rsidR="00380717" w:rsidRPr="00380717" w:rsidRDefault="00380717" w:rsidP="0038071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 w:rsidRPr="00380717">
              <w:rPr>
                <w:rFonts w:ascii="Cambria" w:hAnsi="Cambria"/>
                <w:sz w:val="20"/>
              </w:rPr>
              <w:t>As October arrives and the seasons begin to change, I want to take a moment to personally thank each of our veterans and the families who stand beside them. Your service, sacrifice, strength, and dedication have made a lasting impact on our community and it is a privilege to know and serve so many of you.</w:t>
            </w:r>
          </w:p>
          <w:p w14:paraId="0EA8802D" w14:textId="75099729" w:rsidR="00380717" w:rsidRPr="00380717" w:rsidRDefault="00380717" w:rsidP="0038071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 w:rsidRPr="00380717">
              <w:rPr>
                <w:rFonts w:ascii="Cambria" w:hAnsi="Cambria"/>
                <w:sz w:val="20"/>
              </w:rPr>
              <w:t xml:space="preserve">At the Freedom Foundation, you are more than the people we serve—you are </w:t>
            </w:r>
            <w:r w:rsidR="004742F2">
              <w:rPr>
                <w:rFonts w:ascii="Cambria" w:hAnsi="Cambria"/>
                <w:sz w:val="20"/>
              </w:rPr>
              <w:t xml:space="preserve">a </w:t>
            </w:r>
            <w:r w:rsidRPr="00380717">
              <w:rPr>
                <w:rFonts w:ascii="Cambria" w:hAnsi="Cambria"/>
                <w:sz w:val="20"/>
              </w:rPr>
              <w:t>part of our family. Thank you for allowing us to be a part of your lives. I hope this month brings you time to make new memories and appreciate the blessings around us.</w:t>
            </w:r>
          </w:p>
          <w:p w14:paraId="792A27DD" w14:textId="7E8C1231" w:rsidR="00124D2E" w:rsidRPr="00124D2E" w:rsidRDefault="00063F6A" w:rsidP="00335AA5">
            <w:pPr>
              <w:spacing w:after="0"/>
              <w:jc w:val="center"/>
            </w:pPr>
            <w:r>
              <w:rPr>
                <w:rFonts w:ascii="Cambria" w:hAnsi="Cambria"/>
                <w:sz w:val="20"/>
              </w:rPr>
              <w:t>-</w:t>
            </w:r>
            <w:r w:rsidR="00124D2E" w:rsidRPr="00FB5310">
              <w:rPr>
                <w:rFonts w:ascii="Cambria" w:hAnsi="Cambria"/>
                <w:sz w:val="20"/>
              </w:rPr>
              <w:t>Mary Seely Executive Director</w:t>
            </w:r>
          </w:p>
          <w:p w14:paraId="132BAEEA" w14:textId="54CD6260" w:rsidR="00007663" w:rsidRPr="00BA675B" w:rsidRDefault="009118A5" w:rsidP="00BA675B">
            <w:pPr>
              <w:pStyle w:val="Heading2"/>
              <w:spacing w:before="0"/>
              <w:jc w:val="center"/>
              <w:rPr>
                <w:noProof/>
              </w:rPr>
            </w:pPr>
            <w:r w:rsidRPr="00FB5310">
              <w:rPr>
                <w:rFonts w:ascii="Cambria" w:hAnsi="Cambria"/>
                <w:sz w:val="20"/>
              </w:rPr>
              <w:br/>
            </w:r>
            <w:r w:rsidR="00BA675B">
              <w:rPr>
                <w:noProof/>
              </w:rPr>
              <w:drawing>
                <wp:inline distT="0" distB="0" distL="0" distR="0" wp14:anchorId="463EEBD3" wp14:editId="239C9D69">
                  <wp:extent cx="1771650" cy="1771650"/>
                  <wp:effectExtent l="0" t="0" r="0" b="0"/>
                  <wp:docPr id="9563370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F9301" w14:textId="05245C5F" w:rsidR="006F7A95" w:rsidRPr="00FB5310" w:rsidRDefault="006F7A95" w:rsidP="006F7A95">
            <w:pPr>
              <w:rPr>
                <w:rFonts w:ascii="Cambria" w:hAnsi="Cambria"/>
                <w:sz w:val="20"/>
              </w:rPr>
            </w:pPr>
          </w:p>
        </w:tc>
        <w:tc>
          <w:tcPr>
            <w:tcW w:w="720" w:type="dxa"/>
          </w:tcPr>
          <w:p w14:paraId="7077463B" w14:textId="77777777" w:rsidR="00007663" w:rsidRDefault="00007663"/>
        </w:tc>
        <w:tc>
          <w:tcPr>
            <w:tcW w:w="674" w:type="dxa"/>
          </w:tcPr>
          <w:p w14:paraId="2ACE4078" w14:textId="77777777" w:rsidR="00007663" w:rsidRDefault="00007663"/>
        </w:tc>
        <w:tc>
          <w:tcPr>
            <w:tcW w:w="3926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926"/>
            </w:tblGrid>
            <w:tr w:rsidR="00007663" w14:paraId="68700051" w14:textId="77777777" w:rsidTr="00BC6A85">
              <w:trPr>
                <w:trHeight w:hRule="exact" w:val="10018"/>
              </w:trPr>
              <w:tc>
                <w:tcPr>
                  <w:tcW w:w="5000" w:type="pct"/>
                </w:tcPr>
                <w:p w14:paraId="53C27E77" w14:textId="7294BAF9" w:rsidR="004E0F4A" w:rsidRPr="004E0F4A" w:rsidRDefault="004E0F4A" w:rsidP="0003539D">
                  <w:pPr>
                    <w:shd w:val="clear" w:color="auto" w:fill="003399"/>
                    <w:spacing w:after="200" w:line="276" w:lineRule="auto"/>
                    <w:jc w:val="center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 w:rsidRPr="004E0F4A">
                    <w:rPr>
                      <w:rFonts w:ascii="Cambria" w:eastAsia="MS Mincho" w:hAnsi="Cambria" w:cs="Times New Roman"/>
                      <w:b/>
                      <w:color w:val="FFFFFF"/>
                      <w:sz w:val="20"/>
                      <w:lang w:eastAsia="en-US"/>
                    </w:rPr>
                    <w:t>Announcements</w:t>
                  </w:r>
                </w:p>
                <w:p w14:paraId="61191B12" w14:textId="03D0451B" w:rsidR="002F1028" w:rsidRDefault="001661F1" w:rsidP="003544C6">
                  <w:pPr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 w:rsidRPr="001661F1">
                    <w:rPr>
                      <w:rFonts w:ascii="Segoe UI Emoji" w:eastAsia="MS Mincho" w:hAnsi="Segoe UI Emoji" w:cs="Segoe UI Emoji"/>
                      <w:b/>
                      <w:bCs/>
                      <w:color w:val="auto"/>
                      <w:sz w:val="20"/>
                      <w:lang w:eastAsia="en-US"/>
                    </w:rPr>
                    <w:t>🥪</w:t>
                  </w:r>
                  <w:r w:rsidR="00FB01E8"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FB01E8" w:rsidRPr="00A2769D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Thursday Lunches</w:t>
                  </w:r>
                  <w:r w:rsidR="00FB01E8"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– Lunches served between </w:t>
                  </w:r>
                  <w:r w:rsidR="00FB01E8" w:rsidRPr="009E02E8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11:45</w:t>
                  </w:r>
                  <w:r w:rsidR="009B21F4" w:rsidRPr="009E02E8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am</w:t>
                  </w:r>
                  <w:r w:rsidR="00FB01E8" w:rsidRPr="009E02E8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-12:15</w:t>
                  </w:r>
                  <w:r w:rsidR="009B21F4" w:rsidRPr="009E02E8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pm</w:t>
                  </w:r>
                  <w:r w:rsidR="00FB01E8"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weekly. Monthly menu can be located at </w:t>
                  </w:r>
                  <w:hyperlink r:id="rId11" w:history="1">
                    <w:r w:rsidR="00FB01E8" w:rsidRPr="00FB01E8">
                      <w:rPr>
                        <w:rFonts w:ascii="Cambria" w:eastAsia="MS Mincho" w:hAnsi="Cambria" w:cs="Times New Roman"/>
                        <w:color w:val="0000FF"/>
                        <w:sz w:val="20"/>
                        <w:u w:val="single"/>
                        <w:lang w:eastAsia="en-US"/>
                      </w:rPr>
                      <w:t>www.facebook.com/FreedomFoundationCR/#</w:t>
                    </w:r>
                  </w:hyperlink>
                  <w:r w:rsidR="00FB01E8"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or at the Freedom Foundation which is located at: </w:t>
                  </w:r>
                  <w:r w:rsidR="00FB01E8" w:rsidRPr="006F5A2C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u w:val="single"/>
                      <w:lang w:eastAsia="en-US"/>
                    </w:rPr>
                    <w:t>4001 Center Point Rd. NE Cedar Rapids, IA. 5240</w:t>
                  </w:r>
                  <w:r w:rsidR="007D6CA5" w:rsidRPr="006F5A2C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u w:val="single"/>
                      <w:lang w:eastAsia="en-US"/>
                    </w:rPr>
                    <w:t>2</w:t>
                  </w:r>
                  <w:r w:rsidR="00FB01E8"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.</w:t>
                  </w:r>
                </w:p>
                <w:p w14:paraId="38383CBB" w14:textId="4CC340FF" w:rsidR="00E06406" w:rsidRDefault="00E06406" w:rsidP="00E06406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  <w:r w:rsidRPr="00FA662D">
                    <w:rPr>
                      <w:rFonts w:ascii="Segoe UI Emoji" w:eastAsia="MS Mincho" w:hAnsi="Segoe UI Emoji" w:cs="Segoe UI Emoji"/>
                      <w:b/>
                      <w:bCs/>
                      <w:color w:val="auto"/>
                      <w:sz w:val="20"/>
                      <w:lang w:eastAsia="en-US"/>
                    </w:rPr>
                    <w:t>✂️</w:t>
                  </w:r>
                  <w:r w:rsidRPr="00A2769D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Haircuts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are the </w:t>
                  </w:r>
                  <w:r w:rsidRPr="002E5CCE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first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</w:t>
                  </w:r>
                  <w:r w:rsidRPr="00BB203B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Friday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of every month. Next visit will be </w:t>
                  </w:r>
                  <w:r w:rsidRPr="00BB203B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Friday</w:t>
                  </w:r>
                  <w:r w:rsidRPr="006F5A2C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, </w:t>
                  </w:r>
                  <w:r w:rsidR="00947C37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October 2</w:t>
                  </w:r>
                  <w:r w:rsidR="009712A4" w:rsidRPr="009712A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vertAlign w:val="superscript"/>
                      <w:lang w:eastAsia="en-US"/>
                    </w:rPr>
                    <w:t>nd</w:t>
                  </w:r>
                  <w:r w:rsidR="009712A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Pr="006F5A2C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at 11am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and then </w:t>
                  </w:r>
                  <w:r w:rsidRPr="00BB203B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Friday</w:t>
                  </w:r>
                  <w:r w:rsidRPr="006F5A2C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, </w:t>
                  </w:r>
                  <w:r w:rsidR="009712A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November</w:t>
                  </w:r>
                  <w:r w:rsidR="0061058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9712A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6th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. Sign-up at the Freedom Foundation today!</w:t>
                  </w:r>
                </w:p>
                <w:p w14:paraId="3C418A30" w14:textId="1150EA9D" w:rsidR="00C96FB3" w:rsidRPr="00E06406" w:rsidRDefault="00C96FB3" w:rsidP="00E06406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  <w:r w:rsidRPr="003E365F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Sav</w:t>
                  </w:r>
                  <w:r w:rsidR="003E365F" w:rsidRPr="003E365F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e</w:t>
                  </w:r>
                  <w:r w:rsidRPr="003E365F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the Date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: </w:t>
                  </w:r>
                  <w:r w:rsidRPr="003E365F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Nov. 6</w:t>
                  </w:r>
                  <w:r w:rsidRPr="003E365F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vertAlign w:val="superscript"/>
                      <w:lang w:eastAsia="en-US"/>
                    </w:rPr>
                    <w:t>th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from 5pm-9pm we will be hosting our</w:t>
                  </w:r>
                  <w:r w:rsidR="00885C51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annual </w:t>
                  </w:r>
                  <w:r w:rsidR="00885C51" w:rsidRPr="009712A4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Veteran’s Appre</w:t>
                  </w:r>
                  <w:r w:rsidR="00D31318" w:rsidRPr="009712A4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ciation</w:t>
                  </w:r>
                  <w:r w:rsidR="00D31318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event</w:t>
                  </w:r>
                  <w:r w:rsidR="00333E75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.</w:t>
                  </w:r>
                  <w:r w:rsidR="00B115A1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Mark your calendars!</w:t>
                  </w:r>
                </w:p>
                <w:p w14:paraId="3BDB79ED" w14:textId="77777777" w:rsidR="003544C6" w:rsidRPr="003544C6" w:rsidRDefault="003544C6" w:rsidP="003544C6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</w:p>
                <w:p w14:paraId="39947B23" w14:textId="5AC975EC" w:rsidR="00CF16E6" w:rsidRDefault="002741E3" w:rsidP="0003539D">
                  <w:pPr>
                    <w:shd w:val="clear" w:color="auto" w:fill="003399"/>
                    <w:spacing w:after="200" w:line="276" w:lineRule="auto"/>
                    <w:jc w:val="center"/>
                    <w:rPr>
                      <w:rFonts w:ascii="Cambria" w:eastAsia="MS Mincho" w:hAnsi="Cambria" w:cs="Times New Roman"/>
                      <w:b/>
                      <w:color w:val="FFFFFF"/>
                      <w:sz w:val="20"/>
                      <w:lang w:eastAsia="en-US"/>
                    </w:rPr>
                  </w:pPr>
                  <w:r w:rsidRPr="002741E3">
                    <w:rPr>
                      <w:rFonts w:ascii="Cambria" w:eastAsia="MS Mincho" w:hAnsi="Cambria" w:cs="Times New Roman"/>
                      <w:b/>
                      <w:color w:val="FFFFFF"/>
                      <w:sz w:val="20"/>
                      <w:lang w:eastAsia="en-US"/>
                    </w:rPr>
                    <w:t>Upcoming Events</w:t>
                  </w:r>
                </w:p>
                <w:p w14:paraId="23E6C4CE" w14:textId="2FDC1FBB" w:rsidR="00323C9A" w:rsidRDefault="00E56015" w:rsidP="00AD6A8B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  <w:r w:rsidRPr="005B048F">
                    <w:rPr>
                      <w:rFonts w:ascii="Segoe UI Emoji" w:eastAsia="MS Mincho" w:hAnsi="Segoe UI Emoji" w:cs="Segoe UI Emoji"/>
                      <w:b/>
                      <w:bCs/>
                      <w:color w:val="auto"/>
                      <w:sz w:val="20"/>
                      <w:u w:val="single"/>
                      <w:lang w:eastAsia="en-US"/>
                    </w:rPr>
                    <w:t>🎉</w:t>
                  </w:r>
                  <w:r w:rsidR="00D97CAC" w:rsidRPr="00D40CB9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Bingo</w:t>
                  </w:r>
                  <w:r w:rsidR="00D40CB9" w:rsidRPr="00A2769D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!</w:t>
                  </w:r>
                  <w:r w:rsidR="00FE239A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The Freedom Foundation will be hosting our </w:t>
                  </w:r>
                  <w:r w:rsidR="00CF7616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monthly</w:t>
                  </w:r>
                  <w:r w:rsidR="00FE239A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Bingo on</w:t>
                  </w:r>
                  <w:r w:rsidR="005A4BF1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5A4BF1" w:rsidRPr="00D1487E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Tuesd</w:t>
                  </w:r>
                  <w:r w:rsidR="009A71F4" w:rsidRPr="00D1487E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ay, </w:t>
                  </w:r>
                  <w:r w:rsidR="009712A4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October</w:t>
                  </w:r>
                  <w:r w:rsidR="00D45301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20th</w:t>
                  </w:r>
                  <w:r w:rsidR="00FE239A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, starting at </w:t>
                  </w:r>
                  <w:r w:rsidR="005A4BF1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12:</w:t>
                  </w:r>
                  <w:r w:rsidR="00675542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0</w:t>
                  </w:r>
                  <w:r w:rsidR="005A4BF1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0</w:t>
                  </w:r>
                  <w:r w:rsidR="00316FF9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pm</w:t>
                  </w:r>
                  <w:r w:rsidR="00F46287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 xml:space="preserve"> – </w:t>
                  </w:r>
                  <w:r w:rsidR="00675542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2</w:t>
                  </w:r>
                  <w:r w:rsidR="00F46287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:</w:t>
                  </w:r>
                  <w:r w:rsidR="00675542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0</w:t>
                  </w:r>
                  <w:r w:rsidR="00F46287" w:rsidRPr="00D1487E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0pm</w:t>
                  </w:r>
                  <w:r w:rsidR="00A94FF1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. C</w:t>
                  </w:r>
                  <w:r w:rsidR="00197A9F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ome play</w:t>
                  </w:r>
                  <w:r w:rsidR="0035481F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, visit</w:t>
                  </w:r>
                  <w:r w:rsidR="00F46287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with friends</w:t>
                  </w:r>
                  <w:r w:rsidR="0035481F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, and </w:t>
                  </w:r>
                  <w:r w:rsidR="00753417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take-home</w:t>
                  </w:r>
                  <w:r w:rsidR="0035481F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fun </w:t>
                  </w:r>
                  <w:r w:rsidR="00802699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prizes!</w:t>
                  </w:r>
                  <w:r w:rsidR="00A02B77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CD2CDC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The f</w:t>
                  </w:r>
                  <w:r w:rsidR="002E5CCE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ollowing</w:t>
                  </w:r>
                  <w:r w:rsidR="00A02B77" w:rsidRPr="009E02E8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Bingo</w:t>
                  </w:r>
                  <w:r w:rsidR="00A02B77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game will be </w:t>
                  </w:r>
                  <w:r w:rsidR="00D45301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November</w:t>
                  </w:r>
                  <w:r w:rsidR="00A02B77" w:rsidRPr="009E02E8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640E06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17</w:t>
                  </w:r>
                  <w:r w:rsidR="00E00FD8" w:rsidRPr="009E02E8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vertAlign w:val="superscript"/>
                      <w:lang w:eastAsia="en-US"/>
                    </w:rPr>
                    <w:t>th</w:t>
                  </w:r>
                  <w:r w:rsidR="00E00FD8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>.</w:t>
                  </w:r>
                </w:p>
                <w:p w14:paraId="4EC45FB6" w14:textId="4914B497" w:rsidR="006C4222" w:rsidRDefault="00DC72CA" w:rsidP="00AD6A8B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hyperlink r:id="rId12" w:tgtFrame="_blank" w:history="1">
                    <w:r w:rsidRPr="00CD379C">
                      <w:rPr>
                        <w:rStyle w:val="Hyperlink"/>
                        <w:rFonts w:ascii="Segoe UI Emoji" w:eastAsia="MS Mincho" w:hAnsi="Segoe UI Emoji" w:cs="Segoe UI Emoji"/>
                        <w:sz w:val="20"/>
                        <w:lang w:eastAsia="en-US"/>
                      </w:rPr>
                      <w:t>🎱</w:t>
                    </w:r>
                  </w:hyperlink>
                  <w:r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</w:t>
                  </w:r>
                  <w:r w:rsidRPr="00D40CB9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Enjoy Pool?</w:t>
                  </w:r>
                  <w:r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We host a billiards tournament </w:t>
                  </w:r>
                  <w:r w:rsidRPr="00CD2CDC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every 3</w:t>
                  </w:r>
                  <w:r w:rsidRPr="00CD2CDC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vertAlign w:val="superscript"/>
                      <w:lang w:eastAsia="en-US"/>
                    </w:rPr>
                    <w:t>rd</w:t>
                  </w:r>
                  <w:r w:rsidRPr="00CD2CDC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 xml:space="preserve"> Saturday</w:t>
                  </w:r>
                  <w:r w:rsidRPr="00FB01E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of the month. Come out and win </w:t>
                  </w: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cash prizes. Next upcoming is </w:t>
                  </w:r>
                  <w:r w:rsidR="00640E06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October</w:t>
                  </w:r>
                  <w:r w:rsidR="00DF7CBB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4A1CB5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1</w:t>
                  </w:r>
                  <w:r w:rsidR="00640E06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7</w:t>
                  </w:r>
                  <w:r w:rsidR="004A1CB5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>th</w:t>
                  </w:r>
                  <w:r w:rsidR="00880503" w:rsidRPr="00D1487E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8F1349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 xml:space="preserve">starting </w:t>
                  </w:r>
                  <w:r w:rsidR="00880503" w:rsidRPr="00D1487E">
                    <w:rPr>
                      <w:rFonts w:ascii="Cambria" w:eastAsia="MS Mincho" w:hAnsi="Cambria" w:cs="Times New Roman"/>
                      <w:b/>
                      <w:bCs/>
                      <w:color w:val="auto"/>
                      <w:sz w:val="20"/>
                      <w:lang w:eastAsia="en-US"/>
                    </w:rPr>
                    <w:t xml:space="preserve">at </w:t>
                  </w:r>
                  <w:r w:rsidR="00880503" w:rsidRPr="00D1487E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8:</w:t>
                  </w:r>
                  <w:r w:rsidR="00E00FD8" w:rsidRPr="00D1487E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15</w:t>
                  </w:r>
                  <w:r w:rsidR="00880503" w:rsidRPr="00D1487E">
                    <w:rPr>
                      <w:rFonts w:ascii="Cambria" w:eastAsia="MS Mincho" w:hAnsi="Cambria" w:cs="Times New Roman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am</w:t>
                  </w:r>
                  <w:r w:rsidR="00880503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.</w:t>
                  </w:r>
                </w:p>
                <w:p w14:paraId="2A058FFB" w14:textId="167491C4" w:rsidR="00BA6FD4" w:rsidRPr="00885C51" w:rsidRDefault="008B7456" w:rsidP="00AD6A8B">
                  <w:pPr>
                    <w:tabs>
                      <w:tab w:val="left" w:pos="3168"/>
                    </w:tabs>
                    <w:spacing w:after="0" w:line="276" w:lineRule="auto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  <w:r w:rsidRPr="005B048F">
                    <w:rPr>
                      <w:rFonts w:ascii="Segoe UI Emoji" w:eastAsia="MS Mincho" w:hAnsi="Segoe UI Emoji" w:cs="Segoe UI Emoji"/>
                      <w:color w:val="auto"/>
                      <w:sz w:val="20"/>
                      <w:u w:val="single"/>
                      <w:lang w:eastAsia="en-US"/>
                    </w:rPr>
                    <w:t>🎤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Join us for </w:t>
                  </w:r>
                  <w:r w:rsidRPr="00A2769D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u w:val="single"/>
                      <w:lang w:eastAsia="en-US"/>
                    </w:rPr>
                    <w:t>karaoke every 3</w:t>
                  </w:r>
                  <w:r w:rsidRPr="00A2769D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u w:val="single"/>
                      <w:vertAlign w:val="superscript"/>
                      <w:lang w:eastAsia="en-US"/>
                    </w:rPr>
                    <w:t>rd</w:t>
                  </w:r>
                  <w:r w:rsidRPr="00A2769D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u w:val="single"/>
                      <w:lang w:eastAsia="en-US"/>
                    </w:rPr>
                    <w:t xml:space="preserve"> Thursday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 of the month, </w:t>
                  </w:r>
                  <w:r w:rsidR="00D059C7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next </w:t>
                  </w:r>
                  <w:r w:rsidR="00A00515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on </w:t>
                  </w:r>
                  <w:r w:rsidR="00640E06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October</w:t>
                  </w:r>
                  <w:r w:rsidR="004A1CB5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 xml:space="preserve"> </w:t>
                  </w:r>
                  <w:r w:rsidR="00616ACC">
                    <w:rPr>
                      <w:rFonts w:ascii="Cambria" w:eastAsia="MS Mincho" w:hAnsi="Cambria" w:cs="Segoe UI Emoji"/>
                      <w:b/>
                      <w:bCs/>
                      <w:color w:val="auto"/>
                      <w:sz w:val="20"/>
                      <w:lang w:eastAsia="en-US"/>
                    </w:rPr>
                    <w:t>22nd</w:t>
                  </w:r>
                  <w:r w:rsidR="00B27DCE"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, </w:t>
                  </w:r>
                  <w:r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  <w:t xml:space="preserve">starting from </w:t>
                  </w:r>
                  <w:r w:rsidR="00211937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10</w:t>
                  </w:r>
                  <w:r w:rsidR="00E27925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 xml:space="preserve">am – </w:t>
                  </w:r>
                  <w:r w:rsidR="00211937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11am</w:t>
                  </w:r>
                  <w:r w:rsidR="008F1349">
                    <w:rPr>
                      <w:rFonts w:ascii="Cambria" w:eastAsia="MS Mincho" w:hAnsi="Cambria" w:cs="Segoe UI Emoji"/>
                      <w:b/>
                      <w:bCs/>
                      <w:i/>
                      <w:iCs/>
                      <w:color w:val="auto"/>
                      <w:sz w:val="20"/>
                      <w:lang w:eastAsia="en-US"/>
                    </w:rPr>
                    <w:t>.</w:t>
                  </w:r>
                </w:p>
                <w:p w14:paraId="6C7A239F" w14:textId="3BC8F001" w:rsidR="00D646A4" w:rsidRDefault="00E016FE" w:rsidP="00E016FE">
                  <w:pPr>
                    <w:tabs>
                      <w:tab w:val="left" w:pos="3168"/>
                    </w:tabs>
                    <w:spacing w:after="0" w:line="276" w:lineRule="auto"/>
                    <w:jc w:val="center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6AC1F6C" wp14:editId="709957DD">
                        <wp:extent cx="1059180" cy="577451"/>
                        <wp:effectExtent l="0" t="0" r="7620" b="0"/>
                        <wp:docPr id="610446427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122" cy="6019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7247CC" w14:textId="00A84618" w:rsidR="00323C9A" w:rsidRDefault="00323C9A" w:rsidP="00D646A4">
                  <w:pPr>
                    <w:spacing w:after="0"/>
                    <w:jc w:val="center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</w:p>
                <w:p w14:paraId="3AF1C71A" w14:textId="58011B78" w:rsidR="00D646A4" w:rsidRPr="00AD6A8B" w:rsidRDefault="00D646A4" w:rsidP="00D646A4">
                  <w:pPr>
                    <w:spacing w:after="0"/>
                    <w:jc w:val="center"/>
                    <w:rPr>
                      <w:rFonts w:ascii="Cambria" w:eastAsia="MS Mincho" w:hAnsi="Cambria" w:cs="Segoe UI Emoji"/>
                      <w:color w:val="auto"/>
                      <w:sz w:val="20"/>
                      <w:lang w:eastAsia="en-US"/>
                    </w:rPr>
                  </w:pPr>
                </w:p>
              </w:tc>
            </w:tr>
            <w:tr w:rsidR="00007663" w14:paraId="674C714C" w14:textId="77777777" w:rsidTr="00BC6A85">
              <w:trPr>
                <w:trHeight w:hRule="exact" w:val="2904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PlainTable4"/>
                    <w:tblpPr w:leftFromText="180" w:rightFromText="180" w:vertAnchor="page" w:horzAnchor="margin" w:tblpY="1"/>
                    <w:tblOverlap w:val="never"/>
                    <w:tblW w:w="4999" w:type="pct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247"/>
                    <w:gridCol w:w="275"/>
                    <w:gridCol w:w="2403"/>
                  </w:tblGrid>
                  <w:tr w:rsidR="00C77761" w14:paraId="7DFBBC32" w14:textId="77777777" w:rsidTr="00BC6A85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907"/>
                    </w:trPr>
                    <w:tc>
                      <w:tcPr>
                        <w:tcW w:w="1589" w:type="pct"/>
                        <w:vAlign w:val="center"/>
                      </w:tcPr>
                      <w:p w14:paraId="3E768DA3" w14:textId="68D674DA" w:rsidR="00C77761" w:rsidRDefault="00C77761" w:rsidP="00C77761">
                        <w:pPr>
                          <w:pStyle w:val="NoSpacing"/>
                        </w:pPr>
                      </w:p>
                    </w:tc>
                    <w:tc>
                      <w:tcPr>
                        <w:tcW w:w="350" w:type="pct"/>
                        <w:vAlign w:val="center"/>
                      </w:tcPr>
                      <w:p w14:paraId="65246DFF" w14:textId="77777777" w:rsidR="00C77761" w:rsidRDefault="00C77761" w:rsidP="00C77761"/>
                    </w:tc>
                    <w:tc>
                      <w:tcPr>
                        <w:tcW w:w="3061" w:type="pct"/>
                        <w:vAlign w:val="center"/>
                      </w:tcPr>
                      <w:p w14:paraId="6CA12B01" w14:textId="5EE8ACF5" w:rsidR="00C77761" w:rsidRDefault="00C77761" w:rsidP="00C77761">
                        <w:pPr>
                          <w:pStyle w:val="Footer"/>
                        </w:pPr>
                      </w:p>
                    </w:tc>
                  </w:tr>
                </w:tbl>
                <w:p w14:paraId="0B97CC8B" w14:textId="77777777" w:rsidR="00007663" w:rsidRDefault="00007663"/>
                <w:p w14:paraId="3C4851F2" w14:textId="77777777" w:rsidR="00C77761" w:rsidRDefault="00C77761" w:rsidP="00C77761"/>
                <w:p w14:paraId="54A8B59F" w14:textId="0640F4BC" w:rsidR="00C77761" w:rsidRPr="00C77761" w:rsidRDefault="00C77761" w:rsidP="00C77761"/>
              </w:tc>
            </w:tr>
          </w:tbl>
          <w:p w14:paraId="7AA356F5" w14:textId="77777777" w:rsidR="00007663" w:rsidRDefault="00007663"/>
        </w:tc>
        <w:tc>
          <w:tcPr>
            <w:tcW w:w="727" w:type="dxa"/>
          </w:tcPr>
          <w:p w14:paraId="674BF9DA" w14:textId="77777777" w:rsidR="00007663" w:rsidRDefault="00007663"/>
        </w:tc>
        <w:tc>
          <w:tcPr>
            <w:tcW w:w="596" w:type="dxa"/>
          </w:tcPr>
          <w:p w14:paraId="68BCFBFB" w14:textId="77777777" w:rsidR="00007663" w:rsidRDefault="00007663"/>
        </w:tc>
        <w:tc>
          <w:tcPr>
            <w:tcW w:w="4023" w:type="dxa"/>
          </w:tcPr>
          <w:tbl>
            <w:tblPr>
              <w:tblStyle w:val="TableLayout"/>
              <w:tblW w:w="4026" w:type="dxa"/>
              <w:tblLayout w:type="fixed"/>
              <w:tblLook w:val="04A0" w:firstRow="1" w:lastRow="0" w:firstColumn="1" w:lastColumn="0" w:noHBand="0" w:noVBand="1"/>
            </w:tblPr>
            <w:tblGrid>
              <w:gridCol w:w="4026"/>
            </w:tblGrid>
            <w:tr w:rsidR="00007663" w14:paraId="5C604B0C" w14:textId="77777777" w:rsidTr="00BC6A85">
              <w:trPr>
                <w:trHeight w:hRule="exact" w:val="6105"/>
              </w:trPr>
              <w:tc>
                <w:tcPr>
                  <w:tcW w:w="5000" w:type="pct"/>
                </w:tcPr>
                <w:p w14:paraId="4DD05F0D" w14:textId="0FAD653A" w:rsidR="00FE4FFD" w:rsidRDefault="00FE4FFD" w:rsidP="00C53181">
                  <w:pPr>
                    <w:jc w:val="center"/>
                    <w:rPr>
                      <w:noProof/>
                    </w:rPr>
                  </w:pPr>
                </w:p>
                <w:p w14:paraId="03AB441A" w14:textId="63EE37AD" w:rsidR="00FE4FFD" w:rsidRPr="00FE4FFD" w:rsidRDefault="002A03DC" w:rsidP="00C53181">
                  <w:pPr>
                    <w:tabs>
                      <w:tab w:val="left" w:pos="1360"/>
                    </w:tabs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BDA69B5" wp14:editId="731CAF9C">
                        <wp:extent cx="2462862" cy="3248025"/>
                        <wp:effectExtent l="0" t="0" r="0" b="0"/>
                        <wp:docPr id="181953613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9536133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053" cy="32522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7663" w14:paraId="316ED6E8" w14:textId="77777777" w:rsidTr="00BC6A85">
              <w:trPr>
                <w:trHeight w:hRule="exact" w:val="379"/>
              </w:trPr>
              <w:tc>
                <w:tcPr>
                  <w:tcW w:w="5000" w:type="pct"/>
                </w:tcPr>
                <w:p w14:paraId="752BEEA3" w14:textId="00535DE8" w:rsidR="00007663" w:rsidRPr="00520ACD" w:rsidRDefault="004B355C" w:rsidP="00236325">
                  <w:pPr>
                    <w:rPr>
                      <w:rFonts w:ascii="Cambria" w:hAnsi="Cambria"/>
                      <w:b/>
                      <w:bCs/>
                      <w:sz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</w:rPr>
                    <w:t>Bernie &amp; Mary</w:t>
                  </w:r>
                  <w:r w:rsidR="00E56D75">
                    <w:rPr>
                      <w:rFonts w:ascii="Cambria" w:hAnsi="Cambria"/>
                      <w:b/>
                      <w:bCs/>
                      <w:sz w:val="20"/>
                    </w:rPr>
                    <w:t xml:space="preserve"> </w:t>
                  </w:r>
                  <w:r w:rsidR="00236325">
                    <w:rPr>
                      <w:rFonts w:ascii="Cambria" w:hAnsi="Cambria"/>
                      <w:b/>
                      <w:bCs/>
                      <w:sz w:val="20"/>
                    </w:rPr>
                    <w:t>at the Veteran Market</w:t>
                  </w:r>
                </w:p>
              </w:tc>
            </w:tr>
            <w:tr w:rsidR="00007663" w14:paraId="57B10725" w14:textId="77777777" w:rsidTr="00726AD8">
              <w:trPr>
                <w:trHeight w:hRule="exact" w:val="4140"/>
              </w:trPr>
              <w:tc>
                <w:tcPr>
                  <w:tcW w:w="5000" w:type="pct"/>
                </w:tcPr>
                <w:p w14:paraId="606F3B35" w14:textId="5DF6FB67" w:rsidR="0003539D" w:rsidRPr="0003539D" w:rsidRDefault="00616ACC" w:rsidP="00FE4FFD">
                  <w:pPr>
                    <w:shd w:val="clear" w:color="auto" w:fill="003399"/>
                    <w:spacing w:after="200" w:line="276" w:lineRule="auto"/>
                    <w:rPr>
                      <w:rFonts w:ascii="Cambria" w:eastAsia="MS Mincho" w:hAnsi="Cambria" w:cs="Times New Roman"/>
                      <w:b/>
                      <w:color w:val="FFFFFF"/>
                      <w:sz w:val="20"/>
                      <w:lang w:eastAsia="en-US"/>
                    </w:rPr>
                  </w:pPr>
                  <w:r>
                    <w:rPr>
                      <w:rFonts w:ascii="Cambria" w:eastAsia="MS Mincho" w:hAnsi="Cambria" w:cs="Times New Roman"/>
                      <w:b/>
                      <w:color w:val="FFFFFF"/>
                      <w:sz w:val="20"/>
                      <w:lang w:eastAsia="en-US"/>
                    </w:rPr>
                    <w:t>New Updates</w:t>
                  </w:r>
                </w:p>
                <w:p w14:paraId="33AB7A85" w14:textId="6BFFB32D" w:rsidR="002F74CC" w:rsidRDefault="00C75C25" w:rsidP="000D1C11">
                  <w:pPr>
                    <w:spacing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 w:rsidRPr="00C75C25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Th</w:t>
                  </w:r>
                  <w:r w:rsidR="00616ACC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is month we want to</w:t>
                  </w:r>
                  <w:r w:rsidR="000D1C11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give a quick update on </w:t>
                  </w:r>
                  <w:r w:rsidR="001F3A72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som</w:t>
                  </w:r>
                  <w:r w:rsidR="001C6A90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e</w:t>
                  </w:r>
                  <w:r w:rsidR="001F3A72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of</w:t>
                  </w:r>
                  <w:r w:rsidR="000D1C11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the new changes happening at the Freedom Foundation. The first is our new Veteran Market </w:t>
                  </w:r>
                  <w:r w:rsidR="00DD7012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layout</w:t>
                  </w:r>
                  <w:r w:rsidR="00B84F0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. </w:t>
                  </w:r>
                  <w:r w:rsidR="00B8459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Instead</w:t>
                  </w:r>
                  <w:r w:rsidR="00B84F0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of </w:t>
                  </w:r>
                  <w:r w:rsidR="00B8459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choosing</w:t>
                  </w:r>
                  <w:r w:rsidR="00B84F0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items off a </w:t>
                  </w:r>
                  <w:r w:rsidR="00A81F56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table,</w:t>
                  </w:r>
                  <w:r w:rsidR="00B84F0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we have created a more personal, </w:t>
                  </w:r>
                  <w:r w:rsidR="00A81F56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private shopping</w:t>
                  </w:r>
                  <w:r w:rsidR="00B84F0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experience.</w:t>
                  </w:r>
                </w:p>
                <w:p w14:paraId="739A30FB" w14:textId="1A16F7A1" w:rsidR="00726AD8" w:rsidRDefault="00AE7697" w:rsidP="000D1C11">
                  <w:pPr>
                    <w:spacing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We have</w:t>
                  </w:r>
                  <w:r w:rsidR="00A81F56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also </w:t>
                  </w:r>
                  <w:r w:rsidR="00726AD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updated</w:t>
                  </w: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our Veteran Market </w:t>
                  </w:r>
                  <w:r w:rsidR="00B8459D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operating</w:t>
                  </w: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days</w:t>
                  </w:r>
                  <w:r w:rsidR="00A81F56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and hours</w:t>
                  </w: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. </w:t>
                  </w:r>
                </w:p>
                <w:p w14:paraId="272DC9B1" w14:textId="66AC1B24" w:rsidR="00A81F56" w:rsidRDefault="00AE7697" w:rsidP="00726AD8">
                  <w:pPr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Our Veteran Market </w:t>
                  </w:r>
                  <w:r w:rsidR="00993CBE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schedule is now:</w:t>
                  </w:r>
                </w:p>
                <w:p w14:paraId="71EEB5EB" w14:textId="7BA81571" w:rsidR="00993CBE" w:rsidRDefault="00993CBE" w:rsidP="00726AD8">
                  <w:pPr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Mon,</w:t>
                  </w:r>
                  <w:r w:rsidR="00726AD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Wed, Fri</w:t>
                  </w:r>
                  <w:r w:rsidR="00726AD8"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, 11am – 1pm.</w:t>
                  </w:r>
                </w:p>
                <w:p w14:paraId="04374725" w14:textId="00ABA94D" w:rsidR="00726AD8" w:rsidRPr="000D1C11" w:rsidRDefault="00726AD8" w:rsidP="00726AD8">
                  <w:pPr>
                    <w:spacing w:after="0" w:line="276" w:lineRule="auto"/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</w:pPr>
                  <w:r>
                    <w:rPr>
                      <w:rFonts w:ascii="Cambria" w:eastAsia="MS Mincho" w:hAnsi="Cambria" w:cs="Times New Roman"/>
                      <w:color w:val="auto"/>
                      <w:sz w:val="20"/>
                      <w:lang w:eastAsia="en-US"/>
                    </w:rPr>
                    <w:t>Sat. 10am -12pm.</w:t>
                  </w:r>
                </w:p>
              </w:tc>
            </w:tr>
            <w:tr w:rsidR="00007663" w14:paraId="714F876E" w14:textId="77777777" w:rsidTr="00BC6A85">
              <w:trPr>
                <w:trHeight w:hRule="exact" w:val="1219"/>
              </w:trPr>
              <w:tc>
                <w:tcPr>
                  <w:tcW w:w="5000" w:type="pct"/>
                  <w:vAlign w:val="bottom"/>
                </w:tcPr>
                <w:p w14:paraId="3D6BF2D4" w14:textId="63B623FF" w:rsidR="00007663" w:rsidRPr="003544C6" w:rsidRDefault="00007663" w:rsidP="005E191A">
                  <w:pPr>
                    <w:pStyle w:val="Subtitle"/>
                    <w:jc w:val="center"/>
                    <w:rPr>
                      <w:szCs w:val="24"/>
                      <w:u w:val="single"/>
                    </w:rPr>
                  </w:pPr>
                </w:p>
              </w:tc>
            </w:tr>
          </w:tbl>
          <w:p w14:paraId="130B6DB1" w14:textId="77777777" w:rsidR="00007663" w:rsidRDefault="00007663"/>
        </w:tc>
      </w:tr>
    </w:tbl>
    <w:p w14:paraId="4689468A" w14:textId="0E541E19" w:rsidR="006F7A95" w:rsidRPr="00EA462E" w:rsidRDefault="006F7A95" w:rsidP="00EA462E">
      <w:pPr>
        <w:pStyle w:val="NoSpacing"/>
        <w:ind w:firstLine="720"/>
        <w:rPr>
          <w:b/>
          <w:bCs/>
        </w:rPr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13"/>
        <w:gridCol w:w="3843"/>
        <w:gridCol w:w="720"/>
        <w:gridCol w:w="719"/>
        <w:gridCol w:w="3851"/>
      </w:tblGrid>
      <w:tr w:rsidR="00007663" w14:paraId="0209B96B" w14:textId="77777777" w:rsidTr="00445DDA">
        <w:trPr>
          <w:trHeight w:hRule="exact" w:val="10800"/>
          <w:jc w:val="center"/>
        </w:trPr>
        <w:tc>
          <w:tcPr>
            <w:tcW w:w="3840" w:type="dxa"/>
          </w:tcPr>
          <w:p w14:paraId="4AF93F03" w14:textId="3D4BC4D3" w:rsidR="00A047D2" w:rsidRPr="00A42DE4" w:rsidRDefault="00446146" w:rsidP="004D75A1">
            <w:pPr>
              <w:pStyle w:val="NormalWeb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9D0E8FF" wp14:editId="2978C4E9">
                  <wp:extent cx="2411730" cy="3215640"/>
                  <wp:effectExtent l="0" t="0" r="7620" b="3810"/>
                  <wp:docPr id="807350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5098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730" cy="321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43850">
              <w:rPr>
                <w:noProof/>
                <w:sz w:val="22"/>
                <w:szCs w:val="22"/>
              </w:rPr>
              <w:t>TransAmerica</w:t>
            </w:r>
          </w:p>
          <w:p w14:paraId="2793FD2D" w14:textId="051089A5" w:rsidR="00E001E0" w:rsidRPr="00E001E0" w:rsidRDefault="00E001E0" w:rsidP="00382E18">
            <w:pPr>
              <w:shd w:val="clear" w:color="auto" w:fill="003399"/>
              <w:spacing w:after="200" w:line="276" w:lineRule="auto"/>
              <w:jc w:val="center"/>
              <w:rPr>
                <w:rFonts w:ascii="Cambria" w:eastAsia="MS Mincho" w:hAnsi="Cambria" w:cs="Times New Roman"/>
                <w:color w:val="auto"/>
                <w:sz w:val="20"/>
                <w:lang w:eastAsia="en-US"/>
              </w:rPr>
            </w:pPr>
            <w:r w:rsidRPr="00E001E0">
              <w:rPr>
                <w:rFonts w:ascii="Cambria" w:eastAsia="MS Mincho" w:hAnsi="Cambria" w:cs="Times New Roman"/>
                <w:b/>
                <w:color w:val="FFFFFF"/>
                <w:sz w:val="20"/>
                <w:lang w:eastAsia="en-US"/>
              </w:rPr>
              <w:t>Local Community Resources</w:t>
            </w:r>
          </w:p>
          <w:p w14:paraId="5F46A562" w14:textId="52BB9C94" w:rsidR="0006087B" w:rsidRPr="00A94DE0" w:rsidRDefault="00080CE0" w:rsidP="00A94A8D">
            <w:pPr>
              <w:pStyle w:val="Heading2"/>
              <w:spacing w:before="0"/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Need to file a claim</w:t>
            </w:r>
            <w:r w:rsidR="0006087B" w:rsidRPr="00A94DE0">
              <w:rPr>
                <w:rFonts w:ascii="Cambria" w:hAnsi="Cambria"/>
                <w:sz w:val="20"/>
              </w:rPr>
              <w:t>?</w:t>
            </w:r>
          </w:p>
          <w:p w14:paraId="4731743E" w14:textId="1616D42A" w:rsidR="004608A5" w:rsidRPr="00A94DE0" w:rsidRDefault="004608A5" w:rsidP="00A94A8D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Contact the Linn County V</w:t>
            </w:r>
            <w:r w:rsidR="00FB61CF">
              <w:rPr>
                <w:rFonts w:ascii="Cambria" w:hAnsi="Cambria"/>
                <w:sz w:val="20"/>
              </w:rPr>
              <w:t xml:space="preserve">eteran </w:t>
            </w:r>
            <w:r w:rsidRPr="00A94DE0">
              <w:rPr>
                <w:rFonts w:ascii="Cambria" w:hAnsi="Cambria"/>
                <w:sz w:val="20"/>
              </w:rPr>
              <w:t>S</w:t>
            </w:r>
            <w:r w:rsidR="00FB61CF">
              <w:rPr>
                <w:rFonts w:ascii="Cambria" w:hAnsi="Cambria"/>
                <w:sz w:val="20"/>
              </w:rPr>
              <w:t xml:space="preserve">ervice </w:t>
            </w:r>
            <w:r w:rsidRPr="00A94DE0">
              <w:rPr>
                <w:rFonts w:ascii="Cambria" w:hAnsi="Cambria"/>
                <w:sz w:val="20"/>
              </w:rPr>
              <w:t>O</w:t>
            </w:r>
            <w:r w:rsidR="00FB61CF">
              <w:rPr>
                <w:rFonts w:ascii="Cambria" w:hAnsi="Cambria"/>
                <w:sz w:val="20"/>
              </w:rPr>
              <w:t>ffice</w:t>
            </w:r>
            <w:r w:rsidR="005D6240">
              <w:rPr>
                <w:rFonts w:ascii="Cambria" w:hAnsi="Cambria"/>
                <w:sz w:val="20"/>
              </w:rPr>
              <w:t xml:space="preserve"> </w:t>
            </w:r>
            <w:r w:rsidR="00E102B0" w:rsidRPr="00A94DE0">
              <w:rPr>
                <w:rFonts w:ascii="Cambria" w:hAnsi="Cambria"/>
                <w:sz w:val="20"/>
              </w:rPr>
              <w:t>(319) 892-5160.</w:t>
            </w:r>
          </w:p>
          <w:p w14:paraId="1A92A186" w14:textId="07827440" w:rsidR="00F60C4A" w:rsidRPr="00A94DE0" w:rsidRDefault="003E5B1C" w:rsidP="00A94A8D">
            <w:pPr>
              <w:pStyle w:val="Heading2"/>
              <w:spacing w:before="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Need</w:t>
            </w:r>
            <w:r w:rsidR="00F60C4A" w:rsidRPr="00A94DE0">
              <w:rPr>
                <w:rFonts w:ascii="Cambria" w:hAnsi="Cambria"/>
                <w:sz w:val="20"/>
              </w:rPr>
              <w:t xml:space="preserve"> to talk</w:t>
            </w:r>
            <w:r w:rsidR="0006087B" w:rsidRPr="00A94DE0">
              <w:rPr>
                <w:rFonts w:ascii="Cambria" w:hAnsi="Cambria"/>
                <w:sz w:val="20"/>
              </w:rPr>
              <w:t>?</w:t>
            </w:r>
          </w:p>
          <w:p w14:paraId="20A7EE5F" w14:textId="5B35B74D" w:rsidR="00E102B0" w:rsidRPr="00A94DE0" w:rsidRDefault="003A51D9" w:rsidP="00A94A8D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Cedar Rapids Vet Center (319) 378</w:t>
            </w:r>
            <w:r w:rsidR="002200DF" w:rsidRPr="00A94DE0">
              <w:rPr>
                <w:rFonts w:ascii="Cambria" w:hAnsi="Cambria"/>
                <w:sz w:val="20"/>
              </w:rPr>
              <w:t>-0016.</w:t>
            </w:r>
          </w:p>
          <w:p w14:paraId="5C14E46C" w14:textId="6CA82850" w:rsidR="00F60C4A" w:rsidRPr="00A94DE0" w:rsidRDefault="00F60C4A" w:rsidP="00A94A8D">
            <w:pPr>
              <w:pStyle w:val="Heading2"/>
              <w:spacing w:before="0"/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Looking for work</w:t>
            </w:r>
            <w:r w:rsidR="0006087B" w:rsidRPr="00A94DE0">
              <w:rPr>
                <w:rFonts w:ascii="Cambria" w:hAnsi="Cambria"/>
                <w:sz w:val="20"/>
              </w:rPr>
              <w:t>?</w:t>
            </w:r>
          </w:p>
          <w:p w14:paraId="627A06C8" w14:textId="7BB7BBC6" w:rsidR="002200DF" w:rsidRDefault="002200DF" w:rsidP="00A94A8D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IA Workforce (319) 365</w:t>
            </w:r>
            <w:r w:rsidR="0051066C" w:rsidRPr="00A94DE0">
              <w:rPr>
                <w:rFonts w:ascii="Cambria" w:hAnsi="Cambria"/>
                <w:sz w:val="20"/>
              </w:rPr>
              <w:t>-9474.</w:t>
            </w:r>
          </w:p>
          <w:p w14:paraId="1A6C0AF0" w14:textId="23953349" w:rsidR="00F60C4A" w:rsidRPr="00A94DE0" w:rsidRDefault="00883F40" w:rsidP="00A94A8D">
            <w:pPr>
              <w:pStyle w:val="Heading2"/>
              <w:spacing w:before="0"/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Asking for</w:t>
            </w:r>
            <w:r w:rsidR="0006087B" w:rsidRPr="00A94DE0">
              <w:rPr>
                <w:rFonts w:ascii="Cambria" w:hAnsi="Cambria"/>
                <w:sz w:val="20"/>
              </w:rPr>
              <w:t xml:space="preserve"> help with home repairs</w:t>
            </w:r>
            <w:r w:rsidR="00080CE0" w:rsidRPr="00A94DE0">
              <w:rPr>
                <w:rFonts w:ascii="Cambria" w:hAnsi="Cambria"/>
                <w:sz w:val="20"/>
              </w:rPr>
              <w:t>?</w:t>
            </w:r>
          </w:p>
          <w:p w14:paraId="1D796CF2" w14:textId="4FE52B82" w:rsidR="0051066C" w:rsidRDefault="0051066C" w:rsidP="00A94A8D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 xml:space="preserve">Matthew 25 can help. (319) </w:t>
            </w:r>
            <w:r w:rsidR="00A94A8D" w:rsidRPr="00A94DE0">
              <w:rPr>
                <w:rFonts w:ascii="Cambria" w:hAnsi="Cambria"/>
                <w:sz w:val="20"/>
              </w:rPr>
              <w:t>362-2214.</w:t>
            </w:r>
          </w:p>
          <w:p w14:paraId="741C6B7C" w14:textId="4AA9D6E4" w:rsidR="00883822" w:rsidRDefault="00883822" w:rsidP="00A94A8D">
            <w:pPr>
              <w:rPr>
                <w:rFonts w:ascii="Cambria" w:hAnsi="Cambria"/>
                <w:sz w:val="20"/>
              </w:rPr>
            </w:pPr>
            <w:r w:rsidRPr="00E17FB4">
              <w:rPr>
                <w:rFonts w:ascii="Cambria" w:hAnsi="Cambria"/>
                <w:b/>
                <w:bCs/>
                <w:sz w:val="20"/>
              </w:rPr>
              <w:t>In Crisis</w:t>
            </w:r>
            <w:r w:rsidR="00F47ED9">
              <w:rPr>
                <w:rFonts w:ascii="Cambria" w:hAnsi="Cambria"/>
                <w:b/>
                <w:bCs/>
                <w:sz w:val="20"/>
              </w:rPr>
              <w:t>? Help is closer than you think.</w:t>
            </w:r>
          </w:p>
          <w:p w14:paraId="4C41FE96" w14:textId="1F20ACAD" w:rsidR="00E17FB4" w:rsidRPr="00E17FB4" w:rsidRDefault="004C25D3" w:rsidP="00A94A8D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Dial 988 then press 1</w:t>
            </w:r>
            <w:r w:rsidR="00B60AF4">
              <w:rPr>
                <w:rFonts w:ascii="Cambria" w:hAnsi="Cambria"/>
                <w:sz w:val="20"/>
              </w:rPr>
              <w:t xml:space="preserve"> o</w:t>
            </w:r>
            <w:r w:rsidR="00CA7C7F">
              <w:rPr>
                <w:rFonts w:ascii="Cambria" w:hAnsi="Cambria"/>
                <w:sz w:val="20"/>
              </w:rPr>
              <w:t>r text 838255</w:t>
            </w:r>
            <w:r w:rsidR="00B60AF4">
              <w:rPr>
                <w:rFonts w:ascii="Cambria" w:hAnsi="Cambria"/>
                <w:sz w:val="20"/>
              </w:rPr>
              <w:t>. 24/7.</w:t>
            </w:r>
          </w:p>
          <w:p w14:paraId="31181E2D" w14:textId="0BC1C9E9" w:rsidR="00007663" w:rsidRDefault="00007663"/>
        </w:tc>
        <w:tc>
          <w:tcPr>
            <w:tcW w:w="713" w:type="dxa"/>
          </w:tcPr>
          <w:p w14:paraId="054A6577" w14:textId="77777777" w:rsidR="008434E3" w:rsidRDefault="008434E3"/>
        </w:tc>
        <w:tc>
          <w:tcPr>
            <w:tcW w:w="713" w:type="dxa"/>
          </w:tcPr>
          <w:p w14:paraId="122333CA" w14:textId="77777777" w:rsidR="00007663" w:rsidRDefault="00007663"/>
        </w:tc>
        <w:tc>
          <w:tcPr>
            <w:tcW w:w="3843" w:type="dxa"/>
          </w:tcPr>
          <w:p w14:paraId="6917EC20" w14:textId="5D579797" w:rsidR="00E001E0" w:rsidRPr="00D72042" w:rsidRDefault="00D72042" w:rsidP="0003539D">
            <w:pPr>
              <w:shd w:val="clear" w:color="auto" w:fill="003399"/>
              <w:jc w:val="center"/>
              <w:rPr>
                <w:sz w:val="20"/>
              </w:rPr>
            </w:pPr>
            <w:r w:rsidRPr="00A214A0">
              <w:rPr>
                <w:b/>
                <w:color w:val="FFFFFF"/>
                <w:sz w:val="20"/>
              </w:rPr>
              <w:t>Thank You Sponsors</w:t>
            </w:r>
          </w:p>
          <w:p w14:paraId="6B8690A4" w14:textId="75A9C40F" w:rsidR="00007663" w:rsidRPr="00A94DE0" w:rsidRDefault="00391C93" w:rsidP="001A3363">
            <w:pPr>
              <w:pStyle w:val="Heading2"/>
              <w:spacing w:before="20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October</w:t>
            </w:r>
            <w:r w:rsidR="0049411A">
              <w:rPr>
                <w:rFonts w:ascii="Cambria" w:hAnsi="Cambria"/>
                <w:sz w:val="20"/>
              </w:rPr>
              <w:t xml:space="preserve"> Sponsors</w:t>
            </w:r>
          </w:p>
          <w:p w14:paraId="2467CFA0" w14:textId="7DEBD310" w:rsidR="00007663" w:rsidRDefault="00060B62" w:rsidP="00F7772B">
            <w:pPr>
              <w:spacing w:before="240" w:after="0"/>
            </w:pPr>
            <w:r>
              <w:rPr>
                <w:rFonts w:ascii="Cambria" w:hAnsi="Cambria"/>
                <w:sz w:val="20"/>
              </w:rPr>
              <w:t>A sp</w:t>
            </w:r>
            <w:r w:rsidR="0049411A">
              <w:rPr>
                <w:rFonts w:ascii="Cambria" w:hAnsi="Cambria"/>
                <w:sz w:val="20"/>
              </w:rPr>
              <w:t>e</w:t>
            </w:r>
            <w:r>
              <w:rPr>
                <w:rFonts w:ascii="Cambria" w:hAnsi="Cambria"/>
                <w:sz w:val="20"/>
              </w:rPr>
              <w:t xml:space="preserve">cial thank you to all our community sponsors. This month, we want to thank </w:t>
            </w:r>
            <w:r w:rsidRPr="001F65AC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Atlantic Bottling </w:t>
            </w:r>
            <w:r w:rsidR="0049411A" w:rsidRPr="001F65AC">
              <w:rPr>
                <w:rFonts w:ascii="Cambria" w:hAnsi="Cambria"/>
                <w:b/>
                <w:bCs/>
                <w:i/>
                <w:iCs/>
                <w:sz w:val="20"/>
              </w:rPr>
              <w:t>Co</w:t>
            </w:r>
            <w:r w:rsidR="0049411A" w:rsidRPr="001F65AC">
              <w:rPr>
                <w:rFonts w:ascii="Cambria" w:hAnsi="Cambria"/>
                <w:b/>
                <w:bCs/>
                <w:sz w:val="20"/>
              </w:rPr>
              <w:t>.,</w:t>
            </w:r>
            <w:r w:rsidR="00DF3922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 TransAmerica, TrueNorth,</w:t>
            </w:r>
            <w:r w:rsidR="0049507E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 Kenwood Leadership Academy, Skogman Realty, </w:t>
            </w:r>
            <w:r w:rsidR="00802F27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and Collins Community Credit Union. </w:t>
            </w:r>
            <w:r w:rsidR="00280B3E">
              <w:rPr>
                <w:rFonts w:ascii="Cambria" w:hAnsi="Cambria"/>
                <w:sz w:val="20"/>
              </w:rPr>
              <w:t>Thank you all for everything you do</w:t>
            </w:r>
            <w:r w:rsidR="00EE0686">
              <w:rPr>
                <w:rFonts w:ascii="Cambria" w:hAnsi="Cambria"/>
                <w:sz w:val="20"/>
              </w:rPr>
              <w:t xml:space="preserve"> to support our veterans.</w:t>
            </w:r>
          </w:p>
          <w:p w14:paraId="3D950444" w14:textId="58419C48" w:rsidR="00007663" w:rsidRPr="00702768" w:rsidRDefault="003419C1" w:rsidP="00F7772B">
            <w:pPr>
              <w:pStyle w:val="Quote"/>
              <w:spacing w:before="240"/>
              <w:rPr>
                <w:sz w:val="28"/>
                <w:szCs w:val="28"/>
              </w:rPr>
            </w:pPr>
            <w:r w:rsidRPr="00702768">
              <w:rPr>
                <w:sz w:val="28"/>
                <w:szCs w:val="28"/>
              </w:rPr>
              <w:t>“</w:t>
            </w:r>
            <w:r w:rsidR="001E3368">
              <w:rPr>
                <w:sz w:val="28"/>
                <w:szCs w:val="28"/>
              </w:rPr>
              <w:t>Their remembrance be as lasting as the land they honored.” – Daniel Webster</w:t>
            </w:r>
          </w:p>
          <w:p w14:paraId="01AC65D3" w14:textId="2F81C1AC" w:rsidR="0051033B" w:rsidRDefault="00A717A0" w:rsidP="00547EF9">
            <w:pPr>
              <w:shd w:val="clear" w:color="auto" w:fill="003399"/>
              <w:spacing w:after="0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Veteran Appreciation Event</w:t>
            </w:r>
          </w:p>
          <w:p w14:paraId="1D7C7B7E" w14:textId="4D236430" w:rsidR="005A1668" w:rsidRPr="0051033B" w:rsidRDefault="00A717A0" w:rsidP="005A1668">
            <w:pPr>
              <w:spacing w:before="240"/>
              <w:jc w:val="center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Heroes &amp; Neighbors</w:t>
            </w:r>
          </w:p>
          <w:p w14:paraId="481FF9E8" w14:textId="506A35CE" w:rsidR="00A717A0" w:rsidRDefault="00A717A0" w:rsidP="00802F27">
            <w:pPr>
              <w:rPr>
                <w:rFonts w:ascii="Cambria" w:hAnsi="Cambria"/>
                <w:sz w:val="20"/>
              </w:rPr>
            </w:pPr>
            <w:r w:rsidRPr="00456914">
              <w:rPr>
                <w:rFonts w:ascii="Cambria" w:hAnsi="Cambria"/>
                <w:sz w:val="20"/>
              </w:rPr>
              <w:t>November 6</w:t>
            </w:r>
            <w:r w:rsidRPr="00456914">
              <w:rPr>
                <w:rFonts w:ascii="Cambria" w:hAnsi="Cambria"/>
                <w:sz w:val="20"/>
                <w:vertAlign w:val="superscript"/>
              </w:rPr>
              <w:t>th</w:t>
            </w:r>
            <w:r w:rsidRPr="00456914">
              <w:rPr>
                <w:rFonts w:ascii="Cambria" w:hAnsi="Cambria"/>
                <w:sz w:val="20"/>
              </w:rPr>
              <w:t>, the Freedom Foundation</w:t>
            </w:r>
            <w:r w:rsidR="00456914" w:rsidRPr="00456914">
              <w:rPr>
                <w:rFonts w:ascii="Cambria" w:hAnsi="Cambria"/>
                <w:sz w:val="20"/>
              </w:rPr>
              <w:t xml:space="preserve"> will be hosting our annual Veteran Appreciation Event: Heroes &amp; Neighbors</w:t>
            </w:r>
            <w:r w:rsidR="00D4576F">
              <w:rPr>
                <w:rFonts w:ascii="Cambria" w:hAnsi="Cambria"/>
                <w:sz w:val="20"/>
              </w:rPr>
              <w:t xml:space="preserve"> sponsored by Cedar Rapids Bank &amp; Trust.</w:t>
            </w:r>
          </w:p>
          <w:p w14:paraId="6EE3AA3C" w14:textId="39713432" w:rsidR="0017619A" w:rsidRDefault="0017619A" w:rsidP="00A717A0">
            <w:pPr>
              <w:spacing w:before="24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Come join us for a fun evening of celebrating our veterans and the community that supports them.</w:t>
            </w:r>
            <w:r w:rsidR="001D46C2">
              <w:rPr>
                <w:rFonts w:ascii="Cambria" w:hAnsi="Cambria"/>
                <w:sz w:val="20"/>
              </w:rPr>
              <w:t xml:space="preserve"> The event will include a catered dinner, entertainment, </w:t>
            </w:r>
            <w:r w:rsidR="00065718">
              <w:rPr>
                <w:rFonts w:ascii="Cambria" w:hAnsi="Cambria"/>
                <w:sz w:val="20"/>
              </w:rPr>
              <w:t>veteran recognition and a car giveaway to a veteran family in need.</w:t>
            </w:r>
          </w:p>
          <w:p w14:paraId="2C3E8787" w14:textId="76EEF77C" w:rsidR="00D95D10" w:rsidRPr="00456914" w:rsidRDefault="00DD7012" w:rsidP="00A717A0">
            <w:pPr>
              <w:spacing w:before="240"/>
              <w:rPr>
                <w:rFonts w:ascii="Cambria" w:hAnsi="Cambria"/>
                <w:sz w:val="20"/>
              </w:rPr>
            </w:pPr>
            <w:r w:rsidRPr="0087595D">
              <w:rPr>
                <w:rFonts w:ascii="Cambria" w:hAnsi="Cambria"/>
                <w:b/>
                <w:bCs/>
                <w:sz w:val="20"/>
              </w:rPr>
              <w:t>All participants will need to obtain their tickets through the Freedom Foundation</w:t>
            </w:r>
            <w:r>
              <w:rPr>
                <w:rFonts w:ascii="Cambria" w:hAnsi="Cambria"/>
                <w:sz w:val="20"/>
              </w:rPr>
              <w:t>.</w:t>
            </w:r>
          </w:p>
          <w:p w14:paraId="47F5E895" w14:textId="77777777" w:rsidR="00456914" w:rsidRPr="00C27F62" w:rsidRDefault="00456914" w:rsidP="00A717A0">
            <w:pPr>
              <w:spacing w:before="240"/>
              <w:rPr>
                <w:rFonts w:ascii="Cambria" w:hAnsi="Cambria"/>
                <w:sz w:val="20"/>
              </w:rPr>
            </w:pPr>
          </w:p>
          <w:p w14:paraId="708E1610" w14:textId="11E12F49" w:rsidR="00DF7DDE" w:rsidRPr="00C27F62" w:rsidRDefault="00DF7DDE" w:rsidP="00E869BE">
            <w:pPr>
              <w:rPr>
                <w:rFonts w:ascii="Cambria" w:hAnsi="Cambria"/>
                <w:sz w:val="20"/>
              </w:rPr>
            </w:pPr>
          </w:p>
        </w:tc>
        <w:tc>
          <w:tcPr>
            <w:tcW w:w="720" w:type="dxa"/>
          </w:tcPr>
          <w:p w14:paraId="15F1630B" w14:textId="77777777" w:rsidR="00007663" w:rsidRDefault="00007663"/>
        </w:tc>
        <w:tc>
          <w:tcPr>
            <w:tcW w:w="719" w:type="dxa"/>
          </w:tcPr>
          <w:p w14:paraId="10DA5827" w14:textId="77777777" w:rsidR="00007663" w:rsidRDefault="00007663"/>
          <w:p w14:paraId="483E7EDD" w14:textId="77777777" w:rsidR="00271D7C" w:rsidRPr="00271D7C" w:rsidRDefault="00271D7C" w:rsidP="00271D7C"/>
          <w:p w14:paraId="2AF0CBB4" w14:textId="77777777" w:rsidR="00271D7C" w:rsidRPr="00271D7C" w:rsidRDefault="00271D7C" w:rsidP="00271D7C"/>
          <w:p w14:paraId="53A2950B" w14:textId="77777777" w:rsidR="00271D7C" w:rsidRPr="00271D7C" w:rsidRDefault="00271D7C" w:rsidP="00271D7C"/>
          <w:p w14:paraId="77685B94" w14:textId="77777777" w:rsidR="00271D7C" w:rsidRPr="00271D7C" w:rsidRDefault="00271D7C" w:rsidP="00271D7C"/>
          <w:p w14:paraId="60360E4E" w14:textId="77777777" w:rsidR="00271D7C" w:rsidRDefault="00271D7C" w:rsidP="00271D7C"/>
          <w:p w14:paraId="687160F4" w14:textId="77777777" w:rsidR="002F0210" w:rsidRPr="00271D7C" w:rsidRDefault="002F0210" w:rsidP="00271D7C"/>
        </w:tc>
        <w:tc>
          <w:tcPr>
            <w:tcW w:w="3851" w:type="dxa"/>
          </w:tcPr>
          <w:p w14:paraId="7EB9519C" w14:textId="5926B370" w:rsidR="009C259C" w:rsidRPr="009C259C" w:rsidRDefault="009C259C" w:rsidP="009C259C">
            <w:pPr>
              <w:pStyle w:val="NormalWeb"/>
              <w:jc w:val="center"/>
              <w:rPr>
                <w:noProof/>
              </w:rPr>
            </w:pPr>
            <w:r w:rsidRPr="009C259C">
              <w:rPr>
                <w:noProof/>
              </w:rPr>
              <w:drawing>
                <wp:inline distT="0" distB="0" distL="0" distR="0" wp14:anchorId="7DC16129" wp14:editId="4CE01459">
                  <wp:extent cx="2449190" cy="1836893"/>
                  <wp:effectExtent l="0" t="0" r="8890" b="0"/>
                  <wp:docPr id="12590184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01841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190" cy="183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8E237" w14:textId="793324F9" w:rsidR="004D75A1" w:rsidRDefault="00473FB8" w:rsidP="004D75A1">
            <w:pPr>
              <w:pStyle w:val="NormalWeb"/>
              <w:jc w:val="center"/>
            </w:pPr>
            <w:r>
              <w:t>Sons of the Legion</w:t>
            </w:r>
            <w:r w:rsidR="00F836F5">
              <w:t xml:space="preserve"> Post #650</w:t>
            </w:r>
          </w:p>
          <w:p w14:paraId="5C4712B8" w14:textId="0F28070F" w:rsidR="00D72042" w:rsidRPr="00A94DE0" w:rsidRDefault="000B7F8B" w:rsidP="00AA10EC">
            <w:pPr>
              <w:shd w:val="clear" w:color="auto" w:fill="003399"/>
              <w:jc w:val="center"/>
              <w:rPr>
                <w:sz w:val="20"/>
              </w:rPr>
            </w:pPr>
            <w:r>
              <w:rPr>
                <w:b/>
                <w:color w:val="FFFFFF"/>
                <w:sz w:val="20"/>
              </w:rPr>
              <w:t>Closing Notes</w:t>
            </w:r>
          </w:p>
          <w:p w14:paraId="09430E59" w14:textId="77777777" w:rsidR="00B86C60" w:rsidRDefault="002459B3" w:rsidP="00B86C60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On behalf of</w:t>
            </w:r>
            <w:r w:rsidR="006C5F8A" w:rsidRPr="00A94DE0">
              <w:rPr>
                <w:rFonts w:ascii="Cambria" w:hAnsi="Cambria"/>
                <w:sz w:val="20"/>
              </w:rPr>
              <w:t xml:space="preserve"> the Board of Directors, we want to say t</w:t>
            </w:r>
            <w:r w:rsidR="00AF2AD5" w:rsidRPr="00A94DE0">
              <w:rPr>
                <w:rFonts w:ascii="Cambria" w:hAnsi="Cambria"/>
                <w:sz w:val="20"/>
              </w:rPr>
              <w:t xml:space="preserve">hank you to all our </w:t>
            </w:r>
            <w:r w:rsidR="00371CBE" w:rsidRPr="00A94DE0">
              <w:rPr>
                <w:rFonts w:ascii="Cambria" w:hAnsi="Cambria"/>
                <w:sz w:val="20"/>
              </w:rPr>
              <w:t xml:space="preserve">staff, </w:t>
            </w:r>
            <w:r w:rsidR="00AF2AD5" w:rsidRPr="00A94DE0">
              <w:rPr>
                <w:rFonts w:ascii="Cambria" w:hAnsi="Cambria"/>
                <w:sz w:val="20"/>
              </w:rPr>
              <w:t>friends, donors, community partners, and volunteers for all you do.</w:t>
            </w:r>
          </w:p>
          <w:p w14:paraId="5210C5A9" w14:textId="3D7D4168" w:rsidR="00007663" w:rsidRPr="00B86C60" w:rsidRDefault="00DD64B4" w:rsidP="00B86C60">
            <w:pPr>
              <w:jc w:val="center"/>
              <w:rPr>
                <w:rFonts w:ascii="Cambria" w:hAnsi="Cambria"/>
                <w:b/>
                <w:bCs/>
                <w:sz w:val="20"/>
              </w:rPr>
            </w:pPr>
            <w:r w:rsidRPr="00744EAA">
              <w:rPr>
                <w:rFonts w:ascii="Cambria" w:hAnsi="Cambria"/>
                <w:b/>
                <w:bCs/>
                <w:sz w:val="20"/>
                <w:u w:val="single"/>
              </w:rPr>
              <w:t>Recreation</w:t>
            </w:r>
            <w:r w:rsidR="00CC06DF" w:rsidRPr="00B86C60"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="00CC06DF" w:rsidRPr="00744EAA">
              <w:rPr>
                <w:rFonts w:ascii="Cambria" w:hAnsi="Cambria"/>
                <w:b/>
                <w:bCs/>
                <w:sz w:val="20"/>
                <w:u w:val="single"/>
              </w:rPr>
              <w:t>Wellness</w:t>
            </w:r>
            <w:r w:rsidR="00CC06DF" w:rsidRPr="00B86C60"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="00CC06DF" w:rsidRPr="00744EAA">
              <w:rPr>
                <w:rFonts w:ascii="Cambria" w:hAnsi="Cambria"/>
                <w:b/>
                <w:bCs/>
                <w:sz w:val="20"/>
                <w:u w:val="single"/>
              </w:rPr>
              <w:t>Resources</w:t>
            </w:r>
          </w:p>
          <w:p w14:paraId="687BD070" w14:textId="00BDB4E6" w:rsidR="00A00946" w:rsidRPr="00A94DE0" w:rsidRDefault="00A00946" w:rsidP="00A00946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 xml:space="preserve">The Freedom Foundation offers a place for veterans to come in, feel welcome, and </w:t>
            </w:r>
            <w:r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>enjoy the camaraderie</w:t>
            </w:r>
            <w:r w:rsidRPr="00FF01C3">
              <w:rPr>
                <w:rFonts w:ascii="Cambria" w:hAnsi="Cambria"/>
                <w:i/>
                <w:iCs/>
                <w:sz w:val="20"/>
              </w:rPr>
              <w:t xml:space="preserve"> </w:t>
            </w:r>
            <w:r w:rsidRPr="00A94DE0">
              <w:rPr>
                <w:rFonts w:ascii="Cambria" w:hAnsi="Cambria"/>
                <w:sz w:val="20"/>
              </w:rPr>
              <w:t>of fellow service members from all branches.</w:t>
            </w:r>
          </w:p>
          <w:p w14:paraId="2329C797" w14:textId="088F0BC1" w:rsidR="00FA3C19" w:rsidRPr="00A94DE0" w:rsidRDefault="000B068A" w:rsidP="00A00946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>We offer our veterans</w:t>
            </w:r>
            <w:r w:rsidR="00AA2FB5" w:rsidRPr="00A94DE0">
              <w:rPr>
                <w:rFonts w:ascii="Cambria" w:hAnsi="Cambria"/>
                <w:sz w:val="20"/>
              </w:rPr>
              <w:t>,</w:t>
            </w:r>
            <w:r w:rsidR="00FA3C19" w:rsidRPr="00A94DE0">
              <w:rPr>
                <w:rFonts w:ascii="Cambria" w:hAnsi="Cambria"/>
                <w:sz w:val="20"/>
              </w:rPr>
              <w:t xml:space="preserve"> spouses,</w:t>
            </w:r>
            <w:r w:rsidR="00AA2FB5" w:rsidRPr="00A94DE0">
              <w:rPr>
                <w:rFonts w:ascii="Cambria" w:hAnsi="Cambria"/>
                <w:sz w:val="20"/>
              </w:rPr>
              <w:t xml:space="preserve"> widows, and acti</w:t>
            </w:r>
            <w:r w:rsidR="00FA3C19" w:rsidRPr="00A94DE0">
              <w:rPr>
                <w:rFonts w:ascii="Cambria" w:hAnsi="Cambria"/>
                <w:sz w:val="20"/>
              </w:rPr>
              <w:t>v</w:t>
            </w:r>
            <w:r w:rsidR="00AA2FB5" w:rsidRPr="00A94DE0">
              <w:rPr>
                <w:rFonts w:ascii="Cambria" w:hAnsi="Cambria"/>
                <w:sz w:val="20"/>
              </w:rPr>
              <w:t>e duty</w:t>
            </w:r>
            <w:r w:rsidRPr="00A94DE0">
              <w:rPr>
                <w:rFonts w:ascii="Cambria" w:hAnsi="Cambria"/>
                <w:sz w:val="20"/>
              </w:rPr>
              <w:t xml:space="preserve"> the availability to utilize our </w:t>
            </w:r>
            <w:r w:rsidR="00243023"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>Veteran Market</w:t>
            </w:r>
            <w:r w:rsidRPr="00AD65FF"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Pr="00A94DE0">
              <w:rPr>
                <w:rFonts w:ascii="Cambria" w:hAnsi="Cambria"/>
                <w:sz w:val="20"/>
              </w:rPr>
              <w:t>resources</w:t>
            </w:r>
            <w:r w:rsidR="00AA2FB5" w:rsidRPr="00A94DE0">
              <w:rPr>
                <w:rFonts w:ascii="Cambria" w:hAnsi="Cambria"/>
                <w:sz w:val="20"/>
              </w:rPr>
              <w:t>.</w:t>
            </w:r>
          </w:p>
          <w:p w14:paraId="6C548176" w14:textId="24124207" w:rsidR="000B068A" w:rsidRPr="00A94DE0" w:rsidRDefault="00AA2FB5" w:rsidP="00A00946">
            <w:pPr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 xml:space="preserve">We serve a </w:t>
            </w:r>
            <w:r w:rsidR="00DB734E"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community </w:t>
            </w:r>
            <w:r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>meal</w:t>
            </w:r>
            <w:r w:rsidRPr="00A94DE0">
              <w:rPr>
                <w:rFonts w:ascii="Cambria" w:hAnsi="Cambria"/>
                <w:sz w:val="20"/>
              </w:rPr>
              <w:t xml:space="preserve"> every Thursday to veterans</w:t>
            </w:r>
            <w:r w:rsidR="00DB734E" w:rsidRPr="00A94DE0">
              <w:rPr>
                <w:rFonts w:ascii="Cambria" w:hAnsi="Cambria"/>
                <w:sz w:val="20"/>
              </w:rPr>
              <w:t>, widows, active duty</w:t>
            </w:r>
            <w:r w:rsidRPr="00A94DE0">
              <w:rPr>
                <w:rFonts w:ascii="Cambria" w:hAnsi="Cambria"/>
                <w:sz w:val="20"/>
              </w:rPr>
              <w:t xml:space="preserve"> and their spouses</w:t>
            </w:r>
            <w:r w:rsidR="00FA3C19" w:rsidRPr="00A94DE0">
              <w:rPr>
                <w:rFonts w:ascii="Cambria" w:hAnsi="Cambria"/>
                <w:sz w:val="20"/>
              </w:rPr>
              <w:t xml:space="preserve"> free of charge.</w:t>
            </w:r>
          </w:p>
          <w:p w14:paraId="273E1694" w14:textId="11C7C7F9" w:rsidR="00FA3C19" w:rsidRPr="00A94DE0" w:rsidRDefault="00213EA8" w:rsidP="001948C9">
            <w:pPr>
              <w:spacing w:after="0"/>
              <w:rPr>
                <w:rFonts w:ascii="Cambria" w:hAnsi="Cambria"/>
                <w:sz w:val="20"/>
              </w:rPr>
            </w:pPr>
            <w:r w:rsidRPr="00A94DE0">
              <w:rPr>
                <w:rFonts w:ascii="Cambria" w:hAnsi="Cambria"/>
                <w:sz w:val="20"/>
              </w:rPr>
              <w:t xml:space="preserve">Our </w:t>
            </w:r>
            <w:r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Veteran </w:t>
            </w:r>
            <w:r w:rsidR="00670DB8"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>Emergency</w:t>
            </w:r>
            <w:r w:rsidRPr="00AD65FF">
              <w:rPr>
                <w:rFonts w:ascii="Cambria" w:hAnsi="Cambria"/>
                <w:b/>
                <w:bCs/>
                <w:i/>
                <w:iCs/>
                <w:sz w:val="20"/>
              </w:rPr>
              <w:t xml:space="preserve"> Assistance Fund</w:t>
            </w:r>
            <w:r w:rsidRPr="00A94DE0">
              <w:rPr>
                <w:rFonts w:ascii="Cambria" w:hAnsi="Cambria"/>
                <w:sz w:val="20"/>
              </w:rPr>
              <w:t xml:space="preserve"> is a </w:t>
            </w:r>
            <w:r w:rsidR="00670DB8" w:rsidRPr="00A94DE0">
              <w:rPr>
                <w:rFonts w:ascii="Cambria" w:hAnsi="Cambria"/>
                <w:sz w:val="20"/>
              </w:rPr>
              <w:t>resource</w:t>
            </w:r>
            <w:r w:rsidRPr="00A94DE0">
              <w:rPr>
                <w:rFonts w:ascii="Cambria" w:hAnsi="Cambria"/>
                <w:sz w:val="20"/>
              </w:rPr>
              <w:t xml:space="preserve"> for veterans to use once a year to help cover</w:t>
            </w:r>
            <w:r w:rsidR="00670DB8" w:rsidRPr="00A94DE0">
              <w:rPr>
                <w:rFonts w:ascii="Cambria" w:hAnsi="Cambria"/>
                <w:sz w:val="20"/>
              </w:rPr>
              <w:t xml:space="preserve"> </w:t>
            </w:r>
            <w:r w:rsidR="00D1545A" w:rsidRPr="00A94DE0">
              <w:rPr>
                <w:rFonts w:ascii="Cambria" w:hAnsi="Cambria"/>
                <w:sz w:val="20"/>
              </w:rPr>
              <w:t>emergenc</w:t>
            </w:r>
            <w:r w:rsidR="00DB734E" w:rsidRPr="00A94DE0">
              <w:rPr>
                <w:rFonts w:ascii="Cambria" w:hAnsi="Cambria"/>
                <w:sz w:val="20"/>
              </w:rPr>
              <w:t>ies or other financial difficulties.</w:t>
            </w:r>
          </w:p>
          <w:p w14:paraId="00EAC768" w14:textId="77777777" w:rsidR="00007663" w:rsidRPr="00EE0686" w:rsidRDefault="00282155" w:rsidP="00AD65FF">
            <w:pPr>
              <w:jc w:val="center"/>
              <w:rPr>
                <w:rFonts w:ascii="Cambria" w:hAnsi="Cambria"/>
                <w:b/>
                <w:bCs/>
                <w:sz w:val="20"/>
              </w:rPr>
            </w:pPr>
            <w:r w:rsidRPr="00EE0686">
              <w:rPr>
                <w:rFonts w:ascii="Cambria" w:hAnsi="Cambria"/>
                <w:b/>
                <w:bCs/>
                <w:sz w:val="20"/>
              </w:rPr>
              <w:t>Please stop in and see us today.</w:t>
            </w:r>
          </w:p>
          <w:p w14:paraId="70F8560A" w14:textId="2A96861A" w:rsidR="002E7433" w:rsidRPr="001A3363" w:rsidRDefault="001A3363" w:rsidP="00691ACC">
            <w:pPr>
              <w:jc w:val="center"/>
              <w:rPr>
                <w:b/>
                <w:bCs/>
                <w:u w:val="single"/>
              </w:rPr>
            </w:pPr>
            <w:r w:rsidRPr="001A3363">
              <w:rPr>
                <w:b/>
                <w:bCs/>
                <w:u w:val="single"/>
              </w:rPr>
              <w:t>https://usfreedomfoundation.org/</w:t>
            </w:r>
          </w:p>
        </w:tc>
      </w:tr>
    </w:tbl>
    <w:p w14:paraId="4A1AF40B" w14:textId="77777777" w:rsidR="00007663" w:rsidRDefault="00007663">
      <w:pPr>
        <w:pStyle w:val="NoSpacing"/>
      </w:pPr>
    </w:p>
    <w:sectPr w:rsidR="00007663" w:rsidSect="00CC68D0">
      <w:pgSz w:w="15840" w:h="12240" w:orient="landscape" w:code="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6F5B41DD"/>
    <w:multiLevelType w:val="hybridMultilevel"/>
    <w:tmpl w:val="EABA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325586">
    <w:abstractNumId w:val="0"/>
  </w:num>
  <w:num w:numId="2" w16cid:durableId="657272443">
    <w:abstractNumId w:val="0"/>
  </w:num>
  <w:num w:numId="3" w16cid:durableId="1371759804">
    <w:abstractNumId w:val="0"/>
    <w:lvlOverride w:ilvl="0">
      <w:startOverride w:val="1"/>
    </w:lvlOverride>
  </w:num>
  <w:num w:numId="4" w16cid:durableId="1931161688">
    <w:abstractNumId w:val="0"/>
    <w:lvlOverride w:ilvl="0">
      <w:startOverride w:val="1"/>
    </w:lvlOverride>
  </w:num>
  <w:num w:numId="5" w16cid:durableId="52394419">
    <w:abstractNumId w:val="0"/>
    <w:lvlOverride w:ilvl="0">
      <w:startOverride w:val="1"/>
    </w:lvlOverride>
  </w:num>
  <w:num w:numId="6" w16cid:durableId="1213268300">
    <w:abstractNumId w:val="0"/>
  </w:num>
  <w:num w:numId="7" w16cid:durableId="79364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4B"/>
    <w:rsid w:val="00001362"/>
    <w:rsid w:val="000039C6"/>
    <w:rsid w:val="00007663"/>
    <w:rsid w:val="0000792C"/>
    <w:rsid w:val="00012D5A"/>
    <w:rsid w:val="00014963"/>
    <w:rsid w:val="000153D7"/>
    <w:rsid w:val="0003539D"/>
    <w:rsid w:val="00043DFB"/>
    <w:rsid w:val="000447DE"/>
    <w:rsid w:val="00050316"/>
    <w:rsid w:val="00052903"/>
    <w:rsid w:val="0005309E"/>
    <w:rsid w:val="0006087B"/>
    <w:rsid w:val="00060B62"/>
    <w:rsid w:val="000630DF"/>
    <w:rsid w:val="00063F6A"/>
    <w:rsid w:val="00065718"/>
    <w:rsid w:val="0006712F"/>
    <w:rsid w:val="00080CE0"/>
    <w:rsid w:val="00081506"/>
    <w:rsid w:val="000843F2"/>
    <w:rsid w:val="00087BDF"/>
    <w:rsid w:val="0009318C"/>
    <w:rsid w:val="000A3C94"/>
    <w:rsid w:val="000B068A"/>
    <w:rsid w:val="000B4311"/>
    <w:rsid w:val="000B7F8B"/>
    <w:rsid w:val="000C0744"/>
    <w:rsid w:val="000C2C96"/>
    <w:rsid w:val="000C330C"/>
    <w:rsid w:val="000C5EE6"/>
    <w:rsid w:val="000C7F1D"/>
    <w:rsid w:val="000D1C11"/>
    <w:rsid w:val="000D38F3"/>
    <w:rsid w:val="000D5051"/>
    <w:rsid w:val="000D6836"/>
    <w:rsid w:val="000D7031"/>
    <w:rsid w:val="000D7F13"/>
    <w:rsid w:val="000E15A3"/>
    <w:rsid w:val="000E31F0"/>
    <w:rsid w:val="000E5EB9"/>
    <w:rsid w:val="000E66F9"/>
    <w:rsid w:val="000E7EB9"/>
    <w:rsid w:val="000F123E"/>
    <w:rsid w:val="000F418E"/>
    <w:rsid w:val="000F7306"/>
    <w:rsid w:val="001032DB"/>
    <w:rsid w:val="001038FF"/>
    <w:rsid w:val="001044F3"/>
    <w:rsid w:val="001051CA"/>
    <w:rsid w:val="00107CC9"/>
    <w:rsid w:val="001152B6"/>
    <w:rsid w:val="0011654C"/>
    <w:rsid w:val="00117360"/>
    <w:rsid w:val="00121605"/>
    <w:rsid w:val="00121661"/>
    <w:rsid w:val="001222CA"/>
    <w:rsid w:val="0012289D"/>
    <w:rsid w:val="00124D2E"/>
    <w:rsid w:val="001268C1"/>
    <w:rsid w:val="00130E75"/>
    <w:rsid w:val="00131201"/>
    <w:rsid w:val="0013641E"/>
    <w:rsid w:val="00136EC1"/>
    <w:rsid w:val="0014077F"/>
    <w:rsid w:val="00141463"/>
    <w:rsid w:val="00142788"/>
    <w:rsid w:val="00143554"/>
    <w:rsid w:val="00143F83"/>
    <w:rsid w:val="00145E6C"/>
    <w:rsid w:val="00150DEE"/>
    <w:rsid w:val="001536C5"/>
    <w:rsid w:val="00153D0A"/>
    <w:rsid w:val="001661F1"/>
    <w:rsid w:val="00166B0D"/>
    <w:rsid w:val="00166BA1"/>
    <w:rsid w:val="00173B50"/>
    <w:rsid w:val="0017619A"/>
    <w:rsid w:val="00180A1C"/>
    <w:rsid w:val="00182F06"/>
    <w:rsid w:val="00193B7F"/>
    <w:rsid w:val="001948C9"/>
    <w:rsid w:val="0019565D"/>
    <w:rsid w:val="0019691C"/>
    <w:rsid w:val="00197A9F"/>
    <w:rsid w:val="001A3363"/>
    <w:rsid w:val="001A4E9B"/>
    <w:rsid w:val="001C2ACF"/>
    <w:rsid w:val="001C3256"/>
    <w:rsid w:val="001C3D17"/>
    <w:rsid w:val="001C634E"/>
    <w:rsid w:val="001C6A90"/>
    <w:rsid w:val="001D46C2"/>
    <w:rsid w:val="001E3368"/>
    <w:rsid w:val="001E6147"/>
    <w:rsid w:val="001E66B2"/>
    <w:rsid w:val="001E71FD"/>
    <w:rsid w:val="001E7DB4"/>
    <w:rsid w:val="001F275F"/>
    <w:rsid w:val="001F3A72"/>
    <w:rsid w:val="001F65AC"/>
    <w:rsid w:val="002035BE"/>
    <w:rsid w:val="00203DA9"/>
    <w:rsid w:val="00206BE5"/>
    <w:rsid w:val="00207389"/>
    <w:rsid w:val="00211937"/>
    <w:rsid w:val="002121F5"/>
    <w:rsid w:val="00213EA8"/>
    <w:rsid w:val="00216FF8"/>
    <w:rsid w:val="002200DF"/>
    <w:rsid w:val="002211FA"/>
    <w:rsid w:val="00223AB1"/>
    <w:rsid w:val="00227B2D"/>
    <w:rsid w:val="00233F5C"/>
    <w:rsid w:val="00236325"/>
    <w:rsid w:val="00236DDC"/>
    <w:rsid w:val="0024052B"/>
    <w:rsid w:val="00243023"/>
    <w:rsid w:val="00245480"/>
    <w:rsid w:val="002459B3"/>
    <w:rsid w:val="0024684E"/>
    <w:rsid w:val="002529D9"/>
    <w:rsid w:val="00254A38"/>
    <w:rsid w:val="00254C59"/>
    <w:rsid w:val="00256E60"/>
    <w:rsid w:val="0026273C"/>
    <w:rsid w:val="002633C3"/>
    <w:rsid w:val="00271D7C"/>
    <w:rsid w:val="002741E3"/>
    <w:rsid w:val="002743E5"/>
    <w:rsid w:val="0028003D"/>
    <w:rsid w:val="00280B3E"/>
    <w:rsid w:val="00282155"/>
    <w:rsid w:val="00283797"/>
    <w:rsid w:val="002851E1"/>
    <w:rsid w:val="00285798"/>
    <w:rsid w:val="002878FB"/>
    <w:rsid w:val="00294648"/>
    <w:rsid w:val="00295B23"/>
    <w:rsid w:val="002A03DC"/>
    <w:rsid w:val="002A1CB4"/>
    <w:rsid w:val="002A21AB"/>
    <w:rsid w:val="002A402A"/>
    <w:rsid w:val="002A53CB"/>
    <w:rsid w:val="002A6149"/>
    <w:rsid w:val="002B11BA"/>
    <w:rsid w:val="002B1294"/>
    <w:rsid w:val="002B12FB"/>
    <w:rsid w:val="002B21AF"/>
    <w:rsid w:val="002B3A20"/>
    <w:rsid w:val="002B3FC2"/>
    <w:rsid w:val="002B6371"/>
    <w:rsid w:val="002C113B"/>
    <w:rsid w:val="002C13B8"/>
    <w:rsid w:val="002C2B83"/>
    <w:rsid w:val="002C2C45"/>
    <w:rsid w:val="002C2F16"/>
    <w:rsid w:val="002C55C5"/>
    <w:rsid w:val="002C5FB6"/>
    <w:rsid w:val="002D1498"/>
    <w:rsid w:val="002D55C7"/>
    <w:rsid w:val="002D5C93"/>
    <w:rsid w:val="002D6B20"/>
    <w:rsid w:val="002D7319"/>
    <w:rsid w:val="002E03EB"/>
    <w:rsid w:val="002E377E"/>
    <w:rsid w:val="002E5CCE"/>
    <w:rsid w:val="002E7433"/>
    <w:rsid w:val="002F0210"/>
    <w:rsid w:val="002F1028"/>
    <w:rsid w:val="002F199C"/>
    <w:rsid w:val="002F74CC"/>
    <w:rsid w:val="00303905"/>
    <w:rsid w:val="003059DC"/>
    <w:rsid w:val="00310E7A"/>
    <w:rsid w:val="00313B8A"/>
    <w:rsid w:val="003169F8"/>
    <w:rsid w:val="00316FF9"/>
    <w:rsid w:val="00320195"/>
    <w:rsid w:val="0032022D"/>
    <w:rsid w:val="00323C9A"/>
    <w:rsid w:val="0033201B"/>
    <w:rsid w:val="00333E75"/>
    <w:rsid w:val="00335AA5"/>
    <w:rsid w:val="003419C1"/>
    <w:rsid w:val="003421E7"/>
    <w:rsid w:val="00343850"/>
    <w:rsid w:val="0034550E"/>
    <w:rsid w:val="003544C6"/>
    <w:rsid w:val="0035481F"/>
    <w:rsid w:val="0036043E"/>
    <w:rsid w:val="00362A48"/>
    <w:rsid w:val="00366E50"/>
    <w:rsid w:val="00367C2F"/>
    <w:rsid w:val="00371CBE"/>
    <w:rsid w:val="0037713E"/>
    <w:rsid w:val="00380717"/>
    <w:rsid w:val="003817A8"/>
    <w:rsid w:val="00382BA4"/>
    <w:rsid w:val="00382C00"/>
    <w:rsid w:val="00382E18"/>
    <w:rsid w:val="00390252"/>
    <w:rsid w:val="00391C93"/>
    <w:rsid w:val="00392B89"/>
    <w:rsid w:val="00393885"/>
    <w:rsid w:val="00397770"/>
    <w:rsid w:val="003A12A6"/>
    <w:rsid w:val="003A51D9"/>
    <w:rsid w:val="003A6B05"/>
    <w:rsid w:val="003A75B0"/>
    <w:rsid w:val="003B0936"/>
    <w:rsid w:val="003B3182"/>
    <w:rsid w:val="003B3B7E"/>
    <w:rsid w:val="003C2BAB"/>
    <w:rsid w:val="003C486A"/>
    <w:rsid w:val="003C5D85"/>
    <w:rsid w:val="003E05C8"/>
    <w:rsid w:val="003E365F"/>
    <w:rsid w:val="003E3D1A"/>
    <w:rsid w:val="003E4C41"/>
    <w:rsid w:val="003E53C5"/>
    <w:rsid w:val="003E5B1C"/>
    <w:rsid w:val="003F109D"/>
    <w:rsid w:val="003F2107"/>
    <w:rsid w:val="003F244D"/>
    <w:rsid w:val="004007A2"/>
    <w:rsid w:val="00405720"/>
    <w:rsid w:val="004064FF"/>
    <w:rsid w:val="00410464"/>
    <w:rsid w:val="00420CA3"/>
    <w:rsid w:val="00431F6B"/>
    <w:rsid w:val="00434343"/>
    <w:rsid w:val="0043471C"/>
    <w:rsid w:val="00436FDB"/>
    <w:rsid w:val="004416ED"/>
    <w:rsid w:val="00442694"/>
    <w:rsid w:val="004439D0"/>
    <w:rsid w:val="00443C0D"/>
    <w:rsid w:val="00444E45"/>
    <w:rsid w:val="00445DDA"/>
    <w:rsid w:val="00446146"/>
    <w:rsid w:val="00447030"/>
    <w:rsid w:val="00447DB3"/>
    <w:rsid w:val="00453887"/>
    <w:rsid w:val="00456914"/>
    <w:rsid w:val="004608A5"/>
    <w:rsid w:val="00462CDC"/>
    <w:rsid w:val="00471143"/>
    <w:rsid w:val="00473FB8"/>
    <w:rsid w:val="004742F2"/>
    <w:rsid w:val="00475DDE"/>
    <w:rsid w:val="004773BF"/>
    <w:rsid w:val="00482B02"/>
    <w:rsid w:val="00485449"/>
    <w:rsid w:val="0049411A"/>
    <w:rsid w:val="0049473C"/>
    <w:rsid w:val="00494E0B"/>
    <w:rsid w:val="0049507E"/>
    <w:rsid w:val="004A1CB5"/>
    <w:rsid w:val="004A4694"/>
    <w:rsid w:val="004B355C"/>
    <w:rsid w:val="004C1C51"/>
    <w:rsid w:val="004C25D3"/>
    <w:rsid w:val="004C48DE"/>
    <w:rsid w:val="004C56D1"/>
    <w:rsid w:val="004C7695"/>
    <w:rsid w:val="004C7E24"/>
    <w:rsid w:val="004D1BF0"/>
    <w:rsid w:val="004D3300"/>
    <w:rsid w:val="004D4491"/>
    <w:rsid w:val="004D6193"/>
    <w:rsid w:val="004D75A1"/>
    <w:rsid w:val="004E04ED"/>
    <w:rsid w:val="004E0F4A"/>
    <w:rsid w:val="004E4A19"/>
    <w:rsid w:val="004F4600"/>
    <w:rsid w:val="00501020"/>
    <w:rsid w:val="005048EA"/>
    <w:rsid w:val="0051033B"/>
    <w:rsid w:val="0051066C"/>
    <w:rsid w:val="00510F44"/>
    <w:rsid w:val="00512CE1"/>
    <w:rsid w:val="00513902"/>
    <w:rsid w:val="00520ACD"/>
    <w:rsid w:val="00525A9F"/>
    <w:rsid w:val="00534E36"/>
    <w:rsid w:val="00537702"/>
    <w:rsid w:val="00543320"/>
    <w:rsid w:val="00544DA8"/>
    <w:rsid w:val="00547EF9"/>
    <w:rsid w:val="005531C3"/>
    <w:rsid w:val="005541D0"/>
    <w:rsid w:val="00554FA0"/>
    <w:rsid w:val="005564F0"/>
    <w:rsid w:val="00557000"/>
    <w:rsid w:val="00567EC8"/>
    <w:rsid w:val="005735A5"/>
    <w:rsid w:val="0057413B"/>
    <w:rsid w:val="005770A1"/>
    <w:rsid w:val="00585AA9"/>
    <w:rsid w:val="00585CD1"/>
    <w:rsid w:val="005920CF"/>
    <w:rsid w:val="00593C8A"/>
    <w:rsid w:val="00593DC9"/>
    <w:rsid w:val="0059681B"/>
    <w:rsid w:val="005A1668"/>
    <w:rsid w:val="005A273B"/>
    <w:rsid w:val="005A4BF1"/>
    <w:rsid w:val="005B048F"/>
    <w:rsid w:val="005B1778"/>
    <w:rsid w:val="005B5663"/>
    <w:rsid w:val="005B65DE"/>
    <w:rsid w:val="005C1E17"/>
    <w:rsid w:val="005C313B"/>
    <w:rsid w:val="005C4238"/>
    <w:rsid w:val="005C428B"/>
    <w:rsid w:val="005D5872"/>
    <w:rsid w:val="005D6240"/>
    <w:rsid w:val="005E191A"/>
    <w:rsid w:val="005E6D05"/>
    <w:rsid w:val="005E7D3E"/>
    <w:rsid w:val="005F0332"/>
    <w:rsid w:val="005F0CE7"/>
    <w:rsid w:val="005F410F"/>
    <w:rsid w:val="005F6E3B"/>
    <w:rsid w:val="00600415"/>
    <w:rsid w:val="0060100C"/>
    <w:rsid w:val="00601708"/>
    <w:rsid w:val="006062A1"/>
    <w:rsid w:val="00610584"/>
    <w:rsid w:val="00615781"/>
    <w:rsid w:val="00616ACC"/>
    <w:rsid w:val="00617EC3"/>
    <w:rsid w:val="00622E37"/>
    <w:rsid w:val="006234FE"/>
    <w:rsid w:val="0062508A"/>
    <w:rsid w:val="00625B64"/>
    <w:rsid w:val="006266EF"/>
    <w:rsid w:val="006269E0"/>
    <w:rsid w:val="00633885"/>
    <w:rsid w:val="0063543A"/>
    <w:rsid w:val="00637E72"/>
    <w:rsid w:val="00640E06"/>
    <w:rsid w:val="0064277E"/>
    <w:rsid w:val="00647356"/>
    <w:rsid w:val="00650C0D"/>
    <w:rsid w:val="0065148B"/>
    <w:rsid w:val="00652DA1"/>
    <w:rsid w:val="00660CBB"/>
    <w:rsid w:val="006620BD"/>
    <w:rsid w:val="00663C00"/>
    <w:rsid w:val="00663EFB"/>
    <w:rsid w:val="00665E18"/>
    <w:rsid w:val="00670395"/>
    <w:rsid w:val="00670DB8"/>
    <w:rsid w:val="00671B69"/>
    <w:rsid w:val="0067473C"/>
    <w:rsid w:val="00675542"/>
    <w:rsid w:val="006804F3"/>
    <w:rsid w:val="00682DCA"/>
    <w:rsid w:val="00691ACC"/>
    <w:rsid w:val="006939A1"/>
    <w:rsid w:val="00695FF8"/>
    <w:rsid w:val="006A11BE"/>
    <w:rsid w:val="006A3210"/>
    <w:rsid w:val="006A56BD"/>
    <w:rsid w:val="006B0F6E"/>
    <w:rsid w:val="006C149A"/>
    <w:rsid w:val="006C336E"/>
    <w:rsid w:val="006C39EA"/>
    <w:rsid w:val="006C4222"/>
    <w:rsid w:val="006C5F8A"/>
    <w:rsid w:val="006D0E89"/>
    <w:rsid w:val="006D1B07"/>
    <w:rsid w:val="006D49EC"/>
    <w:rsid w:val="006D4FEC"/>
    <w:rsid w:val="006D68CE"/>
    <w:rsid w:val="006E0900"/>
    <w:rsid w:val="006E257F"/>
    <w:rsid w:val="006E40F5"/>
    <w:rsid w:val="006E4407"/>
    <w:rsid w:val="006E5E63"/>
    <w:rsid w:val="006E71A5"/>
    <w:rsid w:val="006E7AAA"/>
    <w:rsid w:val="006F5A2C"/>
    <w:rsid w:val="006F5F2E"/>
    <w:rsid w:val="006F6359"/>
    <w:rsid w:val="006F7A95"/>
    <w:rsid w:val="00702768"/>
    <w:rsid w:val="00702C4B"/>
    <w:rsid w:val="0071146C"/>
    <w:rsid w:val="00712778"/>
    <w:rsid w:val="00717963"/>
    <w:rsid w:val="00717B1D"/>
    <w:rsid w:val="00720E96"/>
    <w:rsid w:val="00721A03"/>
    <w:rsid w:val="00721B4E"/>
    <w:rsid w:val="00722B7E"/>
    <w:rsid w:val="007264DE"/>
    <w:rsid w:val="00726AD8"/>
    <w:rsid w:val="0073546A"/>
    <w:rsid w:val="0073629F"/>
    <w:rsid w:val="00737233"/>
    <w:rsid w:val="007429D0"/>
    <w:rsid w:val="00743E17"/>
    <w:rsid w:val="00744EAA"/>
    <w:rsid w:val="00745BA2"/>
    <w:rsid w:val="00745EBF"/>
    <w:rsid w:val="00747605"/>
    <w:rsid w:val="00751FB1"/>
    <w:rsid w:val="00753417"/>
    <w:rsid w:val="00757B76"/>
    <w:rsid w:val="00760E09"/>
    <w:rsid w:val="007643A0"/>
    <w:rsid w:val="00764B8B"/>
    <w:rsid w:val="00767D05"/>
    <w:rsid w:val="0078067C"/>
    <w:rsid w:val="00791C64"/>
    <w:rsid w:val="007A3E94"/>
    <w:rsid w:val="007A4960"/>
    <w:rsid w:val="007A5D5C"/>
    <w:rsid w:val="007A6847"/>
    <w:rsid w:val="007B4788"/>
    <w:rsid w:val="007B7FD3"/>
    <w:rsid w:val="007C58B7"/>
    <w:rsid w:val="007C6FF7"/>
    <w:rsid w:val="007C761E"/>
    <w:rsid w:val="007D55A6"/>
    <w:rsid w:val="007D6CA5"/>
    <w:rsid w:val="007E37BF"/>
    <w:rsid w:val="007E7627"/>
    <w:rsid w:val="007F4C9E"/>
    <w:rsid w:val="0080062C"/>
    <w:rsid w:val="00800F56"/>
    <w:rsid w:val="008014EB"/>
    <w:rsid w:val="00802699"/>
    <w:rsid w:val="00802F27"/>
    <w:rsid w:val="008054F9"/>
    <w:rsid w:val="008229A4"/>
    <w:rsid w:val="00823222"/>
    <w:rsid w:val="00823B11"/>
    <w:rsid w:val="00831D80"/>
    <w:rsid w:val="008353F1"/>
    <w:rsid w:val="00840584"/>
    <w:rsid w:val="008434E3"/>
    <w:rsid w:val="00847A94"/>
    <w:rsid w:val="00850902"/>
    <w:rsid w:val="0085246C"/>
    <w:rsid w:val="00855C28"/>
    <w:rsid w:val="0087595D"/>
    <w:rsid w:val="00880503"/>
    <w:rsid w:val="00880715"/>
    <w:rsid w:val="00882023"/>
    <w:rsid w:val="00882ADB"/>
    <w:rsid w:val="00883822"/>
    <w:rsid w:val="00883F40"/>
    <w:rsid w:val="00884476"/>
    <w:rsid w:val="00884958"/>
    <w:rsid w:val="00885B5C"/>
    <w:rsid w:val="00885C51"/>
    <w:rsid w:val="00886971"/>
    <w:rsid w:val="00887143"/>
    <w:rsid w:val="00890C6A"/>
    <w:rsid w:val="00892A5E"/>
    <w:rsid w:val="00893460"/>
    <w:rsid w:val="00897532"/>
    <w:rsid w:val="008A2CCD"/>
    <w:rsid w:val="008B00D3"/>
    <w:rsid w:val="008B01FF"/>
    <w:rsid w:val="008B6EF6"/>
    <w:rsid w:val="008B7456"/>
    <w:rsid w:val="008B749F"/>
    <w:rsid w:val="008B759C"/>
    <w:rsid w:val="008C259D"/>
    <w:rsid w:val="008C7D31"/>
    <w:rsid w:val="008D39DE"/>
    <w:rsid w:val="008D3AE7"/>
    <w:rsid w:val="008E0CD8"/>
    <w:rsid w:val="008F1349"/>
    <w:rsid w:val="008F65F1"/>
    <w:rsid w:val="008F7AC5"/>
    <w:rsid w:val="00901A12"/>
    <w:rsid w:val="009118A5"/>
    <w:rsid w:val="00911EF2"/>
    <w:rsid w:val="00913481"/>
    <w:rsid w:val="00915581"/>
    <w:rsid w:val="00915D76"/>
    <w:rsid w:val="00921CD5"/>
    <w:rsid w:val="00921E8A"/>
    <w:rsid w:val="00923C12"/>
    <w:rsid w:val="00931238"/>
    <w:rsid w:val="00934BFA"/>
    <w:rsid w:val="00936D23"/>
    <w:rsid w:val="0094174F"/>
    <w:rsid w:val="00942FA9"/>
    <w:rsid w:val="009472D7"/>
    <w:rsid w:val="00947A35"/>
    <w:rsid w:val="00947C37"/>
    <w:rsid w:val="00950883"/>
    <w:rsid w:val="00956F3E"/>
    <w:rsid w:val="00967190"/>
    <w:rsid w:val="009712A4"/>
    <w:rsid w:val="009744AA"/>
    <w:rsid w:val="009778B6"/>
    <w:rsid w:val="00982AD7"/>
    <w:rsid w:val="0098455D"/>
    <w:rsid w:val="00984C55"/>
    <w:rsid w:val="009875AE"/>
    <w:rsid w:val="00993854"/>
    <w:rsid w:val="00993C33"/>
    <w:rsid w:val="00993CBE"/>
    <w:rsid w:val="00995037"/>
    <w:rsid w:val="009A4BA4"/>
    <w:rsid w:val="009A71F4"/>
    <w:rsid w:val="009B0444"/>
    <w:rsid w:val="009B113E"/>
    <w:rsid w:val="009B1D4B"/>
    <w:rsid w:val="009B21F4"/>
    <w:rsid w:val="009B2E38"/>
    <w:rsid w:val="009C2259"/>
    <w:rsid w:val="009C259C"/>
    <w:rsid w:val="009C3DC7"/>
    <w:rsid w:val="009D0317"/>
    <w:rsid w:val="009D0BAA"/>
    <w:rsid w:val="009D1635"/>
    <w:rsid w:val="009D220C"/>
    <w:rsid w:val="009E02E8"/>
    <w:rsid w:val="009E03CB"/>
    <w:rsid w:val="009E3706"/>
    <w:rsid w:val="009F05C2"/>
    <w:rsid w:val="009F3786"/>
    <w:rsid w:val="009F4BE0"/>
    <w:rsid w:val="009F7AC6"/>
    <w:rsid w:val="009F7EA0"/>
    <w:rsid w:val="00A00515"/>
    <w:rsid w:val="00A00946"/>
    <w:rsid w:val="00A018F9"/>
    <w:rsid w:val="00A02B77"/>
    <w:rsid w:val="00A043F4"/>
    <w:rsid w:val="00A047D2"/>
    <w:rsid w:val="00A07234"/>
    <w:rsid w:val="00A1370D"/>
    <w:rsid w:val="00A1535D"/>
    <w:rsid w:val="00A15A4A"/>
    <w:rsid w:val="00A15BF1"/>
    <w:rsid w:val="00A21068"/>
    <w:rsid w:val="00A21656"/>
    <w:rsid w:val="00A2769D"/>
    <w:rsid w:val="00A27D46"/>
    <w:rsid w:val="00A31415"/>
    <w:rsid w:val="00A31AD8"/>
    <w:rsid w:val="00A35478"/>
    <w:rsid w:val="00A402E7"/>
    <w:rsid w:val="00A41C74"/>
    <w:rsid w:val="00A42DE4"/>
    <w:rsid w:val="00A439C5"/>
    <w:rsid w:val="00A45F75"/>
    <w:rsid w:val="00A57AFB"/>
    <w:rsid w:val="00A60D9D"/>
    <w:rsid w:val="00A64AE5"/>
    <w:rsid w:val="00A66693"/>
    <w:rsid w:val="00A717A0"/>
    <w:rsid w:val="00A75B77"/>
    <w:rsid w:val="00A8071E"/>
    <w:rsid w:val="00A81334"/>
    <w:rsid w:val="00A81F56"/>
    <w:rsid w:val="00A84527"/>
    <w:rsid w:val="00A87D01"/>
    <w:rsid w:val="00A910B3"/>
    <w:rsid w:val="00A9123E"/>
    <w:rsid w:val="00A91A89"/>
    <w:rsid w:val="00A94A8D"/>
    <w:rsid w:val="00A94DE0"/>
    <w:rsid w:val="00A94FF1"/>
    <w:rsid w:val="00A96EF0"/>
    <w:rsid w:val="00AA10EC"/>
    <w:rsid w:val="00AA2FB5"/>
    <w:rsid w:val="00AA5FAF"/>
    <w:rsid w:val="00AB10D3"/>
    <w:rsid w:val="00AB10DD"/>
    <w:rsid w:val="00AB3F36"/>
    <w:rsid w:val="00AB7192"/>
    <w:rsid w:val="00AC2E53"/>
    <w:rsid w:val="00AC6797"/>
    <w:rsid w:val="00AC71C1"/>
    <w:rsid w:val="00AD65FF"/>
    <w:rsid w:val="00AD6A8B"/>
    <w:rsid w:val="00AE4D70"/>
    <w:rsid w:val="00AE5C21"/>
    <w:rsid w:val="00AE7697"/>
    <w:rsid w:val="00AE7EB6"/>
    <w:rsid w:val="00AF2AD5"/>
    <w:rsid w:val="00AF2F07"/>
    <w:rsid w:val="00AF515F"/>
    <w:rsid w:val="00B0018C"/>
    <w:rsid w:val="00B04219"/>
    <w:rsid w:val="00B06005"/>
    <w:rsid w:val="00B07E59"/>
    <w:rsid w:val="00B115A1"/>
    <w:rsid w:val="00B12CF3"/>
    <w:rsid w:val="00B1693C"/>
    <w:rsid w:val="00B17084"/>
    <w:rsid w:val="00B27DCE"/>
    <w:rsid w:val="00B31A79"/>
    <w:rsid w:val="00B31E25"/>
    <w:rsid w:val="00B342CA"/>
    <w:rsid w:val="00B34409"/>
    <w:rsid w:val="00B35141"/>
    <w:rsid w:val="00B4308F"/>
    <w:rsid w:val="00B44108"/>
    <w:rsid w:val="00B56F18"/>
    <w:rsid w:val="00B57408"/>
    <w:rsid w:val="00B60AF4"/>
    <w:rsid w:val="00B639F9"/>
    <w:rsid w:val="00B64E1F"/>
    <w:rsid w:val="00B66420"/>
    <w:rsid w:val="00B7141E"/>
    <w:rsid w:val="00B7686C"/>
    <w:rsid w:val="00B80AA1"/>
    <w:rsid w:val="00B8287F"/>
    <w:rsid w:val="00B8459D"/>
    <w:rsid w:val="00B84F0D"/>
    <w:rsid w:val="00B86C60"/>
    <w:rsid w:val="00B94EBC"/>
    <w:rsid w:val="00BA675B"/>
    <w:rsid w:val="00BA6FD4"/>
    <w:rsid w:val="00BA7C30"/>
    <w:rsid w:val="00BB03A2"/>
    <w:rsid w:val="00BB203B"/>
    <w:rsid w:val="00BB36E2"/>
    <w:rsid w:val="00BB5F06"/>
    <w:rsid w:val="00BB73F1"/>
    <w:rsid w:val="00BC0992"/>
    <w:rsid w:val="00BC447B"/>
    <w:rsid w:val="00BC662B"/>
    <w:rsid w:val="00BC6A85"/>
    <w:rsid w:val="00BD00DF"/>
    <w:rsid w:val="00BD09F9"/>
    <w:rsid w:val="00BD11AE"/>
    <w:rsid w:val="00BD451A"/>
    <w:rsid w:val="00BD523A"/>
    <w:rsid w:val="00BE7138"/>
    <w:rsid w:val="00BF039E"/>
    <w:rsid w:val="00BF120E"/>
    <w:rsid w:val="00BF514F"/>
    <w:rsid w:val="00C002EA"/>
    <w:rsid w:val="00C01CD8"/>
    <w:rsid w:val="00C04264"/>
    <w:rsid w:val="00C16BC9"/>
    <w:rsid w:val="00C17377"/>
    <w:rsid w:val="00C2060F"/>
    <w:rsid w:val="00C263F8"/>
    <w:rsid w:val="00C27B83"/>
    <w:rsid w:val="00C27F62"/>
    <w:rsid w:val="00C300E0"/>
    <w:rsid w:val="00C33EFD"/>
    <w:rsid w:val="00C36318"/>
    <w:rsid w:val="00C4008E"/>
    <w:rsid w:val="00C423D0"/>
    <w:rsid w:val="00C428AE"/>
    <w:rsid w:val="00C46A75"/>
    <w:rsid w:val="00C46EFA"/>
    <w:rsid w:val="00C5279B"/>
    <w:rsid w:val="00C52894"/>
    <w:rsid w:val="00C53181"/>
    <w:rsid w:val="00C56A80"/>
    <w:rsid w:val="00C5753F"/>
    <w:rsid w:val="00C7228E"/>
    <w:rsid w:val="00C75C25"/>
    <w:rsid w:val="00C77578"/>
    <w:rsid w:val="00C77761"/>
    <w:rsid w:val="00C77FAB"/>
    <w:rsid w:val="00C84FC8"/>
    <w:rsid w:val="00C86992"/>
    <w:rsid w:val="00C96FB3"/>
    <w:rsid w:val="00CA272D"/>
    <w:rsid w:val="00CA6ADB"/>
    <w:rsid w:val="00CA6C5B"/>
    <w:rsid w:val="00CA7C7F"/>
    <w:rsid w:val="00CB0EED"/>
    <w:rsid w:val="00CB2558"/>
    <w:rsid w:val="00CB6AA3"/>
    <w:rsid w:val="00CC06DF"/>
    <w:rsid w:val="00CC20CF"/>
    <w:rsid w:val="00CC3AE2"/>
    <w:rsid w:val="00CC5B22"/>
    <w:rsid w:val="00CC5D3B"/>
    <w:rsid w:val="00CC68D0"/>
    <w:rsid w:val="00CC6CA5"/>
    <w:rsid w:val="00CD1C59"/>
    <w:rsid w:val="00CD2CDC"/>
    <w:rsid w:val="00CD3126"/>
    <w:rsid w:val="00CD379C"/>
    <w:rsid w:val="00CD6DCA"/>
    <w:rsid w:val="00CD6E25"/>
    <w:rsid w:val="00CD712A"/>
    <w:rsid w:val="00CE0A08"/>
    <w:rsid w:val="00CE29B5"/>
    <w:rsid w:val="00CE4A7E"/>
    <w:rsid w:val="00CE7C15"/>
    <w:rsid w:val="00CF16E6"/>
    <w:rsid w:val="00CF3A47"/>
    <w:rsid w:val="00CF694D"/>
    <w:rsid w:val="00CF7616"/>
    <w:rsid w:val="00D0318A"/>
    <w:rsid w:val="00D04242"/>
    <w:rsid w:val="00D059C7"/>
    <w:rsid w:val="00D10BE2"/>
    <w:rsid w:val="00D12578"/>
    <w:rsid w:val="00D1487E"/>
    <w:rsid w:val="00D1545A"/>
    <w:rsid w:val="00D20176"/>
    <w:rsid w:val="00D23639"/>
    <w:rsid w:val="00D23BCE"/>
    <w:rsid w:val="00D30D69"/>
    <w:rsid w:val="00D311F5"/>
    <w:rsid w:val="00D31318"/>
    <w:rsid w:val="00D314C3"/>
    <w:rsid w:val="00D325BC"/>
    <w:rsid w:val="00D336F7"/>
    <w:rsid w:val="00D34070"/>
    <w:rsid w:val="00D3544B"/>
    <w:rsid w:val="00D366E8"/>
    <w:rsid w:val="00D40CB9"/>
    <w:rsid w:val="00D4217E"/>
    <w:rsid w:val="00D436E0"/>
    <w:rsid w:val="00D45301"/>
    <w:rsid w:val="00D4576F"/>
    <w:rsid w:val="00D47D05"/>
    <w:rsid w:val="00D50622"/>
    <w:rsid w:val="00D51F1B"/>
    <w:rsid w:val="00D549C2"/>
    <w:rsid w:val="00D55F3F"/>
    <w:rsid w:val="00D646A4"/>
    <w:rsid w:val="00D72042"/>
    <w:rsid w:val="00D74496"/>
    <w:rsid w:val="00D80566"/>
    <w:rsid w:val="00D84500"/>
    <w:rsid w:val="00D84DBD"/>
    <w:rsid w:val="00D84E73"/>
    <w:rsid w:val="00D85B22"/>
    <w:rsid w:val="00D91647"/>
    <w:rsid w:val="00D95764"/>
    <w:rsid w:val="00D95C6A"/>
    <w:rsid w:val="00D95D10"/>
    <w:rsid w:val="00D97CAC"/>
    <w:rsid w:val="00DA0E61"/>
    <w:rsid w:val="00DA4A16"/>
    <w:rsid w:val="00DA5872"/>
    <w:rsid w:val="00DA6E01"/>
    <w:rsid w:val="00DA7791"/>
    <w:rsid w:val="00DB5EF9"/>
    <w:rsid w:val="00DB734E"/>
    <w:rsid w:val="00DC3423"/>
    <w:rsid w:val="00DC53A5"/>
    <w:rsid w:val="00DC72CA"/>
    <w:rsid w:val="00DC7FCA"/>
    <w:rsid w:val="00DD1F69"/>
    <w:rsid w:val="00DD64B4"/>
    <w:rsid w:val="00DD6726"/>
    <w:rsid w:val="00DD6A4C"/>
    <w:rsid w:val="00DD6F7D"/>
    <w:rsid w:val="00DD7012"/>
    <w:rsid w:val="00DD7C97"/>
    <w:rsid w:val="00DE621B"/>
    <w:rsid w:val="00DE72FA"/>
    <w:rsid w:val="00DF36A9"/>
    <w:rsid w:val="00DF3729"/>
    <w:rsid w:val="00DF3922"/>
    <w:rsid w:val="00DF466F"/>
    <w:rsid w:val="00DF4730"/>
    <w:rsid w:val="00DF4B37"/>
    <w:rsid w:val="00DF5314"/>
    <w:rsid w:val="00DF63D6"/>
    <w:rsid w:val="00DF7CBB"/>
    <w:rsid w:val="00DF7DDE"/>
    <w:rsid w:val="00E001E0"/>
    <w:rsid w:val="00E00FD8"/>
    <w:rsid w:val="00E016FE"/>
    <w:rsid w:val="00E02828"/>
    <w:rsid w:val="00E06406"/>
    <w:rsid w:val="00E064BC"/>
    <w:rsid w:val="00E07C57"/>
    <w:rsid w:val="00E102B0"/>
    <w:rsid w:val="00E14112"/>
    <w:rsid w:val="00E160A1"/>
    <w:rsid w:val="00E16151"/>
    <w:rsid w:val="00E17FB4"/>
    <w:rsid w:val="00E21EAC"/>
    <w:rsid w:val="00E224CD"/>
    <w:rsid w:val="00E22AC1"/>
    <w:rsid w:val="00E27925"/>
    <w:rsid w:val="00E315E9"/>
    <w:rsid w:val="00E32ECB"/>
    <w:rsid w:val="00E338CB"/>
    <w:rsid w:val="00E408FB"/>
    <w:rsid w:val="00E47980"/>
    <w:rsid w:val="00E536E3"/>
    <w:rsid w:val="00E554B4"/>
    <w:rsid w:val="00E56015"/>
    <w:rsid w:val="00E56D75"/>
    <w:rsid w:val="00E60D07"/>
    <w:rsid w:val="00E71AF5"/>
    <w:rsid w:val="00E729FE"/>
    <w:rsid w:val="00E72C8A"/>
    <w:rsid w:val="00E743E7"/>
    <w:rsid w:val="00E74D96"/>
    <w:rsid w:val="00E84474"/>
    <w:rsid w:val="00E8635A"/>
    <w:rsid w:val="00E869BE"/>
    <w:rsid w:val="00E90D01"/>
    <w:rsid w:val="00E9177F"/>
    <w:rsid w:val="00E92C58"/>
    <w:rsid w:val="00EA2943"/>
    <w:rsid w:val="00EA462E"/>
    <w:rsid w:val="00EA5C52"/>
    <w:rsid w:val="00EB4DB9"/>
    <w:rsid w:val="00EC0DB6"/>
    <w:rsid w:val="00EC1FA8"/>
    <w:rsid w:val="00EC3104"/>
    <w:rsid w:val="00EC7290"/>
    <w:rsid w:val="00ED16F3"/>
    <w:rsid w:val="00ED1FB2"/>
    <w:rsid w:val="00ED21D7"/>
    <w:rsid w:val="00ED2FCF"/>
    <w:rsid w:val="00ED47BA"/>
    <w:rsid w:val="00EE0686"/>
    <w:rsid w:val="00EE5272"/>
    <w:rsid w:val="00EE5D9A"/>
    <w:rsid w:val="00EE6739"/>
    <w:rsid w:val="00EF186B"/>
    <w:rsid w:val="00EF5EFF"/>
    <w:rsid w:val="00F120B0"/>
    <w:rsid w:val="00F1567B"/>
    <w:rsid w:val="00F1706C"/>
    <w:rsid w:val="00F2053F"/>
    <w:rsid w:val="00F20EEC"/>
    <w:rsid w:val="00F2230D"/>
    <w:rsid w:val="00F22BD0"/>
    <w:rsid w:val="00F23B4F"/>
    <w:rsid w:val="00F24573"/>
    <w:rsid w:val="00F25B46"/>
    <w:rsid w:val="00F261F4"/>
    <w:rsid w:val="00F32623"/>
    <w:rsid w:val="00F32A09"/>
    <w:rsid w:val="00F36B80"/>
    <w:rsid w:val="00F4139D"/>
    <w:rsid w:val="00F46287"/>
    <w:rsid w:val="00F4691C"/>
    <w:rsid w:val="00F47ED9"/>
    <w:rsid w:val="00F54BDB"/>
    <w:rsid w:val="00F60C4A"/>
    <w:rsid w:val="00F60EBD"/>
    <w:rsid w:val="00F61B58"/>
    <w:rsid w:val="00F61FAA"/>
    <w:rsid w:val="00F632A3"/>
    <w:rsid w:val="00F658FB"/>
    <w:rsid w:val="00F720EB"/>
    <w:rsid w:val="00F7772B"/>
    <w:rsid w:val="00F80ADF"/>
    <w:rsid w:val="00F836F5"/>
    <w:rsid w:val="00F83944"/>
    <w:rsid w:val="00F96EC0"/>
    <w:rsid w:val="00FA0493"/>
    <w:rsid w:val="00FA3C19"/>
    <w:rsid w:val="00FA45CB"/>
    <w:rsid w:val="00FA49F9"/>
    <w:rsid w:val="00FA662D"/>
    <w:rsid w:val="00FB01E8"/>
    <w:rsid w:val="00FB1301"/>
    <w:rsid w:val="00FB1E82"/>
    <w:rsid w:val="00FB256E"/>
    <w:rsid w:val="00FB2A40"/>
    <w:rsid w:val="00FB5310"/>
    <w:rsid w:val="00FB5435"/>
    <w:rsid w:val="00FB61CF"/>
    <w:rsid w:val="00FB6CC4"/>
    <w:rsid w:val="00FC031C"/>
    <w:rsid w:val="00FD6836"/>
    <w:rsid w:val="00FD7D7E"/>
    <w:rsid w:val="00FE0775"/>
    <w:rsid w:val="00FE1F0B"/>
    <w:rsid w:val="00FE239A"/>
    <w:rsid w:val="00FE4FFD"/>
    <w:rsid w:val="00FE5CC5"/>
    <w:rsid w:val="00FE5D5B"/>
    <w:rsid w:val="00FE732D"/>
    <w:rsid w:val="00FF01C3"/>
    <w:rsid w:val="00FF103B"/>
    <w:rsid w:val="00FF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BDBF1"/>
  <w15:chartTrackingRefBased/>
  <w15:docId w15:val="{B65C55E8-04A3-4322-8C9C-AED38068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table" w:styleId="PlainTable4">
    <w:name w:val="Plain Table 4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0153D7"/>
    <w:rPr>
      <w:color w:val="4D443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3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F22B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5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ng.com/ck/a?!&amp;&amp;p=136bec4c5556fd0a6d1c9ce4b8c4192b03b58dc64d5eb9219dace1f57c0eaf8bJmltdHM9MTc3MjQ5NjAwMA&amp;ptn=3&amp;ver=2&amp;hsh=4&amp;fclid=31967e4c-9206-67b1-05c5-685e933b669e&amp;psq=pool+cue+emoji&amp;u=a1aHR0cHM6Ly9lbW9qaXZlcnNlLmFpL3Bvb2wtOC1iYWx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acebook.com/FreedomFoundationCR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odg\AppData\Roaming\Microsoft\Templates\Business%20Brochure.dotx" TargetMode="External"/></Relationship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DB3DC-6280-469B-86CA-F490E00FF6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a512105-f5c1-4218-ac7c-0a00ae3a658d}" enabled="1" method="Standard" siteId="{f5140dc4-8c79-4a31-87a2-b71b38476b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105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Freedom Foundation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Rodgers</dc:creator>
  <cp:lastModifiedBy>Eric Parker</cp:lastModifiedBy>
  <cp:revision>59</cp:revision>
  <dcterms:created xsi:type="dcterms:W3CDTF">2026-10-05T16:01:00Z</dcterms:created>
  <dcterms:modified xsi:type="dcterms:W3CDTF">2026-10-05T17:45:00Z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