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Layout"/>
        <w:tblW w:w="15183" w:type="dxa"/>
        <w:jc w:val="center"/>
        <w:tblLayout w:type="fixed"/>
        <w:tblLook w:val="04A0" w:firstRow="1" w:lastRow="0" w:firstColumn="1" w:lastColumn="0" w:noHBand="0" w:noVBand="1"/>
        <w:tblDescription w:val="Brochure layout table page 1"/>
      </w:tblPr>
      <w:tblGrid>
        <w:gridCol w:w="4517"/>
        <w:gridCol w:w="720"/>
        <w:gridCol w:w="674"/>
        <w:gridCol w:w="3926"/>
        <w:gridCol w:w="727"/>
        <w:gridCol w:w="712"/>
        <w:gridCol w:w="3907"/>
      </w:tblGrid>
      <w:tr w:rsidR="00007663" w14:paraId="387BD3FA" w14:textId="77777777" w:rsidTr="00BC6A85">
        <w:trPr>
          <w:trHeight w:hRule="exact" w:val="10890"/>
          <w:jc w:val="center"/>
        </w:trPr>
        <w:tc>
          <w:tcPr>
            <w:tcW w:w="4517" w:type="dxa"/>
          </w:tcPr>
          <w:p w14:paraId="08DD01E9" w14:textId="7C6408B1" w:rsidR="00007663" w:rsidRDefault="006E40F5" w:rsidP="0024052B">
            <w:pPr>
              <w:jc w:val="center"/>
            </w:pPr>
            <w:r>
              <w:rPr>
                <w:noProof/>
              </w:rPr>
              <w:drawing>
                <wp:inline distT="0" distB="0" distL="0" distR="0" wp14:anchorId="2D12B445" wp14:editId="1F8C35BD">
                  <wp:extent cx="2286000" cy="1246816"/>
                  <wp:effectExtent l="0" t="0" r="0" b="0"/>
                  <wp:docPr id="103937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6839" cy="1258182"/>
                          </a:xfrm>
                          <a:prstGeom prst="rect">
                            <a:avLst/>
                          </a:prstGeom>
                          <a:noFill/>
                          <a:ln>
                            <a:noFill/>
                          </a:ln>
                        </pic:spPr>
                      </pic:pic>
                    </a:graphicData>
                  </a:graphic>
                </wp:inline>
              </w:drawing>
            </w:r>
          </w:p>
          <w:p w14:paraId="219EF773" w14:textId="49A9D3C2" w:rsidR="00007663" w:rsidRPr="00984C55" w:rsidRDefault="00303905" w:rsidP="00984C55">
            <w:pPr>
              <w:pStyle w:val="Caption"/>
              <w:jc w:val="center"/>
              <w:rPr>
                <w:b/>
                <w:bCs/>
                <w:sz w:val="28"/>
                <w:szCs w:val="28"/>
                <w:u w:val="single"/>
              </w:rPr>
            </w:pPr>
            <w:r w:rsidRPr="00984C55">
              <w:rPr>
                <w:b/>
                <w:bCs/>
                <w:sz w:val="28"/>
                <w:szCs w:val="28"/>
                <w:u w:val="single"/>
              </w:rPr>
              <w:t>The Veterans Voice</w:t>
            </w:r>
          </w:p>
          <w:p w14:paraId="579BAF09" w14:textId="2E02A999" w:rsidR="00303905" w:rsidRDefault="00303905" w:rsidP="005E7D3E">
            <w:pPr>
              <w:jc w:val="center"/>
              <w:rPr>
                <w:b/>
                <w:bCs/>
                <w:u w:val="single"/>
              </w:rPr>
            </w:pPr>
            <w:r w:rsidRPr="005E7D3E">
              <w:rPr>
                <w:b/>
                <w:bCs/>
                <w:u w:val="single"/>
              </w:rPr>
              <w:t xml:space="preserve">Serving </w:t>
            </w:r>
            <w:r w:rsidR="00984C55" w:rsidRPr="005E7D3E">
              <w:rPr>
                <w:b/>
                <w:bCs/>
                <w:u w:val="single"/>
              </w:rPr>
              <w:t>Those Who Served</w:t>
            </w:r>
          </w:p>
          <w:p w14:paraId="351D3F74" w14:textId="1FF79EC8" w:rsidR="005E7D3E" w:rsidRPr="00AE4D70" w:rsidRDefault="005E7D3E" w:rsidP="005E7D3E">
            <w:pPr>
              <w:jc w:val="center"/>
              <w:rPr>
                <w:b/>
                <w:bCs/>
                <w:sz w:val="20"/>
              </w:rPr>
            </w:pPr>
            <w:r w:rsidRPr="00AE4D70">
              <w:rPr>
                <w:b/>
                <w:bCs/>
                <w:sz w:val="20"/>
              </w:rPr>
              <w:t>Issue</w:t>
            </w:r>
            <w:r w:rsidR="003059DC" w:rsidRPr="00AE4D70">
              <w:rPr>
                <w:b/>
                <w:bCs/>
                <w:sz w:val="20"/>
              </w:rPr>
              <w:t xml:space="preserve"> </w:t>
            </w:r>
            <w:r w:rsidR="00C423D0" w:rsidRPr="00AE4D70">
              <w:rPr>
                <w:b/>
                <w:bCs/>
                <w:sz w:val="20"/>
              </w:rPr>
              <w:t>1</w:t>
            </w:r>
            <w:r w:rsidR="0067473C">
              <w:rPr>
                <w:b/>
                <w:bCs/>
                <w:sz w:val="20"/>
              </w:rPr>
              <w:t>1</w:t>
            </w:r>
            <w:r w:rsidR="009472D7" w:rsidRPr="00AE4D70">
              <w:rPr>
                <w:b/>
                <w:bCs/>
                <w:sz w:val="20"/>
              </w:rPr>
              <w:t xml:space="preserve"> </w:t>
            </w:r>
            <w:r w:rsidR="003059DC" w:rsidRPr="00AE4D70">
              <w:rPr>
                <w:b/>
                <w:bCs/>
                <w:sz w:val="20"/>
              </w:rPr>
              <w:t xml:space="preserve">| </w:t>
            </w:r>
            <w:r w:rsidR="0067473C">
              <w:rPr>
                <w:b/>
                <w:bCs/>
                <w:sz w:val="20"/>
              </w:rPr>
              <w:t>September</w:t>
            </w:r>
            <w:r w:rsidR="009472D7" w:rsidRPr="00AE4D70">
              <w:rPr>
                <w:b/>
                <w:bCs/>
                <w:sz w:val="20"/>
              </w:rPr>
              <w:t xml:space="preserve"> 2026</w:t>
            </w:r>
          </w:p>
          <w:p w14:paraId="1A7135EE" w14:textId="77777777" w:rsidR="009118A5" w:rsidRPr="00A214A0" w:rsidRDefault="009118A5" w:rsidP="0003539D">
            <w:pPr>
              <w:shd w:val="clear" w:color="auto" w:fill="003399"/>
              <w:jc w:val="center"/>
              <w:rPr>
                <w:sz w:val="20"/>
              </w:rPr>
            </w:pPr>
            <w:r w:rsidRPr="00A214A0">
              <w:rPr>
                <w:b/>
                <w:color w:val="FFFFFF"/>
                <w:sz w:val="20"/>
              </w:rPr>
              <w:t>Message from the Director</w:t>
            </w:r>
          </w:p>
          <w:p w14:paraId="35798797" w14:textId="77777777" w:rsidR="00382C00" w:rsidRDefault="009118A5" w:rsidP="00382C00">
            <w:pPr>
              <w:pStyle w:val="Heading2"/>
              <w:spacing w:before="0" w:after="0"/>
              <w:jc w:val="center"/>
              <w:rPr>
                <w:rFonts w:ascii="Cambria" w:hAnsi="Cambria"/>
                <w:b w:val="0"/>
                <w:bCs w:val="0"/>
                <w:sz w:val="20"/>
              </w:rPr>
            </w:pPr>
            <w:r w:rsidRPr="00FB5310">
              <w:rPr>
                <w:rFonts w:ascii="Cambria" w:hAnsi="Cambria"/>
                <w:b w:val="0"/>
                <w:bCs w:val="0"/>
                <w:sz w:val="20"/>
              </w:rPr>
              <w:t>Dear Veterans</w:t>
            </w:r>
            <w:r w:rsidR="00207389">
              <w:rPr>
                <w:rFonts w:ascii="Cambria" w:hAnsi="Cambria"/>
                <w:b w:val="0"/>
                <w:bCs w:val="0"/>
                <w:sz w:val="20"/>
              </w:rPr>
              <w:t xml:space="preserve">, </w:t>
            </w:r>
            <w:r w:rsidRPr="00FB5310">
              <w:rPr>
                <w:rFonts w:ascii="Cambria" w:hAnsi="Cambria"/>
                <w:b w:val="0"/>
                <w:bCs w:val="0"/>
                <w:sz w:val="20"/>
              </w:rPr>
              <w:t>friends and family,</w:t>
            </w:r>
          </w:p>
          <w:p w14:paraId="09DFC66C" w14:textId="66A7461D" w:rsidR="009D1635" w:rsidRPr="009D1635" w:rsidRDefault="00335AA5" w:rsidP="00335AA5">
            <w:pPr>
              <w:spacing w:after="0"/>
              <w:jc w:val="center"/>
              <w:rPr>
                <w:rFonts w:ascii="Cambria" w:hAnsi="Cambria"/>
                <w:sz w:val="20"/>
              </w:rPr>
            </w:pPr>
            <w:r>
              <w:rPr>
                <w:rFonts w:ascii="Cambria" w:hAnsi="Cambria"/>
                <w:sz w:val="20"/>
              </w:rPr>
              <w:t>t</w:t>
            </w:r>
            <w:r w:rsidR="009D1635" w:rsidRPr="009D1635">
              <w:rPr>
                <w:rFonts w:ascii="Cambria" w:hAnsi="Cambria"/>
                <w:sz w:val="20"/>
              </w:rPr>
              <w:t>hank you for your service, sacrifice, and unwavering dedication to our nation. Your strength and commitment have helped shape the communities we call home.</w:t>
            </w:r>
            <w:r w:rsidR="004C1C51">
              <w:rPr>
                <w:rFonts w:ascii="Cambria" w:hAnsi="Cambria"/>
                <w:sz w:val="20"/>
              </w:rPr>
              <w:t xml:space="preserve">  We encourage you to </w:t>
            </w:r>
            <w:r w:rsidR="009D1635" w:rsidRPr="009D1635">
              <w:rPr>
                <w:rFonts w:ascii="Cambria" w:hAnsi="Cambria"/>
                <w:sz w:val="20"/>
              </w:rPr>
              <w:t>celebrate not only our veterans but also the families, friends, neighbors, and community members who stand beside them. Strong communities are built through connection, understanding, and support. Together, we can create a community where every veteran and family feels valued, supported, and connected.</w:t>
            </w:r>
          </w:p>
          <w:p w14:paraId="792A27DD" w14:textId="7E8C1231" w:rsidR="00124D2E" w:rsidRPr="00124D2E" w:rsidRDefault="00063F6A" w:rsidP="00335AA5">
            <w:pPr>
              <w:spacing w:after="0"/>
              <w:jc w:val="center"/>
            </w:pPr>
            <w:r>
              <w:rPr>
                <w:rFonts w:ascii="Cambria" w:hAnsi="Cambria"/>
                <w:sz w:val="20"/>
              </w:rPr>
              <w:t>-</w:t>
            </w:r>
            <w:r w:rsidR="00124D2E" w:rsidRPr="00FB5310">
              <w:rPr>
                <w:rFonts w:ascii="Cambria" w:hAnsi="Cambria"/>
                <w:sz w:val="20"/>
              </w:rPr>
              <w:t>Mary Seely Executive Director</w:t>
            </w:r>
          </w:p>
          <w:p w14:paraId="197DED07" w14:textId="5560687A" w:rsidR="00295B23" w:rsidRPr="00295B23" w:rsidRDefault="009118A5" w:rsidP="00537702">
            <w:pPr>
              <w:pStyle w:val="Heading2"/>
              <w:spacing w:before="0"/>
              <w:jc w:val="center"/>
              <w:rPr>
                <w:noProof/>
              </w:rPr>
            </w:pPr>
            <w:r w:rsidRPr="00FB5310">
              <w:rPr>
                <w:rFonts w:ascii="Cambria" w:hAnsi="Cambria"/>
                <w:sz w:val="20"/>
              </w:rPr>
              <w:br/>
            </w:r>
            <w:r w:rsidR="00362A48">
              <w:rPr>
                <w:noProof/>
              </w:rPr>
              <w:drawing>
                <wp:inline distT="0" distB="0" distL="0" distR="0" wp14:anchorId="566D693B" wp14:editId="145D859E">
                  <wp:extent cx="2613660" cy="1960390"/>
                  <wp:effectExtent l="0" t="0" r="0" b="1905"/>
                  <wp:docPr id="19228652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8875" cy="1964301"/>
                          </a:xfrm>
                          <a:prstGeom prst="rect">
                            <a:avLst/>
                          </a:prstGeom>
                          <a:noFill/>
                          <a:ln>
                            <a:noFill/>
                          </a:ln>
                        </pic:spPr>
                      </pic:pic>
                    </a:graphicData>
                  </a:graphic>
                </wp:inline>
              </w:drawing>
            </w:r>
          </w:p>
          <w:p w14:paraId="132BAEEA" w14:textId="5B237F8E" w:rsidR="00007663" w:rsidRPr="00520ACD" w:rsidRDefault="00537702" w:rsidP="00CC20CF">
            <w:pPr>
              <w:pStyle w:val="Heading2"/>
              <w:spacing w:before="0"/>
              <w:jc w:val="center"/>
              <w:rPr>
                <w:rFonts w:ascii="Cambria" w:hAnsi="Cambria"/>
                <w:sz w:val="20"/>
              </w:rPr>
            </w:pPr>
            <w:r>
              <w:rPr>
                <w:rFonts w:ascii="Cambria" w:hAnsi="Cambria"/>
                <w:sz w:val="20"/>
              </w:rPr>
              <w:t>July 3</w:t>
            </w:r>
            <w:r w:rsidRPr="00537702">
              <w:rPr>
                <w:rFonts w:ascii="Cambria" w:hAnsi="Cambria"/>
                <w:sz w:val="20"/>
                <w:vertAlign w:val="superscript"/>
              </w:rPr>
              <w:t>rd</w:t>
            </w:r>
            <w:r>
              <w:rPr>
                <w:rFonts w:ascii="Cambria" w:hAnsi="Cambria"/>
                <w:sz w:val="20"/>
              </w:rPr>
              <w:t xml:space="preserve"> BBQ</w:t>
            </w:r>
          </w:p>
          <w:p w14:paraId="20BF9301" w14:textId="05245C5F" w:rsidR="006F7A95" w:rsidRPr="00FB5310" w:rsidRDefault="006F7A95" w:rsidP="006F7A95">
            <w:pPr>
              <w:rPr>
                <w:rFonts w:ascii="Cambria" w:hAnsi="Cambria"/>
                <w:sz w:val="20"/>
              </w:rPr>
            </w:pPr>
          </w:p>
        </w:tc>
        <w:tc>
          <w:tcPr>
            <w:tcW w:w="720" w:type="dxa"/>
          </w:tcPr>
          <w:p w14:paraId="7077463B" w14:textId="77777777" w:rsidR="00007663" w:rsidRDefault="00007663"/>
        </w:tc>
        <w:tc>
          <w:tcPr>
            <w:tcW w:w="674" w:type="dxa"/>
          </w:tcPr>
          <w:p w14:paraId="2ACE4078" w14:textId="77777777" w:rsidR="00007663" w:rsidRDefault="00007663"/>
        </w:tc>
        <w:tc>
          <w:tcPr>
            <w:tcW w:w="3926" w:type="dxa"/>
          </w:tcPr>
          <w:tbl>
            <w:tblPr>
              <w:tblStyle w:val="TableLayout"/>
              <w:tblW w:w="5000" w:type="pct"/>
              <w:tblLayout w:type="fixed"/>
              <w:tblLook w:val="04A0" w:firstRow="1" w:lastRow="0" w:firstColumn="1" w:lastColumn="0" w:noHBand="0" w:noVBand="1"/>
            </w:tblPr>
            <w:tblGrid>
              <w:gridCol w:w="3926"/>
            </w:tblGrid>
            <w:tr w:rsidR="00007663" w14:paraId="68700051" w14:textId="77777777" w:rsidTr="00BC6A85">
              <w:trPr>
                <w:trHeight w:hRule="exact" w:val="10018"/>
              </w:trPr>
              <w:tc>
                <w:tcPr>
                  <w:tcW w:w="5000" w:type="pct"/>
                </w:tcPr>
                <w:p w14:paraId="53C27E77" w14:textId="7294BAF9" w:rsidR="004E0F4A" w:rsidRPr="004E0F4A" w:rsidRDefault="004E0F4A" w:rsidP="0003539D">
                  <w:pPr>
                    <w:shd w:val="clear" w:color="auto" w:fill="003399"/>
                    <w:spacing w:after="200" w:line="276" w:lineRule="auto"/>
                    <w:jc w:val="center"/>
                    <w:rPr>
                      <w:rFonts w:ascii="Cambria" w:eastAsia="MS Mincho" w:hAnsi="Cambria" w:cs="Times New Roman"/>
                      <w:color w:val="auto"/>
                      <w:sz w:val="20"/>
                      <w:lang w:eastAsia="en-US"/>
                    </w:rPr>
                  </w:pPr>
                  <w:r w:rsidRPr="004E0F4A">
                    <w:rPr>
                      <w:rFonts w:ascii="Cambria" w:eastAsia="MS Mincho" w:hAnsi="Cambria" w:cs="Times New Roman"/>
                      <w:b/>
                      <w:color w:val="FFFFFF"/>
                      <w:sz w:val="20"/>
                      <w:lang w:eastAsia="en-US"/>
                    </w:rPr>
                    <w:t>Announcements</w:t>
                  </w:r>
                </w:p>
                <w:p w14:paraId="61191B12" w14:textId="03D0451B" w:rsidR="002F1028" w:rsidRDefault="001661F1" w:rsidP="003544C6">
                  <w:pPr>
                    <w:spacing w:after="0" w:line="276" w:lineRule="auto"/>
                    <w:rPr>
                      <w:rFonts w:ascii="Cambria" w:eastAsia="MS Mincho" w:hAnsi="Cambria" w:cs="Times New Roman"/>
                      <w:color w:val="auto"/>
                      <w:sz w:val="20"/>
                      <w:lang w:eastAsia="en-US"/>
                    </w:rPr>
                  </w:pPr>
                  <w:r w:rsidRPr="001661F1">
                    <w:rPr>
                      <w:rFonts w:ascii="Segoe UI Emoji" w:eastAsia="MS Mincho" w:hAnsi="Segoe UI Emoji" w:cs="Segoe UI Emoji"/>
                      <w:b/>
                      <w:bCs/>
                      <w:color w:val="auto"/>
                      <w:sz w:val="20"/>
                      <w:lang w:eastAsia="en-US"/>
                    </w:rPr>
                    <w:t>🥪</w:t>
                  </w:r>
                  <w:r w:rsidR="00FB01E8" w:rsidRPr="00FB01E8">
                    <w:rPr>
                      <w:rFonts w:ascii="Cambria" w:eastAsia="MS Mincho" w:hAnsi="Cambria" w:cs="Times New Roman"/>
                      <w:color w:val="auto"/>
                      <w:sz w:val="20"/>
                      <w:lang w:eastAsia="en-US"/>
                    </w:rPr>
                    <w:t xml:space="preserve"> </w:t>
                  </w:r>
                  <w:r w:rsidR="00FB01E8" w:rsidRPr="00A2769D">
                    <w:rPr>
                      <w:rFonts w:ascii="Cambria" w:eastAsia="MS Mincho" w:hAnsi="Cambria" w:cs="Times New Roman"/>
                      <w:b/>
                      <w:bCs/>
                      <w:color w:val="auto"/>
                      <w:sz w:val="20"/>
                      <w:lang w:eastAsia="en-US"/>
                    </w:rPr>
                    <w:t>Thursday Lunches</w:t>
                  </w:r>
                  <w:r w:rsidR="00FB01E8" w:rsidRPr="00FB01E8">
                    <w:rPr>
                      <w:rFonts w:ascii="Cambria" w:eastAsia="MS Mincho" w:hAnsi="Cambria" w:cs="Times New Roman"/>
                      <w:color w:val="auto"/>
                      <w:sz w:val="20"/>
                      <w:lang w:eastAsia="en-US"/>
                    </w:rPr>
                    <w:t xml:space="preserve"> – Lunches served between </w:t>
                  </w:r>
                  <w:r w:rsidR="00FB01E8" w:rsidRPr="009E02E8">
                    <w:rPr>
                      <w:rFonts w:ascii="Cambria" w:eastAsia="MS Mincho" w:hAnsi="Cambria" w:cs="Times New Roman"/>
                      <w:b/>
                      <w:bCs/>
                      <w:i/>
                      <w:iCs/>
                      <w:color w:val="auto"/>
                      <w:sz w:val="20"/>
                      <w:lang w:eastAsia="en-US"/>
                    </w:rPr>
                    <w:t>11:45</w:t>
                  </w:r>
                  <w:r w:rsidR="009B21F4" w:rsidRPr="009E02E8">
                    <w:rPr>
                      <w:rFonts w:ascii="Cambria" w:eastAsia="MS Mincho" w:hAnsi="Cambria" w:cs="Times New Roman"/>
                      <w:b/>
                      <w:bCs/>
                      <w:i/>
                      <w:iCs/>
                      <w:color w:val="auto"/>
                      <w:sz w:val="20"/>
                      <w:lang w:eastAsia="en-US"/>
                    </w:rPr>
                    <w:t>am</w:t>
                  </w:r>
                  <w:r w:rsidR="00FB01E8" w:rsidRPr="009E02E8">
                    <w:rPr>
                      <w:rFonts w:ascii="Cambria" w:eastAsia="MS Mincho" w:hAnsi="Cambria" w:cs="Times New Roman"/>
                      <w:b/>
                      <w:bCs/>
                      <w:i/>
                      <w:iCs/>
                      <w:color w:val="auto"/>
                      <w:sz w:val="20"/>
                      <w:lang w:eastAsia="en-US"/>
                    </w:rPr>
                    <w:t>-12:15</w:t>
                  </w:r>
                  <w:r w:rsidR="009B21F4" w:rsidRPr="009E02E8">
                    <w:rPr>
                      <w:rFonts w:ascii="Cambria" w:eastAsia="MS Mincho" w:hAnsi="Cambria" w:cs="Times New Roman"/>
                      <w:b/>
                      <w:bCs/>
                      <w:i/>
                      <w:iCs/>
                      <w:color w:val="auto"/>
                      <w:sz w:val="20"/>
                      <w:lang w:eastAsia="en-US"/>
                    </w:rPr>
                    <w:t>pm</w:t>
                  </w:r>
                  <w:r w:rsidR="00FB01E8" w:rsidRPr="00FB01E8">
                    <w:rPr>
                      <w:rFonts w:ascii="Cambria" w:eastAsia="MS Mincho" w:hAnsi="Cambria" w:cs="Times New Roman"/>
                      <w:color w:val="auto"/>
                      <w:sz w:val="20"/>
                      <w:lang w:eastAsia="en-US"/>
                    </w:rPr>
                    <w:t xml:space="preserve"> weekly. Monthly menu can be located at </w:t>
                  </w:r>
                  <w:hyperlink r:id="rId11" w:history="1">
                    <w:r w:rsidR="00FB01E8" w:rsidRPr="00FB01E8">
                      <w:rPr>
                        <w:rFonts w:ascii="Cambria" w:eastAsia="MS Mincho" w:hAnsi="Cambria" w:cs="Times New Roman"/>
                        <w:color w:val="0000FF"/>
                        <w:sz w:val="20"/>
                        <w:u w:val="single"/>
                        <w:lang w:eastAsia="en-US"/>
                      </w:rPr>
                      <w:t>www.facebook.com/FreedomFoundationCR/#</w:t>
                    </w:r>
                  </w:hyperlink>
                  <w:r w:rsidR="00FB01E8" w:rsidRPr="00FB01E8">
                    <w:rPr>
                      <w:rFonts w:ascii="Cambria" w:eastAsia="MS Mincho" w:hAnsi="Cambria" w:cs="Times New Roman"/>
                      <w:color w:val="auto"/>
                      <w:sz w:val="20"/>
                      <w:lang w:eastAsia="en-US"/>
                    </w:rPr>
                    <w:t xml:space="preserve"> or at the Freedom Foundation which is located at: </w:t>
                  </w:r>
                  <w:r w:rsidR="00FB01E8" w:rsidRPr="006F5A2C">
                    <w:rPr>
                      <w:rFonts w:ascii="Cambria" w:eastAsia="MS Mincho" w:hAnsi="Cambria" w:cs="Times New Roman"/>
                      <w:b/>
                      <w:bCs/>
                      <w:color w:val="auto"/>
                      <w:sz w:val="20"/>
                      <w:u w:val="single"/>
                      <w:lang w:eastAsia="en-US"/>
                    </w:rPr>
                    <w:t>4001 Center Point Rd. NE Cedar Rapids, IA. 5240</w:t>
                  </w:r>
                  <w:r w:rsidR="007D6CA5" w:rsidRPr="006F5A2C">
                    <w:rPr>
                      <w:rFonts w:ascii="Cambria" w:eastAsia="MS Mincho" w:hAnsi="Cambria" w:cs="Times New Roman"/>
                      <w:b/>
                      <w:bCs/>
                      <w:color w:val="auto"/>
                      <w:sz w:val="20"/>
                      <w:u w:val="single"/>
                      <w:lang w:eastAsia="en-US"/>
                    </w:rPr>
                    <w:t>2</w:t>
                  </w:r>
                  <w:r w:rsidR="00FB01E8" w:rsidRPr="00FB01E8">
                    <w:rPr>
                      <w:rFonts w:ascii="Cambria" w:eastAsia="MS Mincho" w:hAnsi="Cambria" w:cs="Times New Roman"/>
                      <w:color w:val="auto"/>
                      <w:sz w:val="20"/>
                      <w:lang w:eastAsia="en-US"/>
                    </w:rPr>
                    <w:t>.</w:t>
                  </w:r>
                </w:p>
                <w:p w14:paraId="38383CBB" w14:textId="3BD97696" w:rsidR="00E06406" w:rsidRDefault="00E06406" w:rsidP="00E06406">
                  <w:pPr>
                    <w:tabs>
                      <w:tab w:val="left" w:pos="3168"/>
                    </w:tabs>
                    <w:spacing w:after="0" w:line="276" w:lineRule="auto"/>
                    <w:rPr>
                      <w:rFonts w:ascii="Cambria" w:eastAsia="MS Mincho" w:hAnsi="Cambria" w:cs="Segoe UI Emoji"/>
                      <w:color w:val="auto"/>
                      <w:sz w:val="20"/>
                      <w:lang w:eastAsia="en-US"/>
                    </w:rPr>
                  </w:pPr>
                  <w:r w:rsidRPr="00FA662D">
                    <w:rPr>
                      <w:rFonts w:ascii="Segoe UI Emoji" w:eastAsia="MS Mincho" w:hAnsi="Segoe UI Emoji" w:cs="Segoe UI Emoji"/>
                      <w:b/>
                      <w:bCs/>
                      <w:color w:val="auto"/>
                      <w:sz w:val="20"/>
                      <w:lang w:eastAsia="en-US"/>
                    </w:rPr>
                    <w:t>✂️</w:t>
                  </w:r>
                  <w:r w:rsidRPr="00A2769D">
                    <w:rPr>
                      <w:rFonts w:ascii="Cambria" w:eastAsia="MS Mincho" w:hAnsi="Cambria" w:cs="Segoe UI Emoji"/>
                      <w:b/>
                      <w:bCs/>
                      <w:color w:val="auto"/>
                      <w:sz w:val="20"/>
                      <w:lang w:eastAsia="en-US"/>
                    </w:rPr>
                    <w:t>Haircuts</w:t>
                  </w:r>
                  <w:r>
                    <w:rPr>
                      <w:rFonts w:ascii="Cambria" w:eastAsia="MS Mincho" w:hAnsi="Cambria" w:cs="Segoe UI Emoji"/>
                      <w:color w:val="auto"/>
                      <w:sz w:val="20"/>
                      <w:lang w:eastAsia="en-US"/>
                    </w:rPr>
                    <w:t xml:space="preserve"> are the </w:t>
                  </w:r>
                  <w:r w:rsidRPr="002E5CCE">
                    <w:rPr>
                      <w:rFonts w:ascii="Cambria" w:eastAsia="MS Mincho" w:hAnsi="Cambria" w:cs="Segoe UI Emoji"/>
                      <w:b/>
                      <w:bCs/>
                      <w:color w:val="auto"/>
                      <w:sz w:val="20"/>
                      <w:lang w:eastAsia="en-US"/>
                    </w:rPr>
                    <w:t>first</w:t>
                  </w:r>
                  <w:r>
                    <w:rPr>
                      <w:rFonts w:ascii="Cambria" w:eastAsia="MS Mincho" w:hAnsi="Cambria" w:cs="Segoe UI Emoji"/>
                      <w:color w:val="auto"/>
                      <w:sz w:val="20"/>
                      <w:lang w:eastAsia="en-US"/>
                    </w:rPr>
                    <w:t xml:space="preserve"> </w:t>
                  </w:r>
                  <w:r w:rsidRPr="00BB203B">
                    <w:rPr>
                      <w:rFonts w:ascii="Cambria" w:eastAsia="MS Mincho" w:hAnsi="Cambria" w:cs="Segoe UI Emoji"/>
                      <w:b/>
                      <w:bCs/>
                      <w:color w:val="auto"/>
                      <w:sz w:val="20"/>
                      <w:lang w:eastAsia="en-US"/>
                    </w:rPr>
                    <w:t>Friday</w:t>
                  </w:r>
                  <w:r>
                    <w:rPr>
                      <w:rFonts w:ascii="Cambria" w:eastAsia="MS Mincho" w:hAnsi="Cambria" w:cs="Segoe UI Emoji"/>
                      <w:color w:val="auto"/>
                      <w:sz w:val="20"/>
                      <w:lang w:eastAsia="en-US"/>
                    </w:rPr>
                    <w:t xml:space="preserve"> of every month. Next visit will be </w:t>
                  </w:r>
                  <w:r w:rsidRPr="00BB203B">
                    <w:rPr>
                      <w:rFonts w:ascii="Cambria" w:eastAsia="MS Mincho" w:hAnsi="Cambria" w:cs="Segoe UI Emoji"/>
                      <w:color w:val="auto"/>
                      <w:sz w:val="20"/>
                      <w:lang w:eastAsia="en-US"/>
                    </w:rPr>
                    <w:t>Friday</w:t>
                  </w:r>
                  <w:r w:rsidRPr="006F5A2C">
                    <w:rPr>
                      <w:rFonts w:ascii="Cambria" w:eastAsia="MS Mincho" w:hAnsi="Cambria" w:cs="Segoe UI Emoji"/>
                      <w:b/>
                      <w:bCs/>
                      <w:color w:val="auto"/>
                      <w:sz w:val="20"/>
                      <w:lang w:eastAsia="en-US"/>
                    </w:rPr>
                    <w:t xml:space="preserve">, </w:t>
                  </w:r>
                  <w:r w:rsidR="00121661">
                    <w:rPr>
                      <w:rFonts w:ascii="Cambria" w:eastAsia="MS Mincho" w:hAnsi="Cambria" w:cs="Segoe UI Emoji"/>
                      <w:b/>
                      <w:bCs/>
                      <w:color w:val="auto"/>
                      <w:sz w:val="20"/>
                      <w:lang w:eastAsia="en-US"/>
                    </w:rPr>
                    <w:t>September 11</w:t>
                  </w:r>
                  <w:r w:rsidR="00FB5435" w:rsidRPr="006F5A2C">
                    <w:rPr>
                      <w:rFonts w:ascii="Cambria" w:eastAsia="MS Mincho" w:hAnsi="Cambria" w:cs="Segoe UI Emoji"/>
                      <w:b/>
                      <w:bCs/>
                      <w:color w:val="auto"/>
                      <w:sz w:val="20"/>
                      <w:lang w:eastAsia="en-US"/>
                    </w:rPr>
                    <w:t>th</w:t>
                  </w:r>
                  <w:r w:rsidRPr="006F5A2C">
                    <w:rPr>
                      <w:rFonts w:ascii="Cambria" w:eastAsia="MS Mincho" w:hAnsi="Cambria" w:cs="Segoe UI Emoji"/>
                      <w:b/>
                      <w:bCs/>
                      <w:color w:val="auto"/>
                      <w:sz w:val="20"/>
                      <w:lang w:eastAsia="en-US"/>
                    </w:rPr>
                    <w:t xml:space="preserve"> at 11am</w:t>
                  </w:r>
                  <w:r>
                    <w:rPr>
                      <w:rFonts w:ascii="Cambria" w:eastAsia="MS Mincho" w:hAnsi="Cambria" w:cs="Segoe UI Emoji"/>
                      <w:color w:val="auto"/>
                      <w:sz w:val="20"/>
                      <w:lang w:eastAsia="en-US"/>
                    </w:rPr>
                    <w:t xml:space="preserve"> and then </w:t>
                  </w:r>
                  <w:r w:rsidRPr="00BB203B">
                    <w:rPr>
                      <w:rFonts w:ascii="Cambria" w:eastAsia="MS Mincho" w:hAnsi="Cambria" w:cs="Segoe UI Emoji"/>
                      <w:color w:val="auto"/>
                      <w:sz w:val="20"/>
                      <w:lang w:eastAsia="en-US"/>
                    </w:rPr>
                    <w:t>Friday</w:t>
                  </w:r>
                  <w:r w:rsidRPr="006F5A2C">
                    <w:rPr>
                      <w:rFonts w:ascii="Cambria" w:eastAsia="MS Mincho" w:hAnsi="Cambria" w:cs="Segoe UI Emoji"/>
                      <w:b/>
                      <w:bCs/>
                      <w:color w:val="auto"/>
                      <w:sz w:val="20"/>
                      <w:lang w:eastAsia="en-US"/>
                    </w:rPr>
                    <w:t xml:space="preserve">, </w:t>
                  </w:r>
                  <w:r w:rsidR="00610584">
                    <w:rPr>
                      <w:rFonts w:ascii="Cambria" w:eastAsia="MS Mincho" w:hAnsi="Cambria" w:cs="Segoe UI Emoji"/>
                      <w:b/>
                      <w:bCs/>
                      <w:color w:val="auto"/>
                      <w:sz w:val="20"/>
                      <w:lang w:eastAsia="en-US"/>
                    </w:rPr>
                    <w:t>October 2nd</w:t>
                  </w:r>
                  <w:r>
                    <w:rPr>
                      <w:rFonts w:ascii="Cambria" w:eastAsia="MS Mincho" w:hAnsi="Cambria" w:cs="Segoe UI Emoji"/>
                      <w:color w:val="auto"/>
                      <w:sz w:val="20"/>
                      <w:lang w:eastAsia="en-US"/>
                    </w:rPr>
                    <w:t>. Sign-up at the Freedom Foundation today!</w:t>
                  </w:r>
                </w:p>
                <w:p w14:paraId="3C418A30" w14:textId="1150EA9D" w:rsidR="00C96FB3" w:rsidRPr="00E06406" w:rsidRDefault="00C96FB3" w:rsidP="00E06406">
                  <w:pPr>
                    <w:tabs>
                      <w:tab w:val="left" w:pos="3168"/>
                    </w:tabs>
                    <w:spacing w:after="0" w:line="276" w:lineRule="auto"/>
                    <w:rPr>
                      <w:rFonts w:ascii="Cambria" w:eastAsia="MS Mincho" w:hAnsi="Cambria" w:cs="Segoe UI Emoji"/>
                      <w:color w:val="auto"/>
                      <w:sz w:val="20"/>
                      <w:lang w:eastAsia="en-US"/>
                    </w:rPr>
                  </w:pPr>
                  <w:r w:rsidRPr="003E365F">
                    <w:rPr>
                      <w:rFonts w:ascii="Cambria" w:eastAsia="MS Mincho" w:hAnsi="Cambria" w:cs="Segoe UI Emoji"/>
                      <w:b/>
                      <w:bCs/>
                      <w:color w:val="auto"/>
                      <w:sz w:val="20"/>
                      <w:lang w:eastAsia="en-US"/>
                    </w:rPr>
                    <w:t>Sav</w:t>
                  </w:r>
                  <w:r w:rsidR="003E365F" w:rsidRPr="003E365F">
                    <w:rPr>
                      <w:rFonts w:ascii="Cambria" w:eastAsia="MS Mincho" w:hAnsi="Cambria" w:cs="Segoe UI Emoji"/>
                      <w:b/>
                      <w:bCs/>
                      <w:color w:val="auto"/>
                      <w:sz w:val="20"/>
                      <w:lang w:eastAsia="en-US"/>
                    </w:rPr>
                    <w:t>e</w:t>
                  </w:r>
                  <w:r w:rsidRPr="003E365F">
                    <w:rPr>
                      <w:rFonts w:ascii="Cambria" w:eastAsia="MS Mincho" w:hAnsi="Cambria" w:cs="Segoe UI Emoji"/>
                      <w:b/>
                      <w:bCs/>
                      <w:color w:val="auto"/>
                      <w:sz w:val="20"/>
                      <w:lang w:eastAsia="en-US"/>
                    </w:rPr>
                    <w:t xml:space="preserve"> the Date</w:t>
                  </w:r>
                  <w:r>
                    <w:rPr>
                      <w:rFonts w:ascii="Cambria" w:eastAsia="MS Mincho" w:hAnsi="Cambria" w:cs="Segoe UI Emoji"/>
                      <w:color w:val="auto"/>
                      <w:sz w:val="20"/>
                      <w:lang w:eastAsia="en-US"/>
                    </w:rPr>
                    <w:t xml:space="preserve">: </w:t>
                  </w:r>
                  <w:r w:rsidRPr="003E365F">
                    <w:rPr>
                      <w:rFonts w:ascii="Cambria" w:eastAsia="MS Mincho" w:hAnsi="Cambria" w:cs="Segoe UI Emoji"/>
                      <w:b/>
                      <w:bCs/>
                      <w:i/>
                      <w:iCs/>
                      <w:color w:val="auto"/>
                      <w:sz w:val="20"/>
                      <w:lang w:eastAsia="en-US"/>
                    </w:rPr>
                    <w:t>Nov. 6</w:t>
                  </w:r>
                  <w:r w:rsidRPr="003E365F">
                    <w:rPr>
                      <w:rFonts w:ascii="Cambria" w:eastAsia="MS Mincho" w:hAnsi="Cambria" w:cs="Segoe UI Emoji"/>
                      <w:b/>
                      <w:bCs/>
                      <w:i/>
                      <w:iCs/>
                      <w:color w:val="auto"/>
                      <w:sz w:val="20"/>
                      <w:vertAlign w:val="superscript"/>
                      <w:lang w:eastAsia="en-US"/>
                    </w:rPr>
                    <w:t>th</w:t>
                  </w:r>
                  <w:r>
                    <w:rPr>
                      <w:rFonts w:ascii="Cambria" w:eastAsia="MS Mincho" w:hAnsi="Cambria" w:cs="Segoe UI Emoji"/>
                      <w:color w:val="auto"/>
                      <w:sz w:val="20"/>
                      <w:lang w:eastAsia="en-US"/>
                    </w:rPr>
                    <w:t xml:space="preserve"> from 5pm-9pm we will be hosting our</w:t>
                  </w:r>
                  <w:r w:rsidR="00885C51">
                    <w:rPr>
                      <w:rFonts w:ascii="Cambria" w:eastAsia="MS Mincho" w:hAnsi="Cambria" w:cs="Segoe UI Emoji"/>
                      <w:color w:val="auto"/>
                      <w:sz w:val="20"/>
                      <w:lang w:eastAsia="en-US"/>
                    </w:rPr>
                    <w:t xml:space="preserve"> annual Veteran’s Appre</w:t>
                  </w:r>
                  <w:r w:rsidR="00D31318">
                    <w:rPr>
                      <w:rFonts w:ascii="Cambria" w:eastAsia="MS Mincho" w:hAnsi="Cambria" w:cs="Segoe UI Emoji"/>
                      <w:color w:val="auto"/>
                      <w:sz w:val="20"/>
                      <w:lang w:eastAsia="en-US"/>
                    </w:rPr>
                    <w:t>ciation event</w:t>
                  </w:r>
                  <w:r w:rsidR="00333E75">
                    <w:rPr>
                      <w:rFonts w:ascii="Cambria" w:eastAsia="MS Mincho" w:hAnsi="Cambria" w:cs="Segoe UI Emoji"/>
                      <w:color w:val="auto"/>
                      <w:sz w:val="20"/>
                      <w:lang w:eastAsia="en-US"/>
                    </w:rPr>
                    <w:t>.</w:t>
                  </w:r>
                  <w:r w:rsidR="00B115A1">
                    <w:rPr>
                      <w:rFonts w:ascii="Cambria" w:eastAsia="MS Mincho" w:hAnsi="Cambria" w:cs="Segoe UI Emoji"/>
                      <w:color w:val="auto"/>
                      <w:sz w:val="20"/>
                      <w:lang w:eastAsia="en-US"/>
                    </w:rPr>
                    <w:t xml:space="preserve"> Mark your calendars!</w:t>
                  </w:r>
                </w:p>
                <w:p w14:paraId="3BDB79ED" w14:textId="77777777" w:rsidR="003544C6" w:rsidRPr="003544C6" w:rsidRDefault="003544C6" w:rsidP="003544C6">
                  <w:pPr>
                    <w:tabs>
                      <w:tab w:val="left" w:pos="3168"/>
                    </w:tabs>
                    <w:spacing w:after="0" w:line="276" w:lineRule="auto"/>
                    <w:rPr>
                      <w:rFonts w:ascii="Cambria" w:eastAsia="MS Mincho" w:hAnsi="Cambria" w:cs="Times New Roman"/>
                      <w:color w:val="auto"/>
                      <w:sz w:val="20"/>
                      <w:lang w:eastAsia="en-US"/>
                    </w:rPr>
                  </w:pPr>
                </w:p>
                <w:p w14:paraId="39947B23" w14:textId="5AC975EC" w:rsidR="00CF16E6" w:rsidRDefault="002741E3" w:rsidP="0003539D">
                  <w:pPr>
                    <w:shd w:val="clear" w:color="auto" w:fill="003399"/>
                    <w:spacing w:after="200" w:line="276" w:lineRule="auto"/>
                    <w:jc w:val="center"/>
                    <w:rPr>
                      <w:rFonts w:ascii="Cambria" w:eastAsia="MS Mincho" w:hAnsi="Cambria" w:cs="Times New Roman"/>
                      <w:b/>
                      <w:color w:val="FFFFFF"/>
                      <w:sz w:val="20"/>
                      <w:lang w:eastAsia="en-US"/>
                    </w:rPr>
                  </w:pPr>
                  <w:r w:rsidRPr="002741E3">
                    <w:rPr>
                      <w:rFonts w:ascii="Cambria" w:eastAsia="MS Mincho" w:hAnsi="Cambria" w:cs="Times New Roman"/>
                      <w:b/>
                      <w:color w:val="FFFFFF"/>
                      <w:sz w:val="20"/>
                      <w:lang w:eastAsia="en-US"/>
                    </w:rPr>
                    <w:t>Upcoming Events</w:t>
                  </w:r>
                </w:p>
                <w:p w14:paraId="23E6C4CE" w14:textId="1C845B0B" w:rsidR="00323C9A" w:rsidRDefault="00E56015" w:rsidP="00AD6A8B">
                  <w:pPr>
                    <w:tabs>
                      <w:tab w:val="left" w:pos="3168"/>
                    </w:tabs>
                    <w:spacing w:after="0" w:line="276" w:lineRule="auto"/>
                    <w:rPr>
                      <w:rFonts w:ascii="Cambria" w:eastAsia="MS Mincho" w:hAnsi="Cambria" w:cs="Segoe UI Emoji"/>
                      <w:color w:val="auto"/>
                      <w:sz w:val="20"/>
                      <w:lang w:eastAsia="en-US"/>
                    </w:rPr>
                  </w:pPr>
                  <w:r w:rsidRPr="005B048F">
                    <w:rPr>
                      <w:rFonts w:ascii="Segoe UI Emoji" w:eastAsia="MS Mincho" w:hAnsi="Segoe UI Emoji" w:cs="Segoe UI Emoji"/>
                      <w:b/>
                      <w:bCs/>
                      <w:color w:val="auto"/>
                      <w:sz w:val="20"/>
                      <w:u w:val="single"/>
                      <w:lang w:eastAsia="en-US"/>
                    </w:rPr>
                    <w:t>🎉</w:t>
                  </w:r>
                  <w:r w:rsidR="00D97CAC" w:rsidRPr="00D40CB9">
                    <w:rPr>
                      <w:rFonts w:ascii="Cambria" w:eastAsia="MS Mincho" w:hAnsi="Cambria" w:cs="Segoe UI Emoji"/>
                      <w:b/>
                      <w:bCs/>
                      <w:color w:val="auto"/>
                      <w:sz w:val="20"/>
                      <w:lang w:eastAsia="en-US"/>
                    </w:rPr>
                    <w:t>Bingo</w:t>
                  </w:r>
                  <w:r w:rsidR="00D40CB9" w:rsidRPr="00A2769D">
                    <w:rPr>
                      <w:rFonts w:ascii="Cambria" w:eastAsia="MS Mincho" w:hAnsi="Cambria" w:cs="Segoe UI Emoji"/>
                      <w:b/>
                      <w:bCs/>
                      <w:color w:val="auto"/>
                      <w:sz w:val="20"/>
                      <w:lang w:eastAsia="en-US"/>
                    </w:rPr>
                    <w:t>!</w:t>
                  </w:r>
                  <w:r w:rsidR="00FE239A">
                    <w:rPr>
                      <w:rFonts w:ascii="Cambria" w:eastAsia="MS Mincho" w:hAnsi="Cambria" w:cs="Segoe UI Emoji"/>
                      <w:color w:val="auto"/>
                      <w:sz w:val="20"/>
                      <w:lang w:eastAsia="en-US"/>
                    </w:rPr>
                    <w:t xml:space="preserve"> The Freedom Foundation will be hosting our </w:t>
                  </w:r>
                  <w:r w:rsidR="00CF7616">
                    <w:rPr>
                      <w:rFonts w:ascii="Cambria" w:eastAsia="MS Mincho" w:hAnsi="Cambria" w:cs="Segoe UI Emoji"/>
                      <w:color w:val="auto"/>
                      <w:sz w:val="20"/>
                      <w:lang w:eastAsia="en-US"/>
                    </w:rPr>
                    <w:t>monthly</w:t>
                  </w:r>
                  <w:r w:rsidR="00FE239A">
                    <w:rPr>
                      <w:rFonts w:ascii="Cambria" w:eastAsia="MS Mincho" w:hAnsi="Cambria" w:cs="Segoe UI Emoji"/>
                      <w:color w:val="auto"/>
                      <w:sz w:val="20"/>
                      <w:lang w:eastAsia="en-US"/>
                    </w:rPr>
                    <w:t xml:space="preserve"> Bingo coming up on</w:t>
                  </w:r>
                  <w:r w:rsidR="005A4BF1">
                    <w:rPr>
                      <w:rFonts w:ascii="Cambria" w:eastAsia="MS Mincho" w:hAnsi="Cambria" w:cs="Segoe UI Emoji"/>
                      <w:color w:val="auto"/>
                      <w:sz w:val="20"/>
                      <w:lang w:eastAsia="en-US"/>
                    </w:rPr>
                    <w:t xml:space="preserve"> </w:t>
                  </w:r>
                  <w:r w:rsidR="005A4BF1" w:rsidRPr="00D1487E">
                    <w:rPr>
                      <w:rFonts w:ascii="Cambria" w:eastAsia="MS Mincho" w:hAnsi="Cambria" w:cs="Segoe UI Emoji"/>
                      <w:b/>
                      <w:bCs/>
                      <w:color w:val="auto"/>
                      <w:sz w:val="20"/>
                      <w:lang w:eastAsia="en-US"/>
                    </w:rPr>
                    <w:t>Tuesd</w:t>
                  </w:r>
                  <w:r w:rsidR="009A71F4" w:rsidRPr="00D1487E">
                    <w:rPr>
                      <w:rFonts w:ascii="Cambria" w:eastAsia="MS Mincho" w:hAnsi="Cambria" w:cs="Segoe UI Emoji"/>
                      <w:b/>
                      <w:bCs/>
                      <w:color w:val="auto"/>
                      <w:sz w:val="20"/>
                      <w:lang w:eastAsia="en-US"/>
                    </w:rPr>
                    <w:t xml:space="preserve">ay, </w:t>
                  </w:r>
                  <w:r w:rsidR="00D84500">
                    <w:rPr>
                      <w:rFonts w:ascii="Cambria" w:eastAsia="MS Mincho" w:hAnsi="Cambria" w:cs="Segoe UI Emoji"/>
                      <w:b/>
                      <w:bCs/>
                      <w:color w:val="auto"/>
                      <w:sz w:val="20"/>
                      <w:lang w:eastAsia="en-US"/>
                    </w:rPr>
                    <w:t>September 15th</w:t>
                  </w:r>
                  <w:r w:rsidR="00FE239A">
                    <w:rPr>
                      <w:rFonts w:ascii="Cambria" w:eastAsia="MS Mincho" w:hAnsi="Cambria" w:cs="Segoe UI Emoji"/>
                      <w:color w:val="auto"/>
                      <w:sz w:val="20"/>
                      <w:lang w:eastAsia="en-US"/>
                    </w:rPr>
                    <w:t xml:space="preserve">, starting at </w:t>
                  </w:r>
                  <w:r w:rsidR="005A4BF1" w:rsidRPr="00D1487E">
                    <w:rPr>
                      <w:rFonts w:ascii="Cambria" w:eastAsia="MS Mincho" w:hAnsi="Cambria" w:cs="Segoe UI Emoji"/>
                      <w:b/>
                      <w:bCs/>
                      <w:i/>
                      <w:iCs/>
                      <w:color w:val="auto"/>
                      <w:sz w:val="20"/>
                      <w:lang w:eastAsia="en-US"/>
                    </w:rPr>
                    <w:t>12:</w:t>
                  </w:r>
                  <w:r w:rsidR="00675542" w:rsidRPr="00D1487E">
                    <w:rPr>
                      <w:rFonts w:ascii="Cambria" w:eastAsia="MS Mincho" w:hAnsi="Cambria" w:cs="Segoe UI Emoji"/>
                      <w:b/>
                      <w:bCs/>
                      <w:i/>
                      <w:iCs/>
                      <w:color w:val="auto"/>
                      <w:sz w:val="20"/>
                      <w:lang w:eastAsia="en-US"/>
                    </w:rPr>
                    <w:t>0</w:t>
                  </w:r>
                  <w:r w:rsidR="005A4BF1" w:rsidRPr="00D1487E">
                    <w:rPr>
                      <w:rFonts w:ascii="Cambria" w:eastAsia="MS Mincho" w:hAnsi="Cambria" w:cs="Segoe UI Emoji"/>
                      <w:b/>
                      <w:bCs/>
                      <w:i/>
                      <w:iCs/>
                      <w:color w:val="auto"/>
                      <w:sz w:val="20"/>
                      <w:lang w:eastAsia="en-US"/>
                    </w:rPr>
                    <w:t>0</w:t>
                  </w:r>
                  <w:r w:rsidR="00316FF9" w:rsidRPr="00D1487E">
                    <w:rPr>
                      <w:rFonts w:ascii="Cambria" w:eastAsia="MS Mincho" w:hAnsi="Cambria" w:cs="Segoe UI Emoji"/>
                      <w:b/>
                      <w:bCs/>
                      <w:i/>
                      <w:iCs/>
                      <w:color w:val="auto"/>
                      <w:sz w:val="20"/>
                      <w:lang w:eastAsia="en-US"/>
                    </w:rPr>
                    <w:t>pm</w:t>
                  </w:r>
                  <w:r w:rsidR="00F46287" w:rsidRPr="00D1487E">
                    <w:rPr>
                      <w:rFonts w:ascii="Cambria" w:eastAsia="MS Mincho" w:hAnsi="Cambria" w:cs="Segoe UI Emoji"/>
                      <w:b/>
                      <w:bCs/>
                      <w:i/>
                      <w:iCs/>
                      <w:color w:val="auto"/>
                      <w:sz w:val="20"/>
                      <w:lang w:eastAsia="en-US"/>
                    </w:rPr>
                    <w:t xml:space="preserve"> – </w:t>
                  </w:r>
                  <w:r w:rsidR="00675542" w:rsidRPr="00D1487E">
                    <w:rPr>
                      <w:rFonts w:ascii="Cambria" w:eastAsia="MS Mincho" w:hAnsi="Cambria" w:cs="Segoe UI Emoji"/>
                      <w:b/>
                      <w:bCs/>
                      <w:i/>
                      <w:iCs/>
                      <w:color w:val="auto"/>
                      <w:sz w:val="20"/>
                      <w:lang w:eastAsia="en-US"/>
                    </w:rPr>
                    <w:t>2</w:t>
                  </w:r>
                  <w:r w:rsidR="00F46287" w:rsidRPr="00D1487E">
                    <w:rPr>
                      <w:rFonts w:ascii="Cambria" w:eastAsia="MS Mincho" w:hAnsi="Cambria" w:cs="Segoe UI Emoji"/>
                      <w:b/>
                      <w:bCs/>
                      <w:i/>
                      <w:iCs/>
                      <w:color w:val="auto"/>
                      <w:sz w:val="20"/>
                      <w:lang w:eastAsia="en-US"/>
                    </w:rPr>
                    <w:t>:</w:t>
                  </w:r>
                  <w:r w:rsidR="00675542" w:rsidRPr="00D1487E">
                    <w:rPr>
                      <w:rFonts w:ascii="Cambria" w:eastAsia="MS Mincho" w:hAnsi="Cambria" w:cs="Segoe UI Emoji"/>
                      <w:b/>
                      <w:bCs/>
                      <w:i/>
                      <w:iCs/>
                      <w:color w:val="auto"/>
                      <w:sz w:val="20"/>
                      <w:lang w:eastAsia="en-US"/>
                    </w:rPr>
                    <w:t>0</w:t>
                  </w:r>
                  <w:r w:rsidR="00F46287" w:rsidRPr="00D1487E">
                    <w:rPr>
                      <w:rFonts w:ascii="Cambria" w:eastAsia="MS Mincho" w:hAnsi="Cambria" w:cs="Segoe UI Emoji"/>
                      <w:b/>
                      <w:bCs/>
                      <w:i/>
                      <w:iCs/>
                      <w:color w:val="auto"/>
                      <w:sz w:val="20"/>
                      <w:lang w:eastAsia="en-US"/>
                    </w:rPr>
                    <w:t>0pm</w:t>
                  </w:r>
                  <w:r w:rsidR="00A94FF1">
                    <w:rPr>
                      <w:rFonts w:ascii="Cambria" w:eastAsia="MS Mincho" w:hAnsi="Cambria" w:cs="Segoe UI Emoji"/>
                      <w:color w:val="auto"/>
                      <w:sz w:val="20"/>
                      <w:lang w:eastAsia="en-US"/>
                    </w:rPr>
                    <w:t>. C</w:t>
                  </w:r>
                  <w:r w:rsidR="00197A9F">
                    <w:rPr>
                      <w:rFonts w:ascii="Cambria" w:eastAsia="MS Mincho" w:hAnsi="Cambria" w:cs="Segoe UI Emoji"/>
                      <w:color w:val="auto"/>
                      <w:sz w:val="20"/>
                      <w:lang w:eastAsia="en-US"/>
                    </w:rPr>
                    <w:t>ome play</w:t>
                  </w:r>
                  <w:r w:rsidR="0035481F">
                    <w:rPr>
                      <w:rFonts w:ascii="Cambria" w:eastAsia="MS Mincho" w:hAnsi="Cambria" w:cs="Segoe UI Emoji"/>
                      <w:color w:val="auto"/>
                      <w:sz w:val="20"/>
                      <w:lang w:eastAsia="en-US"/>
                    </w:rPr>
                    <w:t>, visit</w:t>
                  </w:r>
                  <w:r w:rsidR="00F46287">
                    <w:rPr>
                      <w:rFonts w:ascii="Cambria" w:eastAsia="MS Mincho" w:hAnsi="Cambria" w:cs="Segoe UI Emoji"/>
                      <w:color w:val="auto"/>
                      <w:sz w:val="20"/>
                      <w:lang w:eastAsia="en-US"/>
                    </w:rPr>
                    <w:t xml:space="preserve"> with friends</w:t>
                  </w:r>
                  <w:r w:rsidR="0035481F">
                    <w:rPr>
                      <w:rFonts w:ascii="Cambria" w:eastAsia="MS Mincho" w:hAnsi="Cambria" w:cs="Segoe UI Emoji"/>
                      <w:color w:val="auto"/>
                      <w:sz w:val="20"/>
                      <w:lang w:eastAsia="en-US"/>
                    </w:rPr>
                    <w:t xml:space="preserve">, and </w:t>
                  </w:r>
                  <w:r w:rsidR="00753417">
                    <w:rPr>
                      <w:rFonts w:ascii="Cambria" w:eastAsia="MS Mincho" w:hAnsi="Cambria" w:cs="Segoe UI Emoji"/>
                      <w:color w:val="auto"/>
                      <w:sz w:val="20"/>
                      <w:lang w:eastAsia="en-US"/>
                    </w:rPr>
                    <w:t>take-home</w:t>
                  </w:r>
                  <w:r w:rsidR="0035481F">
                    <w:rPr>
                      <w:rFonts w:ascii="Cambria" w:eastAsia="MS Mincho" w:hAnsi="Cambria" w:cs="Segoe UI Emoji"/>
                      <w:color w:val="auto"/>
                      <w:sz w:val="20"/>
                      <w:lang w:eastAsia="en-US"/>
                    </w:rPr>
                    <w:t xml:space="preserve"> fun </w:t>
                  </w:r>
                  <w:r w:rsidR="00802699">
                    <w:rPr>
                      <w:rFonts w:ascii="Cambria" w:eastAsia="MS Mincho" w:hAnsi="Cambria" w:cs="Segoe UI Emoji"/>
                      <w:color w:val="auto"/>
                      <w:sz w:val="20"/>
                      <w:lang w:eastAsia="en-US"/>
                    </w:rPr>
                    <w:t>prizes!</w:t>
                  </w:r>
                  <w:r w:rsidR="00A02B77">
                    <w:rPr>
                      <w:rFonts w:ascii="Cambria" w:eastAsia="MS Mincho" w:hAnsi="Cambria" w:cs="Segoe UI Emoji"/>
                      <w:color w:val="auto"/>
                      <w:sz w:val="20"/>
                      <w:lang w:eastAsia="en-US"/>
                    </w:rPr>
                    <w:t xml:space="preserve"> </w:t>
                  </w:r>
                  <w:r w:rsidR="00CD2CDC">
                    <w:rPr>
                      <w:rFonts w:ascii="Cambria" w:eastAsia="MS Mincho" w:hAnsi="Cambria" w:cs="Segoe UI Emoji"/>
                      <w:b/>
                      <w:bCs/>
                      <w:color w:val="auto"/>
                      <w:sz w:val="20"/>
                      <w:lang w:eastAsia="en-US"/>
                    </w:rPr>
                    <w:t>The f</w:t>
                  </w:r>
                  <w:r w:rsidR="002E5CCE">
                    <w:rPr>
                      <w:rFonts w:ascii="Cambria" w:eastAsia="MS Mincho" w:hAnsi="Cambria" w:cs="Segoe UI Emoji"/>
                      <w:b/>
                      <w:bCs/>
                      <w:color w:val="auto"/>
                      <w:sz w:val="20"/>
                      <w:lang w:eastAsia="en-US"/>
                    </w:rPr>
                    <w:t>ollowing</w:t>
                  </w:r>
                  <w:r w:rsidR="00A02B77" w:rsidRPr="009E02E8">
                    <w:rPr>
                      <w:rFonts w:ascii="Cambria" w:eastAsia="MS Mincho" w:hAnsi="Cambria" w:cs="Segoe UI Emoji"/>
                      <w:b/>
                      <w:bCs/>
                      <w:color w:val="auto"/>
                      <w:sz w:val="20"/>
                      <w:lang w:eastAsia="en-US"/>
                    </w:rPr>
                    <w:t xml:space="preserve"> Bingo</w:t>
                  </w:r>
                  <w:r w:rsidR="00A02B77">
                    <w:rPr>
                      <w:rFonts w:ascii="Cambria" w:eastAsia="MS Mincho" w:hAnsi="Cambria" w:cs="Segoe UI Emoji"/>
                      <w:color w:val="auto"/>
                      <w:sz w:val="20"/>
                      <w:lang w:eastAsia="en-US"/>
                    </w:rPr>
                    <w:t xml:space="preserve"> game will be </w:t>
                  </w:r>
                  <w:r w:rsidR="00D84500">
                    <w:rPr>
                      <w:rFonts w:ascii="Cambria" w:eastAsia="MS Mincho" w:hAnsi="Cambria" w:cs="Segoe UI Emoji"/>
                      <w:b/>
                      <w:bCs/>
                      <w:color w:val="auto"/>
                      <w:sz w:val="20"/>
                      <w:lang w:eastAsia="en-US"/>
                    </w:rPr>
                    <w:t>October</w:t>
                  </w:r>
                  <w:r w:rsidR="00A02B77" w:rsidRPr="009E02E8">
                    <w:rPr>
                      <w:rFonts w:ascii="Cambria" w:eastAsia="MS Mincho" w:hAnsi="Cambria" w:cs="Segoe UI Emoji"/>
                      <w:b/>
                      <w:bCs/>
                      <w:color w:val="auto"/>
                      <w:sz w:val="20"/>
                      <w:lang w:eastAsia="en-US"/>
                    </w:rPr>
                    <w:t xml:space="preserve"> </w:t>
                  </w:r>
                  <w:r w:rsidR="00DF7CBB">
                    <w:rPr>
                      <w:rFonts w:ascii="Cambria" w:eastAsia="MS Mincho" w:hAnsi="Cambria" w:cs="Segoe UI Emoji"/>
                      <w:b/>
                      <w:bCs/>
                      <w:color w:val="auto"/>
                      <w:sz w:val="20"/>
                      <w:lang w:eastAsia="en-US"/>
                    </w:rPr>
                    <w:t>20</w:t>
                  </w:r>
                  <w:r w:rsidR="00E00FD8" w:rsidRPr="009E02E8">
                    <w:rPr>
                      <w:rFonts w:ascii="Cambria" w:eastAsia="MS Mincho" w:hAnsi="Cambria" w:cs="Segoe UI Emoji"/>
                      <w:b/>
                      <w:bCs/>
                      <w:color w:val="auto"/>
                      <w:sz w:val="20"/>
                      <w:vertAlign w:val="superscript"/>
                      <w:lang w:eastAsia="en-US"/>
                    </w:rPr>
                    <w:t>th</w:t>
                  </w:r>
                  <w:r w:rsidR="00E00FD8">
                    <w:rPr>
                      <w:rFonts w:ascii="Cambria" w:eastAsia="MS Mincho" w:hAnsi="Cambria" w:cs="Segoe UI Emoji"/>
                      <w:color w:val="auto"/>
                      <w:sz w:val="20"/>
                      <w:lang w:eastAsia="en-US"/>
                    </w:rPr>
                    <w:t>.</w:t>
                  </w:r>
                </w:p>
                <w:p w14:paraId="4EC45FB6" w14:textId="6F5828AA" w:rsidR="006C4222" w:rsidRDefault="00DC72CA" w:rsidP="00AD6A8B">
                  <w:pPr>
                    <w:tabs>
                      <w:tab w:val="left" w:pos="3168"/>
                    </w:tabs>
                    <w:spacing w:after="0" w:line="276" w:lineRule="auto"/>
                    <w:rPr>
                      <w:rFonts w:ascii="Cambria" w:eastAsia="MS Mincho" w:hAnsi="Cambria" w:cs="Times New Roman"/>
                      <w:color w:val="auto"/>
                      <w:sz w:val="20"/>
                      <w:lang w:eastAsia="en-US"/>
                    </w:rPr>
                  </w:pPr>
                  <w:hyperlink r:id="rId12" w:tgtFrame="_blank" w:history="1">
                    <w:r w:rsidRPr="00CD379C">
                      <w:rPr>
                        <w:rStyle w:val="Hyperlink"/>
                        <w:rFonts w:ascii="Segoe UI Emoji" w:eastAsia="MS Mincho" w:hAnsi="Segoe UI Emoji" w:cs="Segoe UI Emoji"/>
                        <w:sz w:val="20"/>
                        <w:lang w:eastAsia="en-US"/>
                      </w:rPr>
                      <w:t>🎱</w:t>
                    </w:r>
                  </w:hyperlink>
                  <w:r w:rsidRPr="00FB01E8">
                    <w:rPr>
                      <w:rFonts w:ascii="Cambria" w:eastAsia="MS Mincho" w:hAnsi="Cambria" w:cs="Times New Roman"/>
                      <w:color w:val="auto"/>
                      <w:sz w:val="20"/>
                      <w:lang w:eastAsia="en-US"/>
                    </w:rPr>
                    <w:t xml:space="preserve"> </w:t>
                  </w:r>
                  <w:r w:rsidRPr="00D40CB9">
                    <w:rPr>
                      <w:rFonts w:ascii="Cambria" w:eastAsia="MS Mincho" w:hAnsi="Cambria" w:cs="Times New Roman"/>
                      <w:b/>
                      <w:bCs/>
                      <w:color w:val="auto"/>
                      <w:sz w:val="20"/>
                      <w:lang w:eastAsia="en-US"/>
                    </w:rPr>
                    <w:t>Enjoy Pool?</w:t>
                  </w:r>
                  <w:r w:rsidRPr="00FB01E8">
                    <w:rPr>
                      <w:rFonts w:ascii="Cambria" w:eastAsia="MS Mincho" w:hAnsi="Cambria" w:cs="Times New Roman"/>
                      <w:color w:val="auto"/>
                      <w:sz w:val="20"/>
                      <w:lang w:eastAsia="en-US"/>
                    </w:rPr>
                    <w:t xml:space="preserve"> We host a billiards tournament </w:t>
                  </w:r>
                  <w:r w:rsidRPr="00CD2CDC">
                    <w:rPr>
                      <w:rFonts w:ascii="Cambria" w:eastAsia="MS Mincho" w:hAnsi="Cambria" w:cs="Times New Roman"/>
                      <w:b/>
                      <w:bCs/>
                      <w:color w:val="auto"/>
                      <w:sz w:val="20"/>
                      <w:lang w:eastAsia="en-US"/>
                    </w:rPr>
                    <w:t>every 3</w:t>
                  </w:r>
                  <w:r w:rsidRPr="00CD2CDC">
                    <w:rPr>
                      <w:rFonts w:ascii="Cambria" w:eastAsia="MS Mincho" w:hAnsi="Cambria" w:cs="Times New Roman"/>
                      <w:b/>
                      <w:bCs/>
                      <w:color w:val="auto"/>
                      <w:sz w:val="20"/>
                      <w:vertAlign w:val="superscript"/>
                      <w:lang w:eastAsia="en-US"/>
                    </w:rPr>
                    <w:t>rd</w:t>
                  </w:r>
                  <w:r w:rsidRPr="00CD2CDC">
                    <w:rPr>
                      <w:rFonts w:ascii="Cambria" w:eastAsia="MS Mincho" w:hAnsi="Cambria" w:cs="Times New Roman"/>
                      <w:b/>
                      <w:bCs/>
                      <w:color w:val="auto"/>
                      <w:sz w:val="20"/>
                      <w:lang w:eastAsia="en-US"/>
                    </w:rPr>
                    <w:t xml:space="preserve"> Saturday</w:t>
                  </w:r>
                  <w:r w:rsidRPr="00FB01E8">
                    <w:rPr>
                      <w:rFonts w:ascii="Cambria" w:eastAsia="MS Mincho" w:hAnsi="Cambria" w:cs="Times New Roman"/>
                      <w:color w:val="auto"/>
                      <w:sz w:val="20"/>
                      <w:lang w:eastAsia="en-US"/>
                    </w:rPr>
                    <w:t xml:space="preserve"> of the month. Come out and win </w:t>
                  </w:r>
                  <w:r>
                    <w:rPr>
                      <w:rFonts w:ascii="Cambria" w:eastAsia="MS Mincho" w:hAnsi="Cambria" w:cs="Times New Roman"/>
                      <w:color w:val="auto"/>
                      <w:sz w:val="20"/>
                      <w:lang w:eastAsia="en-US"/>
                    </w:rPr>
                    <w:t xml:space="preserve">cash prizes. Next upcoming is </w:t>
                  </w:r>
                  <w:r w:rsidR="00DF7CBB">
                    <w:rPr>
                      <w:rFonts w:ascii="Cambria" w:eastAsia="MS Mincho" w:hAnsi="Cambria" w:cs="Times New Roman"/>
                      <w:b/>
                      <w:bCs/>
                      <w:color w:val="auto"/>
                      <w:sz w:val="20"/>
                      <w:lang w:eastAsia="en-US"/>
                    </w:rPr>
                    <w:t xml:space="preserve">September </w:t>
                  </w:r>
                  <w:r w:rsidR="004A1CB5">
                    <w:rPr>
                      <w:rFonts w:ascii="Cambria" w:eastAsia="MS Mincho" w:hAnsi="Cambria" w:cs="Times New Roman"/>
                      <w:b/>
                      <w:bCs/>
                      <w:color w:val="auto"/>
                      <w:sz w:val="20"/>
                      <w:lang w:eastAsia="en-US"/>
                    </w:rPr>
                    <w:t>19th</w:t>
                  </w:r>
                  <w:r w:rsidR="00880503" w:rsidRPr="00D1487E">
                    <w:rPr>
                      <w:rFonts w:ascii="Cambria" w:eastAsia="MS Mincho" w:hAnsi="Cambria" w:cs="Times New Roman"/>
                      <w:b/>
                      <w:bCs/>
                      <w:color w:val="auto"/>
                      <w:sz w:val="20"/>
                      <w:lang w:eastAsia="en-US"/>
                    </w:rPr>
                    <w:t xml:space="preserve"> </w:t>
                  </w:r>
                  <w:r w:rsidR="008F1349">
                    <w:rPr>
                      <w:rFonts w:ascii="Cambria" w:eastAsia="MS Mincho" w:hAnsi="Cambria" w:cs="Times New Roman"/>
                      <w:b/>
                      <w:bCs/>
                      <w:color w:val="auto"/>
                      <w:sz w:val="20"/>
                      <w:lang w:eastAsia="en-US"/>
                    </w:rPr>
                    <w:t xml:space="preserve">starting </w:t>
                  </w:r>
                  <w:r w:rsidR="00880503" w:rsidRPr="00D1487E">
                    <w:rPr>
                      <w:rFonts w:ascii="Cambria" w:eastAsia="MS Mincho" w:hAnsi="Cambria" w:cs="Times New Roman"/>
                      <w:b/>
                      <w:bCs/>
                      <w:color w:val="auto"/>
                      <w:sz w:val="20"/>
                      <w:lang w:eastAsia="en-US"/>
                    </w:rPr>
                    <w:t xml:space="preserve">at </w:t>
                  </w:r>
                  <w:r w:rsidR="00880503" w:rsidRPr="00D1487E">
                    <w:rPr>
                      <w:rFonts w:ascii="Cambria" w:eastAsia="MS Mincho" w:hAnsi="Cambria" w:cs="Times New Roman"/>
                      <w:b/>
                      <w:bCs/>
                      <w:i/>
                      <w:iCs/>
                      <w:color w:val="auto"/>
                      <w:sz w:val="20"/>
                      <w:lang w:eastAsia="en-US"/>
                    </w:rPr>
                    <w:t>8:</w:t>
                  </w:r>
                  <w:r w:rsidR="00E00FD8" w:rsidRPr="00D1487E">
                    <w:rPr>
                      <w:rFonts w:ascii="Cambria" w:eastAsia="MS Mincho" w:hAnsi="Cambria" w:cs="Times New Roman"/>
                      <w:b/>
                      <w:bCs/>
                      <w:i/>
                      <w:iCs/>
                      <w:color w:val="auto"/>
                      <w:sz w:val="20"/>
                      <w:lang w:eastAsia="en-US"/>
                    </w:rPr>
                    <w:t>15</w:t>
                  </w:r>
                  <w:r w:rsidR="00880503" w:rsidRPr="00D1487E">
                    <w:rPr>
                      <w:rFonts w:ascii="Cambria" w:eastAsia="MS Mincho" w:hAnsi="Cambria" w:cs="Times New Roman"/>
                      <w:b/>
                      <w:bCs/>
                      <w:i/>
                      <w:iCs/>
                      <w:color w:val="auto"/>
                      <w:sz w:val="20"/>
                      <w:lang w:eastAsia="en-US"/>
                    </w:rPr>
                    <w:t>am</w:t>
                  </w:r>
                  <w:r w:rsidR="00880503">
                    <w:rPr>
                      <w:rFonts w:ascii="Cambria" w:eastAsia="MS Mincho" w:hAnsi="Cambria" w:cs="Times New Roman"/>
                      <w:color w:val="auto"/>
                      <w:sz w:val="20"/>
                      <w:lang w:eastAsia="en-US"/>
                    </w:rPr>
                    <w:t>.</w:t>
                  </w:r>
                </w:p>
                <w:p w14:paraId="2A058FFB" w14:textId="048D0976" w:rsidR="00BA6FD4" w:rsidRPr="00885C51" w:rsidRDefault="008B7456" w:rsidP="00AD6A8B">
                  <w:pPr>
                    <w:tabs>
                      <w:tab w:val="left" w:pos="3168"/>
                    </w:tabs>
                    <w:spacing w:after="0" w:line="276" w:lineRule="auto"/>
                    <w:rPr>
                      <w:rFonts w:ascii="Cambria" w:eastAsia="MS Mincho" w:hAnsi="Cambria" w:cs="Segoe UI Emoji"/>
                      <w:color w:val="auto"/>
                      <w:sz w:val="20"/>
                      <w:lang w:eastAsia="en-US"/>
                    </w:rPr>
                  </w:pPr>
                  <w:r w:rsidRPr="005B048F">
                    <w:rPr>
                      <w:rFonts w:ascii="Segoe UI Emoji" w:eastAsia="MS Mincho" w:hAnsi="Segoe UI Emoji" w:cs="Segoe UI Emoji"/>
                      <w:color w:val="auto"/>
                      <w:sz w:val="20"/>
                      <w:u w:val="single"/>
                      <w:lang w:eastAsia="en-US"/>
                    </w:rPr>
                    <w:t>🎤</w:t>
                  </w:r>
                  <w:r>
                    <w:rPr>
                      <w:rFonts w:ascii="Cambria" w:eastAsia="MS Mincho" w:hAnsi="Cambria" w:cs="Segoe UI Emoji"/>
                      <w:color w:val="auto"/>
                      <w:sz w:val="20"/>
                      <w:lang w:eastAsia="en-US"/>
                    </w:rPr>
                    <w:t xml:space="preserve"> Let’s hear those voices sing! Join us for </w:t>
                  </w:r>
                  <w:r w:rsidRPr="00A2769D">
                    <w:rPr>
                      <w:rFonts w:ascii="Cambria" w:eastAsia="MS Mincho" w:hAnsi="Cambria" w:cs="Segoe UI Emoji"/>
                      <w:b/>
                      <w:bCs/>
                      <w:color w:val="auto"/>
                      <w:sz w:val="20"/>
                      <w:u w:val="single"/>
                      <w:lang w:eastAsia="en-US"/>
                    </w:rPr>
                    <w:t>karaoke every 3</w:t>
                  </w:r>
                  <w:r w:rsidRPr="00A2769D">
                    <w:rPr>
                      <w:rFonts w:ascii="Cambria" w:eastAsia="MS Mincho" w:hAnsi="Cambria" w:cs="Segoe UI Emoji"/>
                      <w:b/>
                      <w:bCs/>
                      <w:color w:val="auto"/>
                      <w:sz w:val="20"/>
                      <w:u w:val="single"/>
                      <w:vertAlign w:val="superscript"/>
                      <w:lang w:eastAsia="en-US"/>
                    </w:rPr>
                    <w:t>rd</w:t>
                  </w:r>
                  <w:r w:rsidRPr="00A2769D">
                    <w:rPr>
                      <w:rFonts w:ascii="Cambria" w:eastAsia="MS Mincho" w:hAnsi="Cambria" w:cs="Segoe UI Emoji"/>
                      <w:b/>
                      <w:bCs/>
                      <w:color w:val="auto"/>
                      <w:sz w:val="20"/>
                      <w:u w:val="single"/>
                      <w:lang w:eastAsia="en-US"/>
                    </w:rPr>
                    <w:t xml:space="preserve"> Thursday</w:t>
                  </w:r>
                  <w:r>
                    <w:rPr>
                      <w:rFonts w:ascii="Cambria" w:eastAsia="MS Mincho" w:hAnsi="Cambria" w:cs="Segoe UI Emoji"/>
                      <w:color w:val="auto"/>
                      <w:sz w:val="20"/>
                      <w:lang w:eastAsia="en-US"/>
                    </w:rPr>
                    <w:t xml:space="preserve"> of the month, </w:t>
                  </w:r>
                  <w:r w:rsidR="00D059C7">
                    <w:rPr>
                      <w:rFonts w:ascii="Cambria" w:eastAsia="MS Mincho" w:hAnsi="Cambria" w:cs="Segoe UI Emoji"/>
                      <w:color w:val="auto"/>
                      <w:sz w:val="20"/>
                      <w:lang w:eastAsia="en-US"/>
                    </w:rPr>
                    <w:t xml:space="preserve">next </w:t>
                  </w:r>
                  <w:r w:rsidR="00A00515">
                    <w:rPr>
                      <w:rFonts w:ascii="Cambria" w:eastAsia="MS Mincho" w:hAnsi="Cambria" w:cs="Segoe UI Emoji"/>
                      <w:color w:val="auto"/>
                      <w:sz w:val="20"/>
                      <w:lang w:eastAsia="en-US"/>
                    </w:rPr>
                    <w:t xml:space="preserve">on </w:t>
                  </w:r>
                  <w:r w:rsidR="004A1CB5">
                    <w:rPr>
                      <w:rFonts w:ascii="Cambria" w:eastAsia="MS Mincho" w:hAnsi="Cambria" w:cs="Segoe UI Emoji"/>
                      <w:b/>
                      <w:bCs/>
                      <w:color w:val="auto"/>
                      <w:sz w:val="20"/>
                      <w:lang w:eastAsia="en-US"/>
                    </w:rPr>
                    <w:t xml:space="preserve">September </w:t>
                  </w:r>
                  <w:r w:rsidR="00E27925">
                    <w:rPr>
                      <w:rFonts w:ascii="Cambria" w:eastAsia="MS Mincho" w:hAnsi="Cambria" w:cs="Segoe UI Emoji"/>
                      <w:b/>
                      <w:bCs/>
                      <w:color w:val="auto"/>
                      <w:sz w:val="20"/>
                      <w:lang w:eastAsia="en-US"/>
                    </w:rPr>
                    <w:t>19</w:t>
                  </w:r>
                  <w:r w:rsidR="00060B62" w:rsidRPr="00D1487E">
                    <w:rPr>
                      <w:rFonts w:ascii="Cambria" w:eastAsia="MS Mincho" w:hAnsi="Cambria" w:cs="Segoe UI Emoji"/>
                      <w:b/>
                      <w:bCs/>
                      <w:color w:val="auto"/>
                      <w:sz w:val="20"/>
                      <w:lang w:eastAsia="en-US"/>
                    </w:rPr>
                    <w:t>th</w:t>
                  </w:r>
                  <w:r w:rsidR="00B27DCE">
                    <w:rPr>
                      <w:rFonts w:ascii="Cambria" w:eastAsia="MS Mincho" w:hAnsi="Cambria" w:cs="Segoe UI Emoji"/>
                      <w:color w:val="auto"/>
                      <w:sz w:val="20"/>
                      <w:lang w:eastAsia="en-US"/>
                    </w:rPr>
                    <w:t xml:space="preserve">, </w:t>
                  </w:r>
                  <w:r>
                    <w:rPr>
                      <w:rFonts w:ascii="Cambria" w:eastAsia="MS Mincho" w:hAnsi="Cambria" w:cs="Segoe UI Emoji"/>
                      <w:color w:val="auto"/>
                      <w:sz w:val="20"/>
                      <w:lang w:eastAsia="en-US"/>
                    </w:rPr>
                    <w:t xml:space="preserve">starting from </w:t>
                  </w:r>
                  <w:r w:rsidR="00211937">
                    <w:rPr>
                      <w:rFonts w:ascii="Cambria" w:eastAsia="MS Mincho" w:hAnsi="Cambria" w:cs="Segoe UI Emoji"/>
                      <w:b/>
                      <w:bCs/>
                      <w:i/>
                      <w:iCs/>
                      <w:color w:val="auto"/>
                      <w:sz w:val="20"/>
                      <w:lang w:eastAsia="en-US"/>
                    </w:rPr>
                    <w:t>10</w:t>
                  </w:r>
                  <w:r w:rsidR="00E27925">
                    <w:rPr>
                      <w:rFonts w:ascii="Cambria" w:eastAsia="MS Mincho" w:hAnsi="Cambria" w:cs="Segoe UI Emoji"/>
                      <w:b/>
                      <w:bCs/>
                      <w:i/>
                      <w:iCs/>
                      <w:color w:val="auto"/>
                      <w:sz w:val="20"/>
                      <w:lang w:eastAsia="en-US"/>
                    </w:rPr>
                    <w:t xml:space="preserve">am – </w:t>
                  </w:r>
                  <w:r w:rsidR="00211937">
                    <w:rPr>
                      <w:rFonts w:ascii="Cambria" w:eastAsia="MS Mincho" w:hAnsi="Cambria" w:cs="Segoe UI Emoji"/>
                      <w:b/>
                      <w:bCs/>
                      <w:i/>
                      <w:iCs/>
                      <w:color w:val="auto"/>
                      <w:sz w:val="20"/>
                      <w:lang w:eastAsia="en-US"/>
                    </w:rPr>
                    <w:t>11am</w:t>
                  </w:r>
                  <w:r w:rsidR="008F1349">
                    <w:rPr>
                      <w:rFonts w:ascii="Cambria" w:eastAsia="MS Mincho" w:hAnsi="Cambria" w:cs="Segoe UI Emoji"/>
                      <w:b/>
                      <w:bCs/>
                      <w:i/>
                      <w:iCs/>
                      <w:color w:val="auto"/>
                      <w:sz w:val="20"/>
                      <w:lang w:eastAsia="en-US"/>
                    </w:rPr>
                    <w:t>.</w:t>
                  </w:r>
                </w:p>
                <w:p w14:paraId="6C7A239F" w14:textId="3BC8F001" w:rsidR="00D646A4" w:rsidRDefault="00E016FE" w:rsidP="00E016FE">
                  <w:pPr>
                    <w:tabs>
                      <w:tab w:val="left" w:pos="3168"/>
                    </w:tabs>
                    <w:spacing w:after="0" w:line="276" w:lineRule="auto"/>
                    <w:jc w:val="center"/>
                    <w:rPr>
                      <w:rFonts w:ascii="Cambria" w:eastAsia="MS Mincho" w:hAnsi="Cambria" w:cs="Segoe UI Emoji"/>
                      <w:color w:val="auto"/>
                      <w:sz w:val="20"/>
                      <w:lang w:eastAsia="en-US"/>
                    </w:rPr>
                  </w:pPr>
                  <w:r>
                    <w:rPr>
                      <w:noProof/>
                    </w:rPr>
                    <w:drawing>
                      <wp:inline distT="0" distB="0" distL="0" distR="0" wp14:anchorId="26AC1F6C" wp14:editId="709957DD">
                        <wp:extent cx="1059180" cy="577451"/>
                        <wp:effectExtent l="0" t="0" r="7620" b="0"/>
                        <wp:docPr id="6104464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4122" cy="601953"/>
                                </a:xfrm>
                                <a:prstGeom prst="rect">
                                  <a:avLst/>
                                </a:prstGeom>
                                <a:noFill/>
                                <a:ln>
                                  <a:noFill/>
                                </a:ln>
                              </pic:spPr>
                            </pic:pic>
                          </a:graphicData>
                        </a:graphic>
                      </wp:inline>
                    </w:drawing>
                  </w:r>
                </w:p>
                <w:p w14:paraId="2A7247CC" w14:textId="00A84618" w:rsidR="00323C9A" w:rsidRDefault="00323C9A" w:rsidP="00D646A4">
                  <w:pPr>
                    <w:spacing w:after="0"/>
                    <w:jc w:val="center"/>
                    <w:rPr>
                      <w:rFonts w:ascii="Cambria" w:eastAsia="MS Mincho" w:hAnsi="Cambria" w:cs="Segoe UI Emoji"/>
                      <w:color w:val="auto"/>
                      <w:sz w:val="20"/>
                      <w:lang w:eastAsia="en-US"/>
                    </w:rPr>
                  </w:pPr>
                </w:p>
                <w:p w14:paraId="3AF1C71A" w14:textId="58011B78" w:rsidR="00D646A4" w:rsidRPr="00AD6A8B" w:rsidRDefault="00D646A4" w:rsidP="00D646A4">
                  <w:pPr>
                    <w:spacing w:after="0"/>
                    <w:jc w:val="center"/>
                    <w:rPr>
                      <w:rFonts w:ascii="Cambria" w:eastAsia="MS Mincho" w:hAnsi="Cambria" w:cs="Segoe UI Emoji"/>
                      <w:color w:val="auto"/>
                      <w:sz w:val="20"/>
                      <w:lang w:eastAsia="en-US"/>
                    </w:rPr>
                  </w:pPr>
                </w:p>
              </w:tc>
            </w:tr>
            <w:tr w:rsidR="00007663" w14:paraId="674C714C" w14:textId="77777777" w:rsidTr="00BC6A85">
              <w:trPr>
                <w:trHeight w:hRule="exact" w:val="2904"/>
              </w:trPr>
              <w:tc>
                <w:tcPr>
                  <w:tcW w:w="5000" w:type="pct"/>
                  <w:vAlign w:val="bottom"/>
                </w:tcPr>
                <w:tbl>
                  <w:tblPr>
                    <w:tblStyle w:val="PlainTable4"/>
                    <w:tblpPr w:leftFromText="180" w:rightFromText="180" w:vertAnchor="page" w:horzAnchor="margin" w:tblpY="1"/>
                    <w:tblOverlap w:val="never"/>
                    <w:tblW w:w="4999" w:type="pct"/>
                    <w:tblLayout w:type="fixed"/>
                    <w:tblLook w:val="0620" w:firstRow="1" w:lastRow="0" w:firstColumn="0" w:lastColumn="0" w:noHBand="1" w:noVBand="1"/>
                  </w:tblPr>
                  <w:tblGrid>
                    <w:gridCol w:w="1247"/>
                    <w:gridCol w:w="275"/>
                    <w:gridCol w:w="2403"/>
                  </w:tblGrid>
                  <w:tr w:rsidR="00C77761" w14:paraId="7DFBBC32" w14:textId="77777777" w:rsidTr="00BC6A85">
                    <w:trPr>
                      <w:cnfStyle w:val="100000000000" w:firstRow="1" w:lastRow="0" w:firstColumn="0" w:lastColumn="0" w:oddVBand="0" w:evenVBand="0" w:oddHBand="0" w:evenHBand="0" w:firstRowFirstColumn="0" w:firstRowLastColumn="0" w:lastRowFirstColumn="0" w:lastRowLastColumn="0"/>
                      <w:trHeight w:val="907"/>
                    </w:trPr>
                    <w:tc>
                      <w:tcPr>
                        <w:tcW w:w="1589" w:type="pct"/>
                        <w:vAlign w:val="center"/>
                      </w:tcPr>
                      <w:p w14:paraId="3E768DA3" w14:textId="68D674DA" w:rsidR="00C77761" w:rsidRDefault="00C77761" w:rsidP="00C77761">
                        <w:pPr>
                          <w:pStyle w:val="NoSpacing"/>
                        </w:pPr>
                      </w:p>
                    </w:tc>
                    <w:tc>
                      <w:tcPr>
                        <w:tcW w:w="350" w:type="pct"/>
                        <w:vAlign w:val="center"/>
                      </w:tcPr>
                      <w:p w14:paraId="65246DFF" w14:textId="77777777" w:rsidR="00C77761" w:rsidRDefault="00C77761" w:rsidP="00C77761"/>
                    </w:tc>
                    <w:tc>
                      <w:tcPr>
                        <w:tcW w:w="3061" w:type="pct"/>
                        <w:vAlign w:val="center"/>
                      </w:tcPr>
                      <w:p w14:paraId="6CA12B01" w14:textId="5EE8ACF5" w:rsidR="00C77761" w:rsidRDefault="00C77761" w:rsidP="00C77761">
                        <w:pPr>
                          <w:pStyle w:val="Footer"/>
                        </w:pPr>
                      </w:p>
                    </w:tc>
                  </w:tr>
                </w:tbl>
                <w:p w14:paraId="0B97CC8B" w14:textId="77777777" w:rsidR="00007663" w:rsidRDefault="00007663"/>
                <w:p w14:paraId="3C4851F2" w14:textId="77777777" w:rsidR="00C77761" w:rsidRDefault="00C77761" w:rsidP="00C77761"/>
                <w:p w14:paraId="54A8B59F" w14:textId="0640F4BC" w:rsidR="00C77761" w:rsidRPr="00C77761" w:rsidRDefault="00C77761" w:rsidP="00C77761"/>
              </w:tc>
            </w:tr>
          </w:tbl>
          <w:p w14:paraId="7AA356F5" w14:textId="77777777" w:rsidR="00007663" w:rsidRDefault="00007663"/>
        </w:tc>
        <w:tc>
          <w:tcPr>
            <w:tcW w:w="727" w:type="dxa"/>
          </w:tcPr>
          <w:p w14:paraId="674BF9DA" w14:textId="77777777" w:rsidR="00007663" w:rsidRDefault="00007663"/>
        </w:tc>
        <w:tc>
          <w:tcPr>
            <w:tcW w:w="712" w:type="dxa"/>
          </w:tcPr>
          <w:p w14:paraId="68BCFBFB" w14:textId="77777777" w:rsidR="00007663" w:rsidRDefault="00007663"/>
        </w:tc>
        <w:tc>
          <w:tcPr>
            <w:tcW w:w="3907" w:type="dxa"/>
          </w:tcPr>
          <w:tbl>
            <w:tblPr>
              <w:tblStyle w:val="TableLayout"/>
              <w:tblW w:w="4026" w:type="dxa"/>
              <w:tblLayout w:type="fixed"/>
              <w:tblLook w:val="04A0" w:firstRow="1" w:lastRow="0" w:firstColumn="1" w:lastColumn="0" w:noHBand="0" w:noVBand="1"/>
            </w:tblPr>
            <w:tblGrid>
              <w:gridCol w:w="4026"/>
            </w:tblGrid>
            <w:tr w:rsidR="00007663" w14:paraId="5C604B0C" w14:textId="77777777" w:rsidTr="00BC6A85">
              <w:trPr>
                <w:trHeight w:hRule="exact" w:val="6105"/>
              </w:trPr>
              <w:tc>
                <w:tcPr>
                  <w:tcW w:w="5000" w:type="pct"/>
                </w:tcPr>
                <w:p w14:paraId="4DD05F0D" w14:textId="0FAD653A" w:rsidR="00FE4FFD" w:rsidRDefault="00FE4FFD" w:rsidP="00C53181">
                  <w:pPr>
                    <w:jc w:val="center"/>
                    <w:rPr>
                      <w:noProof/>
                    </w:rPr>
                  </w:pPr>
                </w:p>
                <w:p w14:paraId="03AB441A" w14:textId="63EE37AD" w:rsidR="00FE4FFD" w:rsidRPr="00FE4FFD" w:rsidRDefault="002A03DC" w:rsidP="00C53181">
                  <w:pPr>
                    <w:tabs>
                      <w:tab w:val="left" w:pos="1360"/>
                    </w:tabs>
                    <w:jc w:val="center"/>
                  </w:pPr>
                  <w:r>
                    <w:rPr>
                      <w:noProof/>
                    </w:rPr>
                    <w:drawing>
                      <wp:inline distT="0" distB="0" distL="0" distR="0" wp14:anchorId="4BDA69B5" wp14:editId="738D1142">
                        <wp:extent cx="2289032" cy="3429000"/>
                        <wp:effectExtent l="0" t="0" r="0" b="0"/>
                        <wp:docPr id="1819536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04361" cy="3451963"/>
                                </a:xfrm>
                                <a:prstGeom prst="rect">
                                  <a:avLst/>
                                </a:prstGeom>
                                <a:noFill/>
                                <a:ln>
                                  <a:noFill/>
                                </a:ln>
                              </pic:spPr>
                            </pic:pic>
                          </a:graphicData>
                        </a:graphic>
                      </wp:inline>
                    </w:drawing>
                  </w:r>
                </w:p>
              </w:tc>
            </w:tr>
            <w:tr w:rsidR="00007663" w14:paraId="316ED6E8" w14:textId="77777777" w:rsidTr="00BC6A85">
              <w:trPr>
                <w:trHeight w:hRule="exact" w:val="379"/>
              </w:trPr>
              <w:tc>
                <w:tcPr>
                  <w:tcW w:w="5000" w:type="pct"/>
                </w:tcPr>
                <w:p w14:paraId="752BEEA3" w14:textId="62D16F29" w:rsidR="00007663" w:rsidRPr="00520ACD" w:rsidRDefault="002A03DC" w:rsidP="00FB1E82">
                  <w:pPr>
                    <w:jc w:val="center"/>
                    <w:rPr>
                      <w:rFonts w:ascii="Cambria" w:hAnsi="Cambria"/>
                      <w:b/>
                      <w:bCs/>
                      <w:sz w:val="20"/>
                    </w:rPr>
                  </w:pPr>
                  <w:r>
                    <w:rPr>
                      <w:rFonts w:ascii="Cambria" w:hAnsi="Cambria"/>
                      <w:b/>
                      <w:bCs/>
                      <w:sz w:val="20"/>
                    </w:rPr>
                    <w:t>Adrienne Walls</w:t>
                  </w:r>
                </w:p>
              </w:tc>
            </w:tr>
            <w:tr w:rsidR="00007663" w14:paraId="57B10725" w14:textId="77777777" w:rsidTr="00BC6A85">
              <w:trPr>
                <w:trHeight w:hRule="exact" w:val="4006"/>
              </w:trPr>
              <w:tc>
                <w:tcPr>
                  <w:tcW w:w="5000" w:type="pct"/>
                </w:tcPr>
                <w:p w14:paraId="606F3B35" w14:textId="1D27404C" w:rsidR="0003539D" w:rsidRPr="0003539D" w:rsidRDefault="0003539D" w:rsidP="00FE4FFD">
                  <w:pPr>
                    <w:shd w:val="clear" w:color="auto" w:fill="003399"/>
                    <w:spacing w:after="200" w:line="276" w:lineRule="auto"/>
                    <w:rPr>
                      <w:rFonts w:ascii="Cambria" w:eastAsia="MS Mincho" w:hAnsi="Cambria" w:cs="Times New Roman"/>
                      <w:b/>
                      <w:color w:val="FFFFFF"/>
                      <w:sz w:val="20"/>
                      <w:lang w:eastAsia="en-US"/>
                    </w:rPr>
                  </w:pPr>
                  <w:r>
                    <w:rPr>
                      <w:rFonts w:ascii="Cambria" w:eastAsia="MS Mincho" w:hAnsi="Cambria" w:cs="Times New Roman"/>
                      <w:b/>
                      <w:color w:val="FFFFFF"/>
                      <w:sz w:val="20"/>
                      <w:lang w:eastAsia="en-US"/>
                    </w:rPr>
                    <w:t>Volunteer Spotlight</w:t>
                  </w:r>
                </w:p>
                <w:p w14:paraId="375E4165" w14:textId="30EB80A8" w:rsidR="00C75C25" w:rsidRPr="00C75C25" w:rsidRDefault="00C75C25" w:rsidP="00C75C25">
                  <w:pPr>
                    <w:spacing w:line="276" w:lineRule="auto"/>
                    <w:rPr>
                      <w:rFonts w:ascii="Cambria" w:eastAsia="MS Mincho" w:hAnsi="Cambria" w:cs="Times New Roman"/>
                      <w:color w:val="auto"/>
                      <w:sz w:val="20"/>
                      <w:lang w:eastAsia="en-US"/>
                    </w:rPr>
                  </w:pPr>
                  <w:r w:rsidRPr="00C75C25">
                    <w:rPr>
                      <w:rFonts w:ascii="Cambria" w:eastAsia="MS Mincho" w:hAnsi="Cambria" w:cs="Times New Roman"/>
                      <w:color w:val="auto"/>
                      <w:sz w:val="20"/>
                      <w:lang w:eastAsia="en-US"/>
                    </w:rPr>
                    <w:t xml:space="preserve">This month, we’re proud to shine a spotlight on </w:t>
                  </w:r>
                  <w:r w:rsidRPr="00320195">
                    <w:rPr>
                      <w:rFonts w:ascii="Cambria" w:eastAsia="MS Mincho" w:hAnsi="Cambria" w:cs="Times New Roman"/>
                      <w:b/>
                      <w:bCs/>
                      <w:i/>
                      <w:iCs/>
                      <w:color w:val="auto"/>
                      <w:sz w:val="20"/>
                      <w:lang w:eastAsia="en-US"/>
                    </w:rPr>
                    <w:t>Adrienne Walls</w:t>
                  </w:r>
                  <w:r w:rsidRPr="00C75C25">
                    <w:rPr>
                      <w:rFonts w:ascii="Cambria" w:eastAsia="MS Mincho" w:hAnsi="Cambria" w:cs="Times New Roman"/>
                      <w:color w:val="auto"/>
                      <w:sz w:val="20"/>
                      <w:lang w:eastAsia="en-US"/>
                    </w:rPr>
                    <w:t>, a dedicated volunteer who has been part of the Freedom Foundation family since 2020.</w:t>
                  </w:r>
                </w:p>
                <w:p w14:paraId="030772B8" w14:textId="78057BA8" w:rsidR="00C75C25" w:rsidRPr="00C75C25" w:rsidRDefault="00C75C25" w:rsidP="00C75C25">
                  <w:pPr>
                    <w:spacing w:line="276" w:lineRule="auto"/>
                    <w:rPr>
                      <w:rFonts w:ascii="Cambria" w:eastAsia="MS Mincho" w:hAnsi="Cambria" w:cs="Times New Roman"/>
                      <w:color w:val="auto"/>
                      <w:sz w:val="20"/>
                      <w:lang w:eastAsia="en-US"/>
                    </w:rPr>
                  </w:pPr>
                  <w:r w:rsidRPr="00C75C25">
                    <w:rPr>
                      <w:rFonts w:ascii="Cambria" w:eastAsia="MS Mincho" w:hAnsi="Cambria" w:cs="Times New Roman"/>
                      <w:color w:val="auto"/>
                      <w:sz w:val="20"/>
                      <w:lang w:eastAsia="en-US"/>
                    </w:rPr>
                    <w:t xml:space="preserve">If you’ve visited the Veterans Market on a Wednesday, chances are you’ve met Adrienne. Adrienne is </w:t>
                  </w:r>
                  <w:r w:rsidR="005F6E3B">
                    <w:rPr>
                      <w:rFonts w:ascii="Cambria" w:eastAsia="MS Mincho" w:hAnsi="Cambria" w:cs="Times New Roman"/>
                      <w:color w:val="auto"/>
                      <w:sz w:val="20"/>
                      <w:lang w:eastAsia="en-US"/>
                    </w:rPr>
                    <w:t xml:space="preserve">also </w:t>
                  </w:r>
                  <w:r w:rsidRPr="00C75C25">
                    <w:rPr>
                      <w:rFonts w:ascii="Cambria" w:eastAsia="MS Mincho" w:hAnsi="Cambria" w:cs="Times New Roman"/>
                      <w:color w:val="auto"/>
                      <w:sz w:val="20"/>
                      <w:lang w:eastAsia="en-US"/>
                    </w:rPr>
                    <w:t>actively involved with her local VFW, where she continues to support veterans and advocate for community events that bring people together.</w:t>
                  </w:r>
                  <w:r w:rsidR="00FE732D">
                    <w:rPr>
                      <w:rFonts w:ascii="Cambria" w:eastAsia="MS Mincho" w:hAnsi="Cambria" w:cs="Times New Roman"/>
                      <w:color w:val="auto"/>
                      <w:sz w:val="20"/>
                      <w:lang w:eastAsia="en-US"/>
                    </w:rPr>
                    <w:t xml:space="preserve"> </w:t>
                  </w:r>
                  <w:r w:rsidRPr="00C75C25">
                    <w:rPr>
                      <w:rFonts w:ascii="Cambria" w:eastAsia="MS Mincho" w:hAnsi="Cambria" w:cs="Times New Roman"/>
                      <w:color w:val="auto"/>
                      <w:sz w:val="20"/>
                      <w:lang w:eastAsia="en-US"/>
                    </w:rPr>
                    <w:t>Thank you</w:t>
                  </w:r>
                  <w:r w:rsidR="0098455D">
                    <w:rPr>
                      <w:rFonts w:ascii="Cambria" w:eastAsia="MS Mincho" w:hAnsi="Cambria" w:cs="Times New Roman"/>
                      <w:color w:val="auto"/>
                      <w:sz w:val="20"/>
                      <w:lang w:eastAsia="en-US"/>
                    </w:rPr>
                    <w:t>,</w:t>
                  </w:r>
                  <w:r w:rsidR="00D10BE2">
                    <w:rPr>
                      <w:rFonts w:ascii="Cambria" w:eastAsia="MS Mincho" w:hAnsi="Cambria" w:cs="Times New Roman"/>
                      <w:color w:val="auto"/>
                      <w:sz w:val="20"/>
                      <w:lang w:eastAsia="en-US"/>
                    </w:rPr>
                    <w:t xml:space="preserve"> Ad</w:t>
                  </w:r>
                  <w:r w:rsidR="00915D76">
                    <w:rPr>
                      <w:rFonts w:ascii="Cambria" w:eastAsia="MS Mincho" w:hAnsi="Cambria" w:cs="Times New Roman"/>
                      <w:color w:val="auto"/>
                      <w:sz w:val="20"/>
                      <w:lang w:eastAsia="en-US"/>
                    </w:rPr>
                    <w:t>r</w:t>
                  </w:r>
                  <w:r w:rsidR="00D10BE2">
                    <w:rPr>
                      <w:rFonts w:ascii="Cambria" w:eastAsia="MS Mincho" w:hAnsi="Cambria" w:cs="Times New Roman"/>
                      <w:color w:val="auto"/>
                      <w:sz w:val="20"/>
                      <w:lang w:eastAsia="en-US"/>
                    </w:rPr>
                    <w:t>ienne</w:t>
                  </w:r>
                  <w:r w:rsidRPr="00C75C25">
                    <w:rPr>
                      <w:rFonts w:ascii="Cambria" w:eastAsia="MS Mincho" w:hAnsi="Cambria" w:cs="Times New Roman"/>
                      <w:color w:val="auto"/>
                      <w:sz w:val="20"/>
                      <w:lang w:eastAsia="en-US"/>
                    </w:rPr>
                    <w:t>,</w:t>
                  </w:r>
                  <w:r w:rsidR="000B4311">
                    <w:rPr>
                      <w:rFonts w:ascii="Cambria" w:eastAsia="MS Mincho" w:hAnsi="Cambria" w:cs="Times New Roman"/>
                      <w:color w:val="auto"/>
                      <w:sz w:val="20"/>
                      <w:lang w:eastAsia="en-US"/>
                    </w:rPr>
                    <w:t xml:space="preserve"> </w:t>
                  </w:r>
                  <w:r w:rsidRPr="00C75C25">
                    <w:rPr>
                      <w:rFonts w:ascii="Cambria" w:eastAsia="MS Mincho" w:hAnsi="Cambria" w:cs="Times New Roman"/>
                      <w:color w:val="auto"/>
                      <w:sz w:val="20"/>
                      <w:lang w:eastAsia="en-US"/>
                    </w:rPr>
                    <w:t>for your dedication</w:t>
                  </w:r>
                  <w:r w:rsidR="00915D76">
                    <w:rPr>
                      <w:rFonts w:ascii="Cambria" w:eastAsia="MS Mincho" w:hAnsi="Cambria" w:cs="Times New Roman"/>
                      <w:color w:val="auto"/>
                      <w:sz w:val="20"/>
                      <w:lang w:eastAsia="en-US"/>
                    </w:rPr>
                    <w:t xml:space="preserve"> and service</w:t>
                  </w:r>
                  <w:r w:rsidR="0098455D">
                    <w:rPr>
                      <w:rFonts w:ascii="Cambria" w:eastAsia="MS Mincho" w:hAnsi="Cambria" w:cs="Times New Roman"/>
                      <w:color w:val="auto"/>
                      <w:sz w:val="20"/>
                      <w:lang w:eastAsia="en-US"/>
                    </w:rPr>
                    <w:t>.</w:t>
                  </w:r>
                  <w:r w:rsidR="00320195">
                    <w:rPr>
                      <w:rFonts w:ascii="Cambria" w:eastAsia="MS Mincho" w:hAnsi="Cambria" w:cs="Times New Roman"/>
                      <w:color w:val="auto"/>
                      <w:sz w:val="20"/>
                      <w:lang w:eastAsia="en-US"/>
                    </w:rPr>
                    <w:t xml:space="preserve"> </w:t>
                  </w:r>
                  <w:r w:rsidR="0098455D">
                    <w:rPr>
                      <w:rFonts w:ascii="Cambria" w:eastAsia="MS Mincho" w:hAnsi="Cambria" w:cs="Times New Roman"/>
                      <w:color w:val="auto"/>
                      <w:sz w:val="20"/>
                      <w:lang w:eastAsia="en-US"/>
                    </w:rPr>
                    <w:t>W</w:t>
                  </w:r>
                  <w:r w:rsidRPr="00C75C25">
                    <w:rPr>
                      <w:rFonts w:ascii="Cambria" w:eastAsia="MS Mincho" w:hAnsi="Cambria" w:cs="Times New Roman"/>
                      <w:color w:val="auto"/>
                      <w:sz w:val="20"/>
                      <w:lang w:eastAsia="en-US"/>
                    </w:rPr>
                    <w:t>e are grateful to have you</w:t>
                  </w:r>
                  <w:r w:rsidR="008014EB">
                    <w:rPr>
                      <w:rFonts w:ascii="Cambria" w:eastAsia="MS Mincho" w:hAnsi="Cambria" w:cs="Times New Roman"/>
                      <w:color w:val="auto"/>
                      <w:sz w:val="20"/>
                      <w:lang w:eastAsia="en-US"/>
                    </w:rPr>
                    <w:t xml:space="preserve"> as a</w:t>
                  </w:r>
                  <w:r w:rsidRPr="00C75C25">
                    <w:rPr>
                      <w:rFonts w:ascii="Cambria" w:eastAsia="MS Mincho" w:hAnsi="Cambria" w:cs="Times New Roman"/>
                      <w:color w:val="auto"/>
                      <w:sz w:val="20"/>
                      <w:lang w:eastAsia="en-US"/>
                    </w:rPr>
                    <w:t xml:space="preserve"> </w:t>
                  </w:r>
                  <w:r w:rsidR="00320195">
                    <w:rPr>
                      <w:rFonts w:ascii="Cambria" w:eastAsia="MS Mincho" w:hAnsi="Cambria" w:cs="Times New Roman"/>
                      <w:color w:val="auto"/>
                      <w:sz w:val="20"/>
                      <w:lang w:eastAsia="en-US"/>
                    </w:rPr>
                    <w:t xml:space="preserve">part </w:t>
                  </w:r>
                  <w:r w:rsidRPr="00C75C25">
                    <w:rPr>
                      <w:rFonts w:ascii="Cambria" w:eastAsia="MS Mincho" w:hAnsi="Cambria" w:cs="Times New Roman"/>
                      <w:color w:val="auto"/>
                      <w:sz w:val="20"/>
                      <w:lang w:eastAsia="en-US"/>
                    </w:rPr>
                    <w:t>of the</w:t>
                  </w:r>
                  <w:r w:rsidR="005F6E3B">
                    <w:rPr>
                      <w:rFonts w:ascii="Cambria" w:eastAsia="MS Mincho" w:hAnsi="Cambria" w:cs="Times New Roman"/>
                      <w:color w:val="auto"/>
                      <w:sz w:val="20"/>
                      <w:lang w:eastAsia="en-US"/>
                    </w:rPr>
                    <w:t xml:space="preserve"> team.</w:t>
                  </w:r>
                </w:p>
                <w:p w14:paraId="3D14DC23" w14:textId="53B64E94" w:rsidR="0003539D" w:rsidRPr="000F418E" w:rsidRDefault="00BB03A2" w:rsidP="00CA6C5B">
                  <w:pPr>
                    <w:spacing w:line="276" w:lineRule="auto"/>
                    <w:jc w:val="center"/>
                    <w:rPr>
                      <w:rFonts w:ascii="Cambria" w:eastAsia="MS Mincho" w:hAnsi="Cambria" w:cs="Times New Roman"/>
                      <w:color w:val="auto"/>
                      <w:sz w:val="20"/>
                      <w:lang w:eastAsia="en-US"/>
                    </w:rPr>
                  </w:pPr>
                  <w:r>
                    <w:rPr>
                      <w:rFonts w:ascii="Cambria" w:eastAsia="MS Mincho" w:hAnsi="Cambria" w:cs="Times New Roman"/>
                      <w:color w:val="auto"/>
                      <w:sz w:val="20"/>
                      <w:lang w:eastAsia="en-US"/>
                    </w:rPr>
                    <w:t>Than</w:t>
                  </w:r>
                  <w:r w:rsidR="00166BA1">
                    <w:rPr>
                      <w:rFonts w:ascii="Cambria" w:eastAsia="MS Mincho" w:hAnsi="Cambria" w:cs="Times New Roman"/>
                      <w:color w:val="auto"/>
                      <w:sz w:val="20"/>
                      <w:lang w:eastAsia="en-US"/>
                    </w:rPr>
                    <w:t xml:space="preserve">k you, </w:t>
                  </w:r>
                  <w:r w:rsidR="00397770">
                    <w:rPr>
                      <w:rFonts w:ascii="Cambria" w:eastAsia="MS Mincho" w:hAnsi="Cambria" w:cs="Times New Roman"/>
                      <w:color w:val="auto"/>
                      <w:sz w:val="20"/>
                      <w:lang w:eastAsia="en-US"/>
                    </w:rPr>
                    <w:t>Adrienne</w:t>
                  </w:r>
                  <w:r w:rsidR="00166BA1">
                    <w:rPr>
                      <w:rFonts w:ascii="Cambria" w:eastAsia="MS Mincho" w:hAnsi="Cambria" w:cs="Times New Roman"/>
                      <w:color w:val="auto"/>
                      <w:sz w:val="20"/>
                      <w:lang w:eastAsia="en-US"/>
                    </w:rPr>
                    <w:t>, for your dedication, commitment, and</w:t>
                  </w:r>
                  <w:r w:rsidR="002D55C7">
                    <w:rPr>
                      <w:rFonts w:ascii="Cambria" w:eastAsia="MS Mincho" w:hAnsi="Cambria" w:cs="Times New Roman"/>
                      <w:color w:val="auto"/>
                      <w:sz w:val="20"/>
                      <w:lang w:eastAsia="en-US"/>
                    </w:rPr>
                    <w:t xml:space="preserve"> sacrifice.</w:t>
                  </w:r>
                </w:p>
                <w:p w14:paraId="04374725" w14:textId="027F2836" w:rsidR="002F74CC" w:rsidRPr="002F74CC" w:rsidRDefault="002F74CC" w:rsidP="002F74CC">
                  <w:pPr>
                    <w:tabs>
                      <w:tab w:val="left" w:pos="1224"/>
                    </w:tabs>
                  </w:pPr>
                </w:p>
              </w:tc>
            </w:tr>
            <w:tr w:rsidR="00007663" w14:paraId="714F876E" w14:textId="77777777" w:rsidTr="00BC6A85">
              <w:trPr>
                <w:trHeight w:hRule="exact" w:val="1219"/>
              </w:trPr>
              <w:tc>
                <w:tcPr>
                  <w:tcW w:w="5000" w:type="pct"/>
                  <w:vAlign w:val="bottom"/>
                </w:tcPr>
                <w:p w14:paraId="3D6BF2D4" w14:textId="63B623FF" w:rsidR="00007663" w:rsidRPr="003544C6" w:rsidRDefault="00007663" w:rsidP="005E191A">
                  <w:pPr>
                    <w:pStyle w:val="Subtitle"/>
                    <w:jc w:val="center"/>
                    <w:rPr>
                      <w:szCs w:val="24"/>
                      <w:u w:val="single"/>
                    </w:rPr>
                  </w:pPr>
                </w:p>
              </w:tc>
            </w:tr>
          </w:tbl>
          <w:p w14:paraId="130B6DB1" w14:textId="77777777" w:rsidR="00007663" w:rsidRDefault="00007663"/>
        </w:tc>
      </w:tr>
    </w:tbl>
    <w:p w14:paraId="4689468A" w14:textId="3C6D00C9" w:rsidR="006F7A95" w:rsidRPr="00EA462E" w:rsidRDefault="00EA462E" w:rsidP="00EA462E">
      <w:pPr>
        <w:pStyle w:val="NoSpacing"/>
        <w:ind w:firstLine="720"/>
        <w:rPr>
          <w:b/>
          <w:bCs/>
        </w:rPr>
      </w:pPr>
      <w:r w:rsidRPr="00EA462E">
        <w:rPr>
          <w:b/>
          <w:bCs/>
        </w:rPr>
        <w:t>Kernal’s Veteran Appreciation Night</w:t>
      </w:r>
    </w:p>
    <w:tbl>
      <w:tblPr>
        <w:tblStyle w:val="TableLayout"/>
        <w:tblW w:w="0" w:type="auto"/>
        <w:jc w:val="center"/>
        <w:tblLayout w:type="fixed"/>
        <w:tblLook w:val="04A0" w:firstRow="1" w:lastRow="0" w:firstColumn="1" w:lastColumn="0" w:noHBand="0" w:noVBand="1"/>
        <w:tblDescription w:val="Brochure layout table page 2"/>
      </w:tblPr>
      <w:tblGrid>
        <w:gridCol w:w="3840"/>
        <w:gridCol w:w="713"/>
        <w:gridCol w:w="713"/>
        <w:gridCol w:w="3843"/>
        <w:gridCol w:w="720"/>
        <w:gridCol w:w="719"/>
        <w:gridCol w:w="3851"/>
      </w:tblGrid>
      <w:tr w:rsidR="00007663" w14:paraId="0209B96B" w14:textId="77777777" w:rsidTr="00445DDA">
        <w:trPr>
          <w:trHeight w:hRule="exact" w:val="10800"/>
          <w:jc w:val="center"/>
        </w:trPr>
        <w:tc>
          <w:tcPr>
            <w:tcW w:w="3840" w:type="dxa"/>
          </w:tcPr>
          <w:p w14:paraId="4AF93F03" w14:textId="69108B2A" w:rsidR="00A047D2" w:rsidRPr="00A42DE4" w:rsidRDefault="00446146" w:rsidP="004D75A1">
            <w:pPr>
              <w:pStyle w:val="NormalWeb"/>
              <w:jc w:val="center"/>
              <w:rPr>
                <w:noProof/>
              </w:rPr>
            </w:pPr>
            <w:r>
              <w:rPr>
                <w:noProof/>
              </w:rPr>
              <w:lastRenderedPageBreak/>
              <w:drawing>
                <wp:inline distT="0" distB="0" distL="0" distR="0" wp14:anchorId="79D0E8FF" wp14:editId="29FD8F66">
                  <wp:extent cx="2411730" cy="3215640"/>
                  <wp:effectExtent l="0" t="0" r="7620" b="3810"/>
                  <wp:docPr id="807350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1730" cy="3215640"/>
                          </a:xfrm>
                          <a:prstGeom prst="rect">
                            <a:avLst/>
                          </a:prstGeom>
                          <a:noFill/>
                          <a:ln>
                            <a:noFill/>
                          </a:ln>
                        </pic:spPr>
                      </pic:pic>
                    </a:graphicData>
                  </a:graphic>
                </wp:inline>
              </w:drawing>
            </w:r>
            <w:r>
              <w:rPr>
                <w:noProof/>
                <w:sz w:val="22"/>
                <w:szCs w:val="22"/>
              </w:rPr>
              <w:t>Veteran of the Week</w:t>
            </w:r>
          </w:p>
          <w:p w14:paraId="2793FD2D" w14:textId="051089A5" w:rsidR="00E001E0" w:rsidRPr="00E001E0" w:rsidRDefault="00E001E0" w:rsidP="00382E18">
            <w:pPr>
              <w:shd w:val="clear" w:color="auto" w:fill="003399"/>
              <w:spacing w:after="200" w:line="276" w:lineRule="auto"/>
              <w:jc w:val="center"/>
              <w:rPr>
                <w:rFonts w:ascii="Cambria" w:eastAsia="MS Mincho" w:hAnsi="Cambria" w:cs="Times New Roman"/>
                <w:color w:val="auto"/>
                <w:sz w:val="20"/>
                <w:lang w:eastAsia="en-US"/>
              </w:rPr>
            </w:pPr>
            <w:r w:rsidRPr="00E001E0">
              <w:rPr>
                <w:rFonts w:ascii="Cambria" w:eastAsia="MS Mincho" w:hAnsi="Cambria" w:cs="Times New Roman"/>
                <w:b/>
                <w:color w:val="FFFFFF"/>
                <w:sz w:val="20"/>
                <w:lang w:eastAsia="en-US"/>
              </w:rPr>
              <w:t>Local Community Resources</w:t>
            </w:r>
          </w:p>
          <w:p w14:paraId="5F46A562" w14:textId="52BB9C94" w:rsidR="0006087B" w:rsidRPr="00A94DE0" w:rsidRDefault="00080CE0" w:rsidP="00A94A8D">
            <w:pPr>
              <w:pStyle w:val="Heading2"/>
              <w:spacing w:before="0"/>
              <w:rPr>
                <w:rFonts w:ascii="Cambria" w:hAnsi="Cambria"/>
                <w:sz w:val="20"/>
              </w:rPr>
            </w:pPr>
            <w:r w:rsidRPr="00A94DE0">
              <w:rPr>
                <w:rFonts w:ascii="Cambria" w:hAnsi="Cambria"/>
                <w:sz w:val="20"/>
              </w:rPr>
              <w:t>Need to file a claim</w:t>
            </w:r>
            <w:r w:rsidR="0006087B" w:rsidRPr="00A94DE0">
              <w:rPr>
                <w:rFonts w:ascii="Cambria" w:hAnsi="Cambria"/>
                <w:sz w:val="20"/>
              </w:rPr>
              <w:t>?</w:t>
            </w:r>
          </w:p>
          <w:p w14:paraId="4731743E" w14:textId="1616D42A" w:rsidR="004608A5" w:rsidRPr="00A94DE0" w:rsidRDefault="004608A5" w:rsidP="00A94A8D">
            <w:pPr>
              <w:rPr>
                <w:rFonts w:ascii="Cambria" w:hAnsi="Cambria"/>
                <w:sz w:val="20"/>
              </w:rPr>
            </w:pPr>
            <w:r w:rsidRPr="00A94DE0">
              <w:rPr>
                <w:rFonts w:ascii="Cambria" w:hAnsi="Cambria"/>
                <w:sz w:val="20"/>
              </w:rPr>
              <w:t>Contact the Linn County V</w:t>
            </w:r>
            <w:r w:rsidR="00FB61CF">
              <w:rPr>
                <w:rFonts w:ascii="Cambria" w:hAnsi="Cambria"/>
                <w:sz w:val="20"/>
              </w:rPr>
              <w:t xml:space="preserve">eteran </w:t>
            </w:r>
            <w:r w:rsidRPr="00A94DE0">
              <w:rPr>
                <w:rFonts w:ascii="Cambria" w:hAnsi="Cambria"/>
                <w:sz w:val="20"/>
              </w:rPr>
              <w:t>S</w:t>
            </w:r>
            <w:r w:rsidR="00FB61CF">
              <w:rPr>
                <w:rFonts w:ascii="Cambria" w:hAnsi="Cambria"/>
                <w:sz w:val="20"/>
              </w:rPr>
              <w:t xml:space="preserve">ervice </w:t>
            </w:r>
            <w:r w:rsidRPr="00A94DE0">
              <w:rPr>
                <w:rFonts w:ascii="Cambria" w:hAnsi="Cambria"/>
                <w:sz w:val="20"/>
              </w:rPr>
              <w:t>O</w:t>
            </w:r>
            <w:r w:rsidR="00FB61CF">
              <w:rPr>
                <w:rFonts w:ascii="Cambria" w:hAnsi="Cambria"/>
                <w:sz w:val="20"/>
              </w:rPr>
              <w:t>ffice</w:t>
            </w:r>
            <w:r w:rsidR="005D6240">
              <w:rPr>
                <w:rFonts w:ascii="Cambria" w:hAnsi="Cambria"/>
                <w:sz w:val="20"/>
              </w:rPr>
              <w:t xml:space="preserve"> </w:t>
            </w:r>
            <w:r w:rsidR="00E102B0" w:rsidRPr="00A94DE0">
              <w:rPr>
                <w:rFonts w:ascii="Cambria" w:hAnsi="Cambria"/>
                <w:sz w:val="20"/>
              </w:rPr>
              <w:t>(319) 892-5160.</w:t>
            </w:r>
          </w:p>
          <w:p w14:paraId="1A92A186" w14:textId="07827440" w:rsidR="00F60C4A" w:rsidRPr="00A94DE0" w:rsidRDefault="003E5B1C" w:rsidP="00A94A8D">
            <w:pPr>
              <w:pStyle w:val="Heading2"/>
              <w:spacing w:before="0"/>
              <w:rPr>
                <w:rFonts w:ascii="Cambria" w:hAnsi="Cambria"/>
                <w:sz w:val="20"/>
              </w:rPr>
            </w:pPr>
            <w:r>
              <w:rPr>
                <w:rFonts w:ascii="Cambria" w:hAnsi="Cambria"/>
                <w:sz w:val="20"/>
              </w:rPr>
              <w:t>Need</w:t>
            </w:r>
            <w:r w:rsidR="00F60C4A" w:rsidRPr="00A94DE0">
              <w:rPr>
                <w:rFonts w:ascii="Cambria" w:hAnsi="Cambria"/>
                <w:sz w:val="20"/>
              </w:rPr>
              <w:t xml:space="preserve"> to talk</w:t>
            </w:r>
            <w:r w:rsidR="0006087B" w:rsidRPr="00A94DE0">
              <w:rPr>
                <w:rFonts w:ascii="Cambria" w:hAnsi="Cambria"/>
                <w:sz w:val="20"/>
              </w:rPr>
              <w:t>?</w:t>
            </w:r>
          </w:p>
          <w:p w14:paraId="20A7EE5F" w14:textId="5B35B74D" w:rsidR="00E102B0" w:rsidRPr="00A94DE0" w:rsidRDefault="003A51D9" w:rsidP="00A94A8D">
            <w:pPr>
              <w:rPr>
                <w:rFonts w:ascii="Cambria" w:hAnsi="Cambria"/>
                <w:sz w:val="20"/>
              </w:rPr>
            </w:pPr>
            <w:r w:rsidRPr="00A94DE0">
              <w:rPr>
                <w:rFonts w:ascii="Cambria" w:hAnsi="Cambria"/>
                <w:sz w:val="20"/>
              </w:rPr>
              <w:t>Cedar Rapids Vet Center (319) 378</w:t>
            </w:r>
            <w:r w:rsidR="002200DF" w:rsidRPr="00A94DE0">
              <w:rPr>
                <w:rFonts w:ascii="Cambria" w:hAnsi="Cambria"/>
                <w:sz w:val="20"/>
              </w:rPr>
              <w:t>-0016.</w:t>
            </w:r>
          </w:p>
          <w:p w14:paraId="5C14E46C" w14:textId="6CA82850" w:rsidR="00F60C4A" w:rsidRPr="00A94DE0" w:rsidRDefault="00F60C4A" w:rsidP="00A94A8D">
            <w:pPr>
              <w:pStyle w:val="Heading2"/>
              <w:spacing w:before="0"/>
              <w:rPr>
                <w:rFonts w:ascii="Cambria" w:hAnsi="Cambria"/>
                <w:sz w:val="20"/>
              </w:rPr>
            </w:pPr>
            <w:r w:rsidRPr="00A94DE0">
              <w:rPr>
                <w:rFonts w:ascii="Cambria" w:hAnsi="Cambria"/>
                <w:sz w:val="20"/>
              </w:rPr>
              <w:t>Looking for work</w:t>
            </w:r>
            <w:r w:rsidR="0006087B" w:rsidRPr="00A94DE0">
              <w:rPr>
                <w:rFonts w:ascii="Cambria" w:hAnsi="Cambria"/>
                <w:sz w:val="20"/>
              </w:rPr>
              <w:t>?</w:t>
            </w:r>
          </w:p>
          <w:p w14:paraId="627A06C8" w14:textId="7BB7BBC6" w:rsidR="002200DF" w:rsidRDefault="002200DF" w:rsidP="00A94A8D">
            <w:pPr>
              <w:rPr>
                <w:rFonts w:ascii="Cambria" w:hAnsi="Cambria"/>
                <w:sz w:val="20"/>
              </w:rPr>
            </w:pPr>
            <w:r w:rsidRPr="00A94DE0">
              <w:rPr>
                <w:rFonts w:ascii="Cambria" w:hAnsi="Cambria"/>
                <w:sz w:val="20"/>
              </w:rPr>
              <w:t>IA Workforce (319) 365</w:t>
            </w:r>
            <w:r w:rsidR="0051066C" w:rsidRPr="00A94DE0">
              <w:rPr>
                <w:rFonts w:ascii="Cambria" w:hAnsi="Cambria"/>
                <w:sz w:val="20"/>
              </w:rPr>
              <w:t>-9474.</w:t>
            </w:r>
          </w:p>
          <w:p w14:paraId="1A6C0AF0" w14:textId="23953349" w:rsidR="00F60C4A" w:rsidRPr="00A94DE0" w:rsidRDefault="00883F40" w:rsidP="00A94A8D">
            <w:pPr>
              <w:pStyle w:val="Heading2"/>
              <w:spacing w:before="0"/>
              <w:rPr>
                <w:rFonts w:ascii="Cambria" w:hAnsi="Cambria"/>
                <w:sz w:val="20"/>
              </w:rPr>
            </w:pPr>
            <w:r w:rsidRPr="00A94DE0">
              <w:rPr>
                <w:rFonts w:ascii="Cambria" w:hAnsi="Cambria"/>
                <w:sz w:val="20"/>
              </w:rPr>
              <w:t>Asking for</w:t>
            </w:r>
            <w:r w:rsidR="0006087B" w:rsidRPr="00A94DE0">
              <w:rPr>
                <w:rFonts w:ascii="Cambria" w:hAnsi="Cambria"/>
                <w:sz w:val="20"/>
              </w:rPr>
              <w:t xml:space="preserve"> help with home repairs</w:t>
            </w:r>
            <w:r w:rsidR="00080CE0" w:rsidRPr="00A94DE0">
              <w:rPr>
                <w:rFonts w:ascii="Cambria" w:hAnsi="Cambria"/>
                <w:sz w:val="20"/>
              </w:rPr>
              <w:t>?</w:t>
            </w:r>
          </w:p>
          <w:p w14:paraId="1D796CF2" w14:textId="4FE52B82" w:rsidR="0051066C" w:rsidRDefault="0051066C" w:rsidP="00A94A8D">
            <w:pPr>
              <w:rPr>
                <w:rFonts w:ascii="Cambria" w:hAnsi="Cambria"/>
                <w:sz w:val="20"/>
              </w:rPr>
            </w:pPr>
            <w:r w:rsidRPr="00A94DE0">
              <w:rPr>
                <w:rFonts w:ascii="Cambria" w:hAnsi="Cambria"/>
                <w:sz w:val="20"/>
              </w:rPr>
              <w:t xml:space="preserve">Matthew 25 can help. (319) </w:t>
            </w:r>
            <w:r w:rsidR="00A94A8D" w:rsidRPr="00A94DE0">
              <w:rPr>
                <w:rFonts w:ascii="Cambria" w:hAnsi="Cambria"/>
                <w:sz w:val="20"/>
              </w:rPr>
              <w:t>362-2214.</w:t>
            </w:r>
          </w:p>
          <w:p w14:paraId="741C6B7C" w14:textId="4AA9D6E4" w:rsidR="00883822" w:rsidRDefault="00883822" w:rsidP="00A94A8D">
            <w:pPr>
              <w:rPr>
                <w:rFonts w:ascii="Cambria" w:hAnsi="Cambria"/>
                <w:sz w:val="20"/>
              </w:rPr>
            </w:pPr>
            <w:r w:rsidRPr="00E17FB4">
              <w:rPr>
                <w:rFonts w:ascii="Cambria" w:hAnsi="Cambria"/>
                <w:b/>
                <w:bCs/>
                <w:sz w:val="20"/>
              </w:rPr>
              <w:t>In Crisis</w:t>
            </w:r>
            <w:r w:rsidR="00F47ED9">
              <w:rPr>
                <w:rFonts w:ascii="Cambria" w:hAnsi="Cambria"/>
                <w:b/>
                <w:bCs/>
                <w:sz w:val="20"/>
              </w:rPr>
              <w:t>? Help is closer than you think.</w:t>
            </w:r>
          </w:p>
          <w:p w14:paraId="4C41FE96" w14:textId="1F20ACAD" w:rsidR="00E17FB4" w:rsidRPr="00E17FB4" w:rsidRDefault="004C25D3" w:rsidP="00A94A8D">
            <w:pPr>
              <w:rPr>
                <w:rFonts w:ascii="Cambria" w:hAnsi="Cambria"/>
                <w:sz w:val="20"/>
              </w:rPr>
            </w:pPr>
            <w:r>
              <w:rPr>
                <w:rFonts w:ascii="Cambria" w:hAnsi="Cambria"/>
                <w:sz w:val="20"/>
              </w:rPr>
              <w:t>Dial 988 then press 1</w:t>
            </w:r>
            <w:r w:rsidR="00B60AF4">
              <w:rPr>
                <w:rFonts w:ascii="Cambria" w:hAnsi="Cambria"/>
                <w:sz w:val="20"/>
              </w:rPr>
              <w:t xml:space="preserve"> o</w:t>
            </w:r>
            <w:r w:rsidR="00CA7C7F">
              <w:rPr>
                <w:rFonts w:ascii="Cambria" w:hAnsi="Cambria"/>
                <w:sz w:val="20"/>
              </w:rPr>
              <w:t>r text 838255</w:t>
            </w:r>
            <w:r w:rsidR="00B60AF4">
              <w:rPr>
                <w:rFonts w:ascii="Cambria" w:hAnsi="Cambria"/>
                <w:sz w:val="20"/>
              </w:rPr>
              <w:t>. 24/7.</w:t>
            </w:r>
          </w:p>
          <w:p w14:paraId="31181E2D" w14:textId="0BC1C9E9" w:rsidR="00007663" w:rsidRDefault="00007663"/>
        </w:tc>
        <w:tc>
          <w:tcPr>
            <w:tcW w:w="713" w:type="dxa"/>
          </w:tcPr>
          <w:p w14:paraId="054A6577" w14:textId="77777777" w:rsidR="008434E3" w:rsidRDefault="008434E3"/>
        </w:tc>
        <w:tc>
          <w:tcPr>
            <w:tcW w:w="713" w:type="dxa"/>
          </w:tcPr>
          <w:p w14:paraId="122333CA" w14:textId="77777777" w:rsidR="00007663" w:rsidRDefault="00007663"/>
        </w:tc>
        <w:tc>
          <w:tcPr>
            <w:tcW w:w="3843" w:type="dxa"/>
          </w:tcPr>
          <w:p w14:paraId="6917EC20" w14:textId="5D579797" w:rsidR="00E001E0" w:rsidRPr="00D72042" w:rsidRDefault="00D72042" w:rsidP="0003539D">
            <w:pPr>
              <w:shd w:val="clear" w:color="auto" w:fill="003399"/>
              <w:jc w:val="center"/>
              <w:rPr>
                <w:sz w:val="20"/>
              </w:rPr>
            </w:pPr>
            <w:r w:rsidRPr="00A214A0">
              <w:rPr>
                <w:b/>
                <w:color w:val="FFFFFF"/>
                <w:sz w:val="20"/>
              </w:rPr>
              <w:t>Thank You Sponsors</w:t>
            </w:r>
          </w:p>
          <w:p w14:paraId="6B8690A4" w14:textId="7F58E98C" w:rsidR="00007663" w:rsidRPr="00A94DE0" w:rsidRDefault="00D47D05" w:rsidP="001A3363">
            <w:pPr>
              <w:pStyle w:val="Heading2"/>
              <w:spacing w:before="200"/>
              <w:jc w:val="center"/>
              <w:rPr>
                <w:rFonts w:ascii="Cambria" w:hAnsi="Cambria"/>
                <w:sz w:val="20"/>
              </w:rPr>
            </w:pPr>
            <w:r>
              <w:rPr>
                <w:rFonts w:ascii="Cambria" w:hAnsi="Cambria"/>
                <w:sz w:val="20"/>
              </w:rPr>
              <w:t>September</w:t>
            </w:r>
            <w:r w:rsidR="0049411A">
              <w:rPr>
                <w:rFonts w:ascii="Cambria" w:hAnsi="Cambria"/>
                <w:sz w:val="20"/>
              </w:rPr>
              <w:t xml:space="preserve"> Sponsors</w:t>
            </w:r>
          </w:p>
          <w:p w14:paraId="2467CFA0" w14:textId="0BD76EDA" w:rsidR="00007663" w:rsidRDefault="00060B62" w:rsidP="00F7772B">
            <w:pPr>
              <w:spacing w:before="240" w:after="0"/>
            </w:pPr>
            <w:r>
              <w:rPr>
                <w:rFonts w:ascii="Cambria" w:hAnsi="Cambria"/>
                <w:sz w:val="20"/>
              </w:rPr>
              <w:t>A sp</w:t>
            </w:r>
            <w:r w:rsidR="0049411A">
              <w:rPr>
                <w:rFonts w:ascii="Cambria" w:hAnsi="Cambria"/>
                <w:sz w:val="20"/>
              </w:rPr>
              <w:t>e</w:t>
            </w:r>
            <w:r>
              <w:rPr>
                <w:rFonts w:ascii="Cambria" w:hAnsi="Cambria"/>
                <w:sz w:val="20"/>
              </w:rPr>
              <w:t xml:space="preserve">cial thank you to all our community sponsors. This month, we want to thank </w:t>
            </w:r>
            <w:r w:rsidRPr="001F65AC">
              <w:rPr>
                <w:rFonts w:ascii="Cambria" w:hAnsi="Cambria"/>
                <w:b/>
                <w:bCs/>
                <w:i/>
                <w:iCs/>
                <w:sz w:val="20"/>
              </w:rPr>
              <w:t xml:space="preserve">Atlantic Bottling </w:t>
            </w:r>
            <w:r w:rsidR="0049411A" w:rsidRPr="001F65AC">
              <w:rPr>
                <w:rFonts w:ascii="Cambria" w:hAnsi="Cambria"/>
                <w:b/>
                <w:bCs/>
                <w:i/>
                <w:iCs/>
                <w:sz w:val="20"/>
              </w:rPr>
              <w:t>Co</w:t>
            </w:r>
            <w:r w:rsidR="0049411A" w:rsidRPr="001F65AC">
              <w:rPr>
                <w:rFonts w:ascii="Cambria" w:hAnsi="Cambria"/>
                <w:b/>
                <w:bCs/>
                <w:sz w:val="20"/>
              </w:rPr>
              <w:t xml:space="preserve">., </w:t>
            </w:r>
            <w:proofErr w:type="spellStart"/>
            <w:r w:rsidR="00CF3A47" w:rsidRPr="001F65AC">
              <w:rPr>
                <w:rFonts w:ascii="Cambria" w:hAnsi="Cambria"/>
                <w:b/>
                <w:bCs/>
                <w:i/>
                <w:iCs/>
                <w:sz w:val="20"/>
              </w:rPr>
              <w:t>GreatAmerica</w:t>
            </w:r>
            <w:proofErr w:type="spellEnd"/>
            <w:r w:rsidR="00CF3A47" w:rsidRPr="001F65AC">
              <w:rPr>
                <w:rFonts w:ascii="Cambria" w:hAnsi="Cambria"/>
                <w:b/>
                <w:bCs/>
                <w:sz w:val="20"/>
              </w:rPr>
              <w:t xml:space="preserve">, </w:t>
            </w:r>
            <w:r w:rsidR="00CF3A47" w:rsidRPr="001F65AC">
              <w:rPr>
                <w:rFonts w:ascii="Cambria" w:hAnsi="Cambria"/>
                <w:b/>
                <w:bCs/>
                <w:i/>
                <w:iCs/>
                <w:sz w:val="20"/>
              </w:rPr>
              <w:t>The Cedar Rapids Kernal’s</w:t>
            </w:r>
            <w:r w:rsidR="00CF3A47" w:rsidRPr="001F65AC">
              <w:rPr>
                <w:rFonts w:ascii="Cambria" w:hAnsi="Cambria"/>
                <w:b/>
                <w:bCs/>
                <w:sz w:val="20"/>
              </w:rPr>
              <w:t>,</w:t>
            </w:r>
            <w:r w:rsidR="001F65AC" w:rsidRPr="001F65AC">
              <w:rPr>
                <w:rFonts w:ascii="Cambria" w:hAnsi="Cambria"/>
                <w:b/>
                <w:bCs/>
                <w:sz w:val="20"/>
              </w:rPr>
              <w:t xml:space="preserve"> </w:t>
            </w:r>
            <w:proofErr w:type="spellStart"/>
            <w:r w:rsidR="001F65AC" w:rsidRPr="001F65AC">
              <w:rPr>
                <w:rFonts w:ascii="Cambria" w:hAnsi="Cambria"/>
                <w:b/>
                <w:bCs/>
                <w:i/>
                <w:iCs/>
                <w:sz w:val="20"/>
              </w:rPr>
              <w:t>Kepros</w:t>
            </w:r>
            <w:proofErr w:type="spellEnd"/>
            <w:r w:rsidR="001F65AC" w:rsidRPr="001F65AC">
              <w:rPr>
                <w:rFonts w:ascii="Cambria" w:hAnsi="Cambria"/>
                <w:b/>
                <w:bCs/>
                <w:i/>
                <w:iCs/>
                <w:sz w:val="20"/>
              </w:rPr>
              <w:t xml:space="preserve"> Physical Therapy</w:t>
            </w:r>
            <w:r w:rsidR="001F65AC" w:rsidRPr="001F65AC">
              <w:rPr>
                <w:rFonts w:ascii="Cambria" w:hAnsi="Cambria"/>
                <w:b/>
                <w:bCs/>
                <w:sz w:val="20"/>
              </w:rPr>
              <w:t>,</w:t>
            </w:r>
            <w:r w:rsidR="00CF3A47" w:rsidRPr="001F65AC">
              <w:rPr>
                <w:rFonts w:ascii="Cambria" w:hAnsi="Cambria"/>
                <w:b/>
                <w:bCs/>
                <w:sz w:val="20"/>
              </w:rPr>
              <w:t xml:space="preserve"> </w:t>
            </w:r>
            <w:r w:rsidR="0012289D" w:rsidRPr="001F65AC">
              <w:rPr>
                <w:rFonts w:ascii="Cambria" w:hAnsi="Cambria"/>
                <w:sz w:val="20"/>
              </w:rPr>
              <w:t>and</w:t>
            </w:r>
            <w:r w:rsidR="0012289D" w:rsidRPr="001F65AC">
              <w:rPr>
                <w:rFonts w:ascii="Cambria" w:hAnsi="Cambria"/>
                <w:b/>
                <w:bCs/>
                <w:sz w:val="20"/>
              </w:rPr>
              <w:t xml:space="preserve"> </w:t>
            </w:r>
            <w:r w:rsidR="0049411A" w:rsidRPr="001F65AC">
              <w:rPr>
                <w:rFonts w:ascii="Cambria" w:hAnsi="Cambria"/>
                <w:b/>
                <w:bCs/>
                <w:i/>
                <w:iCs/>
                <w:sz w:val="20"/>
              </w:rPr>
              <w:t>TrueNorth</w:t>
            </w:r>
            <w:r w:rsidR="00280B3E">
              <w:rPr>
                <w:rFonts w:ascii="Cambria" w:hAnsi="Cambria"/>
                <w:sz w:val="20"/>
              </w:rPr>
              <w:t>. Thank you all for everything you do</w:t>
            </w:r>
            <w:r w:rsidR="00EE0686">
              <w:rPr>
                <w:rFonts w:ascii="Cambria" w:hAnsi="Cambria"/>
                <w:sz w:val="20"/>
              </w:rPr>
              <w:t xml:space="preserve"> to support our veterans.</w:t>
            </w:r>
          </w:p>
          <w:p w14:paraId="3D950444" w14:textId="267E705F" w:rsidR="00007663" w:rsidRPr="00702768" w:rsidRDefault="003419C1" w:rsidP="00F7772B">
            <w:pPr>
              <w:pStyle w:val="Quote"/>
              <w:spacing w:before="240"/>
              <w:rPr>
                <w:sz w:val="28"/>
                <w:szCs w:val="28"/>
              </w:rPr>
            </w:pPr>
            <w:r w:rsidRPr="00702768">
              <w:rPr>
                <w:sz w:val="28"/>
                <w:szCs w:val="28"/>
              </w:rPr>
              <w:t>“</w:t>
            </w:r>
            <w:r w:rsidR="00A31415" w:rsidRPr="00702768">
              <w:rPr>
                <w:sz w:val="28"/>
                <w:szCs w:val="28"/>
              </w:rPr>
              <w:t>Freedom</w:t>
            </w:r>
            <w:r w:rsidR="0065148B" w:rsidRPr="00702768">
              <w:rPr>
                <w:sz w:val="28"/>
                <w:szCs w:val="28"/>
              </w:rPr>
              <w:t xml:space="preserve"> is the open window through which pours the sunlight of the human spirit.” – Herbert Hoover</w:t>
            </w:r>
          </w:p>
          <w:p w14:paraId="01AC65D3" w14:textId="77777777" w:rsidR="0051033B" w:rsidRDefault="00CC3AE2" w:rsidP="00547EF9">
            <w:pPr>
              <w:shd w:val="clear" w:color="auto" w:fill="003399"/>
              <w:spacing w:after="0"/>
              <w:jc w:val="center"/>
              <w:rPr>
                <w:b/>
                <w:color w:val="FFFFFF"/>
                <w:sz w:val="20"/>
              </w:rPr>
            </w:pPr>
            <w:r w:rsidRPr="00A214A0">
              <w:rPr>
                <w:b/>
                <w:color w:val="FFFFFF"/>
                <w:sz w:val="20"/>
              </w:rPr>
              <w:t>Holistic Hea</w:t>
            </w:r>
            <w:r w:rsidR="0003539D">
              <w:rPr>
                <w:b/>
                <w:color w:val="FFFFFF"/>
                <w:sz w:val="20"/>
              </w:rPr>
              <w:t>l</w:t>
            </w:r>
            <w:r w:rsidRPr="00A214A0">
              <w:rPr>
                <w:b/>
                <w:color w:val="FFFFFF"/>
                <w:sz w:val="20"/>
              </w:rPr>
              <w:t>th</w:t>
            </w:r>
          </w:p>
          <w:p w14:paraId="193B8B8C" w14:textId="3F77E5F5" w:rsidR="0051033B" w:rsidRPr="0051033B" w:rsidRDefault="000039C6" w:rsidP="00A018F9">
            <w:pPr>
              <w:spacing w:after="0"/>
              <w:jc w:val="center"/>
              <w:rPr>
                <w:rFonts w:ascii="Cambria" w:hAnsi="Cambria"/>
                <w:b/>
                <w:bCs/>
                <w:sz w:val="20"/>
              </w:rPr>
            </w:pPr>
            <w:r>
              <w:rPr>
                <w:rFonts w:ascii="Cambria" w:hAnsi="Cambria"/>
                <w:b/>
                <w:bCs/>
                <w:sz w:val="20"/>
              </w:rPr>
              <w:t>September Wellness</w:t>
            </w:r>
          </w:p>
          <w:p w14:paraId="481FF9E8" w14:textId="311004A6" w:rsidR="00E536E3" w:rsidRDefault="00AC71C1" w:rsidP="00547EF9">
            <w:pPr>
              <w:spacing w:before="240"/>
              <w:rPr>
                <w:rFonts w:ascii="Cambria" w:hAnsi="Cambria"/>
                <w:sz w:val="20"/>
              </w:rPr>
            </w:pPr>
            <w:r>
              <w:rPr>
                <w:rFonts w:ascii="Cambria" w:hAnsi="Cambria"/>
                <w:b/>
                <w:bCs/>
                <w:sz w:val="20"/>
              </w:rPr>
              <w:t>Fall into Fitness</w:t>
            </w:r>
            <w:r w:rsidR="00911EF2">
              <w:rPr>
                <w:rFonts w:ascii="Cambria" w:hAnsi="Cambria"/>
                <w:sz w:val="20"/>
              </w:rPr>
              <w:t>:</w:t>
            </w:r>
            <w:r w:rsidR="00107CC9">
              <w:rPr>
                <w:rFonts w:ascii="Cambria" w:hAnsi="Cambria"/>
                <w:sz w:val="20"/>
              </w:rPr>
              <w:t xml:space="preserve"> </w:t>
            </w:r>
            <w:r>
              <w:rPr>
                <w:rFonts w:ascii="Cambria" w:hAnsi="Cambria"/>
                <w:sz w:val="20"/>
              </w:rPr>
              <w:t xml:space="preserve">As the </w:t>
            </w:r>
            <w:r w:rsidR="00F4139D">
              <w:rPr>
                <w:rFonts w:ascii="Cambria" w:hAnsi="Cambria"/>
                <w:sz w:val="20"/>
              </w:rPr>
              <w:t>weather</w:t>
            </w:r>
            <w:r>
              <w:rPr>
                <w:rFonts w:ascii="Cambria" w:hAnsi="Cambria"/>
                <w:sz w:val="20"/>
              </w:rPr>
              <w:t xml:space="preserve"> cools, now is a perfect time for</w:t>
            </w:r>
            <w:r w:rsidR="00D12578">
              <w:rPr>
                <w:rFonts w:ascii="Cambria" w:hAnsi="Cambria"/>
                <w:sz w:val="20"/>
              </w:rPr>
              <w:t xml:space="preserve"> e</w:t>
            </w:r>
            <w:r w:rsidR="00F4139D">
              <w:rPr>
                <w:rFonts w:ascii="Cambria" w:hAnsi="Cambria"/>
                <w:sz w:val="20"/>
              </w:rPr>
              <w:t>ngaging</w:t>
            </w:r>
            <w:r w:rsidR="00D12578">
              <w:rPr>
                <w:rFonts w:ascii="Cambria" w:hAnsi="Cambria"/>
                <w:sz w:val="20"/>
              </w:rPr>
              <w:t xml:space="preserve"> in outdoor activities</w:t>
            </w:r>
            <w:r w:rsidR="00CC5B22">
              <w:rPr>
                <w:rFonts w:ascii="Cambria" w:hAnsi="Cambria"/>
                <w:sz w:val="20"/>
              </w:rPr>
              <w:t xml:space="preserve"> with your families</w:t>
            </w:r>
            <w:r w:rsidR="00D12578">
              <w:rPr>
                <w:rFonts w:ascii="Cambria" w:hAnsi="Cambria"/>
                <w:sz w:val="20"/>
              </w:rPr>
              <w:t>, such as walking, biking, hiking, etc.</w:t>
            </w:r>
            <w:r w:rsidR="00436FDB">
              <w:rPr>
                <w:rFonts w:ascii="Cambria" w:hAnsi="Cambria"/>
                <w:sz w:val="20"/>
              </w:rPr>
              <w:t xml:space="preserve"> </w:t>
            </w:r>
          </w:p>
          <w:p w14:paraId="71E38B9F" w14:textId="3525D47B" w:rsidR="00823B11" w:rsidRDefault="00717963" w:rsidP="00E869BE">
            <w:pPr>
              <w:rPr>
                <w:rFonts w:ascii="Cambria" w:hAnsi="Cambria"/>
                <w:sz w:val="20"/>
              </w:rPr>
            </w:pPr>
            <w:r>
              <w:rPr>
                <w:rFonts w:ascii="Cambria" w:hAnsi="Cambria"/>
                <w:b/>
                <w:bCs/>
                <w:sz w:val="20"/>
              </w:rPr>
              <w:t xml:space="preserve">Suicide Prevention &amp; Mental Awareness: </w:t>
            </w:r>
            <w:r w:rsidR="00B7141E">
              <w:rPr>
                <w:rFonts w:ascii="Cambria" w:hAnsi="Cambria"/>
                <w:sz w:val="20"/>
              </w:rPr>
              <w:t>September is suicide prevention month.</w:t>
            </w:r>
            <w:r w:rsidR="005C313B">
              <w:rPr>
                <w:rFonts w:ascii="Cambria" w:hAnsi="Cambria"/>
                <w:sz w:val="20"/>
              </w:rPr>
              <w:t xml:space="preserve"> </w:t>
            </w:r>
            <w:r w:rsidR="0080062C">
              <w:rPr>
                <w:rFonts w:ascii="Cambria" w:hAnsi="Cambria"/>
                <w:sz w:val="20"/>
              </w:rPr>
              <w:t>Remember</w:t>
            </w:r>
            <w:r w:rsidR="005C313B">
              <w:rPr>
                <w:rFonts w:ascii="Cambria" w:hAnsi="Cambria"/>
                <w:sz w:val="20"/>
              </w:rPr>
              <w:t xml:space="preserve"> to check on your friends a</w:t>
            </w:r>
            <w:r w:rsidR="00901A12">
              <w:rPr>
                <w:rFonts w:ascii="Cambria" w:hAnsi="Cambria"/>
                <w:sz w:val="20"/>
              </w:rPr>
              <w:t>n</w:t>
            </w:r>
            <w:r w:rsidR="005C313B">
              <w:rPr>
                <w:rFonts w:ascii="Cambria" w:hAnsi="Cambria"/>
                <w:sz w:val="20"/>
              </w:rPr>
              <w:t>d family.</w:t>
            </w:r>
            <w:r w:rsidR="001C3D17">
              <w:rPr>
                <w:rFonts w:ascii="Cambria" w:hAnsi="Cambria"/>
                <w:sz w:val="20"/>
              </w:rPr>
              <w:t xml:space="preserve"> </w:t>
            </w:r>
            <w:r w:rsidR="00E60D07">
              <w:rPr>
                <w:rFonts w:ascii="Cambria" w:hAnsi="Cambria"/>
                <w:sz w:val="20"/>
              </w:rPr>
              <w:t>If you’re struggling, d</w:t>
            </w:r>
            <w:r w:rsidR="0080062C">
              <w:rPr>
                <w:rFonts w:ascii="Cambria" w:hAnsi="Cambria"/>
                <w:sz w:val="20"/>
              </w:rPr>
              <w:t>on’t</w:t>
            </w:r>
            <w:r w:rsidR="00B17084">
              <w:rPr>
                <w:rFonts w:ascii="Cambria" w:hAnsi="Cambria"/>
                <w:sz w:val="20"/>
              </w:rPr>
              <w:t xml:space="preserve"> hesitate to call in reinforcements, we </w:t>
            </w:r>
            <w:r w:rsidR="0060100C">
              <w:rPr>
                <w:rFonts w:ascii="Cambria" w:hAnsi="Cambria"/>
                <w:sz w:val="20"/>
              </w:rPr>
              <w:t>n</w:t>
            </w:r>
            <w:r w:rsidR="0080062C">
              <w:rPr>
                <w:rFonts w:ascii="Cambria" w:hAnsi="Cambria"/>
                <w:sz w:val="20"/>
              </w:rPr>
              <w:t>ever fight alone.</w:t>
            </w:r>
          </w:p>
          <w:p w14:paraId="708E1610" w14:textId="4A28A525" w:rsidR="00DF7DDE" w:rsidRPr="00C27F62" w:rsidRDefault="00CD1C59" w:rsidP="00E869BE">
            <w:pPr>
              <w:rPr>
                <w:rFonts w:ascii="Cambria" w:hAnsi="Cambria"/>
                <w:sz w:val="20"/>
              </w:rPr>
            </w:pPr>
            <w:r>
              <w:rPr>
                <w:rFonts w:ascii="Cambria" w:hAnsi="Cambria"/>
                <w:b/>
                <w:bCs/>
                <w:sz w:val="20"/>
              </w:rPr>
              <w:t xml:space="preserve">Health </w:t>
            </w:r>
            <w:r w:rsidR="00911EF2">
              <w:rPr>
                <w:rFonts w:ascii="Cambria" w:hAnsi="Cambria"/>
                <w:b/>
                <w:bCs/>
                <w:sz w:val="20"/>
              </w:rPr>
              <w:t>&amp; Preventative Car</w:t>
            </w:r>
            <w:r w:rsidR="00887143">
              <w:rPr>
                <w:rFonts w:ascii="Cambria" w:hAnsi="Cambria"/>
                <w:b/>
                <w:bCs/>
                <w:sz w:val="20"/>
              </w:rPr>
              <w:t>e:</w:t>
            </w:r>
            <w:r w:rsidR="00557000">
              <w:rPr>
                <w:rFonts w:ascii="Cambria" w:hAnsi="Cambria"/>
                <w:sz w:val="20"/>
              </w:rPr>
              <w:t xml:space="preserve"> Don’t forget</w:t>
            </w:r>
            <w:r w:rsidR="00887143">
              <w:rPr>
                <w:rFonts w:ascii="Cambria" w:hAnsi="Cambria"/>
                <w:sz w:val="20"/>
              </w:rPr>
              <w:t xml:space="preserve"> to</w:t>
            </w:r>
            <w:r w:rsidR="00E9177F">
              <w:rPr>
                <w:rFonts w:ascii="Cambria" w:hAnsi="Cambria"/>
                <w:sz w:val="20"/>
              </w:rPr>
              <w:t xml:space="preserve"> stay up-to-date on you</w:t>
            </w:r>
            <w:r w:rsidR="00E16151">
              <w:rPr>
                <w:rFonts w:ascii="Cambria" w:hAnsi="Cambria"/>
                <w:sz w:val="20"/>
              </w:rPr>
              <w:t>r</w:t>
            </w:r>
            <w:r w:rsidR="00E9177F">
              <w:rPr>
                <w:rFonts w:ascii="Cambria" w:hAnsi="Cambria"/>
                <w:sz w:val="20"/>
              </w:rPr>
              <w:t xml:space="preserve"> flu shots and vaccines.</w:t>
            </w:r>
            <w:r w:rsidR="0060100C">
              <w:rPr>
                <w:rFonts w:ascii="Cambria" w:hAnsi="Cambria"/>
                <w:sz w:val="20"/>
              </w:rPr>
              <w:t xml:space="preserve"> </w:t>
            </w:r>
            <w:r w:rsidR="00390252">
              <w:rPr>
                <w:rFonts w:ascii="Cambria" w:hAnsi="Cambria"/>
                <w:sz w:val="20"/>
              </w:rPr>
              <w:t>With cold a</w:t>
            </w:r>
            <w:r w:rsidR="001051CA">
              <w:rPr>
                <w:rFonts w:ascii="Cambria" w:hAnsi="Cambria"/>
                <w:sz w:val="20"/>
              </w:rPr>
              <w:t>n</w:t>
            </w:r>
            <w:r w:rsidR="00390252">
              <w:rPr>
                <w:rFonts w:ascii="Cambria" w:hAnsi="Cambria"/>
                <w:sz w:val="20"/>
              </w:rPr>
              <w:t>d flu season</w:t>
            </w:r>
            <w:r w:rsidR="001051CA">
              <w:rPr>
                <w:rFonts w:ascii="Cambria" w:hAnsi="Cambria"/>
                <w:sz w:val="20"/>
              </w:rPr>
              <w:t xml:space="preserve"> approaching,</w:t>
            </w:r>
            <w:r w:rsidR="00B342CA">
              <w:rPr>
                <w:rFonts w:ascii="Cambria" w:hAnsi="Cambria"/>
                <w:sz w:val="20"/>
              </w:rPr>
              <w:t xml:space="preserve"> remember to wash your hands </w:t>
            </w:r>
            <w:r w:rsidR="003B0936">
              <w:rPr>
                <w:rFonts w:ascii="Cambria" w:hAnsi="Cambria"/>
                <w:sz w:val="20"/>
              </w:rPr>
              <w:t>before you touch your eyes, nose or mouth.</w:t>
            </w:r>
          </w:p>
        </w:tc>
        <w:tc>
          <w:tcPr>
            <w:tcW w:w="720" w:type="dxa"/>
          </w:tcPr>
          <w:p w14:paraId="15F1630B" w14:textId="77777777" w:rsidR="00007663" w:rsidRDefault="00007663"/>
        </w:tc>
        <w:tc>
          <w:tcPr>
            <w:tcW w:w="719" w:type="dxa"/>
          </w:tcPr>
          <w:p w14:paraId="10DA5827" w14:textId="77777777" w:rsidR="00007663" w:rsidRDefault="00007663"/>
          <w:p w14:paraId="483E7EDD" w14:textId="77777777" w:rsidR="00271D7C" w:rsidRPr="00271D7C" w:rsidRDefault="00271D7C" w:rsidP="00271D7C"/>
          <w:p w14:paraId="2AF0CBB4" w14:textId="77777777" w:rsidR="00271D7C" w:rsidRPr="00271D7C" w:rsidRDefault="00271D7C" w:rsidP="00271D7C"/>
          <w:p w14:paraId="53A2950B" w14:textId="77777777" w:rsidR="00271D7C" w:rsidRPr="00271D7C" w:rsidRDefault="00271D7C" w:rsidP="00271D7C"/>
          <w:p w14:paraId="77685B94" w14:textId="77777777" w:rsidR="00271D7C" w:rsidRPr="00271D7C" w:rsidRDefault="00271D7C" w:rsidP="00271D7C"/>
          <w:p w14:paraId="60360E4E" w14:textId="77777777" w:rsidR="00271D7C" w:rsidRDefault="00271D7C" w:rsidP="00271D7C"/>
          <w:p w14:paraId="687160F4" w14:textId="77777777" w:rsidR="002F0210" w:rsidRPr="00271D7C" w:rsidRDefault="002F0210" w:rsidP="00271D7C"/>
        </w:tc>
        <w:tc>
          <w:tcPr>
            <w:tcW w:w="3851" w:type="dxa"/>
          </w:tcPr>
          <w:p w14:paraId="7EB9519C" w14:textId="5926B370" w:rsidR="009C259C" w:rsidRPr="009C259C" w:rsidRDefault="009C259C" w:rsidP="009C259C">
            <w:pPr>
              <w:pStyle w:val="NormalWeb"/>
              <w:jc w:val="center"/>
              <w:rPr>
                <w:noProof/>
              </w:rPr>
            </w:pPr>
            <w:r w:rsidRPr="009C259C">
              <w:rPr>
                <w:noProof/>
              </w:rPr>
              <w:drawing>
                <wp:inline distT="0" distB="0" distL="0" distR="0" wp14:anchorId="7DC16129" wp14:editId="68850526">
                  <wp:extent cx="2445385" cy="1833880"/>
                  <wp:effectExtent l="0" t="0" r="0" b="0"/>
                  <wp:docPr id="12590184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49403" cy="1836893"/>
                          </a:xfrm>
                          <a:prstGeom prst="rect">
                            <a:avLst/>
                          </a:prstGeom>
                          <a:noFill/>
                          <a:ln>
                            <a:noFill/>
                          </a:ln>
                        </pic:spPr>
                      </pic:pic>
                    </a:graphicData>
                  </a:graphic>
                </wp:inline>
              </w:drawing>
            </w:r>
          </w:p>
          <w:p w14:paraId="2A88E237" w14:textId="15E24F2E" w:rsidR="004D75A1" w:rsidRDefault="00BB73F1" w:rsidP="004D75A1">
            <w:pPr>
              <w:pStyle w:val="NormalWeb"/>
              <w:jc w:val="center"/>
            </w:pPr>
            <w:proofErr w:type="spellStart"/>
            <w:r>
              <w:t>GreatAmerica</w:t>
            </w:r>
            <w:proofErr w:type="spellEnd"/>
            <w:r w:rsidR="00593DC9">
              <w:t xml:space="preserve"> Financial Services</w:t>
            </w:r>
          </w:p>
          <w:p w14:paraId="5C4712B8" w14:textId="0F28070F" w:rsidR="00D72042" w:rsidRPr="00A94DE0" w:rsidRDefault="000B7F8B" w:rsidP="00AA10EC">
            <w:pPr>
              <w:shd w:val="clear" w:color="auto" w:fill="003399"/>
              <w:jc w:val="center"/>
              <w:rPr>
                <w:sz w:val="20"/>
              </w:rPr>
            </w:pPr>
            <w:r>
              <w:rPr>
                <w:b/>
                <w:color w:val="FFFFFF"/>
                <w:sz w:val="20"/>
              </w:rPr>
              <w:t>Closing Notes</w:t>
            </w:r>
          </w:p>
          <w:p w14:paraId="09430E59" w14:textId="77777777" w:rsidR="00B86C60" w:rsidRDefault="002459B3" w:rsidP="00B86C60">
            <w:pPr>
              <w:rPr>
                <w:rFonts w:ascii="Cambria" w:hAnsi="Cambria"/>
                <w:sz w:val="20"/>
              </w:rPr>
            </w:pPr>
            <w:r w:rsidRPr="00A94DE0">
              <w:rPr>
                <w:rFonts w:ascii="Cambria" w:hAnsi="Cambria"/>
                <w:sz w:val="20"/>
              </w:rPr>
              <w:t>On behalf of</w:t>
            </w:r>
            <w:r w:rsidR="006C5F8A" w:rsidRPr="00A94DE0">
              <w:rPr>
                <w:rFonts w:ascii="Cambria" w:hAnsi="Cambria"/>
                <w:sz w:val="20"/>
              </w:rPr>
              <w:t xml:space="preserve"> the Board of Directors, we want to say t</w:t>
            </w:r>
            <w:r w:rsidR="00AF2AD5" w:rsidRPr="00A94DE0">
              <w:rPr>
                <w:rFonts w:ascii="Cambria" w:hAnsi="Cambria"/>
                <w:sz w:val="20"/>
              </w:rPr>
              <w:t xml:space="preserve">hank you to all our </w:t>
            </w:r>
            <w:r w:rsidR="00371CBE" w:rsidRPr="00A94DE0">
              <w:rPr>
                <w:rFonts w:ascii="Cambria" w:hAnsi="Cambria"/>
                <w:sz w:val="20"/>
              </w:rPr>
              <w:t xml:space="preserve">staff, </w:t>
            </w:r>
            <w:r w:rsidR="00AF2AD5" w:rsidRPr="00A94DE0">
              <w:rPr>
                <w:rFonts w:ascii="Cambria" w:hAnsi="Cambria"/>
                <w:sz w:val="20"/>
              </w:rPr>
              <w:t>friends, donors, community partners, and volunteers for all you do.</w:t>
            </w:r>
          </w:p>
          <w:p w14:paraId="5210C5A9" w14:textId="3D7D4168" w:rsidR="00007663" w:rsidRPr="00B86C60" w:rsidRDefault="00DD64B4" w:rsidP="00B86C60">
            <w:pPr>
              <w:jc w:val="center"/>
              <w:rPr>
                <w:rFonts w:ascii="Cambria" w:hAnsi="Cambria"/>
                <w:b/>
                <w:bCs/>
                <w:sz w:val="20"/>
              </w:rPr>
            </w:pPr>
            <w:r w:rsidRPr="00744EAA">
              <w:rPr>
                <w:rFonts w:ascii="Cambria" w:hAnsi="Cambria"/>
                <w:b/>
                <w:bCs/>
                <w:sz w:val="20"/>
                <w:u w:val="single"/>
              </w:rPr>
              <w:t>Recreation</w:t>
            </w:r>
            <w:r w:rsidR="00CC06DF" w:rsidRPr="00B86C60">
              <w:rPr>
                <w:rFonts w:ascii="Cambria" w:hAnsi="Cambria"/>
                <w:b/>
                <w:bCs/>
                <w:sz w:val="20"/>
              </w:rPr>
              <w:t xml:space="preserve"> </w:t>
            </w:r>
            <w:r w:rsidR="00CC06DF" w:rsidRPr="00744EAA">
              <w:rPr>
                <w:rFonts w:ascii="Cambria" w:hAnsi="Cambria"/>
                <w:b/>
                <w:bCs/>
                <w:sz w:val="20"/>
                <w:u w:val="single"/>
              </w:rPr>
              <w:t>Wellness</w:t>
            </w:r>
            <w:r w:rsidR="00CC06DF" w:rsidRPr="00B86C60">
              <w:rPr>
                <w:rFonts w:ascii="Cambria" w:hAnsi="Cambria"/>
                <w:b/>
                <w:bCs/>
                <w:sz w:val="20"/>
              </w:rPr>
              <w:t xml:space="preserve"> </w:t>
            </w:r>
            <w:r w:rsidR="00CC06DF" w:rsidRPr="00744EAA">
              <w:rPr>
                <w:rFonts w:ascii="Cambria" w:hAnsi="Cambria"/>
                <w:b/>
                <w:bCs/>
                <w:sz w:val="20"/>
                <w:u w:val="single"/>
              </w:rPr>
              <w:t>Resources</w:t>
            </w:r>
          </w:p>
          <w:p w14:paraId="687BD070" w14:textId="00BDB4E6" w:rsidR="00A00946" w:rsidRPr="00A94DE0" w:rsidRDefault="00A00946" w:rsidP="00A00946">
            <w:pPr>
              <w:rPr>
                <w:rFonts w:ascii="Cambria" w:hAnsi="Cambria"/>
                <w:sz w:val="20"/>
              </w:rPr>
            </w:pPr>
            <w:r w:rsidRPr="00A94DE0">
              <w:rPr>
                <w:rFonts w:ascii="Cambria" w:hAnsi="Cambria"/>
                <w:sz w:val="20"/>
              </w:rPr>
              <w:t xml:space="preserve">The Freedom Foundation offers a place for veterans to come in, feel welcome, and </w:t>
            </w:r>
            <w:r w:rsidRPr="00AD65FF">
              <w:rPr>
                <w:rFonts w:ascii="Cambria" w:hAnsi="Cambria"/>
                <w:b/>
                <w:bCs/>
                <w:i/>
                <w:iCs/>
                <w:sz w:val="20"/>
              </w:rPr>
              <w:t>enjoy the camaraderie</w:t>
            </w:r>
            <w:r w:rsidRPr="00FF01C3">
              <w:rPr>
                <w:rFonts w:ascii="Cambria" w:hAnsi="Cambria"/>
                <w:i/>
                <w:iCs/>
                <w:sz w:val="20"/>
              </w:rPr>
              <w:t xml:space="preserve"> </w:t>
            </w:r>
            <w:r w:rsidRPr="00A94DE0">
              <w:rPr>
                <w:rFonts w:ascii="Cambria" w:hAnsi="Cambria"/>
                <w:sz w:val="20"/>
              </w:rPr>
              <w:t>of fellow service members from all branches.</w:t>
            </w:r>
          </w:p>
          <w:p w14:paraId="2329C797" w14:textId="088F0BC1" w:rsidR="00FA3C19" w:rsidRPr="00A94DE0" w:rsidRDefault="000B068A" w:rsidP="00A00946">
            <w:pPr>
              <w:rPr>
                <w:rFonts w:ascii="Cambria" w:hAnsi="Cambria"/>
                <w:sz w:val="20"/>
              </w:rPr>
            </w:pPr>
            <w:r w:rsidRPr="00A94DE0">
              <w:rPr>
                <w:rFonts w:ascii="Cambria" w:hAnsi="Cambria"/>
                <w:sz w:val="20"/>
              </w:rPr>
              <w:t>We offer our veterans</w:t>
            </w:r>
            <w:r w:rsidR="00AA2FB5" w:rsidRPr="00A94DE0">
              <w:rPr>
                <w:rFonts w:ascii="Cambria" w:hAnsi="Cambria"/>
                <w:sz w:val="20"/>
              </w:rPr>
              <w:t>,</w:t>
            </w:r>
            <w:r w:rsidR="00FA3C19" w:rsidRPr="00A94DE0">
              <w:rPr>
                <w:rFonts w:ascii="Cambria" w:hAnsi="Cambria"/>
                <w:sz w:val="20"/>
              </w:rPr>
              <w:t xml:space="preserve"> spouses,</w:t>
            </w:r>
            <w:r w:rsidR="00AA2FB5" w:rsidRPr="00A94DE0">
              <w:rPr>
                <w:rFonts w:ascii="Cambria" w:hAnsi="Cambria"/>
                <w:sz w:val="20"/>
              </w:rPr>
              <w:t xml:space="preserve"> widows, and acti</w:t>
            </w:r>
            <w:r w:rsidR="00FA3C19" w:rsidRPr="00A94DE0">
              <w:rPr>
                <w:rFonts w:ascii="Cambria" w:hAnsi="Cambria"/>
                <w:sz w:val="20"/>
              </w:rPr>
              <w:t>v</w:t>
            </w:r>
            <w:r w:rsidR="00AA2FB5" w:rsidRPr="00A94DE0">
              <w:rPr>
                <w:rFonts w:ascii="Cambria" w:hAnsi="Cambria"/>
                <w:sz w:val="20"/>
              </w:rPr>
              <w:t>e duty</w:t>
            </w:r>
            <w:r w:rsidRPr="00A94DE0">
              <w:rPr>
                <w:rFonts w:ascii="Cambria" w:hAnsi="Cambria"/>
                <w:sz w:val="20"/>
              </w:rPr>
              <w:t xml:space="preserve"> the availability to utilize our </w:t>
            </w:r>
            <w:r w:rsidR="00243023" w:rsidRPr="00AD65FF">
              <w:rPr>
                <w:rFonts w:ascii="Cambria" w:hAnsi="Cambria"/>
                <w:b/>
                <w:bCs/>
                <w:i/>
                <w:iCs/>
                <w:sz w:val="20"/>
              </w:rPr>
              <w:t>Veteran Market</w:t>
            </w:r>
            <w:r w:rsidRPr="00AD65FF">
              <w:rPr>
                <w:rFonts w:ascii="Cambria" w:hAnsi="Cambria"/>
                <w:b/>
                <w:bCs/>
                <w:sz w:val="20"/>
              </w:rPr>
              <w:t xml:space="preserve"> </w:t>
            </w:r>
            <w:r w:rsidRPr="00A94DE0">
              <w:rPr>
                <w:rFonts w:ascii="Cambria" w:hAnsi="Cambria"/>
                <w:sz w:val="20"/>
              </w:rPr>
              <w:t>resources</w:t>
            </w:r>
            <w:r w:rsidR="00AA2FB5" w:rsidRPr="00A94DE0">
              <w:rPr>
                <w:rFonts w:ascii="Cambria" w:hAnsi="Cambria"/>
                <w:sz w:val="20"/>
              </w:rPr>
              <w:t>.</w:t>
            </w:r>
          </w:p>
          <w:p w14:paraId="6C548176" w14:textId="24124207" w:rsidR="000B068A" w:rsidRPr="00A94DE0" w:rsidRDefault="00AA2FB5" w:rsidP="00A00946">
            <w:pPr>
              <w:rPr>
                <w:rFonts w:ascii="Cambria" w:hAnsi="Cambria"/>
                <w:sz w:val="20"/>
              </w:rPr>
            </w:pPr>
            <w:r w:rsidRPr="00A94DE0">
              <w:rPr>
                <w:rFonts w:ascii="Cambria" w:hAnsi="Cambria"/>
                <w:sz w:val="20"/>
              </w:rPr>
              <w:t xml:space="preserve">We serve a </w:t>
            </w:r>
            <w:r w:rsidR="00DB734E" w:rsidRPr="00AD65FF">
              <w:rPr>
                <w:rFonts w:ascii="Cambria" w:hAnsi="Cambria"/>
                <w:b/>
                <w:bCs/>
                <w:i/>
                <w:iCs/>
                <w:sz w:val="20"/>
              </w:rPr>
              <w:t xml:space="preserve">community </w:t>
            </w:r>
            <w:r w:rsidRPr="00AD65FF">
              <w:rPr>
                <w:rFonts w:ascii="Cambria" w:hAnsi="Cambria"/>
                <w:b/>
                <w:bCs/>
                <w:i/>
                <w:iCs/>
                <w:sz w:val="20"/>
              </w:rPr>
              <w:t>meal</w:t>
            </w:r>
            <w:r w:rsidRPr="00A94DE0">
              <w:rPr>
                <w:rFonts w:ascii="Cambria" w:hAnsi="Cambria"/>
                <w:sz w:val="20"/>
              </w:rPr>
              <w:t xml:space="preserve"> every Thursday to veterans</w:t>
            </w:r>
            <w:r w:rsidR="00DB734E" w:rsidRPr="00A94DE0">
              <w:rPr>
                <w:rFonts w:ascii="Cambria" w:hAnsi="Cambria"/>
                <w:sz w:val="20"/>
              </w:rPr>
              <w:t>, widows, active duty</w:t>
            </w:r>
            <w:r w:rsidRPr="00A94DE0">
              <w:rPr>
                <w:rFonts w:ascii="Cambria" w:hAnsi="Cambria"/>
                <w:sz w:val="20"/>
              </w:rPr>
              <w:t xml:space="preserve"> and their spouses</w:t>
            </w:r>
            <w:r w:rsidR="00FA3C19" w:rsidRPr="00A94DE0">
              <w:rPr>
                <w:rFonts w:ascii="Cambria" w:hAnsi="Cambria"/>
                <w:sz w:val="20"/>
              </w:rPr>
              <w:t xml:space="preserve"> free of charge.</w:t>
            </w:r>
          </w:p>
          <w:p w14:paraId="273E1694" w14:textId="11C7C7F9" w:rsidR="00FA3C19" w:rsidRPr="00A94DE0" w:rsidRDefault="00213EA8" w:rsidP="001948C9">
            <w:pPr>
              <w:spacing w:after="0"/>
              <w:rPr>
                <w:rFonts w:ascii="Cambria" w:hAnsi="Cambria"/>
                <w:sz w:val="20"/>
              </w:rPr>
            </w:pPr>
            <w:r w:rsidRPr="00A94DE0">
              <w:rPr>
                <w:rFonts w:ascii="Cambria" w:hAnsi="Cambria"/>
                <w:sz w:val="20"/>
              </w:rPr>
              <w:t xml:space="preserve">Our </w:t>
            </w:r>
            <w:r w:rsidRPr="00AD65FF">
              <w:rPr>
                <w:rFonts w:ascii="Cambria" w:hAnsi="Cambria"/>
                <w:b/>
                <w:bCs/>
                <w:i/>
                <w:iCs/>
                <w:sz w:val="20"/>
              </w:rPr>
              <w:t xml:space="preserve">Veteran </w:t>
            </w:r>
            <w:r w:rsidR="00670DB8" w:rsidRPr="00AD65FF">
              <w:rPr>
                <w:rFonts w:ascii="Cambria" w:hAnsi="Cambria"/>
                <w:b/>
                <w:bCs/>
                <w:i/>
                <w:iCs/>
                <w:sz w:val="20"/>
              </w:rPr>
              <w:t>Emergency</w:t>
            </w:r>
            <w:r w:rsidRPr="00AD65FF">
              <w:rPr>
                <w:rFonts w:ascii="Cambria" w:hAnsi="Cambria"/>
                <w:b/>
                <w:bCs/>
                <w:i/>
                <w:iCs/>
                <w:sz w:val="20"/>
              </w:rPr>
              <w:t xml:space="preserve"> Assistance Fund</w:t>
            </w:r>
            <w:r w:rsidRPr="00A94DE0">
              <w:rPr>
                <w:rFonts w:ascii="Cambria" w:hAnsi="Cambria"/>
                <w:sz w:val="20"/>
              </w:rPr>
              <w:t xml:space="preserve"> is a </w:t>
            </w:r>
            <w:r w:rsidR="00670DB8" w:rsidRPr="00A94DE0">
              <w:rPr>
                <w:rFonts w:ascii="Cambria" w:hAnsi="Cambria"/>
                <w:sz w:val="20"/>
              </w:rPr>
              <w:t>resource</w:t>
            </w:r>
            <w:r w:rsidRPr="00A94DE0">
              <w:rPr>
                <w:rFonts w:ascii="Cambria" w:hAnsi="Cambria"/>
                <w:sz w:val="20"/>
              </w:rPr>
              <w:t xml:space="preserve"> for veterans to use once a year to help cover</w:t>
            </w:r>
            <w:r w:rsidR="00670DB8" w:rsidRPr="00A94DE0">
              <w:rPr>
                <w:rFonts w:ascii="Cambria" w:hAnsi="Cambria"/>
                <w:sz w:val="20"/>
              </w:rPr>
              <w:t xml:space="preserve"> </w:t>
            </w:r>
            <w:r w:rsidR="00D1545A" w:rsidRPr="00A94DE0">
              <w:rPr>
                <w:rFonts w:ascii="Cambria" w:hAnsi="Cambria"/>
                <w:sz w:val="20"/>
              </w:rPr>
              <w:t>emergenc</w:t>
            </w:r>
            <w:r w:rsidR="00DB734E" w:rsidRPr="00A94DE0">
              <w:rPr>
                <w:rFonts w:ascii="Cambria" w:hAnsi="Cambria"/>
                <w:sz w:val="20"/>
              </w:rPr>
              <w:t>ies or other financial difficulties.</w:t>
            </w:r>
          </w:p>
          <w:p w14:paraId="00EAC768" w14:textId="77777777" w:rsidR="00007663" w:rsidRPr="00EE0686" w:rsidRDefault="00282155" w:rsidP="00AD65FF">
            <w:pPr>
              <w:jc w:val="center"/>
              <w:rPr>
                <w:rFonts w:ascii="Cambria" w:hAnsi="Cambria"/>
                <w:b/>
                <w:bCs/>
                <w:sz w:val="20"/>
              </w:rPr>
            </w:pPr>
            <w:r w:rsidRPr="00EE0686">
              <w:rPr>
                <w:rFonts w:ascii="Cambria" w:hAnsi="Cambria"/>
                <w:b/>
                <w:bCs/>
                <w:sz w:val="20"/>
              </w:rPr>
              <w:t>Please stop in and see us today.</w:t>
            </w:r>
          </w:p>
          <w:p w14:paraId="70F8560A" w14:textId="2A96861A" w:rsidR="002E7433" w:rsidRPr="001A3363" w:rsidRDefault="001A3363" w:rsidP="00691ACC">
            <w:pPr>
              <w:jc w:val="center"/>
              <w:rPr>
                <w:b/>
                <w:bCs/>
                <w:u w:val="single"/>
              </w:rPr>
            </w:pPr>
            <w:r w:rsidRPr="001A3363">
              <w:rPr>
                <w:b/>
                <w:bCs/>
                <w:u w:val="single"/>
              </w:rPr>
              <w:t>https://usfreedomfoundation.org/</w:t>
            </w:r>
          </w:p>
        </w:tc>
      </w:tr>
    </w:tbl>
    <w:p w14:paraId="4A1AF40B" w14:textId="77777777" w:rsidR="00007663" w:rsidRDefault="00007663">
      <w:pPr>
        <w:pStyle w:val="NoSpacing"/>
      </w:pPr>
    </w:p>
    <w:sectPr w:rsidR="00007663" w:rsidSect="00CC68D0">
      <w:pgSz w:w="15840" w:h="12240" w:orient="landscape" w:code="1"/>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1242E4"/>
    <w:lvl w:ilvl="0">
      <w:start w:val="1"/>
      <w:numFmt w:val="bullet"/>
      <w:pStyle w:val="ListBullet"/>
      <w:lvlText w:val=""/>
      <w:lvlJc w:val="left"/>
      <w:pPr>
        <w:tabs>
          <w:tab w:val="num" w:pos="288"/>
        </w:tabs>
        <w:ind w:left="288" w:hanging="288"/>
      </w:pPr>
      <w:rPr>
        <w:rFonts w:ascii="Symbol" w:hAnsi="Symbol" w:hint="default"/>
        <w:color w:val="352F25" w:themeColor="text2"/>
        <w:sz w:val="16"/>
      </w:rPr>
    </w:lvl>
  </w:abstractNum>
  <w:abstractNum w:abstractNumId="1" w15:restartNumberingAfterBreak="0">
    <w:nsid w:val="6F5B41DD"/>
    <w:multiLevelType w:val="hybridMultilevel"/>
    <w:tmpl w:val="EABA7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3325586">
    <w:abstractNumId w:val="0"/>
  </w:num>
  <w:num w:numId="2" w16cid:durableId="657272443">
    <w:abstractNumId w:val="0"/>
  </w:num>
  <w:num w:numId="3" w16cid:durableId="1371759804">
    <w:abstractNumId w:val="0"/>
    <w:lvlOverride w:ilvl="0">
      <w:startOverride w:val="1"/>
    </w:lvlOverride>
  </w:num>
  <w:num w:numId="4" w16cid:durableId="1931161688">
    <w:abstractNumId w:val="0"/>
    <w:lvlOverride w:ilvl="0">
      <w:startOverride w:val="1"/>
    </w:lvlOverride>
  </w:num>
  <w:num w:numId="5" w16cid:durableId="52394419">
    <w:abstractNumId w:val="0"/>
    <w:lvlOverride w:ilvl="0">
      <w:startOverride w:val="1"/>
    </w:lvlOverride>
  </w:num>
  <w:num w:numId="6" w16cid:durableId="1213268300">
    <w:abstractNumId w:val="0"/>
  </w:num>
  <w:num w:numId="7" w16cid:durableId="793642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44B"/>
    <w:rsid w:val="00001362"/>
    <w:rsid w:val="000039C6"/>
    <w:rsid w:val="00007663"/>
    <w:rsid w:val="0000792C"/>
    <w:rsid w:val="00012D5A"/>
    <w:rsid w:val="00014963"/>
    <w:rsid w:val="000153D7"/>
    <w:rsid w:val="0003539D"/>
    <w:rsid w:val="00043DFB"/>
    <w:rsid w:val="000447DE"/>
    <w:rsid w:val="00050316"/>
    <w:rsid w:val="00052903"/>
    <w:rsid w:val="0005309E"/>
    <w:rsid w:val="0006087B"/>
    <w:rsid w:val="00060B62"/>
    <w:rsid w:val="000630DF"/>
    <w:rsid w:val="00063F6A"/>
    <w:rsid w:val="00080CE0"/>
    <w:rsid w:val="00081506"/>
    <w:rsid w:val="000843F2"/>
    <w:rsid w:val="00087BDF"/>
    <w:rsid w:val="0009318C"/>
    <w:rsid w:val="000A3C94"/>
    <w:rsid w:val="000B068A"/>
    <w:rsid w:val="000B4311"/>
    <w:rsid w:val="000B7F8B"/>
    <w:rsid w:val="000C0744"/>
    <w:rsid w:val="000C2C96"/>
    <w:rsid w:val="000C330C"/>
    <w:rsid w:val="000C5EE6"/>
    <w:rsid w:val="000C7F1D"/>
    <w:rsid w:val="000D38F3"/>
    <w:rsid w:val="000D5051"/>
    <w:rsid w:val="000D6836"/>
    <w:rsid w:val="000D7031"/>
    <w:rsid w:val="000D7F13"/>
    <w:rsid w:val="000E15A3"/>
    <w:rsid w:val="000E31F0"/>
    <w:rsid w:val="000E5EB9"/>
    <w:rsid w:val="000E66F9"/>
    <w:rsid w:val="000E7EB9"/>
    <w:rsid w:val="000F123E"/>
    <w:rsid w:val="000F418E"/>
    <w:rsid w:val="000F7306"/>
    <w:rsid w:val="001032DB"/>
    <w:rsid w:val="001038FF"/>
    <w:rsid w:val="001044F3"/>
    <w:rsid w:val="001051CA"/>
    <w:rsid w:val="00107CC9"/>
    <w:rsid w:val="001152B6"/>
    <w:rsid w:val="0011654C"/>
    <w:rsid w:val="00117360"/>
    <w:rsid w:val="00121605"/>
    <w:rsid w:val="00121661"/>
    <w:rsid w:val="001222CA"/>
    <w:rsid w:val="0012289D"/>
    <w:rsid w:val="00124D2E"/>
    <w:rsid w:val="001268C1"/>
    <w:rsid w:val="00130E75"/>
    <w:rsid w:val="0013641E"/>
    <w:rsid w:val="00136EC1"/>
    <w:rsid w:val="0014077F"/>
    <w:rsid w:val="00141463"/>
    <w:rsid w:val="00142788"/>
    <w:rsid w:val="00143554"/>
    <w:rsid w:val="00143F83"/>
    <w:rsid w:val="00145E6C"/>
    <w:rsid w:val="00150DEE"/>
    <w:rsid w:val="001536C5"/>
    <w:rsid w:val="00153D0A"/>
    <w:rsid w:val="001661F1"/>
    <w:rsid w:val="00166B0D"/>
    <w:rsid w:val="00166BA1"/>
    <w:rsid w:val="00173B50"/>
    <w:rsid w:val="00180A1C"/>
    <w:rsid w:val="00182F06"/>
    <w:rsid w:val="00193B7F"/>
    <w:rsid w:val="001948C9"/>
    <w:rsid w:val="0019691C"/>
    <w:rsid w:val="00197A9F"/>
    <w:rsid w:val="001A3363"/>
    <w:rsid w:val="001A4E9B"/>
    <w:rsid w:val="001C2ACF"/>
    <w:rsid w:val="001C3256"/>
    <w:rsid w:val="001C3D17"/>
    <w:rsid w:val="001C634E"/>
    <w:rsid w:val="001E6147"/>
    <w:rsid w:val="001E66B2"/>
    <w:rsid w:val="001E71FD"/>
    <w:rsid w:val="001E7DB4"/>
    <w:rsid w:val="001F275F"/>
    <w:rsid w:val="001F65AC"/>
    <w:rsid w:val="002035BE"/>
    <w:rsid w:val="00203DA9"/>
    <w:rsid w:val="00206BE5"/>
    <w:rsid w:val="00207389"/>
    <w:rsid w:val="00211937"/>
    <w:rsid w:val="002121F5"/>
    <w:rsid w:val="00213EA8"/>
    <w:rsid w:val="00216FF8"/>
    <w:rsid w:val="002200DF"/>
    <w:rsid w:val="002211FA"/>
    <w:rsid w:val="00223AB1"/>
    <w:rsid w:val="00233F5C"/>
    <w:rsid w:val="00236DDC"/>
    <w:rsid w:val="0024052B"/>
    <w:rsid w:val="00243023"/>
    <w:rsid w:val="00245480"/>
    <w:rsid w:val="002459B3"/>
    <w:rsid w:val="0024684E"/>
    <w:rsid w:val="002529D9"/>
    <w:rsid w:val="00254A38"/>
    <w:rsid w:val="00254C59"/>
    <w:rsid w:val="00256E60"/>
    <w:rsid w:val="0026273C"/>
    <w:rsid w:val="002633C3"/>
    <w:rsid w:val="00271D7C"/>
    <w:rsid w:val="002741E3"/>
    <w:rsid w:val="002743E5"/>
    <w:rsid w:val="0028003D"/>
    <w:rsid w:val="00280B3E"/>
    <w:rsid w:val="00282155"/>
    <w:rsid w:val="00283797"/>
    <w:rsid w:val="002851E1"/>
    <w:rsid w:val="00285798"/>
    <w:rsid w:val="002878FB"/>
    <w:rsid w:val="00295B23"/>
    <w:rsid w:val="002A03DC"/>
    <w:rsid w:val="002A1CB4"/>
    <w:rsid w:val="002A21AB"/>
    <w:rsid w:val="002A402A"/>
    <w:rsid w:val="002A53CB"/>
    <w:rsid w:val="002A6149"/>
    <w:rsid w:val="002B11BA"/>
    <w:rsid w:val="002B1294"/>
    <w:rsid w:val="002B12FB"/>
    <w:rsid w:val="002B21AF"/>
    <w:rsid w:val="002B3A20"/>
    <w:rsid w:val="002B3FC2"/>
    <w:rsid w:val="002B6371"/>
    <w:rsid w:val="002C113B"/>
    <w:rsid w:val="002C13B8"/>
    <w:rsid w:val="002C2B83"/>
    <w:rsid w:val="002C2C45"/>
    <w:rsid w:val="002C2F16"/>
    <w:rsid w:val="002C55C5"/>
    <w:rsid w:val="002C5FB6"/>
    <w:rsid w:val="002D1498"/>
    <w:rsid w:val="002D55C7"/>
    <w:rsid w:val="002D5C93"/>
    <w:rsid w:val="002D6B20"/>
    <w:rsid w:val="002D7319"/>
    <w:rsid w:val="002E03EB"/>
    <w:rsid w:val="002E377E"/>
    <w:rsid w:val="002E5CCE"/>
    <w:rsid w:val="002E7433"/>
    <w:rsid w:val="002F0210"/>
    <w:rsid w:val="002F1028"/>
    <w:rsid w:val="002F199C"/>
    <w:rsid w:val="002F74CC"/>
    <w:rsid w:val="00303905"/>
    <w:rsid w:val="003059DC"/>
    <w:rsid w:val="00310E7A"/>
    <w:rsid w:val="00313B8A"/>
    <w:rsid w:val="003169F8"/>
    <w:rsid w:val="00316FF9"/>
    <w:rsid w:val="00320195"/>
    <w:rsid w:val="0032022D"/>
    <w:rsid w:val="00323C9A"/>
    <w:rsid w:val="0033201B"/>
    <w:rsid w:val="00333E75"/>
    <w:rsid w:val="00335AA5"/>
    <w:rsid w:val="003419C1"/>
    <w:rsid w:val="003421E7"/>
    <w:rsid w:val="0034550E"/>
    <w:rsid w:val="003544C6"/>
    <w:rsid w:val="0035481F"/>
    <w:rsid w:val="0036043E"/>
    <w:rsid w:val="00362A48"/>
    <w:rsid w:val="00366E50"/>
    <w:rsid w:val="00371CBE"/>
    <w:rsid w:val="0037713E"/>
    <w:rsid w:val="003817A8"/>
    <w:rsid w:val="00382BA4"/>
    <w:rsid w:val="00382C00"/>
    <w:rsid w:val="00382E18"/>
    <w:rsid w:val="00390252"/>
    <w:rsid w:val="00392B89"/>
    <w:rsid w:val="00393885"/>
    <w:rsid w:val="00397770"/>
    <w:rsid w:val="003A12A6"/>
    <w:rsid w:val="003A51D9"/>
    <w:rsid w:val="003A6B05"/>
    <w:rsid w:val="003A75B0"/>
    <w:rsid w:val="003B0936"/>
    <w:rsid w:val="003B3182"/>
    <w:rsid w:val="003B3B7E"/>
    <w:rsid w:val="003C2BAB"/>
    <w:rsid w:val="003C486A"/>
    <w:rsid w:val="003C5D85"/>
    <w:rsid w:val="003E05C8"/>
    <w:rsid w:val="003E365F"/>
    <w:rsid w:val="003E3D1A"/>
    <w:rsid w:val="003E4C41"/>
    <w:rsid w:val="003E53C5"/>
    <w:rsid w:val="003E5B1C"/>
    <w:rsid w:val="003F109D"/>
    <w:rsid w:val="003F2107"/>
    <w:rsid w:val="003F244D"/>
    <w:rsid w:val="004007A2"/>
    <w:rsid w:val="00405720"/>
    <w:rsid w:val="004064FF"/>
    <w:rsid w:val="00410464"/>
    <w:rsid w:val="00420CA3"/>
    <w:rsid w:val="00431F6B"/>
    <w:rsid w:val="00434343"/>
    <w:rsid w:val="0043471C"/>
    <w:rsid w:val="00436FDB"/>
    <w:rsid w:val="004416ED"/>
    <w:rsid w:val="00442694"/>
    <w:rsid w:val="004439D0"/>
    <w:rsid w:val="00443C0D"/>
    <w:rsid w:val="00444E45"/>
    <w:rsid w:val="00445DDA"/>
    <w:rsid w:val="00446146"/>
    <w:rsid w:val="00447030"/>
    <w:rsid w:val="00447DB3"/>
    <w:rsid w:val="00453887"/>
    <w:rsid w:val="004608A5"/>
    <w:rsid w:val="00462CDC"/>
    <w:rsid w:val="00471143"/>
    <w:rsid w:val="00475DDE"/>
    <w:rsid w:val="004773BF"/>
    <w:rsid w:val="00482B02"/>
    <w:rsid w:val="00485449"/>
    <w:rsid w:val="0049411A"/>
    <w:rsid w:val="0049473C"/>
    <w:rsid w:val="00494E0B"/>
    <w:rsid w:val="004A1CB5"/>
    <w:rsid w:val="004A4694"/>
    <w:rsid w:val="004C1C51"/>
    <w:rsid w:val="004C25D3"/>
    <w:rsid w:val="004C48DE"/>
    <w:rsid w:val="004C56D1"/>
    <w:rsid w:val="004C7695"/>
    <w:rsid w:val="004C7E24"/>
    <w:rsid w:val="004D1BF0"/>
    <w:rsid w:val="004D3300"/>
    <w:rsid w:val="004D4491"/>
    <w:rsid w:val="004D6193"/>
    <w:rsid w:val="004D75A1"/>
    <w:rsid w:val="004E0F4A"/>
    <w:rsid w:val="004E4A19"/>
    <w:rsid w:val="004F4600"/>
    <w:rsid w:val="00501020"/>
    <w:rsid w:val="005048EA"/>
    <w:rsid w:val="0051033B"/>
    <w:rsid w:val="0051066C"/>
    <w:rsid w:val="00510F44"/>
    <w:rsid w:val="00513902"/>
    <w:rsid w:val="00520ACD"/>
    <w:rsid w:val="00525A9F"/>
    <w:rsid w:val="00537702"/>
    <w:rsid w:val="00543320"/>
    <w:rsid w:val="00544DA8"/>
    <w:rsid w:val="00547EF9"/>
    <w:rsid w:val="005531C3"/>
    <w:rsid w:val="005541D0"/>
    <w:rsid w:val="00554FA0"/>
    <w:rsid w:val="005564F0"/>
    <w:rsid w:val="00557000"/>
    <w:rsid w:val="00567EC8"/>
    <w:rsid w:val="0057413B"/>
    <w:rsid w:val="005770A1"/>
    <w:rsid w:val="00585AA9"/>
    <w:rsid w:val="00585CD1"/>
    <w:rsid w:val="005920CF"/>
    <w:rsid w:val="00593C8A"/>
    <w:rsid w:val="00593DC9"/>
    <w:rsid w:val="0059681B"/>
    <w:rsid w:val="005A273B"/>
    <w:rsid w:val="005A4BF1"/>
    <w:rsid w:val="005B048F"/>
    <w:rsid w:val="005B1778"/>
    <w:rsid w:val="005B5663"/>
    <w:rsid w:val="005B65DE"/>
    <w:rsid w:val="005C1E17"/>
    <w:rsid w:val="005C313B"/>
    <w:rsid w:val="005C4238"/>
    <w:rsid w:val="005C428B"/>
    <w:rsid w:val="005D5872"/>
    <w:rsid w:val="005D6240"/>
    <w:rsid w:val="005E191A"/>
    <w:rsid w:val="005E6D05"/>
    <w:rsid w:val="005E7D3E"/>
    <w:rsid w:val="005F0332"/>
    <w:rsid w:val="005F0CE7"/>
    <w:rsid w:val="005F410F"/>
    <w:rsid w:val="005F6E3B"/>
    <w:rsid w:val="00600415"/>
    <w:rsid w:val="0060100C"/>
    <w:rsid w:val="00601708"/>
    <w:rsid w:val="006062A1"/>
    <w:rsid w:val="00610584"/>
    <w:rsid w:val="00615781"/>
    <w:rsid w:val="00617EC3"/>
    <w:rsid w:val="00622E37"/>
    <w:rsid w:val="006234FE"/>
    <w:rsid w:val="0062508A"/>
    <w:rsid w:val="00625B64"/>
    <w:rsid w:val="006266EF"/>
    <w:rsid w:val="006269E0"/>
    <w:rsid w:val="00633885"/>
    <w:rsid w:val="0063543A"/>
    <w:rsid w:val="00637E72"/>
    <w:rsid w:val="0064277E"/>
    <w:rsid w:val="00647356"/>
    <w:rsid w:val="00650C0D"/>
    <w:rsid w:val="0065148B"/>
    <w:rsid w:val="00652DA1"/>
    <w:rsid w:val="00660CBB"/>
    <w:rsid w:val="006620BD"/>
    <w:rsid w:val="00663C00"/>
    <w:rsid w:val="00663EFB"/>
    <w:rsid w:val="00665E18"/>
    <w:rsid w:val="00670395"/>
    <w:rsid w:val="00670DB8"/>
    <w:rsid w:val="00671B69"/>
    <w:rsid w:val="0067473C"/>
    <w:rsid w:val="00675542"/>
    <w:rsid w:val="006804F3"/>
    <w:rsid w:val="00682DCA"/>
    <w:rsid w:val="00691ACC"/>
    <w:rsid w:val="006939A1"/>
    <w:rsid w:val="00695FF8"/>
    <w:rsid w:val="006A11BE"/>
    <w:rsid w:val="006A3210"/>
    <w:rsid w:val="006A56BD"/>
    <w:rsid w:val="006B0F6E"/>
    <w:rsid w:val="006C149A"/>
    <w:rsid w:val="006C336E"/>
    <w:rsid w:val="006C39EA"/>
    <w:rsid w:val="006C4222"/>
    <w:rsid w:val="006C5F8A"/>
    <w:rsid w:val="006D0E89"/>
    <w:rsid w:val="006D1B07"/>
    <w:rsid w:val="006D49EC"/>
    <w:rsid w:val="006D4FEC"/>
    <w:rsid w:val="006D68CE"/>
    <w:rsid w:val="006E0900"/>
    <w:rsid w:val="006E257F"/>
    <w:rsid w:val="006E40F5"/>
    <w:rsid w:val="006E4407"/>
    <w:rsid w:val="006E5E63"/>
    <w:rsid w:val="006E71A5"/>
    <w:rsid w:val="006E7AAA"/>
    <w:rsid w:val="006F5A2C"/>
    <w:rsid w:val="006F5F2E"/>
    <w:rsid w:val="006F6359"/>
    <w:rsid w:val="006F7A95"/>
    <w:rsid w:val="00702768"/>
    <w:rsid w:val="00702C4B"/>
    <w:rsid w:val="0071146C"/>
    <w:rsid w:val="00712778"/>
    <w:rsid w:val="00717963"/>
    <w:rsid w:val="00717B1D"/>
    <w:rsid w:val="00720E96"/>
    <w:rsid w:val="00721A03"/>
    <w:rsid w:val="00721B4E"/>
    <w:rsid w:val="00722B7E"/>
    <w:rsid w:val="007264DE"/>
    <w:rsid w:val="0073546A"/>
    <w:rsid w:val="0073629F"/>
    <w:rsid w:val="00737233"/>
    <w:rsid w:val="007429D0"/>
    <w:rsid w:val="00743E17"/>
    <w:rsid w:val="00744EAA"/>
    <w:rsid w:val="00745BA2"/>
    <w:rsid w:val="00745EBF"/>
    <w:rsid w:val="00747605"/>
    <w:rsid w:val="00751FB1"/>
    <w:rsid w:val="00753417"/>
    <w:rsid w:val="00757B76"/>
    <w:rsid w:val="00760E09"/>
    <w:rsid w:val="007643A0"/>
    <w:rsid w:val="00764B8B"/>
    <w:rsid w:val="00767D05"/>
    <w:rsid w:val="0078067C"/>
    <w:rsid w:val="00791C64"/>
    <w:rsid w:val="007A3E94"/>
    <w:rsid w:val="007A5D5C"/>
    <w:rsid w:val="007A6847"/>
    <w:rsid w:val="007B4788"/>
    <w:rsid w:val="007B7FD3"/>
    <w:rsid w:val="007C58B7"/>
    <w:rsid w:val="007C6FF7"/>
    <w:rsid w:val="007C761E"/>
    <w:rsid w:val="007D55A6"/>
    <w:rsid w:val="007D6CA5"/>
    <w:rsid w:val="007E37BF"/>
    <w:rsid w:val="007E7627"/>
    <w:rsid w:val="007F4C9E"/>
    <w:rsid w:val="0080062C"/>
    <w:rsid w:val="00800F56"/>
    <w:rsid w:val="008014EB"/>
    <w:rsid w:val="00802699"/>
    <w:rsid w:val="008054F9"/>
    <w:rsid w:val="008229A4"/>
    <w:rsid w:val="00823222"/>
    <w:rsid w:val="00823B11"/>
    <w:rsid w:val="00831D80"/>
    <w:rsid w:val="008353F1"/>
    <w:rsid w:val="00840584"/>
    <w:rsid w:val="008434E3"/>
    <w:rsid w:val="00847A94"/>
    <w:rsid w:val="00850902"/>
    <w:rsid w:val="0085246C"/>
    <w:rsid w:val="00855C28"/>
    <w:rsid w:val="00880503"/>
    <w:rsid w:val="00880715"/>
    <w:rsid w:val="00882023"/>
    <w:rsid w:val="00882ADB"/>
    <w:rsid w:val="00883822"/>
    <w:rsid w:val="00883F40"/>
    <w:rsid w:val="00884476"/>
    <w:rsid w:val="00884958"/>
    <w:rsid w:val="00885B5C"/>
    <w:rsid w:val="00885C51"/>
    <w:rsid w:val="00886971"/>
    <w:rsid w:val="00887143"/>
    <w:rsid w:val="00890C6A"/>
    <w:rsid w:val="00892A5E"/>
    <w:rsid w:val="00893460"/>
    <w:rsid w:val="00897532"/>
    <w:rsid w:val="008A2CCD"/>
    <w:rsid w:val="008B00D3"/>
    <w:rsid w:val="008B01FF"/>
    <w:rsid w:val="008B6EF6"/>
    <w:rsid w:val="008B7456"/>
    <w:rsid w:val="008B749F"/>
    <w:rsid w:val="008B759C"/>
    <w:rsid w:val="008C259D"/>
    <w:rsid w:val="008C7D31"/>
    <w:rsid w:val="008D39DE"/>
    <w:rsid w:val="008D3AE7"/>
    <w:rsid w:val="008E0CD8"/>
    <w:rsid w:val="008F1349"/>
    <w:rsid w:val="008F65F1"/>
    <w:rsid w:val="008F7AC5"/>
    <w:rsid w:val="00901A12"/>
    <w:rsid w:val="009118A5"/>
    <w:rsid w:val="00911EF2"/>
    <w:rsid w:val="00913481"/>
    <w:rsid w:val="00915581"/>
    <w:rsid w:val="00915D76"/>
    <w:rsid w:val="00921CD5"/>
    <w:rsid w:val="00921E8A"/>
    <w:rsid w:val="00923C12"/>
    <w:rsid w:val="00931238"/>
    <w:rsid w:val="00934BFA"/>
    <w:rsid w:val="00936D23"/>
    <w:rsid w:val="00942FA9"/>
    <w:rsid w:val="009472D7"/>
    <w:rsid w:val="00947A35"/>
    <w:rsid w:val="00950883"/>
    <w:rsid w:val="00956F3E"/>
    <w:rsid w:val="00967190"/>
    <w:rsid w:val="009744AA"/>
    <w:rsid w:val="009778B6"/>
    <w:rsid w:val="00982AD7"/>
    <w:rsid w:val="0098455D"/>
    <w:rsid w:val="00984C55"/>
    <w:rsid w:val="009875AE"/>
    <w:rsid w:val="00993854"/>
    <w:rsid w:val="00993C33"/>
    <w:rsid w:val="00995037"/>
    <w:rsid w:val="009A4BA4"/>
    <w:rsid w:val="009A71F4"/>
    <w:rsid w:val="009B0444"/>
    <w:rsid w:val="009B113E"/>
    <w:rsid w:val="009B1D4B"/>
    <w:rsid w:val="009B21F4"/>
    <w:rsid w:val="009B2E38"/>
    <w:rsid w:val="009C2259"/>
    <w:rsid w:val="009C259C"/>
    <w:rsid w:val="009C3DC7"/>
    <w:rsid w:val="009D0317"/>
    <w:rsid w:val="009D0BAA"/>
    <w:rsid w:val="009D1635"/>
    <w:rsid w:val="009D220C"/>
    <w:rsid w:val="009E02E8"/>
    <w:rsid w:val="009E03CB"/>
    <w:rsid w:val="009E3706"/>
    <w:rsid w:val="009F05C2"/>
    <w:rsid w:val="009F3786"/>
    <w:rsid w:val="009F4BE0"/>
    <w:rsid w:val="009F7AC6"/>
    <w:rsid w:val="009F7EA0"/>
    <w:rsid w:val="00A00515"/>
    <w:rsid w:val="00A00946"/>
    <w:rsid w:val="00A018F9"/>
    <w:rsid w:val="00A02B77"/>
    <w:rsid w:val="00A043F4"/>
    <w:rsid w:val="00A047D2"/>
    <w:rsid w:val="00A07234"/>
    <w:rsid w:val="00A1370D"/>
    <w:rsid w:val="00A1535D"/>
    <w:rsid w:val="00A15A4A"/>
    <w:rsid w:val="00A15BF1"/>
    <w:rsid w:val="00A21068"/>
    <w:rsid w:val="00A21656"/>
    <w:rsid w:val="00A2769D"/>
    <w:rsid w:val="00A27D46"/>
    <w:rsid w:val="00A31415"/>
    <w:rsid w:val="00A31AD8"/>
    <w:rsid w:val="00A35478"/>
    <w:rsid w:val="00A402E7"/>
    <w:rsid w:val="00A41C74"/>
    <w:rsid w:val="00A42DE4"/>
    <w:rsid w:val="00A439C5"/>
    <w:rsid w:val="00A45F75"/>
    <w:rsid w:val="00A57AFB"/>
    <w:rsid w:val="00A60D9D"/>
    <w:rsid w:val="00A64AE5"/>
    <w:rsid w:val="00A66693"/>
    <w:rsid w:val="00A75B77"/>
    <w:rsid w:val="00A8071E"/>
    <w:rsid w:val="00A81334"/>
    <w:rsid w:val="00A84527"/>
    <w:rsid w:val="00A87D01"/>
    <w:rsid w:val="00A910B3"/>
    <w:rsid w:val="00A9123E"/>
    <w:rsid w:val="00A91A89"/>
    <w:rsid w:val="00A94A8D"/>
    <w:rsid w:val="00A94DE0"/>
    <w:rsid w:val="00A94FF1"/>
    <w:rsid w:val="00A96EF0"/>
    <w:rsid w:val="00AA10EC"/>
    <w:rsid w:val="00AA2FB5"/>
    <w:rsid w:val="00AA5FAF"/>
    <w:rsid w:val="00AB10D3"/>
    <w:rsid w:val="00AB10DD"/>
    <w:rsid w:val="00AB3F36"/>
    <w:rsid w:val="00AB7192"/>
    <w:rsid w:val="00AC2E53"/>
    <w:rsid w:val="00AC6797"/>
    <w:rsid w:val="00AC71C1"/>
    <w:rsid w:val="00AD65FF"/>
    <w:rsid w:val="00AD6A8B"/>
    <w:rsid w:val="00AE4D70"/>
    <w:rsid w:val="00AE5C21"/>
    <w:rsid w:val="00AE7EB6"/>
    <w:rsid w:val="00AF2AD5"/>
    <w:rsid w:val="00AF2F07"/>
    <w:rsid w:val="00AF515F"/>
    <w:rsid w:val="00B0018C"/>
    <w:rsid w:val="00B04219"/>
    <w:rsid w:val="00B06005"/>
    <w:rsid w:val="00B07E59"/>
    <w:rsid w:val="00B115A1"/>
    <w:rsid w:val="00B12CF3"/>
    <w:rsid w:val="00B1693C"/>
    <w:rsid w:val="00B17084"/>
    <w:rsid w:val="00B27DCE"/>
    <w:rsid w:val="00B31A79"/>
    <w:rsid w:val="00B31E25"/>
    <w:rsid w:val="00B342CA"/>
    <w:rsid w:val="00B34409"/>
    <w:rsid w:val="00B35141"/>
    <w:rsid w:val="00B4308F"/>
    <w:rsid w:val="00B44108"/>
    <w:rsid w:val="00B56F18"/>
    <w:rsid w:val="00B57408"/>
    <w:rsid w:val="00B60AF4"/>
    <w:rsid w:val="00B639F9"/>
    <w:rsid w:val="00B64E1F"/>
    <w:rsid w:val="00B66420"/>
    <w:rsid w:val="00B7141E"/>
    <w:rsid w:val="00B7686C"/>
    <w:rsid w:val="00B80AA1"/>
    <w:rsid w:val="00B8287F"/>
    <w:rsid w:val="00B86C60"/>
    <w:rsid w:val="00B94EBC"/>
    <w:rsid w:val="00BA6FD4"/>
    <w:rsid w:val="00BA7C30"/>
    <w:rsid w:val="00BB03A2"/>
    <w:rsid w:val="00BB203B"/>
    <w:rsid w:val="00BB36E2"/>
    <w:rsid w:val="00BB5F06"/>
    <w:rsid w:val="00BB73F1"/>
    <w:rsid w:val="00BC0992"/>
    <w:rsid w:val="00BC447B"/>
    <w:rsid w:val="00BC662B"/>
    <w:rsid w:val="00BC6A85"/>
    <w:rsid w:val="00BD00DF"/>
    <w:rsid w:val="00BD09F9"/>
    <w:rsid w:val="00BD11AE"/>
    <w:rsid w:val="00BD451A"/>
    <w:rsid w:val="00BD523A"/>
    <w:rsid w:val="00BE7138"/>
    <w:rsid w:val="00BF039E"/>
    <w:rsid w:val="00BF120E"/>
    <w:rsid w:val="00BF514F"/>
    <w:rsid w:val="00C002EA"/>
    <w:rsid w:val="00C01CD8"/>
    <w:rsid w:val="00C04264"/>
    <w:rsid w:val="00C16BC9"/>
    <w:rsid w:val="00C17377"/>
    <w:rsid w:val="00C2060F"/>
    <w:rsid w:val="00C263F8"/>
    <w:rsid w:val="00C27B83"/>
    <w:rsid w:val="00C27F62"/>
    <w:rsid w:val="00C300E0"/>
    <w:rsid w:val="00C33EFD"/>
    <w:rsid w:val="00C36318"/>
    <w:rsid w:val="00C4008E"/>
    <w:rsid w:val="00C423D0"/>
    <w:rsid w:val="00C428AE"/>
    <w:rsid w:val="00C46A75"/>
    <w:rsid w:val="00C46EFA"/>
    <w:rsid w:val="00C5279B"/>
    <w:rsid w:val="00C52894"/>
    <w:rsid w:val="00C53181"/>
    <w:rsid w:val="00C56A80"/>
    <w:rsid w:val="00C5753F"/>
    <w:rsid w:val="00C7228E"/>
    <w:rsid w:val="00C75C25"/>
    <w:rsid w:val="00C77578"/>
    <w:rsid w:val="00C77761"/>
    <w:rsid w:val="00C77FAB"/>
    <w:rsid w:val="00C84FC8"/>
    <w:rsid w:val="00C86992"/>
    <w:rsid w:val="00C96FB3"/>
    <w:rsid w:val="00CA272D"/>
    <w:rsid w:val="00CA6ADB"/>
    <w:rsid w:val="00CA6C5B"/>
    <w:rsid w:val="00CA7C7F"/>
    <w:rsid w:val="00CB0EED"/>
    <w:rsid w:val="00CB2558"/>
    <w:rsid w:val="00CB6AA3"/>
    <w:rsid w:val="00CC06DF"/>
    <w:rsid w:val="00CC20CF"/>
    <w:rsid w:val="00CC3AE2"/>
    <w:rsid w:val="00CC5B22"/>
    <w:rsid w:val="00CC5D3B"/>
    <w:rsid w:val="00CC68D0"/>
    <w:rsid w:val="00CC6CA5"/>
    <w:rsid w:val="00CD1C59"/>
    <w:rsid w:val="00CD2CDC"/>
    <w:rsid w:val="00CD3126"/>
    <w:rsid w:val="00CD379C"/>
    <w:rsid w:val="00CD6DCA"/>
    <w:rsid w:val="00CD6E25"/>
    <w:rsid w:val="00CD712A"/>
    <w:rsid w:val="00CE0A08"/>
    <w:rsid w:val="00CE29B5"/>
    <w:rsid w:val="00CE4A7E"/>
    <w:rsid w:val="00CF16E6"/>
    <w:rsid w:val="00CF3A47"/>
    <w:rsid w:val="00CF694D"/>
    <w:rsid w:val="00CF7616"/>
    <w:rsid w:val="00D0318A"/>
    <w:rsid w:val="00D04242"/>
    <w:rsid w:val="00D059C7"/>
    <w:rsid w:val="00D10BE2"/>
    <w:rsid w:val="00D12578"/>
    <w:rsid w:val="00D1487E"/>
    <w:rsid w:val="00D1545A"/>
    <w:rsid w:val="00D20176"/>
    <w:rsid w:val="00D23639"/>
    <w:rsid w:val="00D23BCE"/>
    <w:rsid w:val="00D30D69"/>
    <w:rsid w:val="00D311F5"/>
    <w:rsid w:val="00D31318"/>
    <w:rsid w:val="00D314C3"/>
    <w:rsid w:val="00D325BC"/>
    <w:rsid w:val="00D336F7"/>
    <w:rsid w:val="00D34070"/>
    <w:rsid w:val="00D3544B"/>
    <w:rsid w:val="00D40CB9"/>
    <w:rsid w:val="00D4217E"/>
    <w:rsid w:val="00D436E0"/>
    <w:rsid w:val="00D47D05"/>
    <w:rsid w:val="00D50622"/>
    <w:rsid w:val="00D51F1B"/>
    <w:rsid w:val="00D549C2"/>
    <w:rsid w:val="00D55F3F"/>
    <w:rsid w:val="00D646A4"/>
    <w:rsid w:val="00D72042"/>
    <w:rsid w:val="00D74496"/>
    <w:rsid w:val="00D80566"/>
    <w:rsid w:val="00D84500"/>
    <w:rsid w:val="00D84DBD"/>
    <w:rsid w:val="00D84E73"/>
    <w:rsid w:val="00D85B22"/>
    <w:rsid w:val="00D91647"/>
    <w:rsid w:val="00D95764"/>
    <w:rsid w:val="00D95C6A"/>
    <w:rsid w:val="00D97CAC"/>
    <w:rsid w:val="00DA0E61"/>
    <w:rsid w:val="00DA4A16"/>
    <w:rsid w:val="00DA5872"/>
    <w:rsid w:val="00DA6E01"/>
    <w:rsid w:val="00DA7791"/>
    <w:rsid w:val="00DB5EF9"/>
    <w:rsid w:val="00DB734E"/>
    <w:rsid w:val="00DC3423"/>
    <w:rsid w:val="00DC53A5"/>
    <w:rsid w:val="00DC72CA"/>
    <w:rsid w:val="00DC7FCA"/>
    <w:rsid w:val="00DD1F69"/>
    <w:rsid w:val="00DD64B4"/>
    <w:rsid w:val="00DD6A4C"/>
    <w:rsid w:val="00DD6F7D"/>
    <w:rsid w:val="00DD7C97"/>
    <w:rsid w:val="00DE621B"/>
    <w:rsid w:val="00DE72FA"/>
    <w:rsid w:val="00DF36A9"/>
    <w:rsid w:val="00DF3729"/>
    <w:rsid w:val="00DF466F"/>
    <w:rsid w:val="00DF4730"/>
    <w:rsid w:val="00DF4B37"/>
    <w:rsid w:val="00DF5314"/>
    <w:rsid w:val="00DF63D6"/>
    <w:rsid w:val="00DF7CBB"/>
    <w:rsid w:val="00DF7DDE"/>
    <w:rsid w:val="00E001E0"/>
    <w:rsid w:val="00E00FD8"/>
    <w:rsid w:val="00E016FE"/>
    <w:rsid w:val="00E02828"/>
    <w:rsid w:val="00E06406"/>
    <w:rsid w:val="00E064BC"/>
    <w:rsid w:val="00E07C57"/>
    <w:rsid w:val="00E102B0"/>
    <w:rsid w:val="00E14112"/>
    <w:rsid w:val="00E160A1"/>
    <w:rsid w:val="00E16151"/>
    <w:rsid w:val="00E17FB4"/>
    <w:rsid w:val="00E21EAC"/>
    <w:rsid w:val="00E224CD"/>
    <w:rsid w:val="00E22AC1"/>
    <w:rsid w:val="00E27925"/>
    <w:rsid w:val="00E315E9"/>
    <w:rsid w:val="00E32ECB"/>
    <w:rsid w:val="00E408FB"/>
    <w:rsid w:val="00E47980"/>
    <w:rsid w:val="00E536E3"/>
    <w:rsid w:val="00E554B4"/>
    <w:rsid w:val="00E56015"/>
    <w:rsid w:val="00E60D07"/>
    <w:rsid w:val="00E71AF5"/>
    <w:rsid w:val="00E729FE"/>
    <w:rsid w:val="00E72C8A"/>
    <w:rsid w:val="00E743E7"/>
    <w:rsid w:val="00E74D96"/>
    <w:rsid w:val="00E84474"/>
    <w:rsid w:val="00E8635A"/>
    <w:rsid w:val="00E869BE"/>
    <w:rsid w:val="00E90D01"/>
    <w:rsid w:val="00E9177F"/>
    <w:rsid w:val="00E92C58"/>
    <w:rsid w:val="00EA2943"/>
    <w:rsid w:val="00EA462E"/>
    <w:rsid w:val="00EA5C52"/>
    <w:rsid w:val="00EB4DB9"/>
    <w:rsid w:val="00EC0DB6"/>
    <w:rsid w:val="00EC1FA8"/>
    <w:rsid w:val="00EC3104"/>
    <w:rsid w:val="00EC7290"/>
    <w:rsid w:val="00ED16F3"/>
    <w:rsid w:val="00ED1FB2"/>
    <w:rsid w:val="00ED21D7"/>
    <w:rsid w:val="00ED2FCF"/>
    <w:rsid w:val="00ED47BA"/>
    <w:rsid w:val="00EE0686"/>
    <w:rsid w:val="00EE5272"/>
    <w:rsid w:val="00EE5D9A"/>
    <w:rsid w:val="00EE6739"/>
    <w:rsid w:val="00EF186B"/>
    <w:rsid w:val="00F120B0"/>
    <w:rsid w:val="00F1567B"/>
    <w:rsid w:val="00F1706C"/>
    <w:rsid w:val="00F2053F"/>
    <w:rsid w:val="00F20EEC"/>
    <w:rsid w:val="00F2230D"/>
    <w:rsid w:val="00F22BD0"/>
    <w:rsid w:val="00F23B4F"/>
    <w:rsid w:val="00F24573"/>
    <w:rsid w:val="00F25B46"/>
    <w:rsid w:val="00F261F4"/>
    <w:rsid w:val="00F32623"/>
    <w:rsid w:val="00F32A09"/>
    <w:rsid w:val="00F36B80"/>
    <w:rsid w:val="00F4139D"/>
    <w:rsid w:val="00F46287"/>
    <w:rsid w:val="00F4691C"/>
    <w:rsid w:val="00F47ED9"/>
    <w:rsid w:val="00F54BDB"/>
    <w:rsid w:val="00F60C4A"/>
    <w:rsid w:val="00F60EBD"/>
    <w:rsid w:val="00F61B58"/>
    <w:rsid w:val="00F61FAA"/>
    <w:rsid w:val="00F632A3"/>
    <w:rsid w:val="00F658FB"/>
    <w:rsid w:val="00F720EB"/>
    <w:rsid w:val="00F7772B"/>
    <w:rsid w:val="00F80ADF"/>
    <w:rsid w:val="00F83944"/>
    <w:rsid w:val="00F96EC0"/>
    <w:rsid w:val="00FA0493"/>
    <w:rsid w:val="00FA3C19"/>
    <w:rsid w:val="00FA45CB"/>
    <w:rsid w:val="00FA49F9"/>
    <w:rsid w:val="00FA662D"/>
    <w:rsid w:val="00FB01E8"/>
    <w:rsid w:val="00FB1301"/>
    <w:rsid w:val="00FB1E82"/>
    <w:rsid w:val="00FB256E"/>
    <w:rsid w:val="00FB2A40"/>
    <w:rsid w:val="00FB5310"/>
    <w:rsid w:val="00FB5435"/>
    <w:rsid w:val="00FB61CF"/>
    <w:rsid w:val="00FB6CC4"/>
    <w:rsid w:val="00FC031C"/>
    <w:rsid w:val="00FD6836"/>
    <w:rsid w:val="00FD7D7E"/>
    <w:rsid w:val="00FE0775"/>
    <w:rsid w:val="00FE239A"/>
    <w:rsid w:val="00FE4FFD"/>
    <w:rsid w:val="00FE5CC5"/>
    <w:rsid w:val="00FE5D5B"/>
    <w:rsid w:val="00FE732D"/>
    <w:rsid w:val="00FF01C3"/>
    <w:rsid w:val="00FF103B"/>
    <w:rsid w:val="00FF5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DBDBF1"/>
  <w15:chartTrackingRefBased/>
  <w15:docId w15:val="{B65C55E8-04A3-4322-8C9C-AED38068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D4436" w:themeColor="text2" w:themeTint="E6"/>
        <w:sz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qFormat="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00" w:after="0" w:line="240" w:lineRule="auto"/>
      <w:outlineLvl w:val="0"/>
    </w:pPr>
    <w:rPr>
      <w:rFonts w:asciiTheme="majorHAnsi" w:eastAsiaTheme="majorEastAsia" w:hAnsiTheme="majorHAnsi" w:cstheme="majorBidi"/>
      <w:b/>
      <w:bCs/>
      <w:color w:val="C45238" w:themeColor="accent1"/>
      <w:sz w:val="32"/>
    </w:rPr>
  </w:style>
  <w:style w:type="paragraph" w:styleId="Heading2">
    <w:name w:val="heading 2"/>
    <w:basedOn w:val="Normal"/>
    <w:next w:val="Normal"/>
    <w:link w:val="Heading2Char"/>
    <w:uiPriority w:val="1"/>
    <w:unhideWhenUsed/>
    <w:qFormat/>
    <w:pPr>
      <w:keepNext/>
      <w:keepLines/>
      <w:spacing w:before="360" w:after="120" w:line="240" w:lineRule="auto"/>
      <w:outlineLvl w:val="1"/>
    </w:pPr>
    <w:rPr>
      <w:rFonts w:asciiTheme="majorHAnsi" w:eastAsiaTheme="majorEastAsia" w:hAnsiTheme="majorHAnsi" w:cstheme="majorBidi"/>
      <w:b/>
      <w:bCs/>
      <w:color w:val="352F25" w:themeColor="text2"/>
      <w:sz w:val="22"/>
    </w:rPr>
  </w:style>
  <w:style w:type="paragraph" w:styleId="Heading3">
    <w:name w:val="heading 3"/>
    <w:basedOn w:val="Normal"/>
    <w:next w:val="Normal"/>
    <w:link w:val="Heading3Char"/>
    <w:uiPriority w:val="9"/>
    <w:semiHidden/>
    <w:unhideWhenUsed/>
    <w:qFormat/>
    <w:pPr>
      <w:keepNext/>
      <w:keepLines/>
      <w:spacing w:before="200" w:after="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tblPr>
      <w:tblCellMar>
        <w:left w:w="0" w:type="dxa"/>
        <w:right w:w="0" w:type="dxa"/>
      </w:tblCellMar>
    </w:tblPr>
  </w:style>
  <w:style w:type="paragraph" w:styleId="Caption">
    <w:name w:val="caption"/>
    <w:basedOn w:val="Normal"/>
    <w:next w:val="Normal"/>
    <w:uiPriority w:val="2"/>
    <w:unhideWhenUsed/>
    <w:qFormat/>
    <w:pPr>
      <w:spacing w:after="340" w:line="240" w:lineRule="auto"/>
    </w:pPr>
    <w:rPr>
      <w:i/>
      <w:iCs/>
      <w:sz w:val="1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352F25" w:themeColor="text2"/>
      <w:sz w:val="22"/>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pPr>
      <w:numPr>
        <w:numId w:val="2"/>
      </w:numPr>
    </w:p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C45238" w:themeColor="accent1"/>
      <w:sz w:val="32"/>
    </w:rPr>
  </w:style>
  <w:style w:type="paragraph" w:customStyle="1" w:styleId="Company">
    <w:name w:val="Company"/>
    <w:basedOn w:val="Normal"/>
    <w:uiPriority w:val="2"/>
    <w:qFormat/>
    <w:pPr>
      <w:spacing w:after="0" w:line="240" w:lineRule="auto"/>
    </w:pPr>
    <w:rPr>
      <w:rFonts w:asciiTheme="majorHAnsi" w:eastAsiaTheme="majorEastAsia" w:hAnsiTheme="majorHAnsi" w:cstheme="majorBidi"/>
      <w:b/>
      <w:bCs/>
      <w:color w:val="C45238" w:themeColor="accent1"/>
    </w:rPr>
  </w:style>
  <w:style w:type="paragraph" w:styleId="Footer">
    <w:name w:val="footer"/>
    <w:basedOn w:val="Normal"/>
    <w:link w:val="FooterChar"/>
    <w:uiPriority w:val="2"/>
    <w:unhideWhenUsed/>
    <w:qFormat/>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
    <w:qFormat/>
    <w:pPr>
      <w:spacing w:before="320" w:after="0" w:line="240" w:lineRule="auto"/>
      <w:ind w:left="288" w:right="288"/>
      <w:contextualSpacing/>
    </w:pPr>
    <w:rPr>
      <w:rFonts w:asciiTheme="majorHAnsi" w:eastAsiaTheme="majorEastAsia" w:hAnsiTheme="majorHAnsi" w:cstheme="majorBidi"/>
      <w:color w:val="FFFFFF" w:themeColor="background1"/>
      <w:kern w:val="28"/>
      <w:sz w:val="60"/>
    </w:rPr>
  </w:style>
  <w:style w:type="character" w:customStyle="1" w:styleId="TitleChar">
    <w:name w:val="Title Char"/>
    <w:basedOn w:val="DefaultParagraphFont"/>
    <w:link w:val="Title"/>
    <w:uiPriority w:val="1"/>
    <w:rPr>
      <w:rFonts w:asciiTheme="majorHAnsi" w:eastAsiaTheme="majorEastAsia" w:hAnsiTheme="majorHAnsi" w:cstheme="majorBidi"/>
      <w:color w:val="FFFFFF" w:themeColor="background1"/>
      <w:kern w:val="28"/>
      <w:sz w:val="60"/>
    </w:rPr>
  </w:style>
  <w:style w:type="paragraph" w:styleId="Subtitle">
    <w:name w:val="Subtitle"/>
    <w:basedOn w:val="Normal"/>
    <w:next w:val="Normal"/>
    <w:link w:val="SubtitleChar"/>
    <w:uiPriority w:val="1"/>
    <w:qFormat/>
    <w:pPr>
      <w:numPr>
        <w:ilvl w:val="1"/>
      </w:numPr>
      <w:spacing w:after="360" w:line="264" w:lineRule="auto"/>
      <w:ind w:left="288" w:right="288"/>
    </w:pPr>
    <w:rPr>
      <w:i/>
      <w:iCs/>
      <w:color w:val="FFFFFF" w:themeColor="background1"/>
      <w:sz w:val="24"/>
    </w:rPr>
  </w:style>
  <w:style w:type="character" w:customStyle="1" w:styleId="SubtitleChar">
    <w:name w:val="Subtitle Char"/>
    <w:basedOn w:val="DefaultParagraphFont"/>
    <w:link w:val="Subtitle"/>
    <w:uiPriority w:val="1"/>
    <w:rPr>
      <w:i/>
      <w:iCs/>
      <w:color w:val="FFFFFF" w:themeColor="background1"/>
      <w:sz w:val="24"/>
    </w:rPr>
  </w:style>
  <w:style w:type="paragraph" w:styleId="NoSpacing">
    <w:name w:val="No Spacing"/>
    <w:uiPriority w:val="99"/>
    <w:qFormat/>
    <w:pPr>
      <w:spacing w:after="0" w:line="240" w:lineRule="auto"/>
    </w:pPr>
  </w:style>
  <w:style w:type="paragraph" w:styleId="Quote">
    <w:name w:val="Quote"/>
    <w:basedOn w:val="Normal"/>
    <w:next w:val="Normal"/>
    <w:link w:val="QuoteChar"/>
    <w:uiPriority w:val="1"/>
    <w:qFormat/>
    <w:pPr>
      <w:pBdr>
        <w:top w:val="single" w:sz="4" w:space="14" w:color="C45238" w:themeColor="accent1"/>
        <w:bottom w:val="single" w:sz="4" w:space="14" w:color="C45238" w:themeColor="accent1"/>
      </w:pBdr>
      <w:spacing w:before="480" w:after="480" w:line="312" w:lineRule="auto"/>
    </w:pPr>
    <w:rPr>
      <w:rFonts w:asciiTheme="majorHAnsi" w:eastAsiaTheme="majorEastAsia" w:hAnsiTheme="majorHAnsi" w:cstheme="majorBidi"/>
      <w:i/>
      <w:iCs/>
      <w:color w:val="C45238" w:themeColor="accent1"/>
      <w:sz w:val="34"/>
    </w:rPr>
  </w:style>
  <w:style w:type="character" w:customStyle="1" w:styleId="QuoteChar">
    <w:name w:val="Quote Char"/>
    <w:basedOn w:val="DefaultParagraphFont"/>
    <w:link w:val="Quote"/>
    <w:uiPriority w:val="1"/>
    <w:rPr>
      <w:rFonts w:asciiTheme="majorHAnsi" w:eastAsiaTheme="majorEastAsia" w:hAnsiTheme="majorHAnsi" w:cstheme="majorBidi"/>
      <w:i/>
      <w:iCs/>
      <w:color w:val="C45238" w:themeColor="accent1"/>
      <w:sz w:val="34"/>
    </w:rPr>
  </w:style>
  <w:style w:type="character" w:customStyle="1" w:styleId="Heading3Char">
    <w:name w:val="Heading 3 Char"/>
    <w:basedOn w:val="DefaultParagraphFont"/>
    <w:link w:val="Heading3"/>
    <w:uiPriority w:val="9"/>
    <w:semiHidden/>
    <w:rPr>
      <w:b/>
      <w:bCs/>
    </w:rPr>
  </w:style>
  <w:style w:type="table" w:styleId="PlainTable4">
    <w:name w:val="Plain Table 4"/>
    <w:basedOn w:val="TableNormal"/>
    <w:uiPriority w:val="44"/>
    <w:rsid w:val="00E40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0153D7"/>
    <w:rPr>
      <w:color w:val="4D4436" w:themeColor="hyperlink"/>
      <w:u w:val="single"/>
    </w:rPr>
  </w:style>
  <w:style w:type="character" w:styleId="UnresolvedMention">
    <w:name w:val="Unresolved Mention"/>
    <w:basedOn w:val="DefaultParagraphFont"/>
    <w:uiPriority w:val="99"/>
    <w:semiHidden/>
    <w:unhideWhenUsed/>
    <w:rsid w:val="000153D7"/>
    <w:rPr>
      <w:color w:val="605E5C"/>
      <w:shd w:val="clear" w:color="auto" w:fill="E1DFDD"/>
    </w:rPr>
  </w:style>
  <w:style w:type="paragraph" w:styleId="ListParagraph">
    <w:name w:val="List Paragraph"/>
    <w:basedOn w:val="Normal"/>
    <w:uiPriority w:val="34"/>
    <w:unhideWhenUsed/>
    <w:qFormat/>
    <w:rsid w:val="00F22BD0"/>
    <w:pPr>
      <w:ind w:left="720"/>
      <w:contextualSpacing/>
    </w:pPr>
  </w:style>
  <w:style w:type="paragraph" w:styleId="NormalWeb">
    <w:name w:val="Normal (Web)"/>
    <w:basedOn w:val="Normal"/>
    <w:uiPriority w:val="99"/>
    <w:unhideWhenUsed/>
    <w:rsid w:val="007D55A6"/>
    <w:pPr>
      <w:spacing w:before="100" w:beforeAutospacing="1" w:after="100" w:afterAutospacing="1" w:line="240" w:lineRule="auto"/>
    </w:pPr>
    <w:rPr>
      <w:rFonts w:ascii="Times New Roman" w:eastAsia="Times New Roman" w:hAnsi="Times New Roman" w:cs="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ng.com/ck/a?!&amp;&amp;p=136bec4c5556fd0a6d1c9ce4b8c4192b03b58dc64d5eb9219dace1f57c0eaf8bJmltdHM9MTc3MjQ5NjAwMA&amp;ptn=3&amp;ver=2&amp;hsh=4&amp;fclid=31967e4c-9206-67b1-05c5-685e933b669e&amp;psq=pool+cue+emoji&amp;u=a1aHR0cHM6Ly9lbW9qaXZlcnNlLmFpL3Bvb2wtOC1iYWx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acebook.com/FreedomFoundationCR/" TargetMode="External"/><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odg\AppData\Roaming\Microsoft\Templates\Business%20Brochure.dotx" TargetMode="External"/></Relationships>
</file>

<file path=word/theme/theme1.xml><?xml version="1.0" encoding="utf-8"?>
<a:theme xmlns:a="http://schemas.openxmlformats.org/drawingml/2006/main" name="Small Business Set">
  <a:themeElements>
    <a:clrScheme name="Small Business 2">
      <a:dk1>
        <a:sysClr val="windowText" lastClr="000000"/>
      </a:dk1>
      <a:lt1>
        <a:sysClr val="window" lastClr="FFFFFF"/>
      </a:lt1>
      <a:dk2>
        <a:srgbClr val="352F25"/>
      </a:dk2>
      <a:lt2>
        <a:srgbClr val="EDECEB"/>
      </a:lt2>
      <a:accent1>
        <a:srgbClr val="C45238"/>
      </a:accent1>
      <a:accent2>
        <a:srgbClr val="2A6188"/>
      </a:accent2>
      <a:accent3>
        <a:srgbClr val="E7A623"/>
      </a:accent3>
      <a:accent4>
        <a:srgbClr val="5B883F"/>
      </a:accent4>
      <a:accent5>
        <a:srgbClr val="653D5D"/>
      </a:accent5>
      <a:accent6>
        <a:srgbClr val="D76F23"/>
      </a:accent6>
      <a:hlink>
        <a:srgbClr val="4D4436"/>
      </a:hlink>
      <a:folHlink>
        <a:srgbClr val="933D29"/>
      </a:folHlink>
    </a:clrScheme>
    <a:fontScheme name="Small Business 2">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Customize this brochure with information about your business. Insert your company logo, your own photos and change the colors to get the polished, professional look you want. 
</APDescription>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840694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2012-06-04T06:22:00+00:00</AssetStart>
    <FriendlyTitle xmlns="4873beb7-5857-4685-be1f-d57550cc96cc" xsi:nil="true"/>
    <MarketSpecific xmlns="4873beb7-5857-4685-be1f-d57550cc96cc">false</MarketSpecific>
    <TPNamespace xmlns="4873beb7-5857-4685-be1f-d57550cc96cc" xsi:nil="true"/>
    <PublishStatusLookup xmlns="4873beb7-5857-4685-be1f-d57550cc96cc">
      <Value>1572288</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TP102911893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B251B-11B4-44B2-932F-30F19E515050}">
  <ds:schemaRefs>
    <ds:schemaRef ds:uri="http://schemas.microsoft.com/sharepoint/v3/contenttype/forms"/>
  </ds:schemaRefs>
</ds:datastoreItem>
</file>

<file path=customXml/itemProps2.xml><?xml version="1.0" encoding="utf-8"?>
<ds:datastoreItem xmlns:ds="http://schemas.openxmlformats.org/officeDocument/2006/customXml" ds:itemID="{F910EC26-3231-41DA-A06A-87652661CB1A}">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88F5F2B0-608D-46E2-9C86-A39D74495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DDB3DC-6280-469B-86CA-F490E00FF684}">
  <ds:schemaRefs>
    <ds:schemaRef ds:uri="http://schemas.openxmlformats.org/officeDocument/2006/bibliography"/>
  </ds:schemaRefs>
</ds:datastoreItem>
</file>

<file path=docMetadata/LabelInfo.xml><?xml version="1.0" encoding="utf-8"?>
<clbl:labelList xmlns:clbl="http://schemas.microsoft.com/office/2020/mipLabelMetadata">
  <clbl:label id="{5a512105-f5c1-4218-ac7c-0a00ae3a658d}" enabled="1" method="Standard" siteId="{f5140dc4-8c79-4a31-87a2-b71b38476bf3}" contentBits="0" removed="0"/>
</clbl:labelList>
</file>

<file path=docProps/app.xml><?xml version="1.0" encoding="utf-8"?>
<Properties xmlns="http://schemas.openxmlformats.org/officeDocument/2006/extended-properties" xmlns:vt="http://schemas.openxmlformats.org/officeDocument/2006/docPropsVTypes">
  <Template>Business Brochure</Template>
  <TotalTime>183</TotalTime>
  <Pages>2</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Freedom Foundation</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Derek Rodgers</dc:creator>
  <cp:lastModifiedBy>Eric Parker</cp:lastModifiedBy>
  <cp:revision>88</cp:revision>
  <dcterms:created xsi:type="dcterms:W3CDTF">2026-08-31T15:34:00Z</dcterms:created>
  <dcterms:modified xsi:type="dcterms:W3CDTF">2026-09-01T18:38:00Z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