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Description w:val="Calendar layout table"/>
      </w:tblPr>
      <w:tblGrid>
        <w:gridCol w:w="1008"/>
        <w:gridCol w:w="4608"/>
        <w:gridCol w:w="4608"/>
      </w:tblGrid>
      <w:tr w:rsidR="00186EE9" w14:paraId="600B70A3" w14:textId="77777777">
        <w:tc>
          <w:tcPr>
            <w:tcW w:w="1008" w:type="dxa"/>
          </w:tcPr>
          <w:p w14:paraId="2841DCD1" w14:textId="77777777" w:rsidR="00186EE9" w:rsidRDefault="00186EE9">
            <w:pPr>
              <w:rPr>
                <w:noProof/>
              </w:rPr>
            </w:pPr>
          </w:p>
        </w:tc>
        <w:tc>
          <w:tcPr>
            <w:tcW w:w="4608" w:type="dxa"/>
          </w:tcPr>
          <w:p w14:paraId="150C3726" w14:textId="77777777" w:rsidR="00186EE9" w:rsidRDefault="00A861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36608E" wp14:editId="1309AC49">
                  <wp:extent cx="2011680" cy="2011680"/>
                  <wp:effectExtent l="0" t="0" r="7620" b="7620"/>
                  <wp:docPr id="1" name="Picture 1" descr="Hashtag notifica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ashtag notification"/>
                          <pic:cNvPicPr/>
                        </pic:nvPicPr>
                        <pic:blipFill>
                          <a:blip r:embed="rId7"/>
                          <a:srcRect l="11741" r="11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01168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25D1143" w14:textId="77777777" w:rsidR="006463DA" w:rsidRDefault="006463DA">
            <w:pPr>
              <w:jc w:val="center"/>
            </w:pPr>
          </w:p>
          <w:p w14:paraId="0CFD8849" w14:textId="77777777" w:rsidR="006463DA" w:rsidRDefault="006463DA">
            <w:pPr>
              <w:jc w:val="center"/>
            </w:pPr>
          </w:p>
          <w:p w14:paraId="4CDD8E08" w14:textId="77777777" w:rsidR="006463DA" w:rsidRDefault="006463DA">
            <w:pPr>
              <w:jc w:val="center"/>
            </w:pPr>
          </w:p>
          <w:p w14:paraId="662924C7" w14:textId="2A5EA792" w:rsidR="006463DA" w:rsidRDefault="006463DA">
            <w:pPr>
              <w:jc w:val="center"/>
            </w:pPr>
          </w:p>
          <w:p w14:paraId="42155D5A" w14:textId="77777777" w:rsidR="006463DA" w:rsidRDefault="006463DA">
            <w:pPr>
              <w:jc w:val="center"/>
            </w:pPr>
          </w:p>
          <w:p w14:paraId="64CC4022" w14:textId="77777777" w:rsidR="006463DA" w:rsidRDefault="006463DA">
            <w:pPr>
              <w:jc w:val="center"/>
            </w:pPr>
          </w:p>
          <w:p w14:paraId="01C0FCDF" w14:textId="48AB0ADB" w:rsidR="006463DA" w:rsidRDefault="006463DA">
            <w:pPr>
              <w:jc w:val="center"/>
            </w:pPr>
          </w:p>
        </w:tc>
        <w:tc>
          <w:tcPr>
            <w:tcW w:w="4608" w:type="dxa"/>
            <w:vAlign w:val="center"/>
          </w:tcPr>
          <w:p w14:paraId="63B19A4D" w14:textId="2D5851F5" w:rsidR="00186EE9" w:rsidRDefault="00A861D1">
            <w:pPr>
              <w:pStyle w:val="Title"/>
            </w:pPr>
            <w:r>
              <w:t>Weekly Calendar</w:t>
            </w:r>
          </w:p>
          <w:p w14:paraId="5F06BCCD" w14:textId="77777777" w:rsidR="00186EE9" w:rsidRDefault="00A861D1">
            <w:pPr>
              <w:pStyle w:val="Heading1"/>
            </w:pPr>
            <w:r>
              <w:t>Week of ______________</w:t>
            </w:r>
          </w:p>
          <w:p w14:paraId="4D82D425" w14:textId="77777777" w:rsidR="006463DA" w:rsidRDefault="006463DA">
            <w:pPr>
              <w:pStyle w:val="Heading1"/>
            </w:pPr>
          </w:p>
          <w:p w14:paraId="2F796B05" w14:textId="2FB9A5FA" w:rsidR="006463DA" w:rsidRDefault="006463DA">
            <w:pPr>
              <w:pStyle w:val="Heading1"/>
            </w:pPr>
            <w:r>
              <w:t xml:space="preserve">Goals:  </w:t>
            </w:r>
          </w:p>
        </w:tc>
      </w:tr>
      <w:tr w:rsidR="00186EE9" w14:paraId="0B036373" w14:textId="77777777">
        <w:tc>
          <w:tcPr>
            <w:tcW w:w="1008" w:type="dxa"/>
          </w:tcPr>
          <w:p w14:paraId="31ED048B" w14:textId="77777777" w:rsidR="00186EE9" w:rsidRDefault="00186EE9">
            <w:pPr>
              <w:pStyle w:val="Heading2"/>
            </w:pPr>
          </w:p>
        </w:tc>
        <w:tc>
          <w:tcPr>
            <w:tcW w:w="4608" w:type="dxa"/>
            <w:tcBorders>
              <w:right w:val="single" w:sz="4" w:space="0" w:color="767171" w:themeColor="background2" w:themeShade="80"/>
            </w:tcBorders>
          </w:tcPr>
          <w:p w14:paraId="6CD40E7A" w14:textId="7FB24B22" w:rsidR="00186EE9" w:rsidRDefault="006153B3">
            <w:pPr>
              <w:pStyle w:val="Heading2"/>
            </w:pPr>
            <w:r>
              <w:t>school work</w:t>
            </w:r>
          </w:p>
        </w:tc>
        <w:tc>
          <w:tcPr>
            <w:tcW w:w="4608" w:type="dxa"/>
            <w:tcBorders>
              <w:left w:val="single" w:sz="4" w:space="0" w:color="767171" w:themeColor="background2" w:themeShade="80"/>
            </w:tcBorders>
          </w:tcPr>
          <w:p w14:paraId="1E3C5130" w14:textId="369E515A" w:rsidR="00186EE9" w:rsidRDefault="006153B3">
            <w:pPr>
              <w:pStyle w:val="Heading2"/>
            </w:pPr>
            <w:r>
              <w:t>Other</w:t>
            </w:r>
          </w:p>
        </w:tc>
      </w:tr>
      <w:tr w:rsidR="00186EE9" w14:paraId="2544313C" w14:textId="77777777">
        <w:tc>
          <w:tcPr>
            <w:tcW w:w="1008" w:type="dxa"/>
            <w:tcBorders>
              <w:bottom w:val="single" w:sz="4" w:space="0" w:color="767171" w:themeColor="background2" w:themeShade="80"/>
            </w:tcBorders>
          </w:tcPr>
          <w:p w14:paraId="1C0AF16B" w14:textId="77777777" w:rsidR="00186EE9" w:rsidRDefault="00A861D1">
            <w:pPr>
              <w:pStyle w:val="Image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F2ADF9F" wp14:editId="7AD17D46">
                      <wp:extent cx="347472" cy="320040"/>
                      <wp:effectExtent l="0" t="0" r="0" b="3810"/>
                      <wp:docPr id="2" name="Oval 2" descr="Circle shape with M for Monda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72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A638FE" w14:textId="77777777" w:rsidR="00186EE9" w:rsidRPr="00F43776" w:rsidRDefault="00A861D1">
                                  <w:pPr>
                                    <w:pStyle w:val="Days"/>
                                    <w:rPr>
                                      <w:color w:val="000000" w:themeColor="text1"/>
                                    </w:rPr>
                                  </w:pPr>
                                  <w:r w:rsidRPr="00F43776">
                                    <w:rPr>
                                      <w:color w:val="000000" w:themeColor="text1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2ADF9F" id="Oval 2" o:spid="_x0000_s1026" alt="Circle shape with M for Monday" style="width:27.35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" fillcolor="#ea885e [1941]" stroked="f" strokeweight="1pt">
                      <v:stroke joinstyle="miter"/>
                      <v:textbox inset="0,0,0,0">
                        <w:txbxContent>
                          <w:p w14:paraId="01A638FE" w14:textId="77777777" w:rsidR="00186EE9" w:rsidRPr="00F43776" w:rsidRDefault="00A861D1">
                            <w:pPr>
                              <w:pStyle w:val="Days"/>
                              <w:rPr>
                                <w:color w:val="000000" w:themeColor="text1"/>
                              </w:rPr>
                            </w:pPr>
                            <w:r w:rsidRPr="00F43776"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608" w:type="dxa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</w:tcPr>
          <w:p w14:paraId="6ADC6A03" w14:textId="77777777" w:rsidR="00186EE9" w:rsidRDefault="00186EE9"/>
        </w:tc>
        <w:tc>
          <w:tcPr>
            <w:tcW w:w="4608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24DBF49F" w14:textId="77777777" w:rsidR="00186EE9" w:rsidRDefault="00186EE9"/>
        </w:tc>
      </w:tr>
      <w:tr w:rsidR="00186EE9" w14:paraId="4AC47405" w14:textId="77777777">
        <w:tc>
          <w:tcPr>
            <w:tcW w:w="100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44218A7C" w14:textId="77777777" w:rsidR="00186EE9" w:rsidRDefault="00A861D1">
            <w:pPr>
              <w:pStyle w:val="Image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BFCE34" wp14:editId="465690C2">
                      <wp:extent cx="347472" cy="320040"/>
                      <wp:effectExtent l="0" t="0" r="0" b="3810"/>
                      <wp:docPr id="3" name="Oval 3" descr="Circle shape with T for Tuesda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72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746EC1" w14:textId="77777777" w:rsidR="00186EE9" w:rsidRPr="00F43776" w:rsidRDefault="00A861D1">
                                  <w:pPr>
                                    <w:pStyle w:val="Days"/>
                                    <w:rPr>
                                      <w:color w:val="000000" w:themeColor="text1"/>
                                    </w:rPr>
                                  </w:pPr>
                                  <w:r w:rsidRPr="00F43776">
                                    <w:rPr>
                                      <w:color w:val="000000" w:themeColor="text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BFCE34" id="Oval 3" o:spid="_x0000_s1027" alt="Circle shape with T for Tuesday" style="width:27.35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" fillcolor="#86cee1 [1940]" stroked="f" strokeweight="1pt">
                      <v:stroke joinstyle="miter"/>
                      <v:textbox inset="0,0,0,0">
                        <w:txbxContent>
                          <w:p w14:paraId="52746EC1" w14:textId="77777777" w:rsidR="00186EE9" w:rsidRPr="00F43776" w:rsidRDefault="00A861D1">
                            <w:pPr>
                              <w:pStyle w:val="Days"/>
                              <w:rPr>
                                <w:color w:val="000000" w:themeColor="text1"/>
                              </w:rPr>
                            </w:pPr>
                            <w:r w:rsidRPr="00F43776">
                              <w:rPr>
                                <w:color w:val="000000" w:themeColor="text1"/>
                              </w:rPr>
                              <w:t>T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60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55CAA005" w14:textId="77777777" w:rsidR="00186EE9" w:rsidRDefault="00186EE9"/>
        </w:tc>
        <w:tc>
          <w:tcPr>
            <w:tcW w:w="460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5969CC03" w14:textId="77777777" w:rsidR="00186EE9" w:rsidRDefault="00186EE9"/>
        </w:tc>
      </w:tr>
      <w:tr w:rsidR="00186EE9" w14:paraId="6AA51D7B" w14:textId="77777777">
        <w:tc>
          <w:tcPr>
            <w:tcW w:w="100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6DA3B0FD" w14:textId="77777777" w:rsidR="00186EE9" w:rsidRDefault="00A861D1">
            <w:pPr>
              <w:pStyle w:val="Image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1FC4396" wp14:editId="45B9948E">
                      <wp:extent cx="347472" cy="320040"/>
                      <wp:effectExtent l="0" t="0" r="0" b="3810"/>
                      <wp:docPr id="4" name="Oval 4" descr="Circle shape with W for Wednesda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72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D9E7AB" w14:textId="77777777" w:rsidR="00186EE9" w:rsidRPr="00F43776" w:rsidRDefault="00A861D1" w:rsidP="00F43776">
                                  <w:pPr>
                                    <w:pStyle w:val="Days"/>
                                  </w:pPr>
                                  <w:r w:rsidRPr="00F43776">
                                    <w:rPr>
                                      <w:color w:val="000000" w:themeColor="text1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FC4396" id="Oval 4" o:spid="_x0000_s1028" alt="Circle shape with W for Wednesday" style="width:27.35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" fillcolor="#f6c374 [1943]" stroked="f" strokeweight="1pt">
                      <v:stroke joinstyle="miter"/>
                      <v:textbox inset="0,0,0,0">
                        <w:txbxContent>
                          <w:p w14:paraId="74D9E7AB" w14:textId="77777777" w:rsidR="00186EE9" w:rsidRPr="00F43776" w:rsidRDefault="00A861D1" w:rsidP="00F43776">
                            <w:pPr>
                              <w:pStyle w:val="Days"/>
                            </w:pPr>
                            <w:r w:rsidRPr="00F43776">
                              <w:rPr>
                                <w:color w:val="000000" w:themeColor="text1"/>
                              </w:rPr>
                              <w:t>W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60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3BC9DD8F" w14:textId="77777777" w:rsidR="00186EE9" w:rsidRDefault="00186EE9"/>
        </w:tc>
        <w:tc>
          <w:tcPr>
            <w:tcW w:w="460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4A459655" w14:textId="77777777" w:rsidR="00186EE9" w:rsidRDefault="00186EE9"/>
        </w:tc>
      </w:tr>
      <w:tr w:rsidR="00186EE9" w14:paraId="56F2AF17" w14:textId="77777777">
        <w:tc>
          <w:tcPr>
            <w:tcW w:w="100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5B68F962" w14:textId="77777777" w:rsidR="00186EE9" w:rsidRDefault="00A861D1">
            <w:pPr>
              <w:pStyle w:val="Image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B84D4DD" wp14:editId="31E72BDB">
                      <wp:extent cx="347472" cy="320040"/>
                      <wp:effectExtent l="0" t="0" r="0" b="3810"/>
                      <wp:docPr id="5" name="Oval 5" descr="Circle shape with T for Thursda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72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0D68BC" w14:textId="77777777" w:rsidR="00186EE9" w:rsidRPr="00F43776" w:rsidRDefault="00A861D1">
                                  <w:pPr>
                                    <w:pStyle w:val="Days"/>
                                    <w:rPr>
                                      <w:color w:val="000000" w:themeColor="text1"/>
                                    </w:rPr>
                                  </w:pPr>
                                  <w:r w:rsidRPr="00F43776">
                                    <w:rPr>
                                      <w:color w:val="000000" w:themeColor="text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84D4DD" id="Oval 5" o:spid="_x0000_s1029" alt="Circle shape with T for Thursday" style="width:27.35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" fillcolor="#8396b0 [1942]" stroked="f" strokeweight="1pt">
                      <v:stroke joinstyle="miter"/>
                      <v:textbox inset="0,0,0,0">
                        <w:txbxContent>
                          <w:p w14:paraId="280D68BC" w14:textId="77777777" w:rsidR="00186EE9" w:rsidRPr="00F43776" w:rsidRDefault="00A861D1">
                            <w:pPr>
                              <w:pStyle w:val="Days"/>
                              <w:rPr>
                                <w:color w:val="000000" w:themeColor="text1"/>
                              </w:rPr>
                            </w:pPr>
                            <w:r w:rsidRPr="00F43776">
                              <w:rPr>
                                <w:color w:val="000000" w:themeColor="text1"/>
                              </w:rPr>
                              <w:t>T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60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65340E8C" w14:textId="77777777" w:rsidR="00186EE9" w:rsidRDefault="00186EE9"/>
        </w:tc>
        <w:tc>
          <w:tcPr>
            <w:tcW w:w="460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191F0AEC" w14:textId="77777777" w:rsidR="00186EE9" w:rsidRDefault="00186EE9"/>
        </w:tc>
      </w:tr>
      <w:tr w:rsidR="00186EE9" w14:paraId="67C5127D" w14:textId="77777777">
        <w:tc>
          <w:tcPr>
            <w:tcW w:w="100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3733D767" w14:textId="77777777" w:rsidR="00186EE9" w:rsidRDefault="00A861D1">
            <w:pPr>
              <w:pStyle w:val="Image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8A36EB" wp14:editId="2D699E5A">
                      <wp:extent cx="347472" cy="320040"/>
                      <wp:effectExtent l="0" t="0" r="0" b="3810"/>
                      <wp:docPr id="6" name="Oval 6" descr="Circle shape with F for Frida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72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E4B7A8" w14:textId="77777777" w:rsidR="00186EE9" w:rsidRPr="00F43776" w:rsidRDefault="00A861D1">
                                  <w:pPr>
                                    <w:pStyle w:val="Days"/>
                                    <w:rPr>
                                      <w:color w:val="000000" w:themeColor="text1"/>
                                    </w:rPr>
                                  </w:pPr>
                                  <w:r w:rsidRPr="00F43776">
                                    <w:rPr>
                                      <w:color w:val="000000" w:themeColor="text1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8A36EB" id="Oval 6" o:spid="_x0000_s1030" alt="Circle shape with F for Friday" style="width:27.35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" fillcolor="#b9d98f [1945]" stroked="f" strokeweight="1pt">
                      <v:stroke joinstyle="miter"/>
                      <v:textbox inset="0,0,0,0">
                        <w:txbxContent>
                          <w:p w14:paraId="7BE4B7A8" w14:textId="77777777" w:rsidR="00186EE9" w:rsidRPr="00F43776" w:rsidRDefault="00A861D1">
                            <w:pPr>
                              <w:pStyle w:val="Days"/>
                              <w:rPr>
                                <w:color w:val="000000" w:themeColor="text1"/>
                              </w:rPr>
                            </w:pPr>
                            <w:r w:rsidRPr="00F43776">
                              <w:rPr>
                                <w:color w:val="000000" w:themeColor="text1"/>
                              </w:rPr>
                              <w:t>F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608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5ADB6049" w14:textId="77777777" w:rsidR="00186EE9" w:rsidRDefault="00186EE9"/>
        </w:tc>
        <w:tc>
          <w:tcPr>
            <w:tcW w:w="460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tcMar>
              <w:top w:w="72" w:type="dxa"/>
              <w:left w:w="115" w:type="dxa"/>
              <w:right w:w="115" w:type="dxa"/>
            </w:tcMar>
          </w:tcPr>
          <w:p w14:paraId="2D09B081" w14:textId="77777777" w:rsidR="00186EE9" w:rsidRDefault="00186EE9"/>
        </w:tc>
      </w:tr>
    </w:tbl>
    <w:p w14:paraId="6CB258F1" w14:textId="77777777" w:rsidR="00F43776" w:rsidRDefault="00F43776">
      <w:pPr>
        <w:pStyle w:val="NoSpacing"/>
        <w:sectPr w:rsidR="00F43776" w:rsidSect="00F43776">
          <w:pgSz w:w="12240" w:h="15840"/>
          <w:pgMar w:top="1008" w:right="1008" w:bottom="576" w:left="1008" w:header="720" w:footer="144" w:gutter="0"/>
          <w:cols w:space="720"/>
          <w:docGrid w:linePitch="360"/>
        </w:sectPr>
      </w:pPr>
    </w:p>
    <w:p w14:paraId="695F203E" w14:textId="77777777" w:rsidR="00815CB0" w:rsidRDefault="00815CB0" w:rsidP="00815CB0">
      <w:pPr>
        <w:jc w:val="center"/>
        <w:rPr>
          <w:b/>
          <w:bCs/>
        </w:rPr>
      </w:pPr>
      <w:r>
        <w:rPr>
          <w:b/>
          <w:bCs/>
        </w:rPr>
        <w:lastRenderedPageBreak/>
        <w:t>LAST WEEK’S GOALS</w:t>
      </w:r>
    </w:p>
    <w:p w14:paraId="0164CEEE" w14:textId="77777777" w:rsidR="00815CB0" w:rsidRDefault="00815CB0" w:rsidP="00815CB0">
      <w:pPr>
        <w:jc w:val="right"/>
        <w:rPr>
          <w:b/>
          <w:bCs/>
        </w:rPr>
      </w:pPr>
      <w:r>
        <w:rPr>
          <w:b/>
          <w:bCs/>
        </w:rPr>
        <w:t>NAME: ________________</w:t>
      </w:r>
    </w:p>
    <w:p w14:paraId="1363433A" w14:textId="77777777" w:rsidR="00815CB0" w:rsidRDefault="00815CB0" w:rsidP="00815CB0">
      <w:pPr>
        <w:jc w:val="right"/>
        <w:rPr>
          <w:b/>
          <w:bCs/>
        </w:rPr>
      </w:pPr>
    </w:p>
    <w:p w14:paraId="6216B57A" w14:textId="77777777" w:rsidR="00815CB0" w:rsidRDefault="00815CB0" w:rsidP="00815CB0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 What went well in achieving your goals from last week?</w:t>
      </w:r>
    </w:p>
    <w:p w14:paraId="1C3CF183" w14:textId="77777777" w:rsidR="00815CB0" w:rsidRDefault="00815CB0" w:rsidP="00815CB0"/>
    <w:p w14:paraId="6909E4D6" w14:textId="77777777" w:rsidR="00815CB0" w:rsidRDefault="00815CB0" w:rsidP="00815CB0"/>
    <w:p w14:paraId="3B9CD310" w14:textId="77777777" w:rsidR="00815CB0" w:rsidRDefault="00815CB0" w:rsidP="00815CB0"/>
    <w:p w14:paraId="0A59E72E" w14:textId="77777777" w:rsidR="00815CB0" w:rsidRDefault="00815CB0" w:rsidP="00815CB0"/>
    <w:p w14:paraId="3606856F" w14:textId="77777777" w:rsidR="00815CB0" w:rsidRDefault="00815CB0" w:rsidP="00815CB0"/>
    <w:p w14:paraId="3339D63B" w14:textId="77777777" w:rsidR="00815CB0" w:rsidRDefault="00815CB0" w:rsidP="00815CB0"/>
    <w:p w14:paraId="4CDC6648" w14:textId="77777777" w:rsidR="00815CB0" w:rsidRDefault="00815CB0" w:rsidP="00815CB0"/>
    <w:p w14:paraId="3E4CB19F" w14:textId="77777777" w:rsidR="00815CB0" w:rsidRDefault="00815CB0" w:rsidP="00815CB0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>What did not go well in achieving your goals from last week?</w:t>
      </w:r>
    </w:p>
    <w:p w14:paraId="1F46F5F5" w14:textId="77777777" w:rsidR="00815CB0" w:rsidRDefault="00815CB0" w:rsidP="00815CB0"/>
    <w:p w14:paraId="00567FA4" w14:textId="77777777" w:rsidR="00815CB0" w:rsidRDefault="00815CB0" w:rsidP="00815CB0"/>
    <w:p w14:paraId="116B5C92" w14:textId="77777777" w:rsidR="00815CB0" w:rsidRDefault="00815CB0" w:rsidP="00815CB0"/>
    <w:p w14:paraId="5ECB0409" w14:textId="77777777" w:rsidR="00815CB0" w:rsidRDefault="00815CB0" w:rsidP="00815CB0"/>
    <w:p w14:paraId="2D66C1EA" w14:textId="77777777" w:rsidR="00815CB0" w:rsidRDefault="00815CB0" w:rsidP="00815CB0"/>
    <w:p w14:paraId="5A2A0898" w14:textId="77777777" w:rsidR="00815CB0" w:rsidRDefault="00815CB0" w:rsidP="00815CB0">
      <w:r>
        <w:t>Discuss your answers to questions 1 and 2 with the people in your group and at the same time, reflect on a possible answer for question 3.</w:t>
      </w:r>
    </w:p>
    <w:p w14:paraId="1998A037" w14:textId="77777777" w:rsidR="00815CB0" w:rsidRDefault="00815CB0" w:rsidP="00815CB0"/>
    <w:p w14:paraId="0F470E2A" w14:textId="77777777" w:rsidR="00815CB0" w:rsidRPr="009D7DC4" w:rsidRDefault="00815CB0" w:rsidP="00815CB0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>What did you learn from going through this goal-setting process?</w:t>
      </w:r>
    </w:p>
    <w:p w14:paraId="3243C702" w14:textId="77777777" w:rsidR="00186EE9" w:rsidRDefault="00186EE9" w:rsidP="003C230C">
      <w:pPr>
        <w:pStyle w:val="NoSpacing"/>
        <w:rPr>
          <w:sz w:val="16"/>
          <w:szCs w:val="16"/>
        </w:rPr>
      </w:pPr>
    </w:p>
    <w:sectPr w:rsidR="00186EE9" w:rsidSect="00815CB0">
      <w:pgSz w:w="12240" w:h="15840"/>
      <w:pgMar w:top="1008" w:right="576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DCDEF" w14:textId="77777777" w:rsidR="00CC6232" w:rsidRDefault="00CC6232" w:rsidP="0044462D">
      <w:pPr>
        <w:spacing w:after="0" w:line="240" w:lineRule="auto"/>
      </w:pPr>
      <w:r>
        <w:separator/>
      </w:r>
    </w:p>
  </w:endnote>
  <w:endnote w:type="continuationSeparator" w:id="0">
    <w:p w14:paraId="47C2737C" w14:textId="77777777" w:rsidR="00CC6232" w:rsidRDefault="00CC6232" w:rsidP="00444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CBFBF" w14:textId="77777777" w:rsidR="00CC6232" w:rsidRDefault="00CC6232" w:rsidP="0044462D">
      <w:pPr>
        <w:spacing w:after="0" w:line="240" w:lineRule="auto"/>
      </w:pPr>
      <w:r>
        <w:separator/>
      </w:r>
    </w:p>
  </w:footnote>
  <w:footnote w:type="continuationSeparator" w:id="0">
    <w:p w14:paraId="7A1BEF76" w14:textId="77777777" w:rsidR="00CC6232" w:rsidRDefault="00CC6232" w:rsidP="00444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C0051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0FE675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F305D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B300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FB6D9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8A00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B6A97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30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8E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44FD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CD4FCC"/>
    <w:multiLevelType w:val="hybridMultilevel"/>
    <w:tmpl w:val="131683A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3B3"/>
    <w:rsid w:val="00186EE9"/>
    <w:rsid w:val="00247F06"/>
    <w:rsid w:val="003C230C"/>
    <w:rsid w:val="0044462D"/>
    <w:rsid w:val="006153B3"/>
    <w:rsid w:val="006463DA"/>
    <w:rsid w:val="0078575A"/>
    <w:rsid w:val="00815CB0"/>
    <w:rsid w:val="00967E0A"/>
    <w:rsid w:val="009E4EB0"/>
    <w:rsid w:val="00A336A6"/>
    <w:rsid w:val="00A861D1"/>
    <w:rsid w:val="00C751C9"/>
    <w:rsid w:val="00CC6232"/>
    <w:rsid w:val="00D30FD8"/>
    <w:rsid w:val="00F0121F"/>
    <w:rsid w:val="00F4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A8F8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2"/>
    <w:qFormat/>
    <w:pPr>
      <w:keepNext/>
      <w:keepLines/>
      <w:spacing w:after="0"/>
      <w:outlineLvl w:val="0"/>
    </w:pPr>
    <w:rPr>
      <w:rFonts w:asciiTheme="majorHAnsi" w:eastAsiaTheme="majorEastAsia" w:hAnsiTheme="majorHAnsi" w:cstheme="majorBidi"/>
      <w:caps/>
      <w:sz w:val="26"/>
      <w:szCs w:val="32"/>
    </w:rPr>
  </w:style>
  <w:style w:type="paragraph" w:styleId="Heading2">
    <w:name w:val="heading 2"/>
    <w:basedOn w:val="Normal"/>
    <w:link w:val="Heading2Char"/>
    <w:uiPriority w:val="2"/>
    <w:unhideWhenUsed/>
    <w:qFormat/>
    <w:pPr>
      <w:keepNext/>
      <w:keepLines/>
      <w:spacing w:before="40" w:after="80"/>
      <w:contextualSpacing/>
      <w:jc w:val="center"/>
      <w:outlineLvl w:val="1"/>
    </w:pPr>
    <w:rPr>
      <w:rFonts w:asciiTheme="majorHAnsi" w:eastAsiaTheme="majorEastAsia" w:hAnsiTheme="majorHAnsi" w:cstheme="majorBidi"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2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aps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aps/>
      <w:sz w:val="24"/>
      <w:szCs w:val="26"/>
    </w:rPr>
  </w:style>
  <w:style w:type="paragraph" w:customStyle="1" w:styleId="Image">
    <w:name w:val="Image"/>
    <w:basedOn w:val="Normal"/>
    <w:uiPriority w:val="4"/>
    <w:qFormat/>
    <w:pPr>
      <w:spacing w:before="440" w:after="440" w:line="240" w:lineRule="auto"/>
      <w:jc w:val="center"/>
    </w:pPr>
  </w:style>
  <w:style w:type="paragraph" w:styleId="Title">
    <w:name w:val="Title"/>
    <w:basedOn w:val="Normal"/>
    <w:link w:val="TitleChar"/>
    <w:uiPriority w:val="1"/>
    <w:qFormat/>
    <w:rsid w:val="00F43776"/>
    <w:pPr>
      <w:spacing w:line="240" w:lineRule="auto"/>
      <w:contextualSpacing/>
    </w:pPr>
    <w:rPr>
      <w:rFonts w:asciiTheme="majorHAnsi" w:eastAsiaTheme="majorEastAsia" w:hAnsiTheme="majorHAnsi" w:cstheme="majorBidi"/>
      <w:b/>
      <w:color w:val="26839C" w:themeColor="accent1" w:themeShade="BF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43776"/>
    <w:rPr>
      <w:rFonts w:asciiTheme="majorHAnsi" w:eastAsiaTheme="majorEastAsia" w:hAnsiTheme="majorHAnsi" w:cstheme="majorBidi"/>
      <w:b/>
      <w:color w:val="26839C" w:themeColor="accent1" w:themeShade="BF"/>
      <w:spacing w:val="-10"/>
      <w:kern w:val="28"/>
      <w:sz w:val="40"/>
      <w:szCs w:val="56"/>
    </w:rPr>
  </w:style>
  <w:style w:type="paragraph" w:customStyle="1" w:styleId="Days">
    <w:name w:val="Days"/>
    <w:basedOn w:val="Normal"/>
    <w:uiPriority w:val="4"/>
    <w:qFormat/>
    <w:rsid w:val="00F43776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character" w:customStyle="1" w:styleId="Heading3Char">
    <w:name w:val="Heading 3 Char"/>
    <w:basedOn w:val="DefaultParagraphFont"/>
    <w:link w:val="Heading3"/>
    <w:uiPriority w:val="2"/>
    <w:semiHidden/>
    <w:rPr>
      <w:rFonts w:asciiTheme="majorHAnsi" w:eastAsiaTheme="majorEastAsia" w:hAnsiTheme="majorHAnsi" w:cstheme="majorBidi"/>
      <w:sz w:val="24"/>
      <w:szCs w:val="24"/>
    </w:rPr>
  </w:style>
  <w:style w:type="paragraph" w:styleId="NoSpacing">
    <w:name w:val="No Spacing"/>
    <w:uiPriority w:val="7"/>
    <w:unhideWhenUsed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446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62D"/>
  </w:style>
  <w:style w:type="paragraph" w:styleId="Footer">
    <w:name w:val="footer"/>
    <w:basedOn w:val="Normal"/>
    <w:link w:val="FooterChar"/>
    <w:uiPriority w:val="99"/>
    <w:unhideWhenUsed/>
    <w:rsid w:val="004446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62D"/>
  </w:style>
  <w:style w:type="paragraph" w:styleId="ListParagraph">
    <w:name w:val="List Paragraph"/>
    <w:basedOn w:val="Normal"/>
    <w:uiPriority w:val="34"/>
    <w:qFormat/>
    <w:rsid w:val="00815CB0"/>
    <w:pPr>
      <w:ind w:left="720"/>
      <w:contextualSpacing/>
    </w:pPr>
    <w:rPr>
      <w:color w:val="auto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ry\AppData\Roaming\Microsoft\Templates\Weekly%20Calendar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6AFCE"/>
      </a:accent1>
      <a:accent2>
        <a:srgbClr val="B74918"/>
      </a:accent2>
      <a:accent3>
        <a:srgbClr val="43546A"/>
      </a:accent3>
      <a:accent4>
        <a:srgbClr val="F19D19"/>
      </a:accent4>
      <a:accent5>
        <a:srgbClr val="1C9A77"/>
      </a:accent5>
      <a:accent6>
        <a:srgbClr val="8BC145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Weekly Calendar.dotx</Template>
  <TotalTime>0</TotalTime>
  <Pages>2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2022-08-08T01:34:00Z</dcterms:created>
  <dcterms:modified xsi:type="dcterms:W3CDTF">2022-08-08T23:15:00Z</dcterms:modified>
</cp:coreProperties>
</file>