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HostTable"/>
        <w:tblW w:w="0" w:type="auto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3823"/>
        <w:gridCol w:w="756"/>
        <w:gridCol w:w="2613"/>
        <w:gridCol w:w="1307"/>
        <w:gridCol w:w="1311"/>
        <w:gridCol w:w="4579"/>
      </w:tblGrid>
      <w:tr w:rsidR="00CF1B6A" w14:paraId="2A905442" w14:textId="77777777" w:rsidTr="004F5C0A">
        <w:trPr>
          <w:cantSplit/>
          <w:trHeight w:hRule="exact" w:val="10368"/>
          <w:tblHeader/>
          <w:jc w:val="left"/>
        </w:trPr>
        <w:tc>
          <w:tcPr>
            <w:tcW w:w="3823" w:type="dxa"/>
            <w:shd w:val="clear" w:color="auto" w:fill="FFFFFF" w:themeFill="background1"/>
            <w:tcMar>
              <w:top w:w="288" w:type="dxa"/>
              <w:right w:w="720" w:type="dxa"/>
            </w:tcMar>
          </w:tcPr>
          <w:p w14:paraId="2CE37E18" w14:textId="77F0AE6B" w:rsidR="00CF1B6A" w:rsidRPr="00810E99" w:rsidRDefault="00810E99" w:rsidP="00F75924">
            <w:pPr>
              <w:pStyle w:val="BlockHeading"/>
              <w:spacing w:before="0" w:after="0"/>
              <w:ind w:left="0" w:right="0"/>
              <w:jc w:val="center"/>
              <w:rPr>
                <w:b/>
                <w:bCs/>
                <w:color w:val="auto"/>
              </w:rPr>
            </w:pPr>
            <w:r w:rsidRPr="00810E99">
              <w:rPr>
                <w:b/>
                <w:bCs/>
                <w:noProof/>
                <w:color w:val="auto"/>
                <w:sz w:val="24"/>
                <w:szCs w:val="24"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71DB10D2" wp14:editId="67603ABA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779145</wp:posOffset>
                      </wp:positionV>
                      <wp:extent cx="2247900" cy="1209675"/>
                      <wp:effectExtent l="0" t="0" r="19050" b="28575"/>
                      <wp:wrapNone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7900" cy="1209675"/>
                                <a:chOff x="0" y="0"/>
                                <a:chExt cx="2247900" cy="1209675"/>
                              </a:xfrm>
                            </wpg:grpSpPr>
                            <wps:wsp>
                              <wps:cNvPr id="2" name="Straight Connector 2"/>
                              <wps:cNvCnPr/>
                              <wps:spPr>
                                <a:xfrm>
                                  <a:off x="0" y="0"/>
                                  <a:ext cx="22098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" name="Straight Connector 8"/>
                              <wps:cNvCnPr/>
                              <wps:spPr>
                                <a:xfrm>
                                  <a:off x="19050" y="552450"/>
                                  <a:ext cx="22098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" name="Straight Connector 9"/>
                              <wps:cNvCnPr/>
                              <wps:spPr>
                                <a:xfrm flipV="1">
                                  <a:off x="38100" y="1209675"/>
                                  <a:ext cx="22098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21A600" id="Group 11" o:spid="_x0000_s1026" style="position:absolute;margin-left:6pt;margin-top:61.35pt;width:177pt;height:95.25pt;z-index:251663360" coordsize="22479,1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">
                      <v:line id="Straight Connector 2" o:spid="_x0000_s1027" style="position:absolute;visibility:visible;mso-wrap-style:square" from="0,0" to="2209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" strokecolor="black [3213]" strokeweight=".5pt">
                        <v:stroke joinstyle="miter"/>
                      </v:line>
                      <v:line id="Straight Connector 8" o:spid="_x0000_s1028" style="position:absolute;visibility:visible;mso-wrap-style:square" from="190,5524" to="22288,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" strokecolor="black [3213]" strokeweight=".5pt">
                        <v:stroke joinstyle="miter"/>
                      </v:line>
                      <v:line id="Straight Connector 9" o:spid="_x0000_s1029" style="position:absolute;flip:y;visibility:visible;mso-wrap-style:square" from="381,12096" to="22479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" strokecolor="black [3213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Pr="00810E99">
              <w:rPr>
                <w:b/>
                <w:bCs/>
                <w:noProof/>
                <w:color w:val="auto"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B3EC3E6" wp14:editId="74D3ED9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</wp:posOffset>
                      </wp:positionV>
                      <wp:extent cx="2400300" cy="661035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6610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DB8072" w14:textId="77777777" w:rsidR="00E71B2A" w:rsidRDefault="00E71B2A" w:rsidP="00FA714C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A903C0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Class Registration Form</w:t>
                                  </w:r>
                                </w:p>
                                <w:p w14:paraId="78273BFF" w14:textId="12C2D7BF" w:rsidR="00E71B2A" w:rsidRPr="00A903C0" w:rsidRDefault="00E71B2A" w:rsidP="00FA714C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A903C0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(Tear Off)</w:t>
                                  </w:r>
                                </w:p>
                                <w:p w14:paraId="0C02F01E" w14:textId="794C5D9B" w:rsidR="00E71B2A" w:rsidRPr="00A903C0" w:rsidRDefault="00E71B2A" w:rsidP="00FA714C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A903C0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Name:</w:t>
                                  </w:r>
                                </w:p>
                                <w:p w14:paraId="46757962" w14:textId="4B978638" w:rsidR="00E71B2A" w:rsidRPr="00A903C0" w:rsidRDefault="00E71B2A" w:rsidP="00FA714C">
                                  <w:pPr>
                                    <w:spacing w:after="0"/>
                                    <w:jc w:val="center"/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C207BC" w14:textId="77777777" w:rsidR="00E71B2A" w:rsidRPr="00A903C0" w:rsidRDefault="00E71B2A" w:rsidP="00FA714C">
                                  <w:pPr>
                                    <w:spacing w:after="0"/>
                                    <w:jc w:val="center"/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F04F3D4" w14:textId="66B299C5" w:rsidR="00E71B2A" w:rsidRPr="00A903C0" w:rsidRDefault="00E71B2A" w:rsidP="00FA714C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A903C0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Email:</w:t>
                                  </w:r>
                                </w:p>
                                <w:p w14:paraId="2BFE526A" w14:textId="4631A9D2" w:rsidR="00E71B2A" w:rsidRPr="00A903C0" w:rsidRDefault="00E71B2A" w:rsidP="00FA714C">
                                  <w:pPr>
                                    <w:spacing w:after="0"/>
                                    <w:jc w:val="center"/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23515BC" w14:textId="77777777" w:rsidR="00E71B2A" w:rsidRPr="00A903C0" w:rsidRDefault="00E71B2A" w:rsidP="00FA714C">
                                  <w:pPr>
                                    <w:spacing w:after="0"/>
                                    <w:jc w:val="center"/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9C5855D" w14:textId="5E5BC8D9" w:rsidR="00E71B2A" w:rsidRPr="00A903C0" w:rsidRDefault="00E71B2A" w:rsidP="00FA714C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A903C0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Phone Number:</w:t>
                                  </w:r>
                                </w:p>
                                <w:p w14:paraId="56AEC4A9" w14:textId="5D63D82C" w:rsidR="00E71B2A" w:rsidRPr="00A903C0" w:rsidRDefault="00E71B2A" w:rsidP="00FA714C">
                                  <w:pPr>
                                    <w:spacing w:after="0"/>
                                    <w:jc w:val="center"/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6B2BC85" w14:textId="77777777" w:rsidR="00E71B2A" w:rsidRPr="00A903C0" w:rsidRDefault="00E71B2A" w:rsidP="00FA714C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A68E567" w14:textId="6B49E77B" w:rsidR="00E71B2A" w:rsidRPr="00A903C0" w:rsidRDefault="00E71B2A" w:rsidP="00FA714C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A903C0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Class Selection:</w:t>
                                  </w:r>
                                </w:p>
                                <w:p w14:paraId="3FE03706" w14:textId="511C13C5" w:rsidR="00E71B2A" w:rsidRPr="00AE0C5C" w:rsidRDefault="00E71B2A" w:rsidP="00FA714C">
                                  <w:pPr>
                                    <w:spacing w:after="0"/>
                                    <w:rPr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AE0C5C">
                                    <w:rPr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100 Level:</w:t>
                                  </w:r>
                                </w:p>
                                <w:p w14:paraId="7C9854C7" w14:textId="370DDA94" w:rsidR="00E71B2A" w:rsidRPr="00A903C0" w:rsidRDefault="00E71B2A" w:rsidP="00FA714C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spacing w:after="0"/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A903C0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The </w:t>
                                  </w:r>
                                  <w:r w:rsidR="008035A5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Gospel of John</w:t>
                                  </w:r>
                                  <w:r w:rsidR="00E266CF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-Understanding Jesus</w:t>
                                  </w:r>
                                </w:p>
                                <w:p w14:paraId="24DAFDB7" w14:textId="68ED17BC" w:rsidR="00E71B2A" w:rsidRPr="00A903C0" w:rsidRDefault="00E71B2A" w:rsidP="00FA714C">
                                  <w:pPr>
                                    <w:spacing w:after="0"/>
                                    <w:ind w:left="360"/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A903C0"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Wednesday 12 Noon </w:t>
                                  </w:r>
                                </w:p>
                                <w:p w14:paraId="325F7943" w14:textId="59CD3837" w:rsidR="00E71B2A" w:rsidRPr="00A903C0" w:rsidRDefault="004F365A" w:rsidP="00D74A8E">
                                  <w:pPr>
                                    <w:spacing w:after="0"/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619BD704" w14:textId="1EA5953A" w:rsidR="00E71B2A" w:rsidRPr="00A903C0" w:rsidRDefault="003D2048" w:rsidP="00FA714C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spacing w:after="0"/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Church </w:t>
                                  </w:r>
                                  <w:r w:rsidR="00251904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Membership</w:t>
                                  </w:r>
                                  <w:r w:rsidR="006B574B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="00251904"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Discovering the Attitude That Makes a Difference</w:t>
                                  </w:r>
                                </w:p>
                                <w:p w14:paraId="3E2536C3" w14:textId="5C2C7051" w:rsidR="00E71B2A" w:rsidRPr="00A903C0" w:rsidRDefault="00E71B2A" w:rsidP="00FA714C">
                                  <w:pPr>
                                    <w:ind w:left="360"/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A903C0"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Wednesday 6pm</w:t>
                                  </w:r>
                                </w:p>
                                <w:p w14:paraId="7F215E22" w14:textId="183334E7" w:rsidR="00E71B2A" w:rsidRPr="00A903C0" w:rsidRDefault="00AE0C5C" w:rsidP="00326E48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  <w:t xml:space="preserve">Check </w:t>
                                  </w:r>
                                  <w:r w:rsidR="00E71B2A" w:rsidRPr="00A903C0">
                                    <w:rPr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  <w:t>the circle for each cla</w:t>
                                  </w:r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  <w:t xml:space="preserve">ss you are choosing and indicate the </w:t>
                                  </w:r>
                                  <w:r w:rsidR="00E71B2A" w:rsidRPr="00A903C0">
                                    <w:rPr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  <w:t>time if applicable. Return form to Visitor/Registration Table</w:t>
                                  </w:r>
                                </w:p>
                                <w:p w14:paraId="12289E71" w14:textId="333A9384" w:rsidR="00E71B2A" w:rsidRDefault="00E71B2A" w:rsidP="00326E48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 w:rsidRPr="00A903C0">
                                    <w:rPr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  <w:t>Thank you!</w:t>
                                  </w:r>
                                </w:p>
                                <w:p w14:paraId="29ACFDB5" w14:textId="77777777" w:rsidR="00E71B2A" w:rsidRDefault="00E71B2A" w:rsidP="00326E48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939ED98" w14:textId="42AE0971" w:rsidR="00E71B2A" w:rsidRDefault="00E71B2A" w:rsidP="00326E48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  <w:t>You may also register online:</w:t>
                                  </w:r>
                                </w:p>
                                <w:p w14:paraId="4B33A1ED" w14:textId="7AC523F0" w:rsidR="00E71B2A" w:rsidRDefault="00AD0904" w:rsidP="00326E48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hyperlink r:id="rId13" w:history="1">
                                    <w:r w:rsidR="00E71B2A" w:rsidRPr="009565A6">
                                      <w:rPr>
                                        <w:rStyle w:val="Hyperlink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www.pilgrimbcfw.org</w:t>
                                    </w:r>
                                  </w:hyperlink>
                                </w:p>
                                <w:p w14:paraId="36A20053" w14:textId="0AE9BC10" w:rsidR="00E71B2A" w:rsidRPr="00A903C0" w:rsidRDefault="00E71B2A" w:rsidP="00326E48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  <w:t>(scroll down, click Registration Form)</w:t>
                                  </w:r>
                                </w:p>
                                <w:p w14:paraId="7457EDAB" w14:textId="77777777" w:rsidR="00AE0C5C" w:rsidRPr="00E41941" w:rsidRDefault="00AE0C5C" w:rsidP="00CA0B5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E41941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auto"/>
                                      <w:sz w:val="36"/>
                                      <w:szCs w:val="36"/>
                                    </w:rPr>
                                    <w:t xml:space="preserve">Classes Begin </w:t>
                                  </w:r>
                                </w:p>
                                <w:p w14:paraId="76B3C2E9" w14:textId="005557B4" w:rsidR="00E71B2A" w:rsidRPr="00E41941" w:rsidRDefault="00AE0C5C" w:rsidP="00CA0B59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E41941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auto"/>
                                      <w:sz w:val="36"/>
                                      <w:szCs w:val="36"/>
                                    </w:rPr>
                                    <w:t xml:space="preserve">Wednesday, </w:t>
                                  </w:r>
                                  <w:r w:rsidR="00E41941" w:rsidRPr="00E41941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auto"/>
                                      <w:sz w:val="36"/>
                                      <w:szCs w:val="36"/>
                                    </w:rPr>
                                    <w:t>February 5, 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3EC3E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0;margin-top:0;width:189pt;height:52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" stroked="f">
                      <v:textbox>
                        <w:txbxContent>
                          <w:p w14:paraId="57DB8072" w14:textId="77777777" w:rsidR="00E71B2A" w:rsidRDefault="00E71B2A" w:rsidP="00FA714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903C0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Class Registration Form</w:t>
                            </w:r>
                          </w:p>
                          <w:p w14:paraId="78273BFF" w14:textId="12C2D7BF" w:rsidR="00E71B2A" w:rsidRPr="00A903C0" w:rsidRDefault="00E71B2A" w:rsidP="00FA714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903C0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(Tear Off)</w:t>
                            </w:r>
                          </w:p>
                          <w:p w14:paraId="0C02F01E" w14:textId="794C5D9B" w:rsidR="00E71B2A" w:rsidRPr="00A903C0" w:rsidRDefault="00E71B2A" w:rsidP="00FA714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903C0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Name:</w:t>
                            </w:r>
                          </w:p>
                          <w:p w14:paraId="46757962" w14:textId="4B978638" w:rsidR="00E71B2A" w:rsidRPr="00A903C0" w:rsidRDefault="00E71B2A" w:rsidP="00FA714C">
                            <w:pPr>
                              <w:spacing w:after="0"/>
                              <w:jc w:val="center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CC207BC" w14:textId="77777777" w:rsidR="00E71B2A" w:rsidRPr="00A903C0" w:rsidRDefault="00E71B2A" w:rsidP="00FA714C">
                            <w:pPr>
                              <w:spacing w:after="0"/>
                              <w:jc w:val="center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F04F3D4" w14:textId="66B299C5" w:rsidR="00E71B2A" w:rsidRPr="00A903C0" w:rsidRDefault="00E71B2A" w:rsidP="00FA714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903C0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Email:</w:t>
                            </w:r>
                          </w:p>
                          <w:p w14:paraId="2BFE526A" w14:textId="4631A9D2" w:rsidR="00E71B2A" w:rsidRPr="00A903C0" w:rsidRDefault="00E71B2A" w:rsidP="00FA714C">
                            <w:pPr>
                              <w:spacing w:after="0"/>
                              <w:jc w:val="center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23515BC" w14:textId="77777777" w:rsidR="00E71B2A" w:rsidRPr="00A903C0" w:rsidRDefault="00E71B2A" w:rsidP="00FA714C">
                            <w:pPr>
                              <w:spacing w:after="0"/>
                              <w:jc w:val="center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9C5855D" w14:textId="5E5BC8D9" w:rsidR="00E71B2A" w:rsidRPr="00A903C0" w:rsidRDefault="00E71B2A" w:rsidP="00FA714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903C0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Phone Number:</w:t>
                            </w:r>
                          </w:p>
                          <w:p w14:paraId="56AEC4A9" w14:textId="5D63D82C" w:rsidR="00E71B2A" w:rsidRPr="00A903C0" w:rsidRDefault="00E71B2A" w:rsidP="00FA714C">
                            <w:pPr>
                              <w:spacing w:after="0"/>
                              <w:jc w:val="center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36B2BC85" w14:textId="77777777" w:rsidR="00E71B2A" w:rsidRPr="00A903C0" w:rsidRDefault="00E71B2A" w:rsidP="00FA714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A68E567" w14:textId="6B49E77B" w:rsidR="00E71B2A" w:rsidRPr="00A903C0" w:rsidRDefault="00E71B2A" w:rsidP="00FA714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903C0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Class Selection:</w:t>
                            </w:r>
                          </w:p>
                          <w:p w14:paraId="3FE03706" w14:textId="511C13C5" w:rsidR="00E71B2A" w:rsidRPr="00AE0C5C" w:rsidRDefault="00E71B2A" w:rsidP="00FA714C">
                            <w:pPr>
                              <w:spacing w:after="0"/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E0C5C"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100 Level:</w:t>
                            </w:r>
                          </w:p>
                          <w:p w14:paraId="7C9854C7" w14:textId="370DDA94" w:rsidR="00E71B2A" w:rsidRPr="00A903C0" w:rsidRDefault="00E71B2A" w:rsidP="00FA714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903C0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8035A5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Gospel of John</w:t>
                            </w:r>
                            <w:r w:rsidR="00E266CF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-Understanding Jesus</w:t>
                            </w:r>
                          </w:p>
                          <w:p w14:paraId="24DAFDB7" w14:textId="68ED17BC" w:rsidR="00E71B2A" w:rsidRPr="00A903C0" w:rsidRDefault="00E71B2A" w:rsidP="00FA714C">
                            <w:pPr>
                              <w:spacing w:after="0"/>
                              <w:ind w:left="36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903C0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Wednesday 12 Noon </w:t>
                            </w:r>
                          </w:p>
                          <w:p w14:paraId="325F7943" w14:textId="59CD3837" w:rsidR="00E71B2A" w:rsidRPr="00A903C0" w:rsidRDefault="004F365A" w:rsidP="00D74A8E">
                            <w:pPr>
                              <w:spacing w:after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19BD704" w14:textId="1EA5953A" w:rsidR="00E71B2A" w:rsidRPr="00A903C0" w:rsidRDefault="003D2048" w:rsidP="00FA714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Church </w:t>
                            </w:r>
                            <w:r w:rsidR="00251904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Membership</w:t>
                            </w:r>
                            <w:r w:rsidR="006B574B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-</w:t>
                            </w:r>
                            <w:r w:rsidR="00251904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Discovering the Attitude That Makes a Difference</w:t>
                            </w:r>
                          </w:p>
                          <w:p w14:paraId="3E2536C3" w14:textId="5C2C7051" w:rsidR="00E71B2A" w:rsidRPr="00A903C0" w:rsidRDefault="00E71B2A" w:rsidP="00FA714C">
                            <w:pPr>
                              <w:ind w:left="36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903C0">
                              <w:rPr>
                                <w:color w:val="auto"/>
                                <w:sz w:val="20"/>
                                <w:szCs w:val="20"/>
                              </w:rPr>
                              <w:t>Wednesday 6pm</w:t>
                            </w:r>
                          </w:p>
                          <w:p w14:paraId="7F215E22" w14:textId="183334E7" w:rsidR="00E71B2A" w:rsidRPr="00A903C0" w:rsidRDefault="00AE0C5C" w:rsidP="00326E4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Check </w:t>
                            </w:r>
                            <w:r w:rsidR="00E71B2A" w:rsidRPr="00A903C0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the circle for each cla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ss you are choosing and indicate the </w:t>
                            </w:r>
                            <w:r w:rsidR="00E71B2A" w:rsidRPr="00A903C0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time if applicable. Return form to Visitor/Registration Table</w:t>
                            </w:r>
                          </w:p>
                          <w:p w14:paraId="12289E71" w14:textId="333A9384" w:rsidR="00E71B2A" w:rsidRDefault="00E71B2A" w:rsidP="00326E4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A903C0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Thank you!</w:t>
                            </w:r>
                          </w:p>
                          <w:p w14:paraId="29ACFDB5" w14:textId="77777777" w:rsidR="00E71B2A" w:rsidRDefault="00E71B2A" w:rsidP="00326E4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6939ED98" w14:textId="42AE0971" w:rsidR="00E71B2A" w:rsidRDefault="00E71B2A" w:rsidP="00326E4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You may also register online:</w:t>
                            </w:r>
                          </w:p>
                          <w:p w14:paraId="4B33A1ED" w14:textId="7AC523F0" w:rsidR="00E71B2A" w:rsidRDefault="00AD0904" w:rsidP="00326E4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hyperlink r:id="rId14" w:history="1">
                              <w:r w:rsidR="00E71B2A" w:rsidRPr="009565A6">
                                <w:rPr>
                                  <w:rStyle w:val="Hyperlink"/>
                                  <w:b/>
                                  <w:bCs/>
                                  <w:sz w:val="18"/>
                                  <w:szCs w:val="18"/>
                                </w:rPr>
                                <w:t>www.pilgrimbcfw.org</w:t>
                              </w:r>
                            </w:hyperlink>
                          </w:p>
                          <w:p w14:paraId="36A20053" w14:textId="0AE9BC10" w:rsidR="00E71B2A" w:rsidRPr="00A903C0" w:rsidRDefault="00E71B2A" w:rsidP="00326E4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(scroll down, click Registration Form)</w:t>
                            </w:r>
                          </w:p>
                          <w:p w14:paraId="7457EDAB" w14:textId="77777777" w:rsidR="00AE0C5C" w:rsidRPr="00E41941" w:rsidRDefault="00AE0C5C" w:rsidP="00CA0B5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E41941"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:sz w:val="36"/>
                                <w:szCs w:val="36"/>
                              </w:rPr>
                              <w:t xml:space="preserve">Classes Begin </w:t>
                            </w:r>
                          </w:p>
                          <w:p w14:paraId="76B3C2E9" w14:textId="005557B4" w:rsidR="00E71B2A" w:rsidRPr="00E41941" w:rsidRDefault="00AE0C5C" w:rsidP="00CA0B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E4194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uto"/>
                                <w:sz w:val="36"/>
                                <w:szCs w:val="36"/>
                              </w:rPr>
                              <w:t xml:space="preserve">Wednesday, </w:t>
                            </w:r>
                            <w:r w:rsidR="00E41941" w:rsidRPr="00E4194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uto"/>
                                <w:sz w:val="36"/>
                                <w:szCs w:val="36"/>
                              </w:rPr>
                              <w:t>February 5, 2020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51A56E1" w14:textId="22607DF0" w:rsidR="00810E99" w:rsidRDefault="00810E99" w:rsidP="00F75924">
            <w:pPr>
              <w:pStyle w:val="BlockHeading"/>
              <w:spacing w:before="0" w:after="0"/>
              <w:ind w:right="0"/>
              <w:jc w:val="center"/>
            </w:pPr>
            <w:r>
              <w:t>Regis</w:t>
            </w:r>
          </w:p>
          <w:sdt>
            <w:sdtPr>
              <w:alias w:val="Enter body text:"/>
              <w:tag w:val="Enter body text:"/>
              <w:id w:val="1505858156"/>
              <w:placeholder>
                <w:docPart w:val="A75579AEF01D4BD7BA64062D7FF01967"/>
              </w:placeholder>
              <w:temporary/>
              <w:showingPlcHdr/>
              <w15:appearance w15:val="hidden"/>
            </w:sdtPr>
            <w:sdtEndPr/>
            <w:sdtContent>
              <w:p w14:paraId="2E691B7D" w14:textId="76BC6923" w:rsidR="00CF1B6A" w:rsidRPr="0037743C" w:rsidRDefault="00CF1B6A" w:rsidP="00F75924">
                <w:pPr>
                  <w:pStyle w:val="BlockText"/>
                  <w:spacing w:after="0"/>
                  <w:ind w:right="0"/>
                </w:pPr>
                <w:r w:rsidRPr="0037743C">
                  <w:t>You can use this fresh, professional brochure just as it is or easily customize it.</w:t>
                </w:r>
              </w:p>
              <w:p w14:paraId="115049CD" w14:textId="77777777" w:rsidR="00CF1B6A" w:rsidRDefault="00CF1B6A" w:rsidP="00F75924">
                <w:pPr>
                  <w:pStyle w:val="BlockText"/>
                  <w:spacing w:after="0"/>
                  <w:ind w:right="0"/>
                </w:pPr>
                <w:r w:rsidRPr="0037743C">
                  <w:t>On the next page, we’ve added a few tips (like this one) to help you get started.</w:t>
                </w:r>
              </w:p>
            </w:sdtContent>
          </w:sdt>
        </w:tc>
        <w:tc>
          <w:tcPr>
            <w:tcW w:w="756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14:paraId="502C0A93" w14:textId="77777777" w:rsidR="00CF1B6A" w:rsidRDefault="00CF1B6A" w:rsidP="00F75924">
            <w:pPr>
              <w:pStyle w:val="BlockText"/>
              <w:spacing w:after="0"/>
            </w:pPr>
          </w:p>
        </w:tc>
        <w:tc>
          <w:tcPr>
            <w:tcW w:w="2613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  <w:textDirection w:val="btLr"/>
          </w:tcPr>
          <w:p w14:paraId="5E9BAE75" w14:textId="77777777" w:rsidR="00CF1B6A" w:rsidRPr="004D665F" w:rsidRDefault="006F50C9" w:rsidP="00F75924">
            <w:pPr>
              <w:pStyle w:val="ReturnAddress"/>
              <w:rPr>
                <w:rFonts w:ascii="Constantia" w:hAnsi="Constantia"/>
                <w:b/>
                <w:bCs/>
                <w:color w:val="auto"/>
                <w:sz w:val="28"/>
                <w:szCs w:val="28"/>
              </w:rPr>
            </w:pPr>
            <w:r w:rsidRPr="004D665F">
              <w:rPr>
                <w:rFonts w:ascii="Constantia" w:hAnsi="Constantia"/>
                <w:b/>
                <w:bCs/>
                <w:color w:val="auto"/>
                <w:sz w:val="28"/>
                <w:szCs w:val="28"/>
              </w:rPr>
              <w:t>Pilgrim Bible Institute</w:t>
            </w:r>
          </w:p>
          <w:p w14:paraId="6912C271" w14:textId="0BA2FB81" w:rsidR="006F50C9" w:rsidRPr="004D665F" w:rsidRDefault="006F50C9" w:rsidP="00F75924">
            <w:pPr>
              <w:pStyle w:val="ReturnAddress"/>
              <w:rPr>
                <w:rFonts w:ascii="Constantia" w:hAnsi="Constantia"/>
                <w:b/>
                <w:bCs/>
                <w:i/>
                <w:iCs/>
                <w:color w:val="auto"/>
              </w:rPr>
            </w:pPr>
            <w:r w:rsidRPr="004D665F">
              <w:rPr>
                <w:rFonts w:ascii="Constantia" w:hAnsi="Constantia"/>
                <w:b/>
                <w:bCs/>
                <w:i/>
                <w:iCs/>
                <w:color w:val="auto"/>
              </w:rPr>
              <w:t>Pilg</w:t>
            </w:r>
            <w:r w:rsidR="00AE0C5C" w:rsidRPr="004D665F">
              <w:rPr>
                <w:rFonts w:ascii="Constantia" w:hAnsi="Constantia"/>
                <w:b/>
                <w:bCs/>
                <w:i/>
                <w:iCs/>
                <w:color w:val="auto"/>
              </w:rPr>
              <w:t xml:space="preserve">rim Baptist Church </w:t>
            </w:r>
          </w:p>
          <w:p w14:paraId="1265DD1B" w14:textId="77777777" w:rsidR="006F50C9" w:rsidRPr="004D665F" w:rsidRDefault="006F50C9" w:rsidP="00F75924">
            <w:pPr>
              <w:pStyle w:val="ReturnAddress"/>
              <w:rPr>
                <w:rFonts w:ascii="Constantia" w:hAnsi="Constantia"/>
                <w:color w:val="auto"/>
              </w:rPr>
            </w:pPr>
            <w:r w:rsidRPr="004D665F">
              <w:rPr>
                <w:rFonts w:ascii="Constantia" w:hAnsi="Constantia"/>
                <w:color w:val="auto"/>
              </w:rPr>
              <w:t>1331 Gay St.</w:t>
            </w:r>
          </w:p>
          <w:p w14:paraId="0F969947" w14:textId="2E22918D" w:rsidR="006F50C9" w:rsidRDefault="006F50C9" w:rsidP="00F75924">
            <w:pPr>
              <w:pStyle w:val="ReturnAddress"/>
            </w:pPr>
            <w:r w:rsidRPr="004D665F">
              <w:rPr>
                <w:rFonts w:ascii="Constantia" w:hAnsi="Constantia"/>
                <w:color w:val="auto"/>
              </w:rPr>
              <w:t>Fort Wayne, IN 46803</w:t>
            </w:r>
          </w:p>
        </w:tc>
        <w:tc>
          <w:tcPr>
            <w:tcW w:w="1307" w:type="dxa"/>
            <w:shd w:val="clear" w:color="auto" w:fill="auto"/>
            <w:tcMar>
              <w:top w:w="288" w:type="dxa"/>
              <w:right w:w="432" w:type="dxa"/>
            </w:tcMar>
            <w:textDirection w:val="btLr"/>
          </w:tcPr>
          <w:p w14:paraId="1F82EDB2" w14:textId="27203C7D" w:rsidR="00CF1B6A" w:rsidRDefault="00CF1B6A" w:rsidP="00F75924">
            <w:pPr>
              <w:pStyle w:val="Recipient"/>
            </w:pPr>
          </w:p>
        </w:tc>
        <w:tc>
          <w:tcPr>
            <w:tcW w:w="1311" w:type="dxa"/>
            <w:textDirection w:val="btLr"/>
          </w:tcPr>
          <w:p w14:paraId="7CE58247" w14:textId="77777777" w:rsidR="00CF1B6A" w:rsidRDefault="00CF1B6A" w:rsidP="00F75924">
            <w:pPr>
              <w:pStyle w:val="Recipient"/>
            </w:pPr>
          </w:p>
        </w:tc>
        <w:tc>
          <w:tcPr>
            <w:tcW w:w="4579" w:type="dxa"/>
            <w:tcBorders>
              <w:left w:val="nil"/>
            </w:tcBorders>
            <w:tcMar>
              <w:top w:w="288" w:type="dxa"/>
              <w:left w:w="720" w:type="dxa"/>
            </w:tcMar>
          </w:tcPr>
          <w:p w14:paraId="0BC3DBFA" w14:textId="299651F7" w:rsidR="00CF1B6A" w:rsidRPr="00D74A8E" w:rsidRDefault="00950AA8" w:rsidP="00F75924">
            <w:pPr>
              <w:pStyle w:val="Title"/>
              <w:spacing w:after="0"/>
              <w:rPr>
                <w:rFonts w:ascii="Constantia" w:hAnsi="Constantia"/>
                <w:i/>
                <w:iCs/>
                <w:color w:val="auto"/>
                <w:sz w:val="56"/>
                <w:szCs w:val="56"/>
              </w:rPr>
            </w:pPr>
            <w:r w:rsidRPr="00D74A8E">
              <w:rPr>
                <w:rFonts w:ascii="Constantia" w:hAnsi="Constantia"/>
                <w:i/>
                <w:iCs/>
                <w:color w:val="auto"/>
                <w:sz w:val="56"/>
                <w:szCs w:val="56"/>
              </w:rPr>
              <w:t>Pilgrim Bible Institute</w:t>
            </w:r>
          </w:p>
          <w:p w14:paraId="06D33D89" w14:textId="5A642674" w:rsidR="00950AA8" w:rsidRPr="00D74A8E" w:rsidRDefault="00463B21" w:rsidP="00F75924">
            <w:pPr>
              <w:pStyle w:val="Title"/>
              <w:spacing w:after="0"/>
              <w:rPr>
                <w:rFonts w:ascii="Constantia" w:hAnsi="Constantia"/>
                <w:i/>
                <w:iCs/>
                <w:color w:val="auto"/>
                <w:sz w:val="56"/>
                <w:szCs w:val="56"/>
              </w:rPr>
            </w:pPr>
            <w:r w:rsidRPr="00D74A8E">
              <w:rPr>
                <w:rFonts w:ascii="Constantia" w:hAnsi="Constantia"/>
                <w:i/>
                <w:iCs/>
                <w:color w:val="auto"/>
                <w:sz w:val="56"/>
                <w:szCs w:val="56"/>
              </w:rPr>
              <w:t>Spring</w:t>
            </w:r>
            <w:r w:rsidR="00950AA8" w:rsidRPr="00D74A8E">
              <w:rPr>
                <w:rFonts w:ascii="Constantia" w:hAnsi="Constantia"/>
                <w:i/>
                <w:iCs/>
                <w:color w:val="auto"/>
                <w:sz w:val="56"/>
                <w:szCs w:val="56"/>
              </w:rPr>
              <w:t xml:space="preserve"> 20</w:t>
            </w:r>
            <w:r w:rsidRPr="00D74A8E">
              <w:rPr>
                <w:rFonts w:ascii="Constantia" w:hAnsi="Constantia"/>
                <w:i/>
                <w:iCs/>
                <w:color w:val="auto"/>
                <w:sz w:val="56"/>
                <w:szCs w:val="56"/>
              </w:rPr>
              <w:t>20</w:t>
            </w:r>
          </w:p>
          <w:p w14:paraId="0111859D" w14:textId="77777777" w:rsidR="004D665F" w:rsidRDefault="004D665F" w:rsidP="00F75924">
            <w:pPr>
              <w:pStyle w:val="Subtitle"/>
              <w:spacing w:after="0"/>
              <w:rPr>
                <w:b/>
                <w:bCs/>
                <w:i/>
                <w:iCs/>
                <w:color w:val="auto"/>
              </w:rPr>
            </w:pPr>
          </w:p>
          <w:p w14:paraId="73DAB4CC" w14:textId="183F8A3D" w:rsidR="00CF1B6A" w:rsidRPr="004D665F" w:rsidRDefault="00950AA8" w:rsidP="00F75924">
            <w:pPr>
              <w:pStyle w:val="Subtitle"/>
              <w:spacing w:after="0"/>
              <w:rPr>
                <w:rFonts w:ascii="Constantia" w:hAnsi="Constantia"/>
                <w:b/>
                <w:bCs/>
                <w:i/>
                <w:iCs/>
                <w:color w:val="auto"/>
                <w:sz w:val="28"/>
                <w:szCs w:val="28"/>
              </w:rPr>
            </w:pPr>
            <w:r w:rsidRPr="004D665F">
              <w:rPr>
                <w:rFonts w:ascii="Constantia" w:hAnsi="Constantia"/>
                <w:b/>
                <w:bCs/>
                <w:i/>
                <w:iCs/>
                <w:color w:val="auto"/>
                <w:sz w:val="28"/>
                <w:szCs w:val="28"/>
              </w:rPr>
              <w:t>“Christian Education for Today’s Disciples”</w:t>
            </w:r>
          </w:p>
          <w:p w14:paraId="58A71476" w14:textId="77777777" w:rsidR="004D665F" w:rsidRPr="004E465D" w:rsidRDefault="004D665F" w:rsidP="00F75924">
            <w:pPr>
              <w:pStyle w:val="Subtitle"/>
              <w:spacing w:after="0"/>
              <w:rPr>
                <w:b/>
                <w:bCs/>
                <w:i/>
                <w:iCs/>
                <w:color w:val="auto"/>
              </w:rPr>
            </w:pPr>
          </w:p>
          <w:p w14:paraId="4FC90DA0" w14:textId="7A14DF8D" w:rsidR="00950AA8" w:rsidRPr="004D665F" w:rsidRDefault="00950AA8" w:rsidP="00F75924">
            <w:pPr>
              <w:spacing w:after="0"/>
              <w:jc w:val="center"/>
              <w:rPr>
                <w:rFonts w:ascii="Constantia" w:hAnsi="Constantia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D665F">
              <w:rPr>
                <w:rFonts w:ascii="Constantia" w:hAnsi="Constantia"/>
                <w:b/>
                <w:bCs/>
                <w:i/>
                <w:iCs/>
                <w:noProof/>
                <w:color w:val="auto"/>
                <w:sz w:val="24"/>
                <w:szCs w:val="24"/>
                <w:lang w:eastAsia="en-US"/>
              </w:rPr>
              <w:drawing>
                <wp:anchor distT="0" distB="0" distL="114300" distR="114300" simplePos="0" relativeHeight="251657216" behindDoc="1" locked="0" layoutInCell="1" allowOverlap="1" wp14:anchorId="413AFB69" wp14:editId="65270352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635</wp:posOffset>
                  </wp:positionV>
                  <wp:extent cx="2450465" cy="1378585"/>
                  <wp:effectExtent l="19050" t="19050" r="26035" b="12065"/>
                  <wp:wrapTight wrapText="bothSides">
                    <wp:wrapPolygon edited="0">
                      <wp:start x="-168" y="-298"/>
                      <wp:lineTo x="-168" y="21491"/>
                      <wp:lineTo x="21662" y="21491"/>
                      <wp:lineTo x="21662" y="-298"/>
                      <wp:lineTo x="-168" y="-298"/>
                    </wp:wrapPolygon>
                  </wp:wrapTight>
                  <wp:docPr id="1" name="Picture 1" descr="A picture containing outdoor, building, sky,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uilding 1.jpg"/>
                          <pic:cNvPicPr/>
                        </pic:nvPicPr>
                        <pic:blipFill>
                          <a:blip r:embed="rId15">
                            <a:alphaModFix amt="93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137858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4D665F">
              <w:rPr>
                <w:rFonts w:ascii="Constantia" w:hAnsi="Constantia"/>
                <w:b/>
                <w:bCs/>
                <w:i/>
                <w:iCs/>
                <w:color w:val="auto"/>
                <w:sz w:val="24"/>
                <w:szCs w:val="24"/>
              </w:rPr>
              <w:t>Sister Denise Moore</w:t>
            </w:r>
          </w:p>
          <w:p w14:paraId="0DD10BED" w14:textId="538A1D16" w:rsidR="00950AA8" w:rsidRPr="004D665F" w:rsidRDefault="00950AA8" w:rsidP="00F75924">
            <w:pPr>
              <w:spacing w:after="0"/>
              <w:jc w:val="center"/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</w:pPr>
            <w:r w:rsidRPr="004D665F"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  <w:t>Director</w:t>
            </w:r>
          </w:p>
          <w:p w14:paraId="3860CB70" w14:textId="0041C87D" w:rsidR="00950AA8" w:rsidRPr="004D665F" w:rsidRDefault="00950AA8" w:rsidP="00F75924">
            <w:pPr>
              <w:spacing w:after="0"/>
              <w:jc w:val="center"/>
              <w:rPr>
                <w:rFonts w:ascii="Constantia" w:hAnsi="Constantia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D665F">
              <w:rPr>
                <w:rFonts w:ascii="Constantia" w:hAnsi="Constantia"/>
                <w:b/>
                <w:bCs/>
                <w:i/>
                <w:iCs/>
                <w:color w:val="auto"/>
                <w:sz w:val="24"/>
                <w:szCs w:val="24"/>
              </w:rPr>
              <w:t>Sister Wille Mae Griffin</w:t>
            </w:r>
          </w:p>
          <w:p w14:paraId="76B51E4D" w14:textId="2F8A7174" w:rsidR="00950AA8" w:rsidRPr="004D665F" w:rsidRDefault="00950AA8" w:rsidP="00F75924">
            <w:pPr>
              <w:spacing w:after="0"/>
              <w:jc w:val="center"/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</w:pPr>
            <w:r w:rsidRPr="004D665F"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  <w:t>Dean</w:t>
            </w:r>
          </w:p>
          <w:p w14:paraId="465541CB" w14:textId="4BE2E15A" w:rsidR="00950AA8" w:rsidRPr="004D665F" w:rsidRDefault="00950AA8" w:rsidP="00F75924">
            <w:pPr>
              <w:spacing w:after="0"/>
              <w:jc w:val="center"/>
              <w:rPr>
                <w:rFonts w:ascii="Constantia" w:hAnsi="Constantia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4D665F">
              <w:rPr>
                <w:rFonts w:ascii="Constantia" w:hAnsi="Constantia"/>
                <w:b/>
                <w:bCs/>
                <w:i/>
                <w:iCs/>
                <w:color w:val="auto"/>
                <w:sz w:val="24"/>
                <w:szCs w:val="24"/>
              </w:rPr>
              <w:t>Rev. Raymond C. Dix Jr.</w:t>
            </w:r>
          </w:p>
          <w:p w14:paraId="63E02AB2" w14:textId="77777777" w:rsidR="00950AA8" w:rsidRPr="004D665F" w:rsidRDefault="00950AA8" w:rsidP="00F75924">
            <w:pPr>
              <w:spacing w:after="0"/>
              <w:jc w:val="center"/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</w:pPr>
            <w:r w:rsidRPr="004D665F"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  <w:t>Senior Pastor</w:t>
            </w:r>
          </w:p>
          <w:p w14:paraId="6A58DEDE" w14:textId="77777777" w:rsidR="00326E48" w:rsidRPr="004D665F" w:rsidRDefault="00326E48" w:rsidP="00F75924">
            <w:pPr>
              <w:spacing w:after="0"/>
              <w:jc w:val="center"/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</w:pPr>
            <w:r w:rsidRPr="004D665F"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  <w:t>Church Office:</w:t>
            </w:r>
          </w:p>
          <w:p w14:paraId="53861302" w14:textId="5165C70C" w:rsidR="00326E48" w:rsidRPr="004D665F" w:rsidRDefault="00AE0C5C" w:rsidP="00F75924">
            <w:pPr>
              <w:spacing w:after="0"/>
              <w:jc w:val="center"/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</w:pPr>
            <w:r w:rsidRPr="004D665F"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  <w:t xml:space="preserve">(260) </w:t>
            </w:r>
            <w:r w:rsidR="00326E48" w:rsidRPr="004D665F"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  <w:t>424-5416</w:t>
            </w:r>
          </w:p>
          <w:p w14:paraId="4257109E" w14:textId="77777777" w:rsidR="00860DD8" w:rsidRPr="004D665F" w:rsidRDefault="00860DD8" w:rsidP="00F75924">
            <w:pPr>
              <w:spacing w:after="0"/>
              <w:jc w:val="center"/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</w:pPr>
            <w:r w:rsidRPr="004D665F"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  <w:t>Online Registration</w:t>
            </w:r>
          </w:p>
          <w:p w14:paraId="03AAB23B" w14:textId="76D49E2E" w:rsidR="00860DD8" w:rsidRPr="004D665F" w:rsidRDefault="00AD0904" w:rsidP="00F75924">
            <w:pPr>
              <w:spacing w:after="0"/>
              <w:jc w:val="center"/>
              <w:rPr>
                <w:rFonts w:ascii="Constantia" w:hAnsi="Constantia"/>
                <w:b/>
                <w:bCs/>
                <w:color w:val="auto"/>
                <w:sz w:val="24"/>
                <w:szCs w:val="24"/>
              </w:rPr>
            </w:pPr>
            <w:hyperlink r:id="rId16" w:history="1">
              <w:r w:rsidR="00860DD8" w:rsidRPr="004D665F">
                <w:rPr>
                  <w:rStyle w:val="Hyperlink"/>
                  <w:rFonts w:ascii="Constantia" w:hAnsi="Constantia"/>
                  <w:b/>
                  <w:bCs/>
                  <w:sz w:val="24"/>
                  <w:szCs w:val="24"/>
                </w:rPr>
                <w:t>www.pilgrimbcfw.org</w:t>
              </w:r>
            </w:hyperlink>
          </w:p>
          <w:p w14:paraId="2856F20B" w14:textId="2C6A4375" w:rsidR="00860DD8" w:rsidRPr="00860DD8" w:rsidRDefault="00860DD8" w:rsidP="00F75924">
            <w:pPr>
              <w:spacing w:after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</w:p>
        </w:tc>
      </w:tr>
    </w:tbl>
    <w:p w14:paraId="7DFD2DA8" w14:textId="77777777" w:rsidR="00CE1E3B" w:rsidRDefault="00CE1E3B" w:rsidP="00F75924">
      <w:pPr>
        <w:pStyle w:val="NoSpacing"/>
      </w:pPr>
    </w:p>
    <w:tbl>
      <w:tblPr>
        <w:tblStyle w:val="HostTable"/>
        <w:tblW w:w="0" w:type="auto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Layout table"/>
      </w:tblPr>
      <w:tblGrid>
        <w:gridCol w:w="4579"/>
        <w:gridCol w:w="5227"/>
        <w:gridCol w:w="4579"/>
      </w:tblGrid>
      <w:tr w:rsidR="0037743C" w14:paraId="1420016B" w14:textId="77777777" w:rsidTr="000E2C45">
        <w:trPr>
          <w:trHeight w:hRule="exact" w:val="993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14:paraId="70EC8346" w14:textId="793AFE62" w:rsidR="000B2D1C" w:rsidRDefault="000B2D1C" w:rsidP="00F75924">
            <w:pPr>
              <w:pStyle w:val="Heading2"/>
              <w:spacing w:before="0" w:after="0"/>
              <w:jc w:val="center"/>
              <w:rPr>
                <w:sz w:val="20"/>
                <w:szCs w:val="20"/>
              </w:rPr>
            </w:pPr>
            <w:r w:rsidRPr="00F35536">
              <w:rPr>
                <w:sz w:val="20"/>
                <w:szCs w:val="20"/>
              </w:rPr>
              <w:lastRenderedPageBreak/>
              <w:t>Course Descriptions:</w:t>
            </w:r>
          </w:p>
          <w:p w14:paraId="673DFE0B" w14:textId="77777777" w:rsidR="00AA230D" w:rsidRPr="00AA230D" w:rsidRDefault="00AA230D" w:rsidP="00AA230D"/>
          <w:p w14:paraId="180A7091" w14:textId="5C46D8D1" w:rsidR="008C31B5" w:rsidRPr="008C31B5" w:rsidRDefault="008C31B5" w:rsidP="00F75924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8C31B5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The Gospel of John</w:t>
            </w:r>
            <w:r w:rsidR="00AA230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: </w:t>
            </w:r>
            <w:r w:rsidRPr="008C31B5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Understanding Jesus</w:t>
            </w:r>
          </w:p>
          <w:p w14:paraId="72382183" w14:textId="05F04DF5" w:rsidR="000B2D1C" w:rsidRPr="00F35536" w:rsidRDefault="000B2D1C" w:rsidP="00F75924">
            <w:pPr>
              <w:spacing w:after="0"/>
              <w:rPr>
                <w:rFonts w:cs="Arial"/>
                <w:b/>
                <w:bCs/>
                <w:sz w:val="20"/>
                <w:szCs w:val="20"/>
              </w:rPr>
            </w:pPr>
            <w:r w:rsidRPr="00F35536">
              <w:rPr>
                <w:rFonts w:cs="Arial"/>
                <w:b/>
                <w:bCs/>
                <w:sz w:val="20"/>
                <w:szCs w:val="20"/>
              </w:rPr>
              <w:t>Synopsis:</w:t>
            </w:r>
          </w:p>
          <w:p w14:paraId="6E6A8218" w14:textId="4E0D6F0E" w:rsidR="000B2D1C" w:rsidRPr="00F35536" w:rsidRDefault="000B2D1C" w:rsidP="00F75924">
            <w:pPr>
              <w:spacing w:after="0"/>
              <w:rPr>
                <w:rFonts w:cs="Arial"/>
                <w:sz w:val="20"/>
                <w:szCs w:val="20"/>
              </w:rPr>
            </w:pPr>
            <w:r w:rsidRPr="00F35536">
              <w:rPr>
                <w:rFonts w:cs="Arial"/>
                <w:sz w:val="20"/>
                <w:szCs w:val="20"/>
              </w:rPr>
              <w:t xml:space="preserve">During this course, students will learn key elements of the ministry of the </w:t>
            </w:r>
            <w:r w:rsidR="0085754D" w:rsidRPr="00F35536">
              <w:rPr>
                <w:rFonts w:cs="Arial"/>
                <w:sz w:val="20"/>
                <w:szCs w:val="20"/>
              </w:rPr>
              <w:t>Jesus</w:t>
            </w:r>
            <w:r w:rsidRPr="00F35536">
              <w:rPr>
                <w:rFonts w:cs="Arial"/>
                <w:sz w:val="20"/>
                <w:szCs w:val="20"/>
              </w:rPr>
              <w:t xml:space="preserve"> from Scripture.  The</w:t>
            </w:r>
            <w:r w:rsidR="0085754D" w:rsidRPr="00F35536">
              <w:rPr>
                <w:rFonts w:cs="Arial"/>
                <w:sz w:val="20"/>
                <w:szCs w:val="20"/>
              </w:rPr>
              <w:t xml:space="preserve"> Gospel </w:t>
            </w:r>
            <w:r w:rsidR="0068401E" w:rsidRPr="00F35536">
              <w:rPr>
                <w:rFonts w:cs="Arial"/>
                <w:sz w:val="20"/>
                <w:szCs w:val="20"/>
              </w:rPr>
              <w:t xml:space="preserve">of John </w:t>
            </w:r>
            <w:r w:rsidR="00785DBD" w:rsidRPr="00F35536">
              <w:rPr>
                <w:rFonts w:cs="Arial"/>
                <w:sz w:val="20"/>
                <w:szCs w:val="20"/>
              </w:rPr>
              <w:t xml:space="preserve">tells the unique story of Jesus as the </w:t>
            </w:r>
            <w:r w:rsidR="007E3BC2" w:rsidRPr="00F35536">
              <w:rPr>
                <w:rFonts w:cs="Arial"/>
                <w:sz w:val="20"/>
                <w:szCs w:val="20"/>
              </w:rPr>
              <w:t xml:space="preserve">Second Person of the Trinity, from the perspective of </w:t>
            </w:r>
            <w:r w:rsidR="00976034" w:rsidRPr="00F35536">
              <w:rPr>
                <w:rFonts w:cs="Arial"/>
                <w:sz w:val="20"/>
                <w:szCs w:val="20"/>
              </w:rPr>
              <w:t>John</w:t>
            </w:r>
            <w:r w:rsidR="00F71178" w:rsidRPr="00F35536">
              <w:rPr>
                <w:rFonts w:cs="Arial"/>
                <w:sz w:val="20"/>
                <w:szCs w:val="20"/>
              </w:rPr>
              <w:t xml:space="preserve">, </w:t>
            </w:r>
            <w:r w:rsidR="004B4419" w:rsidRPr="00F35536">
              <w:rPr>
                <w:rFonts w:cs="Arial"/>
                <w:sz w:val="20"/>
                <w:szCs w:val="20"/>
              </w:rPr>
              <w:t xml:space="preserve">a member of Jesus’ </w:t>
            </w:r>
            <w:r w:rsidR="002C30C6" w:rsidRPr="00F35536">
              <w:rPr>
                <w:rFonts w:cs="Arial"/>
                <w:sz w:val="20"/>
                <w:szCs w:val="20"/>
              </w:rPr>
              <w:t xml:space="preserve">inner circle.  This study will reveal key </w:t>
            </w:r>
            <w:r w:rsidR="00225EC7" w:rsidRPr="00F35536">
              <w:rPr>
                <w:rFonts w:cs="Arial"/>
                <w:sz w:val="20"/>
                <w:szCs w:val="20"/>
              </w:rPr>
              <w:t>perspectives of the life and personality of Jesus.  The students will learn more about our Lord</w:t>
            </w:r>
            <w:r w:rsidR="00D77B37" w:rsidRPr="00F35536">
              <w:rPr>
                <w:rFonts w:cs="Arial"/>
                <w:sz w:val="20"/>
                <w:szCs w:val="20"/>
              </w:rPr>
              <w:t xml:space="preserve"> and His purpose for coming to the world.</w:t>
            </w:r>
          </w:p>
          <w:p w14:paraId="070DB4F4" w14:textId="77777777" w:rsidR="000B2D1C" w:rsidRPr="00F35536" w:rsidRDefault="000B2D1C" w:rsidP="00F75924">
            <w:pPr>
              <w:spacing w:after="0"/>
              <w:rPr>
                <w:rFonts w:cs="Arial"/>
                <w:b/>
                <w:bCs/>
                <w:sz w:val="20"/>
                <w:szCs w:val="20"/>
              </w:rPr>
            </w:pPr>
            <w:r w:rsidRPr="00F35536">
              <w:rPr>
                <w:rFonts w:cs="Arial"/>
                <w:b/>
                <w:bCs/>
                <w:sz w:val="20"/>
                <w:szCs w:val="20"/>
              </w:rPr>
              <w:t>Instructor:</w:t>
            </w:r>
          </w:p>
          <w:p w14:paraId="33E3AD36" w14:textId="008C8C66" w:rsidR="000B2D1C" w:rsidRPr="00F35536" w:rsidRDefault="000B2D1C" w:rsidP="00F75924">
            <w:pPr>
              <w:spacing w:after="0"/>
              <w:rPr>
                <w:rFonts w:cs="Arial"/>
                <w:i/>
                <w:iCs/>
                <w:sz w:val="20"/>
                <w:szCs w:val="20"/>
              </w:rPr>
            </w:pPr>
            <w:r w:rsidRPr="00F35536">
              <w:rPr>
                <w:rFonts w:cs="Arial"/>
                <w:i/>
                <w:iCs/>
                <w:sz w:val="20"/>
                <w:szCs w:val="20"/>
              </w:rPr>
              <w:t>Pastor Raymond Dix Jr.</w:t>
            </w:r>
          </w:p>
          <w:p w14:paraId="2AF2CAAC" w14:textId="5C457898" w:rsidR="004F365A" w:rsidRPr="00F35536" w:rsidRDefault="004F365A" w:rsidP="00F75924">
            <w:pPr>
              <w:spacing w:after="0"/>
              <w:rPr>
                <w:rFonts w:cs="Arial"/>
                <w:i/>
                <w:iCs/>
                <w:sz w:val="20"/>
                <w:szCs w:val="20"/>
              </w:rPr>
            </w:pPr>
            <w:r w:rsidRPr="00F35536">
              <w:rPr>
                <w:rFonts w:cs="Arial"/>
                <w:i/>
                <w:iCs/>
                <w:sz w:val="20"/>
                <w:szCs w:val="20"/>
              </w:rPr>
              <w:t>Place: R</w:t>
            </w:r>
            <w:r w:rsidR="0077062D" w:rsidRPr="00F35536">
              <w:rPr>
                <w:rFonts w:cs="Arial"/>
                <w:i/>
                <w:iCs/>
                <w:sz w:val="20"/>
                <w:szCs w:val="20"/>
              </w:rPr>
              <w:t>oo</w:t>
            </w:r>
            <w:r w:rsidRPr="00F35536">
              <w:rPr>
                <w:rFonts w:cs="Arial"/>
                <w:i/>
                <w:iCs/>
                <w:sz w:val="20"/>
                <w:szCs w:val="20"/>
              </w:rPr>
              <w:t>m 1</w:t>
            </w:r>
            <w:r w:rsidR="002F49B7" w:rsidRPr="00F35536">
              <w:rPr>
                <w:rFonts w:cs="Arial"/>
                <w:i/>
                <w:iCs/>
                <w:sz w:val="20"/>
                <w:szCs w:val="20"/>
              </w:rPr>
              <w:t>49</w:t>
            </w:r>
            <w:r w:rsidRPr="00F35536">
              <w:rPr>
                <w:rFonts w:cs="Arial"/>
                <w:i/>
                <w:iCs/>
                <w:sz w:val="20"/>
                <w:szCs w:val="20"/>
              </w:rPr>
              <w:t xml:space="preserve"> Main Level</w:t>
            </w:r>
          </w:p>
          <w:p w14:paraId="41FF148D" w14:textId="0FA10D16" w:rsidR="007A2E92" w:rsidRDefault="007A2E92" w:rsidP="00F75924">
            <w:pPr>
              <w:pBdr>
                <w:bottom w:val="single" w:sz="4" w:space="1" w:color="auto"/>
              </w:pBdr>
              <w:spacing w:after="0"/>
              <w:rPr>
                <w:rFonts w:cs="Arial"/>
                <w:sz w:val="20"/>
                <w:szCs w:val="20"/>
              </w:rPr>
            </w:pPr>
            <w:r w:rsidRPr="00F35536">
              <w:rPr>
                <w:rFonts w:cs="Arial"/>
                <w:b/>
                <w:sz w:val="20"/>
                <w:szCs w:val="20"/>
              </w:rPr>
              <w:t>Class Length:</w:t>
            </w:r>
            <w:r w:rsidRPr="00F35536">
              <w:rPr>
                <w:rFonts w:cs="Arial"/>
                <w:sz w:val="20"/>
                <w:szCs w:val="20"/>
              </w:rPr>
              <w:t xml:space="preserve"> 12</w:t>
            </w:r>
            <w:r w:rsidR="00AC0AB0" w:rsidRPr="00F35536">
              <w:rPr>
                <w:rFonts w:cs="Arial"/>
                <w:sz w:val="20"/>
                <w:szCs w:val="20"/>
              </w:rPr>
              <w:t xml:space="preserve"> weeks</w:t>
            </w:r>
            <w:r w:rsidR="00AE0C5C" w:rsidRPr="00F35536">
              <w:rPr>
                <w:rFonts w:cs="Arial"/>
                <w:sz w:val="20"/>
                <w:szCs w:val="20"/>
              </w:rPr>
              <w:t xml:space="preserve">, </w:t>
            </w:r>
            <w:r w:rsidR="00393952" w:rsidRPr="00F35536">
              <w:rPr>
                <w:rFonts w:cs="Arial"/>
                <w:sz w:val="20"/>
                <w:szCs w:val="20"/>
              </w:rPr>
              <w:t>1-hour</w:t>
            </w:r>
            <w:r w:rsidR="00AE0C5C" w:rsidRPr="00F35536">
              <w:rPr>
                <w:rFonts w:cs="Arial"/>
                <w:sz w:val="20"/>
                <w:szCs w:val="20"/>
              </w:rPr>
              <w:t xml:space="preserve"> s</w:t>
            </w:r>
            <w:r w:rsidRPr="00F35536">
              <w:rPr>
                <w:rFonts w:cs="Arial"/>
                <w:sz w:val="20"/>
                <w:szCs w:val="20"/>
              </w:rPr>
              <w:t>essions</w:t>
            </w:r>
            <w:r w:rsidR="000969D8" w:rsidRPr="00F35536">
              <w:rPr>
                <w:rFonts w:cs="Arial"/>
                <w:sz w:val="20"/>
                <w:szCs w:val="20"/>
              </w:rPr>
              <w:t xml:space="preserve"> w/</w:t>
            </w:r>
            <w:r w:rsidR="00AE0C5C" w:rsidRPr="00F35536">
              <w:rPr>
                <w:rFonts w:cs="Arial"/>
                <w:sz w:val="20"/>
                <w:szCs w:val="20"/>
              </w:rPr>
              <w:t xml:space="preserve">periodic </w:t>
            </w:r>
            <w:r w:rsidR="000969D8" w:rsidRPr="00F35536">
              <w:rPr>
                <w:rFonts w:cs="Arial"/>
                <w:sz w:val="20"/>
                <w:szCs w:val="20"/>
              </w:rPr>
              <w:t>breaks</w:t>
            </w:r>
            <w:r w:rsidR="00AE0C5C" w:rsidRPr="00F35536">
              <w:rPr>
                <w:rFonts w:cs="Arial"/>
                <w:sz w:val="20"/>
                <w:szCs w:val="20"/>
              </w:rPr>
              <w:t xml:space="preserve"> between weeks</w:t>
            </w:r>
          </w:p>
          <w:p w14:paraId="307FC7C1" w14:textId="05B04C9D" w:rsidR="00F75924" w:rsidRDefault="00F75924" w:rsidP="00F75924">
            <w:pPr>
              <w:pBdr>
                <w:bottom w:val="single" w:sz="4" w:space="1" w:color="auto"/>
              </w:pBdr>
              <w:spacing w:after="0"/>
              <w:rPr>
                <w:rFonts w:cs="Arial"/>
                <w:sz w:val="20"/>
                <w:szCs w:val="20"/>
              </w:rPr>
            </w:pPr>
            <w:r w:rsidRPr="00CD652D">
              <w:rPr>
                <w:rFonts w:cs="Arial"/>
                <w:b/>
                <w:bCs/>
                <w:sz w:val="20"/>
                <w:szCs w:val="20"/>
              </w:rPr>
              <w:t>Date/Time:</w:t>
            </w:r>
            <w:r>
              <w:rPr>
                <w:rFonts w:cs="Arial"/>
                <w:sz w:val="20"/>
                <w:szCs w:val="20"/>
              </w:rPr>
              <w:t xml:space="preserve"> Wednesdays 12 noon</w:t>
            </w:r>
          </w:p>
          <w:p w14:paraId="4A52A4A9" w14:textId="77777777" w:rsidR="00F75924" w:rsidRPr="00F35536" w:rsidRDefault="00F75924" w:rsidP="00F75924">
            <w:pPr>
              <w:pBdr>
                <w:bottom w:val="single" w:sz="4" w:space="1" w:color="auto"/>
              </w:pBdr>
              <w:spacing w:after="0"/>
              <w:rPr>
                <w:rFonts w:cs="Arial"/>
                <w:sz w:val="20"/>
                <w:szCs w:val="20"/>
              </w:rPr>
            </w:pPr>
          </w:p>
          <w:p w14:paraId="02EC349A" w14:textId="77777777" w:rsidR="00F75924" w:rsidRDefault="00F75924" w:rsidP="00F75924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  <w:p w14:paraId="27534301" w14:textId="235C14A0" w:rsidR="002F49B7" w:rsidRPr="002F49B7" w:rsidRDefault="002F49B7" w:rsidP="00F75924">
            <w:pPr>
              <w:spacing w:after="0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2F49B7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Church Membership</w:t>
            </w:r>
            <w:r w:rsidR="004B4A4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: </w:t>
            </w:r>
            <w:r w:rsidRPr="002F49B7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Discovering the Attitude That Makes a Difference</w:t>
            </w:r>
          </w:p>
          <w:p w14:paraId="75C7D2FE" w14:textId="45BC9F84" w:rsidR="000B2D1C" w:rsidRPr="006F2CAD" w:rsidRDefault="000B2D1C" w:rsidP="00F75924">
            <w:pPr>
              <w:spacing w:after="0"/>
              <w:rPr>
                <w:b/>
                <w:bCs/>
                <w:sz w:val="20"/>
                <w:szCs w:val="20"/>
              </w:rPr>
            </w:pPr>
            <w:r w:rsidRPr="006F2CAD">
              <w:rPr>
                <w:b/>
                <w:bCs/>
                <w:sz w:val="20"/>
                <w:szCs w:val="20"/>
              </w:rPr>
              <w:t>Synopsis:</w:t>
            </w:r>
            <w:r w:rsidR="000969D8" w:rsidRPr="006F2CAD">
              <w:rPr>
                <w:b/>
                <w:bCs/>
                <w:sz w:val="20"/>
                <w:szCs w:val="20"/>
              </w:rPr>
              <w:t xml:space="preserve"> </w:t>
            </w:r>
          </w:p>
          <w:p w14:paraId="1CB6A4F1" w14:textId="790E31ED" w:rsidR="00F35536" w:rsidRPr="006F2CAD" w:rsidRDefault="000B2D1C" w:rsidP="00F75924">
            <w:pPr>
              <w:spacing w:after="0"/>
              <w:rPr>
                <w:sz w:val="20"/>
                <w:szCs w:val="20"/>
              </w:rPr>
            </w:pPr>
            <w:r w:rsidRPr="006F2CAD">
              <w:rPr>
                <w:sz w:val="20"/>
                <w:szCs w:val="20"/>
              </w:rPr>
              <w:t>This course is designed to help students learn how to effective</w:t>
            </w:r>
            <w:r w:rsidR="00AE0C5C" w:rsidRPr="006F2CAD">
              <w:rPr>
                <w:sz w:val="20"/>
                <w:szCs w:val="20"/>
              </w:rPr>
              <w:t>ly</w:t>
            </w:r>
            <w:r w:rsidRPr="006F2CAD">
              <w:rPr>
                <w:sz w:val="20"/>
                <w:szCs w:val="20"/>
              </w:rPr>
              <w:t xml:space="preserve"> study and understand </w:t>
            </w:r>
            <w:r w:rsidR="00DE3F2E" w:rsidRPr="006F2CAD">
              <w:rPr>
                <w:sz w:val="20"/>
                <w:szCs w:val="20"/>
              </w:rPr>
              <w:t>what it means to belong to a local church</w:t>
            </w:r>
            <w:r w:rsidR="0014007F" w:rsidRPr="006F2CAD">
              <w:rPr>
                <w:sz w:val="20"/>
                <w:szCs w:val="20"/>
              </w:rPr>
              <w:t xml:space="preserve">.  </w:t>
            </w:r>
            <w:r w:rsidR="00DA197B" w:rsidRPr="006F2CAD">
              <w:rPr>
                <w:sz w:val="20"/>
                <w:szCs w:val="20"/>
              </w:rPr>
              <w:t>This is a</w:t>
            </w:r>
            <w:r w:rsidR="00F35536" w:rsidRPr="006F2CAD">
              <w:rPr>
                <w:sz w:val="20"/>
                <w:szCs w:val="20"/>
              </w:rPr>
              <w:t xml:space="preserve"> six (6) week course and will cover the following:</w:t>
            </w:r>
          </w:p>
          <w:p w14:paraId="0DF641FA" w14:textId="25E26374" w:rsidR="000B2D1C" w:rsidRPr="006F2CAD" w:rsidRDefault="000B2D1C" w:rsidP="00F75924">
            <w:pPr>
              <w:spacing w:after="0"/>
              <w:rPr>
                <w:sz w:val="20"/>
                <w:szCs w:val="20"/>
              </w:rPr>
            </w:pPr>
          </w:p>
          <w:p w14:paraId="2853CBC1" w14:textId="1FF13E89" w:rsidR="004F5C0A" w:rsidRDefault="004F5C0A" w:rsidP="00F75924">
            <w:pPr>
              <w:spacing w:after="0"/>
            </w:pP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14:paraId="4C2BBD87" w14:textId="0D93FE26" w:rsidR="00864061" w:rsidRPr="006F2CAD" w:rsidRDefault="001E20F5" w:rsidP="00F75924">
            <w:pPr>
              <w:pStyle w:val="ListParagraph"/>
              <w:numPr>
                <w:ilvl w:val="0"/>
                <w:numId w:val="18"/>
              </w:numPr>
              <w:spacing w:after="0"/>
              <w:rPr>
                <w:sz w:val="20"/>
                <w:szCs w:val="20"/>
              </w:rPr>
            </w:pPr>
            <w:bookmarkStart w:id="0" w:name="_GoBack"/>
            <w:r w:rsidRPr="006F2CAD">
              <w:rPr>
                <w:sz w:val="20"/>
                <w:szCs w:val="20"/>
              </w:rPr>
              <w:t>Functioning Church Membership</w:t>
            </w:r>
          </w:p>
          <w:p w14:paraId="0189C057" w14:textId="342D0802" w:rsidR="001E20F5" w:rsidRPr="006F2CAD" w:rsidRDefault="00AB1887" w:rsidP="00F75924">
            <w:pPr>
              <w:pStyle w:val="ListParagraph"/>
              <w:numPr>
                <w:ilvl w:val="0"/>
                <w:numId w:val="18"/>
              </w:numPr>
              <w:spacing w:after="0"/>
              <w:rPr>
                <w:sz w:val="20"/>
                <w:szCs w:val="20"/>
              </w:rPr>
            </w:pPr>
            <w:r w:rsidRPr="006F2CAD">
              <w:rPr>
                <w:sz w:val="20"/>
                <w:szCs w:val="20"/>
              </w:rPr>
              <w:t>Promoting Unity</w:t>
            </w:r>
          </w:p>
          <w:p w14:paraId="3E98F8C3" w14:textId="38B22962" w:rsidR="00AB1887" w:rsidRPr="006F2CAD" w:rsidRDefault="007B73FA" w:rsidP="00F75924">
            <w:pPr>
              <w:pStyle w:val="ListParagraph"/>
              <w:numPr>
                <w:ilvl w:val="0"/>
                <w:numId w:val="18"/>
              </w:numPr>
              <w:spacing w:after="0"/>
              <w:rPr>
                <w:sz w:val="20"/>
                <w:szCs w:val="20"/>
              </w:rPr>
            </w:pPr>
            <w:r w:rsidRPr="006F2CAD">
              <w:rPr>
                <w:sz w:val="20"/>
                <w:szCs w:val="20"/>
              </w:rPr>
              <w:t>Personal Preferences</w:t>
            </w:r>
            <w:r w:rsidR="0037468E" w:rsidRPr="006F2CAD">
              <w:rPr>
                <w:sz w:val="20"/>
                <w:szCs w:val="20"/>
              </w:rPr>
              <w:t xml:space="preserve"> and Desires</w:t>
            </w:r>
          </w:p>
          <w:p w14:paraId="25EA6B98" w14:textId="5BD7945A" w:rsidR="0037468E" w:rsidRPr="006F2CAD" w:rsidRDefault="00D745B9" w:rsidP="00F75924">
            <w:pPr>
              <w:pStyle w:val="ListParagraph"/>
              <w:numPr>
                <w:ilvl w:val="0"/>
                <w:numId w:val="18"/>
              </w:numPr>
              <w:spacing w:after="0"/>
              <w:rPr>
                <w:sz w:val="20"/>
                <w:szCs w:val="20"/>
              </w:rPr>
            </w:pPr>
            <w:r w:rsidRPr="006F2CAD">
              <w:rPr>
                <w:sz w:val="20"/>
                <w:szCs w:val="20"/>
              </w:rPr>
              <w:t>Praying for Church Leaders</w:t>
            </w:r>
          </w:p>
          <w:bookmarkEnd w:id="0"/>
          <w:p w14:paraId="786328D8" w14:textId="2D6D1625" w:rsidR="00D745B9" w:rsidRPr="003173D6" w:rsidRDefault="008F5638" w:rsidP="00F75924">
            <w:pPr>
              <w:spacing w:after="0"/>
              <w:rPr>
                <w:b/>
                <w:bCs/>
                <w:sz w:val="20"/>
                <w:szCs w:val="20"/>
              </w:rPr>
            </w:pPr>
            <w:r w:rsidRPr="003173D6">
              <w:rPr>
                <w:b/>
                <w:bCs/>
                <w:sz w:val="20"/>
                <w:szCs w:val="20"/>
              </w:rPr>
              <w:t>And much more!</w:t>
            </w:r>
          </w:p>
          <w:p w14:paraId="3C904366" w14:textId="77777777" w:rsidR="00F75924" w:rsidRDefault="00F75924" w:rsidP="00F75924">
            <w:pPr>
              <w:spacing w:after="0"/>
              <w:rPr>
                <w:b/>
                <w:bCs/>
                <w:sz w:val="20"/>
                <w:szCs w:val="20"/>
              </w:rPr>
            </w:pPr>
          </w:p>
          <w:p w14:paraId="191D1FBD" w14:textId="0DD196BB" w:rsidR="007A2E92" w:rsidRPr="006F2CAD" w:rsidRDefault="007A2E92" w:rsidP="00F75924">
            <w:pPr>
              <w:spacing w:after="0"/>
              <w:rPr>
                <w:i/>
                <w:iCs/>
                <w:sz w:val="20"/>
                <w:szCs w:val="20"/>
              </w:rPr>
            </w:pPr>
            <w:r w:rsidRPr="006F2CAD">
              <w:rPr>
                <w:b/>
                <w:bCs/>
                <w:sz w:val="20"/>
                <w:szCs w:val="20"/>
              </w:rPr>
              <w:t>Instructor:</w:t>
            </w:r>
            <w:r w:rsidR="00F75924">
              <w:rPr>
                <w:b/>
                <w:bCs/>
                <w:sz w:val="20"/>
                <w:szCs w:val="20"/>
              </w:rPr>
              <w:t xml:space="preserve"> </w:t>
            </w:r>
            <w:r w:rsidRPr="006F2CAD">
              <w:rPr>
                <w:i/>
                <w:iCs/>
                <w:sz w:val="20"/>
                <w:szCs w:val="20"/>
              </w:rPr>
              <w:t>Pastor Raymond C. Dix Jr.</w:t>
            </w:r>
          </w:p>
          <w:p w14:paraId="3586404A" w14:textId="767167AF" w:rsidR="004F365A" w:rsidRPr="006F2CAD" w:rsidRDefault="004F365A" w:rsidP="00F75924">
            <w:pPr>
              <w:spacing w:after="0"/>
              <w:rPr>
                <w:rFonts w:cs="Arial"/>
                <w:i/>
                <w:iCs/>
                <w:sz w:val="20"/>
                <w:szCs w:val="20"/>
              </w:rPr>
            </w:pPr>
            <w:r w:rsidRPr="006F2CAD">
              <w:rPr>
                <w:rFonts w:cs="Arial"/>
                <w:i/>
                <w:iCs/>
                <w:sz w:val="20"/>
                <w:szCs w:val="20"/>
              </w:rPr>
              <w:t xml:space="preserve">Place: </w:t>
            </w:r>
            <w:r w:rsidR="008F5638" w:rsidRPr="006F2CAD">
              <w:rPr>
                <w:rFonts w:cs="Arial"/>
                <w:i/>
                <w:iCs/>
                <w:sz w:val="20"/>
                <w:szCs w:val="20"/>
              </w:rPr>
              <w:t xml:space="preserve">Room </w:t>
            </w:r>
            <w:r w:rsidRPr="006F2CAD">
              <w:rPr>
                <w:rFonts w:cs="Arial"/>
                <w:i/>
                <w:iCs/>
                <w:sz w:val="20"/>
                <w:szCs w:val="20"/>
              </w:rPr>
              <w:t>1</w:t>
            </w:r>
            <w:r w:rsidR="008F5638" w:rsidRPr="006F2CAD">
              <w:rPr>
                <w:rFonts w:cs="Arial"/>
                <w:i/>
                <w:iCs/>
                <w:sz w:val="20"/>
                <w:szCs w:val="20"/>
              </w:rPr>
              <w:t>49</w:t>
            </w:r>
            <w:r w:rsidRPr="006F2CAD">
              <w:rPr>
                <w:rFonts w:cs="Arial"/>
                <w:i/>
                <w:iCs/>
                <w:sz w:val="20"/>
                <w:szCs w:val="20"/>
              </w:rPr>
              <w:t xml:space="preserve"> Main Level</w:t>
            </w:r>
          </w:p>
          <w:p w14:paraId="13C924E2" w14:textId="5777D7B5" w:rsidR="007A2E92" w:rsidRDefault="007A2E92" w:rsidP="00F75924">
            <w:pPr>
              <w:pBdr>
                <w:bottom w:val="single" w:sz="4" w:space="1" w:color="auto"/>
              </w:pBdr>
              <w:spacing w:after="0"/>
              <w:rPr>
                <w:sz w:val="20"/>
                <w:szCs w:val="20"/>
              </w:rPr>
            </w:pPr>
            <w:r w:rsidRPr="006F2CAD">
              <w:rPr>
                <w:b/>
                <w:sz w:val="20"/>
                <w:szCs w:val="20"/>
              </w:rPr>
              <w:t>Class Length:</w:t>
            </w:r>
            <w:r w:rsidRPr="006F2CAD">
              <w:rPr>
                <w:sz w:val="20"/>
                <w:szCs w:val="20"/>
              </w:rPr>
              <w:t xml:space="preserve"> </w:t>
            </w:r>
            <w:r w:rsidR="008F5638" w:rsidRPr="006F2CAD">
              <w:rPr>
                <w:sz w:val="20"/>
                <w:szCs w:val="20"/>
              </w:rPr>
              <w:t>6</w:t>
            </w:r>
            <w:r w:rsidR="00F35536">
              <w:rPr>
                <w:sz w:val="20"/>
                <w:szCs w:val="20"/>
              </w:rPr>
              <w:t xml:space="preserve"> weeks</w:t>
            </w:r>
            <w:r w:rsidR="00AE0C5C" w:rsidRPr="006F2CAD">
              <w:rPr>
                <w:sz w:val="20"/>
                <w:szCs w:val="20"/>
              </w:rPr>
              <w:t xml:space="preserve">, </w:t>
            </w:r>
            <w:r w:rsidR="004F365A" w:rsidRPr="006F2CAD">
              <w:rPr>
                <w:sz w:val="20"/>
                <w:szCs w:val="20"/>
              </w:rPr>
              <w:t>1-hour</w:t>
            </w:r>
            <w:r w:rsidR="00AE0C5C" w:rsidRPr="006F2CAD">
              <w:rPr>
                <w:sz w:val="20"/>
                <w:szCs w:val="20"/>
              </w:rPr>
              <w:t xml:space="preserve"> s</w:t>
            </w:r>
            <w:r w:rsidRPr="006F2CAD">
              <w:rPr>
                <w:sz w:val="20"/>
                <w:szCs w:val="20"/>
              </w:rPr>
              <w:t>essions</w:t>
            </w:r>
            <w:r w:rsidR="000969D8" w:rsidRPr="006F2CAD">
              <w:rPr>
                <w:sz w:val="20"/>
                <w:szCs w:val="20"/>
              </w:rPr>
              <w:t xml:space="preserve"> w/</w:t>
            </w:r>
            <w:r w:rsidR="00AE0C5C" w:rsidRPr="006F2CAD">
              <w:rPr>
                <w:sz w:val="20"/>
                <w:szCs w:val="20"/>
              </w:rPr>
              <w:t>periodic</w:t>
            </w:r>
            <w:r w:rsidR="000969D8" w:rsidRPr="006F2CAD">
              <w:rPr>
                <w:sz w:val="20"/>
                <w:szCs w:val="20"/>
              </w:rPr>
              <w:t xml:space="preserve"> breaks</w:t>
            </w:r>
            <w:r w:rsidR="00AE0C5C" w:rsidRPr="006F2CAD">
              <w:rPr>
                <w:sz w:val="20"/>
                <w:szCs w:val="20"/>
              </w:rPr>
              <w:t xml:space="preserve"> between weeks</w:t>
            </w:r>
          </w:p>
          <w:p w14:paraId="2B9B2F32" w14:textId="3D8B4F27" w:rsidR="00F75924" w:rsidRDefault="00F75924" w:rsidP="00F75924">
            <w:pPr>
              <w:pBdr>
                <w:bottom w:val="single" w:sz="4" w:space="1" w:color="auto"/>
              </w:pBdr>
              <w:spacing w:after="0"/>
              <w:rPr>
                <w:sz w:val="20"/>
                <w:szCs w:val="20"/>
              </w:rPr>
            </w:pPr>
            <w:r w:rsidRPr="00CD652D">
              <w:rPr>
                <w:b/>
                <w:bCs/>
                <w:sz w:val="20"/>
                <w:szCs w:val="20"/>
              </w:rPr>
              <w:t>Date/Time:</w:t>
            </w:r>
            <w:r>
              <w:rPr>
                <w:sz w:val="20"/>
                <w:szCs w:val="20"/>
              </w:rPr>
              <w:t xml:space="preserve"> Wednesday</w:t>
            </w:r>
            <w:r w:rsidR="00CD652D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 xml:space="preserve"> 6pm</w:t>
            </w:r>
          </w:p>
          <w:p w14:paraId="51D8C767" w14:textId="77777777" w:rsidR="00F75924" w:rsidRPr="006F2CAD" w:rsidRDefault="00F75924" w:rsidP="00F75924">
            <w:pPr>
              <w:pBdr>
                <w:bottom w:val="single" w:sz="4" w:space="1" w:color="auto"/>
              </w:pBdr>
              <w:spacing w:after="0"/>
              <w:rPr>
                <w:sz w:val="20"/>
                <w:szCs w:val="20"/>
              </w:rPr>
            </w:pPr>
          </w:p>
          <w:p w14:paraId="42674B49" w14:textId="77777777" w:rsidR="00F75924" w:rsidRDefault="00F75924" w:rsidP="00F75924">
            <w:pPr>
              <w:spacing w:after="0"/>
              <w:rPr>
                <w:sz w:val="19"/>
                <w:szCs w:val="19"/>
              </w:rPr>
            </w:pPr>
          </w:p>
          <w:p w14:paraId="3E9C35A3" w14:textId="561017A0" w:rsidR="00F75924" w:rsidRPr="00F75924" w:rsidRDefault="00F75924" w:rsidP="00F75924">
            <w:pPr>
              <w:spacing w:after="0"/>
              <w:rPr>
                <w:b/>
                <w:bCs/>
                <w:sz w:val="19"/>
                <w:szCs w:val="19"/>
              </w:rPr>
            </w:pPr>
            <w:r w:rsidRPr="00F75924">
              <w:rPr>
                <w:b/>
                <w:bCs/>
                <w:sz w:val="19"/>
                <w:szCs w:val="19"/>
              </w:rPr>
              <w:t>Attendance Policy:</w:t>
            </w:r>
          </w:p>
          <w:p w14:paraId="040D143B" w14:textId="30191AFF" w:rsidR="00A81BEA" w:rsidRDefault="007A2E92" w:rsidP="00F75924">
            <w:pPr>
              <w:pBdr>
                <w:bottom w:val="single" w:sz="4" w:space="1" w:color="auto"/>
              </w:pBdr>
              <w:spacing w:after="0"/>
              <w:rPr>
                <w:sz w:val="19"/>
                <w:szCs w:val="19"/>
              </w:rPr>
            </w:pPr>
            <w:r w:rsidRPr="004B21D3">
              <w:rPr>
                <w:sz w:val="19"/>
                <w:szCs w:val="19"/>
              </w:rPr>
              <w:t xml:space="preserve">Each student is </w:t>
            </w:r>
            <w:r w:rsidRPr="004B21D3">
              <w:rPr>
                <w:b/>
                <w:bCs/>
                <w:i/>
                <w:iCs/>
                <w:sz w:val="19"/>
                <w:szCs w:val="19"/>
              </w:rPr>
              <w:t>required to attend 75%</w:t>
            </w:r>
            <w:r w:rsidRPr="004B21D3">
              <w:rPr>
                <w:sz w:val="19"/>
                <w:szCs w:val="19"/>
              </w:rPr>
              <w:t xml:space="preserve"> of all </w:t>
            </w:r>
            <w:r w:rsidR="00A81BEA" w:rsidRPr="004B21D3">
              <w:rPr>
                <w:sz w:val="19"/>
                <w:szCs w:val="19"/>
              </w:rPr>
              <w:t xml:space="preserve">registered </w:t>
            </w:r>
            <w:r w:rsidRPr="004B21D3">
              <w:rPr>
                <w:sz w:val="19"/>
                <w:szCs w:val="19"/>
              </w:rPr>
              <w:t xml:space="preserve">class time in order to receive a certificate of completion.  We encourage all students to communicate with the instructor or Dean if there are unforeseen circumstances. </w:t>
            </w:r>
          </w:p>
          <w:p w14:paraId="4E2D7969" w14:textId="77777777" w:rsidR="00F75924" w:rsidRPr="004B21D3" w:rsidRDefault="00F75924" w:rsidP="00F75924">
            <w:pPr>
              <w:spacing w:after="0"/>
              <w:rPr>
                <w:sz w:val="19"/>
                <w:szCs w:val="19"/>
              </w:rPr>
            </w:pPr>
          </w:p>
          <w:p w14:paraId="59A057F6" w14:textId="5477E26A" w:rsidR="009A56C7" w:rsidRPr="00B70C53" w:rsidRDefault="00DE78E8" w:rsidP="00F75924">
            <w:pPr>
              <w:spacing w:after="0"/>
              <w:rPr>
                <w:sz w:val="18"/>
                <w:szCs w:val="18"/>
              </w:rPr>
            </w:pPr>
            <w:r w:rsidRPr="004B21D3">
              <w:rPr>
                <w:b/>
                <w:bCs/>
                <w:sz w:val="19"/>
                <w:szCs w:val="19"/>
              </w:rPr>
              <w:t xml:space="preserve">Note: </w:t>
            </w:r>
            <w:r w:rsidR="004B21D3" w:rsidRPr="004B21D3">
              <w:rPr>
                <w:b/>
                <w:bCs/>
                <w:sz w:val="19"/>
                <w:szCs w:val="19"/>
                <w:u w:val="single"/>
              </w:rPr>
              <w:t>In person</w:t>
            </w:r>
            <w:r w:rsidR="004B21D3" w:rsidRPr="004B21D3">
              <w:rPr>
                <w:b/>
                <w:bCs/>
                <w:sz w:val="19"/>
                <w:szCs w:val="19"/>
              </w:rPr>
              <w:t xml:space="preserve"> </w:t>
            </w:r>
            <w:r w:rsidR="00A81BEA" w:rsidRPr="004B21D3">
              <w:rPr>
                <w:b/>
                <w:bCs/>
                <w:sz w:val="19"/>
                <w:szCs w:val="19"/>
              </w:rPr>
              <w:t>PBI classes are</w:t>
            </w:r>
            <w:r w:rsidR="007A2E92" w:rsidRPr="004B21D3">
              <w:rPr>
                <w:sz w:val="19"/>
                <w:szCs w:val="19"/>
              </w:rPr>
              <w:t xml:space="preserve"> </w:t>
            </w:r>
            <w:r w:rsidR="007A2E92" w:rsidRPr="004B21D3">
              <w:rPr>
                <w:b/>
                <w:sz w:val="19"/>
                <w:szCs w:val="19"/>
              </w:rPr>
              <w:t>free for all Pilgrim members</w:t>
            </w:r>
            <w:r w:rsidR="00A81BEA" w:rsidRPr="004B21D3">
              <w:rPr>
                <w:b/>
                <w:sz w:val="19"/>
                <w:szCs w:val="19"/>
              </w:rPr>
              <w:t>.</w:t>
            </w:r>
            <w:r w:rsidR="00A81BEA" w:rsidRPr="004B21D3">
              <w:rPr>
                <w:sz w:val="19"/>
                <w:szCs w:val="19"/>
              </w:rPr>
              <w:t xml:space="preserve"> </w:t>
            </w:r>
            <w:r w:rsidR="009A56C7" w:rsidRPr="004B21D3">
              <w:rPr>
                <w:b/>
                <w:bCs/>
                <w:i/>
                <w:iCs/>
                <w:sz w:val="19"/>
                <w:szCs w:val="19"/>
              </w:rPr>
              <w:t>Livestream</w:t>
            </w:r>
            <w:r w:rsidR="00E35679" w:rsidRPr="004B21D3">
              <w:rPr>
                <w:b/>
                <w:bCs/>
                <w:i/>
                <w:iCs/>
                <w:sz w:val="19"/>
                <w:szCs w:val="19"/>
              </w:rPr>
              <w:t>ing is available for $20 per class</w:t>
            </w:r>
            <w:r w:rsidR="009A56C7" w:rsidRPr="004B21D3">
              <w:rPr>
                <w:b/>
                <w:bCs/>
                <w:i/>
                <w:iCs/>
                <w:sz w:val="19"/>
                <w:szCs w:val="19"/>
              </w:rPr>
              <w:t xml:space="preserve"> and </w:t>
            </w:r>
            <w:r w:rsidR="00A81BEA" w:rsidRPr="004B21D3">
              <w:rPr>
                <w:b/>
                <w:bCs/>
                <w:i/>
                <w:iCs/>
                <w:sz w:val="19"/>
                <w:szCs w:val="19"/>
              </w:rPr>
              <w:t>N</w:t>
            </w:r>
            <w:r w:rsidR="004E465D" w:rsidRPr="004B21D3">
              <w:rPr>
                <w:b/>
                <w:bCs/>
                <w:i/>
                <w:iCs/>
                <w:sz w:val="19"/>
                <w:szCs w:val="19"/>
              </w:rPr>
              <w:t>on</w:t>
            </w:r>
            <w:r w:rsidR="00A81BEA" w:rsidRPr="004B21D3">
              <w:rPr>
                <w:b/>
                <w:bCs/>
                <w:i/>
                <w:iCs/>
                <w:sz w:val="19"/>
                <w:szCs w:val="19"/>
              </w:rPr>
              <w:t>-</w:t>
            </w:r>
            <w:r w:rsidR="004E465D" w:rsidRPr="004B21D3">
              <w:rPr>
                <w:b/>
                <w:bCs/>
                <w:i/>
                <w:iCs/>
                <w:sz w:val="19"/>
                <w:szCs w:val="19"/>
              </w:rPr>
              <w:t>members</w:t>
            </w:r>
            <w:r w:rsidR="007A2E92" w:rsidRPr="004B21D3">
              <w:rPr>
                <w:b/>
                <w:bCs/>
                <w:i/>
                <w:iCs/>
                <w:sz w:val="19"/>
                <w:szCs w:val="19"/>
              </w:rPr>
              <w:t xml:space="preserve"> are encouraged to attend</w:t>
            </w:r>
            <w:r w:rsidR="000969D8" w:rsidRPr="004B21D3">
              <w:rPr>
                <w:b/>
                <w:bCs/>
                <w:i/>
                <w:iCs/>
                <w:sz w:val="19"/>
                <w:szCs w:val="19"/>
              </w:rPr>
              <w:t xml:space="preserve"> with </w:t>
            </w:r>
            <w:r w:rsidR="00A81BEA" w:rsidRPr="004B21D3">
              <w:rPr>
                <w:b/>
                <w:bCs/>
                <w:i/>
                <w:iCs/>
                <w:sz w:val="19"/>
                <w:szCs w:val="19"/>
              </w:rPr>
              <w:t>a small fee of $20.00 per class</w:t>
            </w:r>
            <w:r w:rsidR="00A81BEA" w:rsidRPr="004B21D3">
              <w:rPr>
                <w:sz w:val="19"/>
                <w:szCs w:val="19"/>
              </w:rPr>
              <w:t>.</w:t>
            </w:r>
            <w:r w:rsidRPr="004B21D3">
              <w:rPr>
                <w:sz w:val="19"/>
                <w:szCs w:val="19"/>
              </w:rPr>
              <w:t xml:space="preserve"> </w:t>
            </w:r>
            <w:r w:rsidRPr="004B21D3">
              <w:rPr>
                <w:b/>
                <w:bCs/>
                <w:i/>
                <w:iCs/>
                <w:sz w:val="19"/>
                <w:szCs w:val="19"/>
              </w:rPr>
              <w:t>You may register for streaming online.</w:t>
            </w:r>
            <w:r w:rsidR="00A81BEA" w:rsidRPr="004B21D3">
              <w:rPr>
                <w:b/>
                <w:bCs/>
                <w:i/>
                <w:iCs/>
                <w:sz w:val="19"/>
                <w:szCs w:val="19"/>
              </w:rPr>
              <w:t xml:space="preserve"> </w:t>
            </w:r>
            <w:r w:rsidRPr="004B21D3">
              <w:rPr>
                <w:b/>
                <w:bCs/>
                <w:i/>
                <w:iCs/>
                <w:sz w:val="19"/>
                <w:szCs w:val="19"/>
              </w:rPr>
              <w:t>Nonmembers automatically get streaming w/in class registration.</w:t>
            </w:r>
            <w:r w:rsidR="00CA0B59" w:rsidRPr="004B21D3">
              <w:rPr>
                <w:sz w:val="19"/>
                <w:szCs w:val="19"/>
              </w:rPr>
              <w:t xml:space="preserve"> </w:t>
            </w:r>
            <w:r w:rsidR="00A81BEA" w:rsidRPr="004B21D3">
              <w:rPr>
                <w:b/>
                <w:sz w:val="19"/>
                <w:szCs w:val="19"/>
              </w:rPr>
              <w:t>No books are required to be purchased</w:t>
            </w:r>
            <w:r w:rsidR="00393952" w:rsidRPr="004B21D3">
              <w:rPr>
                <w:b/>
                <w:sz w:val="19"/>
                <w:szCs w:val="19"/>
              </w:rPr>
              <w:t xml:space="preserve"> for this term</w:t>
            </w:r>
            <w:r w:rsidR="00A81BEA" w:rsidRPr="004B21D3">
              <w:rPr>
                <w:b/>
                <w:sz w:val="19"/>
                <w:szCs w:val="19"/>
              </w:rPr>
              <w:t>.</w:t>
            </w:r>
            <w:r w:rsidR="00A81BEA" w:rsidRPr="004B21D3">
              <w:rPr>
                <w:sz w:val="19"/>
                <w:szCs w:val="19"/>
              </w:rPr>
              <w:t xml:space="preserve"> </w:t>
            </w:r>
            <w:r w:rsidR="00CA0B59" w:rsidRPr="004B21D3">
              <w:rPr>
                <w:sz w:val="19"/>
                <w:szCs w:val="19"/>
              </w:rPr>
              <w:t xml:space="preserve">Please return </w:t>
            </w:r>
            <w:r w:rsidR="00A81BEA" w:rsidRPr="004B21D3">
              <w:rPr>
                <w:sz w:val="19"/>
                <w:szCs w:val="19"/>
              </w:rPr>
              <w:t xml:space="preserve">your </w:t>
            </w:r>
            <w:r w:rsidR="00CA0B59" w:rsidRPr="004B21D3">
              <w:rPr>
                <w:sz w:val="19"/>
                <w:szCs w:val="19"/>
              </w:rPr>
              <w:t>registration to Pilgrim Baptist Church</w:t>
            </w:r>
            <w:r w:rsidR="00A81BEA" w:rsidRPr="004B21D3">
              <w:rPr>
                <w:sz w:val="19"/>
                <w:szCs w:val="19"/>
              </w:rPr>
              <w:t>, or you may register online.</w:t>
            </w:r>
          </w:p>
          <w:p w14:paraId="17BC2605" w14:textId="2F1527B0" w:rsidR="00326E48" w:rsidRPr="00997E48" w:rsidRDefault="00A903C0" w:rsidP="00F75924">
            <w:pPr>
              <w:spacing w:after="0"/>
              <w:jc w:val="center"/>
              <w:rPr>
                <w:b/>
                <w:bCs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97E48">
              <w:rPr>
                <w:b/>
                <w:bCs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Online Registration</w:t>
            </w:r>
          </w:p>
          <w:p w14:paraId="226CFDC7" w14:textId="66207FCC" w:rsidR="00A903C0" w:rsidRPr="00B70C53" w:rsidRDefault="00AD0904" w:rsidP="00F75924">
            <w:pPr>
              <w:spacing w:after="0"/>
              <w:jc w:val="center"/>
              <w:rPr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17" w:history="1">
              <w:r w:rsidR="00A903C0" w:rsidRPr="00B70C53">
                <w:rPr>
                  <w:rStyle w:val="Hyperlink"/>
                  <w:sz w:val="18"/>
                  <w:szCs w:val="1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www.pilgrimbcfw.org</w:t>
              </w:r>
            </w:hyperlink>
          </w:p>
          <w:p w14:paraId="33CE8EBB" w14:textId="3A49823D" w:rsidR="00A903C0" w:rsidRPr="00B70C53" w:rsidRDefault="00A903C0" w:rsidP="00F75924">
            <w:pPr>
              <w:spacing w:after="0"/>
              <w:jc w:val="center"/>
              <w:rPr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70C53">
              <w:rPr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(Scroll down then click Registration Form)</w:t>
            </w:r>
          </w:p>
          <w:p w14:paraId="1C8CB8A1" w14:textId="2F52D273" w:rsidR="003F452D" w:rsidRPr="003F452D" w:rsidRDefault="003F452D" w:rsidP="00F75924">
            <w:pPr>
              <w:spacing w:after="0"/>
              <w:jc w:val="center"/>
              <w:rPr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579" w:type="dxa"/>
            <w:tcMar>
              <w:left w:w="432" w:type="dxa"/>
            </w:tcMar>
          </w:tcPr>
          <w:p w14:paraId="0E1A2B07" w14:textId="77777777" w:rsidR="007A2E92" w:rsidRPr="007A2E92" w:rsidRDefault="007A2E92" w:rsidP="00F75924">
            <w:pPr>
              <w:spacing w:after="0"/>
              <w:jc w:val="center"/>
              <w:rPr>
                <w:b/>
                <w:bCs/>
              </w:rPr>
            </w:pPr>
            <w:r w:rsidRPr="007A2E92">
              <w:rPr>
                <w:b/>
                <w:bCs/>
              </w:rPr>
              <w:t>PBI Staff</w:t>
            </w:r>
          </w:p>
          <w:p w14:paraId="1CF17114" w14:textId="77777777" w:rsidR="007A2E92" w:rsidRPr="00464A4C" w:rsidRDefault="007A2E92" w:rsidP="00F75924">
            <w:pPr>
              <w:spacing w:after="0"/>
              <w:jc w:val="center"/>
              <w:rPr>
                <w:b/>
                <w:bCs/>
                <w:i/>
                <w:iCs/>
              </w:rPr>
            </w:pPr>
            <w:r w:rsidRPr="00464A4C">
              <w:rPr>
                <w:b/>
                <w:bCs/>
                <w:i/>
                <w:iCs/>
              </w:rPr>
              <w:t>Sister Denise Moore</w:t>
            </w:r>
          </w:p>
          <w:p w14:paraId="758BD551" w14:textId="77777777" w:rsidR="007A2E92" w:rsidRPr="00464A4C" w:rsidRDefault="007A2E92" w:rsidP="00F75924">
            <w:pPr>
              <w:spacing w:after="0"/>
              <w:jc w:val="center"/>
              <w:rPr>
                <w:b/>
                <w:bCs/>
                <w:i/>
                <w:iCs/>
              </w:rPr>
            </w:pPr>
            <w:r w:rsidRPr="00464A4C">
              <w:rPr>
                <w:b/>
                <w:bCs/>
                <w:i/>
                <w:iCs/>
              </w:rPr>
              <w:t>Sister Wille Mae Griffin</w:t>
            </w:r>
          </w:p>
          <w:p w14:paraId="10838874" w14:textId="77777777" w:rsidR="007A2E92" w:rsidRPr="00464A4C" w:rsidRDefault="007A2E92" w:rsidP="00F75924">
            <w:pPr>
              <w:spacing w:after="0"/>
              <w:jc w:val="center"/>
              <w:rPr>
                <w:b/>
                <w:bCs/>
                <w:i/>
                <w:iCs/>
              </w:rPr>
            </w:pPr>
            <w:r w:rsidRPr="00464A4C">
              <w:rPr>
                <w:b/>
                <w:bCs/>
                <w:i/>
                <w:iCs/>
              </w:rPr>
              <w:t>Sister Roberta Chambers</w:t>
            </w:r>
          </w:p>
          <w:p w14:paraId="21167FB7" w14:textId="77777777" w:rsidR="007A2E92" w:rsidRPr="00464A4C" w:rsidRDefault="007A2E92" w:rsidP="00F75924">
            <w:pPr>
              <w:spacing w:after="0"/>
              <w:jc w:val="center"/>
              <w:rPr>
                <w:b/>
                <w:bCs/>
                <w:i/>
                <w:iCs/>
              </w:rPr>
            </w:pPr>
            <w:r w:rsidRPr="00464A4C">
              <w:rPr>
                <w:b/>
                <w:bCs/>
                <w:i/>
                <w:iCs/>
              </w:rPr>
              <w:t>Deacon Harry Griffin</w:t>
            </w:r>
          </w:p>
          <w:p w14:paraId="772E6472" w14:textId="28BECEB7" w:rsidR="007A2E92" w:rsidRPr="00464A4C" w:rsidRDefault="007A2E92" w:rsidP="00F75924">
            <w:pPr>
              <w:spacing w:after="0"/>
              <w:jc w:val="center"/>
              <w:rPr>
                <w:b/>
                <w:bCs/>
                <w:i/>
                <w:iCs/>
              </w:rPr>
            </w:pPr>
            <w:r w:rsidRPr="00464A4C">
              <w:rPr>
                <w:b/>
                <w:bCs/>
                <w:i/>
                <w:iCs/>
              </w:rPr>
              <w:t>Superintendent</w:t>
            </w:r>
            <w:r w:rsidR="00A81BEA">
              <w:rPr>
                <w:b/>
                <w:bCs/>
                <w:i/>
                <w:iCs/>
              </w:rPr>
              <w:t>,</w:t>
            </w:r>
            <w:r w:rsidRPr="00464A4C">
              <w:rPr>
                <w:b/>
                <w:bCs/>
                <w:i/>
                <w:iCs/>
              </w:rPr>
              <w:t xml:space="preserve"> Freddie Johnson</w:t>
            </w:r>
          </w:p>
          <w:p w14:paraId="481FE5DB" w14:textId="6D0254DF" w:rsidR="0037743C" w:rsidRDefault="007A2E92" w:rsidP="00F75924">
            <w:pPr>
              <w:spacing w:after="0"/>
            </w:pPr>
            <w:r>
              <w:t>If you wish to be part of the PBI ministry team, please c</w:t>
            </w:r>
            <w:r w:rsidR="00A81BEA">
              <w:t>ontact the church office at (260)</w:t>
            </w:r>
            <w:r w:rsidR="00842FA8">
              <w:t xml:space="preserve"> </w:t>
            </w:r>
            <w:r>
              <w:t>424-5416 or any of the above team members for details.</w:t>
            </w:r>
          </w:p>
          <w:p w14:paraId="4D8E5EA9" w14:textId="1ADB68E3" w:rsidR="000969D8" w:rsidRPr="000969D8" w:rsidRDefault="000969D8" w:rsidP="00F75924">
            <w:pPr>
              <w:spacing w:after="0"/>
              <w:jc w:val="center"/>
              <w:rPr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969D8">
              <w:rPr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PBI</w:t>
            </w:r>
            <w:r w:rsidR="004E465D">
              <w:rPr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  <w:p w14:paraId="2F6FE548" w14:textId="1998D792" w:rsidR="000969D8" w:rsidRPr="00A81BEA" w:rsidRDefault="00A81BEA" w:rsidP="00F75924">
            <w:pPr>
              <w:spacing w:after="0"/>
              <w:jc w:val="center"/>
              <w:rPr>
                <w:rFonts w:ascii="Arial" w:hAnsi="Arial" w:cs="Arial"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“</w:t>
            </w:r>
            <w:r w:rsidRPr="00A81BEA">
              <w:rPr>
                <w:rFonts w:ascii="Arial" w:hAnsi="Arial" w:cs="Arial"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Christian </w:t>
            </w:r>
            <w:r w:rsidR="000677C9">
              <w:rPr>
                <w:rFonts w:ascii="Arial" w:hAnsi="Arial" w:cs="Arial"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</w:t>
            </w:r>
            <w:r w:rsidRPr="00A81BEA">
              <w:rPr>
                <w:rFonts w:ascii="Arial" w:hAnsi="Arial" w:cs="Arial"/>
                <w:i/>
                <w:i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ducation for today’s disciples.”</w:t>
            </w:r>
          </w:p>
          <w:p w14:paraId="4E4DA782" w14:textId="6EF0706A" w:rsidR="000969D8" w:rsidRDefault="000969D8" w:rsidP="00F75924">
            <w:pPr>
              <w:spacing w:after="0"/>
            </w:pPr>
            <w:r>
              <w:rPr>
                <w:noProof/>
                <w:lang w:eastAsia="en-US"/>
              </w:rPr>
              <w:drawing>
                <wp:inline distT="0" distB="0" distL="0" distR="0" wp14:anchorId="1915830E" wp14:editId="69515CF7">
                  <wp:extent cx="2590800" cy="2095500"/>
                  <wp:effectExtent l="0" t="0" r="0" b="0"/>
                  <wp:docPr id="13" name="Picture 13" descr="Image result for family bible stu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amily bible stu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E31B85" w14:textId="77777777" w:rsidR="00ED7C90" w:rsidRPr="000E2C45" w:rsidRDefault="00ED7C90" w:rsidP="00F75924">
      <w:pPr>
        <w:pStyle w:val="NoSpacing"/>
        <w:rPr>
          <w:sz w:val="6"/>
        </w:rPr>
      </w:pPr>
    </w:p>
    <w:sectPr w:rsidR="00ED7C90" w:rsidRPr="000E2C45" w:rsidSect="00CD4ED2">
      <w:footerReference w:type="default" r:id="rId19"/>
      <w:headerReference w:type="first" r:id="rId20"/>
      <w:footerReference w:type="first" r:id="rId21"/>
      <w:pgSz w:w="15840" w:h="12240" w:orient="landscape"/>
      <w:pgMar w:top="720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9DDDE3" w14:textId="77777777" w:rsidR="00BD3036" w:rsidRDefault="00BD3036" w:rsidP="0037743C">
      <w:pPr>
        <w:spacing w:after="0" w:line="240" w:lineRule="auto"/>
      </w:pPr>
      <w:r>
        <w:separator/>
      </w:r>
    </w:p>
  </w:endnote>
  <w:endnote w:type="continuationSeparator" w:id="0">
    <w:p w14:paraId="66424992" w14:textId="77777777" w:rsidR="00BD3036" w:rsidRDefault="00BD3036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562006" w14:textId="77777777" w:rsidR="00E71B2A" w:rsidRDefault="00E71B2A">
    <w:pPr>
      <w:pStyle w:val="Footer"/>
    </w:pPr>
    <w:r>
      <w:rPr>
        <w:noProof/>
        <w:lang w:eastAsia="en-US"/>
      </w:rPr>
      <mc:AlternateContent>
        <mc:Choice Requires="wps">
          <w:drawing>
            <wp:inline distT="0" distB="0" distL="0" distR="0" wp14:anchorId="7E58B2B1" wp14:editId="6C3F6599">
              <wp:extent cx="9134856" cy="137160"/>
              <wp:effectExtent l="0" t="0" r="9525" b="0"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F62E809" id="Continuation footer rectangle" o:spid="_x0000_s1026" alt="Continuation footer rectangle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" fillcolor="black [3213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7E693" w14:textId="77777777" w:rsidR="00E71B2A" w:rsidRPr="000E2C45" w:rsidRDefault="00E71B2A" w:rsidP="000E2C45">
    <w:pPr>
      <w:pStyle w:val="Footer"/>
      <w:tabs>
        <w:tab w:val="left" w:pos="10513"/>
      </w:tabs>
    </w:pPr>
    <w:r>
      <w:rPr>
        <w:noProof/>
        <w:lang w:eastAsia="en-US"/>
      </w:rPr>
      <mc:AlternateContent>
        <mc:Choice Requires="wps">
          <w:drawing>
            <wp:inline distT="0" distB="0" distL="0" distR="0" wp14:anchorId="52AA1F67" wp14:editId="2A13B274">
              <wp:extent cx="2430000" cy="137127"/>
              <wp:effectExtent l="0" t="0" r="8890" b="0"/>
              <wp:docPr id="14" name="First page footer rectangle - right side" descr="First page footer rectangle - right s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C0E2B7C" id="First page footer rectangle - right side" o:spid="_x0000_s1026" alt="First page footer rectangle - right side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" fillcolor="black [3213]" stroked="f" strokeweight="1pt">
              <w10:anchorlock/>
            </v:rect>
          </w:pict>
        </mc:Fallback>
      </mc:AlternateContent>
    </w:r>
    <w:r>
      <w:tab/>
    </w:r>
    <w:r>
      <w:rPr>
        <w:noProof/>
        <w:lang w:eastAsia="en-US"/>
      </w:rPr>
      <mc:AlternateContent>
        <mc:Choice Requires="wps">
          <w:drawing>
            <wp:inline distT="0" distB="0" distL="0" distR="0" wp14:anchorId="4B631239" wp14:editId="73981E75">
              <wp:extent cx="2459736" cy="132715"/>
              <wp:effectExtent l="0" t="0" r="0" b="635"/>
              <wp:docPr id="15" name="First page footer rectangle - left side" descr="First page footer rectangle - left s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13271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19F8A31" id="First page footer rectangle - left side" o:spid="_x0000_s1026" alt="First page footer rectangle - left side" style="width:193.7pt;height:1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" fillcolor="black [3213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F78403" w14:textId="77777777" w:rsidR="00BD3036" w:rsidRDefault="00BD3036" w:rsidP="0037743C">
      <w:pPr>
        <w:spacing w:after="0" w:line="240" w:lineRule="auto"/>
      </w:pPr>
      <w:r>
        <w:separator/>
      </w:r>
    </w:p>
  </w:footnote>
  <w:footnote w:type="continuationSeparator" w:id="0">
    <w:p w14:paraId="45F81D8E" w14:textId="77777777" w:rsidR="00BD3036" w:rsidRDefault="00BD3036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2D841C" w14:textId="77777777" w:rsidR="00E71B2A" w:rsidRDefault="00E71B2A" w:rsidP="00400FA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0AEE75FB"/>
    <w:multiLevelType w:val="hybridMultilevel"/>
    <w:tmpl w:val="3F04D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6C4AEE"/>
    <w:multiLevelType w:val="hybridMultilevel"/>
    <w:tmpl w:val="BF64D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51944"/>
    <w:multiLevelType w:val="hybridMultilevel"/>
    <w:tmpl w:val="1E423980"/>
    <w:lvl w:ilvl="0" w:tplc="1F4CFFF8">
      <w:start w:val="1"/>
      <w:numFmt w:val="bullet"/>
      <w:lvlText w:val="0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6B0F0F"/>
    <w:multiLevelType w:val="hybridMultilevel"/>
    <w:tmpl w:val="14A417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4"/>
  </w:num>
  <w:num w:numId="16">
    <w:abstractNumId w:val="13"/>
  </w:num>
  <w:num w:numId="17">
    <w:abstractNumId w:val="11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AA8"/>
    <w:rsid w:val="00007856"/>
    <w:rsid w:val="00016C11"/>
    <w:rsid w:val="000425F6"/>
    <w:rsid w:val="000560B4"/>
    <w:rsid w:val="000677C9"/>
    <w:rsid w:val="00075279"/>
    <w:rsid w:val="000969D8"/>
    <w:rsid w:val="000B2D1C"/>
    <w:rsid w:val="000E2C45"/>
    <w:rsid w:val="000E5A5B"/>
    <w:rsid w:val="000F1791"/>
    <w:rsid w:val="0014007F"/>
    <w:rsid w:val="00150368"/>
    <w:rsid w:val="00172145"/>
    <w:rsid w:val="00186DAA"/>
    <w:rsid w:val="00193031"/>
    <w:rsid w:val="001C213C"/>
    <w:rsid w:val="001E20F5"/>
    <w:rsid w:val="002071E2"/>
    <w:rsid w:val="002165A3"/>
    <w:rsid w:val="00225EC7"/>
    <w:rsid w:val="00251904"/>
    <w:rsid w:val="00275195"/>
    <w:rsid w:val="002C30C6"/>
    <w:rsid w:val="002F49B7"/>
    <w:rsid w:val="002F5ECB"/>
    <w:rsid w:val="003173D6"/>
    <w:rsid w:val="00326E48"/>
    <w:rsid w:val="003270C5"/>
    <w:rsid w:val="003309C2"/>
    <w:rsid w:val="00353D9A"/>
    <w:rsid w:val="0035772F"/>
    <w:rsid w:val="0037468E"/>
    <w:rsid w:val="0037743C"/>
    <w:rsid w:val="00393952"/>
    <w:rsid w:val="003D2048"/>
    <w:rsid w:val="003E1E9B"/>
    <w:rsid w:val="003F452D"/>
    <w:rsid w:val="00400FAF"/>
    <w:rsid w:val="004024AB"/>
    <w:rsid w:val="004069C4"/>
    <w:rsid w:val="00425687"/>
    <w:rsid w:val="00451F1A"/>
    <w:rsid w:val="00452902"/>
    <w:rsid w:val="00463B21"/>
    <w:rsid w:val="00464A4C"/>
    <w:rsid w:val="0048709F"/>
    <w:rsid w:val="004B21D3"/>
    <w:rsid w:val="004B4419"/>
    <w:rsid w:val="004B4A44"/>
    <w:rsid w:val="004D1FB4"/>
    <w:rsid w:val="004D665F"/>
    <w:rsid w:val="004E465D"/>
    <w:rsid w:val="004F365A"/>
    <w:rsid w:val="004F5C0A"/>
    <w:rsid w:val="00555FE1"/>
    <w:rsid w:val="005C22D7"/>
    <w:rsid w:val="005D1205"/>
    <w:rsid w:val="005F496D"/>
    <w:rsid w:val="00632BB1"/>
    <w:rsid w:val="00636FE2"/>
    <w:rsid w:val="006451BD"/>
    <w:rsid w:val="006657ED"/>
    <w:rsid w:val="0068401E"/>
    <w:rsid w:val="0069002D"/>
    <w:rsid w:val="006B574B"/>
    <w:rsid w:val="006F2CAD"/>
    <w:rsid w:val="006F50C9"/>
    <w:rsid w:val="00704FD6"/>
    <w:rsid w:val="00712321"/>
    <w:rsid w:val="00726D69"/>
    <w:rsid w:val="007327A6"/>
    <w:rsid w:val="00751AA2"/>
    <w:rsid w:val="0077062D"/>
    <w:rsid w:val="00785DBD"/>
    <w:rsid w:val="007A2E92"/>
    <w:rsid w:val="007B03D6"/>
    <w:rsid w:val="007B73FA"/>
    <w:rsid w:val="007C70E3"/>
    <w:rsid w:val="007E3BC2"/>
    <w:rsid w:val="008035A5"/>
    <w:rsid w:val="00810E99"/>
    <w:rsid w:val="00842FA8"/>
    <w:rsid w:val="00855565"/>
    <w:rsid w:val="0085754D"/>
    <w:rsid w:val="00860DD8"/>
    <w:rsid w:val="00864061"/>
    <w:rsid w:val="008C31B5"/>
    <w:rsid w:val="008F5638"/>
    <w:rsid w:val="00950AA8"/>
    <w:rsid w:val="00976034"/>
    <w:rsid w:val="009775E0"/>
    <w:rsid w:val="00980641"/>
    <w:rsid w:val="00990A85"/>
    <w:rsid w:val="00997E48"/>
    <w:rsid w:val="009A56C7"/>
    <w:rsid w:val="009C3321"/>
    <w:rsid w:val="00A01D2E"/>
    <w:rsid w:val="00A5730B"/>
    <w:rsid w:val="00A60433"/>
    <w:rsid w:val="00A81BEA"/>
    <w:rsid w:val="00A903C0"/>
    <w:rsid w:val="00A92C80"/>
    <w:rsid w:val="00AA230D"/>
    <w:rsid w:val="00AB1887"/>
    <w:rsid w:val="00AC0AB0"/>
    <w:rsid w:val="00AD0904"/>
    <w:rsid w:val="00AE0C5C"/>
    <w:rsid w:val="00B5069D"/>
    <w:rsid w:val="00B70C53"/>
    <w:rsid w:val="00B724EF"/>
    <w:rsid w:val="00BA5043"/>
    <w:rsid w:val="00BB4D97"/>
    <w:rsid w:val="00BD3036"/>
    <w:rsid w:val="00C36D90"/>
    <w:rsid w:val="00C66B10"/>
    <w:rsid w:val="00CA0B59"/>
    <w:rsid w:val="00CA1864"/>
    <w:rsid w:val="00CA7564"/>
    <w:rsid w:val="00CD1B39"/>
    <w:rsid w:val="00CD4ED2"/>
    <w:rsid w:val="00CD652D"/>
    <w:rsid w:val="00CE1E3B"/>
    <w:rsid w:val="00CF1B6A"/>
    <w:rsid w:val="00D2631E"/>
    <w:rsid w:val="00D26B9E"/>
    <w:rsid w:val="00D4448E"/>
    <w:rsid w:val="00D745B9"/>
    <w:rsid w:val="00D74A8E"/>
    <w:rsid w:val="00D77B37"/>
    <w:rsid w:val="00D91EF3"/>
    <w:rsid w:val="00D92B6B"/>
    <w:rsid w:val="00DA197B"/>
    <w:rsid w:val="00DC332A"/>
    <w:rsid w:val="00DE3F2E"/>
    <w:rsid w:val="00DE78E8"/>
    <w:rsid w:val="00E266CF"/>
    <w:rsid w:val="00E35679"/>
    <w:rsid w:val="00E36671"/>
    <w:rsid w:val="00E41941"/>
    <w:rsid w:val="00E71B2A"/>
    <w:rsid w:val="00E75E55"/>
    <w:rsid w:val="00E938FB"/>
    <w:rsid w:val="00EA6EE5"/>
    <w:rsid w:val="00ED5AD0"/>
    <w:rsid w:val="00ED7C90"/>
    <w:rsid w:val="00EF4C22"/>
    <w:rsid w:val="00F35536"/>
    <w:rsid w:val="00F71178"/>
    <w:rsid w:val="00F75924"/>
    <w:rsid w:val="00F91541"/>
    <w:rsid w:val="00FA714C"/>
    <w:rsid w:val="00FB1F73"/>
    <w:rsid w:val="00FC3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7014CD3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903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://www.pilgrimbcfw.org" TargetMode="Externa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://www.pilgrimbcfw.or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pilgrimbcfw.org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1.jpg"/><Relationship Id="rId23" Type="http://schemas.openxmlformats.org/officeDocument/2006/relationships/glossaryDocument" Target="glossary/document.xml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pilgrimbcfw.org" TargetMode="Externa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ymond\AppData\Roaming\Microsoft\Templates\Tri-fold%20brochure%20(blu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75579AEF01D4BD7BA64062D7FF019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6EC21-332C-443D-A4F6-3A6E580E7E35}"/>
      </w:docPartPr>
      <w:docPartBody>
        <w:p w:rsidR="004B4804" w:rsidRPr="0037743C" w:rsidRDefault="004B4804" w:rsidP="004B4804">
          <w:pPr>
            <w:pStyle w:val="BlockText"/>
            <w:ind w:right="0"/>
          </w:pPr>
          <w:r w:rsidRPr="0037743C">
            <w:t>You can use this fresh, professional brochure just as it is or easily customize it.</w:t>
          </w:r>
        </w:p>
        <w:p w:rsidR="004B4804" w:rsidRDefault="004B4804">
          <w:pPr>
            <w:pStyle w:val="A75579AEF01D4BD7BA64062D7FF01967"/>
          </w:pPr>
          <w:r w:rsidRPr="0037743C">
            <w:t>On the next page, we’ve added a few tips (like this one) to help you get started.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3864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804"/>
    <w:rsid w:val="004B4804"/>
    <w:rsid w:val="00886460"/>
    <w:rsid w:val="00E0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412C2FC02144DA3BA11C412EBB3663A">
    <w:name w:val="8412C2FC02144DA3BA11C412EBB3663A"/>
  </w:style>
  <w:style w:type="paragraph" w:styleId="BlockText">
    <w:name w:val="Block Text"/>
    <w:basedOn w:val="Normal"/>
    <w:uiPriority w:val="2"/>
    <w:unhideWhenUsed/>
    <w:qFormat/>
    <w:rsid w:val="004B4804"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eastAsia="ja-JP"/>
      <w14:ligatures w14:val="standard"/>
    </w:rPr>
  </w:style>
  <w:style w:type="paragraph" w:customStyle="1" w:styleId="A75579AEF01D4BD7BA64062D7FF01967">
    <w:name w:val="A75579AEF01D4BD7BA64062D7FF01967"/>
  </w:style>
  <w:style w:type="paragraph" w:customStyle="1" w:styleId="4B0106626CA1425BBBD5F00F5946490C">
    <w:name w:val="4B0106626CA1425BBBD5F00F5946490C"/>
  </w:style>
  <w:style w:type="paragraph" w:customStyle="1" w:styleId="F5009E9B1B1B42C88E065BCEB0059F3B">
    <w:name w:val="F5009E9B1B1B42C88E065BCEB0059F3B"/>
  </w:style>
  <w:style w:type="paragraph" w:customStyle="1" w:styleId="409C54632DF4429FA4FDBDBFA47F01B2">
    <w:name w:val="409C54632DF4429FA4FDBDBFA47F01B2"/>
  </w:style>
  <w:style w:type="paragraph" w:customStyle="1" w:styleId="AE1E9E1D3B7D41A3B657241040B05CA4">
    <w:name w:val="AE1E9E1D3B7D41A3B657241040B05CA4"/>
  </w:style>
  <w:style w:type="paragraph" w:customStyle="1" w:styleId="471C5D09905B4E5EB7E194F7A88903A2">
    <w:name w:val="471C5D09905B4E5EB7E194F7A88903A2"/>
  </w:style>
  <w:style w:type="paragraph" w:customStyle="1" w:styleId="FC7AA36856F045DC8E89C326EB4477DA">
    <w:name w:val="FC7AA36856F045DC8E89C326EB4477DA"/>
  </w:style>
  <w:style w:type="paragraph" w:customStyle="1" w:styleId="116D715CAF524BA28E4735249D88DD6C">
    <w:name w:val="116D715CAF524BA28E4735249D88DD6C"/>
  </w:style>
  <w:style w:type="paragraph" w:customStyle="1" w:styleId="AB1FB2493A564C90BE3C8EF90C5DCD3E">
    <w:name w:val="AB1FB2493A564C90BE3C8EF90C5DCD3E"/>
  </w:style>
  <w:style w:type="paragraph" w:customStyle="1" w:styleId="EDFB6228BCE048A4903BD6FF9826FEB1">
    <w:name w:val="EDFB6228BCE048A4903BD6FF9826FEB1"/>
  </w:style>
  <w:style w:type="paragraph" w:styleId="Quote">
    <w:name w:val="Quote"/>
    <w:basedOn w:val="Normal"/>
    <w:link w:val="QuoteChar"/>
    <w:uiPriority w:val="12"/>
    <w:unhideWhenUsed/>
    <w:qFormat/>
    <w:pPr>
      <w:pBdr>
        <w:top w:val="single" w:sz="2" w:space="24" w:color="1F3864" w:themeColor="accent1" w:themeShade="80"/>
        <w:left w:val="single" w:sz="2" w:space="20" w:color="1F3864" w:themeColor="accent1" w:themeShade="80"/>
        <w:bottom w:val="single" w:sz="2" w:space="24" w:color="1F3864" w:themeColor="accent1" w:themeShade="80"/>
        <w:right w:val="single" w:sz="2" w:space="20" w:color="1F3864" w:themeColor="accent1" w:themeShade="80"/>
      </w:pBdr>
      <w:shd w:val="clear" w:color="auto" w:fill="1F3864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eastAsia="ja-JP"/>
      <w14:ligatures w14:val="standard"/>
    </w:rPr>
  </w:style>
  <w:style w:type="character" w:customStyle="1" w:styleId="QuoteChar">
    <w:name w:val="Quote Char"/>
    <w:basedOn w:val="DefaultParagraphFont"/>
    <w:link w:val="Quote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1F3864" w:themeFill="accent1" w:themeFillShade="80"/>
      <w:lang w:eastAsia="ja-JP"/>
      <w14:ligatures w14:val="standard"/>
    </w:rPr>
  </w:style>
  <w:style w:type="paragraph" w:customStyle="1" w:styleId="6A8611A6E4904B2A84C0BB5317DC5E3F">
    <w:name w:val="6A8611A6E4904B2A84C0BB5317DC5E3F"/>
  </w:style>
  <w:style w:type="paragraph" w:customStyle="1" w:styleId="5B2175AF81454658BCAFF040850A7D83">
    <w:name w:val="5B2175AF81454658BCAFF040850A7D83"/>
  </w:style>
  <w:style w:type="paragraph" w:customStyle="1" w:styleId="DE45EBE67BE14A06AF5246EC6944393B">
    <w:name w:val="DE45EBE67BE14A06AF5246EC6944393B"/>
  </w:style>
  <w:style w:type="paragraph" w:customStyle="1" w:styleId="0398D6A432D842D19077F15CBD51FE15">
    <w:name w:val="0398D6A432D842D19077F15CBD51FE15"/>
  </w:style>
  <w:style w:type="paragraph" w:customStyle="1" w:styleId="AEF58C648AFF4FCBA6FC6C15D443095F">
    <w:name w:val="AEF58C648AFF4FCBA6FC6C15D443095F"/>
  </w:style>
  <w:style w:type="paragraph" w:customStyle="1" w:styleId="724FC4F80D634C47A14849310910B204">
    <w:name w:val="724FC4F80D634C47A14849310910B204"/>
  </w:style>
  <w:style w:type="paragraph" w:customStyle="1" w:styleId="0960A105D1EE48E6A789444E0F88EB6D">
    <w:name w:val="0960A105D1EE48E6A789444E0F88EB6D"/>
  </w:style>
  <w:style w:type="paragraph" w:customStyle="1" w:styleId="5AEF01812AD14A36B42D196D31716FAB">
    <w:name w:val="5AEF01812AD14A36B42D196D31716FAB"/>
  </w:style>
  <w:style w:type="paragraph" w:styleId="ListBullet">
    <w:name w:val="List Bullet"/>
    <w:basedOn w:val="Normal"/>
    <w:uiPriority w:val="10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44546A" w:themeColor="text2"/>
      <w:kern w:val="2"/>
      <w:lang w:eastAsia="ja-JP"/>
      <w14:ligatures w14:val="standard"/>
    </w:rPr>
  </w:style>
  <w:style w:type="paragraph" w:customStyle="1" w:styleId="528A966ACC3C443BBF39E4FBF95E6194">
    <w:name w:val="528A966ACC3C443BBF39E4FBF95E6194"/>
  </w:style>
  <w:style w:type="paragraph" w:customStyle="1" w:styleId="4C3887D8671142FFA0E34AAC54827771">
    <w:name w:val="4C3887D8671142FFA0E34AAC54827771"/>
  </w:style>
  <w:style w:type="paragraph" w:customStyle="1" w:styleId="B2BEBA539CC143A9BA5C5BF6DD0F46D4">
    <w:name w:val="B2BEBA539CC143A9BA5C5BF6DD0F46D4"/>
  </w:style>
  <w:style w:type="paragraph" w:customStyle="1" w:styleId="CF18FF029E5A4D83811E1E2E01136650">
    <w:name w:val="CF18FF029E5A4D83811E1E2E01136650"/>
  </w:style>
  <w:style w:type="paragraph" w:customStyle="1" w:styleId="42BE3B3DD0A04D3C939504FAC2DE2F13">
    <w:name w:val="42BE3B3DD0A04D3C939504FAC2DE2F13"/>
  </w:style>
  <w:style w:type="paragraph" w:customStyle="1" w:styleId="3E9E8588D0DB468CAA359D3587D90652">
    <w:name w:val="3E9E8588D0DB468CAA359D3587D90652"/>
  </w:style>
  <w:style w:type="paragraph" w:customStyle="1" w:styleId="4FA2E75A2DE34603A1E6C5B7314FE2AB">
    <w:name w:val="4FA2E75A2DE34603A1E6C5B7314FE2AB"/>
    <w:rsid w:val="004B4804"/>
  </w:style>
  <w:style w:type="paragraph" w:customStyle="1" w:styleId="15DA795C425F48BA9A44952E825C35F0">
    <w:name w:val="15DA795C425F48BA9A44952E825C35F0"/>
    <w:rsid w:val="004B4804"/>
  </w:style>
  <w:style w:type="paragraph" w:customStyle="1" w:styleId="2A76DC43AEA0471093F7F3BB487449F6">
    <w:name w:val="2A76DC43AEA0471093F7F3BB487449F6"/>
    <w:rsid w:val="004B4804"/>
  </w:style>
  <w:style w:type="paragraph" w:customStyle="1" w:styleId="D05C4EE6E28247F99E11F8D3D2D6CF1D">
    <w:name w:val="D05C4EE6E28247F99E11F8D3D2D6CF1D"/>
    <w:rsid w:val="004B4804"/>
  </w:style>
  <w:style w:type="paragraph" w:customStyle="1" w:styleId="04D136D684B64C6CB019039745251422">
    <w:name w:val="04D136D684B64C6CB019039745251422"/>
    <w:rsid w:val="004B48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employees xmlns="http://schemas.microsoft.com/temp/samples">
  <employee>
    <CustomerName/>
    <CompanyName/>
    <SenderAddress/>
    <Address/>
  </employee>
</employe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5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13284002-E250-47D0-A674-E1D83BDAE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</Template>
  <TotalTime>0</TotalTime>
  <Pages>2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2020-02-03T17:59:00Z</dcterms:created>
  <dcterms:modified xsi:type="dcterms:W3CDTF">2020-02-03T17:59:00Z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