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08CC1" w14:textId="77777777" w:rsidR="00806FF3" w:rsidRDefault="00D61D04" w:rsidP="00D61D04">
      <w:r>
        <w:t>Project Name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14:paraId="1C8A4FFC" w14:textId="77777777" w:rsidTr="005D6CC7">
        <w:tc>
          <w:tcPr>
            <w:tcW w:w="3558" w:type="pct"/>
            <w:vAlign w:val="bottom"/>
          </w:tcPr>
          <w:p w14:paraId="1934BD87" w14:textId="77777777" w:rsidR="00806FF3" w:rsidRPr="00846B76" w:rsidRDefault="00D61D04" w:rsidP="00D61D04">
            <w:r>
              <w:t>Description of Purchase</w:t>
            </w:r>
          </w:p>
        </w:tc>
        <w:tc>
          <w:tcPr>
            <w:tcW w:w="192" w:type="pct"/>
          </w:tcPr>
          <w:p w14:paraId="1757AFB9" w14:textId="77777777"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389F8A11AFE144068DF70611B355C0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14:paraId="19FD1138" w14:textId="77777777"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D61D04" w:rsidRPr="00846B76" w14:paraId="1DC461BD" w14:textId="77777777" w:rsidTr="005D6CC7">
        <w:tc>
          <w:tcPr>
            <w:tcW w:w="3558" w:type="pct"/>
            <w:vAlign w:val="bottom"/>
          </w:tcPr>
          <w:p w14:paraId="012B4AB2" w14:textId="77777777" w:rsidR="00D61D04" w:rsidRDefault="00D61D04" w:rsidP="005D6CC7"/>
        </w:tc>
        <w:tc>
          <w:tcPr>
            <w:tcW w:w="192" w:type="pct"/>
          </w:tcPr>
          <w:p w14:paraId="74DD4176" w14:textId="77777777" w:rsidR="00D61D04" w:rsidRPr="00846B76" w:rsidRDefault="00D61D04" w:rsidP="00806FF3">
            <w:pPr>
              <w:spacing w:before="240"/>
            </w:pPr>
          </w:p>
        </w:tc>
        <w:tc>
          <w:tcPr>
            <w:tcW w:w="1250" w:type="pct"/>
            <w:vAlign w:val="bottom"/>
          </w:tcPr>
          <w:p w14:paraId="672551EA" w14:textId="77777777" w:rsidR="00D61D04" w:rsidRDefault="00D61D04" w:rsidP="005D6CC7">
            <w:pPr>
              <w:jc w:val="right"/>
            </w:pPr>
          </w:p>
        </w:tc>
      </w:tr>
      <w:tr w:rsidR="00806FF3" w:rsidRPr="00846B76" w14:paraId="17876291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11E66070" w14:textId="77777777" w:rsidR="00806FF3" w:rsidRPr="00846B76" w:rsidRDefault="00D61D04" w:rsidP="00806FF3">
            <w:pPr>
              <w:spacing w:before="120"/>
            </w:pPr>
            <w:r>
              <w:t>Trophies</w:t>
            </w:r>
          </w:p>
        </w:tc>
        <w:tc>
          <w:tcPr>
            <w:tcW w:w="192" w:type="pct"/>
          </w:tcPr>
          <w:p w14:paraId="4E0E54D2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16D8D59B" w14:textId="77777777" w:rsidR="00806FF3" w:rsidRPr="00846B76" w:rsidRDefault="00D61D04" w:rsidP="00806FF3">
            <w:pPr>
              <w:spacing w:before="120"/>
            </w:pPr>
            <w:r>
              <w:t>50.00</w:t>
            </w:r>
          </w:p>
        </w:tc>
      </w:tr>
      <w:tr w:rsidR="00806FF3" w:rsidRPr="00846B76" w14:paraId="31FC9936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3FDD248D" w14:textId="6236DA3E" w:rsidR="00806FF3" w:rsidRPr="00846B76" w:rsidRDefault="00184AF2" w:rsidP="00806FF3">
            <w:pPr>
              <w:spacing w:before="120"/>
            </w:pPr>
            <w:r>
              <w:t>Garbage bags</w:t>
            </w:r>
          </w:p>
        </w:tc>
        <w:tc>
          <w:tcPr>
            <w:tcW w:w="192" w:type="pct"/>
          </w:tcPr>
          <w:p w14:paraId="21D000D4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3BC830E" w14:textId="77777777" w:rsidR="00806FF3" w:rsidRPr="00846B76" w:rsidRDefault="00D61D04" w:rsidP="00806FF3">
            <w:pPr>
              <w:spacing w:before="120"/>
            </w:pPr>
            <w:r>
              <w:t>300.00</w:t>
            </w:r>
          </w:p>
        </w:tc>
      </w:tr>
      <w:tr w:rsidR="00806FF3" w:rsidRPr="00846B76" w14:paraId="3F4AE376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428E8063" w14:textId="77777777" w:rsidR="00806FF3" w:rsidRPr="00846B76" w:rsidRDefault="00D61D04" w:rsidP="00806FF3">
            <w:pPr>
              <w:spacing w:before="120"/>
            </w:pPr>
            <w:r>
              <w:t>Therapist</w:t>
            </w:r>
          </w:p>
        </w:tc>
        <w:tc>
          <w:tcPr>
            <w:tcW w:w="192" w:type="pct"/>
          </w:tcPr>
          <w:p w14:paraId="6FE032A6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703FE99" w14:textId="77777777" w:rsidR="00806FF3" w:rsidRPr="00846B76" w:rsidRDefault="00D61D04" w:rsidP="00806FF3">
            <w:pPr>
              <w:spacing w:before="120"/>
            </w:pPr>
            <w:r>
              <w:t>150.00</w:t>
            </w:r>
          </w:p>
        </w:tc>
      </w:tr>
      <w:tr w:rsidR="00806FF3" w:rsidRPr="00846B76" w14:paraId="02A9993C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37050254" w14:textId="77777777" w:rsidR="00806FF3" w:rsidRPr="00846B76" w:rsidRDefault="00D61D04" w:rsidP="00806FF3">
            <w:pPr>
              <w:spacing w:before="120"/>
            </w:pPr>
            <w:r>
              <w:t>Plants</w:t>
            </w:r>
          </w:p>
        </w:tc>
        <w:tc>
          <w:tcPr>
            <w:tcW w:w="192" w:type="pct"/>
          </w:tcPr>
          <w:p w14:paraId="56372FE6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E356D2A" w14:textId="26703C6B" w:rsidR="00806FF3" w:rsidRPr="00846B76" w:rsidRDefault="00DC5368" w:rsidP="00806FF3">
            <w:pPr>
              <w:spacing w:before="120"/>
            </w:pPr>
            <w:r>
              <w:t xml:space="preserve"> </w:t>
            </w:r>
            <w:r w:rsidR="00D61D04">
              <w:t>5.00</w:t>
            </w:r>
          </w:p>
        </w:tc>
      </w:tr>
      <w:tr w:rsidR="00806FF3" w:rsidRPr="00846B76" w14:paraId="06591EDD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3F685662" w14:textId="576D90EE" w:rsidR="00806FF3" w:rsidRPr="00846B76" w:rsidRDefault="00184AF2" w:rsidP="00806FF3">
            <w:pPr>
              <w:spacing w:before="120"/>
            </w:pPr>
            <w:r>
              <w:t>Socks</w:t>
            </w:r>
          </w:p>
        </w:tc>
        <w:tc>
          <w:tcPr>
            <w:tcW w:w="192" w:type="pct"/>
          </w:tcPr>
          <w:p w14:paraId="20C6C14D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3F26D56" w14:textId="77777777" w:rsidR="00806FF3" w:rsidRPr="00846B76" w:rsidRDefault="00D61D04" w:rsidP="00806FF3">
            <w:pPr>
              <w:spacing w:before="120"/>
            </w:pPr>
            <w:r>
              <w:t>300.00</w:t>
            </w:r>
          </w:p>
        </w:tc>
      </w:tr>
      <w:tr w:rsidR="00806FF3" w:rsidRPr="00846B76" w14:paraId="70FA01F7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401B49E" w14:textId="3F5318C7" w:rsidR="00806FF3" w:rsidRPr="00846B76" w:rsidRDefault="00DC5368" w:rsidP="00806FF3">
            <w:pPr>
              <w:spacing w:before="120"/>
            </w:pPr>
            <w:r>
              <w:t>CEU</w:t>
            </w:r>
          </w:p>
        </w:tc>
        <w:tc>
          <w:tcPr>
            <w:tcW w:w="192" w:type="pct"/>
          </w:tcPr>
          <w:p w14:paraId="707ACAF1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1C86C93" w14:textId="51A3E341" w:rsidR="00806FF3" w:rsidRPr="00846B76" w:rsidRDefault="00DC5368" w:rsidP="00806FF3">
            <w:pPr>
              <w:spacing w:before="120"/>
            </w:pPr>
            <w:r>
              <w:t>30.00</w:t>
            </w:r>
          </w:p>
        </w:tc>
      </w:tr>
      <w:tr w:rsidR="00D61D04" w:rsidRPr="00846B76" w14:paraId="04E4B9F0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422A5445" w14:textId="0B06C896" w:rsidR="00D61D04" w:rsidRPr="00846B76" w:rsidRDefault="00DC5368" w:rsidP="00806FF3">
            <w:pPr>
              <w:spacing w:before="120"/>
            </w:pPr>
            <w:r>
              <w:t>Board Certification</w:t>
            </w:r>
          </w:p>
        </w:tc>
        <w:tc>
          <w:tcPr>
            <w:tcW w:w="192" w:type="pct"/>
          </w:tcPr>
          <w:p w14:paraId="6CEFB880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385F3BF" w14:textId="4FC8827F" w:rsidR="00D61D04" w:rsidRPr="00846B76" w:rsidRDefault="00DC5368" w:rsidP="00806FF3">
            <w:pPr>
              <w:spacing w:before="120"/>
            </w:pPr>
            <w:r>
              <w:t>250.00</w:t>
            </w:r>
          </w:p>
        </w:tc>
      </w:tr>
      <w:tr w:rsidR="00D61D04" w:rsidRPr="00846B76" w14:paraId="0FE5E90F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55BDCD9B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92" w:type="pct"/>
          </w:tcPr>
          <w:p w14:paraId="6D858D98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795FBB4" w14:textId="77777777" w:rsidR="00D61D04" w:rsidRPr="00846B76" w:rsidRDefault="00D61D04" w:rsidP="00806FF3">
            <w:pPr>
              <w:spacing w:before="120"/>
            </w:pPr>
          </w:p>
        </w:tc>
      </w:tr>
      <w:tr w:rsidR="00D61D04" w:rsidRPr="00846B76" w14:paraId="5FC748E2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022A8E90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92" w:type="pct"/>
          </w:tcPr>
          <w:p w14:paraId="35ABE0F0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DE11AA1" w14:textId="77777777" w:rsidR="00D61D04" w:rsidRPr="00846B76" w:rsidRDefault="00D61D04" w:rsidP="00806FF3">
            <w:pPr>
              <w:spacing w:before="120"/>
            </w:pPr>
          </w:p>
        </w:tc>
      </w:tr>
      <w:tr w:rsidR="00D61D04" w:rsidRPr="00846B76" w14:paraId="640B9DD0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7B44015B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92" w:type="pct"/>
          </w:tcPr>
          <w:p w14:paraId="7AF4F88A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2EFC956" w14:textId="77777777" w:rsidR="00D61D04" w:rsidRPr="00846B76" w:rsidRDefault="00D61D04" w:rsidP="00806FF3">
            <w:pPr>
              <w:spacing w:before="120"/>
            </w:pPr>
          </w:p>
        </w:tc>
      </w:tr>
      <w:tr w:rsidR="00D61D04" w:rsidRPr="00846B76" w14:paraId="460D0640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CB22FE5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92" w:type="pct"/>
          </w:tcPr>
          <w:p w14:paraId="4AE43D48" w14:textId="77777777" w:rsidR="00D61D04" w:rsidRPr="00846B76" w:rsidRDefault="00D61D04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310FCBDF" w14:textId="77777777" w:rsidR="00D61D04" w:rsidRPr="00846B76" w:rsidRDefault="00D61D04" w:rsidP="00806FF3">
            <w:pPr>
              <w:spacing w:before="120"/>
            </w:pPr>
          </w:p>
        </w:tc>
      </w:tr>
      <w:tr w:rsidR="00806FF3" w:rsidRPr="00846B76" w14:paraId="39DEF55B" w14:textId="77777777" w:rsidTr="00C72268">
        <w:sdt>
          <w:sdtPr>
            <w:id w:val="-1349872469"/>
            <w:placeholder>
              <w:docPart w:val="548F7F21CD2A4C54B85DED3E4323D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7CB58FBA" w14:textId="77777777" w:rsidR="00806FF3" w:rsidRPr="00846B76" w:rsidRDefault="00C72268" w:rsidP="00C72268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2" w:type="pct"/>
          </w:tcPr>
          <w:p w14:paraId="5C57C18A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DA8A56C" w14:textId="5A431F1F" w:rsidR="00806FF3" w:rsidRPr="00846B76" w:rsidRDefault="00806FF3" w:rsidP="00806FF3">
            <w:pPr>
              <w:spacing w:before="120"/>
            </w:pPr>
            <w:bookmarkStart w:id="0" w:name="_GoBack"/>
            <w:bookmarkEnd w:id="0"/>
          </w:p>
        </w:tc>
      </w:tr>
    </w:tbl>
    <w:p w14:paraId="397764B9" w14:textId="77777777" w:rsidR="00806FF3" w:rsidRPr="00732B16" w:rsidRDefault="00806FF3" w:rsidP="0073326A">
      <w:pPr>
        <w:spacing w:after="0"/>
        <w:rPr>
          <w:sz w:val="22"/>
        </w:rPr>
      </w:pPr>
    </w:p>
    <w:p w14:paraId="345FDDAE" w14:textId="77777777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37B3D" w14:textId="77777777" w:rsidR="00D61D04" w:rsidRDefault="00D61D04" w:rsidP="00650259">
      <w:pPr>
        <w:spacing w:after="0" w:line="240" w:lineRule="auto"/>
      </w:pPr>
      <w:r>
        <w:separator/>
      </w:r>
    </w:p>
  </w:endnote>
  <w:endnote w:type="continuationSeparator" w:id="0">
    <w:p w14:paraId="56EB6B56" w14:textId="77777777" w:rsidR="00D61D04" w:rsidRDefault="00D61D0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9C6C3D5-9B90-453F-96CD-92D80EC4210E}"/>
    <w:embedBold r:id="rId2" w:fontKey="{E3126A5D-2B6B-4D5E-B8F8-CFE42D1DD2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4193820-8374-48E7-B83E-35C79771260F}"/>
    <w:embedBold r:id="rId4" w:fontKey="{53D891E3-D230-4184-B956-2B02CC9EC2CC}"/>
    <w:embedItalic r:id="rId5" w:fontKey="{1C246E1B-1415-46F5-9772-891D68555B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92FB262-8E06-4FAF-B693-2A2FA80845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D244E" w14:textId="77777777" w:rsidR="00D61D04" w:rsidRDefault="00D61D04" w:rsidP="00650259">
      <w:pPr>
        <w:spacing w:after="0" w:line="240" w:lineRule="auto"/>
      </w:pPr>
      <w:r>
        <w:separator/>
      </w:r>
    </w:p>
  </w:footnote>
  <w:footnote w:type="continuationSeparator" w:id="0">
    <w:p w14:paraId="47113427" w14:textId="77777777" w:rsidR="00D61D04" w:rsidRDefault="00D61D0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54909F08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29056F84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79ACF5D" wp14:editId="1911FCB4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5093E3A2" w14:textId="77777777" w:rsidR="00576892" w:rsidRPr="00D61D04" w:rsidRDefault="00D61D04" w:rsidP="00D61D04">
          <w:pPr>
            <w:pStyle w:val="Header"/>
            <w:rPr>
              <w:color w:val="auto"/>
            </w:rPr>
          </w:pPr>
          <w:r w:rsidRPr="00D61D04">
            <w:rPr>
              <w:color w:val="auto"/>
            </w:rPr>
            <w:t>Example of Basic Budget Sheet</w:t>
          </w:r>
        </w:p>
      </w:tc>
    </w:tr>
  </w:tbl>
  <w:p w14:paraId="4B31E64C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D04"/>
    <w:rsid w:val="00052382"/>
    <w:rsid w:val="0006568A"/>
    <w:rsid w:val="00076F0F"/>
    <w:rsid w:val="00084253"/>
    <w:rsid w:val="00097520"/>
    <w:rsid w:val="000D1F49"/>
    <w:rsid w:val="001727CA"/>
    <w:rsid w:val="00184AF2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61D04"/>
    <w:rsid w:val="00DB3FAD"/>
    <w:rsid w:val="00DC5368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1C70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rshall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9F8A11AFE144068DF70611B355C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41FD2-7E10-4F6C-8BE0-F5EE571536C3}"/>
      </w:docPartPr>
      <w:docPartBody>
        <w:p w:rsidR="00CC32D9" w:rsidRDefault="00CC32D9">
          <w:pPr>
            <w:pStyle w:val="389F8A11AFE144068DF70611B355C066"/>
          </w:pPr>
          <w:r w:rsidRPr="005D6CC7">
            <w:t>Amount</w:t>
          </w:r>
        </w:p>
      </w:docPartBody>
    </w:docPart>
    <w:docPart>
      <w:docPartPr>
        <w:name w:val="548F7F21CD2A4C54B85DED3E4323D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20C3A-C1AD-4DB1-B6BA-8E66E8216504}"/>
      </w:docPartPr>
      <w:docPartBody>
        <w:p w:rsidR="00CC32D9" w:rsidRDefault="00CC32D9">
          <w:pPr>
            <w:pStyle w:val="548F7F21CD2A4C54B85DED3E4323D94E"/>
          </w:pPr>
          <w:r w:rsidRPr="00C72268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D9"/>
    <w:rsid w:val="00CC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22FD7ED26E46C2A5A7BE8887FE6335">
    <w:name w:val="FC22FD7ED26E46C2A5A7BE8887FE6335"/>
  </w:style>
  <w:style w:type="paragraph" w:customStyle="1" w:styleId="366E6950E162410080E584BFFB39B33C">
    <w:name w:val="366E6950E162410080E584BFFB39B33C"/>
  </w:style>
  <w:style w:type="paragraph" w:customStyle="1" w:styleId="87437FFEB52946E3B33984DB9478EEF9">
    <w:name w:val="87437FFEB52946E3B33984DB9478EEF9"/>
  </w:style>
  <w:style w:type="paragraph" w:customStyle="1" w:styleId="5AB110A2277B476AA4122038A3B0E25A">
    <w:name w:val="5AB110A2277B476AA4122038A3B0E25A"/>
  </w:style>
  <w:style w:type="paragraph" w:customStyle="1" w:styleId="1379068CB5C84EE082487B8B8860888B">
    <w:name w:val="1379068CB5C84EE082487B8B8860888B"/>
  </w:style>
  <w:style w:type="paragraph" w:customStyle="1" w:styleId="BCF5284C36C4447D8A45D08D120CFF38">
    <w:name w:val="BCF5284C36C4447D8A45D08D120CFF38"/>
  </w:style>
  <w:style w:type="paragraph" w:customStyle="1" w:styleId="E819DC0D2F524959A82884B8ECDD771B">
    <w:name w:val="E819DC0D2F524959A82884B8ECDD771B"/>
  </w:style>
  <w:style w:type="paragraph" w:customStyle="1" w:styleId="9E9CD027FC62445783D4CAC7A956972D">
    <w:name w:val="9E9CD027FC62445783D4CAC7A956972D"/>
  </w:style>
  <w:style w:type="paragraph" w:customStyle="1" w:styleId="077C5AF5192A42819B21866A23FEE4EF">
    <w:name w:val="077C5AF5192A42819B21866A23FEE4EF"/>
  </w:style>
  <w:style w:type="paragraph" w:customStyle="1" w:styleId="7A48D4C1DDD64D888FCF5AB4AEF46267">
    <w:name w:val="7A48D4C1DDD64D888FCF5AB4AEF46267"/>
  </w:style>
  <w:style w:type="paragraph" w:customStyle="1" w:styleId="6D5A480C390642A2A4D0C14AD41E9514">
    <w:name w:val="6D5A480C390642A2A4D0C14AD41E9514"/>
  </w:style>
  <w:style w:type="paragraph" w:customStyle="1" w:styleId="9437174614D549C5A7DA954C51753057">
    <w:name w:val="9437174614D549C5A7DA954C51753057"/>
  </w:style>
  <w:style w:type="paragraph" w:customStyle="1" w:styleId="389F8A11AFE144068DF70611B355C066">
    <w:name w:val="389F8A11AFE144068DF70611B355C066"/>
  </w:style>
  <w:style w:type="paragraph" w:customStyle="1" w:styleId="548F7F21CD2A4C54B85DED3E4323D94E">
    <w:name w:val="548F7F21CD2A4C54B85DED3E4323D94E"/>
  </w:style>
  <w:style w:type="paragraph" w:customStyle="1" w:styleId="68664EA61921433DB381E3D0B8271C25">
    <w:name w:val="68664EA61921433DB381E3D0B8271C25"/>
  </w:style>
  <w:style w:type="paragraph" w:customStyle="1" w:styleId="947EC93E6A9B48378083A4466BD32453">
    <w:name w:val="947EC93E6A9B48378083A4466BD32453"/>
  </w:style>
  <w:style w:type="paragraph" w:customStyle="1" w:styleId="D5ACA72BE7C04B80A68FF59150E9021E">
    <w:name w:val="D5ACA72BE7C04B80A68FF59150E9021E"/>
  </w:style>
  <w:style w:type="paragraph" w:customStyle="1" w:styleId="72114A6188814BAEB3202C84464953F9">
    <w:name w:val="72114A6188814BAEB3202C84464953F9"/>
  </w:style>
  <w:style w:type="paragraph" w:customStyle="1" w:styleId="B8DB3FD0307245A99EB74710C1DA0187">
    <w:name w:val="B8DB3FD0307245A99EB74710C1DA0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8D0E9F47CE1459CA23E74433E04E7" ma:contentTypeVersion="13" ma:contentTypeDescription="Create a new document." ma:contentTypeScope="" ma:versionID="15041adee4ac84d34ac17fba00b7e231">
  <xsd:schema xmlns:xsd="http://www.w3.org/2001/XMLSchema" xmlns:xs="http://www.w3.org/2001/XMLSchema" xmlns:p="http://schemas.microsoft.com/office/2006/metadata/properties" xmlns:ns3="63761dac-dbb1-4827-a475-7ba5de3f20a0" xmlns:ns4="9e76ee36-3cc6-4556-9f44-e64be3e9d408" targetNamespace="http://schemas.microsoft.com/office/2006/metadata/properties" ma:root="true" ma:fieldsID="8988296832d7a8711cda526f794b75a7" ns3:_="" ns4:_="">
    <xsd:import namespace="63761dac-dbb1-4827-a475-7ba5de3f20a0"/>
    <xsd:import namespace="9e76ee36-3cc6-4556-9f44-e64be3e9d40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61dac-dbb1-4827-a475-7ba5de3f20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6ee36-3cc6-4556-9f44-e64be3e9d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F4946C-9D75-441F-A3D2-32BE37A39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61dac-dbb1-4827-a475-7ba5de3f20a0"/>
    <ds:schemaRef ds:uri="9e76ee36-3cc6-4556-9f44-e64be3e9d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63761dac-dbb1-4827-a475-7ba5de3f20a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e76ee36-3cc6-4556-9f44-e64be3e9d408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2022-04-20T16:31:00Z</dcterms:created>
  <dcterms:modified xsi:type="dcterms:W3CDTF">2022-04-20T16:31:00Z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0x010100A648D0E9F47CE1459CA23E74433E04E7</vt:lpwstr>
  </property>
</Properties>
</file>