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Layout"/>
        <w:tblW w:w="14712" w:type="dxa"/>
        <w:jc w:val="center"/>
        <w:tblLayout w:type="fixed"/>
        <w:tblLook w:val="04A0" w:firstRow="1" w:lastRow="0" w:firstColumn="1" w:lastColumn="0" w:noHBand="0" w:noVBand="1"/>
      </w:tblPr>
      <w:tblGrid>
        <w:gridCol w:w="4414"/>
        <w:gridCol w:w="238"/>
        <w:gridCol w:w="208"/>
        <w:gridCol w:w="4447"/>
        <w:gridCol w:w="735"/>
        <w:gridCol w:w="735"/>
        <w:gridCol w:w="3935"/>
      </w:tblGrid>
      <w:tr w:rsidR="00007663" w14:paraId="48EA2612" w14:textId="77777777" w:rsidTr="000970DB">
        <w:trPr>
          <w:trHeight w:hRule="exact" w:val="10890"/>
          <w:jc w:val="center"/>
        </w:trPr>
        <w:tc>
          <w:tcPr>
            <w:tcW w:w="4414" w:type="dxa"/>
          </w:tcPr>
          <w:p w14:paraId="3DD656E5" w14:textId="3A21BF17" w:rsidR="00007663" w:rsidRDefault="00E408FB">
            <w:r>
              <w:rPr>
                <w:noProof/>
                <w:lang w:eastAsia="en-US"/>
              </w:rPr>
              <w:drawing>
                <wp:inline distT="0" distB="0" distL="0" distR="0" wp14:anchorId="60CD474F" wp14:editId="32AD4C1F">
                  <wp:extent cx="2441448" cy="1622669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448" cy="1622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7219BC" w14:textId="115202F0" w:rsidR="00620A34" w:rsidRPr="00620A34" w:rsidRDefault="002E5609" w:rsidP="00620A34">
            <w:pPr>
              <w:pStyle w:val="Heading1"/>
              <w:spacing w:before="120" w:after="120"/>
              <w:jc w:val="center"/>
            </w:pPr>
            <w:r>
              <w:t>Processin</w:t>
            </w:r>
            <w:r w:rsidR="004079F1">
              <w:t>g</w:t>
            </w:r>
          </w:p>
          <w:p w14:paraId="7211F5CA" w14:textId="77777777" w:rsidR="002E5609" w:rsidRDefault="002E5609" w:rsidP="00620A34">
            <w:pPr>
              <w:pStyle w:val="Heading2"/>
              <w:spacing w:before="120"/>
            </w:pPr>
            <w:r>
              <w:t>Cut and Wrapped</w:t>
            </w:r>
          </w:p>
          <w:p w14:paraId="360F356D" w14:textId="73DE2D79" w:rsidR="001512F9" w:rsidRDefault="00D707BC" w:rsidP="00620A34">
            <w:pPr>
              <w:spacing w:after="0" w:line="240" w:lineRule="auto"/>
              <w:rPr>
                <w:color w:val="C00000"/>
              </w:rPr>
            </w:pPr>
            <w:r w:rsidRPr="00D707BC">
              <w:rPr>
                <w:b/>
                <w:bCs/>
                <w:i/>
                <w:iCs/>
                <w:color w:val="C00000"/>
                <w:u w:val="single"/>
              </w:rPr>
              <w:t xml:space="preserve">Charge is </w:t>
            </w:r>
            <w:r w:rsidR="00FA4EF3">
              <w:rPr>
                <w:b/>
                <w:bCs/>
                <w:i/>
                <w:iCs/>
                <w:color w:val="C00000"/>
                <w:u w:val="single"/>
              </w:rPr>
              <w:t>based on the hanging</w:t>
            </w:r>
            <w:r w:rsidR="00857F32">
              <w:rPr>
                <w:b/>
                <w:bCs/>
                <w:i/>
                <w:iCs/>
                <w:color w:val="C00000"/>
                <w:u w:val="single"/>
              </w:rPr>
              <w:t>/drop-off</w:t>
            </w:r>
            <w:r w:rsidR="00FA4EF3">
              <w:rPr>
                <w:b/>
                <w:bCs/>
                <w:i/>
                <w:iCs/>
                <w:color w:val="C00000"/>
                <w:u w:val="single"/>
              </w:rPr>
              <w:t xml:space="preserve"> weight</w:t>
            </w:r>
            <w:r w:rsidRPr="00D707BC">
              <w:rPr>
                <w:b/>
                <w:bCs/>
                <w:i/>
                <w:iCs/>
                <w:color w:val="C00000"/>
                <w:u w:val="single"/>
              </w:rPr>
              <w:t xml:space="preserve"> or the minimum fee, </w:t>
            </w:r>
            <w:r w:rsidR="00FA4EF3">
              <w:rPr>
                <w:b/>
                <w:bCs/>
                <w:i/>
                <w:iCs/>
                <w:color w:val="C00000"/>
                <w:u w:val="single"/>
              </w:rPr>
              <w:t>whichever</w:t>
            </w:r>
            <w:r w:rsidRPr="00D707BC">
              <w:rPr>
                <w:b/>
                <w:bCs/>
                <w:i/>
                <w:iCs/>
                <w:color w:val="C00000"/>
                <w:u w:val="single"/>
              </w:rPr>
              <w:t xml:space="preserve"> is greater:</w:t>
            </w:r>
            <w:r w:rsidR="001512F9" w:rsidRPr="00D707BC">
              <w:rPr>
                <w:color w:val="C00000"/>
              </w:rPr>
              <w:t xml:space="preserve"> </w:t>
            </w:r>
          </w:p>
          <w:p w14:paraId="0B9F9ED8" w14:textId="77777777" w:rsidR="003571E7" w:rsidRDefault="003571E7" w:rsidP="00620A34">
            <w:pPr>
              <w:spacing w:after="0" w:line="240" w:lineRule="auto"/>
              <w:rPr>
                <w:color w:val="C00000"/>
              </w:rPr>
            </w:pPr>
          </w:p>
          <w:tbl>
            <w:tblPr>
              <w:tblStyle w:val="TableGrid"/>
              <w:tblW w:w="4225" w:type="dxa"/>
              <w:tblLook w:val="04A0" w:firstRow="1" w:lastRow="0" w:firstColumn="1" w:lastColumn="0" w:noHBand="0" w:noVBand="1"/>
            </w:tblPr>
            <w:tblGrid>
              <w:gridCol w:w="1525"/>
              <w:gridCol w:w="630"/>
              <w:gridCol w:w="1080"/>
              <w:gridCol w:w="990"/>
            </w:tblGrid>
            <w:tr w:rsidR="00FA4EF3" w14:paraId="2D55D08D" w14:textId="77777777" w:rsidTr="000E7D90">
              <w:tc>
                <w:tcPr>
                  <w:tcW w:w="1525" w:type="dxa"/>
                </w:tcPr>
                <w:p w14:paraId="14C76706" w14:textId="0E73154F" w:rsidR="00FA4EF3" w:rsidRDefault="00FA4EF3" w:rsidP="00FA4EF3">
                  <w:pPr>
                    <w:jc w:val="center"/>
                  </w:pPr>
                  <w:r>
                    <w:t>Animal</w:t>
                  </w:r>
                </w:p>
              </w:tc>
              <w:tc>
                <w:tcPr>
                  <w:tcW w:w="630" w:type="dxa"/>
                </w:tcPr>
                <w:p w14:paraId="578D7C99" w14:textId="58EBE6A5" w:rsidR="00FA4EF3" w:rsidRDefault="000E7D90" w:rsidP="00FA4EF3">
                  <w:pPr>
                    <w:jc w:val="center"/>
                  </w:pPr>
                  <w:r>
                    <w:t>Min Fee</w:t>
                  </w:r>
                </w:p>
              </w:tc>
              <w:tc>
                <w:tcPr>
                  <w:tcW w:w="1080" w:type="dxa"/>
                </w:tcPr>
                <w:p w14:paraId="40C808ED" w14:textId="7B2A75C2" w:rsidR="00FA4EF3" w:rsidRDefault="000E7D90" w:rsidP="00FA4EF3">
                  <w:pPr>
                    <w:jc w:val="center"/>
                  </w:pPr>
                  <w:r w:rsidRPr="000E7D90">
                    <w:rPr>
                      <w:sz w:val="16"/>
                      <w:szCs w:val="16"/>
                    </w:rPr>
                    <w:t>Field Boned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="00137496">
                    <w:rPr>
                      <w:sz w:val="16"/>
                      <w:szCs w:val="16"/>
                    </w:rPr>
                    <w:t xml:space="preserve">(No Bones) </w:t>
                  </w:r>
                  <w:r>
                    <w:rPr>
                      <w:sz w:val="16"/>
                      <w:szCs w:val="16"/>
                    </w:rPr>
                    <w:t>$1.7</w:t>
                  </w:r>
                  <w:r w:rsidR="00CB6385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lb</w:t>
                  </w:r>
                  <w:proofErr w:type="spellEnd"/>
                </w:p>
              </w:tc>
              <w:tc>
                <w:tcPr>
                  <w:tcW w:w="990" w:type="dxa"/>
                </w:tcPr>
                <w:p w14:paraId="550B4B55" w14:textId="01CCBBAF" w:rsidR="00FA4EF3" w:rsidRDefault="00FA4EF3" w:rsidP="00FA4EF3">
                  <w:pPr>
                    <w:jc w:val="center"/>
                  </w:pPr>
                  <w:r>
                    <w:t>Hanging</w:t>
                  </w:r>
                  <w:r w:rsidR="000E7D90">
                    <w:t xml:space="preserve"> </w:t>
                  </w:r>
                  <w:r w:rsidR="00137496">
                    <w:t>(</w:t>
                  </w:r>
                  <w:r w:rsidR="000E7D90">
                    <w:t>Bone-in</w:t>
                  </w:r>
                  <w:r w:rsidR="00137496">
                    <w:t>)</w:t>
                  </w:r>
                  <w:r w:rsidR="000E7D90">
                    <w:t xml:space="preserve"> $1.45</w:t>
                  </w:r>
                </w:p>
              </w:tc>
            </w:tr>
            <w:tr w:rsidR="00137496" w14:paraId="04D7D4C2" w14:textId="77777777" w:rsidTr="000E7D90">
              <w:tc>
                <w:tcPr>
                  <w:tcW w:w="1525" w:type="dxa"/>
                </w:tcPr>
                <w:p w14:paraId="1649E90F" w14:textId="6E82816D" w:rsidR="00137496" w:rsidRDefault="00137496" w:rsidP="001512F9">
                  <w:r>
                    <w:t>Deer/Antelope</w:t>
                  </w:r>
                </w:p>
              </w:tc>
              <w:tc>
                <w:tcPr>
                  <w:tcW w:w="630" w:type="dxa"/>
                </w:tcPr>
                <w:p w14:paraId="7ECF9650" w14:textId="217BE463" w:rsidR="00137496" w:rsidRDefault="00137496" w:rsidP="009A2B2F">
                  <w:pPr>
                    <w:jc w:val="center"/>
                  </w:pPr>
                  <w:r>
                    <w:t>$100</w:t>
                  </w:r>
                </w:p>
              </w:tc>
              <w:tc>
                <w:tcPr>
                  <w:tcW w:w="1080" w:type="dxa"/>
                  <w:vMerge w:val="restart"/>
                </w:tcPr>
                <w:p w14:paraId="2C7E9D8C" w14:textId="33A32516" w:rsidR="00137496" w:rsidRDefault="00137496" w:rsidP="00137496">
                  <w:pPr>
                    <w:jc w:val="center"/>
                  </w:pPr>
                  <w:r>
                    <w:t xml:space="preserve">60+ </w:t>
                  </w:r>
                  <w:proofErr w:type="spellStart"/>
                  <w:r>
                    <w:t>LB</w:t>
                  </w:r>
                  <w:proofErr w:type="spellEnd"/>
                </w:p>
              </w:tc>
              <w:tc>
                <w:tcPr>
                  <w:tcW w:w="990" w:type="dxa"/>
                  <w:vMerge w:val="restart"/>
                </w:tcPr>
                <w:p w14:paraId="106EC713" w14:textId="7DE66754" w:rsidR="00137496" w:rsidRDefault="00137496" w:rsidP="00137496">
                  <w:pPr>
                    <w:jc w:val="center"/>
                  </w:pPr>
                  <w:r>
                    <w:t xml:space="preserve">69+ </w:t>
                  </w:r>
                  <w:proofErr w:type="spellStart"/>
                  <w:r>
                    <w:t>LB</w:t>
                  </w:r>
                  <w:proofErr w:type="spellEnd"/>
                </w:p>
              </w:tc>
            </w:tr>
            <w:tr w:rsidR="00137496" w14:paraId="1B5C38EB" w14:textId="77777777" w:rsidTr="000E7D90">
              <w:tc>
                <w:tcPr>
                  <w:tcW w:w="1525" w:type="dxa"/>
                </w:tcPr>
                <w:p w14:paraId="70DE6530" w14:textId="33DFEAEF" w:rsidR="00137496" w:rsidRDefault="00137496" w:rsidP="001512F9">
                  <w:r>
                    <w:t>Sheep/Goat</w:t>
                  </w:r>
                </w:p>
              </w:tc>
              <w:tc>
                <w:tcPr>
                  <w:tcW w:w="630" w:type="dxa"/>
                </w:tcPr>
                <w:p w14:paraId="1EDCDB60" w14:textId="2D42B239" w:rsidR="00137496" w:rsidRDefault="00137496" w:rsidP="009A2B2F">
                  <w:pPr>
                    <w:jc w:val="center"/>
                  </w:pPr>
                  <w:r>
                    <w:t>$100</w:t>
                  </w:r>
                </w:p>
              </w:tc>
              <w:tc>
                <w:tcPr>
                  <w:tcW w:w="1080" w:type="dxa"/>
                  <w:vMerge/>
                </w:tcPr>
                <w:p w14:paraId="19D8ABF2" w14:textId="20E0D351" w:rsidR="00137496" w:rsidRDefault="00137496" w:rsidP="001512F9"/>
              </w:tc>
              <w:tc>
                <w:tcPr>
                  <w:tcW w:w="990" w:type="dxa"/>
                  <w:vMerge/>
                </w:tcPr>
                <w:p w14:paraId="284933FD" w14:textId="0AAB2CE4" w:rsidR="00137496" w:rsidRDefault="00137496" w:rsidP="001512F9"/>
              </w:tc>
            </w:tr>
            <w:tr w:rsidR="00137496" w14:paraId="3A646F6D" w14:textId="77777777" w:rsidTr="000E7D90">
              <w:tc>
                <w:tcPr>
                  <w:tcW w:w="1525" w:type="dxa"/>
                </w:tcPr>
                <w:p w14:paraId="3E6EA1FF" w14:textId="1C6D821D" w:rsidR="00137496" w:rsidRDefault="00137496" w:rsidP="001512F9">
                  <w:r>
                    <w:t>Bear</w:t>
                  </w:r>
                </w:p>
              </w:tc>
              <w:tc>
                <w:tcPr>
                  <w:tcW w:w="630" w:type="dxa"/>
                </w:tcPr>
                <w:p w14:paraId="35499977" w14:textId="151386C0" w:rsidR="00137496" w:rsidRDefault="00137496" w:rsidP="009A2B2F">
                  <w:pPr>
                    <w:jc w:val="center"/>
                  </w:pPr>
                  <w:r>
                    <w:t>$100</w:t>
                  </w:r>
                </w:p>
              </w:tc>
              <w:tc>
                <w:tcPr>
                  <w:tcW w:w="1080" w:type="dxa"/>
                  <w:vMerge/>
                </w:tcPr>
                <w:p w14:paraId="63913E4C" w14:textId="6C179979" w:rsidR="00137496" w:rsidRDefault="00137496" w:rsidP="001512F9"/>
              </w:tc>
              <w:tc>
                <w:tcPr>
                  <w:tcW w:w="990" w:type="dxa"/>
                  <w:vMerge/>
                </w:tcPr>
                <w:p w14:paraId="560FE22B" w14:textId="63E5D8A7" w:rsidR="00137496" w:rsidRDefault="00137496" w:rsidP="001512F9"/>
              </w:tc>
            </w:tr>
            <w:tr w:rsidR="000E7D90" w14:paraId="064F5EE8" w14:textId="77777777" w:rsidTr="000E7D90">
              <w:tc>
                <w:tcPr>
                  <w:tcW w:w="1525" w:type="dxa"/>
                </w:tcPr>
                <w:p w14:paraId="3DCE9B39" w14:textId="2611562A" w:rsidR="000E7D90" w:rsidRDefault="000E7D90" w:rsidP="009A2B2F">
                  <w:r>
                    <w:t>Elk/Moose</w:t>
                  </w:r>
                </w:p>
              </w:tc>
              <w:tc>
                <w:tcPr>
                  <w:tcW w:w="630" w:type="dxa"/>
                </w:tcPr>
                <w:p w14:paraId="3A25A263" w14:textId="2789B011" w:rsidR="000E7D90" w:rsidRDefault="000E7D90" w:rsidP="009A2B2F">
                  <w:pPr>
                    <w:jc w:val="center"/>
                  </w:pPr>
                  <w:r>
                    <w:t>$300</w:t>
                  </w:r>
                </w:p>
              </w:tc>
              <w:tc>
                <w:tcPr>
                  <w:tcW w:w="1080" w:type="dxa"/>
                </w:tcPr>
                <w:p w14:paraId="50D39125" w14:textId="15651245" w:rsidR="000E7D90" w:rsidRDefault="00137496" w:rsidP="009A2B2F">
                  <w:pPr>
                    <w:jc w:val="center"/>
                  </w:pPr>
                  <w:r>
                    <w:t xml:space="preserve">178+ </w:t>
                  </w:r>
                  <w:proofErr w:type="spellStart"/>
                  <w:r>
                    <w:t>LB</w:t>
                  </w:r>
                  <w:proofErr w:type="spellEnd"/>
                </w:p>
              </w:tc>
              <w:tc>
                <w:tcPr>
                  <w:tcW w:w="990" w:type="dxa"/>
                </w:tcPr>
                <w:p w14:paraId="5F7428D5" w14:textId="63FC4C44" w:rsidR="000E7D90" w:rsidRDefault="00137496" w:rsidP="009A2B2F">
                  <w:pPr>
                    <w:jc w:val="center"/>
                  </w:pPr>
                  <w:r>
                    <w:t xml:space="preserve">208+ </w:t>
                  </w:r>
                  <w:proofErr w:type="spellStart"/>
                  <w:r>
                    <w:t>LB</w:t>
                  </w:r>
                  <w:proofErr w:type="spellEnd"/>
                </w:p>
              </w:tc>
            </w:tr>
            <w:tr w:rsidR="000E7D90" w:rsidRPr="00620A34" w14:paraId="21D84948" w14:textId="77777777" w:rsidTr="000E7D90">
              <w:tc>
                <w:tcPr>
                  <w:tcW w:w="1525" w:type="dxa"/>
                </w:tcPr>
                <w:p w14:paraId="72950DAB" w14:textId="245D3F45" w:rsidR="000E7D90" w:rsidRPr="00620A34" w:rsidRDefault="000E7D90" w:rsidP="00620A34">
                  <w:pPr>
                    <w:rPr>
                      <w:szCs w:val="18"/>
                    </w:rPr>
                  </w:pPr>
                  <w:r w:rsidRPr="00620A34">
                    <w:rPr>
                      <w:szCs w:val="18"/>
                    </w:rPr>
                    <w:t>Buffalo</w:t>
                  </w:r>
                </w:p>
              </w:tc>
              <w:tc>
                <w:tcPr>
                  <w:tcW w:w="630" w:type="dxa"/>
                </w:tcPr>
                <w:p w14:paraId="5B3A501B" w14:textId="4EC50054" w:rsidR="000E7D90" w:rsidRPr="00620A34" w:rsidRDefault="000E7D90" w:rsidP="00620A34">
                  <w:pPr>
                    <w:jc w:val="center"/>
                    <w:rPr>
                      <w:szCs w:val="18"/>
                    </w:rPr>
                  </w:pPr>
                  <w:r w:rsidRPr="00620A34">
                    <w:rPr>
                      <w:szCs w:val="18"/>
                    </w:rPr>
                    <w:t>$350</w:t>
                  </w:r>
                </w:p>
              </w:tc>
              <w:tc>
                <w:tcPr>
                  <w:tcW w:w="1080" w:type="dxa"/>
                </w:tcPr>
                <w:p w14:paraId="672006BB" w14:textId="2212F296" w:rsidR="000E7D90" w:rsidRPr="00620A34" w:rsidRDefault="00137496" w:rsidP="00620A34">
                  <w:pPr>
                    <w:jc w:val="center"/>
                    <w:rPr>
                      <w:szCs w:val="18"/>
                    </w:rPr>
                  </w:pPr>
                  <w:r w:rsidRPr="00620A34">
                    <w:rPr>
                      <w:szCs w:val="18"/>
                    </w:rPr>
                    <w:t xml:space="preserve">206+ </w:t>
                  </w:r>
                  <w:proofErr w:type="spellStart"/>
                  <w:r w:rsidRPr="00620A34">
                    <w:rPr>
                      <w:szCs w:val="18"/>
                    </w:rPr>
                    <w:t>LB</w:t>
                  </w:r>
                  <w:proofErr w:type="spellEnd"/>
                </w:p>
              </w:tc>
              <w:tc>
                <w:tcPr>
                  <w:tcW w:w="990" w:type="dxa"/>
                </w:tcPr>
                <w:p w14:paraId="52AF157D" w14:textId="7ABB228B" w:rsidR="000E7D90" w:rsidRPr="00620A34" w:rsidRDefault="00137496" w:rsidP="00620A34">
                  <w:pPr>
                    <w:jc w:val="center"/>
                    <w:rPr>
                      <w:szCs w:val="18"/>
                    </w:rPr>
                  </w:pPr>
                  <w:r w:rsidRPr="00620A34">
                    <w:rPr>
                      <w:szCs w:val="18"/>
                    </w:rPr>
                    <w:t xml:space="preserve">242+ </w:t>
                  </w:r>
                  <w:proofErr w:type="spellStart"/>
                  <w:r w:rsidRPr="00620A34">
                    <w:rPr>
                      <w:szCs w:val="18"/>
                    </w:rPr>
                    <w:t>LB</w:t>
                  </w:r>
                  <w:proofErr w:type="spellEnd"/>
                </w:p>
              </w:tc>
            </w:tr>
          </w:tbl>
          <w:p w14:paraId="3ADB3F8E" w14:textId="4CD1C441" w:rsidR="00620A34" w:rsidRPr="00620A34" w:rsidRDefault="00620A34" w:rsidP="00620A34">
            <w:pPr>
              <w:pStyle w:val="Heading2"/>
              <w:spacing w:before="0" w:after="0"/>
              <w:contextualSpacing/>
              <w:rPr>
                <w:b w:val="0"/>
                <w:bCs w:val="0"/>
                <w:sz w:val="18"/>
                <w:szCs w:val="18"/>
              </w:rPr>
            </w:pPr>
            <w:r w:rsidRPr="00F42500">
              <w:rPr>
                <w:i/>
                <w:iCs/>
                <w:sz w:val="18"/>
                <w:szCs w:val="18"/>
                <w:highlight w:val="yellow"/>
              </w:rPr>
              <w:t>*</w:t>
            </w:r>
            <w:r w:rsidRPr="00F42500">
              <w:rPr>
                <w:i/>
                <w:iCs/>
                <w:sz w:val="18"/>
                <w:szCs w:val="18"/>
                <w:highlight w:val="yellow"/>
                <w:u w:val="single"/>
              </w:rPr>
              <w:t>EXAMPLE</w:t>
            </w:r>
            <w:r w:rsidR="003571E7" w:rsidRPr="00F42500">
              <w:rPr>
                <w:i/>
                <w:iCs/>
                <w:sz w:val="18"/>
                <w:szCs w:val="18"/>
                <w:highlight w:val="yellow"/>
                <w:u w:val="single"/>
              </w:rPr>
              <w:t>S</w:t>
            </w:r>
            <w:r w:rsidRPr="00F42500">
              <w:rPr>
                <w:i/>
                <w:iCs/>
                <w:sz w:val="18"/>
                <w:szCs w:val="18"/>
                <w:highlight w:val="yellow"/>
              </w:rPr>
              <w:t>: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</w:rPr>
              <w:t xml:space="preserve">Deer weight 55 </w:t>
            </w:r>
            <w:proofErr w:type="spellStart"/>
            <w:r>
              <w:rPr>
                <w:b w:val="0"/>
                <w:bCs w:val="0"/>
                <w:sz w:val="18"/>
                <w:szCs w:val="18"/>
              </w:rPr>
              <w:t>LB</w:t>
            </w:r>
            <w:proofErr w:type="spellEnd"/>
            <w:r>
              <w:rPr>
                <w:b w:val="0"/>
                <w:bCs w:val="0"/>
                <w:sz w:val="18"/>
                <w:szCs w:val="18"/>
              </w:rPr>
              <w:t xml:space="preserve"> - Price $100.  </w:t>
            </w:r>
            <w:r w:rsidRPr="00620A34">
              <w:rPr>
                <w:b w:val="0"/>
                <w:bCs w:val="0"/>
                <w:sz w:val="18"/>
                <w:szCs w:val="18"/>
              </w:rPr>
              <w:t xml:space="preserve">Deer with Bone </w:t>
            </w:r>
            <w:proofErr w:type="gramStart"/>
            <w:r w:rsidRPr="00620A34">
              <w:rPr>
                <w:b w:val="0"/>
                <w:bCs w:val="0"/>
                <w:sz w:val="18"/>
                <w:szCs w:val="18"/>
              </w:rPr>
              <w:t>weight</w:t>
            </w:r>
            <w:proofErr w:type="gramEnd"/>
            <w:r w:rsidRPr="00620A34">
              <w:rPr>
                <w:b w:val="0"/>
                <w:bCs w:val="0"/>
                <w:sz w:val="18"/>
                <w:szCs w:val="18"/>
              </w:rPr>
              <w:t xml:space="preserve"> 95 LB. </w:t>
            </w:r>
            <w:r>
              <w:rPr>
                <w:b w:val="0"/>
                <w:bCs w:val="0"/>
                <w:sz w:val="18"/>
                <w:szCs w:val="18"/>
              </w:rPr>
              <w:t>(</w:t>
            </w:r>
            <w:r w:rsidRPr="00620A34">
              <w:rPr>
                <w:b w:val="0"/>
                <w:bCs w:val="0"/>
                <w:sz w:val="18"/>
                <w:szCs w:val="18"/>
              </w:rPr>
              <w:t>Price 95x$1.45=$$137.75</w:t>
            </w:r>
            <w:r>
              <w:rPr>
                <w:b w:val="0"/>
                <w:bCs w:val="0"/>
                <w:sz w:val="18"/>
                <w:szCs w:val="18"/>
              </w:rPr>
              <w:t>)</w:t>
            </w:r>
            <w:r w:rsidRPr="00620A34">
              <w:rPr>
                <w:b w:val="0"/>
                <w:bCs w:val="0"/>
                <w:sz w:val="18"/>
                <w:szCs w:val="18"/>
              </w:rPr>
              <w:t xml:space="preserve">.   Field Bone weight 95LB. </w:t>
            </w:r>
            <w:r>
              <w:rPr>
                <w:b w:val="0"/>
                <w:bCs w:val="0"/>
                <w:sz w:val="18"/>
                <w:szCs w:val="18"/>
              </w:rPr>
              <w:t>(</w:t>
            </w:r>
            <w:r w:rsidRPr="00620A34">
              <w:rPr>
                <w:b w:val="0"/>
                <w:bCs w:val="0"/>
                <w:sz w:val="18"/>
                <w:szCs w:val="18"/>
              </w:rPr>
              <w:t>Price is 95x$1.70=$161.50</w:t>
            </w:r>
            <w:r>
              <w:rPr>
                <w:b w:val="0"/>
                <w:bCs w:val="0"/>
                <w:sz w:val="18"/>
                <w:szCs w:val="18"/>
              </w:rPr>
              <w:t>).</w:t>
            </w:r>
          </w:p>
          <w:p w14:paraId="2C558E64" w14:textId="77777777" w:rsidR="00620A34" w:rsidRDefault="00620A34" w:rsidP="00D707BC">
            <w:pPr>
              <w:pStyle w:val="Heading2"/>
              <w:spacing w:before="100" w:beforeAutospacing="1" w:after="100" w:afterAutospacing="1"/>
              <w:contextualSpacing/>
            </w:pPr>
          </w:p>
          <w:p w14:paraId="7CCB704A" w14:textId="164691D6" w:rsidR="002E5609" w:rsidRDefault="002E5609" w:rsidP="00D707BC">
            <w:pPr>
              <w:pStyle w:val="Heading2"/>
              <w:spacing w:before="100" w:beforeAutospacing="1" w:after="100" w:afterAutospacing="1"/>
              <w:contextualSpacing/>
            </w:pPr>
            <w:r>
              <w:t>Additional Services</w:t>
            </w:r>
          </w:p>
          <w:tbl>
            <w:tblPr>
              <w:tblStyle w:val="TableGrid"/>
              <w:tblW w:w="0" w:type="auto"/>
              <w:tblInd w:w="2" w:type="dxa"/>
              <w:tblLayout w:type="fixed"/>
              <w:tblLook w:val="04A0" w:firstRow="1" w:lastRow="0" w:firstColumn="1" w:lastColumn="0" w:noHBand="0" w:noVBand="1"/>
            </w:tblPr>
            <w:tblGrid>
              <w:gridCol w:w="1006"/>
              <w:gridCol w:w="1287"/>
              <w:gridCol w:w="919"/>
              <w:gridCol w:w="699"/>
            </w:tblGrid>
            <w:tr w:rsidR="002E5609" w14:paraId="736D1539" w14:textId="77777777" w:rsidTr="009F13F0">
              <w:trPr>
                <w:trHeight w:val="665"/>
              </w:trPr>
              <w:tc>
                <w:tcPr>
                  <w:tcW w:w="1006" w:type="dxa"/>
                </w:tcPr>
                <w:p w14:paraId="239FC510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  <w:jc w:val="center"/>
                  </w:pPr>
                </w:p>
                <w:p w14:paraId="4357CC28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  <w:jc w:val="center"/>
                  </w:pPr>
                  <w:r>
                    <w:t>Animal</w:t>
                  </w:r>
                </w:p>
              </w:tc>
              <w:tc>
                <w:tcPr>
                  <w:tcW w:w="1287" w:type="dxa"/>
                </w:tcPr>
                <w:p w14:paraId="1A3FF01A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  <w:jc w:val="center"/>
                  </w:pPr>
                  <w:r>
                    <w:t xml:space="preserve">Skinning </w:t>
                  </w:r>
                  <w:r w:rsidRPr="0054096F">
                    <w:rPr>
                      <w:highlight w:val="yellow"/>
                    </w:rPr>
                    <w:t>NO CAPING</w:t>
                  </w:r>
                </w:p>
              </w:tc>
              <w:tc>
                <w:tcPr>
                  <w:tcW w:w="919" w:type="dxa"/>
                </w:tcPr>
                <w:p w14:paraId="21EAD98F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  <w:jc w:val="center"/>
                  </w:pPr>
                  <w:r>
                    <w:t>Antler Capped</w:t>
                  </w:r>
                </w:p>
              </w:tc>
              <w:tc>
                <w:tcPr>
                  <w:tcW w:w="699" w:type="dxa"/>
                </w:tcPr>
                <w:p w14:paraId="49A8FAB2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  <w:jc w:val="center"/>
                  </w:pPr>
                  <w:r>
                    <w:t>Teeth</w:t>
                  </w:r>
                </w:p>
                <w:p w14:paraId="72A65DE5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  <w:jc w:val="center"/>
                  </w:pPr>
                  <w:r>
                    <w:t>Ivory</w:t>
                  </w:r>
                </w:p>
              </w:tc>
            </w:tr>
            <w:tr w:rsidR="002E5609" w14:paraId="10C8126B" w14:textId="77777777" w:rsidTr="009F13F0">
              <w:trPr>
                <w:trHeight w:val="453"/>
              </w:trPr>
              <w:tc>
                <w:tcPr>
                  <w:tcW w:w="1006" w:type="dxa"/>
                </w:tcPr>
                <w:p w14:paraId="3AD40F70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</w:pPr>
                  <w:r>
                    <w:t>Elk</w:t>
                  </w:r>
                </w:p>
              </w:tc>
              <w:tc>
                <w:tcPr>
                  <w:tcW w:w="1287" w:type="dxa"/>
                </w:tcPr>
                <w:p w14:paraId="74610C88" w14:textId="5A642570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$</w:t>
                  </w:r>
                  <w:r w:rsidR="0054096F" w:rsidRPr="00790FE9">
                    <w:t>50</w:t>
                  </w:r>
                  <w:r w:rsidRPr="00790FE9">
                    <w:t xml:space="preserve"> - Whole</w:t>
                  </w:r>
                </w:p>
                <w:p w14:paraId="4A2ABD3C" w14:textId="1E3C264A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$</w:t>
                  </w:r>
                  <w:r w:rsidR="0054096F" w:rsidRPr="00790FE9">
                    <w:t>60</w:t>
                  </w:r>
                  <w:r w:rsidRPr="00790FE9">
                    <w:t xml:space="preserve"> – ½ or ¼ </w:t>
                  </w:r>
                </w:p>
              </w:tc>
              <w:tc>
                <w:tcPr>
                  <w:tcW w:w="919" w:type="dxa"/>
                </w:tcPr>
                <w:p w14:paraId="64AA7C23" w14:textId="1B348AF3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$</w:t>
                  </w:r>
                  <w:r w:rsidR="0054096F" w:rsidRPr="00790FE9">
                    <w:t>20</w:t>
                  </w:r>
                  <w:r w:rsidRPr="00790FE9">
                    <w:t>.00</w:t>
                  </w:r>
                </w:p>
              </w:tc>
              <w:tc>
                <w:tcPr>
                  <w:tcW w:w="699" w:type="dxa"/>
                </w:tcPr>
                <w:p w14:paraId="7B6946A5" w14:textId="08FD2C62" w:rsidR="002E5609" w:rsidRPr="001B79D8" w:rsidRDefault="002E5609" w:rsidP="00D707BC">
                  <w:pPr>
                    <w:spacing w:before="100" w:beforeAutospacing="1" w:after="100" w:afterAutospacing="1"/>
                    <w:contextualSpacing/>
                    <w:rPr>
                      <w:sz w:val="16"/>
                      <w:szCs w:val="16"/>
                    </w:rPr>
                  </w:pPr>
                  <w:r w:rsidRPr="001B79D8">
                    <w:rPr>
                      <w:sz w:val="16"/>
                      <w:szCs w:val="16"/>
                    </w:rPr>
                    <w:t>$</w:t>
                  </w:r>
                  <w:r w:rsidR="001B79D8" w:rsidRPr="001B79D8">
                    <w:rPr>
                      <w:sz w:val="16"/>
                      <w:szCs w:val="16"/>
                    </w:rPr>
                    <w:t>10</w:t>
                  </w:r>
                  <w:r w:rsidRPr="001B79D8">
                    <w:rPr>
                      <w:sz w:val="16"/>
                      <w:szCs w:val="16"/>
                    </w:rPr>
                    <w:t>.0</w:t>
                  </w:r>
                  <w:r w:rsidR="001B79D8" w:rsidRPr="001B79D8">
                    <w:rPr>
                      <w:sz w:val="16"/>
                      <w:szCs w:val="16"/>
                    </w:rPr>
                    <w:t>0</w:t>
                  </w:r>
                </w:p>
              </w:tc>
            </w:tr>
            <w:tr w:rsidR="002E5609" w14:paraId="151357C3" w14:textId="77777777" w:rsidTr="009F13F0">
              <w:trPr>
                <w:trHeight w:val="211"/>
              </w:trPr>
              <w:tc>
                <w:tcPr>
                  <w:tcW w:w="1006" w:type="dxa"/>
                </w:tcPr>
                <w:p w14:paraId="66774AB1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</w:pPr>
                  <w:r>
                    <w:t>Deer</w:t>
                  </w:r>
                </w:p>
              </w:tc>
              <w:tc>
                <w:tcPr>
                  <w:tcW w:w="1287" w:type="dxa"/>
                </w:tcPr>
                <w:p w14:paraId="09794E82" w14:textId="603AC193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$</w:t>
                  </w:r>
                  <w:r w:rsidR="0054096F" w:rsidRPr="00790FE9">
                    <w:t>30</w:t>
                  </w:r>
                  <w:r w:rsidRPr="00790FE9">
                    <w:t>.00</w:t>
                  </w:r>
                </w:p>
              </w:tc>
              <w:tc>
                <w:tcPr>
                  <w:tcW w:w="919" w:type="dxa"/>
                </w:tcPr>
                <w:p w14:paraId="0DC57B6A" w14:textId="28C1D584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$</w:t>
                  </w:r>
                  <w:r w:rsidR="0054096F" w:rsidRPr="00790FE9">
                    <w:t>10.00</w:t>
                  </w:r>
                </w:p>
              </w:tc>
              <w:tc>
                <w:tcPr>
                  <w:tcW w:w="699" w:type="dxa"/>
                </w:tcPr>
                <w:p w14:paraId="6C1C4F19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>
                    <w:t>NA</w:t>
                  </w:r>
                </w:p>
              </w:tc>
            </w:tr>
            <w:tr w:rsidR="002E5609" w14:paraId="48239105" w14:textId="77777777" w:rsidTr="009F13F0">
              <w:trPr>
                <w:trHeight w:val="226"/>
              </w:trPr>
              <w:tc>
                <w:tcPr>
                  <w:tcW w:w="1006" w:type="dxa"/>
                </w:tcPr>
                <w:p w14:paraId="221A9A0D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</w:pPr>
                  <w:r>
                    <w:t>Antelope</w:t>
                  </w:r>
                </w:p>
              </w:tc>
              <w:tc>
                <w:tcPr>
                  <w:tcW w:w="1287" w:type="dxa"/>
                </w:tcPr>
                <w:p w14:paraId="71949FC3" w14:textId="24F721E8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$</w:t>
                  </w:r>
                  <w:r w:rsidR="0054096F" w:rsidRPr="00790FE9">
                    <w:t>30.00</w:t>
                  </w:r>
                </w:p>
              </w:tc>
              <w:tc>
                <w:tcPr>
                  <w:tcW w:w="919" w:type="dxa"/>
                </w:tcPr>
                <w:p w14:paraId="6DC20123" w14:textId="013D6B4D" w:rsidR="0054096F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$</w:t>
                  </w:r>
                  <w:r w:rsidR="0054096F" w:rsidRPr="00790FE9">
                    <w:t>10.00</w:t>
                  </w:r>
                </w:p>
              </w:tc>
              <w:tc>
                <w:tcPr>
                  <w:tcW w:w="699" w:type="dxa"/>
                </w:tcPr>
                <w:p w14:paraId="46B27AF3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>
                    <w:t>NA</w:t>
                  </w:r>
                </w:p>
              </w:tc>
            </w:tr>
            <w:tr w:rsidR="002E5609" w14:paraId="555806AC" w14:textId="77777777" w:rsidTr="009F13F0">
              <w:trPr>
                <w:trHeight w:val="453"/>
              </w:trPr>
              <w:tc>
                <w:tcPr>
                  <w:tcW w:w="1006" w:type="dxa"/>
                </w:tcPr>
                <w:p w14:paraId="177F575E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</w:pPr>
                  <w:r>
                    <w:t>Moose</w:t>
                  </w:r>
                </w:p>
              </w:tc>
              <w:tc>
                <w:tcPr>
                  <w:tcW w:w="1287" w:type="dxa"/>
                </w:tcPr>
                <w:p w14:paraId="0B476FDE" w14:textId="32DBD1D2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$</w:t>
                  </w:r>
                  <w:r w:rsidR="000970DB" w:rsidRPr="00790FE9">
                    <w:t>5</w:t>
                  </w:r>
                  <w:r w:rsidR="0054096F" w:rsidRPr="00790FE9">
                    <w:t>5</w:t>
                  </w:r>
                  <w:r w:rsidRPr="00790FE9">
                    <w:t xml:space="preserve"> – Whole</w:t>
                  </w:r>
                </w:p>
                <w:p w14:paraId="4E9B4C66" w14:textId="34F259F5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$</w:t>
                  </w:r>
                  <w:r w:rsidR="000970DB" w:rsidRPr="00790FE9">
                    <w:t>6</w:t>
                  </w:r>
                  <w:r w:rsidR="0054096F" w:rsidRPr="00790FE9">
                    <w:t>5</w:t>
                  </w:r>
                  <w:r w:rsidRPr="00790FE9">
                    <w:t xml:space="preserve"> – ½ or ¼</w:t>
                  </w:r>
                </w:p>
              </w:tc>
              <w:tc>
                <w:tcPr>
                  <w:tcW w:w="919" w:type="dxa"/>
                </w:tcPr>
                <w:p w14:paraId="36CEBA19" w14:textId="7168FBF9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$</w:t>
                  </w:r>
                  <w:r w:rsidR="00790FE9" w:rsidRPr="00790FE9">
                    <w:t>20.00</w:t>
                  </w:r>
                </w:p>
              </w:tc>
              <w:tc>
                <w:tcPr>
                  <w:tcW w:w="699" w:type="dxa"/>
                </w:tcPr>
                <w:p w14:paraId="33C63124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>
                    <w:t>NA</w:t>
                  </w:r>
                </w:p>
              </w:tc>
            </w:tr>
            <w:tr w:rsidR="002E5609" w14:paraId="0163461E" w14:textId="77777777" w:rsidTr="009F13F0">
              <w:trPr>
                <w:trHeight w:val="438"/>
              </w:trPr>
              <w:tc>
                <w:tcPr>
                  <w:tcW w:w="1006" w:type="dxa"/>
                </w:tcPr>
                <w:p w14:paraId="2D04D119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</w:pPr>
                  <w:r>
                    <w:t>Sheep/ Goat</w:t>
                  </w:r>
                </w:p>
              </w:tc>
              <w:tc>
                <w:tcPr>
                  <w:tcW w:w="1287" w:type="dxa"/>
                </w:tcPr>
                <w:p w14:paraId="2CD6730A" w14:textId="2324F207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$</w:t>
                  </w:r>
                  <w:r w:rsidR="000970DB" w:rsidRPr="00790FE9">
                    <w:t>4</w:t>
                  </w:r>
                  <w:r w:rsidR="0054096F" w:rsidRPr="00790FE9">
                    <w:t>5</w:t>
                  </w:r>
                  <w:r w:rsidRPr="00790FE9">
                    <w:t>.00</w:t>
                  </w:r>
                </w:p>
              </w:tc>
              <w:tc>
                <w:tcPr>
                  <w:tcW w:w="919" w:type="dxa"/>
                </w:tcPr>
                <w:p w14:paraId="3A0820FF" w14:textId="77777777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NA</w:t>
                  </w:r>
                </w:p>
              </w:tc>
              <w:tc>
                <w:tcPr>
                  <w:tcW w:w="699" w:type="dxa"/>
                </w:tcPr>
                <w:p w14:paraId="64E6B2B9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>
                    <w:t>NA</w:t>
                  </w:r>
                </w:p>
              </w:tc>
            </w:tr>
            <w:tr w:rsidR="002E5609" w14:paraId="31A33211" w14:textId="77777777" w:rsidTr="009F13F0">
              <w:trPr>
                <w:trHeight w:val="226"/>
              </w:trPr>
              <w:tc>
                <w:tcPr>
                  <w:tcW w:w="1006" w:type="dxa"/>
                </w:tcPr>
                <w:p w14:paraId="58859762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</w:pPr>
                  <w:r>
                    <w:t>Bear</w:t>
                  </w:r>
                </w:p>
              </w:tc>
              <w:tc>
                <w:tcPr>
                  <w:tcW w:w="1287" w:type="dxa"/>
                </w:tcPr>
                <w:p w14:paraId="180D6412" w14:textId="6B5FB820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$</w:t>
                  </w:r>
                  <w:r w:rsidR="000970DB" w:rsidRPr="00790FE9">
                    <w:t>6</w:t>
                  </w:r>
                  <w:r w:rsidR="0054096F" w:rsidRPr="00790FE9">
                    <w:t>5</w:t>
                  </w:r>
                  <w:r w:rsidRPr="00790FE9">
                    <w:t>.00</w:t>
                  </w:r>
                </w:p>
              </w:tc>
              <w:tc>
                <w:tcPr>
                  <w:tcW w:w="919" w:type="dxa"/>
                </w:tcPr>
                <w:p w14:paraId="54C4C0D5" w14:textId="77777777" w:rsidR="002E5609" w:rsidRPr="00790FE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 w:rsidRPr="00790FE9">
                    <w:t>NA</w:t>
                  </w:r>
                </w:p>
              </w:tc>
              <w:tc>
                <w:tcPr>
                  <w:tcW w:w="699" w:type="dxa"/>
                </w:tcPr>
                <w:p w14:paraId="1B26915C" w14:textId="77777777" w:rsidR="002E5609" w:rsidRDefault="002E5609" w:rsidP="00D707BC">
                  <w:pPr>
                    <w:spacing w:before="100" w:beforeAutospacing="1" w:after="100" w:afterAutospacing="1"/>
                    <w:contextualSpacing/>
                    <w:jc w:val="right"/>
                  </w:pPr>
                  <w:r>
                    <w:t>NA</w:t>
                  </w:r>
                </w:p>
              </w:tc>
            </w:tr>
            <w:tr w:rsidR="002E5609" w14:paraId="581003AE" w14:textId="77777777" w:rsidTr="009F13F0">
              <w:trPr>
                <w:trHeight w:val="211"/>
              </w:trPr>
              <w:tc>
                <w:tcPr>
                  <w:tcW w:w="1006" w:type="dxa"/>
                </w:tcPr>
                <w:p w14:paraId="5CC48021" w14:textId="77777777" w:rsidR="002E5609" w:rsidRDefault="002E5609" w:rsidP="002E5609">
                  <w:r>
                    <w:t>Buffalo</w:t>
                  </w:r>
                </w:p>
              </w:tc>
              <w:tc>
                <w:tcPr>
                  <w:tcW w:w="1287" w:type="dxa"/>
                </w:tcPr>
                <w:p w14:paraId="7974568A" w14:textId="53F042C4" w:rsidR="002E5609" w:rsidRPr="00790FE9" w:rsidRDefault="002E5609" w:rsidP="002E5609">
                  <w:pPr>
                    <w:jc w:val="right"/>
                  </w:pPr>
                  <w:r w:rsidRPr="00790FE9">
                    <w:t>$7</w:t>
                  </w:r>
                  <w:r w:rsidR="0054096F" w:rsidRPr="00790FE9">
                    <w:t>5</w:t>
                  </w:r>
                  <w:r w:rsidRPr="00790FE9">
                    <w:t>.00</w:t>
                  </w:r>
                </w:p>
              </w:tc>
              <w:tc>
                <w:tcPr>
                  <w:tcW w:w="919" w:type="dxa"/>
                </w:tcPr>
                <w:p w14:paraId="7F28E331" w14:textId="77777777" w:rsidR="002E5609" w:rsidRPr="00790FE9" w:rsidRDefault="002E5609" w:rsidP="002E5609">
                  <w:pPr>
                    <w:jc w:val="right"/>
                  </w:pPr>
                  <w:r w:rsidRPr="00790FE9">
                    <w:t>NA</w:t>
                  </w:r>
                </w:p>
              </w:tc>
              <w:tc>
                <w:tcPr>
                  <w:tcW w:w="699" w:type="dxa"/>
                </w:tcPr>
                <w:p w14:paraId="5EA0C0C4" w14:textId="77777777" w:rsidR="002E5609" w:rsidRDefault="002E5609" w:rsidP="002E5609">
                  <w:pPr>
                    <w:jc w:val="right"/>
                  </w:pPr>
                  <w:r>
                    <w:t>NA</w:t>
                  </w:r>
                </w:p>
              </w:tc>
            </w:tr>
          </w:tbl>
          <w:p w14:paraId="796A1A4D" w14:textId="77777777" w:rsidR="00007663" w:rsidRDefault="00007663" w:rsidP="002E5609">
            <w:pPr>
              <w:pStyle w:val="ListBullet"/>
              <w:numPr>
                <w:ilvl w:val="0"/>
                <w:numId w:val="0"/>
              </w:numPr>
              <w:ind w:left="288"/>
            </w:pPr>
          </w:p>
        </w:tc>
        <w:tc>
          <w:tcPr>
            <w:tcW w:w="238" w:type="dxa"/>
          </w:tcPr>
          <w:p w14:paraId="767FF1FB" w14:textId="7AFD86B4" w:rsidR="00007663" w:rsidRDefault="00007663"/>
        </w:tc>
        <w:tc>
          <w:tcPr>
            <w:tcW w:w="208" w:type="dxa"/>
          </w:tcPr>
          <w:p w14:paraId="25732DAF" w14:textId="610F1126" w:rsidR="00007663" w:rsidRDefault="00007663"/>
        </w:tc>
        <w:tc>
          <w:tcPr>
            <w:tcW w:w="4447" w:type="dxa"/>
          </w:tcPr>
          <w:tbl>
            <w:tblPr>
              <w:tblStyle w:val="TableLayout"/>
              <w:tblW w:w="4874" w:type="dxa"/>
              <w:tblLayout w:type="fixed"/>
              <w:tblLook w:val="04A0" w:firstRow="1" w:lastRow="0" w:firstColumn="1" w:lastColumn="0" w:noHBand="0" w:noVBand="1"/>
            </w:tblPr>
            <w:tblGrid>
              <w:gridCol w:w="4874"/>
            </w:tblGrid>
            <w:tr w:rsidR="00007663" w14:paraId="5A363F74" w14:textId="77777777" w:rsidTr="009F13F0">
              <w:trPr>
                <w:trHeight w:hRule="exact" w:val="7986"/>
              </w:trPr>
              <w:tc>
                <w:tcPr>
                  <w:tcW w:w="5000" w:type="pct"/>
                </w:tcPr>
                <w:p w14:paraId="4EAC6405" w14:textId="4B0A8402" w:rsidR="00007663" w:rsidRDefault="005856D8" w:rsidP="009F13F0">
                  <w:pPr>
                    <w:pStyle w:val="Heading1"/>
                    <w:jc w:val="center"/>
                  </w:pPr>
                  <w:r>
                    <w:t>Important Information</w:t>
                  </w:r>
                </w:p>
                <w:p w14:paraId="763912F5" w14:textId="77777777" w:rsidR="005856D8" w:rsidRPr="00F26780" w:rsidRDefault="005856D8" w:rsidP="005856D8">
                  <w:pPr>
                    <w:spacing w:after="0" w:line="240" w:lineRule="auto"/>
                    <w:rPr>
                      <w:rFonts w:ascii="Arial" w:hAnsi="Arial" w:cs="Arial"/>
                      <w:szCs w:val="18"/>
                    </w:rPr>
                  </w:pPr>
                </w:p>
                <w:p w14:paraId="06993DEA" w14:textId="430FA214" w:rsidR="005856D8" w:rsidRPr="00F26780" w:rsidRDefault="005856D8" w:rsidP="005856D8">
                  <w:pPr>
                    <w:pStyle w:val="ListParagraph"/>
                    <w:numPr>
                      <w:ilvl w:val="0"/>
                      <w:numId w:val="7"/>
                    </w:numPr>
                    <w:spacing w:after="0" w:line="240" w:lineRule="auto"/>
                    <w:ind w:left="406"/>
                    <w:rPr>
                      <w:rFonts w:ascii="Arial" w:hAnsi="Arial" w:cs="Arial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szCs w:val="18"/>
                    </w:rPr>
                    <w:t xml:space="preserve">“Full cut and wrap” </w:t>
                  </w:r>
                  <w:proofErr w:type="gramStart"/>
                  <w:r w:rsidR="00137496">
                    <w:rPr>
                      <w:rFonts w:ascii="Arial" w:hAnsi="Arial" w:cs="Arial"/>
                      <w:szCs w:val="18"/>
                    </w:rPr>
                    <w:t>includes</w:t>
                  </w:r>
                  <w:proofErr w:type="gramEnd"/>
                  <w:r w:rsidRPr="00F26780">
                    <w:rPr>
                      <w:rFonts w:ascii="Arial" w:hAnsi="Arial" w:cs="Arial"/>
                      <w:szCs w:val="18"/>
                    </w:rPr>
                    <w:t>:</w:t>
                  </w:r>
                </w:p>
                <w:p w14:paraId="3FE8E5B1" w14:textId="12122234" w:rsidR="005856D8" w:rsidRPr="00F26780" w:rsidRDefault="005856D8" w:rsidP="005856D8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856"/>
                    <w:rPr>
                      <w:rFonts w:ascii="Arial" w:hAnsi="Arial" w:cs="Arial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szCs w:val="18"/>
                    </w:rPr>
                    <w:t>Loin steak</w:t>
                  </w:r>
                </w:p>
                <w:p w14:paraId="64C08D2B" w14:textId="17BC74F9" w:rsidR="005856D8" w:rsidRPr="00F26780" w:rsidRDefault="004079F1" w:rsidP="005856D8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856"/>
                    <w:rPr>
                      <w:rFonts w:ascii="Arial" w:hAnsi="Arial" w:cs="Arial"/>
                      <w:szCs w:val="18"/>
                    </w:rPr>
                  </w:pPr>
                  <w:r>
                    <w:rPr>
                      <w:rFonts w:ascii="Arial" w:hAnsi="Arial" w:cs="Arial"/>
                      <w:szCs w:val="18"/>
                    </w:rPr>
                    <w:t>R</w:t>
                  </w:r>
                  <w:r w:rsidR="005856D8" w:rsidRPr="00F26780">
                    <w:rPr>
                      <w:rFonts w:ascii="Arial" w:hAnsi="Arial" w:cs="Arial"/>
                      <w:szCs w:val="18"/>
                    </w:rPr>
                    <w:t>ound steak</w:t>
                  </w:r>
                </w:p>
                <w:p w14:paraId="49F48A9B" w14:textId="39BF099E" w:rsidR="005856D8" w:rsidRPr="00F26780" w:rsidRDefault="004079F1" w:rsidP="005856D8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856"/>
                    <w:rPr>
                      <w:rFonts w:ascii="Arial" w:hAnsi="Arial" w:cs="Arial"/>
                      <w:szCs w:val="18"/>
                    </w:rPr>
                  </w:pPr>
                  <w:r>
                    <w:rPr>
                      <w:rFonts w:ascii="Arial" w:hAnsi="Arial" w:cs="Arial"/>
                      <w:szCs w:val="18"/>
                    </w:rPr>
                    <w:t>C</w:t>
                  </w:r>
                  <w:r w:rsidR="005856D8" w:rsidRPr="00F26780">
                    <w:rPr>
                      <w:rFonts w:ascii="Arial" w:hAnsi="Arial" w:cs="Arial"/>
                      <w:szCs w:val="18"/>
                    </w:rPr>
                    <w:t>ube steak</w:t>
                  </w:r>
                </w:p>
                <w:p w14:paraId="457629EF" w14:textId="759D1BF5" w:rsidR="005856D8" w:rsidRDefault="005856D8" w:rsidP="005856D8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856"/>
                    <w:rPr>
                      <w:rFonts w:ascii="Arial" w:hAnsi="Arial" w:cs="Arial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szCs w:val="18"/>
                    </w:rPr>
                    <w:t xml:space="preserve">Roast </w:t>
                  </w:r>
                  <w:r w:rsidRPr="00137496">
                    <w:rPr>
                      <w:rFonts w:ascii="Arial" w:hAnsi="Arial" w:cs="Arial"/>
                      <w:b/>
                      <w:bCs/>
                      <w:szCs w:val="18"/>
                      <w:u w:val="single"/>
                    </w:rPr>
                    <w:t>upon request</w:t>
                  </w:r>
                </w:p>
                <w:p w14:paraId="11194700" w14:textId="3AFEC95B" w:rsidR="002077C9" w:rsidRPr="00F26780" w:rsidRDefault="002077C9" w:rsidP="005856D8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856"/>
                    <w:rPr>
                      <w:rFonts w:ascii="Arial" w:hAnsi="Arial" w:cs="Arial"/>
                      <w:szCs w:val="18"/>
                    </w:rPr>
                  </w:pPr>
                  <w:r>
                    <w:rPr>
                      <w:rFonts w:ascii="Arial" w:hAnsi="Arial" w:cs="Arial"/>
                      <w:szCs w:val="18"/>
                    </w:rPr>
                    <w:t>Burger usually 10%</w:t>
                  </w:r>
                </w:p>
                <w:p w14:paraId="6133968E" w14:textId="76A510BE" w:rsidR="005856D8" w:rsidRPr="00F26780" w:rsidRDefault="005856D8" w:rsidP="00F26780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856"/>
                    <w:rPr>
                      <w:rFonts w:ascii="Arial" w:hAnsi="Arial" w:cs="Arial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szCs w:val="18"/>
                    </w:rPr>
                    <w:t xml:space="preserve">Suet </w:t>
                  </w:r>
                  <w:r w:rsidR="002077C9">
                    <w:rPr>
                      <w:rFonts w:ascii="Arial" w:hAnsi="Arial" w:cs="Arial"/>
                      <w:szCs w:val="18"/>
                    </w:rPr>
                    <w:t>at or over</w:t>
                  </w:r>
                  <w:r w:rsidRPr="00F26780">
                    <w:rPr>
                      <w:rFonts w:ascii="Arial" w:hAnsi="Arial" w:cs="Arial"/>
                      <w:szCs w:val="18"/>
                    </w:rPr>
                    <w:t xml:space="preserve"> 20%</w:t>
                  </w:r>
                  <w:r w:rsidR="002077C9">
                    <w:rPr>
                      <w:rFonts w:ascii="Arial" w:hAnsi="Arial" w:cs="Arial"/>
                      <w:szCs w:val="18"/>
                    </w:rPr>
                    <w:t xml:space="preserve"> </w:t>
                  </w:r>
                  <w:r w:rsidR="004079F1">
                    <w:rPr>
                      <w:rFonts w:ascii="Arial" w:hAnsi="Arial" w:cs="Arial"/>
                      <w:szCs w:val="18"/>
                    </w:rPr>
                    <w:t>additional</w:t>
                  </w:r>
                  <w:r w:rsidR="002077C9">
                    <w:rPr>
                      <w:rFonts w:ascii="Arial" w:hAnsi="Arial" w:cs="Arial"/>
                      <w:szCs w:val="18"/>
                    </w:rPr>
                    <w:t xml:space="preserve"> fee</w:t>
                  </w:r>
                </w:p>
                <w:p w14:paraId="6B8BF9B0" w14:textId="77777777" w:rsidR="004079F1" w:rsidRDefault="005856D8" w:rsidP="005856D8">
                  <w:pPr>
                    <w:pStyle w:val="SectionHeading2"/>
                    <w:numPr>
                      <w:ilvl w:val="0"/>
                      <w:numId w:val="7"/>
                    </w:numPr>
                    <w:spacing w:before="0" w:after="0" w:line="240" w:lineRule="auto"/>
                    <w:ind w:left="40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All hides belong to Tizer Meats unless buy </w:t>
                  </w:r>
                </w:p>
                <w:p w14:paraId="1323B289" w14:textId="4A5D66B8" w:rsidR="005856D8" w:rsidRPr="00F26780" w:rsidRDefault="004079F1" w:rsidP="004079F1">
                  <w:pPr>
                    <w:pStyle w:val="SectionHeading2"/>
                    <w:spacing w:before="0" w:after="0" w:line="240" w:lineRule="auto"/>
                    <w:ind w:left="4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    </w:t>
                  </w:r>
                  <w:r w:rsidR="005856D8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back is arranged. </w:t>
                  </w:r>
                </w:p>
                <w:p w14:paraId="5B84E94A" w14:textId="739DC3C9" w:rsidR="005856D8" w:rsidRPr="00F26780" w:rsidRDefault="005856D8" w:rsidP="005856D8">
                  <w:pPr>
                    <w:pStyle w:val="SectionHeading2"/>
                    <w:numPr>
                      <w:ilvl w:val="1"/>
                      <w:numId w:val="7"/>
                    </w:numPr>
                    <w:spacing w:before="0" w:after="0" w:line="240" w:lineRule="auto"/>
                    <w:ind w:left="85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Buffalo </w:t>
                  </w:r>
                  <w:r w:rsidR="00D744FD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……………………</w:t>
                  </w: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$20.00</w:t>
                  </w:r>
                </w:p>
                <w:p w14:paraId="14F6AC94" w14:textId="77777777" w:rsidR="005856D8" w:rsidRPr="00F26780" w:rsidRDefault="00D744FD" w:rsidP="005856D8">
                  <w:pPr>
                    <w:pStyle w:val="SectionHeading2"/>
                    <w:numPr>
                      <w:ilvl w:val="1"/>
                      <w:numId w:val="7"/>
                    </w:numPr>
                    <w:spacing w:before="0" w:after="0" w:line="240" w:lineRule="auto"/>
                    <w:ind w:left="85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Elk/Moose ……………</w:t>
                  </w:r>
                  <w:proofErr w:type="gramStart"/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…..</w:t>
                  </w:r>
                  <w:proofErr w:type="gramEnd"/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</w:t>
                  </w:r>
                  <w:r w:rsidR="005856D8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$15</w:t>
                  </w: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.00</w:t>
                  </w:r>
                </w:p>
                <w:p w14:paraId="5647646F" w14:textId="3517C6EF" w:rsidR="005856D8" w:rsidRPr="00F26780" w:rsidRDefault="00D744FD" w:rsidP="005856D8">
                  <w:pPr>
                    <w:pStyle w:val="SectionHeading2"/>
                    <w:numPr>
                      <w:ilvl w:val="1"/>
                      <w:numId w:val="7"/>
                    </w:numPr>
                    <w:spacing w:before="0" w:after="0" w:line="240" w:lineRule="auto"/>
                    <w:ind w:left="85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Deer ……………………… </w:t>
                  </w:r>
                  <w:r w:rsidR="005856D8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$10</w:t>
                  </w: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.00</w:t>
                  </w:r>
                </w:p>
                <w:p w14:paraId="0BE4D8C9" w14:textId="39FA3A9D" w:rsidR="005856D8" w:rsidRPr="00F26780" w:rsidRDefault="00D744FD" w:rsidP="00F26780">
                  <w:pPr>
                    <w:pStyle w:val="SectionHeading2"/>
                    <w:numPr>
                      <w:ilvl w:val="1"/>
                      <w:numId w:val="7"/>
                    </w:numPr>
                    <w:spacing w:before="0" w:after="0" w:line="240" w:lineRule="auto"/>
                    <w:ind w:left="85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Antelope …………………... </w:t>
                  </w:r>
                  <w:r w:rsidR="005856D8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$7</w:t>
                  </w: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.00</w:t>
                  </w:r>
                </w:p>
                <w:p w14:paraId="655D3E0E" w14:textId="0BEAE587" w:rsidR="00D744FD" w:rsidRPr="00F26780" w:rsidRDefault="005856D8" w:rsidP="005856D8">
                  <w:pPr>
                    <w:pStyle w:val="SectionHeading2"/>
                    <w:numPr>
                      <w:ilvl w:val="0"/>
                      <w:numId w:val="7"/>
                    </w:numPr>
                    <w:spacing w:before="0" w:after="0" w:line="240" w:lineRule="auto"/>
                    <w:ind w:left="40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Antlers/Horns </w:t>
                  </w:r>
                  <w:r w:rsidR="00D744FD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You Want Back</w:t>
                  </w:r>
                </w:p>
                <w:p w14:paraId="624D0520" w14:textId="1FD51562" w:rsidR="000970DB" w:rsidRDefault="00D744FD" w:rsidP="00F26780">
                  <w:pPr>
                    <w:pStyle w:val="SectionHeading2"/>
                    <w:numPr>
                      <w:ilvl w:val="1"/>
                      <w:numId w:val="7"/>
                    </w:numPr>
                    <w:spacing w:before="0" w:after="0" w:line="240" w:lineRule="auto"/>
                    <w:ind w:left="85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T</w:t>
                  </w:r>
                  <w:r w:rsidR="005856D8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aken </w:t>
                  </w:r>
                  <w:r w:rsidR="00032EE1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horns or head </w:t>
                  </w:r>
                  <w:r w:rsidR="005856D8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with you </w:t>
                  </w:r>
                  <w:r w:rsidR="00032EE1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at </w:t>
                  </w:r>
                  <w:r w:rsidR="00137496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the </w:t>
                  </w:r>
                  <w:r w:rsidR="00032EE1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time </w:t>
                  </w:r>
                </w:p>
                <w:p w14:paraId="45229147" w14:textId="52B6B10F" w:rsidR="005856D8" w:rsidRPr="00F26780" w:rsidRDefault="00032EE1" w:rsidP="000970DB">
                  <w:pPr>
                    <w:pStyle w:val="SectionHeading2"/>
                    <w:spacing w:before="0" w:after="0" w:line="240" w:lineRule="auto"/>
                    <w:ind w:left="85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of</w:t>
                  </w:r>
                  <w:r w:rsidR="005856D8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</w:t>
                  </w:r>
                  <w:r w:rsidR="00137496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drop-off</w:t>
                  </w:r>
                </w:p>
                <w:p w14:paraId="58152389" w14:textId="1D640C1B" w:rsidR="000970DB" w:rsidRDefault="005856D8" w:rsidP="00F26780">
                  <w:pPr>
                    <w:pStyle w:val="SectionHeading2"/>
                    <w:numPr>
                      <w:ilvl w:val="0"/>
                      <w:numId w:val="7"/>
                    </w:numPr>
                    <w:spacing w:before="0" w:after="0" w:line="240" w:lineRule="auto"/>
                    <w:ind w:left="40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Beetle </w:t>
                  </w:r>
                  <w:r w:rsidR="004079F1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c</w:t>
                  </w: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leaned </w:t>
                  </w:r>
                  <w:r w:rsidR="004079F1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o</w:t>
                  </w: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rders must be pre-</w:t>
                  </w:r>
                  <w:r w:rsidR="00F26780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paid</w:t>
                  </w: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and </w:t>
                  </w:r>
                </w:p>
                <w:p w14:paraId="5A2C23BD" w14:textId="6FD3EFAF" w:rsidR="00F26780" w:rsidRPr="00F26780" w:rsidRDefault="005856D8" w:rsidP="000970DB">
                  <w:pPr>
                    <w:pStyle w:val="SectionHeading2"/>
                    <w:spacing w:before="0" w:after="0" w:line="240" w:lineRule="auto"/>
                    <w:ind w:left="40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skull </w:t>
                  </w:r>
                  <w:r w:rsidR="00F26780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must be </w:t>
                  </w:r>
                  <w:r w:rsidR="0054096F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tagged and</w:t>
                  </w:r>
                  <w:r w:rsidR="00F26780"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</w:t>
                  </w:r>
                  <w:r w:rsidRP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identified</w:t>
                  </w:r>
                </w:p>
                <w:p w14:paraId="6A63E66B" w14:textId="77777777" w:rsidR="00F26780" w:rsidRPr="00F26780" w:rsidRDefault="00F26780" w:rsidP="00F26780">
                  <w:pPr>
                    <w:pStyle w:val="SectionHeading2"/>
                    <w:numPr>
                      <w:ilvl w:val="0"/>
                      <w:numId w:val="7"/>
                    </w:numPr>
                    <w:spacing w:before="0" w:after="0" w:line="240" w:lineRule="auto"/>
                    <w:ind w:left="40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All meat vacuum sealed</w:t>
                  </w:r>
                </w:p>
                <w:p w14:paraId="2A075AA0" w14:textId="4A34AC6C" w:rsidR="004079F1" w:rsidRDefault="004079F1" w:rsidP="00F26780">
                  <w:pPr>
                    <w:pStyle w:val="SectionHeading2"/>
                    <w:numPr>
                      <w:ilvl w:val="0"/>
                      <w:numId w:val="7"/>
                    </w:numPr>
                    <w:spacing w:before="0" w:after="0" w:line="240" w:lineRule="auto"/>
                    <w:ind w:left="40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Must </w:t>
                  </w:r>
                  <w:r w:rsidR="00137496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pay</w:t>
                  </w: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50% of processing fees at time of </w:t>
                  </w:r>
                </w:p>
                <w:p w14:paraId="158B9222" w14:textId="14A0972A" w:rsidR="00F26780" w:rsidRPr="00F26780" w:rsidRDefault="004079F1" w:rsidP="004079F1">
                  <w:pPr>
                    <w:pStyle w:val="SectionHeading2"/>
                    <w:spacing w:before="0" w:after="0" w:line="240" w:lineRule="auto"/>
                    <w:ind w:left="4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    drop off</w:t>
                  </w:r>
                </w:p>
                <w:p w14:paraId="2671CE1D" w14:textId="658B1C5A" w:rsidR="00F26780" w:rsidRPr="00F26780" w:rsidRDefault="00F26780" w:rsidP="00F26780">
                  <w:pPr>
                    <w:pStyle w:val="SectionHeading2"/>
                    <w:numPr>
                      <w:ilvl w:val="0"/>
                      <w:numId w:val="7"/>
                    </w:numPr>
                    <w:spacing w:before="0" w:after="0" w:line="240" w:lineRule="auto"/>
                    <w:ind w:left="40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No stew meat, liver</w:t>
                  </w:r>
                  <w:r w:rsidR="009A2B2F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,</w:t>
                  </w: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or heart</w:t>
                  </w:r>
                </w:p>
                <w:p w14:paraId="76FCE501" w14:textId="22879D34" w:rsidR="00F26780" w:rsidRDefault="00F26780" w:rsidP="00F26780">
                  <w:pPr>
                    <w:pStyle w:val="SectionHeading2"/>
                    <w:numPr>
                      <w:ilvl w:val="0"/>
                      <w:numId w:val="7"/>
                    </w:numPr>
                    <w:spacing w:before="0" w:after="0" w:line="240" w:lineRule="auto"/>
                    <w:ind w:left="40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Thawing fee …………………</w:t>
                  </w:r>
                  <w:proofErr w:type="gramStart"/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…..</w:t>
                  </w:r>
                  <w:proofErr w:type="gramEnd"/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$</w:t>
                  </w:r>
                  <w:r w:rsidR="00AA3D7B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25</w:t>
                  </w: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.00</w:t>
                  </w:r>
                </w:p>
                <w:p w14:paraId="5EEA5996" w14:textId="4455B50C" w:rsidR="00F26780" w:rsidRDefault="00F26780" w:rsidP="00F26780">
                  <w:pPr>
                    <w:pStyle w:val="SectionHeading2"/>
                    <w:numPr>
                      <w:ilvl w:val="0"/>
                      <w:numId w:val="7"/>
                    </w:numPr>
                    <w:spacing w:before="0" w:after="0" w:line="240" w:lineRule="auto"/>
                    <w:ind w:left="40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Excessively dirty …………</w:t>
                  </w:r>
                  <w:proofErr w:type="gramStart"/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…..</w:t>
                  </w:r>
                  <w:proofErr w:type="gramEnd"/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… $</w:t>
                  </w:r>
                  <w:r w:rsidR="0054096F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20</w:t>
                  </w: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.00</w:t>
                  </w:r>
                </w:p>
                <w:p w14:paraId="5F7BC401" w14:textId="2ADC53F8" w:rsidR="00F26780" w:rsidRDefault="00F26780" w:rsidP="00F26780">
                  <w:pPr>
                    <w:pStyle w:val="SectionHeading2"/>
                    <w:numPr>
                      <w:ilvl w:val="0"/>
                      <w:numId w:val="7"/>
                    </w:numPr>
                    <w:spacing w:before="0" w:after="0" w:line="240" w:lineRule="auto"/>
                    <w:ind w:left="40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Rush Fee:</w:t>
                  </w:r>
                </w:p>
                <w:p w14:paraId="2A1B4583" w14:textId="0771B67F" w:rsidR="00F26780" w:rsidRDefault="00F26780" w:rsidP="00F26780">
                  <w:pPr>
                    <w:pStyle w:val="SectionHeading2"/>
                    <w:numPr>
                      <w:ilvl w:val="1"/>
                      <w:numId w:val="7"/>
                    </w:numPr>
                    <w:spacing w:before="0" w:after="0" w:line="240" w:lineRule="auto"/>
                    <w:ind w:left="76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1-2 days …. </w:t>
                  </w:r>
                  <w:r w:rsidR="009B0688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…</w:t>
                  </w:r>
                  <w:r w:rsidR="00203279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……</w:t>
                  </w:r>
                  <w:r w:rsidR="009B0688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……</w:t>
                  </w:r>
                  <w:r w:rsidR="00203279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double fee</w:t>
                  </w:r>
                </w:p>
                <w:p w14:paraId="386E8729" w14:textId="57C7E46D" w:rsidR="009A2B2F" w:rsidRDefault="009A2B2F" w:rsidP="009A2B2F">
                  <w:pPr>
                    <w:pStyle w:val="SectionHeading2"/>
                    <w:numPr>
                      <w:ilvl w:val="1"/>
                      <w:numId w:val="7"/>
                    </w:numPr>
                    <w:spacing w:before="0" w:after="0" w:line="240" w:lineRule="auto"/>
                    <w:ind w:left="76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Big Game </w:t>
                  </w:r>
                  <w:r w:rsid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3 days </w:t>
                  </w:r>
                  <w:proofErr w:type="gramStart"/>
                  <w:r w:rsid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+ .</w:t>
                  </w:r>
                  <w:proofErr w:type="gramEnd"/>
                  <w:r w:rsid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……… $</w:t>
                  </w:r>
                  <w:r w:rsidR="00203279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1</w:t>
                  </w: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50</w:t>
                  </w:r>
                  <w:r w:rsidR="00F26780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.00</w:t>
                  </w:r>
                </w:p>
                <w:p w14:paraId="3EE5D7F4" w14:textId="681F6D04" w:rsidR="009A2B2F" w:rsidRPr="009A2B2F" w:rsidRDefault="009A2B2F" w:rsidP="009A2B2F">
                  <w:pPr>
                    <w:pStyle w:val="SectionHeading2"/>
                    <w:numPr>
                      <w:ilvl w:val="1"/>
                      <w:numId w:val="7"/>
                    </w:numPr>
                    <w:spacing w:before="0" w:after="0" w:line="240" w:lineRule="auto"/>
                    <w:ind w:left="766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Small Game 3 days + ……... $75.00</w:t>
                  </w:r>
                </w:p>
                <w:p w14:paraId="73107A71" w14:textId="68CD90DB" w:rsidR="00007663" w:rsidRDefault="009A2B2F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1312" behindDoc="0" locked="0" layoutInCell="1" allowOverlap="1" wp14:anchorId="0B3C5D88" wp14:editId="74684283">
                            <wp:simplePos x="0" y="0"/>
                            <wp:positionH relativeFrom="column">
                              <wp:posOffset>325451</wp:posOffset>
                            </wp:positionH>
                            <wp:positionV relativeFrom="paragraph">
                              <wp:posOffset>363855</wp:posOffset>
                            </wp:positionV>
                            <wp:extent cx="1973580" cy="243840"/>
                            <wp:effectExtent l="0" t="0" r="26670" b="22860"/>
                            <wp:wrapSquare wrapText="bothSides"/>
                            <wp:docPr id="217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73580" cy="2438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8629457" w14:textId="4A753C2F" w:rsidR="0025034E" w:rsidRDefault="0025034E" w:rsidP="0025034E">
                                        <w:pPr>
                                          <w:jc w:val="center"/>
                                        </w:pPr>
                                        <w:r w:rsidRPr="00137496">
                                          <w:t xml:space="preserve">Effective </w:t>
                                        </w:r>
                                        <w:r w:rsidR="00137496" w:rsidRPr="00137496">
                                          <w:t>9/28</w:t>
                                        </w:r>
                                        <w:r w:rsidR="001B79D8" w:rsidRPr="00137496">
                                          <w:t>/202</w:t>
                                        </w:r>
                                        <w:r w:rsidR="00137496" w:rsidRPr="00137496"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B3C5D88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margin-left:25.65pt;margin-top:28.65pt;width:155.4pt;height:19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">
                            <v:textbox>
                              <w:txbxContent>
                                <w:p w14:paraId="78629457" w14:textId="4A753C2F" w:rsidR="0025034E" w:rsidRDefault="0025034E" w:rsidP="0025034E">
                                  <w:pPr>
                                    <w:jc w:val="center"/>
                                  </w:pPr>
                                  <w:r w:rsidRPr="00137496">
                                    <w:t xml:space="preserve">Effective </w:t>
                                  </w:r>
                                  <w:r w:rsidR="00137496" w:rsidRPr="00137496">
                                    <w:t>9/28</w:t>
                                  </w:r>
                                  <w:r w:rsidR="001B79D8" w:rsidRPr="00137496">
                                    <w:t>/202</w:t>
                                  </w:r>
                                  <w:r w:rsidR="00137496" w:rsidRPr="00137496">
                                    <w:t>6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</w:p>
              </w:tc>
            </w:tr>
            <w:tr w:rsidR="00007663" w14:paraId="5A6C7337" w14:textId="77777777" w:rsidTr="009F13F0">
              <w:trPr>
                <w:trHeight w:hRule="exact" w:val="2904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PlainTable41"/>
                    <w:tblW w:w="4873" w:type="dxa"/>
                    <w:tblInd w:w="2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548"/>
                    <w:gridCol w:w="342"/>
                    <w:gridCol w:w="2983"/>
                  </w:tblGrid>
                  <w:tr w:rsidR="00007663" w14:paraId="1990EE4D" w14:textId="77777777" w:rsidTr="009F13F0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1406"/>
                    </w:trPr>
                    <w:tc>
                      <w:tcPr>
                        <w:tcW w:w="1588" w:type="pct"/>
                        <w:vAlign w:val="center"/>
                      </w:tcPr>
                      <w:p w14:paraId="6E2D2F76" w14:textId="77777777" w:rsidR="00007663" w:rsidRDefault="00E408FB">
                        <w:pPr>
                          <w:pStyle w:val="NoSpacing"/>
                        </w:pPr>
                        <w:r>
                          <w:rPr>
                            <w:noProof/>
                            <w:lang w:eastAsia="en-US"/>
                          </w:rPr>
                          <w:drawing>
                            <wp:inline distT="0" distB="0" distL="0" distR="0" wp14:anchorId="255B2899" wp14:editId="353148FA">
                              <wp:extent cx="541324" cy="541324"/>
                              <wp:effectExtent l="0" t="0" r="0" b="0"/>
                              <wp:docPr id="20" name="Picture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Picture 20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41324" cy="54132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51" w:type="pct"/>
                        <w:vAlign w:val="center"/>
                      </w:tcPr>
                      <w:p w14:paraId="5682B867" w14:textId="77777777" w:rsidR="00007663" w:rsidRDefault="00007663"/>
                    </w:tc>
                    <w:tc>
                      <w:tcPr>
                        <w:tcW w:w="3061" w:type="pct"/>
                        <w:vAlign w:val="center"/>
                      </w:tcPr>
                      <w:sdt>
                        <w:sdtPr>
                          <w:alias w:val="Company"/>
                          <w:tag w:val=""/>
                          <w:id w:val="-108818510"/>
                          <w:placeholder>
                            <w:docPart w:val="6B3149E2865B45FBB0EA714790BA6100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6FE92F0B" w14:textId="647908C8" w:rsidR="00007663" w:rsidRDefault="002077C9">
                            <w:pPr>
                              <w:pStyle w:val="Company"/>
                            </w:pPr>
                            <w:r>
                              <w:t>Tizer Meats - Wild Game Processing</w:t>
                            </w:r>
                          </w:p>
                        </w:sdtContent>
                      </w:sdt>
                      <w:p w14:paraId="5FBE9ADA" w14:textId="77777777" w:rsidR="00007663" w:rsidRDefault="00171064">
                        <w:pPr>
                          <w:pStyle w:val="Footer"/>
                        </w:pPr>
                        <w:r>
                          <w:t>3558 Tizer Rd</w:t>
                        </w:r>
                      </w:p>
                      <w:p w14:paraId="2E477FBA" w14:textId="77777777" w:rsidR="00007663" w:rsidRDefault="00171064">
                        <w:pPr>
                          <w:pStyle w:val="Footer"/>
                          <w:rPr>
                            <w:b w:val="0"/>
                            <w:bCs w:val="0"/>
                          </w:rPr>
                        </w:pPr>
                        <w:r>
                          <w:t>Helena, MT  59602</w:t>
                        </w:r>
                      </w:p>
                      <w:p w14:paraId="07FBD6F1" w14:textId="77777777" w:rsidR="001144B0" w:rsidRDefault="001144B0">
                        <w:pPr>
                          <w:pStyle w:val="Footer"/>
                          <w:rPr>
                            <w:b w:val="0"/>
                            <w:bCs w:val="0"/>
                          </w:rPr>
                        </w:pPr>
                        <w:r>
                          <w:t>406-442-3096</w:t>
                        </w:r>
                      </w:p>
                      <w:p w14:paraId="6371A341" w14:textId="77777777" w:rsidR="001144B0" w:rsidRDefault="001144B0">
                        <w:pPr>
                          <w:pStyle w:val="Footer"/>
                        </w:pPr>
                        <w:r>
                          <w:t>www.tizermeats.com</w:t>
                        </w:r>
                      </w:p>
                    </w:tc>
                  </w:tr>
                  <w:tr w:rsidR="00171064" w14:paraId="2C23133A" w14:textId="77777777" w:rsidTr="009F13F0">
                    <w:trPr>
                      <w:trHeight w:val="226"/>
                    </w:trPr>
                    <w:tc>
                      <w:tcPr>
                        <w:tcW w:w="1588" w:type="pct"/>
                        <w:vAlign w:val="center"/>
                      </w:tcPr>
                      <w:p w14:paraId="6812B2D9" w14:textId="77777777" w:rsidR="00171064" w:rsidRDefault="00171064">
                        <w:pPr>
                          <w:pStyle w:val="NoSpacing"/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351" w:type="pct"/>
                        <w:vAlign w:val="center"/>
                      </w:tcPr>
                      <w:p w14:paraId="3064157C" w14:textId="77777777" w:rsidR="00171064" w:rsidRDefault="00171064"/>
                    </w:tc>
                    <w:tc>
                      <w:tcPr>
                        <w:tcW w:w="3061" w:type="pct"/>
                        <w:vAlign w:val="center"/>
                      </w:tcPr>
                      <w:p w14:paraId="0A990A0C" w14:textId="77777777" w:rsidR="00171064" w:rsidRDefault="00171064">
                        <w:pPr>
                          <w:pStyle w:val="Company"/>
                        </w:pPr>
                      </w:p>
                    </w:tc>
                  </w:tr>
                </w:tbl>
                <w:p w14:paraId="58A559A2" w14:textId="46CB9027" w:rsidR="00007663" w:rsidRDefault="00007663"/>
              </w:tc>
            </w:tr>
          </w:tbl>
          <w:p w14:paraId="0D8CFD3E" w14:textId="77777777" w:rsidR="00007663" w:rsidRDefault="00007663"/>
        </w:tc>
        <w:tc>
          <w:tcPr>
            <w:tcW w:w="735" w:type="dxa"/>
          </w:tcPr>
          <w:p w14:paraId="74DBFB74" w14:textId="46621196" w:rsidR="00007663" w:rsidRDefault="00007663"/>
        </w:tc>
        <w:tc>
          <w:tcPr>
            <w:tcW w:w="735" w:type="dxa"/>
          </w:tcPr>
          <w:p w14:paraId="364A795E" w14:textId="7640565D" w:rsidR="00007663" w:rsidRDefault="00007663"/>
        </w:tc>
        <w:tc>
          <w:tcPr>
            <w:tcW w:w="3935" w:type="dxa"/>
          </w:tcPr>
          <w:tbl>
            <w:tblPr>
              <w:tblStyle w:val="TableLayout"/>
              <w:tblW w:w="4307" w:type="dxa"/>
              <w:tblLayout w:type="fixed"/>
              <w:tblLook w:val="04A0" w:firstRow="1" w:lastRow="0" w:firstColumn="1" w:lastColumn="0" w:noHBand="0" w:noVBand="1"/>
            </w:tblPr>
            <w:tblGrid>
              <w:gridCol w:w="4307"/>
            </w:tblGrid>
            <w:tr w:rsidR="00007663" w14:paraId="6198FB53" w14:textId="77777777" w:rsidTr="009F13F0">
              <w:trPr>
                <w:trHeight w:hRule="exact" w:val="5808"/>
              </w:trPr>
              <w:tc>
                <w:tcPr>
                  <w:tcW w:w="5000" w:type="pct"/>
                </w:tcPr>
                <w:p w14:paraId="621ED819" w14:textId="1AE8C3A8" w:rsidR="00007663" w:rsidRDefault="009F13F0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27DCEE21" wp14:editId="09619E12">
                            <wp:simplePos x="0" y="0"/>
                            <wp:positionH relativeFrom="column">
                              <wp:posOffset>-635</wp:posOffset>
                            </wp:positionH>
                            <wp:positionV relativeFrom="paragraph">
                              <wp:posOffset>3686175</wp:posOffset>
                            </wp:positionV>
                            <wp:extent cx="2524125" cy="281940"/>
                            <wp:effectExtent l="0" t="0" r="28575" b="22860"/>
                            <wp:wrapNone/>
                            <wp:docPr id="10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24125" cy="2819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0D4E948" w14:textId="764BFFBB" w:rsidR="00137496" w:rsidRPr="00137496" w:rsidRDefault="00137496" w:rsidP="00137496">
                                        <w:pPr>
                                          <w:jc w:val="center"/>
                                          <w:rPr>
                                            <w:sz w:val="20"/>
                                          </w:rPr>
                                        </w:pPr>
                                        <w:r w:rsidRPr="00137496">
                                          <w:rPr>
                                            <w:sz w:val="20"/>
                                          </w:rPr>
                                          <w:t>Effective 9/28/2026</w:t>
                                        </w:r>
                                      </w:p>
                                      <w:p w14:paraId="1A3E458B" w14:textId="3306531D" w:rsidR="00B0560E" w:rsidRDefault="00B0560E" w:rsidP="00B0560E">
                                        <w:pPr>
                                          <w:jc w:val="center"/>
                                        </w:pPr>
                                      </w:p>
                                      <w:p w14:paraId="36C16B85" w14:textId="643D2EEE" w:rsidR="0025034E" w:rsidRDefault="0025034E" w:rsidP="0025034E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DCEE21" id="_x0000_s1027" type="#_x0000_t202" style="position:absolute;margin-left:-.05pt;margin-top:290.25pt;width:198.75pt;height:22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">
                            <v:textbox>
                              <w:txbxContent>
                                <w:p w14:paraId="70D4E948" w14:textId="764BFFBB" w:rsidR="00137496" w:rsidRPr="00137496" w:rsidRDefault="00137496" w:rsidP="00137496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137496">
                                    <w:rPr>
                                      <w:sz w:val="20"/>
                                    </w:rPr>
                                    <w:t>Effective 9/28/2026</w:t>
                                  </w:r>
                                </w:p>
                                <w:p w14:paraId="1A3E458B" w14:textId="3306531D" w:rsidR="00B0560E" w:rsidRDefault="00B0560E" w:rsidP="00B0560E">
                                  <w:pPr>
                                    <w:jc w:val="center"/>
                                  </w:pPr>
                                </w:p>
                                <w:p w14:paraId="36C16B85" w14:textId="643D2EEE" w:rsidR="0025034E" w:rsidRDefault="0025034E" w:rsidP="0025034E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CD6E52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3EC97F07" wp14:editId="5A528AD9">
                            <wp:extent cx="2524125" cy="4043680"/>
                            <wp:effectExtent l="0" t="0" r="9525" b="0"/>
                            <wp:docPr id="5" name="Group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2524125" cy="4043680"/>
                                      <a:chOff x="3" y="0"/>
                                      <a:chExt cx="24409" cy="40436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6" name="Picture 1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25043" r="25043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" y="0"/>
                                        <a:ext cx="24409" cy="3667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pic:spPr>
                                  </pic:pic>
                                  <wps:wsp>
                                    <wps:cNvPr id="7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" y="36677"/>
                                        <a:ext cx="24409" cy="3759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19DAF42B" w14:textId="42DE10C2" w:rsidR="00914A5C" w:rsidRPr="00914A5C" w:rsidRDefault="00914A5C" w:rsidP="00914A5C">
                                          <w:pPr>
                                            <w:rPr>
                                              <w:szCs w:val="18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3EC97F07" id="Group 3" o:spid="_x0000_s1028" style="width:198.75pt;height:318.4pt;mso-position-horizontal-relative:char;mso-position-vertical-relative:line" coordorigin="3" coordsize="24409,404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Picture 16" o:spid="_x0000_s1029" type="#_x0000_t75" style="position:absolute;left:3;width:24409;height:36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">
                              <v:imagedata r:id="rId13" o:title="" cropleft="16412f" cropright="16412f"/>
                            </v:shape>
                            <v:shape id="_x0000_s1030" type="#_x0000_t202" style="position:absolute;left:3;top:36677;width:24409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            <v:textbox>
                                <w:txbxContent>
                                  <w:p w14:paraId="19DAF42B" w14:textId="42DE10C2" w:rsidR="00914A5C" w:rsidRPr="00914A5C" w:rsidRDefault="00914A5C" w:rsidP="00914A5C">
                                    <w:pPr>
                                      <w:rPr>
                                        <w:szCs w:val="18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w10:anchorlock/>
                          </v:group>
                        </w:pict>
                      </mc:Fallback>
                    </mc:AlternateContent>
                  </w:r>
                </w:p>
                <w:p w14:paraId="545525D3" w14:textId="77777777" w:rsidR="00007663" w:rsidRDefault="00007663"/>
              </w:tc>
            </w:tr>
            <w:tr w:rsidR="00007663" w14:paraId="0BBE58C9" w14:textId="77777777" w:rsidTr="009F13F0">
              <w:trPr>
                <w:trHeight w:hRule="exact" w:val="363"/>
              </w:trPr>
              <w:tc>
                <w:tcPr>
                  <w:tcW w:w="5000" w:type="pct"/>
                </w:tcPr>
                <w:p w14:paraId="44EE79AA" w14:textId="698E809C" w:rsidR="00007663" w:rsidRDefault="00007663"/>
              </w:tc>
            </w:tr>
            <w:tr w:rsidR="00007663" w14:paraId="3C64DA63" w14:textId="77777777" w:rsidTr="000970DB">
              <w:trPr>
                <w:trHeight w:hRule="exact" w:val="2655"/>
              </w:trPr>
              <w:sdt>
                <w:sdtPr>
                  <w:alias w:val="Company"/>
                  <w:tag w:val=""/>
                  <w:id w:val="1274751255"/>
                  <w:placeholder>
                    <w:docPart w:val="6B3149E2865B45FBB0EA714790BA6100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C45238" w:themeFill="accent1"/>
                    </w:tcPr>
                    <w:p w14:paraId="2060CB52" w14:textId="7D327BA5" w:rsidR="00007663" w:rsidRDefault="002077C9" w:rsidP="00171064">
                      <w:pPr>
                        <w:pStyle w:val="Title"/>
                        <w:jc w:val="center"/>
                      </w:pPr>
                      <w:r w:rsidRPr="002077C9">
                        <w:t>Tizer Meats - Wild Game Processing</w:t>
                      </w:r>
                    </w:p>
                  </w:tc>
                </w:sdtContent>
              </w:sdt>
            </w:tr>
            <w:tr w:rsidR="00007663" w14:paraId="2BAD4059" w14:textId="77777777" w:rsidTr="000970DB">
              <w:trPr>
                <w:trHeight w:hRule="exact" w:val="1890"/>
              </w:trPr>
              <w:tc>
                <w:tcPr>
                  <w:tcW w:w="5000" w:type="pct"/>
                  <w:shd w:val="clear" w:color="auto" w:fill="C45238" w:themeFill="accent1"/>
                  <w:vAlign w:val="bottom"/>
                </w:tcPr>
                <w:p w14:paraId="041ADA64" w14:textId="77777777" w:rsidR="005C553B" w:rsidRDefault="005C553B" w:rsidP="005C553B">
                  <w:pPr>
                    <w:pStyle w:val="Subtitle"/>
                    <w:spacing w:after="0"/>
                    <w:jc w:val="center"/>
                  </w:pPr>
                  <w:r>
                    <w:t>355</w:t>
                  </w:r>
                  <w:r w:rsidR="001144B0">
                    <w:t>8</w:t>
                  </w:r>
                  <w:r>
                    <w:t xml:space="preserve"> Tizer Rd. Helena, </w:t>
                  </w:r>
                </w:p>
                <w:p w14:paraId="1538DA50" w14:textId="77777777" w:rsidR="001144B0" w:rsidRDefault="005C553B" w:rsidP="001144B0">
                  <w:pPr>
                    <w:pStyle w:val="Subtitle"/>
                    <w:spacing w:after="0"/>
                    <w:jc w:val="center"/>
                  </w:pPr>
                  <w:r>
                    <w:t>MT  59602</w:t>
                  </w:r>
                  <w:r w:rsidR="001144B0">
                    <w:t xml:space="preserve"> </w:t>
                  </w:r>
                </w:p>
                <w:p w14:paraId="411BFA71" w14:textId="77777777" w:rsidR="001144B0" w:rsidRPr="001144B0" w:rsidRDefault="001144B0" w:rsidP="001144B0">
                  <w:pPr>
                    <w:pStyle w:val="Subtitle"/>
                    <w:spacing w:after="0"/>
                    <w:jc w:val="center"/>
                  </w:pPr>
                  <w:r>
                    <w:t>406-442-3096</w:t>
                  </w:r>
                </w:p>
                <w:p w14:paraId="6963908C" w14:textId="77777777" w:rsidR="00007663" w:rsidRDefault="00914A5C" w:rsidP="005C553B">
                  <w:pPr>
                    <w:pStyle w:val="Subtitle"/>
                    <w:jc w:val="center"/>
                  </w:pPr>
                  <w:r>
                    <w:t>www.tizermeats.com</w:t>
                  </w:r>
                </w:p>
              </w:tc>
            </w:tr>
          </w:tbl>
          <w:p w14:paraId="308A68FB" w14:textId="77777777" w:rsidR="00007663" w:rsidRDefault="00007663"/>
        </w:tc>
      </w:tr>
    </w:tbl>
    <w:p w14:paraId="59C365EA" w14:textId="71D4D65D" w:rsidR="00007663" w:rsidRDefault="00007663">
      <w:pPr>
        <w:pStyle w:val="NoSpacing"/>
      </w:pPr>
    </w:p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40"/>
        <w:gridCol w:w="713"/>
        <w:gridCol w:w="713"/>
        <w:gridCol w:w="3843"/>
        <w:gridCol w:w="720"/>
        <w:gridCol w:w="720"/>
        <w:gridCol w:w="3851"/>
      </w:tblGrid>
      <w:tr w:rsidR="00007663" w14:paraId="0AA59F3A" w14:textId="77777777" w:rsidTr="000970DB">
        <w:trPr>
          <w:trHeight w:hRule="exact" w:val="10395"/>
          <w:jc w:val="center"/>
        </w:trPr>
        <w:tc>
          <w:tcPr>
            <w:tcW w:w="3840" w:type="dxa"/>
          </w:tcPr>
          <w:p w14:paraId="3829B8FF" w14:textId="722C21EC" w:rsidR="00007663" w:rsidRDefault="00CD6E52">
            <w:pPr>
              <w:spacing w:after="32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913745" wp14:editId="1EF683D4">
                      <wp:extent cx="2444115" cy="2004060"/>
                      <wp:effectExtent l="0" t="0" r="3810" b="0"/>
                      <wp:docPr id="2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4115" cy="2004060"/>
                                <a:chOff x="0" y="0"/>
                                <a:chExt cx="24439" cy="200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0"/>
                                  <a:ext cx="24435" cy="1628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4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6281"/>
                                  <a:ext cx="24428" cy="375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ACA66C" w14:textId="77777777" w:rsidR="00670733" w:rsidRPr="00670733" w:rsidRDefault="00670733" w:rsidP="00670733">
                                    <w:pPr>
                                      <w:rPr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913745" id="Group 6" o:spid="_x0000_s1031" style="width:192.45pt;height:157.8pt;mso-position-horizontal-relative:char;mso-position-vertical-relative:line" coordsize="24439,200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PAAAAAAFJnaHRsb25nAAAFoA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">
                      <v:shape id="Picture 18" o:spid="_x0000_s1032" type="#_x0000_t75" style="position:absolute;left:4;width:24435;height:16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">
                        <v:imagedata r:id="rId15" o:title=""/>
                      </v:shape>
                      <v:shape id="Text Box 5" o:spid="_x0000_s1033" type="#_x0000_t202" style="position:absolute;top:16281;width:24428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" stroked="f">
                        <v:textbox style="mso-fit-shape-to-text:t">
                          <w:txbxContent>
                            <w:p w14:paraId="4BACA66C" w14:textId="77777777" w:rsidR="00670733" w:rsidRPr="00670733" w:rsidRDefault="00670733" w:rsidP="00670733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33AAD332" w14:textId="02A254C1" w:rsidR="00007663" w:rsidRDefault="004079F1" w:rsidP="00103444">
            <w:pPr>
              <w:pStyle w:val="Heading1"/>
              <w:jc w:val="center"/>
            </w:pPr>
            <w:r>
              <w:t xml:space="preserve">Additional </w:t>
            </w:r>
            <w:r w:rsidR="00103444">
              <w:t>Processing</w:t>
            </w:r>
          </w:p>
          <w:p w14:paraId="3B7506B9" w14:textId="32997489" w:rsidR="00007663" w:rsidRDefault="002E5609">
            <w:pPr>
              <w:pStyle w:val="Heading2"/>
            </w:pPr>
            <w:r>
              <w:t>Bulk Meat</w:t>
            </w:r>
            <w:r w:rsidR="00670733">
              <w:t xml:space="preserve"> (Packaged)</w:t>
            </w:r>
          </w:p>
          <w:p w14:paraId="441886CF" w14:textId="06CE8087" w:rsidR="005E765B" w:rsidRPr="005759FA" w:rsidRDefault="005E765B" w:rsidP="005E765B">
            <w:pPr>
              <w:jc w:val="center"/>
            </w:pPr>
            <w:r w:rsidRPr="005759FA">
              <w:t>(</w:t>
            </w:r>
            <w:r w:rsidR="00137496">
              <w:t>Clean</w:t>
            </w:r>
            <w:r w:rsidRPr="005759FA">
              <w:t xml:space="preserve"> and ready to process</w:t>
            </w:r>
            <w:r w:rsidR="000970DB">
              <w:t>.  (Min. Fee $20.00</w:t>
            </w:r>
            <w:r w:rsidRPr="005759FA">
              <w:t>)</w:t>
            </w:r>
          </w:p>
          <w:p w14:paraId="138FADB8" w14:textId="2682A712" w:rsidR="00670733" w:rsidRPr="00790FE9" w:rsidRDefault="00670733" w:rsidP="00670733">
            <w:pPr>
              <w:pStyle w:val="ListParagraph"/>
              <w:numPr>
                <w:ilvl w:val="0"/>
                <w:numId w:val="9"/>
              </w:numPr>
              <w:ind w:left="450"/>
            </w:pPr>
            <w:r w:rsidRPr="00790FE9">
              <w:t>Burger …………………………… $</w:t>
            </w:r>
            <w:r w:rsidR="00AA46A2" w:rsidRPr="00790FE9">
              <w:t>2.50</w:t>
            </w:r>
            <w:r w:rsidRPr="00790FE9">
              <w:t xml:space="preserve"> </w:t>
            </w:r>
            <w:proofErr w:type="spellStart"/>
            <w:r w:rsidRPr="00790FE9">
              <w:t>LB</w:t>
            </w:r>
            <w:proofErr w:type="spellEnd"/>
          </w:p>
          <w:p w14:paraId="0A081C67" w14:textId="33E31103" w:rsidR="00670733" w:rsidRPr="00790FE9" w:rsidRDefault="00670733" w:rsidP="00670733">
            <w:pPr>
              <w:pStyle w:val="ListParagraph"/>
              <w:numPr>
                <w:ilvl w:val="0"/>
                <w:numId w:val="9"/>
              </w:numPr>
              <w:ind w:left="450"/>
            </w:pPr>
            <w:r w:rsidRPr="00790FE9">
              <w:t>Cube Steaks …………………</w:t>
            </w:r>
            <w:proofErr w:type="gramStart"/>
            <w:r w:rsidRPr="00790FE9">
              <w:t>…..</w:t>
            </w:r>
            <w:proofErr w:type="gramEnd"/>
            <w:r w:rsidRPr="00790FE9">
              <w:t xml:space="preserve"> $</w:t>
            </w:r>
            <w:r w:rsidR="00AA46A2" w:rsidRPr="00790FE9">
              <w:t>2.00</w:t>
            </w:r>
            <w:r w:rsidRPr="00790FE9">
              <w:t xml:space="preserve"> </w:t>
            </w:r>
            <w:proofErr w:type="spellStart"/>
            <w:r w:rsidRPr="00790FE9">
              <w:t>LB</w:t>
            </w:r>
            <w:proofErr w:type="spellEnd"/>
          </w:p>
          <w:p w14:paraId="74364380" w14:textId="64A7C5C2" w:rsidR="00670733" w:rsidRPr="00790FE9" w:rsidRDefault="00670733" w:rsidP="00670733">
            <w:pPr>
              <w:pStyle w:val="ListParagraph"/>
              <w:numPr>
                <w:ilvl w:val="0"/>
                <w:numId w:val="9"/>
              </w:numPr>
              <w:ind w:left="450"/>
            </w:pPr>
            <w:r w:rsidRPr="00790FE9">
              <w:t>Cut Steaks ………………………. $</w:t>
            </w:r>
            <w:r w:rsidR="00AA46A2" w:rsidRPr="00790FE9">
              <w:t>2.00</w:t>
            </w:r>
            <w:r w:rsidRPr="00790FE9">
              <w:t xml:space="preserve"> </w:t>
            </w:r>
            <w:proofErr w:type="spellStart"/>
            <w:r w:rsidRPr="00790FE9">
              <w:t>LB</w:t>
            </w:r>
            <w:proofErr w:type="spellEnd"/>
          </w:p>
          <w:p w14:paraId="60C88C85" w14:textId="36F6352A" w:rsidR="00670733" w:rsidRPr="00790FE9" w:rsidRDefault="00670733" w:rsidP="00670733">
            <w:pPr>
              <w:pStyle w:val="ListParagraph"/>
              <w:numPr>
                <w:ilvl w:val="0"/>
                <w:numId w:val="9"/>
              </w:numPr>
              <w:ind w:left="450"/>
            </w:pPr>
            <w:r w:rsidRPr="00790FE9">
              <w:t>Clean up fee ……………………. $</w:t>
            </w:r>
            <w:r w:rsidR="002077C9" w:rsidRPr="00790FE9">
              <w:t>2</w:t>
            </w:r>
            <w:r w:rsidRPr="00790FE9">
              <w:t>.</w:t>
            </w:r>
            <w:r w:rsidR="00AA46A2" w:rsidRPr="00790FE9">
              <w:t>50</w:t>
            </w:r>
            <w:r w:rsidRPr="00790FE9">
              <w:t xml:space="preserve"> </w:t>
            </w:r>
            <w:proofErr w:type="spellStart"/>
            <w:r w:rsidRPr="00790FE9">
              <w:t>LB</w:t>
            </w:r>
            <w:proofErr w:type="spellEnd"/>
          </w:p>
          <w:p w14:paraId="08C3B073" w14:textId="06F64352" w:rsidR="00670733" w:rsidRPr="00790FE9" w:rsidRDefault="00670733" w:rsidP="00670733">
            <w:pPr>
              <w:pStyle w:val="ListParagraph"/>
              <w:numPr>
                <w:ilvl w:val="0"/>
                <w:numId w:val="9"/>
              </w:numPr>
              <w:ind w:left="450"/>
            </w:pPr>
            <w:r w:rsidRPr="00790FE9">
              <w:t>Custom Smoking</w:t>
            </w:r>
          </w:p>
          <w:p w14:paraId="5654CEFE" w14:textId="39A24892" w:rsidR="00670733" w:rsidRPr="00790FE9" w:rsidRDefault="00670733" w:rsidP="00670733">
            <w:pPr>
              <w:pStyle w:val="ListParagraph"/>
              <w:numPr>
                <w:ilvl w:val="1"/>
                <w:numId w:val="9"/>
              </w:numPr>
              <w:ind w:left="810"/>
            </w:pPr>
            <w:r w:rsidRPr="00790FE9">
              <w:t>Smoking …………………… $</w:t>
            </w:r>
            <w:r w:rsidR="004079F1">
              <w:t>1</w:t>
            </w:r>
            <w:r w:rsidR="0054096F" w:rsidRPr="00790FE9">
              <w:t>.00</w:t>
            </w:r>
            <w:r w:rsidRPr="00790FE9">
              <w:t xml:space="preserve"> </w:t>
            </w:r>
            <w:proofErr w:type="spellStart"/>
            <w:r w:rsidRPr="00790FE9">
              <w:t>LB</w:t>
            </w:r>
            <w:proofErr w:type="spellEnd"/>
          </w:p>
          <w:p w14:paraId="0E95CE5A" w14:textId="4210C961" w:rsidR="00670733" w:rsidRPr="00790FE9" w:rsidRDefault="00670733" w:rsidP="00670733">
            <w:pPr>
              <w:pStyle w:val="ListParagraph"/>
              <w:numPr>
                <w:ilvl w:val="1"/>
                <w:numId w:val="9"/>
              </w:numPr>
              <w:ind w:left="810"/>
            </w:pPr>
            <w:r w:rsidRPr="00790FE9">
              <w:t>Brining …………….……</w:t>
            </w:r>
            <w:proofErr w:type="gramStart"/>
            <w:r w:rsidRPr="00790FE9">
              <w:t>…..</w:t>
            </w:r>
            <w:proofErr w:type="gramEnd"/>
            <w:r w:rsidRPr="00790FE9">
              <w:t xml:space="preserve"> $</w:t>
            </w:r>
            <w:r w:rsidR="00137496">
              <w:t>2</w:t>
            </w:r>
            <w:r w:rsidR="00316972" w:rsidRPr="00790FE9">
              <w:t>.00</w:t>
            </w:r>
            <w:r w:rsidRPr="00790FE9">
              <w:t xml:space="preserve"> </w:t>
            </w:r>
            <w:proofErr w:type="spellStart"/>
            <w:r w:rsidRPr="00790FE9">
              <w:t>LB</w:t>
            </w:r>
            <w:proofErr w:type="spellEnd"/>
          </w:p>
          <w:p w14:paraId="241A11A3" w14:textId="388431DA" w:rsidR="00670733" w:rsidRPr="00790FE9" w:rsidRDefault="00670733" w:rsidP="00670733">
            <w:pPr>
              <w:pStyle w:val="ListParagraph"/>
              <w:numPr>
                <w:ilvl w:val="1"/>
                <w:numId w:val="9"/>
              </w:numPr>
              <w:ind w:left="810"/>
            </w:pPr>
            <w:r w:rsidRPr="00790FE9">
              <w:t>Sliced …………</w:t>
            </w:r>
            <w:proofErr w:type="gramStart"/>
            <w:r w:rsidRPr="00790FE9">
              <w:t>…..</w:t>
            </w:r>
            <w:proofErr w:type="gramEnd"/>
            <w:r w:rsidRPr="00790FE9">
              <w:t>………… $</w:t>
            </w:r>
            <w:r w:rsidR="004079F1">
              <w:t>1</w:t>
            </w:r>
            <w:r w:rsidR="0054096F" w:rsidRPr="00790FE9">
              <w:t>.00</w:t>
            </w:r>
            <w:r w:rsidRPr="00790FE9">
              <w:t xml:space="preserve"> </w:t>
            </w:r>
            <w:proofErr w:type="spellStart"/>
            <w:r w:rsidRPr="00790FE9">
              <w:t>LB</w:t>
            </w:r>
            <w:proofErr w:type="spellEnd"/>
          </w:p>
          <w:p w14:paraId="172363DF" w14:textId="3F448F12" w:rsidR="00670733" w:rsidRPr="00790FE9" w:rsidRDefault="00670733" w:rsidP="00670733">
            <w:pPr>
              <w:pStyle w:val="ListParagraph"/>
              <w:numPr>
                <w:ilvl w:val="1"/>
                <w:numId w:val="9"/>
              </w:numPr>
              <w:ind w:left="810"/>
            </w:pPr>
            <w:r w:rsidRPr="00790FE9">
              <w:t>Packaged ………</w:t>
            </w:r>
            <w:proofErr w:type="gramStart"/>
            <w:r w:rsidRPr="00790FE9">
              <w:t>…..</w:t>
            </w:r>
            <w:proofErr w:type="gramEnd"/>
            <w:r w:rsidRPr="00790FE9">
              <w:t>………. $</w:t>
            </w:r>
            <w:r w:rsidR="00316972" w:rsidRPr="00790FE9">
              <w:t>1.00</w:t>
            </w:r>
            <w:r w:rsidRPr="00790FE9">
              <w:t xml:space="preserve"> </w:t>
            </w:r>
            <w:proofErr w:type="spellStart"/>
            <w:r w:rsidRPr="00790FE9">
              <w:t>LB</w:t>
            </w:r>
            <w:proofErr w:type="spellEnd"/>
          </w:p>
          <w:p w14:paraId="43BB2AB1" w14:textId="77777777" w:rsidR="00103444" w:rsidRPr="00790FE9" w:rsidRDefault="006404E3" w:rsidP="006404E3">
            <w:pPr>
              <w:jc w:val="center"/>
              <w:rPr>
                <w:color w:val="923D2A" w:themeColor="accent1" w:themeShade="BF"/>
                <w:sz w:val="32"/>
                <w:szCs w:val="32"/>
              </w:rPr>
            </w:pPr>
            <w:r w:rsidRPr="00790FE9">
              <w:rPr>
                <w:color w:val="923D2A" w:themeColor="accent1" w:themeShade="BF"/>
                <w:sz w:val="32"/>
                <w:szCs w:val="32"/>
              </w:rPr>
              <w:t>Sausage Making Supplies</w:t>
            </w:r>
          </w:p>
          <w:p w14:paraId="7E61A97B" w14:textId="63D60EB9" w:rsidR="006404E3" w:rsidRPr="00790FE9" w:rsidRDefault="006404E3" w:rsidP="006404E3">
            <w:pPr>
              <w:pStyle w:val="ListParagraph"/>
              <w:numPr>
                <w:ilvl w:val="0"/>
                <w:numId w:val="11"/>
              </w:numPr>
              <w:spacing w:after="0"/>
              <w:ind w:left="360"/>
              <w:rPr>
                <w:szCs w:val="18"/>
              </w:rPr>
            </w:pPr>
            <w:r w:rsidRPr="00790FE9">
              <w:rPr>
                <w:szCs w:val="18"/>
              </w:rPr>
              <w:t>2.5” Casing …………………………... $1.</w:t>
            </w:r>
            <w:r w:rsidR="0054096F" w:rsidRPr="00790FE9">
              <w:rPr>
                <w:szCs w:val="18"/>
              </w:rPr>
              <w:t>75</w:t>
            </w:r>
          </w:p>
          <w:p w14:paraId="03AFC414" w14:textId="77777777" w:rsidR="006404E3" w:rsidRPr="00790FE9" w:rsidRDefault="006404E3" w:rsidP="006404E3">
            <w:pPr>
              <w:spacing w:after="0"/>
              <w:ind w:left="1440"/>
              <w:rPr>
                <w:szCs w:val="18"/>
              </w:rPr>
            </w:pPr>
            <w:r w:rsidRPr="00790FE9">
              <w:rPr>
                <w:szCs w:val="18"/>
              </w:rPr>
              <w:t xml:space="preserve">(Holds approx. 3.5 </w:t>
            </w:r>
            <w:proofErr w:type="spellStart"/>
            <w:r w:rsidRPr="00790FE9">
              <w:rPr>
                <w:szCs w:val="18"/>
              </w:rPr>
              <w:t>LB</w:t>
            </w:r>
            <w:proofErr w:type="spellEnd"/>
            <w:r w:rsidRPr="00790FE9">
              <w:rPr>
                <w:szCs w:val="18"/>
              </w:rPr>
              <w:t>)</w:t>
            </w:r>
          </w:p>
          <w:p w14:paraId="0901F86E" w14:textId="77777777" w:rsidR="006404E3" w:rsidRDefault="006404E3" w:rsidP="006404E3">
            <w:pPr>
              <w:pStyle w:val="ListParagraph"/>
              <w:numPr>
                <w:ilvl w:val="0"/>
                <w:numId w:val="11"/>
              </w:numPr>
              <w:spacing w:after="0"/>
              <w:ind w:left="360"/>
              <w:rPr>
                <w:szCs w:val="18"/>
              </w:rPr>
            </w:pPr>
            <w:r w:rsidRPr="00790FE9">
              <w:rPr>
                <w:szCs w:val="18"/>
              </w:rPr>
              <w:t>Hog Casing ………………………… $10</w:t>
            </w:r>
            <w:r>
              <w:rPr>
                <w:szCs w:val="18"/>
              </w:rPr>
              <w:t>.00</w:t>
            </w:r>
          </w:p>
          <w:p w14:paraId="2BA43A2D" w14:textId="77777777" w:rsidR="006404E3" w:rsidRDefault="006404E3" w:rsidP="006404E3">
            <w:pPr>
              <w:spacing w:after="0"/>
              <w:ind w:left="1440"/>
              <w:rPr>
                <w:szCs w:val="18"/>
              </w:rPr>
            </w:pPr>
            <w:r>
              <w:rPr>
                <w:szCs w:val="18"/>
              </w:rPr>
              <w:t xml:space="preserve">(Holds Approx. 25 </w:t>
            </w:r>
            <w:proofErr w:type="spellStart"/>
            <w:r>
              <w:rPr>
                <w:szCs w:val="18"/>
              </w:rPr>
              <w:t>LB</w:t>
            </w:r>
            <w:proofErr w:type="spellEnd"/>
            <w:r>
              <w:rPr>
                <w:szCs w:val="18"/>
              </w:rPr>
              <w:t>)</w:t>
            </w:r>
          </w:p>
          <w:p w14:paraId="56589C40" w14:textId="7368B59A" w:rsidR="006404E3" w:rsidRDefault="00D65826" w:rsidP="006404E3">
            <w:pPr>
              <w:pStyle w:val="ListParagraph"/>
              <w:numPr>
                <w:ilvl w:val="0"/>
                <w:numId w:val="11"/>
              </w:numPr>
              <w:spacing w:after="0"/>
              <w:ind w:left="360"/>
              <w:rPr>
                <w:szCs w:val="18"/>
              </w:rPr>
            </w:pPr>
            <w:r>
              <w:rPr>
                <w:szCs w:val="18"/>
              </w:rPr>
              <w:t xml:space="preserve">Bulk Seasoning </w:t>
            </w:r>
            <w:r w:rsidR="002077C9">
              <w:rPr>
                <w:szCs w:val="18"/>
              </w:rPr>
              <w:t>Available</w:t>
            </w:r>
          </w:p>
          <w:p w14:paraId="206F1D2B" w14:textId="77777777" w:rsidR="00D65826" w:rsidRPr="00D65826" w:rsidRDefault="00D65826" w:rsidP="00D65826">
            <w:pPr>
              <w:spacing w:after="0"/>
              <w:ind w:left="1440"/>
              <w:rPr>
                <w:szCs w:val="18"/>
              </w:rPr>
            </w:pPr>
            <w:r>
              <w:rPr>
                <w:szCs w:val="18"/>
              </w:rPr>
              <w:t xml:space="preserve">(Does 25 </w:t>
            </w:r>
            <w:proofErr w:type="spellStart"/>
            <w:r>
              <w:rPr>
                <w:szCs w:val="18"/>
              </w:rPr>
              <w:t>LB</w:t>
            </w:r>
            <w:proofErr w:type="spellEnd"/>
            <w:r>
              <w:rPr>
                <w:szCs w:val="18"/>
              </w:rPr>
              <w:t xml:space="preserve"> batch)</w:t>
            </w:r>
          </w:p>
        </w:tc>
        <w:tc>
          <w:tcPr>
            <w:tcW w:w="713" w:type="dxa"/>
          </w:tcPr>
          <w:p w14:paraId="61BEACE5" w14:textId="77777777" w:rsidR="00007663" w:rsidRDefault="00007663"/>
        </w:tc>
        <w:tc>
          <w:tcPr>
            <w:tcW w:w="713" w:type="dxa"/>
          </w:tcPr>
          <w:p w14:paraId="6AFBC8D2" w14:textId="77777777" w:rsidR="00007663" w:rsidRDefault="00007663"/>
        </w:tc>
        <w:tc>
          <w:tcPr>
            <w:tcW w:w="3843" w:type="dxa"/>
          </w:tcPr>
          <w:p w14:paraId="58541540" w14:textId="77777777" w:rsidR="00D65826" w:rsidRPr="005759FA" w:rsidRDefault="00D65826" w:rsidP="00D65826">
            <w:pPr>
              <w:pStyle w:val="Heading2"/>
              <w:spacing w:before="0" w:after="0"/>
              <w:rPr>
                <w:color w:val="923D2A" w:themeColor="accent1" w:themeShade="BF"/>
              </w:rPr>
            </w:pPr>
            <w:r w:rsidRPr="005759FA">
              <w:rPr>
                <w:color w:val="923D2A" w:themeColor="accent1" w:themeShade="BF"/>
              </w:rPr>
              <w:t xml:space="preserve">SAUSAGE </w:t>
            </w:r>
          </w:p>
          <w:p w14:paraId="2CC026EC" w14:textId="77777777" w:rsidR="00007663" w:rsidRPr="005759FA" w:rsidRDefault="00D65826" w:rsidP="00D65826">
            <w:pPr>
              <w:pStyle w:val="Heading2"/>
              <w:spacing w:before="0" w:after="0"/>
              <w:rPr>
                <w:color w:val="923D2A" w:themeColor="accent1" w:themeShade="BF"/>
              </w:rPr>
            </w:pPr>
            <w:r w:rsidRPr="005759FA">
              <w:rPr>
                <w:color w:val="923D2A" w:themeColor="accent1" w:themeShade="BF"/>
              </w:rPr>
              <w:t xml:space="preserve">(Requires 20 </w:t>
            </w:r>
            <w:proofErr w:type="spellStart"/>
            <w:r w:rsidRPr="005759FA">
              <w:rPr>
                <w:color w:val="923D2A" w:themeColor="accent1" w:themeShade="BF"/>
              </w:rPr>
              <w:t>LB</w:t>
            </w:r>
            <w:proofErr w:type="spellEnd"/>
            <w:r w:rsidRPr="005759FA">
              <w:rPr>
                <w:color w:val="923D2A" w:themeColor="accent1" w:themeShade="BF"/>
              </w:rPr>
              <w:t xml:space="preserve"> Raw Meat)</w:t>
            </w:r>
          </w:p>
          <w:p w14:paraId="62A1EA13" w14:textId="7CE81082" w:rsidR="00890F8E" w:rsidRPr="00790FE9" w:rsidRDefault="00D65826" w:rsidP="00890F8E">
            <w:pPr>
              <w:pStyle w:val="Heading2"/>
            </w:pPr>
            <w:r w:rsidRPr="00790FE9">
              <w:t>LOGS Batch …………………. $</w:t>
            </w:r>
            <w:r w:rsidR="00581EB1" w:rsidRPr="00790FE9">
              <w:t>13</w:t>
            </w:r>
            <w:r w:rsidR="00137496">
              <w:t>5</w:t>
            </w:r>
            <w:r w:rsidRPr="00790FE9">
              <w:t>.00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16"/>
              <w:gridCol w:w="1917"/>
            </w:tblGrid>
            <w:tr w:rsidR="00890F8E" w:rsidRPr="00790FE9" w14:paraId="19743535" w14:textId="77777777" w:rsidTr="00890F8E">
              <w:tc>
                <w:tcPr>
                  <w:tcW w:w="1916" w:type="dxa"/>
                </w:tcPr>
                <w:p w14:paraId="789DB989" w14:textId="77777777" w:rsidR="00890F8E" w:rsidRPr="00790FE9" w:rsidRDefault="00890F8E" w:rsidP="00890F8E">
                  <w:r w:rsidRPr="00790FE9">
                    <w:t>Pastrami</w:t>
                  </w:r>
                </w:p>
              </w:tc>
              <w:tc>
                <w:tcPr>
                  <w:tcW w:w="1917" w:type="dxa"/>
                </w:tcPr>
                <w:p w14:paraId="55E3A66B" w14:textId="77777777" w:rsidR="00890F8E" w:rsidRPr="00790FE9" w:rsidRDefault="00890F8E" w:rsidP="00890F8E">
                  <w:r w:rsidRPr="00790FE9">
                    <w:t>Salami</w:t>
                  </w:r>
                </w:p>
              </w:tc>
            </w:tr>
            <w:tr w:rsidR="00890F8E" w:rsidRPr="00790FE9" w14:paraId="0F652B53" w14:textId="77777777" w:rsidTr="00890F8E">
              <w:tc>
                <w:tcPr>
                  <w:tcW w:w="1916" w:type="dxa"/>
                </w:tcPr>
                <w:p w14:paraId="1A2A0008" w14:textId="77777777" w:rsidR="00890F8E" w:rsidRPr="00790FE9" w:rsidRDefault="00890F8E" w:rsidP="00890F8E">
                  <w:r w:rsidRPr="00790FE9">
                    <w:t>Summer</w:t>
                  </w:r>
                </w:p>
              </w:tc>
              <w:tc>
                <w:tcPr>
                  <w:tcW w:w="1917" w:type="dxa"/>
                </w:tcPr>
                <w:p w14:paraId="584FFB36" w14:textId="41991F94" w:rsidR="00890F8E" w:rsidRPr="00790FE9" w:rsidRDefault="00203279" w:rsidP="00890F8E">
                  <w:r w:rsidRPr="00790FE9">
                    <w:t>Thuringer</w:t>
                  </w:r>
                </w:p>
              </w:tc>
            </w:tr>
          </w:tbl>
          <w:p w14:paraId="373BC76D" w14:textId="77777777" w:rsidR="00890F8E" w:rsidRPr="00790FE9" w:rsidRDefault="00890F8E" w:rsidP="00890F8E">
            <w:pPr>
              <w:pStyle w:val="Heading2"/>
              <w:spacing w:before="200" w:after="0"/>
            </w:pPr>
            <w:r w:rsidRPr="00790FE9">
              <w:t>LINKS Batch</w:t>
            </w:r>
          </w:p>
          <w:p w14:paraId="0B5E63E3" w14:textId="7E4FAFC7" w:rsidR="00890F8E" w:rsidRPr="00790FE9" w:rsidRDefault="00890F8E" w:rsidP="00890F8E">
            <w:pPr>
              <w:pStyle w:val="Heading2"/>
              <w:spacing w:before="0" w:after="0"/>
              <w:ind w:left="315"/>
            </w:pPr>
            <w:r w:rsidRPr="00790FE9">
              <w:t>Smoked …………………… $</w:t>
            </w:r>
            <w:r w:rsidR="00581EB1" w:rsidRPr="00790FE9">
              <w:t>130</w:t>
            </w:r>
            <w:r w:rsidRPr="00790FE9">
              <w:t>.00</w:t>
            </w:r>
          </w:p>
          <w:p w14:paraId="3F2AB349" w14:textId="0D911FFD" w:rsidR="00890F8E" w:rsidRPr="00790FE9" w:rsidRDefault="00890F8E" w:rsidP="00890F8E">
            <w:pPr>
              <w:spacing w:after="0"/>
              <w:ind w:left="317"/>
              <w:rPr>
                <w:b/>
                <w:bCs/>
                <w:sz w:val="22"/>
                <w:szCs w:val="22"/>
              </w:rPr>
            </w:pPr>
            <w:r w:rsidRPr="00790FE9">
              <w:rPr>
                <w:b/>
                <w:bCs/>
                <w:sz w:val="22"/>
                <w:szCs w:val="22"/>
              </w:rPr>
              <w:t>Fresh …………………</w:t>
            </w:r>
            <w:proofErr w:type="gramStart"/>
            <w:r w:rsidRPr="00790FE9">
              <w:rPr>
                <w:b/>
                <w:bCs/>
                <w:sz w:val="22"/>
                <w:szCs w:val="22"/>
              </w:rPr>
              <w:t>…</w:t>
            </w:r>
            <w:r w:rsidR="00BC1424" w:rsidRPr="00790FE9">
              <w:rPr>
                <w:b/>
                <w:bCs/>
                <w:sz w:val="22"/>
                <w:szCs w:val="22"/>
              </w:rPr>
              <w:t>..</w:t>
            </w:r>
            <w:proofErr w:type="gramEnd"/>
            <w:r w:rsidRPr="00790FE9">
              <w:rPr>
                <w:b/>
                <w:bCs/>
                <w:sz w:val="22"/>
                <w:szCs w:val="22"/>
              </w:rPr>
              <w:t>…. $</w:t>
            </w:r>
            <w:r w:rsidR="00581EB1" w:rsidRPr="00790FE9">
              <w:rPr>
                <w:b/>
                <w:bCs/>
                <w:sz w:val="22"/>
                <w:szCs w:val="22"/>
              </w:rPr>
              <w:t>95</w:t>
            </w:r>
            <w:r w:rsidRPr="00790FE9">
              <w:rPr>
                <w:b/>
                <w:bCs/>
                <w:sz w:val="22"/>
                <w:szCs w:val="22"/>
              </w:rPr>
              <w:t>.00</w:t>
            </w:r>
          </w:p>
          <w:p w14:paraId="642CDDB8" w14:textId="446AF0A1" w:rsidR="00381AE4" w:rsidRPr="00790FE9" w:rsidRDefault="00381AE4" w:rsidP="00890F8E">
            <w:pPr>
              <w:spacing w:after="0"/>
              <w:ind w:left="317"/>
              <w:rPr>
                <w:b/>
                <w:bCs/>
                <w:sz w:val="22"/>
                <w:szCs w:val="22"/>
              </w:rPr>
            </w:pPr>
            <w:r w:rsidRPr="00790FE9">
              <w:rPr>
                <w:b/>
                <w:bCs/>
                <w:sz w:val="22"/>
                <w:szCs w:val="22"/>
              </w:rPr>
              <w:t>Breakfast Links ………</w:t>
            </w:r>
            <w:proofErr w:type="gramStart"/>
            <w:r w:rsidRPr="00790FE9">
              <w:rPr>
                <w:b/>
                <w:bCs/>
                <w:sz w:val="22"/>
                <w:szCs w:val="22"/>
              </w:rPr>
              <w:t>…..</w:t>
            </w:r>
            <w:proofErr w:type="gramEnd"/>
            <w:r w:rsidRPr="00790FE9">
              <w:rPr>
                <w:b/>
                <w:bCs/>
                <w:sz w:val="22"/>
                <w:szCs w:val="22"/>
              </w:rPr>
              <w:t xml:space="preserve"> $</w:t>
            </w:r>
            <w:r w:rsidR="00581EB1" w:rsidRPr="00790FE9">
              <w:rPr>
                <w:b/>
                <w:bCs/>
                <w:sz w:val="22"/>
                <w:szCs w:val="22"/>
              </w:rPr>
              <w:t>105</w:t>
            </w:r>
            <w:r w:rsidRPr="00790FE9">
              <w:rPr>
                <w:b/>
                <w:bCs/>
                <w:sz w:val="22"/>
                <w:szCs w:val="22"/>
              </w:rPr>
              <w:t>.00</w:t>
            </w:r>
          </w:p>
          <w:p w14:paraId="2842D2C2" w14:textId="7BDAD82B" w:rsidR="00890F8E" w:rsidRPr="00790FE9" w:rsidRDefault="00890F8E" w:rsidP="00890F8E">
            <w:pPr>
              <w:spacing w:after="0"/>
              <w:ind w:left="317"/>
              <w:rPr>
                <w:b/>
                <w:bCs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16"/>
              <w:gridCol w:w="1917"/>
            </w:tblGrid>
            <w:tr w:rsidR="00890F8E" w:rsidRPr="00790FE9" w14:paraId="30520EB1" w14:textId="77777777" w:rsidTr="008577A5">
              <w:tc>
                <w:tcPr>
                  <w:tcW w:w="1916" w:type="dxa"/>
                </w:tcPr>
                <w:p w14:paraId="269C1A12" w14:textId="77777777" w:rsidR="00890F8E" w:rsidRPr="00790FE9" w:rsidRDefault="00890F8E" w:rsidP="00890F8E">
                  <w:r w:rsidRPr="00790FE9">
                    <w:t>Bratwurst</w:t>
                  </w:r>
                </w:p>
              </w:tc>
              <w:tc>
                <w:tcPr>
                  <w:tcW w:w="1917" w:type="dxa"/>
                </w:tcPr>
                <w:p w14:paraId="4DA0E3DA" w14:textId="77777777" w:rsidR="00890F8E" w:rsidRPr="00790FE9" w:rsidRDefault="00890F8E" w:rsidP="00890F8E">
                  <w:r w:rsidRPr="00790FE9">
                    <w:t>Cheddar Dog</w:t>
                  </w:r>
                </w:p>
              </w:tc>
            </w:tr>
            <w:tr w:rsidR="00890F8E" w:rsidRPr="00790FE9" w14:paraId="31533244" w14:textId="77777777" w:rsidTr="008577A5">
              <w:tc>
                <w:tcPr>
                  <w:tcW w:w="1916" w:type="dxa"/>
                </w:tcPr>
                <w:p w14:paraId="570A76BD" w14:textId="77777777" w:rsidR="00890F8E" w:rsidRPr="00790FE9" w:rsidRDefault="00890F8E" w:rsidP="00890F8E">
                  <w:r w:rsidRPr="00790FE9">
                    <w:t>Chili Cheese Dog</w:t>
                  </w:r>
                </w:p>
              </w:tc>
              <w:tc>
                <w:tcPr>
                  <w:tcW w:w="1917" w:type="dxa"/>
                </w:tcPr>
                <w:p w14:paraId="477A13B7" w14:textId="77777777" w:rsidR="00890F8E" w:rsidRPr="00790FE9" w:rsidRDefault="00890F8E" w:rsidP="00890F8E">
                  <w:r w:rsidRPr="00790FE9">
                    <w:t>Hot Beer</w:t>
                  </w:r>
                </w:p>
              </w:tc>
            </w:tr>
            <w:tr w:rsidR="00890F8E" w:rsidRPr="00790FE9" w14:paraId="5477DB95" w14:textId="77777777" w:rsidTr="008577A5">
              <w:tc>
                <w:tcPr>
                  <w:tcW w:w="1916" w:type="dxa"/>
                </w:tcPr>
                <w:p w14:paraId="5FBC2BEC" w14:textId="77777777" w:rsidR="00890F8E" w:rsidRPr="00790FE9" w:rsidRDefault="00890F8E" w:rsidP="00890F8E">
                  <w:r w:rsidRPr="00790FE9">
                    <w:t>Sweet Italian</w:t>
                  </w:r>
                </w:p>
              </w:tc>
              <w:tc>
                <w:tcPr>
                  <w:tcW w:w="1917" w:type="dxa"/>
                </w:tcPr>
                <w:p w14:paraId="50EDF90A" w14:textId="77777777" w:rsidR="00890F8E" w:rsidRPr="00790FE9" w:rsidRDefault="00890F8E" w:rsidP="00890F8E">
                  <w:r w:rsidRPr="00790FE9">
                    <w:t>Hot Italian</w:t>
                  </w:r>
                </w:p>
              </w:tc>
            </w:tr>
            <w:tr w:rsidR="00890F8E" w:rsidRPr="00790FE9" w14:paraId="30B89F73" w14:textId="77777777" w:rsidTr="008577A5">
              <w:tc>
                <w:tcPr>
                  <w:tcW w:w="1916" w:type="dxa"/>
                </w:tcPr>
                <w:p w14:paraId="152FD300" w14:textId="77777777" w:rsidR="00890F8E" w:rsidRPr="00790FE9" w:rsidRDefault="00890F8E" w:rsidP="00890F8E">
                  <w:r w:rsidRPr="00790FE9">
                    <w:t>Honey Maple</w:t>
                  </w:r>
                </w:p>
              </w:tc>
              <w:tc>
                <w:tcPr>
                  <w:tcW w:w="1917" w:type="dxa"/>
                </w:tcPr>
                <w:p w14:paraId="66BE61BE" w14:textId="77777777" w:rsidR="00890F8E" w:rsidRPr="00790FE9" w:rsidRDefault="00890F8E" w:rsidP="00890F8E">
                  <w:r w:rsidRPr="00790FE9">
                    <w:t>Pepperoni</w:t>
                  </w:r>
                </w:p>
              </w:tc>
            </w:tr>
            <w:tr w:rsidR="00890F8E" w:rsidRPr="00790FE9" w14:paraId="1754DD18" w14:textId="77777777" w:rsidTr="008577A5">
              <w:tc>
                <w:tcPr>
                  <w:tcW w:w="1916" w:type="dxa"/>
                </w:tcPr>
                <w:p w14:paraId="35C9C80F" w14:textId="77777777" w:rsidR="00890F8E" w:rsidRPr="00790FE9" w:rsidRDefault="00890F8E" w:rsidP="00890F8E">
                  <w:r w:rsidRPr="00790FE9">
                    <w:t>Mild German</w:t>
                  </w:r>
                </w:p>
              </w:tc>
              <w:tc>
                <w:tcPr>
                  <w:tcW w:w="1917" w:type="dxa"/>
                </w:tcPr>
                <w:p w14:paraId="190CB3A7" w14:textId="77777777" w:rsidR="00890F8E" w:rsidRPr="00790FE9" w:rsidRDefault="00890F8E" w:rsidP="00890F8E">
                  <w:r w:rsidRPr="00790FE9">
                    <w:t>Spicy German</w:t>
                  </w:r>
                </w:p>
              </w:tc>
            </w:tr>
            <w:tr w:rsidR="00890F8E" w:rsidRPr="00790FE9" w14:paraId="3D69C4F5" w14:textId="77777777" w:rsidTr="008577A5">
              <w:tc>
                <w:tcPr>
                  <w:tcW w:w="1916" w:type="dxa"/>
                </w:tcPr>
                <w:p w14:paraId="2DB2A9E0" w14:textId="77777777" w:rsidR="00890F8E" w:rsidRPr="00790FE9" w:rsidRDefault="00381AE4" w:rsidP="00890F8E">
                  <w:r w:rsidRPr="00790FE9">
                    <w:t>Breakfast Links</w:t>
                  </w:r>
                </w:p>
              </w:tc>
              <w:tc>
                <w:tcPr>
                  <w:tcW w:w="1917" w:type="dxa"/>
                </w:tcPr>
                <w:p w14:paraId="3A2BCD25" w14:textId="77777777" w:rsidR="00890F8E" w:rsidRPr="00790FE9" w:rsidRDefault="00381AE4" w:rsidP="00890F8E">
                  <w:r w:rsidRPr="00790FE9">
                    <w:t>Polish</w:t>
                  </w:r>
                </w:p>
              </w:tc>
            </w:tr>
          </w:tbl>
          <w:p w14:paraId="1DB5AD8B" w14:textId="60414902" w:rsidR="00007663" w:rsidRPr="005759FA" w:rsidRDefault="00381AE4">
            <w:pPr>
              <w:pStyle w:val="Heading2"/>
            </w:pPr>
            <w:r w:rsidRPr="00790FE9">
              <w:t>FRESH BULK Batch …………... $</w:t>
            </w:r>
            <w:r w:rsidR="00137496">
              <w:t>80</w:t>
            </w:r>
            <w:r w:rsidRPr="00790FE9">
              <w:t>.00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16"/>
              <w:gridCol w:w="1917"/>
            </w:tblGrid>
            <w:tr w:rsidR="00381AE4" w:rsidRPr="005759FA" w14:paraId="48D564C2" w14:textId="77777777" w:rsidTr="008577A5">
              <w:tc>
                <w:tcPr>
                  <w:tcW w:w="1916" w:type="dxa"/>
                </w:tcPr>
                <w:p w14:paraId="5DCF6C5C" w14:textId="77777777" w:rsidR="00381AE4" w:rsidRPr="005759FA" w:rsidRDefault="00381AE4" w:rsidP="00381AE4">
                  <w:r w:rsidRPr="005759FA">
                    <w:t>Breakfast</w:t>
                  </w:r>
                </w:p>
              </w:tc>
              <w:tc>
                <w:tcPr>
                  <w:tcW w:w="1917" w:type="dxa"/>
                </w:tcPr>
                <w:p w14:paraId="797CEE78" w14:textId="77777777" w:rsidR="00381AE4" w:rsidRPr="005759FA" w:rsidRDefault="00381AE4" w:rsidP="00381AE4">
                  <w:r w:rsidRPr="005759FA">
                    <w:t>Spicy Breakfast</w:t>
                  </w:r>
                </w:p>
              </w:tc>
            </w:tr>
            <w:tr w:rsidR="00381AE4" w:rsidRPr="005759FA" w14:paraId="0ECBBB32" w14:textId="77777777" w:rsidTr="008577A5">
              <w:tc>
                <w:tcPr>
                  <w:tcW w:w="1916" w:type="dxa"/>
                </w:tcPr>
                <w:p w14:paraId="3D87475C" w14:textId="77777777" w:rsidR="00381AE4" w:rsidRPr="005759FA" w:rsidRDefault="00381AE4" w:rsidP="00381AE4">
                  <w:r w:rsidRPr="005759FA">
                    <w:t>Cajun</w:t>
                  </w:r>
                </w:p>
              </w:tc>
              <w:tc>
                <w:tcPr>
                  <w:tcW w:w="1917" w:type="dxa"/>
                </w:tcPr>
                <w:p w14:paraId="09C968F2" w14:textId="77777777" w:rsidR="00381AE4" w:rsidRPr="005759FA" w:rsidRDefault="00381AE4" w:rsidP="00381AE4">
                  <w:r w:rsidRPr="005759FA">
                    <w:t>Chorizo</w:t>
                  </w:r>
                </w:p>
              </w:tc>
            </w:tr>
            <w:tr w:rsidR="00381AE4" w:rsidRPr="005759FA" w14:paraId="04688D34" w14:textId="77777777" w:rsidTr="008577A5">
              <w:tc>
                <w:tcPr>
                  <w:tcW w:w="1916" w:type="dxa"/>
                </w:tcPr>
                <w:p w14:paraId="38D9383E" w14:textId="77777777" w:rsidR="00381AE4" w:rsidRPr="005759FA" w:rsidRDefault="00381AE4" w:rsidP="00381AE4">
                  <w:r w:rsidRPr="005759FA">
                    <w:t>Honey Maple</w:t>
                  </w:r>
                </w:p>
              </w:tc>
              <w:tc>
                <w:tcPr>
                  <w:tcW w:w="1917" w:type="dxa"/>
                </w:tcPr>
                <w:p w14:paraId="004F7C84" w14:textId="77777777" w:rsidR="00381AE4" w:rsidRPr="005759FA" w:rsidRDefault="00381AE4" w:rsidP="00381AE4">
                  <w:r w:rsidRPr="005759FA">
                    <w:t>Hot Italian</w:t>
                  </w:r>
                </w:p>
              </w:tc>
            </w:tr>
            <w:tr w:rsidR="00381AE4" w:rsidRPr="005759FA" w14:paraId="5DCB4D96" w14:textId="77777777" w:rsidTr="008577A5">
              <w:tc>
                <w:tcPr>
                  <w:tcW w:w="1916" w:type="dxa"/>
                </w:tcPr>
                <w:p w14:paraId="39FDAEAD" w14:textId="77777777" w:rsidR="00381AE4" w:rsidRPr="005759FA" w:rsidRDefault="00381AE4" w:rsidP="00381AE4">
                  <w:r w:rsidRPr="005759FA">
                    <w:t>Sweet Italian</w:t>
                  </w:r>
                </w:p>
              </w:tc>
              <w:tc>
                <w:tcPr>
                  <w:tcW w:w="1917" w:type="dxa"/>
                </w:tcPr>
                <w:p w14:paraId="54230031" w14:textId="77777777" w:rsidR="00381AE4" w:rsidRPr="005759FA" w:rsidRDefault="00381AE4" w:rsidP="00381AE4">
                  <w:r w:rsidRPr="005759FA">
                    <w:t>Mild German</w:t>
                  </w:r>
                </w:p>
              </w:tc>
            </w:tr>
            <w:tr w:rsidR="00381AE4" w:rsidRPr="005759FA" w14:paraId="524A2F6F" w14:textId="77777777" w:rsidTr="008577A5">
              <w:tc>
                <w:tcPr>
                  <w:tcW w:w="1916" w:type="dxa"/>
                </w:tcPr>
                <w:p w14:paraId="5B6C6203" w14:textId="77777777" w:rsidR="00381AE4" w:rsidRPr="005759FA" w:rsidRDefault="00381AE4" w:rsidP="00381AE4">
                  <w:r w:rsidRPr="005759FA">
                    <w:t>Spicy German</w:t>
                  </w:r>
                </w:p>
              </w:tc>
              <w:tc>
                <w:tcPr>
                  <w:tcW w:w="1917" w:type="dxa"/>
                </w:tcPr>
                <w:p w14:paraId="67F8E3DB" w14:textId="77777777" w:rsidR="00381AE4" w:rsidRPr="005759FA" w:rsidRDefault="00381AE4" w:rsidP="00381AE4"/>
              </w:tc>
            </w:tr>
          </w:tbl>
          <w:p w14:paraId="030A9E3A" w14:textId="77777777" w:rsidR="00007663" w:rsidRPr="005759FA" w:rsidRDefault="00007663"/>
          <w:p w14:paraId="4964D5EF" w14:textId="77777777" w:rsidR="00381AE4" w:rsidRPr="005759FA" w:rsidRDefault="00381AE4">
            <w:r w:rsidRPr="005759FA">
              <w:rPr>
                <w:noProof/>
                <w:lang w:eastAsia="en-US"/>
              </w:rPr>
              <w:drawing>
                <wp:inline distT="0" distB="0" distL="0" distR="0" wp14:anchorId="67635208" wp14:editId="684EFC82">
                  <wp:extent cx="2440305" cy="16192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6">
                            <a:extLst>
                              <a:ext uri="{837473B0-CC2E-450A-ABE3-18F120FF3D39}">
                                <a1611:picAttrSrcUrl xmlns:a1611="http://schemas.microsoft.com/office/drawing/2016/11/main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30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3C701AE0" w14:textId="77777777" w:rsidR="00007663" w:rsidRPr="005759FA" w:rsidRDefault="00007663"/>
        </w:tc>
        <w:tc>
          <w:tcPr>
            <w:tcW w:w="720" w:type="dxa"/>
          </w:tcPr>
          <w:p w14:paraId="33C3E72E" w14:textId="77777777" w:rsidR="00007663" w:rsidRDefault="00007663"/>
        </w:tc>
        <w:tc>
          <w:tcPr>
            <w:tcW w:w="3851" w:type="dxa"/>
          </w:tcPr>
          <w:p w14:paraId="7D88A773" w14:textId="77777777" w:rsidR="00007663" w:rsidRDefault="00381AE4">
            <w:r>
              <w:rPr>
                <w:noProof/>
                <w:lang w:eastAsia="en-US"/>
              </w:rPr>
              <w:drawing>
                <wp:inline distT="0" distB="0" distL="0" distR="0" wp14:anchorId="3939EDE1" wp14:editId="7E67A4BB">
                  <wp:extent cx="2444115" cy="16287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837473B0-CC2E-450A-ABE3-18F120FF3D39}">
                                <a1611:picAttrSrcUrl xmlns:a1611="http://schemas.microsoft.com/office/drawing/2016/11/main" r:i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115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8CDB83" w14:textId="77777777" w:rsidR="005C553B" w:rsidRDefault="009B0688" w:rsidP="005C553B">
            <w:pPr>
              <w:pStyle w:val="Heading2"/>
              <w:spacing w:before="0" w:after="0"/>
            </w:pPr>
            <w:r>
              <w:t>JERKY STICKS</w:t>
            </w:r>
          </w:p>
          <w:p w14:paraId="7CCE30CA" w14:textId="77777777" w:rsidR="005C553B" w:rsidRPr="005759FA" w:rsidRDefault="005C553B" w:rsidP="005C553B">
            <w:pPr>
              <w:pStyle w:val="Heading2"/>
              <w:spacing w:before="0" w:after="0"/>
              <w:rPr>
                <w:color w:val="923D2A" w:themeColor="accent1" w:themeShade="BF"/>
              </w:rPr>
            </w:pPr>
            <w:r w:rsidRPr="00D65826">
              <w:rPr>
                <w:color w:val="923D2A" w:themeColor="accent1" w:themeShade="BF"/>
              </w:rPr>
              <w:t>(Requires 2</w:t>
            </w:r>
            <w:r>
              <w:rPr>
                <w:color w:val="923D2A" w:themeColor="accent1" w:themeShade="BF"/>
              </w:rPr>
              <w:t>5</w:t>
            </w:r>
            <w:r w:rsidRPr="00D65826">
              <w:rPr>
                <w:color w:val="923D2A" w:themeColor="accent1" w:themeShade="BF"/>
              </w:rPr>
              <w:t xml:space="preserve"> </w:t>
            </w:r>
            <w:proofErr w:type="spellStart"/>
            <w:r w:rsidRPr="00D65826">
              <w:rPr>
                <w:color w:val="923D2A" w:themeColor="accent1" w:themeShade="BF"/>
              </w:rPr>
              <w:t>LB</w:t>
            </w:r>
            <w:proofErr w:type="spellEnd"/>
            <w:r w:rsidRPr="00D65826">
              <w:rPr>
                <w:color w:val="923D2A" w:themeColor="accent1" w:themeShade="BF"/>
              </w:rPr>
              <w:t xml:space="preserve"> </w:t>
            </w:r>
            <w:r w:rsidRPr="005759FA">
              <w:rPr>
                <w:color w:val="923D2A" w:themeColor="accent1" w:themeShade="BF"/>
              </w:rPr>
              <w:t>Raw Meat)</w:t>
            </w:r>
          </w:p>
          <w:p w14:paraId="0D32AD7F" w14:textId="21415981" w:rsidR="00381AE4" w:rsidRPr="00790FE9" w:rsidRDefault="00381AE4" w:rsidP="00381AE4">
            <w:pPr>
              <w:pStyle w:val="Heading2"/>
              <w:spacing w:before="0" w:after="0"/>
              <w:ind w:left="315"/>
            </w:pPr>
            <w:r w:rsidRPr="00790FE9">
              <w:t>Round ……</w:t>
            </w:r>
            <w:proofErr w:type="gramStart"/>
            <w:r w:rsidRPr="00790FE9">
              <w:t>…..</w:t>
            </w:r>
            <w:proofErr w:type="gramEnd"/>
            <w:r w:rsidRPr="00790FE9">
              <w:t>…………… $</w:t>
            </w:r>
            <w:r w:rsidR="00581EB1" w:rsidRPr="00790FE9">
              <w:t>14</w:t>
            </w:r>
            <w:r w:rsidR="00137496">
              <w:t>5</w:t>
            </w:r>
            <w:r w:rsidRPr="00790FE9">
              <w:t>.00</w:t>
            </w:r>
          </w:p>
          <w:p w14:paraId="6C369B34" w14:textId="7E395767" w:rsidR="00381AE4" w:rsidRPr="00790FE9" w:rsidRDefault="00381AE4" w:rsidP="00381AE4">
            <w:pPr>
              <w:spacing w:after="0"/>
              <w:ind w:left="317"/>
              <w:rPr>
                <w:b/>
                <w:bCs/>
                <w:sz w:val="22"/>
                <w:szCs w:val="22"/>
              </w:rPr>
            </w:pPr>
            <w:r w:rsidRPr="00790FE9">
              <w:rPr>
                <w:b/>
                <w:bCs/>
                <w:sz w:val="22"/>
                <w:szCs w:val="22"/>
              </w:rPr>
              <w:t>Flat ……</w:t>
            </w:r>
            <w:proofErr w:type="gramStart"/>
            <w:r w:rsidRPr="00790FE9">
              <w:rPr>
                <w:b/>
                <w:bCs/>
                <w:sz w:val="22"/>
                <w:szCs w:val="22"/>
              </w:rPr>
              <w:t>…..</w:t>
            </w:r>
            <w:proofErr w:type="gramEnd"/>
            <w:r w:rsidRPr="00790FE9">
              <w:rPr>
                <w:b/>
                <w:bCs/>
                <w:sz w:val="22"/>
                <w:szCs w:val="22"/>
              </w:rPr>
              <w:t>………………. $</w:t>
            </w:r>
            <w:r w:rsidR="00581EB1" w:rsidRPr="00790FE9">
              <w:rPr>
                <w:b/>
                <w:bCs/>
                <w:sz w:val="22"/>
                <w:szCs w:val="22"/>
              </w:rPr>
              <w:t>1</w:t>
            </w:r>
            <w:r w:rsidR="00137496">
              <w:rPr>
                <w:b/>
                <w:bCs/>
                <w:sz w:val="22"/>
                <w:szCs w:val="22"/>
              </w:rPr>
              <w:t>50</w:t>
            </w:r>
            <w:r w:rsidRPr="00790FE9">
              <w:rPr>
                <w:b/>
                <w:bCs/>
                <w:sz w:val="22"/>
                <w:szCs w:val="22"/>
              </w:rPr>
              <w:t>.00</w:t>
            </w:r>
          </w:p>
          <w:p w14:paraId="05ED1155" w14:textId="77777777" w:rsidR="00381AE4" w:rsidRPr="005759FA" w:rsidRDefault="00381AE4" w:rsidP="00381AE4">
            <w:pPr>
              <w:ind w:left="317"/>
              <w:jc w:val="center"/>
              <w:rPr>
                <w:b/>
                <w:bCs/>
                <w:color w:val="923D2A" w:themeColor="accent1" w:themeShade="BF"/>
              </w:rPr>
            </w:pPr>
            <w:r w:rsidRPr="00790FE9">
              <w:rPr>
                <w:b/>
                <w:bCs/>
                <w:color w:val="923D2A" w:themeColor="accent1" w:themeShade="BF"/>
              </w:rPr>
              <w:t>(Round is the default shape.  You must</w:t>
            </w:r>
            <w:r w:rsidRPr="005759FA">
              <w:rPr>
                <w:b/>
                <w:bCs/>
                <w:color w:val="923D2A" w:themeColor="accent1" w:themeShade="BF"/>
              </w:rPr>
              <w:t xml:space="preserve"> ask for flat sticks)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16"/>
              <w:gridCol w:w="1917"/>
            </w:tblGrid>
            <w:tr w:rsidR="00381AE4" w:rsidRPr="005759FA" w14:paraId="2CA5AA47" w14:textId="77777777" w:rsidTr="008577A5">
              <w:tc>
                <w:tcPr>
                  <w:tcW w:w="1916" w:type="dxa"/>
                </w:tcPr>
                <w:p w14:paraId="72BE8BAB" w14:textId="77777777" w:rsidR="00381AE4" w:rsidRPr="005759FA" w:rsidRDefault="00381AE4" w:rsidP="00381AE4">
                  <w:r w:rsidRPr="005759FA">
                    <w:t>Snack</w:t>
                  </w:r>
                </w:p>
              </w:tc>
              <w:tc>
                <w:tcPr>
                  <w:tcW w:w="1917" w:type="dxa"/>
                </w:tcPr>
                <w:p w14:paraId="13011C41" w14:textId="77777777" w:rsidR="00381AE4" w:rsidRPr="005759FA" w:rsidRDefault="00381AE4" w:rsidP="00381AE4">
                  <w:r w:rsidRPr="005759FA">
                    <w:t>Peppered</w:t>
                  </w:r>
                </w:p>
              </w:tc>
            </w:tr>
            <w:tr w:rsidR="00381AE4" w:rsidRPr="005759FA" w14:paraId="6A8F68BC" w14:textId="77777777" w:rsidTr="008577A5">
              <w:tc>
                <w:tcPr>
                  <w:tcW w:w="1916" w:type="dxa"/>
                </w:tcPr>
                <w:p w14:paraId="6A823644" w14:textId="77777777" w:rsidR="00381AE4" w:rsidRPr="005759FA" w:rsidRDefault="00381AE4" w:rsidP="00381AE4">
                  <w:r w:rsidRPr="005759FA">
                    <w:t>Cajun</w:t>
                  </w:r>
                </w:p>
              </w:tc>
              <w:tc>
                <w:tcPr>
                  <w:tcW w:w="1917" w:type="dxa"/>
                </w:tcPr>
                <w:p w14:paraId="2068ABB1" w14:textId="77777777" w:rsidR="00381AE4" w:rsidRPr="005759FA" w:rsidRDefault="00381AE4" w:rsidP="00381AE4">
                  <w:r w:rsidRPr="005759FA">
                    <w:t>Pepperoni</w:t>
                  </w:r>
                </w:p>
              </w:tc>
            </w:tr>
          </w:tbl>
          <w:p w14:paraId="1AB1E06C" w14:textId="77777777" w:rsidR="00381AE4" w:rsidRPr="005759FA" w:rsidRDefault="00381AE4"/>
          <w:p w14:paraId="34FB46D5" w14:textId="77777777" w:rsidR="005C553B" w:rsidRPr="005759FA" w:rsidRDefault="005C553B" w:rsidP="005C553B">
            <w:pPr>
              <w:pStyle w:val="Heading2"/>
            </w:pPr>
            <w:r w:rsidRPr="005759FA">
              <w:t xml:space="preserve">Additional Sausage Ingredients </w:t>
            </w:r>
          </w:p>
          <w:p w14:paraId="26D92AAE" w14:textId="48FB3BAE" w:rsidR="005C553B" w:rsidRPr="005759FA" w:rsidRDefault="005C553B" w:rsidP="005C553B">
            <w:pPr>
              <w:pStyle w:val="Heading2"/>
              <w:spacing w:before="0" w:after="0"/>
              <w:ind w:left="315"/>
            </w:pPr>
            <w:r w:rsidRPr="005759FA">
              <w:t>Cheddar Cheese …………… $2</w:t>
            </w:r>
            <w:r w:rsidR="00BC1424" w:rsidRPr="005759FA">
              <w:t>5</w:t>
            </w:r>
            <w:r w:rsidRPr="005759FA">
              <w:t>.00</w:t>
            </w:r>
          </w:p>
          <w:p w14:paraId="74470BC2" w14:textId="198641C8" w:rsidR="005C553B" w:rsidRPr="005759FA" w:rsidRDefault="005C553B" w:rsidP="005C553B">
            <w:pPr>
              <w:spacing w:after="0"/>
              <w:ind w:left="317"/>
              <w:rPr>
                <w:b/>
                <w:bCs/>
                <w:sz w:val="22"/>
                <w:szCs w:val="22"/>
              </w:rPr>
            </w:pPr>
            <w:r w:rsidRPr="005759FA">
              <w:rPr>
                <w:b/>
                <w:bCs/>
                <w:sz w:val="22"/>
                <w:szCs w:val="22"/>
              </w:rPr>
              <w:t xml:space="preserve">Pepper Jack </w:t>
            </w:r>
            <w:proofErr w:type="gramStart"/>
            <w:r w:rsidRPr="005759FA">
              <w:rPr>
                <w:b/>
                <w:bCs/>
                <w:sz w:val="22"/>
                <w:szCs w:val="22"/>
              </w:rPr>
              <w:t>Cheese .</w:t>
            </w:r>
            <w:proofErr w:type="gramEnd"/>
            <w:r w:rsidRPr="005759FA">
              <w:rPr>
                <w:b/>
                <w:bCs/>
                <w:sz w:val="22"/>
                <w:szCs w:val="22"/>
              </w:rPr>
              <w:t>………. $</w:t>
            </w:r>
            <w:r w:rsidR="00BC1424" w:rsidRPr="005759FA">
              <w:rPr>
                <w:b/>
                <w:bCs/>
                <w:sz w:val="22"/>
                <w:szCs w:val="22"/>
              </w:rPr>
              <w:t>30</w:t>
            </w:r>
            <w:r w:rsidRPr="005759FA">
              <w:rPr>
                <w:b/>
                <w:bCs/>
                <w:sz w:val="22"/>
                <w:szCs w:val="22"/>
              </w:rPr>
              <w:t>.00</w:t>
            </w:r>
          </w:p>
          <w:p w14:paraId="649AF44E" w14:textId="0164772D" w:rsidR="005C553B" w:rsidRDefault="005C553B" w:rsidP="005C553B">
            <w:pPr>
              <w:spacing w:after="0"/>
              <w:ind w:left="317"/>
              <w:rPr>
                <w:b/>
                <w:bCs/>
                <w:sz w:val="22"/>
                <w:szCs w:val="22"/>
              </w:rPr>
            </w:pPr>
            <w:r w:rsidRPr="005759FA">
              <w:rPr>
                <w:b/>
                <w:bCs/>
                <w:sz w:val="22"/>
                <w:szCs w:val="22"/>
              </w:rPr>
              <w:t>Jalapeno Peppers …………</w:t>
            </w:r>
            <w:r w:rsidR="004079F1">
              <w:rPr>
                <w:b/>
                <w:bCs/>
                <w:sz w:val="22"/>
                <w:szCs w:val="22"/>
              </w:rPr>
              <w:t>…</w:t>
            </w:r>
            <w:r w:rsidRPr="005759FA">
              <w:rPr>
                <w:b/>
                <w:bCs/>
                <w:sz w:val="22"/>
                <w:szCs w:val="22"/>
              </w:rPr>
              <w:t xml:space="preserve"> $</w:t>
            </w:r>
            <w:r>
              <w:rPr>
                <w:b/>
                <w:bCs/>
                <w:sz w:val="22"/>
                <w:szCs w:val="22"/>
              </w:rPr>
              <w:t>5.00</w:t>
            </w:r>
          </w:p>
          <w:p w14:paraId="279B44A8" w14:textId="77777777" w:rsidR="00007663" w:rsidRDefault="005C553B" w:rsidP="005C553B">
            <w:pPr>
              <w:ind w:left="317"/>
              <w:jc w:val="center"/>
            </w:pPr>
            <w:r>
              <w:rPr>
                <w:b/>
                <w:bCs/>
                <w:color w:val="923D2A" w:themeColor="accent1" w:themeShade="BF"/>
              </w:rPr>
              <w:t xml:space="preserve">(Cost per Batch) </w:t>
            </w:r>
          </w:p>
        </w:tc>
      </w:tr>
    </w:tbl>
    <w:p w14:paraId="0EDA1E68" w14:textId="77777777" w:rsidR="00007663" w:rsidRDefault="00007663">
      <w:pPr>
        <w:pStyle w:val="NoSpacing"/>
      </w:pPr>
    </w:p>
    <w:sectPr w:rsidR="00007663" w:rsidSect="00F73A0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3CBD7" w14:textId="77777777" w:rsidR="00A53DF3" w:rsidRDefault="00A53DF3" w:rsidP="001144B0">
      <w:pPr>
        <w:spacing w:after="0" w:line="240" w:lineRule="auto"/>
      </w:pPr>
      <w:r>
        <w:separator/>
      </w:r>
    </w:p>
  </w:endnote>
  <w:endnote w:type="continuationSeparator" w:id="0">
    <w:p w14:paraId="2B8DF023" w14:textId="77777777" w:rsidR="00A53DF3" w:rsidRDefault="00A53DF3" w:rsidP="00114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62749" w14:textId="77777777" w:rsidR="00A53DF3" w:rsidRDefault="00A53DF3" w:rsidP="001144B0">
      <w:pPr>
        <w:spacing w:after="0" w:line="240" w:lineRule="auto"/>
      </w:pPr>
      <w:r>
        <w:separator/>
      </w:r>
    </w:p>
  </w:footnote>
  <w:footnote w:type="continuationSeparator" w:id="0">
    <w:p w14:paraId="78C86E83" w14:textId="77777777" w:rsidR="00A53DF3" w:rsidRDefault="00A53DF3" w:rsidP="00114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2DB126DB"/>
    <w:multiLevelType w:val="hybridMultilevel"/>
    <w:tmpl w:val="A92C97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75662"/>
    <w:multiLevelType w:val="hybridMultilevel"/>
    <w:tmpl w:val="F3466B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F0096"/>
    <w:multiLevelType w:val="hybridMultilevel"/>
    <w:tmpl w:val="64C0AD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170CB"/>
    <w:multiLevelType w:val="hybridMultilevel"/>
    <w:tmpl w:val="DD520F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84C48"/>
    <w:multiLevelType w:val="hybridMultilevel"/>
    <w:tmpl w:val="5B24F7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24C45"/>
    <w:multiLevelType w:val="hybridMultilevel"/>
    <w:tmpl w:val="7DF49762"/>
    <w:lvl w:ilvl="0" w:tplc="04090003">
      <w:start w:val="1"/>
      <w:numFmt w:val="bullet"/>
      <w:lvlText w:val="o"/>
      <w:lvlJc w:val="left"/>
      <w:pPr>
        <w:ind w:left="112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7" w15:restartNumberingAfterBreak="0">
    <w:nsid w:val="6D32546F"/>
    <w:multiLevelType w:val="hybridMultilevel"/>
    <w:tmpl w:val="D0AE29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782353">
    <w:abstractNumId w:val="0"/>
  </w:num>
  <w:num w:numId="2" w16cid:durableId="1871599425">
    <w:abstractNumId w:val="0"/>
  </w:num>
  <w:num w:numId="3" w16cid:durableId="1990015072">
    <w:abstractNumId w:val="0"/>
    <w:lvlOverride w:ilvl="0">
      <w:startOverride w:val="1"/>
    </w:lvlOverride>
  </w:num>
  <w:num w:numId="4" w16cid:durableId="986085630">
    <w:abstractNumId w:val="0"/>
    <w:lvlOverride w:ilvl="0">
      <w:startOverride w:val="1"/>
    </w:lvlOverride>
  </w:num>
  <w:num w:numId="5" w16cid:durableId="1837914952">
    <w:abstractNumId w:val="0"/>
    <w:lvlOverride w:ilvl="0">
      <w:startOverride w:val="1"/>
    </w:lvlOverride>
  </w:num>
  <w:num w:numId="6" w16cid:durableId="4524234">
    <w:abstractNumId w:val="0"/>
  </w:num>
  <w:num w:numId="7" w16cid:durableId="344207234">
    <w:abstractNumId w:val="2"/>
  </w:num>
  <w:num w:numId="8" w16cid:durableId="2015454478">
    <w:abstractNumId w:val="6"/>
  </w:num>
  <w:num w:numId="9" w16cid:durableId="768432907">
    <w:abstractNumId w:val="4"/>
  </w:num>
  <w:num w:numId="10" w16cid:durableId="1387603659">
    <w:abstractNumId w:val="3"/>
  </w:num>
  <w:num w:numId="11" w16cid:durableId="109129106">
    <w:abstractNumId w:val="7"/>
  </w:num>
  <w:num w:numId="12" w16cid:durableId="587468856">
    <w:abstractNumId w:val="5"/>
  </w:num>
  <w:num w:numId="13" w16cid:durableId="224150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A5C"/>
    <w:rsid w:val="00007663"/>
    <w:rsid w:val="00032EE1"/>
    <w:rsid w:val="000970DB"/>
    <w:rsid w:val="000E7D90"/>
    <w:rsid w:val="00103444"/>
    <w:rsid w:val="001144B0"/>
    <w:rsid w:val="00137496"/>
    <w:rsid w:val="001512F9"/>
    <w:rsid w:val="00171064"/>
    <w:rsid w:val="001B79D8"/>
    <w:rsid w:val="001C3FF4"/>
    <w:rsid w:val="00203279"/>
    <w:rsid w:val="002077C9"/>
    <w:rsid w:val="0025034E"/>
    <w:rsid w:val="002E5609"/>
    <w:rsid w:val="00316972"/>
    <w:rsid w:val="003571E7"/>
    <w:rsid w:val="00381AE4"/>
    <w:rsid w:val="004079F1"/>
    <w:rsid w:val="00446646"/>
    <w:rsid w:val="004675B5"/>
    <w:rsid w:val="004C0AF2"/>
    <w:rsid w:val="00517593"/>
    <w:rsid w:val="0054096F"/>
    <w:rsid w:val="005759FA"/>
    <w:rsid w:val="00581EB1"/>
    <w:rsid w:val="005856D8"/>
    <w:rsid w:val="005B7CAA"/>
    <w:rsid w:val="005C553B"/>
    <w:rsid w:val="005E765B"/>
    <w:rsid w:val="00620A34"/>
    <w:rsid w:val="006404E3"/>
    <w:rsid w:val="00670733"/>
    <w:rsid w:val="00673B58"/>
    <w:rsid w:val="006A1538"/>
    <w:rsid w:val="00790FE9"/>
    <w:rsid w:val="007D62A3"/>
    <w:rsid w:val="00857F32"/>
    <w:rsid w:val="00890F8E"/>
    <w:rsid w:val="00914A5C"/>
    <w:rsid w:val="009A2B2F"/>
    <w:rsid w:val="009B0688"/>
    <w:rsid w:val="009C209A"/>
    <w:rsid w:val="009F13F0"/>
    <w:rsid w:val="009F29CC"/>
    <w:rsid w:val="00A0761C"/>
    <w:rsid w:val="00A53DF3"/>
    <w:rsid w:val="00A54C84"/>
    <w:rsid w:val="00AA3D7B"/>
    <w:rsid w:val="00AA46A2"/>
    <w:rsid w:val="00B0560E"/>
    <w:rsid w:val="00B1693C"/>
    <w:rsid w:val="00BC1424"/>
    <w:rsid w:val="00BF7337"/>
    <w:rsid w:val="00C305F0"/>
    <w:rsid w:val="00C60027"/>
    <w:rsid w:val="00CB6385"/>
    <w:rsid w:val="00CD0E41"/>
    <w:rsid w:val="00CD6E52"/>
    <w:rsid w:val="00D63E36"/>
    <w:rsid w:val="00D65826"/>
    <w:rsid w:val="00D707BC"/>
    <w:rsid w:val="00D744FD"/>
    <w:rsid w:val="00E10429"/>
    <w:rsid w:val="00E408FB"/>
    <w:rsid w:val="00E677A8"/>
    <w:rsid w:val="00F26780"/>
    <w:rsid w:val="00F42500"/>
    <w:rsid w:val="00F73A06"/>
    <w:rsid w:val="00FA4EF3"/>
    <w:rsid w:val="00FA7E48"/>
    <w:rsid w:val="00FD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2724FB"/>
  <w15:docId w15:val="{2D4DAAD9-3CE8-482C-9FB0-C43BCDFC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A06"/>
  </w:style>
  <w:style w:type="paragraph" w:styleId="Heading1">
    <w:name w:val="heading 1"/>
    <w:basedOn w:val="Normal"/>
    <w:next w:val="Normal"/>
    <w:link w:val="Heading1Char"/>
    <w:uiPriority w:val="1"/>
    <w:qFormat/>
    <w:rsid w:val="00F73A06"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F73A06"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A06"/>
    <w:pPr>
      <w:keepNext/>
      <w:keepLines/>
      <w:spacing w:before="200" w:after="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7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TableLayout">
    <w:name w:val="Table Layout"/>
    <w:basedOn w:val="TableNormal"/>
    <w:uiPriority w:val="99"/>
    <w:rsid w:val="00F73A06"/>
    <w:tblPr>
      <w:tblCellMar>
        <w:left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2"/>
    <w:unhideWhenUsed/>
    <w:qFormat/>
    <w:rsid w:val="00F73A06"/>
    <w:pPr>
      <w:spacing w:after="340" w:line="240" w:lineRule="auto"/>
    </w:pPr>
    <w:rPr>
      <w:i/>
      <w:iCs/>
      <w:sz w:val="14"/>
    </w:rPr>
  </w:style>
  <w:style w:type="character" w:customStyle="1" w:styleId="Heading2Char">
    <w:name w:val="Heading 2 Char"/>
    <w:basedOn w:val="DefaultParagraphFont"/>
    <w:link w:val="Heading2"/>
    <w:uiPriority w:val="1"/>
    <w:rsid w:val="00F73A06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PlaceholderText">
    <w:name w:val="Placeholder Text"/>
    <w:basedOn w:val="DefaultParagraphFont"/>
    <w:uiPriority w:val="99"/>
    <w:semiHidden/>
    <w:rsid w:val="00F73A06"/>
    <w:rPr>
      <w:color w:val="808080"/>
    </w:rPr>
  </w:style>
  <w:style w:type="paragraph" w:styleId="ListBullet">
    <w:name w:val="List Bullet"/>
    <w:basedOn w:val="Normal"/>
    <w:uiPriority w:val="1"/>
    <w:unhideWhenUsed/>
    <w:qFormat/>
    <w:rsid w:val="00F73A06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1"/>
    <w:rsid w:val="00F73A06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Company">
    <w:name w:val="Company"/>
    <w:basedOn w:val="Normal"/>
    <w:uiPriority w:val="2"/>
    <w:qFormat/>
    <w:rsid w:val="00F73A06"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Footer">
    <w:name w:val="footer"/>
    <w:basedOn w:val="Normal"/>
    <w:link w:val="FooterChar"/>
    <w:uiPriority w:val="2"/>
    <w:unhideWhenUsed/>
    <w:qFormat/>
    <w:rsid w:val="00F73A06"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2"/>
    <w:rsid w:val="00F73A06"/>
    <w:rPr>
      <w:rFonts w:asciiTheme="minorHAnsi" w:eastAsiaTheme="minorEastAsia" w:hAnsiTheme="minorHAnsi" w:cstheme="minorBidi"/>
      <w:sz w:val="17"/>
    </w:rPr>
  </w:style>
  <w:style w:type="paragraph" w:styleId="Title">
    <w:name w:val="Title"/>
    <w:basedOn w:val="Normal"/>
    <w:next w:val="Normal"/>
    <w:link w:val="TitleChar"/>
    <w:uiPriority w:val="1"/>
    <w:qFormat/>
    <w:rsid w:val="00F73A06"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1"/>
    <w:rsid w:val="00F73A06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Subtitle">
    <w:name w:val="Subtitle"/>
    <w:basedOn w:val="Normal"/>
    <w:next w:val="Normal"/>
    <w:link w:val="SubtitleChar"/>
    <w:uiPriority w:val="1"/>
    <w:qFormat/>
    <w:rsid w:val="00F73A06"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SubtitleChar">
    <w:name w:val="Subtitle Char"/>
    <w:basedOn w:val="DefaultParagraphFont"/>
    <w:link w:val="Subtitle"/>
    <w:uiPriority w:val="1"/>
    <w:rsid w:val="00F73A06"/>
    <w:rPr>
      <w:i/>
      <w:iCs/>
      <w:color w:val="FFFFFF" w:themeColor="background1"/>
      <w:sz w:val="24"/>
    </w:rPr>
  </w:style>
  <w:style w:type="paragraph" w:styleId="NoSpacing">
    <w:name w:val="No Spacing"/>
    <w:uiPriority w:val="99"/>
    <w:qFormat/>
    <w:rsid w:val="00F73A0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1"/>
    <w:qFormat/>
    <w:rsid w:val="00F73A06"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QuoteChar">
    <w:name w:val="Quote Char"/>
    <w:basedOn w:val="DefaultParagraphFont"/>
    <w:link w:val="Quote"/>
    <w:uiPriority w:val="1"/>
    <w:rsid w:val="00F73A06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A06"/>
    <w:rPr>
      <w:b/>
      <w:bCs/>
    </w:rPr>
  </w:style>
  <w:style w:type="table" w:customStyle="1" w:styleId="PlainTable41">
    <w:name w:val="Plain Table 41"/>
    <w:basedOn w:val="TableNormal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914A5C"/>
    <w:rPr>
      <w:color w:val="4D443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4A5C"/>
    <w:rPr>
      <w:color w:val="605E5C"/>
      <w:shd w:val="clear" w:color="auto" w:fill="E1DFDD"/>
    </w:rPr>
  </w:style>
  <w:style w:type="paragraph" w:customStyle="1" w:styleId="SectionHeading2">
    <w:name w:val="Section Heading 2"/>
    <w:basedOn w:val="Normal"/>
    <w:qFormat/>
    <w:rsid w:val="005856D8"/>
    <w:pPr>
      <w:spacing w:before="240" w:after="80" w:line="276" w:lineRule="auto"/>
      <w:outlineLvl w:val="1"/>
    </w:pPr>
    <w:rPr>
      <w:rFonts w:asciiTheme="majorHAnsi" w:hAnsiTheme="majorHAnsi"/>
      <w:color w:val="C45238" w:themeColor="accent1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unhideWhenUsed/>
    <w:qFormat/>
    <w:rsid w:val="005856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4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4B0"/>
  </w:style>
  <w:style w:type="paragraph" w:styleId="BalloonText">
    <w:name w:val="Balloon Text"/>
    <w:basedOn w:val="Normal"/>
    <w:link w:val="BalloonTextChar"/>
    <w:uiPriority w:val="99"/>
    <w:semiHidden/>
    <w:unhideWhenUsed/>
    <w:rsid w:val="00151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2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https://pixabay.com/en/cook-salami-sausage-beer-sausage-426608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hyperlink" Target="http://www.pngall.com/jerky-pn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van\AppData\Roaming\Microsoft\Templates\Business%20Brochu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3149E2865B45FBB0EA714790BA6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7CCFE-B93D-4050-9570-A6AC5FD389C3}"/>
      </w:docPartPr>
      <w:docPartBody>
        <w:p w:rsidR="009C7F26" w:rsidRDefault="009C7F26">
          <w:pPr>
            <w:pStyle w:val="6B3149E2865B45FBB0EA714790BA6100"/>
          </w:pPr>
          <w:r>
            <w:t>[Company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F26"/>
    <w:rsid w:val="00673B58"/>
    <w:rsid w:val="009C209A"/>
    <w:rsid w:val="009C7F26"/>
    <w:rsid w:val="009F29CC"/>
    <w:rsid w:val="00A54C84"/>
    <w:rsid w:val="00C305F0"/>
    <w:rsid w:val="00C60027"/>
    <w:rsid w:val="00CD0E41"/>
    <w:rsid w:val="00EC12C0"/>
    <w:rsid w:val="00FD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B3149E2865B45FBB0EA714790BA6100">
    <w:name w:val="6B3149E2865B45FBB0EA714790BA6100"/>
    <w:rsid w:val="009C7F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Brochure</Template>
  <TotalTime>92</TotalTime>
  <Pages>2</Pages>
  <Words>386</Words>
  <Characters>2708</Characters>
  <Application>Microsoft Office Word</Application>
  <DocSecurity>0</DocSecurity>
  <Lines>112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Tizer Meats - Wild Game Processing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Tizer Meats</dc:creator>
  <cp:lastModifiedBy>Tizer Meats</cp:lastModifiedBy>
  <cp:revision>3</cp:revision>
  <cp:lastPrinted>2026-09-24T18:29:00Z</cp:lastPrinted>
  <dcterms:created xsi:type="dcterms:W3CDTF">2026-09-24T18:30:00Z</dcterms:created>
  <dcterms:modified xsi:type="dcterms:W3CDTF">2026-09-24T20:01:00Z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GrammarlyDocumentId">
    <vt:lpwstr>cfcb4e15-6964-4446-b99f-0cdccb48cca2</vt:lpwstr>
  </property>
</Properties>
</file>