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0"/>
        <w:tblpPr w:leftFromText="180" w:rightFromText="180" w:vertAnchor="text" w:horzAnchor="margin" w:tblpY="29"/>
        <w:tblW w:w="9964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4024"/>
        <w:gridCol w:w="1263"/>
        <w:gridCol w:w="2670"/>
      </w:tblGrid>
      <w:tr w:rsidR="00611912" w14:paraId="63FA0719" w14:textId="77777777" w:rsidTr="00611912">
        <w:trPr>
          <w:trHeight w:val="51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137F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Full Name: </w:t>
            </w:r>
          </w:p>
          <w:p w14:paraId="1648C648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7527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11912" w14:paraId="37460C5F" w14:textId="77777777" w:rsidTr="00611912">
        <w:trPr>
          <w:trHeight w:val="264"/>
        </w:trPr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F3130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>Full Address</w:t>
            </w:r>
            <w:r>
              <w:t xml:space="preserve"> </w:t>
            </w:r>
          </w:p>
          <w:p w14:paraId="383EBAFB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sz w:val="20"/>
              </w:rPr>
              <w:t>(Residential Address)</w:t>
            </w:r>
            <w: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0008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  <w:t xml:space="preserve"> </w:t>
            </w:r>
            <w:r>
              <w:tab/>
              <w:t xml:space="preserve"> </w:t>
            </w:r>
          </w:p>
        </w:tc>
      </w:tr>
      <w:tr w:rsidR="00611912" w14:paraId="3964B74C" w14:textId="77777777" w:rsidTr="00611912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56DB5" w14:textId="77777777" w:rsidR="00611912" w:rsidRDefault="00611912" w:rsidP="00611912">
            <w:pPr>
              <w:spacing w:after="160" w:line="259" w:lineRule="auto"/>
            </w:pP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E8064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2252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Postcode: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15ACA" w14:textId="77777777" w:rsidR="00611912" w:rsidRDefault="00611912" w:rsidP="00611912">
            <w:pPr>
              <w:spacing w:line="259" w:lineRule="auto"/>
            </w:pPr>
            <w:r>
              <w:t xml:space="preserve"> </w:t>
            </w:r>
          </w:p>
        </w:tc>
      </w:tr>
      <w:tr w:rsidR="00611912" w14:paraId="5CE4D4E3" w14:textId="77777777" w:rsidTr="00611912">
        <w:trPr>
          <w:trHeight w:val="259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B620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Phone No: </w:t>
            </w:r>
          </w:p>
        </w:tc>
        <w:tc>
          <w:tcPr>
            <w:tcW w:w="4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C974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0738E" w14:textId="77777777" w:rsidR="00611912" w:rsidRDefault="00611912" w:rsidP="00611912">
            <w:pPr>
              <w:spacing w:line="259" w:lineRule="auto"/>
              <w:ind w:left="5"/>
            </w:pPr>
            <w:r>
              <w:rPr>
                <w:b/>
              </w:rPr>
              <w:t xml:space="preserve">Fax No: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F7B6" w14:textId="77777777" w:rsidR="00611912" w:rsidRDefault="00611912" w:rsidP="00611912">
            <w:pPr>
              <w:spacing w:line="259" w:lineRule="auto"/>
            </w:pPr>
            <w:r>
              <w:t xml:space="preserve"> </w:t>
            </w:r>
          </w:p>
        </w:tc>
      </w:tr>
      <w:tr w:rsidR="00611912" w14:paraId="5A7E89F6" w14:textId="77777777" w:rsidTr="00611912">
        <w:trPr>
          <w:trHeight w:val="264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E526" w14:textId="77777777" w:rsidR="00611912" w:rsidRDefault="00611912" w:rsidP="00611912">
            <w:pPr>
              <w:spacing w:line="259" w:lineRule="auto"/>
              <w:ind w:left="5"/>
            </w:pPr>
            <w:proofErr w:type="gramStart"/>
            <w:r>
              <w:rPr>
                <w:b/>
              </w:rPr>
              <w:t>Email :</w:t>
            </w:r>
            <w:proofErr w:type="gramEnd"/>
            <w:r>
              <w:rPr>
                <w:b/>
              </w:rPr>
              <w:t xml:space="preserve"> </w:t>
            </w:r>
          </w:p>
        </w:tc>
        <w:tc>
          <w:tcPr>
            <w:tcW w:w="79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ED717" w14:textId="77777777" w:rsidR="00611912" w:rsidRDefault="00611912" w:rsidP="00611912">
            <w:pPr>
              <w:spacing w:line="259" w:lineRule="auto"/>
              <w:ind w:left="5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</w:tbl>
    <w:p w14:paraId="1810916F" w14:textId="77777777" w:rsidR="00611912" w:rsidRDefault="00611912" w:rsidP="00611912">
      <w:pPr>
        <w:spacing w:line="259" w:lineRule="auto"/>
        <w:ind w:left="576"/>
      </w:pPr>
    </w:p>
    <w:p w14:paraId="4EA7FF81" w14:textId="77777777" w:rsidR="00611912" w:rsidRDefault="00611912" w:rsidP="00611912">
      <w:pPr>
        <w:pStyle w:val="Heading1"/>
        <w:ind w:left="105"/>
      </w:pPr>
      <w:r>
        <w:t xml:space="preserve">Owner or person in charge of horse/s </w:t>
      </w:r>
    </w:p>
    <w:p w14:paraId="2EA4C3B4" w14:textId="77777777" w:rsidR="00611912" w:rsidRDefault="00611912" w:rsidP="00611912">
      <w:pPr>
        <w:pStyle w:val="Heading1"/>
        <w:ind w:left="105"/>
      </w:pPr>
      <w:r>
        <w:t xml:space="preserve">Property of Origin of Horse/s </w:t>
      </w:r>
    </w:p>
    <w:tbl>
      <w:tblPr>
        <w:tblStyle w:val="TableGrid0"/>
        <w:tblW w:w="9964" w:type="dxa"/>
        <w:tblInd w:w="0" w:type="dxa"/>
        <w:tblCellMar>
          <w:top w:w="40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2137"/>
        <w:gridCol w:w="1887"/>
        <w:gridCol w:w="1263"/>
        <w:gridCol w:w="2670"/>
      </w:tblGrid>
      <w:tr w:rsidR="00611912" w14:paraId="4EEA391D" w14:textId="77777777" w:rsidTr="00A22764">
        <w:trPr>
          <w:trHeight w:val="470"/>
        </w:trPr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AAD5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  <w:sz w:val="20"/>
              </w:rPr>
              <w:t xml:space="preserve">Full Address: </w:t>
            </w:r>
          </w:p>
          <w:p w14:paraId="224A6A13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sz w:val="20"/>
              </w:rPr>
              <w:t xml:space="preserve">(Property Name,  </w:t>
            </w:r>
          </w:p>
          <w:p w14:paraId="1BD41354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sz w:val="20"/>
              </w:rPr>
              <w:t xml:space="preserve">Number, Street, Town) </w:t>
            </w:r>
          </w:p>
        </w:tc>
        <w:tc>
          <w:tcPr>
            <w:tcW w:w="7957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1F63F6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  <w:r>
              <w:tab/>
            </w:r>
            <w:r>
              <w:rPr>
                <w:b/>
              </w:rPr>
              <w:t xml:space="preserve"> </w:t>
            </w:r>
            <w:r>
              <w:rPr>
                <w:b/>
              </w:rPr>
              <w:tab/>
            </w:r>
            <w:r>
              <w:t xml:space="preserve"> </w:t>
            </w:r>
          </w:p>
        </w:tc>
      </w:tr>
      <w:tr w:rsidR="00611912" w14:paraId="40324EB5" w14:textId="77777777" w:rsidTr="00611912">
        <w:trPr>
          <w:trHeight w:val="2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F550" w14:textId="77777777" w:rsidR="00611912" w:rsidRDefault="00611912" w:rsidP="00A22764">
            <w:pPr>
              <w:spacing w:after="160" w:line="259" w:lineRule="auto"/>
            </w:pPr>
          </w:p>
        </w:tc>
        <w:tc>
          <w:tcPr>
            <w:tcW w:w="402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8C77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06E9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</w:rPr>
              <w:t xml:space="preserve">Postcode: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8063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7E07CDFF" w14:textId="77777777" w:rsidTr="00611912">
        <w:trPr>
          <w:trHeight w:val="259"/>
        </w:trPr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502457A" w14:textId="77777777" w:rsidR="00611912" w:rsidRDefault="00611912" w:rsidP="00A22764">
            <w:pPr>
              <w:spacing w:line="259" w:lineRule="auto"/>
              <w:ind w:left="5"/>
            </w:pPr>
            <w:r>
              <w:rPr>
                <w:b/>
              </w:rPr>
              <w:t xml:space="preserve">QDPI PIC Number: 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33048D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E663832" w14:textId="77777777" w:rsidR="00611912" w:rsidRDefault="00611912" w:rsidP="00A22764">
            <w:pPr>
              <w:spacing w:line="259" w:lineRule="auto"/>
            </w:pPr>
            <w:r>
              <w:rPr>
                <w:b/>
              </w:rPr>
              <w:t xml:space="preserve">Waybill/Movement Document No: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286877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C76B3D1" w14:textId="77777777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tbl>
      <w:tblPr>
        <w:tblStyle w:val="TableGrid0"/>
        <w:tblW w:w="9964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785"/>
        <w:gridCol w:w="1739"/>
        <w:gridCol w:w="710"/>
        <w:gridCol w:w="1138"/>
        <w:gridCol w:w="1100"/>
        <w:gridCol w:w="2492"/>
      </w:tblGrid>
      <w:tr w:rsidR="00611912" w14:paraId="7CF23FBD" w14:textId="77777777" w:rsidTr="00A22764">
        <w:trPr>
          <w:trHeight w:val="265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D0D00" w14:textId="77777777" w:rsidR="00611912" w:rsidRDefault="00611912" w:rsidP="00A22764">
            <w:pPr>
              <w:spacing w:line="259" w:lineRule="auto"/>
              <w:ind w:left="17"/>
              <w:jc w:val="center"/>
            </w:pPr>
            <w:r>
              <w:rPr>
                <w:b/>
              </w:rPr>
              <w:t xml:space="preserve">Horses Registered Name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89C0D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Breed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7A3DF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Sex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734E" w14:textId="77777777" w:rsidR="00611912" w:rsidRDefault="00611912" w:rsidP="00A22764">
            <w:pPr>
              <w:spacing w:line="259" w:lineRule="auto"/>
              <w:ind w:left="9"/>
              <w:jc w:val="center"/>
            </w:pPr>
            <w:r>
              <w:rPr>
                <w:b/>
              </w:rPr>
              <w:t xml:space="preserve">Colour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27A9D" w14:textId="77777777" w:rsidR="00611912" w:rsidRDefault="00611912" w:rsidP="00A22764">
            <w:pPr>
              <w:spacing w:line="259" w:lineRule="auto"/>
              <w:ind w:right="1"/>
              <w:jc w:val="center"/>
            </w:pPr>
            <w:r>
              <w:rPr>
                <w:b/>
              </w:rPr>
              <w:t xml:space="preserve">Brand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9582" w14:textId="77777777" w:rsidR="00611912" w:rsidRDefault="00611912" w:rsidP="00A22764">
            <w:pPr>
              <w:spacing w:line="259" w:lineRule="auto"/>
              <w:ind w:left="2"/>
              <w:jc w:val="center"/>
            </w:pPr>
            <w:r>
              <w:rPr>
                <w:b/>
              </w:rPr>
              <w:t xml:space="preserve">Microchip Number </w:t>
            </w:r>
          </w:p>
        </w:tc>
      </w:tr>
      <w:tr w:rsidR="00611912" w14:paraId="757294BF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4399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0FA2EA92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8ED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EE4D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CFDA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577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57CD3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46913B39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6B62" w14:textId="77777777" w:rsidR="00611912" w:rsidRDefault="00611912" w:rsidP="00A22764">
            <w:pPr>
              <w:spacing w:line="259" w:lineRule="auto"/>
              <w:ind w:left="5"/>
            </w:pPr>
          </w:p>
          <w:p w14:paraId="62415C2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1DF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248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C2C8F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61CE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912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057DAE44" w14:textId="77777777" w:rsidTr="00A22764">
        <w:trPr>
          <w:trHeight w:val="259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C54F" w14:textId="77777777" w:rsidR="00611912" w:rsidRDefault="00611912" w:rsidP="00A22764">
            <w:pPr>
              <w:spacing w:line="259" w:lineRule="auto"/>
              <w:ind w:left="5"/>
            </w:pPr>
          </w:p>
          <w:p w14:paraId="42334C1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B6A9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436C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77FE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1F57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2B38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1E8DBB56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1BFA" w14:textId="77777777" w:rsidR="00611912" w:rsidRDefault="00611912" w:rsidP="00A22764">
            <w:pPr>
              <w:spacing w:line="259" w:lineRule="auto"/>
              <w:ind w:left="5"/>
            </w:pPr>
          </w:p>
          <w:p w14:paraId="43A5254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FE5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335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9611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3F5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FA71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3874A62B" w14:textId="77777777" w:rsidTr="00A22764">
        <w:trPr>
          <w:trHeight w:val="264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89681" w14:textId="77777777" w:rsidR="00611912" w:rsidRDefault="00611912" w:rsidP="00A22764">
            <w:pPr>
              <w:spacing w:line="259" w:lineRule="auto"/>
              <w:ind w:left="5"/>
            </w:pPr>
          </w:p>
          <w:p w14:paraId="6792988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309D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DC59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2F49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D6B7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099AE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  <w:tr w:rsidR="00611912" w14:paraId="3088DE14" w14:textId="77777777" w:rsidTr="00A22764">
        <w:trPr>
          <w:trHeight w:val="260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8022" w14:textId="77777777" w:rsidR="00611912" w:rsidRDefault="00611912" w:rsidP="00A22764">
            <w:pPr>
              <w:spacing w:line="259" w:lineRule="auto"/>
              <w:ind w:left="5"/>
            </w:pPr>
          </w:p>
          <w:p w14:paraId="169B814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597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865F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AB75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58D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2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9309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DBC6FF9" w14:textId="77777777" w:rsidR="00611912" w:rsidRDefault="00611912" w:rsidP="00611912">
      <w:pPr>
        <w:spacing w:after="14" w:line="259" w:lineRule="auto"/>
        <w:ind w:left="110"/>
      </w:pPr>
      <w:proofErr w:type="gramStart"/>
      <w:r>
        <w:rPr>
          <w:i/>
          <w:sz w:val="20"/>
        </w:rPr>
        <w:t>Continue on</w:t>
      </w:r>
      <w:proofErr w:type="gramEnd"/>
      <w:r>
        <w:rPr>
          <w:i/>
          <w:sz w:val="20"/>
        </w:rPr>
        <w:t xml:space="preserve"> additional page if travelling more than 6 horses</w:t>
      </w:r>
      <w:r>
        <w:rPr>
          <w:sz w:val="20"/>
        </w:rPr>
        <w:t xml:space="preserve"> </w:t>
      </w:r>
    </w:p>
    <w:p w14:paraId="11205A9C" w14:textId="77777777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14:paraId="4B32862B" w14:textId="3437D3E4" w:rsidR="00611912" w:rsidRDefault="00611912" w:rsidP="00611912">
      <w:pPr>
        <w:spacing w:after="0" w:line="259" w:lineRule="auto"/>
        <w:ind w:left="110"/>
      </w:pPr>
      <w:r>
        <w:rPr>
          <w:sz w:val="22"/>
        </w:rPr>
        <w:t xml:space="preserve">Are you stabling horse/s on the grounds?          </w:t>
      </w:r>
      <w:r>
        <w:rPr>
          <w:b/>
          <w:sz w:val="22"/>
        </w:rPr>
        <w:t>YES   /   NO</w:t>
      </w:r>
      <w:r>
        <w:rPr>
          <w:sz w:val="22"/>
        </w:rPr>
        <w:t xml:space="preserve">         </w:t>
      </w:r>
      <w:r>
        <w:rPr>
          <w:i/>
          <w:sz w:val="22"/>
        </w:rPr>
        <w:t xml:space="preserve">If yes complete which days and number of stables below </w:t>
      </w:r>
    </w:p>
    <w:p w14:paraId="6C520034" w14:textId="77777777" w:rsidR="00611912" w:rsidRDefault="00611912" w:rsidP="00611912">
      <w:pPr>
        <w:pStyle w:val="Heading1"/>
        <w:ind w:left="105"/>
      </w:pPr>
      <w:r>
        <w:t xml:space="preserve">Number of horse/s being stabled at this event </w:t>
      </w:r>
    </w:p>
    <w:tbl>
      <w:tblPr>
        <w:tblStyle w:val="TableGrid0"/>
        <w:tblW w:w="9964" w:type="dxa"/>
        <w:tblInd w:w="0" w:type="dxa"/>
        <w:tblCellMar>
          <w:top w:w="4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1418"/>
        <w:gridCol w:w="1416"/>
        <w:gridCol w:w="1421"/>
        <w:gridCol w:w="1436"/>
        <w:gridCol w:w="1436"/>
        <w:gridCol w:w="1416"/>
        <w:gridCol w:w="1421"/>
      </w:tblGrid>
      <w:tr w:rsidR="00611912" w14:paraId="4CC30170" w14:textId="77777777" w:rsidTr="00A22764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A9E7" w14:textId="77777777" w:rsidR="00611912" w:rsidRDefault="00611912" w:rsidP="00A22764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MON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2AF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TUE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17D27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WED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B293E" w14:textId="77777777" w:rsidR="00611912" w:rsidRDefault="00611912" w:rsidP="00A22764">
            <w:pPr>
              <w:spacing w:line="259" w:lineRule="auto"/>
              <w:ind w:left="6"/>
              <w:jc w:val="center"/>
            </w:pPr>
            <w:r>
              <w:rPr>
                <w:b/>
              </w:rPr>
              <w:t xml:space="preserve">THU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A14D3" w14:textId="77777777" w:rsidR="00611912" w:rsidRDefault="00611912" w:rsidP="00A22764">
            <w:pPr>
              <w:spacing w:line="259" w:lineRule="auto"/>
              <w:ind w:left="2"/>
              <w:jc w:val="center"/>
            </w:pPr>
            <w:r>
              <w:rPr>
                <w:b/>
              </w:rPr>
              <w:t xml:space="preserve">FRI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DD2AC" w14:textId="77777777" w:rsidR="00611912" w:rsidRDefault="00611912" w:rsidP="00A22764">
            <w:pPr>
              <w:spacing w:line="259" w:lineRule="auto"/>
              <w:ind w:left="5"/>
              <w:jc w:val="center"/>
            </w:pPr>
            <w:r>
              <w:rPr>
                <w:b/>
              </w:rPr>
              <w:t xml:space="preserve">SAT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7D92B" w14:textId="77777777" w:rsidR="00611912" w:rsidRDefault="00611912" w:rsidP="00A22764">
            <w:pPr>
              <w:spacing w:line="259" w:lineRule="auto"/>
              <w:jc w:val="center"/>
            </w:pPr>
            <w:r>
              <w:rPr>
                <w:b/>
              </w:rPr>
              <w:t xml:space="preserve">SUN </w:t>
            </w:r>
          </w:p>
        </w:tc>
      </w:tr>
      <w:tr w:rsidR="00611912" w14:paraId="3B9CCB22" w14:textId="77777777" w:rsidTr="00A22764">
        <w:trPr>
          <w:trHeight w:val="264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B161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AE8C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15A0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7DE23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1E0E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A41B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0522A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</w:tr>
    </w:tbl>
    <w:p w14:paraId="0929A1D5" w14:textId="5B8A97F2" w:rsidR="00611912" w:rsidRDefault="00611912" w:rsidP="00611912">
      <w:pPr>
        <w:pStyle w:val="Heading2"/>
      </w:pPr>
      <w:r>
        <w:lastRenderedPageBreak/>
        <w:t>Declaration by owner or person in charge of horse/s attending Baroque &amp; Distinctive Breeds Association Inc. Events</w:t>
      </w:r>
      <w:r>
        <w:rPr>
          <w:b w:val="0"/>
        </w:rPr>
        <w:t xml:space="preserve"> </w:t>
      </w:r>
    </w:p>
    <w:p w14:paraId="1D3230FD" w14:textId="13EC5E89" w:rsidR="00611912" w:rsidRDefault="00611912" w:rsidP="00611912">
      <w:pPr>
        <w:spacing w:after="110"/>
        <w:ind w:right="26"/>
      </w:pPr>
      <w:r>
        <w:t xml:space="preserve">I, ……………………………………………………………... declare that the horse/s named above has / have been in good health, eating normally and not shown signs of illness during the last 3 days leading up to this event. I give my authorization for the B&amp;DBAInc Management Committee to call for veterinary inspection of the horse/s named above </w:t>
      </w:r>
      <w:proofErr w:type="gramStart"/>
      <w:r>
        <w:t>and in my care</w:t>
      </w:r>
      <w:proofErr w:type="gramEnd"/>
      <w:r>
        <w:t xml:space="preserve"> should they be showing signs of illness at any time during the course of the event. I agree to pay any veterinary fees incurred </w:t>
      </w:r>
      <w:proofErr w:type="gramStart"/>
      <w:r>
        <w:t>as a result of</w:t>
      </w:r>
      <w:proofErr w:type="gramEnd"/>
      <w:r>
        <w:t xml:space="preserve"> this veterinary examination. </w:t>
      </w:r>
    </w:p>
    <w:p w14:paraId="298E0DC3" w14:textId="77777777" w:rsidR="00611912" w:rsidRDefault="00611912" w:rsidP="00611912">
      <w:pPr>
        <w:ind w:right="26"/>
      </w:pPr>
      <w:r>
        <w:t xml:space="preserve">I AGREE TO ENSURE THAT: </w:t>
      </w:r>
    </w:p>
    <w:p w14:paraId="49B2BFFD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All horses will be shampooed, rinsed and allowed to dry, and their hooves will </w:t>
      </w:r>
      <w:proofErr w:type="gramStart"/>
      <w:r>
        <w:t>picked</w:t>
      </w:r>
      <w:proofErr w:type="gramEnd"/>
      <w:r>
        <w:t xml:space="preserve"> clean of all solid material and washed with shampoo. </w:t>
      </w:r>
    </w:p>
    <w:p w14:paraId="697C380E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All vehicles and equipment accompanying the horses will be cleaned to remove all solid material that could contain disease agents, and then disinfected. </w:t>
      </w:r>
    </w:p>
    <w:p w14:paraId="5D7F678C" w14:textId="77777777" w:rsidR="00611912" w:rsidRDefault="00611912" w:rsidP="00611912">
      <w:pPr>
        <w:ind w:left="370" w:right="26"/>
      </w:pPr>
      <w:r>
        <w:t xml:space="preserve">I FURTHER DECLARE THAT: </w:t>
      </w:r>
    </w:p>
    <w:p w14:paraId="7BB4465D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The information contained in this Biosecurity Declaration is true and correct to the best of my knowledge. </w:t>
      </w:r>
    </w:p>
    <w:p w14:paraId="4DFC5C30" w14:textId="131E57F0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agree to abide by all conditions that may be imposed at any time by the B&amp;DBAInc Management Committee. </w:t>
      </w:r>
    </w:p>
    <w:p w14:paraId="656987C2" w14:textId="77777777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failure to comply I may be directed to </w:t>
      </w:r>
      <w:proofErr w:type="gramStart"/>
      <w:r>
        <w:t>leave</w:t>
      </w:r>
      <w:proofErr w:type="gramEnd"/>
      <w:r>
        <w:t xml:space="preserve"> and my nominations will be forfeited. </w:t>
      </w:r>
    </w:p>
    <w:p w14:paraId="1C8A1404" w14:textId="090046B5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decontamination and disinfection procedures may be required of me if instructed by B&amp;DBAInc Management Committee / members. </w:t>
      </w:r>
    </w:p>
    <w:p w14:paraId="782E9E90" w14:textId="0D344A46" w:rsidR="00611912" w:rsidRDefault="00611912" w:rsidP="00611912">
      <w:pPr>
        <w:numPr>
          <w:ilvl w:val="0"/>
          <w:numId w:val="23"/>
        </w:numPr>
        <w:spacing w:after="18" w:line="248" w:lineRule="auto"/>
        <w:ind w:right="26" w:hanging="360"/>
        <w:jc w:val="both"/>
      </w:pPr>
      <w:r>
        <w:t xml:space="preserve">I acknowledge that there is a possibility that horses might become infected with disease agents as a result of any movements and if </w:t>
      </w:r>
      <w:proofErr w:type="gramStart"/>
      <w:r>
        <w:t>necessary</w:t>
      </w:r>
      <w:proofErr w:type="gramEnd"/>
      <w:r>
        <w:t xml:space="preserve"> horses and premises will be quarantined in accordance with any Legislation covering such occurrences including policies and procedures in effect at that time. I agree and acknowledge that the B&amp;DBAInc Management Committee and its members are not in any way liable for any cost, expense, </w:t>
      </w:r>
      <w:r>
        <w:lastRenderedPageBreak/>
        <w:t xml:space="preserve">loss, damage, claim, action, </w:t>
      </w:r>
      <w:proofErr w:type="gramStart"/>
      <w:r>
        <w:t>proceeding</w:t>
      </w:r>
      <w:proofErr w:type="gramEnd"/>
      <w:r>
        <w:t xml:space="preserve"> or other liability incurred by or made against me as a result of any movement of horses to B&amp;DBAInc Events. </w:t>
      </w:r>
    </w:p>
    <w:p w14:paraId="410555D8" w14:textId="33A3F99F" w:rsidR="00611912" w:rsidRDefault="00611912" w:rsidP="00611912">
      <w:pPr>
        <w:spacing w:after="0" w:line="259" w:lineRule="auto"/>
      </w:pPr>
      <w:r>
        <w:t xml:space="preserve"> </w:t>
      </w:r>
    </w:p>
    <w:p w14:paraId="04BB0528" w14:textId="77777777" w:rsidR="00611912" w:rsidRDefault="00611912" w:rsidP="00611912">
      <w:pPr>
        <w:spacing w:after="0" w:line="259" w:lineRule="auto"/>
      </w:pPr>
      <w:r>
        <w:t xml:space="preserve"> </w:t>
      </w:r>
    </w:p>
    <w:p w14:paraId="5466194F" w14:textId="7D977D8D" w:rsidR="00611912" w:rsidRDefault="00611912" w:rsidP="00611912">
      <w:pPr>
        <w:ind w:right="26"/>
      </w:pPr>
      <w:r>
        <w:t xml:space="preserve">Signature: ……………………………………………………………                                 Date: </w:t>
      </w:r>
      <w:proofErr w:type="gramStart"/>
      <w:r>
        <w:t>…..</w:t>
      </w:r>
      <w:proofErr w:type="gramEnd"/>
      <w:r>
        <w:t xml:space="preserve">…/…..…/…..… </w:t>
      </w:r>
    </w:p>
    <w:p w14:paraId="6BE5C769" w14:textId="77777777" w:rsidR="00611912" w:rsidRDefault="00611912" w:rsidP="00611912">
      <w:pPr>
        <w:pStyle w:val="Heading1"/>
        <w:jc w:val="left"/>
      </w:pPr>
      <w:r>
        <w:t xml:space="preserve">HORSE LIST CONTINUED </w:t>
      </w:r>
    </w:p>
    <w:p w14:paraId="691FED92" w14:textId="52137EDF" w:rsidR="00611912" w:rsidRDefault="00611912" w:rsidP="00611912">
      <w:pPr>
        <w:spacing w:after="0" w:line="259" w:lineRule="auto"/>
        <w:ind w:left="1426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</w:t>
      </w:r>
      <w:r>
        <w:rPr>
          <w:b/>
          <w:sz w:val="22"/>
        </w:rPr>
        <w:tab/>
        <w:t xml:space="preserve"> HORSE LIST CONTINUED</w:t>
      </w:r>
      <w:r>
        <w:rPr>
          <w:b/>
          <w:sz w:val="22"/>
        </w:rPr>
        <w:tab/>
        <w:t xml:space="preserve"> </w:t>
      </w:r>
    </w:p>
    <w:tbl>
      <w:tblPr>
        <w:tblStyle w:val="TableGrid0"/>
        <w:tblW w:w="10343" w:type="dxa"/>
        <w:tblInd w:w="0" w:type="dxa"/>
        <w:tblCellMar>
          <w:top w:w="41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114"/>
        <w:gridCol w:w="1510"/>
        <w:gridCol w:w="725"/>
        <w:gridCol w:w="1124"/>
        <w:gridCol w:w="1124"/>
        <w:gridCol w:w="2746"/>
      </w:tblGrid>
      <w:tr w:rsidR="00611912" w14:paraId="6759A150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9DF92" w14:textId="77777777" w:rsidR="00611912" w:rsidRDefault="00611912" w:rsidP="00A22764">
            <w:pPr>
              <w:spacing w:line="259" w:lineRule="auto"/>
              <w:ind w:left="13"/>
              <w:jc w:val="center"/>
            </w:pPr>
            <w:r>
              <w:rPr>
                <w:b/>
              </w:rPr>
              <w:t xml:space="preserve">Horses Registered Name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29C3D" w14:textId="77777777" w:rsidR="00611912" w:rsidRDefault="00611912" w:rsidP="00A22764">
            <w:pPr>
              <w:spacing w:line="259" w:lineRule="auto"/>
              <w:ind w:left="14"/>
              <w:jc w:val="center"/>
            </w:pPr>
            <w:r>
              <w:rPr>
                <w:b/>
              </w:rPr>
              <w:t xml:space="preserve">Breed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08C7B" w14:textId="77777777" w:rsidR="00611912" w:rsidRDefault="00611912" w:rsidP="00A22764">
            <w:pPr>
              <w:spacing w:line="259" w:lineRule="auto"/>
              <w:jc w:val="center"/>
            </w:pPr>
            <w:r>
              <w:rPr>
                <w:b/>
              </w:rPr>
              <w:t xml:space="preserve">Sex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A06A0" w14:textId="77777777" w:rsidR="00611912" w:rsidRDefault="00611912" w:rsidP="00A22764">
            <w:pPr>
              <w:spacing w:line="259" w:lineRule="auto"/>
              <w:ind w:left="4"/>
              <w:jc w:val="center"/>
            </w:pPr>
            <w:r>
              <w:rPr>
                <w:b/>
              </w:rPr>
              <w:t xml:space="preserve">Colour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D0DF5" w14:textId="77777777" w:rsidR="00611912" w:rsidRDefault="00611912" w:rsidP="00A22764">
            <w:pPr>
              <w:spacing w:line="259" w:lineRule="auto"/>
              <w:ind w:left="15"/>
              <w:jc w:val="center"/>
            </w:pPr>
            <w:r>
              <w:rPr>
                <w:b/>
              </w:rPr>
              <w:t xml:space="preserve">Brand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1DB7" w14:textId="77777777" w:rsidR="00611912" w:rsidRDefault="00611912" w:rsidP="00A22764">
            <w:pPr>
              <w:spacing w:line="259" w:lineRule="auto"/>
              <w:ind w:left="7"/>
              <w:jc w:val="center"/>
            </w:pPr>
            <w:r>
              <w:rPr>
                <w:b/>
              </w:rPr>
              <w:t xml:space="preserve">Microchip Number </w:t>
            </w:r>
          </w:p>
        </w:tc>
      </w:tr>
      <w:tr w:rsidR="00611912" w14:paraId="11458033" w14:textId="77777777" w:rsidTr="00A22764">
        <w:trPr>
          <w:trHeight w:val="25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E5DD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14B3E564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3FBC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EE1F4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F0D4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58A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A136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2F8EB414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D99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55CECD51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7925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6CFE1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1B95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06D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1D7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029ED32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F262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44886E0E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2E38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A71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99FD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561A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F409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4CD45A9" w14:textId="77777777" w:rsidTr="00A22764">
        <w:trPr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4C4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72D5C962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BAF0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6BE9F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B7EC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67C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5E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A55F64D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6429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  <w:p w14:paraId="1F650DF8" w14:textId="77777777" w:rsidR="00611912" w:rsidRDefault="00611912" w:rsidP="00A22764">
            <w:pPr>
              <w:spacing w:line="259" w:lineRule="auto"/>
              <w:ind w:left="5"/>
            </w:pP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5B3A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97E8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0D1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E22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1DD5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1E5B0B5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6C6AF" w14:textId="77777777" w:rsidR="00611912" w:rsidRDefault="00611912" w:rsidP="00A22764">
            <w:pPr>
              <w:spacing w:line="259" w:lineRule="auto"/>
              <w:ind w:left="5"/>
            </w:pPr>
          </w:p>
          <w:p w14:paraId="6090F1D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2C1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9E1D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9E87E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91F7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9BFA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33C4EFFE" w14:textId="77777777" w:rsidTr="00A22764">
        <w:trPr>
          <w:trHeight w:val="259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EEAFD" w14:textId="77777777" w:rsidR="00611912" w:rsidRDefault="00611912" w:rsidP="00A22764">
            <w:pPr>
              <w:spacing w:line="259" w:lineRule="auto"/>
              <w:ind w:left="5"/>
            </w:pPr>
          </w:p>
          <w:p w14:paraId="0E19B25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BA9E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26EF2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6F3D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51BE0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B56FD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042A2018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7B313" w14:textId="77777777" w:rsidR="00611912" w:rsidRDefault="00611912" w:rsidP="00A22764">
            <w:pPr>
              <w:spacing w:line="259" w:lineRule="auto"/>
              <w:ind w:left="5"/>
            </w:pPr>
          </w:p>
          <w:p w14:paraId="64DDA48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E044C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9A00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BA2E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64F6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07B6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7AD74915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DE2C1" w14:textId="77777777" w:rsidR="00611912" w:rsidRDefault="00611912" w:rsidP="00A22764">
            <w:pPr>
              <w:spacing w:line="259" w:lineRule="auto"/>
              <w:ind w:left="5"/>
            </w:pPr>
          </w:p>
          <w:p w14:paraId="1890DC22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9CBE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6F0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04106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B6927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058A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41581294" w14:textId="77777777" w:rsidTr="00A22764">
        <w:trPr>
          <w:trHeight w:val="260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B58C" w14:textId="77777777" w:rsidR="00611912" w:rsidRDefault="00611912" w:rsidP="00A22764">
            <w:pPr>
              <w:spacing w:line="259" w:lineRule="auto"/>
              <w:ind w:left="5"/>
            </w:pPr>
          </w:p>
          <w:p w14:paraId="32108CB5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2D53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A9A89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767C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4968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0A2F3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1AD10B56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D8A7C" w14:textId="77777777" w:rsidR="00611912" w:rsidRDefault="00611912" w:rsidP="00A22764">
            <w:pPr>
              <w:spacing w:line="259" w:lineRule="auto"/>
              <w:ind w:left="5"/>
            </w:pPr>
          </w:p>
          <w:p w14:paraId="6A46A54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F0309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4483D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0915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119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B914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  <w:tr w:rsidR="00611912" w14:paraId="566134E2" w14:textId="77777777" w:rsidTr="00A22764">
        <w:trPr>
          <w:trHeight w:val="264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9844" w14:textId="77777777" w:rsidR="00611912" w:rsidRDefault="00611912" w:rsidP="00A22764">
            <w:pPr>
              <w:spacing w:line="259" w:lineRule="auto"/>
              <w:ind w:left="5"/>
            </w:pPr>
          </w:p>
          <w:p w14:paraId="585A411E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102A1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8F18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42C77" w14:textId="77777777" w:rsidR="00611912" w:rsidRDefault="00611912" w:rsidP="00A22764">
            <w:pPr>
              <w:spacing w:line="259" w:lineRule="auto"/>
            </w:pPr>
            <w: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A932B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CAC78" w14:textId="77777777" w:rsidR="00611912" w:rsidRDefault="00611912" w:rsidP="00A22764">
            <w:pPr>
              <w:spacing w:line="259" w:lineRule="auto"/>
              <w:ind w:left="5"/>
            </w:pPr>
            <w:r>
              <w:t xml:space="preserve"> </w:t>
            </w:r>
          </w:p>
        </w:tc>
      </w:tr>
    </w:tbl>
    <w:p w14:paraId="5B7A7822" w14:textId="753F4A41" w:rsidR="00CE6104" w:rsidRPr="00611912" w:rsidRDefault="00CE6104" w:rsidP="00611912"/>
    <w:sectPr w:rsidR="00CE6104" w:rsidRPr="00611912" w:rsidSect="000E5F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B2BC07" w14:textId="77777777" w:rsidR="000E5FFE" w:rsidRDefault="000E5FFE" w:rsidP="00650259">
      <w:pPr>
        <w:spacing w:after="0" w:line="240" w:lineRule="auto"/>
      </w:pPr>
      <w:r>
        <w:separator/>
      </w:r>
    </w:p>
  </w:endnote>
  <w:endnote w:type="continuationSeparator" w:id="0">
    <w:p w14:paraId="4CC7754E" w14:textId="77777777" w:rsidR="000E5FFE" w:rsidRDefault="000E5FF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2BDCBF-F5E7-4AB4-A5AC-2F4E018E52A0}"/>
    <w:embedBold r:id="rId2" w:fontKey="{62185732-7534-406F-8F59-C137205C1008}"/>
    <w:embedItalic r:id="rId3" w:fontKey="{560DE102-612B-43DD-8C89-3595EA023D0A}"/>
    <w:embedBoldItalic r:id="rId4" w:fontKey="{1CE3DDEF-CC99-4659-8CE4-3D69843E91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55B8C6F4-CEAB-411E-A96C-EFBE85C99740}"/>
    <w:embedBold r:id="rId6" w:fontKey="{1BBE1999-CB1E-41B6-9A02-58213EEECB6C}"/>
    <w:embedItalic r:id="rId7" w:fontKey="{5174BC48-A3FD-4690-A1FC-62BAE76810D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32E84003-0B32-46B7-AAA0-01ECE3B0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CCB8B" w14:textId="77777777" w:rsidR="00142B0C" w:rsidRDefault="00142B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E5FFE" w:rsidRPr="0073326A" w14:paraId="0A0F1351" w14:textId="77777777" w:rsidTr="00C4167A">
      <w:tc>
        <w:tcPr>
          <w:tcW w:w="4675" w:type="dxa"/>
          <w:vAlign w:val="center"/>
        </w:tcPr>
        <w:p w14:paraId="30155202" w14:textId="26FA3894" w:rsidR="0073326A" w:rsidRPr="0073326A" w:rsidRDefault="00AA7DC6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202</w:t>
          </w:r>
          <w:r w:rsidR="00190F53">
            <w:rPr>
              <w:sz w:val="18"/>
              <w:szCs w:val="24"/>
            </w:rPr>
            <w:t>2</w:t>
          </w:r>
          <w:r>
            <w:rPr>
              <w:sz w:val="18"/>
              <w:szCs w:val="24"/>
            </w:rPr>
            <w:t xml:space="preserve"> </w:t>
          </w:r>
          <w:r w:rsidR="00142B0C">
            <w:rPr>
              <w:sz w:val="18"/>
              <w:szCs w:val="24"/>
            </w:rPr>
            <w:t>Spring Halter Classique</w:t>
          </w:r>
          <w:r>
            <w:rPr>
              <w:sz w:val="18"/>
              <w:szCs w:val="24"/>
            </w:rPr>
            <w:br/>
          </w:r>
          <w:r>
            <w:rPr>
              <w:sz w:val="18"/>
              <w:szCs w:val="24"/>
            </w:rPr>
            <w:br/>
          </w:r>
          <w:r w:rsidR="00142B0C">
            <w:rPr>
              <w:sz w:val="18"/>
              <w:szCs w:val="24"/>
            </w:rPr>
            <w:t>17</w:t>
          </w:r>
          <w:r w:rsidR="00142B0C" w:rsidRPr="00142B0C">
            <w:rPr>
              <w:sz w:val="18"/>
              <w:szCs w:val="24"/>
              <w:vertAlign w:val="superscript"/>
            </w:rPr>
            <w:t>th</w:t>
          </w:r>
          <w:r w:rsidR="00142B0C">
            <w:rPr>
              <w:sz w:val="18"/>
              <w:szCs w:val="24"/>
            </w:rPr>
            <w:t xml:space="preserve"> of September 2022</w:t>
          </w:r>
        </w:p>
      </w:tc>
      <w:tc>
        <w:tcPr>
          <w:tcW w:w="4675" w:type="dxa"/>
          <w:vAlign w:val="center"/>
        </w:tcPr>
        <w:p w14:paraId="3CF7D0B9" w14:textId="466B2C65" w:rsidR="0073326A" w:rsidRPr="0073326A" w:rsidRDefault="000E5FFE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892F250" wp14:editId="6EA1B20A">
                <wp:extent cx="1684020" cy="984324"/>
                <wp:effectExtent l="0" t="0" r="0" b="635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819691" cy="10636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64B030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F9680" w14:textId="77777777" w:rsidR="00142B0C" w:rsidRDefault="00142B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F98E1" w14:textId="77777777" w:rsidR="000E5FFE" w:rsidRDefault="000E5FFE" w:rsidP="00650259">
      <w:pPr>
        <w:spacing w:after="0" w:line="240" w:lineRule="auto"/>
      </w:pPr>
      <w:r>
        <w:separator/>
      </w:r>
    </w:p>
  </w:footnote>
  <w:footnote w:type="continuationSeparator" w:id="0">
    <w:p w14:paraId="4B564CEB" w14:textId="77777777" w:rsidR="000E5FFE" w:rsidRDefault="000E5FF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F52DC" w14:textId="77777777" w:rsidR="00142B0C" w:rsidRDefault="00142B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87" w:type="dxa"/>
      <w:shd w:val="clear" w:color="auto" w:fill="731F1C" w:themeFill="accent5"/>
      <w:tblLook w:val="04A0" w:firstRow="1" w:lastRow="0" w:firstColumn="1" w:lastColumn="0" w:noHBand="0" w:noVBand="1"/>
    </w:tblPr>
    <w:tblGrid>
      <w:gridCol w:w="1586"/>
      <w:gridCol w:w="9401"/>
    </w:tblGrid>
    <w:tr w:rsidR="00713D1C" w:rsidRPr="00713D1C" w14:paraId="6F67A149" w14:textId="77777777" w:rsidTr="00E173E3">
      <w:trPr>
        <w:trHeight w:val="858"/>
      </w:trPr>
      <w:tc>
        <w:tcPr>
          <w:tcW w:w="1586" w:type="dxa"/>
          <w:shd w:val="clear" w:color="auto" w:fill="731F1C" w:themeFill="accent5"/>
          <w:vAlign w:val="center"/>
        </w:tcPr>
        <w:p w14:paraId="6BE2F59D" w14:textId="77777777" w:rsidR="00576892" w:rsidRPr="00713D1C" w:rsidRDefault="00AB0BCC" w:rsidP="00713D1C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13D1C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55BF3E1" wp14:editId="33A7BEA7">
                <wp:extent cx="640080" cy="640080"/>
                <wp:effectExtent l="0" t="0" r="7620" b="0"/>
                <wp:docPr id="1" name="Graphic 1" descr="Bank 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01" w:type="dxa"/>
          <w:shd w:val="clear" w:color="auto" w:fill="731F1C" w:themeFill="accent5"/>
          <w:vAlign w:val="center"/>
        </w:tcPr>
        <w:p w14:paraId="7CF573C7" w14:textId="105741D0" w:rsidR="00576892" w:rsidRPr="00732B16" w:rsidRDefault="00367C06" w:rsidP="00611912">
          <w:pPr>
            <w:spacing w:after="0" w:line="259" w:lineRule="auto"/>
            <w:ind w:right="145"/>
            <w:jc w:val="center"/>
          </w:pPr>
          <w:r>
            <w:t xml:space="preserve">B&amp;DBAInc </w:t>
          </w:r>
          <w:r w:rsidR="00611912">
            <w:t>BIOSECURITY</w:t>
          </w:r>
          <w:r w:rsidR="000E5FFE">
            <w:t xml:space="preserve"> FORM</w:t>
          </w:r>
          <w:r w:rsidR="00611912">
            <w:br/>
          </w:r>
          <w:r w:rsidR="00611912">
            <w:rPr>
              <w:b/>
              <w:sz w:val="24"/>
            </w:rPr>
            <w:t>Health of Horses Attending 202</w:t>
          </w:r>
          <w:r w:rsidR="00190F53">
            <w:rPr>
              <w:b/>
              <w:sz w:val="24"/>
            </w:rPr>
            <w:t>2</w:t>
          </w:r>
          <w:r w:rsidR="00611912">
            <w:rPr>
              <w:b/>
              <w:sz w:val="24"/>
            </w:rPr>
            <w:t xml:space="preserve"> </w:t>
          </w:r>
          <w:r w:rsidR="00142B0C">
            <w:rPr>
              <w:b/>
              <w:sz w:val="24"/>
            </w:rPr>
            <w:t>Spring Halter Classique</w:t>
          </w:r>
          <w:r w:rsidR="00611912">
            <w:rPr>
              <w:sz w:val="24"/>
            </w:rPr>
            <w:br/>
          </w:r>
          <w:r w:rsidR="00611912" w:rsidRPr="00611912">
            <w:rPr>
              <w:b/>
              <w:i/>
              <w:sz w:val="20"/>
            </w:rPr>
            <w:t xml:space="preserve">(TO BE HANDED IN DAY OF SHOW) </w:t>
          </w:r>
        </w:p>
      </w:tc>
    </w:tr>
  </w:tbl>
  <w:p w14:paraId="75A3616E" w14:textId="77777777" w:rsidR="00650259" w:rsidRDefault="00650259" w:rsidP="00713D1C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D744E" w14:textId="77777777" w:rsidR="00142B0C" w:rsidRDefault="00142B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B6378F8"/>
    <w:multiLevelType w:val="hybridMultilevel"/>
    <w:tmpl w:val="06624A02"/>
    <w:lvl w:ilvl="0" w:tplc="7D906646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E041BE">
      <w:start w:val="1"/>
      <w:numFmt w:val="lowerLetter"/>
      <w:lvlText w:val="%2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96E4FD8">
      <w:start w:val="1"/>
      <w:numFmt w:val="lowerRoman"/>
      <w:lvlText w:val="%3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2E650B2">
      <w:start w:val="1"/>
      <w:numFmt w:val="decimal"/>
      <w:lvlText w:val="%4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F7C0D52">
      <w:start w:val="1"/>
      <w:numFmt w:val="lowerLetter"/>
      <w:lvlText w:val="%5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8260572">
      <w:start w:val="1"/>
      <w:numFmt w:val="lowerRoman"/>
      <w:lvlText w:val="%6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AA8B92E">
      <w:start w:val="1"/>
      <w:numFmt w:val="decimal"/>
      <w:lvlText w:val="%7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B44C71A">
      <w:start w:val="1"/>
      <w:numFmt w:val="lowerLetter"/>
      <w:lvlText w:val="%8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9EB9A0">
      <w:start w:val="1"/>
      <w:numFmt w:val="lowerRoman"/>
      <w:lvlText w:val="%9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10400686">
    <w:abstractNumId w:val="12"/>
  </w:num>
  <w:num w:numId="2" w16cid:durableId="49960112">
    <w:abstractNumId w:val="8"/>
  </w:num>
  <w:num w:numId="3" w16cid:durableId="1619606156">
    <w:abstractNumId w:val="16"/>
  </w:num>
  <w:num w:numId="4" w16cid:durableId="1356535161">
    <w:abstractNumId w:val="13"/>
  </w:num>
  <w:num w:numId="5" w16cid:durableId="364254037">
    <w:abstractNumId w:val="14"/>
  </w:num>
  <w:num w:numId="6" w16cid:durableId="2109883903">
    <w:abstractNumId w:val="20"/>
  </w:num>
  <w:num w:numId="7" w16cid:durableId="21640279">
    <w:abstractNumId w:val="6"/>
  </w:num>
  <w:num w:numId="8" w16cid:durableId="1495343295">
    <w:abstractNumId w:val="11"/>
  </w:num>
  <w:num w:numId="9" w16cid:durableId="1800680996">
    <w:abstractNumId w:val="18"/>
  </w:num>
  <w:num w:numId="10" w16cid:durableId="1289815599">
    <w:abstractNumId w:val="1"/>
  </w:num>
  <w:num w:numId="11" w16cid:durableId="378940665">
    <w:abstractNumId w:val="5"/>
  </w:num>
  <w:num w:numId="12" w16cid:durableId="669871205">
    <w:abstractNumId w:val="0"/>
  </w:num>
  <w:num w:numId="13" w16cid:durableId="2138913902">
    <w:abstractNumId w:val="2"/>
  </w:num>
  <w:num w:numId="14" w16cid:durableId="1879588384">
    <w:abstractNumId w:val="10"/>
  </w:num>
  <w:num w:numId="15" w16cid:durableId="285625341">
    <w:abstractNumId w:val="9"/>
  </w:num>
  <w:num w:numId="16" w16cid:durableId="759330172">
    <w:abstractNumId w:val="17"/>
  </w:num>
  <w:num w:numId="17" w16cid:durableId="1592008557">
    <w:abstractNumId w:val="3"/>
  </w:num>
  <w:num w:numId="18" w16cid:durableId="1858956798">
    <w:abstractNumId w:val="22"/>
  </w:num>
  <w:num w:numId="19" w16cid:durableId="1163275357">
    <w:abstractNumId w:val="19"/>
  </w:num>
  <w:num w:numId="20" w16cid:durableId="552808864">
    <w:abstractNumId w:val="15"/>
  </w:num>
  <w:num w:numId="21" w16cid:durableId="1781604061">
    <w:abstractNumId w:val="21"/>
  </w:num>
  <w:num w:numId="22" w16cid:durableId="189491169">
    <w:abstractNumId w:val="4"/>
  </w:num>
  <w:num w:numId="23" w16cid:durableId="742413728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FFE"/>
    <w:rsid w:val="00052382"/>
    <w:rsid w:val="0006568A"/>
    <w:rsid w:val="00076F0F"/>
    <w:rsid w:val="00084253"/>
    <w:rsid w:val="00097520"/>
    <w:rsid w:val="000B52E8"/>
    <w:rsid w:val="000D1F49"/>
    <w:rsid w:val="000E5FFE"/>
    <w:rsid w:val="00142B0C"/>
    <w:rsid w:val="001727CA"/>
    <w:rsid w:val="00190F53"/>
    <w:rsid w:val="00290F5E"/>
    <w:rsid w:val="002C56E6"/>
    <w:rsid w:val="00335230"/>
    <w:rsid w:val="00361E11"/>
    <w:rsid w:val="00367C06"/>
    <w:rsid w:val="003B4744"/>
    <w:rsid w:val="003F0847"/>
    <w:rsid w:val="003F55D9"/>
    <w:rsid w:val="0040090B"/>
    <w:rsid w:val="0046302A"/>
    <w:rsid w:val="00487D2D"/>
    <w:rsid w:val="004D5D62"/>
    <w:rsid w:val="005112D0"/>
    <w:rsid w:val="00557F15"/>
    <w:rsid w:val="00577E06"/>
    <w:rsid w:val="005A3BF7"/>
    <w:rsid w:val="005D6CC7"/>
    <w:rsid w:val="005F2035"/>
    <w:rsid w:val="005F7990"/>
    <w:rsid w:val="00611912"/>
    <w:rsid w:val="006254C8"/>
    <w:rsid w:val="0063739C"/>
    <w:rsid w:val="00650259"/>
    <w:rsid w:val="00651C81"/>
    <w:rsid w:val="00667C48"/>
    <w:rsid w:val="006E62D8"/>
    <w:rsid w:val="00713D1C"/>
    <w:rsid w:val="00732B16"/>
    <w:rsid w:val="0073326A"/>
    <w:rsid w:val="00770F25"/>
    <w:rsid w:val="007A35A8"/>
    <w:rsid w:val="007B0A85"/>
    <w:rsid w:val="007C6A52"/>
    <w:rsid w:val="00806FF3"/>
    <w:rsid w:val="0082043E"/>
    <w:rsid w:val="008E203A"/>
    <w:rsid w:val="008E64A6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A7DC6"/>
    <w:rsid w:val="00AB0BCC"/>
    <w:rsid w:val="00B160CA"/>
    <w:rsid w:val="00BD4753"/>
    <w:rsid w:val="00BD5CB1"/>
    <w:rsid w:val="00BE62EE"/>
    <w:rsid w:val="00C003BA"/>
    <w:rsid w:val="00C46878"/>
    <w:rsid w:val="00C72268"/>
    <w:rsid w:val="00CA2486"/>
    <w:rsid w:val="00CB4A51"/>
    <w:rsid w:val="00CD4532"/>
    <w:rsid w:val="00CD47B0"/>
    <w:rsid w:val="00CE6104"/>
    <w:rsid w:val="00CE7918"/>
    <w:rsid w:val="00D16163"/>
    <w:rsid w:val="00DB3FAD"/>
    <w:rsid w:val="00E173E3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  <w:rsid w:val="00FF7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9C95D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0E5FFE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8E64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E64A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semiHidden/>
    <w:rsid w:val="008E64A6"/>
    <w:pPr>
      <w:spacing w:after="0" w:line="240" w:lineRule="auto"/>
    </w:pPr>
    <w:rPr>
      <w:rFonts w:ascii="Times New Roman" w:eastAsia="Times New Roman" w:hAnsi="Times New Roman" w:cs="Times New Roman"/>
      <w:b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E64A6"/>
    <w:rPr>
      <w:rFonts w:ascii="Times New Roman" w:eastAsia="Times New Roman" w:hAnsi="Times New Roman" w:cs="Times New Roman"/>
      <w:b/>
      <w:szCs w:val="20"/>
    </w:rPr>
  </w:style>
  <w:style w:type="table" w:customStyle="1" w:styleId="TableGrid0">
    <w:name w:val="TableGrid"/>
    <w:rsid w:val="00611912"/>
    <w:pPr>
      <w:spacing w:after="0" w:line="240" w:lineRule="auto"/>
    </w:pPr>
    <w:rPr>
      <w:rFonts w:eastAsiaTheme="minorEastAsia"/>
      <w:sz w:val="22"/>
      <w:szCs w:val="22"/>
      <w:lang w:val="en-AU"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ytem\AppData\Roaming\Microsoft\Templates\Reimburse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6dc4bcd6-49db-4c07-9060-8acfc67cef9f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elements/1.1/"/>
    <ds:schemaRef ds:uri="fb0879af-3eba-417a-a55a-ffe6dcd6ca77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</Template>
  <TotalTime>0</TotalTime>
  <Pages>3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2022-06-24T06:44:00Z</dcterms:created>
  <dcterms:modified xsi:type="dcterms:W3CDTF">2022-06-24T06:44:00Z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