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1031" w:type="dxa"/>
        <w:tblLook w:val="04A0" w:firstRow="1" w:lastRow="0" w:firstColumn="1" w:lastColumn="0" w:noHBand="0" w:noVBand="1"/>
      </w:tblPr>
      <w:tblGrid>
        <w:gridCol w:w="1812"/>
        <w:gridCol w:w="940"/>
        <w:gridCol w:w="1999"/>
        <w:gridCol w:w="2838"/>
        <w:gridCol w:w="1630"/>
        <w:gridCol w:w="1812"/>
      </w:tblGrid>
      <w:tr w:rsidR="00F859FB" w:rsidRPr="00F859FB" w14:paraId="311746C3" w14:textId="77777777" w:rsidTr="00F859FB">
        <w:trPr>
          <w:trHeight w:val="673"/>
        </w:trPr>
        <w:tc>
          <w:tcPr>
            <w:tcW w:w="2752" w:type="dxa"/>
            <w:gridSpan w:val="2"/>
          </w:tcPr>
          <w:p w14:paraId="1AA5E1CA" w14:textId="2023F601" w:rsidR="00F859FB" w:rsidRPr="00F859FB" w:rsidRDefault="00AB20E2" w:rsidP="00A22764">
            <w:pPr>
              <w:jc w:val="center"/>
              <w:rPr>
                <w:rFonts w:cstheme="minorHAnsi"/>
                <w:sz w:val="24"/>
                <w:szCs w:val="24"/>
              </w:rPr>
            </w:pPr>
            <w:bookmarkStart w:id="0" w:name="_Hlk67430992"/>
            <w:r>
              <w:rPr>
                <w:rFonts w:cstheme="minorHAnsi"/>
                <w:sz w:val="24"/>
                <w:szCs w:val="24"/>
              </w:rPr>
              <w:t>$</w:t>
            </w:r>
            <w:r w:rsidR="00F859FB" w:rsidRPr="00F859FB">
              <w:rPr>
                <w:rFonts w:cstheme="minorHAnsi"/>
                <w:sz w:val="24"/>
                <w:szCs w:val="24"/>
              </w:rPr>
              <w:t>Type</w:t>
            </w:r>
          </w:p>
        </w:tc>
        <w:tc>
          <w:tcPr>
            <w:tcW w:w="1999" w:type="dxa"/>
          </w:tcPr>
          <w:p w14:paraId="68D3CA9D" w14:textId="77777777" w:rsidR="00F859FB" w:rsidRPr="00F859FB" w:rsidRDefault="00F859FB" w:rsidP="00A2276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Number of Days/Nights</w:t>
            </w:r>
          </w:p>
        </w:tc>
        <w:tc>
          <w:tcPr>
            <w:tcW w:w="2838" w:type="dxa"/>
          </w:tcPr>
          <w:p w14:paraId="2010C6C6" w14:textId="77777777" w:rsidR="00F859FB" w:rsidRPr="00F859FB" w:rsidRDefault="00F859FB" w:rsidP="00A2276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Number of Sites/ Stables</w:t>
            </w:r>
          </w:p>
        </w:tc>
        <w:tc>
          <w:tcPr>
            <w:tcW w:w="1630" w:type="dxa"/>
          </w:tcPr>
          <w:p w14:paraId="0E4A7111" w14:textId="77777777" w:rsidR="00F859FB" w:rsidRPr="00F859FB" w:rsidRDefault="00F859FB" w:rsidP="00A2276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Price</w:t>
            </w:r>
          </w:p>
        </w:tc>
        <w:tc>
          <w:tcPr>
            <w:tcW w:w="1812" w:type="dxa"/>
          </w:tcPr>
          <w:p w14:paraId="58E05485" w14:textId="77777777" w:rsidR="00F859FB" w:rsidRPr="00F859FB" w:rsidRDefault="00F859FB" w:rsidP="00A2276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Total</w:t>
            </w:r>
          </w:p>
        </w:tc>
      </w:tr>
      <w:tr w:rsidR="003A43F9" w:rsidRPr="00F859FB" w14:paraId="1C4E45A1" w14:textId="77777777" w:rsidTr="00F859FB">
        <w:trPr>
          <w:trHeight w:val="488"/>
        </w:trPr>
        <w:tc>
          <w:tcPr>
            <w:tcW w:w="2752" w:type="dxa"/>
            <w:gridSpan w:val="2"/>
          </w:tcPr>
          <w:p w14:paraId="0E16D320" w14:textId="0B1DE620" w:rsidR="003A43F9" w:rsidRPr="00F859FB" w:rsidRDefault="003A43F9" w:rsidP="00A2276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Stable/Yard Disinfectant Spraying</w:t>
            </w:r>
          </w:p>
        </w:tc>
        <w:tc>
          <w:tcPr>
            <w:tcW w:w="1999" w:type="dxa"/>
          </w:tcPr>
          <w:p w14:paraId="1CAE2847" w14:textId="77777777" w:rsidR="003A43F9" w:rsidRPr="00F859FB" w:rsidRDefault="003A43F9" w:rsidP="00A2276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8" w:type="dxa"/>
          </w:tcPr>
          <w:p w14:paraId="604BE15D" w14:textId="77777777" w:rsidR="003A43F9" w:rsidRPr="00F859FB" w:rsidRDefault="003A43F9" w:rsidP="00A2276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30" w:type="dxa"/>
          </w:tcPr>
          <w:p w14:paraId="5A11A81E" w14:textId="2478B0DE" w:rsidR="003A43F9" w:rsidRPr="00F859FB" w:rsidRDefault="003A43F9" w:rsidP="00A2276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$5 Per Stable/Yard</w:t>
            </w:r>
          </w:p>
        </w:tc>
        <w:tc>
          <w:tcPr>
            <w:tcW w:w="1812" w:type="dxa"/>
          </w:tcPr>
          <w:p w14:paraId="726B5FFC" w14:textId="4525EF3E" w:rsidR="003A43F9" w:rsidRPr="00F859FB" w:rsidRDefault="003A43F9" w:rsidP="00A2276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$</w:t>
            </w:r>
          </w:p>
        </w:tc>
      </w:tr>
      <w:tr w:rsidR="00F859FB" w:rsidRPr="00F859FB" w14:paraId="70F1224C" w14:textId="77777777" w:rsidTr="00F859FB">
        <w:trPr>
          <w:trHeight w:val="488"/>
        </w:trPr>
        <w:tc>
          <w:tcPr>
            <w:tcW w:w="2752" w:type="dxa"/>
            <w:gridSpan w:val="2"/>
          </w:tcPr>
          <w:p w14:paraId="65027583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Stable</w:t>
            </w:r>
          </w:p>
        </w:tc>
        <w:tc>
          <w:tcPr>
            <w:tcW w:w="1999" w:type="dxa"/>
          </w:tcPr>
          <w:p w14:paraId="2A631827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8" w:type="dxa"/>
          </w:tcPr>
          <w:p w14:paraId="36A269C8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30" w:type="dxa"/>
          </w:tcPr>
          <w:p w14:paraId="7A4804C5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$30 Per Day</w:t>
            </w:r>
          </w:p>
        </w:tc>
        <w:tc>
          <w:tcPr>
            <w:tcW w:w="1812" w:type="dxa"/>
          </w:tcPr>
          <w:p w14:paraId="37EBED08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$</w:t>
            </w:r>
          </w:p>
        </w:tc>
      </w:tr>
      <w:tr w:rsidR="00F859FB" w:rsidRPr="00F859FB" w14:paraId="08ADFBFC" w14:textId="77777777" w:rsidTr="00F859FB">
        <w:trPr>
          <w:trHeight w:val="459"/>
        </w:trPr>
        <w:tc>
          <w:tcPr>
            <w:tcW w:w="2752" w:type="dxa"/>
            <w:gridSpan w:val="2"/>
          </w:tcPr>
          <w:p w14:paraId="6DBDA801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Stable Bond</w:t>
            </w:r>
          </w:p>
        </w:tc>
        <w:tc>
          <w:tcPr>
            <w:tcW w:w="1999" w:type="dxa"/>
          </w:tcPr>
          <w:p w14:paraId="1FE32BDF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8" w:type="dxa"/>
          </w:tcPr>
          <w:p w14:paraId="6916C713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30" w:type="dxa"/>
          </w:tcPr>
          <w:p w14:paraId="170C8F07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$40 Per Stable</w:t>
            </w:r>
          </w:p>
        </w:tc>
        <w:tc>
          <w:tcPr>
            <w:tcW w:w="1812" w:type="dxa"/>
          </w:tcPr>
          <w:p w14:paraId="57D7B0FF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$</w:t>
            </w:r>
          </w:p>
        </w:tc>
      </w:tr>
      <w:tr w:rsidR="00F859FB" w:rsidRPr="00F859FB" w14:paraId="59C49F4C" w14:textId="77777777" w:rsidTr="00F859FB">
        <w:trPr>
          <w:trHeight w:val="466"/>
        </w:trPr>
        <w:tc>
          <w:tcPr>
            <w:tcW w:w="2752" w:type="dxa"/>
            <w:gridSpan w:val="2"/>
          </w:tcPr>
          <w:p w14:paraId="15A8A1C1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Yard</w:t>
            </w:r>
          </w:p>
        </w:tc>
        <w:tc>
          <w:tcPr>
            <w:tcW w:w="1999" w:type="dxa"/>
          </w:tcPr>
          <w:p w14:paraId="01522D3A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8" w:type="dxa"/>
          </w:tcPr>
          <w:p w14:paraId="489DC1D1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30" w:type="dxa"/>
          </w:tcPr>
          <w:p w14:paraId="03C05B08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$15 Per Day</w:t>
            </w:r>
          </w:p>
        </w:tc>
        <w:tc>
          <w:tcPr>
            <w:tcW w:w="1812" w:type="dxa"/>
          </w:tcPr>
          <w:p w14:paraId="0570F71C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$</w:t>
            </w:r>
          </w:p>
        </w:tc>
      </w:tr>
      <w:tr w:rsidR="00F859FB" w:rsidRPr="00F859FB" w14:paraId="068A6C69" w14:textId="77777777" w:rsidTr="00F859FB">
        <w:trPr>
          <w:trHeight w:val="466"/>
        </w:trPr>
        <w:tc>
          <w:tcPr>
            <w:tcW w:w="2752" w:type="dxa"/>
            <w:gridSpan w:val="2"/>
          </w:tcPr>
          <w:p w14:paraId="6720144D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Undercover Yard</w:t>
            </w:r>
          </w:p>
        </w:tc>
        <w:tc>
          <w:tcPr>
            <w:tcW w:w="1999" w:type="dxa"/>
          </w:tcPr>
          <w:p w14:paraId="54B7CB2D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8" w:type="dxa"/>
          </w:tcPr>
          <w:p w14:paraId="29FA6B32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30" w:type="dxa"/>
          </w:tcPr>
          <w:p w14:paraId="1E01E25F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$20 Per Day</w:t>
            </w:r>
          </w:p>
        </w:tc>
        <w:tc>
          <w:tcPr>
            <w:tcW w:w="1812" w:type="dxa"/>
          </w:tcPr>
          <w:p w14:paraId="495615AD" w14:textId="1EA15776" w:rsidR="00F859FB" w:rsidRPr="00F859FB" w:rsidRDefault="00AB20E2" w:rsidP="00A2276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$</w:t>
            </w:r>
          </w:p>
        </w:tc>
      </w:tr>
      <w:tr w:rsidR="00F859FB" w:rsidRPr="00F859FB" w14:paraId="1A258D00" w14:textId="77777777" w:rsidTr="00F859FB">
        <w:trPr>
          <w:trHeight w:val="462"/>
        </w:trPr>
        <w:tc>
          <w:tcPr>
            <w:tcW w:w="2752" w:type="dxa"/>
            <w:gridSpan w:val="2"/>
          </w:tcPr>
          <w:p w14:paraId="076DB477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Yard Bond</w:t>
            </w:r>
          </w:p>
        </w:tc>
        <w:tc>
          <w:tcPr>
            <w:tcW w:w="1999" w:type="dxa"/>
          </w:tcPr>
          <w:p w14:paraId="16B0F52D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8" w:type="dxa"/>
          </w:tcPr>
          <w:p w14:paraId="1DBA7ED0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30" w:type="dxa"/>
          </w:tcPr>
          <w:p w14:paraId="0A6DAA0D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$20 Per Yard</w:t>
            </w:r>
          </w:p>
        </w:tc>
        <w:tc>
          <w:tcPr>
            <w:tcW w:w="1812" w:type="dxa"/>
          </w:tcPr>
          <w:p w14:paraId="2C21722A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$</w:t>
            </w:r>
          </w:p>
        </w:tc>
      </w:tr>
      <w:tr w:rsidR="00F859FB" w:rsidRPr="00F859FB" w14:paraId="5C3D2180" w14:textId="77777777" w:rsidTr="00F859FB">
        <w:trPr>
          <w:trHeight w:val="466"/>
        </w:trPr>
        <w:tc>
          <w:tcPr>
            <w:tcW w:w="2752" w:type="dxa"/>
            <w:gridSpan w:val="2"/>
          </w:tcPr>
          <w:p w14:paraId="2D9F0760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Powered Camping</w:t>
            </w:r>
          </w:p>
        </w:tc>
        <w:tc>
          <w:tcPr>
            <w:tcW w:w="1999" w:type="dxa"/>
          </w:tcPr>
          <w:p w14:paraId="48EAC790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8" w:type="dxa"/>
          </w:tcPr>
          <w:p w14:paraId="71F6C969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30" w:type="dxa"/>
          </w:tcPr>
          <w:p w14:paraId="580679D8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$25 Per Day</w:t>
            </w:r>
          </w:p>
        </w:tc>
        <w:tc>
          <w:tcPr>
            <w:tcW w:w="1812" w:type="dxa"/>
          </w:tcPr>
          <w:p w14:paraId="0B7D2D3D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$</w:t>
            </w:r>
          </w:p>
        </w:tc>
      </w:tr>
      <w:tr w:rsidR="00F859FB" w:rsidRPr="00F859FB" w14:paraId="7F19054F" w14:textId="77777777" w:rsidTr="00F859FB">
        <w:trPr>
          <w:trHeight w:val="395"/>
        </w:trPr>
        <w:tc>
          <w:tcPr>
            <w:tcW w:w="2752" w:type="dxa"/>
            <w:gridSpan w:val="2"/>
          </w:tcPr>
          <w:p w14:paraId="303B0903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Unpowered Camping</w:t>
            </w:r>
          </w:p>
        </w:tc>
        <w:tc>
          <w:tcPr>
            <w:tcW w:w="1999" w:type="dxa"/>
          </w:tcPr>
          <w:p w14:paraId="63D585F0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8" w:type="dxa"/>
          </w:tcPr>
          <w:p w14:paraId="11803DD4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30" w:type="dxa"/>
          </w:tcPr>
          <w:p w14:paraId="02D2E4CF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$15 Per Day</w:t>
            </w:r>
          </w:p>
        </w:tc>
        <w:tc>
          <w:tcPr>
            <w:tcW w:w="1812" w:type="dxa"/>
          </w:tcPr>
          <w:p w14:paraId="6FA098F6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$</w:t>
            </w:r>
          </w:p>
        </w:tc>
      </w:tr>
      <w:tr w:rsidR="00F859FB" w:rsidRPr="00F859FB" w14:paraId="6AE501B8" w14:textId="77777777" w:rsidTr="00F859FB">
        <w:trPr>
          <w:gridAfter w:val="5"/>
          <w:wAfter w:w="9219" w:type="dxa"/>
          <w:trHeight w:val="645"/>
        </w:trPr>
        <w:tc>
          <w:tcPr>
            <w:tcW w:w="1812" w:type="dxa"/>
          </w:tcPr>
          <w:p w14:paraId="2126DC7A" w14:textId="77777777" w:rsidR="00F859FB" w:rsidRPr="00F859FB" w:rsidRDefault="00F859FB" w:rsidP="00A22764">
            <w:pPr>
              <w:rPr>
                <w:rFonts w:cstheme="minorHAnsi"/>
                <w:sz w:val="24"/>
                <w:szCs w:val="24"/>
              </w:rPr>
            </w:pPr>
            <w:r w:rsidRPr="00F859FB">
              <w:rPr>
                <w:rFonts w:cstheme="minorHAnsi"/>
                <w:sz w:val="24"/>
                <w:szCs w:val="24"/>
              </w:rPr>
              <w:t>Overall Total</w:t>
            </w:r>
            <w:r w:rsidRPr="00F859FB">
              <w:rPr>
                <w:rFonts w:cstheme="minorHAnsi"/>
                <w:sz w:val="24"/>
                <w:szCs w:val="24"/>
              </w:rPr>
              <w:br/>
              <w:t>$</w:t>
            </w:r>
          </w:p>
        </w:tc>
      </w:tr>
    </w:tbl>
    <w:p w14:paraId="5965C782" w14:textId="5ABB8BFB" w:rsidR="00F859FB" w:rsidRPr="00F859FB" w:rsidRDefault="00F859FB" w:rsidP="00F859FB">
      <w:pPr>
        <w:rPr>
          <w:rFonts w:cstheme="minorHAnsi"/>
          <w:b/>
          <w:bCs/>
        </w:rPr>
      </w:pPr>
      <w:r w:rsidRPr="00F859FB">
        <w:rPr>
          <w:rFonts w:cstheme="minorHAnsi"/>
          <w:sz w:val="22"/>
          <w:szCs w:val="22"/>
        </w:rPr>
        <w:br/>
      </w:r>
      <w:r w:rsidRPr="00F859FB">
        <w:rPr>
          <w:rFonts w:ascii="Calibri Light" w:hAnsi="Calibri Light" w:cs="Calibri Light"/>
          <w:b/>
          <w:bCs/>
          <w:highlight w:val="cyan"/>
        </w:rPr>
        <w:t>Priority for all stables and undercover yards are given to those with stallions or travelling more than 3 h</w:t>
      </w:r>
      <w:r w:rsidR="003A43F9">
        <w:rPr>
          <w:rFonts w:ascii="Calibri Light" w:hAnsi="Calibri Light" w:cs="Calibri Light"/>
          <w:b/>
          <w:bCs/>
          <w:highlight w:val="cyan"/>
        </w:rPr>
        <w:t>ou</w:t>
      </w:r>
      <w:r w:rsidRPr="00F859FB">
        <w:rPr>
          <w:rFonts w:ascii="Calibri Light" w:hAnsi="Calibri Light" w:cs="Calibri Light"/>
          <w:b/>
          <w:bCs/>
          <w:highlight w:val="cyan"/>
        </w:rPr>
        <w:t xml:space="preserve">rs and </w:t>
      </w:r>
      <w:r w:rsidR="003A43F9">
        <w:rPr>
          <w:rFonts w:ascii="Calibri Light" w:hAnsi="Calibri Light" w:cs="Calibri Light"/>
          <w:b/>
          <w:bCs/>
          <w:highlight w:val="cyan"/>
        </w:rPr>
        <w:t>are camping</w:t>
      </w:r>
      <w:r w:rsidRPr="00F859FB">
        <w:rPr>
          <w:rFonts w:ascii="Calibri Light" w:hAnsi="Calibri Light" w:cs="Calibri Light"/>
          <w:b/>
          <w:bCs/>
          <w:highlight w:val="cyan"/>
        </w:rPr>
        <w:t>.</w:t>
      </w:r>
      <w:r w:rsidRPr="00F859FB">
        <w:rPr>
          <w:rFonts w:cstheme="minorHAnsi"/>
          <w:b/>
          <w:bCs/>
          <w:sz w:val="24"/>
          <w:szCs w:val="24"/>
        </w:rPr>
        <w:br/>
      </w:r>
    </w:p>
    <w:tbl>
      <w:tblPr>
        <w:tblStyle w:val="TableGrid"/>
        <w:tblpPr w:leftFromText="180" w:rightFromText="180" w:vertAnchor="text" w:horzAnchor="margin" w:tblpY="-129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0"/>
        <w:gridCol w:w="8180"/>
      </w:tblGrid>
      <w:tr w:rsidR="00F859FB" w:rsidRPr="000E5FFE" w14:paraId="6AD2E4A2" w14:textId="77777777" w:rsidTr="00F859FB">
        <w:tc>
          <w:tcPr>
            <w:tcW w:w="2620" w:type="dxa"/>
            <w:vAlign w:val="bottom"/>
          </w:tcPr>
          <w:p w14:paraId="656CAF75" w14:textId="2C0912FD" w:rsidR="00F859FB" w:rsidRDefault="00F859FB" w:rsidP="00A2276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Horse/Pony Names &amp; Genders:</w:t>
            </w:r>
          </w:p>
        </w:tc>
        <w:tc>
          <w:tcPr>
            <w:tcW w:w="8180" w:type="dxa"/>
            <w:tcBorders>
              <w:bottom w:val="single" w:sz="4" w:space="0" w:color="auto"/>
            </w:tcBorders>
            <w:vAlign w:val="bottom"/>
          </w:tcPr>
          <w:p w14:paraId="159406BB" w14:textId="77777777" w:rsidR="00F859FB" w:rsidRPr="000E5FFE" w:rsidRDefault="00F859FB" w:rsidP="00A22764">
            <w:pPr>
              <w:spacing w:before="120"/>
              <w:rPr>
                <w:sz w:val="24"/>
                <w:szCs w:val="24"/>
              </w:rPr>
            </w:pPr>
          </w:p>
        </w:tc>
      </w:tr>
      <w:tr w:rsidR="00F859FB" w:rsidRPr="000E5FFE" w14:paraId="03CC65D0" w14:textId="77777777" w:rsidTr="00F859FB">
        <w:tc>
          <w:tcPr>
            <w:tcW w:w="2620" w:type="dxa"/>
            <w:vAlign w:val="bottom"/>
          </w:tcPr>
          <w:p w14:paraId="69F5B301" w14:textId="77777777" w:rsidR="00F859FB" w:rsidRDefault="00F859FB" w:rsidP="00A2276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180" w:type="dxa"/>
            <w:tcBorders>
              <w:bottom w:val="single" w:sz="4" w:space="0" w:color="auto"/>
            </w:tcBorders>
            <w:vAlign w:val="bottom"/>
          </w:tcPr>
          <w:p w14:paraId="11E11AC3" w14:textId="77777777" w:rsidR="00F859FB" w:rsidRPr="000E5FFE" w:rsidRDefault="00F859FB" w:rsidP="00A22764">
            <w:pPr>
              <w:spacing w:before="120"/>
              <w:rPr>
                <w:sz w:val="24"/>
                <w:szCs w:val="24"/>
              </w:rPr>
            </w:pPr>
          </w:p>
        </w:tc>
      </w:tr>
      <w:tr w:rsidR="00F859FB" w:rsidRPr="000E5FFE" w14:paraId="13E0640A" w14:textId="77777777" w:rsidTr="00F859FB">
        <w:tc>
          <w:tcPr>
            <w:tcW w:w="2620" w:type="dxa"/>
            <w:vAlign w:val="bottom"/>
          </w:tcPr>
          <w:p w14:paraId="7D1CC02D" w14:textId="77777777" w:rsidR="00F859FB" w:rsidRDefault="00F859FB" w:rsidP="00A2276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180" w:type="dxa"/>
            <w:tcBorders>
              <w:bottom w:val="single" w:sz="4" w:space="0" w:color="auto"/>
            </w:tcBorders>
            <w:vAlign w:val="bottom"/>
          </w:tcPr>
          <w:p w14:paraId="5305782E" w14:textId="77777777" w:rsidR="00F859FB" w:rsidRPr="000E5FFE" w:rsidRDefault="00F859FB" w:rsidP="00A22764">
            <w:pPr>
              <w:spacing w:before="120"/>
              <w:rPr>
                <w:sz w:val="24"/>
                <w:szCs w:val="24"/>
              </w:rPr>
            </w:pPr>
          </w:p>
        </w:tc>
      </w:tr>
      <w:tr w:rsidR="00F859FB" w:rsidRPr="000E5FFE" w14:paraId="410C78DA" w14:textId="77777777" w:rsidTr="00F859FB">
        <w:tc>
          <w:tcPr>
            <w:tcW w:w="2620" w:type="dxa"/>
            <w:vAlign w:val="bottom"/>
          </w:tcPr>
          <w:p w14:paraId="226A999E" w14:textId="77777777" w:rsidR="00F859FB" w:rsidRDefault="00F859FB" w:rsidP="00A2276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180" w:type="dxa"/>
            <w:tcBorders>
              <w:bottom w:val="single" w:sz="4" w:space="0" w:color="auto"/>
            </w:tcBorders>
            <w:vAlign w:val="bottom"/>
          </w:tcPr>
          <w:p w14:paraId="6E940EE6" w14:textId="77777777" w:rsidR="00F859FB" w:rsidRPr="000E5FFE" w:rsidRDefault="00F859FB" w:rsidP="00A22764">
            <w:pPr>
              <w:spacing w:before="120"/>
              <w:rPr>
                <w:sz w:val="24"/>
                <w:szCs w:val="24"/>
              </w:rPr>
            </w:pPr>
          </w:p>
        </w:tc>
      </w:tr>
      <w:tr w:rsidR="00F859FB" w:rsidRPr="000E5FFE" w14:paraId="7A964A39" w14:textId="77777777" w:rsidTr="00F859FB">
        <w:tc>
          <w:tcPr>
            <w:tcW w:w="2620" w:type="dxa"/>
            <w:vAlign w:val="bottom"/>
          </w:tcPr>
          <w:p w14:paraId="3253546D" w14:textId="77777777" w:rsidR="00F859FB" w:rsidRDefault="00F859FB" w:rsidP="00A2276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180" w:type="dxa"/>
            <w:tcBorders>
              <w:top w:val="single" w:sz="4" w:space="0" w:color="auto"/>
            </w:tcBorders>
            <w:vAlign w:val="bottom"/>
          </w:tcPr>
          <w:p w14:paraId="41DA9BC2" w14:textId="77777777" w:rsidR="00F859FB" w:rsidRPr="000E5FFE" w:rsidRDefault="00F859FB" w:rsidP="00A22764">
            <w:pPr>
              <w:spacing w:before="120"/>
              <w:rPr>
                <w:sz w:val="24"/>
                <w:szCs w:val="24"/>
              </w:rPr>
            </w:pPr>
          </w:p>
        </w:tc>
      </w:tr>
      <w:tr w:rsidR="00F859FB" w:rsidRPr="000E5FFE" w14:paraId="385DB93A" w14:textId="77777777" w:rsidTr="00F859FB">
        <w:tc>
          <w:tcPr>
            <w:tcW w:w="2620" w:type="dxa"/>
            <w:vAlign w:val="bottom"/>
          </w:tcPr>
          <w:p w14:paraId="30A3A9A8" w14:textId="0AA10574" w:rsidR="00F859FB" w:rsidRPr="000E5FFE" w:rsidRDefault="00F859FB" w:rsidP="00A2276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Special Requests/ Requirements:</w:t>
            </w:r>
          </w:p>
        </w:tc>
        <w:tc>
          <w:tcPr>
            <w:tcW w:w="8180" w:type="dxa"/>
            <w:tcBorders>
              <w:bottom w:val="single" w:sz="4" w:space="0" w:color="auto"/>
            </w:tcBorders>
            <w:vAlign w:val="bottom"/>
          </w:tcPr>
          <w:p w14:paraId="11B06D4C" w14:textId="77777777" w:rsidR="00F859FB" w:rsidRPr="000E5FFE" w:rsidRDefault="00F859FB" w:rsidP="00A22764">
            <w:pPr>
              <w:spacing w:before="120"/>
              <w:rPr>
                <w:sz w:val="24"/>
                <w:szCs w:val="24"/>
              </w:rPr>
            </w:pPr>
          </w:p>
        </w:tc>
      </w:tr>
      <w:tr w:rsidR="00F859FB" w:rsidRPr="000E5FFE" w14:paraId="191DCC49" w14:textId="77777777" w:rsidTr="00F859FB">
        <w:tc>
          <w:tcPr>
            <w:tcW w:w="2620" w:type="dxa"/>
            <w:vAlign w:val="bottom"/>
          </w:tcPr>
          <w:p w14:paraId="29BEF1BC" w14:textId="77777777" w:rsidR="00F859FB" w:rsidRDefault="00F859FB" w:rsidP="00A2276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1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4C747E" w14:textId="77777777" w:rsidR="00F859FB" w:rsidRPr="000E5FFE" w:rsidRDefault="00F859FB" w:rsidP="00A22764">
            <w:pPr>
              <w:spacing w:before="120"/>
              <w:rPr>
                <w:sz w:val="24"/>
                <w:szCs w:val="24"/>
              </w:rPr>
            </w:pPr>
          </w:p>
        </w:tc>
      </w:tr>
    </w:tbl>
    <w:p w14:paraId="6E7FE208" w14:textId="4886749F" w:rsidR="00F859FB" w:rsidRPr="009C109E" w:rsidRDefault="00F859FB" w:rsidP="00F859FB">
      <w:pPr>
        <w:rPr>
          <w:rFonts w:cstheme="minorHAnsi"/>
        </w:rPr>
      </w:pPr>
      <w:r>
        <w:rPr>
          <w:rFonts w:cstheme="minorHAnsi"/>
        </w:rPr>
        <w:br/>
      </w:r>
      <w:r w:rsidRPr="00E22627">
        <w:rPr>
          <w:rFonts w:cstheme="minorHAnsi"/>
          <w:sz w:val="20"/>
          <w:szCs w:val="20"/>
        </w:rPr>
        <w:t xml:space="preserve">                                         </w:t>
      </w:r>
      <w:r>
        <w:rPr>
          <w:rFonts w:cstheme="minorHAnsi"/>
          <w:sz w:val="20"/>
          <w:szCs w:val="20"/>
        </w:rPr>
        <w:t xml:space="preserve">                          </w:t>
      </w:r>
      <w:r w:rsidRPr="00E22627">
        <w:rPr>
          <w:rFonts w:cstheme="minorHAnsi"/>
          <w:sz w:val="20"/>
          <w:szCs w:val="20"/>
        </w:rPr>
        <w:t xml:space="preserve">                (</w:t>
      </w:r>
      <w:r w:rsidRPr="00E22627">
        <w:rPr>
          <w:rFonts w:cstheme="minorHAnsi"/>
          <w:sz w:val="18"/>
          <w:szCs w:val="18"/>
        </w:rPr>
        <w:t>Please note we will attempt to accommodate the request where possible.</w:t>
      </w:r>
      <w:r>
        <w:rPr>
          <w:rFonts w:cstheme="minorHAnsi"/>
          <w:sz w:val="18"/>
          <w:szCs w:val="18"/>
        </w:rPr>
        <w:t>)</w:t>
      </w:r>
      <w:r>
        <w:rPr>
          <w:rFonts w:cstheme="minorHAnsi"/>
        </w:rPr>
        <w:br/>
      </w:r>
      <w:bookmarkEnd w:id="0"/>
    </w:p>
    <w:p w14:paraId="1957BC1E" w14:textId="06D60E7D" w:rsidR="004B1C17" w:rsidRDefault="004B1C17" w:rsidP="00806FF3">
      <w:pPr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-129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0"/>
        <w:gridCol w:w="8180"/>
      </w:tblGrid>
      <w:tr w:rsidR="004B1C17" w:rsidRPr="000E5FFE" w14:paraId="04B82BB6" w14:textId="77777777" w:rsidTr="004B1C17">
        <w:tc>
          <w:tcPr>
            <w:tcW w:w="2620" w:type="dxa"/>
            <w:vAlign w:val="bottom"/>
          </w:tcPr>
          <w:p w14:paraId="6540EEE6" w14:textId="77777777" w:rsidR="004B1C17" w:rsidRPr="000E5FFE" w:rsidRDefault="004B1C17" w:rsidP="004B1C17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O</w:t>
            </w:r>
            <w:r>
              <w:rPr>
                <w:b/>
                <w:bCs/>
                <w:sz w:val="22"/>
                <w:szCs w:val="22"/>
              </w:rPr>
              <w:t>WNERS NAME</w:t>
            </w:r>
            <w:r w:rsidRPr="000E5FFE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8180" w:type="dxa"/>
            <w:tcBorders>
              <w:bottom w:val="single" w:sz="4" w:space="0" w:color="auto"/>
            </w:tcBorders>
            <w:vAlign w:val="bottom"/>
          </w:tcPr>
          <w:p w14:paraId="0719D2C9" w14:textId="77777777" w:rsidR="004B1C17" w:rsidRPr="000E5FFE" w:rsidRDefault="004B1C17" w:rsidP="004B1C17">
            <w:pPr>
              <w:spacing w:before="120"/>
              <w:rPr>
                <w:sz w:val="24"/>
                <w:szCs w:val="24"/>
              </w:rPr>
            </w:pPr>
          </w:p>
        </w:tc>
      </w:tr>
      <w:tr w:rsidR="004B1C17" w:rsidRPr="000E5FFE" w14:paraId="52399B3E" w14:textId="77777777" w:rsidTr="004B1C17">
        <w:tc>
          <w:tcPr>
            <w:tcW w:w="2620" w:type="dxa"/>
            <w:vAlign w:val="bottom"/>
          </w:tcPr>
          <w:p w14:paraId="28718B8F" w14:textId="77777777" w:rsidR="004B1C17" w:rsidRPr="000E5FFE" w:rsidRDefault="004B1C17" w:rsidP="004B1C17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A</w:t>
            </w:r>
            <w:r>
              <w:rPr>
                <w:b/>
                <w:bCs/>
                <w:sz w:val="22"/>
                <w:szCs w:val="22"/>
              </w:rPr>
              <w:t>DDRESS:</w:t>
            </w:r>
          </w:p>
        </w:tc>
        <w:tc>
          <w:tcPr>
            <w:tcW w:w="81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703A765" w14:textId="77777777" w:rsidR="004B1C17" w:rsidRPr="000E5FFE" w:rsidRDefault="004B1C17" w:rsidP="004B1C17">
            <w:pPr>
              <w:spacing w:before="120"/>
              <w:rPr>
                <w:sz w:val="24"/>
                <w:szCs w:val="24"/>
              </w:rPr>
            </w:pPr>
          </w:p>
        </w:tc>
      </w:tr>
      <w:tr w:rsidR="004B1C17" w:rsidRPr="000E5FFE" w14:paraId="54646000" w14:textId="77777777" w:rsidTr="004B1C17">
        <w:tc>
          <w:tcPr>
            <w:tcW w:w="2620" w:type="dxa"/>
            <w:vAlign w:val="bottom"/>
          </w:tcPr>
          <w:p w14:paraId="0705734B" w14:textId="77777777" w:rsidR="004B1C17" w:rsidRPr="000E5FFE" w:rsidRDefault="004B1C17" w:rsidP="004B1C1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1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724A895" w14:textId="77777777" w:rsidR="004B1C17" w:rsidRPr="000E5FFE" w:rsidRDefault="004B1C17" w:rsidP="004B1C17">
            <w:pPr>
              <w:spacing w:before="120"/>
              <w:rPr>
                <w:sz w:val="24"/>
                <w:szCs w:val="24"/>
              </w:rPr>
            </w:pPr>
          </w:p>
        </w:tc>
      </w:tr>
      <w:tr w:rsidR="004B1C17" w:rsidRPr="000E5FFE" w14:paraId="1BEFCB33" w14:textId="77777777" w:rsidTr="004B1C17">
        <w:tc>
          <w:tcPr>
            <w:tcW w:w="2620" w:type="dxa"/>
            <w:vAlign w:val="bottom"/>
          </w:tcPr>
          <w:p w14:paraId="29C3D437" w14:textId="77777777" w:rsidR="004B1C17" w:rsidRPr="000E5FFE" w:rsidRDefault="004B1C17" w:rsidP="004B1C17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P</w:t>
            </w:r>
            <w:r>
              <w:rPr>
                <w:b/>
                <w:bCs/>
                <w:sz w:val="22"/>
                <w:szCs w:val="22"/>
              </w:rPr>
              <w:t>HONE</w:t>
            </w:r>
            <w:r w:rsidRPr="000E5FFE">
              <w:rPr>
                <w:b/>
                <w:bCs/>
                <w:sz w:val="22"/>
                <w:szCs w:val="22"/>
              </w:rPr>
              <w:t xml:space="preserve"> #:</w:t>
            </w:r>
          </w:p>
        </w:tc>
        <w:tc>
          <w:tcPr>
            <w:tcW w:w="81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B11141" w14:textId="77777777" w:rsidR="004B1C17" w:rsidRPr="000E5FFE" w:rsidRDefault="004B1C17" w:rsidP="004B1C17">
            <w:pPr>
              <w:spacing w:before="120"/>
              <w:rPr>
                <w:sz w:val="24"/>
                <w:szCs w:val="24"/>
              </w:rPr>
            </w:pPr>
          </w:p>
        </w:tc>
      </w:tr>
      <w:tr w:rsidR="004B1C17" w:rsidRPr="000E5FFE" w14:paraId="37C6E41E" w14:textId="77777777" w:rsidTr="004B1C17">
        <w:tc>
          <w:tcPr>
            <w:tcW w:w="2620" w:type="dxa"/>
            <w:vAlign w:val="bottom"/>
          </w:tcPr>
          <w:p w14:paraId="59531C2C" w14:textId="77777777" w:rsidR="004B1C17" w:rsidRPr="000E5FFE" w:rsidRDefault="004B1C17" w:rsidP="004B1C17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E</w:t>
            </w:r>
            <w:r>
              <w:rPr>
                <w:b/>
                <w:bCs/>
                <w:sz w:val="22"/>
                <w:szCs w:val="22"/>
              </w:rPr>
              <w:t>MAIL</w:t>
            </w:r>
            <w:r w:rsidRPr="000E5FFE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81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6CAA1C" w14:textId="77777777" w:rsidR="004B1C17" w:rsidRPr="000E5FFE" w:rsidRDefault="004B1C17" w:rsidP="004B1C17">
            <w:pPr>
              <w:spacing w:before="120"/>
              <w:rPr>
                <w:sz w:val="24"/>
                <w:szCs w:val="24"/>
              </w:rPr>
            </w:pPr>
          </w:p>
        </w:tc>
      </w:tr>
      <w:tr w:rsidR="004B1C17" w:rsidRPr="000E5FFE" w14:paraId="7B6B0579" w14:textId="77777777" w:rsidTr="004B1C17">
        <w:tc>
          <w:tcPr>
            <w:tcW w:w="2620" w:type="dxa"/>
            <w:vAlign w:val="bottom"/>
          </w:tcPr>
          <w:p w14:paraId="642A149C" w14:textId="77777777" w:rsidR="004B1C17" w:rsidRPr="000E5FFE" w:rsidRDefault="004B1C17" w:rsidP="004B1C1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180" w:type="dxa"/>
            <w:tcBorders>
              <w:top w:val="single" w:sz="4" w:space="0" w:color="auto"/>
            </w:tcBorders>
            <w:vAlign w:val="bottom"/>
          </w:tcPr>
          <w:p w14:paraId="3D6589FA" w14:textId="77777777" w:rsidR="004B1C17" w:rsidRPr="000E5FFE" w:rsidRDefault="004B1C17" w:rsidP="004B1C17">
            <w:pPr>
              <w:spacing w:before="120"/>
              <w:rPr>
                <w:sz w:val="24"/>
                <w:szCs w:val="24"/>
              </w:rPr>
            </w:pPr>
          </w:p>
        </w:tc>
      </w:tr>
      <w:tr w:rsidR="004B1C17" w:rsidRPr="000E5FFE" w14:paraId="661DC3D8" w14:textId="77777777" w:rsidTr="004B1C17">
        <w:tc>
          <w:tcPr>
            <w:tcW w:w="2620" w:type="dxa"/>
            <w:vAlign w:val="bottom"/>
          </w:tcPr>
          <w:p w14:paraId="53BDE200" w14:textId="77777777" w:rsidR="004B1C17" w:rsidRPr="000E5FFE" w:rsidRDefault="004B1C17" w:rsidP="004B1C17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S</w:t>
            </w:r>
            <w:r>
              <w:rPr>
                <w:b/>
                <w:bCs/>
                <w:sz w:val="22"/>
                <w:szCs w:val="22"/>
              </w:rPr>
              <w:t>IGNATURE &amp; DATE</w:t>
            </w:r>
            <w:r w:rsidRPr="000E5FFE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8180" w:type="dxa"/>
            <w:tcBorders>
              <w:bottom w:val="single" w:sz="4" w:space="0" w:color="auto"/>
            </w:tcBorders>
            <w:vAlign w:val="bottom"/>
          </w:tcPr>
          <w:p w14:paraId="3693FB55" w14:textId="77777777" w:rsidR="004B1C17" w:rsidRPr="000E5FFE" w:rsidRDefault="004B1C17" w:rsidP="004B1C17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/          /</w:t>
            </w:r>
          </w:p>
        </w:tc>
      </w:tr>
    </w:tbl>
    <w:p w14:paraId="4C0033D6" w14:textId="18B5CB4F" w:rsidR="000E5FFE" w:rsidRPr="004B1C17" w:rsidRDefault="000E5FFE" w:rsidP="0073326A">
      <w:pPr>
        <w:spacing w:after="0"/>
        <w:rPr>
          <w:sz w:val="22"/>
          <w:szCs w:val="22"/>
        </w:rPr>
      </w:pPr>
    </w:p>
    <w:p w14:paraId="4128622D" w14:textId="6E1220EF" w:rsidR="00806FF3" w:rsidRPr="00732B16" w:rsidRDefault="00806FF3" w:rsidP="0073326A">
      <w:pPr>
        <w:spacing w:after="0"/>
        <w:rPr>
          <w:sz w:val="22"/>
        </w:rPr>
      </w:pPr>
    </w:p>
    <w:tbl>
      <w:tblPr>
        <w:tblStyle w:val="TableGrid"/>
        <w:tblpPr w:leftFromText="180" w:rightFromText="180" w:vertAnchor="text" w:horzAnchor="margin" w:tblpY="3955"/>
        <w:tblW w:w="4883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8"/>
        <w:gridCol w:w="185"/>
        <w:gridCol w:w="1557"/>
        <w:gridCol w:w="1247"/>
        <w:gridCol w:w="2154"/>
        <w:gridCol w:w="1203"/>
        <w:gridCol w:w="1994"/>
      </w:tblGrid>
      <w:tr w:rsidR="004B1C17" w:rsidRPr="00846B76" w14:paraId="326AFB5C" w14:textId="77777777" w:rsidTr="00F859FB">
        <w:trPr>
          <w:trHeight w:val="384"/>
        </w:trPr>
        <w:sdt>
          <w:sdtPr>
            <w:id w:val="1643931893"/>
            <w:placeholder>
              <w:docPart w:val="D4AA618BF16C477C9A80770EBB7C08FF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7"/>
                <w:shd w:val="clear" w:color="auto" w:fill="731F1C" w:themeFill="accent5"/>
                <w:vAlign w:val="center"/>
              </w:tcPr>
              <w:p w14:paraId="3D3B990A" w14:textId="77777777" w:rsidR="004B1C17" w:rsidRPr="005D6CC7" w:rsidRDefault="004B1C17" w:rsidP="00F859FB">
                <w:pPr>
                  <w:pStyle w:val="Heading1"/>
                  <w:outlineLvl w:val="0"/>
                </w:pPr>
                <w:r w:rsidRPr="005D6CC7">
                  <w:t>Treasurer Use Only</w:t>
                </w:r>
              </w:p>
            </w:tc>
          </w:sdtContent>
        </w:sdt>
      </w:tr>
      <w:tr w:rsidR="004B1C17" w:rsidRPr="00846B76" w14:paraId="0855431C" w14:textId="77777777" w:rsidTr="00F859FB">
        <w:trPr>
          <w:trHeight w:val="673"/>
        </w:trPr>
        <w:tc>
          <w:tcPr>
            <w:tcW w:w="1035" w:type="pct"/>
            <w:vAlign w:val="bottom"/>
          </w:tcPr>
          <w:p w14:paraId="4D39D362" w14:textId="4068D928" w:rsidR="004B1C17" w:rsidRPr="000E5FFE" w:rsidRDefault="004B1C17" w:rsidP="00F859FB">
            <w:pPr>
              <w:rPr>
                <w:sz w:val="22"/>
                <w:szCs w:val="22"/>
              </w:rPr>
            </w:pPr>
            <w:r w:rsidRPr="000E5FFE">
              <w:rPr>
                <w:sz w:val="22"/>
                <w:szCs w:val="22"/>
              </w:rPr>
              <w:t xml:space="preserve">Total # </w:t>
            </w:r>
            <w:r>
              <w:rPr>
                <w:sz w:val="22"/>
                <w:szCs w:val="22"/>
              </w:rPr>
              <w:t xml:space="preserve">of </w:t>
            </w:r>
            <w:r w:rsidR="001C2E32">
              <w:rPr>
                <w:sz w:val="22"/>
                <w:szCs w:val="22"/>
              </w:rPr>
              <w:t>Stables/Yards</w:t>
            </w:r>
          </w:p>
        </w:tc>
        <w:tc>
          <w:tcPr>
            <w:tcW w:w="828" w:type="pct"/>
            <w:gridSpan w:val="2"/>
            <w:tcBorders>
              <w:top w:val="nil"/>
              <w:bottom w:val="single" w:sz="2" w:space="0" w:color="auto"/>
            </w:tcBorders>
            <w:vAlign w:val="bottom"/>
          </w:tcPr>
          <w:p w14:paraId="3E6F4412" w14:textId="77777777" w:rsidR="004B1C17" w:rsidRPr="000E5FFE" w:rsidRDefault="004B1C17" w:rsidP="00F859FB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593" w:type="pct"/>
            <w:vAlign w:val="bottom"/>
          </w:tcPr>
          <w:p w14:paraId="4D934ED7" w14:textId="566C8A46" w:rsidR="004B1C17" w:rsidRPr="000E5FFE" w:rsidRDefault="001C2E32" w:rsidP="00F859F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Hire</w:t>
            </w:r>
            <w:r w:rsidR="004B1C17">
              <w:rPr>
                <w:sz w:val="22"/>
                <w:szCs w:val="22"/>
              </w:rPr>
              <w:t xml:space="preserve"> Total </w:t>
            </w:r>
          </w:p>
        </w:tc>
        <w:tc>
          <w:tcPr>
            <w:tcW w:w="1024" w:type="pct"/>
            <w:tcBorders>
              <w:top w:val="nil"/>
              <w:bottom w:val="single" w:sz="2" w:space="0" w:color="auto"/>
            </w:tcBorders>
            <w:vAlign w:val="bottom"/>
          </w:tcPr>
          <w:p w14:paraId="274461F4" w14:textId="77777777" w:rsidR="004B1C17" w:rsidRPr="000E5FFE" w:rsidRDefault="004B1C17" w:rsidP="00F859FB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</w:p>
        </w:tc>
        <w:tc>
          <w:tcPr>
            <w:tcW w:w="572" w:type="pct"/>
            <w:vAlign w:val="bottom"/>
          </w:tcPr>
          <w:p w14:paraId="056E8AF0" w14:textId="77777777" w:rsidR="004B1C17" w:rsidRPr="000E5FFE" w:rsidRDefault="004B1C17" w:rsidP="00F859FB">
            <w:pPr>
              <w:rPr>
                <w:sz w:val="22"/>
                <w:szCs w:val="22"/>
              </w:rPr>
            </w:pPr>
            <w:r w:rsidRPr="000E5FFE">
              <w:rPr>
                <w:sz w:val="22"/>
                <w:szCs w:val="22"/>
              </w:rPr>
              <w:t>Date Submitted</w:t>
            </w:r>
          </w:p>
        </w:tc>
        <w:tc>
          <w:tcPr>
            <w:tcW w:w="948" w:type="pct"/>
            <w:tcBorders>
              <w:top w:val="nil"/>
              <w:bottom w:val="single" w:sz="2" w:space="0" w:color="auto"/>
            </w:tcBorders>
            <w:vAlign w:val="bottom"/>
          </w:tcPr>
          <w:p w14:paraId="7CD4BCA0" w14:textId="77777777" w:rsidR="004B1C17" w:rsidRPr="000E5FFE" w:rsidRDefault="004B1C17" w:rsidP="00F859FB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/            /</w:t>
            </w:r>
          </w:p>
        </w:tc>
      </w:tr>
      <w:tr w:rsidR="004B1C17" w:rsidRPr="00846B76" w14:paraId="3D7292AB" w14:textId="77777777" w:rsidTr="00F859FB">
        <w:trPr>
          <w:trHeight w:val="673"/>
        </w:trPr>
        <w:tc>
          <w:tcPr>
            <w:tcW w:w="1123" w:type="pct"/>
            <w:gridSpan w:val="2"/>
            <w:vAlign w:val="bottom"/>
          </w:tcPr>
          <w:p w14:paraId="1ECFD769" w14:textId="77777777" w:rsidR="004B1C17" w:rsidRPr="000E5FFE" w:rsidRDefault="004B1C17" w:rsidP="00F859FB">
            <w:pPr>
              <w:rPr>
                <w:sz w:val="22"/>
                <w:szCs w:val="22"/>
              </w:rPr>
            </w:pPr>
            <w:r w:rsidRPr="000E5FFE">
              <w:rPr>
                <w:sz w:val="22"/>
                <w:szCs w:val="22"/>
              </w:rPr>
              <w:t>Treasurers Signature</w:t>
            </w:r>
          </w:p>
        </w:tc>
        <w:tc>
          <w:tcPr>
            <w:tcW w:w="3877" w:type="pct"/>
            <w:gridSpan w:val="5"/>
            <w:tcBorders>
              <w:top w:val="nil"/>
              <w:bottom w:val="single" w:sz="2" w:space="0" w:color="auto"/>
            </w:tcBorders>
            <w:vAlign w:val="bottom"/>
          </w:tcPr>
          <w:p w14:paraId="2687A931" w14:textId="77777777" w:rsidR="004B1C17" w:rsidRPr="000E5FFE" w:rsidRDefault="004B1C17" w:rsidP="00F859FB">
            <w:pPr>
              <w:spacing w:before="240"/>
              <w:rPr>
                <w:sz w:val="22"/>
                <w:szCs w:val="22"/>
              </w:rPr>
            </w:pPr>
          </w:p>
        </w:tc>
      </w:tr>
      <w:tr w:rsidR="004B1C17" w:rsidRPr="00B160CA" w14:paraId="3979B20F" w14:textId="77777777" w:rsidTr="00F859FB">
        <w:trPr>
          <w:trHeight w:val="301"/>
        </w:trPr>
        <w:tc>
          <w:tcPr>
            <w:tcW w:w="1123" w:type="pct"/>
            <w:gridSpan w:val="2"/>
            <w:vAlign w:val="bottom"/>
          </w:tcPr>
          <w:p w14:paraId="6F718A1A" w14:textId="77777777" w:rsidR="004B1C17" w:rsidRPr="000E5FFE" w:rsidRDefault="004B1C17" w:rsidP="00F859FB">
            <w:pPr>
              <w:rPr>
                <w:sz w:val="22"/>
                <w:szCs w:val="22"/>
              </w:rPr>
            </w:pPr>
          </w:p>
        </w:tc>
        <w:tc>
          <w:tcPr>
            <w:tcW w:w="3877" w:type="pct"/>
            <w:gridSpan w:val="5"/>
            <w:tcBorders>
              <w:top w:val="single" w:sz="2" w:space="0" w:color="auto"/>
              <w:bottom w:val="double" w:sz="4" w:space="0" w:color="auto"/>
            </w:tcBorders>
            <w:vAlign w:val="bottom"/>
          </w:tcPr>
          <w:p w14:paraId="71CBFB6E" w14:textId="77777777" w:rsidR="004B1C17" w:rsidRPr="000E5FFE" w:rsidRDefault="004B1C17" w:rsidP="00F859FB">
            <w:pPr>
              <w:rPr>
                <w:sz w:val="22"/>
                <w:szCs w:val="22"/>
              </w:rPr>
            </w:pPr>
          </w:p>
        </w:tc>
      </w:tr>
    </w:tbl>
    <w:p w14:paraId="5B7A7822" w14:textId="5A617C30" w:rsidR="00CE6104" w:rsidRPr="004B1C17" w:rsidRDefault="000E5FFE" w:rsidP="004B1C17">
      <w:pPr>
        <w:jc w:val="center"/>
      </w:pPr>
      <w:r>
        <w:rPr>
          <w:sz w:val="12"/>
          <w:szCs w:val="16"/>
        </w:rPr>
        <w:br/>
      </w:r>
      <w:r>
        <w:rPr>
          <w:sz w:val="12"/>
          <w:szCs w:val="16"/>
        </w:rPr>
        <w:br/>
      </w:r>
      <w:bookmarkStart w:id="1" w:name="_Hlk67428485"/>
      <w:r w:rsidRPr="000E5FFE">
        <w:rPr>
          <w:sz w:val="24"/>
          <w:szCs w:val="24"/>
        </w:rPr>
        <w:t xml:space="preserve">All forms are to be accompanied by a work order and emailed to </w:t>
      </w:r>
      <w:hyperlink r:id="rId10" w:history="1">
        <w:r w:rsidRPr="000E5FFE">
          <w:rPr>
            <w:rStyle w:val="Hyperlink"/>
            <w:rFonts w:ascii="Calibri Light" w:hAnsi="Calibri Light" w:cs="Calibri Light"/>
            <w:sz w:val="24"/>
            <w:szCs w:val="24"/>
          </w:rPr>
          <w:t>bdbai.qld.events@outlook.com</w:t>
        </w:r>
      </w:hyperlink>
      <w:r w:rsidR="004B1C17">
        <w:rPr>
          <w:rFonts w:ascii="Calibri Light" w:hAnsi="Calibri Light" w:cs="Calibri Light"/>
          <w:sz w:val="24"/>
          <w:szCs w:val="24"/>
        </w:rPr>
        <w:br/>
        <w:t>Any entries received without the forms correctly completed, missing work orders, missing registrations or non payment/bounced payments may be subject to a $30 reprocessing fee.</w:t>
      </w:r>
      <w:bookmarkEnd w:id="1"/>
      <w:r w:rsidR="004B1C17">
        <w:rPr>
          <w:rFonts w:ascii="Calibri Light" w:hAnsi="Calibri Light" w:cs="Calibri Light"/>
          <w:sz w:val="24"/>
          <w:szCs w:val="24"/>
        </w:rPr>
        <w:br/>
      </w:r>
      <w:r w:rsidR="00F859FB">
        <w:rPr>
          <w:rFonts w:ascii="Calibri Light" w:hAnsi="Calibri Light" w:cs="Calibri Light"/>
          <w:sz w:val="24"/>
          <w:szCs w:val="24"/>
        </w:rPr>
        <w:br/>
      </w:r>
      <w:r w:rsidR="00F859FB">
        <w:rPr>
          <w:rFonts w:ascii="Calibri Light" w:hAnsi="Calibri Light" w:cs="Calibri Light"/>
          <w:sz w:val="24"/>
          <w:szCs w:val="24"/>
        </w:rPr>
        <w:br/>
      </w:r>
      <w:r w:rsidR="004B1C17">
        <w:rPr>
          <w:rFonts w:ascii="Calibri Light" w:hAnsi="Calibri Light" w:cs="Calibri Light"/>
          <w:sz w:val="24"/>
          <w:szCs w:val="24"/>
        </w:rPr>
        <w:br/>
      </w:r>
      <w:r w:rsidR="004B1C17" w:rsidRPr="004B1C17">
        <w:rPr>
          <w:szCs w:val="36"/>
        </w:rPr>
        <w:t xml:space="preserve">ENTRIES CLOSE </w:t>
      </w:r>
      <w:r w:rsidR="006E6E9A">
        <w:rPr>
          <w:szCs w:val="36"/>
        </w:rPr>
        <w:t>8</w:t>
      </w:r>
      <w:r w:rsidR="006E6E9A">
        <w:rPr>
          <w:szCs w:val="36"/>
          <w:vertAlign w:val="superscript"/>
        </w:rPr>
        <w:t>th</w:t>
      </w:r>
      <w:r w:rsidR="004B1C17" w:rsidRPr="004B1C17">
        <w:rPr>
          <w:szCs w:val="36"/>
        </w:rPr>
        <w:t xml:space="preserve"> </w:t>
      </w:r>
      <w:r w:rsidR="006E6E9A">
        <w:rPr>
          <w:szCs w:val="36"/>
        </w:rPr>
        <w:t>OCTOBER</w:t>
      </w:r>
      <w:r w:rsidR="004B1C17" w:rsidRPr="004B1C17">
        <w:rPr>
          <w:szCs w:val="36"/>
        </w:rPr>
        <w:t xml:space="preserve"> 2021</w:t>
      </w:r>
      <w:r w:rsidR="004B1C17">
        <w:rPr>
          <w:szCs w:val="36"/>
        </w:rPr>
        <w:br/>
      </w:r>
    </w:p>
    <w:sectPr w:rsidR="00CE6104" w:rsidRPr="004B1C17" w:rsidSect="000E5FFE">
      <w:headerReference w:type="default" r:id="rId11"/>
      <w:footerReference w:type="default" r:id="rId12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2BC07" w14:textId="77777777" w:rsidR="000E5FFE" w:rsidRDefault="000E5FFE" w:rsidP="00650259">
      <w:pPr>
        <w:spacing w:after="0" w:line="240" w:lineRule="auto"/>
      </w:pPr>
      <w:r>
        <w:separator/>
      </w:r>
    </w:p>
  </w:endnote>
  <w:endnote w:type="continuationSeparator" w:id="0">
    <w:p w14:paraId="4CC7754E" w14:textId="77777777" w:rsidR="000E5FFE" w:rsidRDefault="000E5FFE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00015B-4595-487C-A070-A6C34E057E6C}"/>
    <w:embedBold r:id="rId2" w:fontKey="{DB949798-145D-4FEB-AFCD-1E6CD685F07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54A2351-470D-4C5C-814C-2216E37DA49F}"/>
    <w:embedBold r:id="rId4" w:fontKey="{23BD5D10-D59C-4D5B-846F-C24536BAF2C3}"/>
    <w:embedItalic r:id="rId5" w:fontKey="{9BEDF1E6-AC82-4111-8F2B-99EC13713F5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1B7AAED3-03FB-4B54-811E-D3228D64A9A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94D9BB2-77BA-4441-9020-E4D5FB2E6AA0}"/>
    <w:embedBold r:id="rId8" w:fontKey="{68DF152F-650F-4C97-8FEA-4092997CD4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E5FFE" w:rsidRPr="0073326A" w14:paraId="0A0F1351" w14:textId="77777777" w:rsidTr="00C4167A">
      <w:tc>
        <w:tcPr>
          <w:tcW w:w="4675" w:type="dxa"/>
          <w:vAlign w:val="center"/>
        </w:tcPr>
        <w:p w14:paraId="30155202" w14:textId="31B0E93B" w:rsidR="0073326A" w:rsidRPr="0073326A" w:rsidRDefault="000E5FFE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2021 3</w:t>
          </w:r>
          <w:r w:rsidRPr="000E5FFE">
            <w:rPr>
              <w:sz w:val="18"/>
              <w:szCs w:val="24"/>
              <w:vertAlign w:val="superscript"/>
            </w:rPr>
            <w:t>rd</w:t>
          </w:r>
          <w:r>
            <w:rPr>
              <w:sz w:val="18"/>
              <w:szCs w:val="24"/>
            </w:rPr>
            <w:t xml:space="preserve"> Annual Baroque &amp; Distinctive Breeds Festival</w:t>
          </w:r>
          <w:r w:rsidR="00D546D6">
            <w:rPr>
              <w:sz w:val="18"/>
              <w:szCs w:val="24"/>
            </w:rPr>
            <w:br/>
          </w:r>
          <w:r w:rsidR="00D546D6">
            <w:rPr>
              <w:sz w:val="18"/>
              <w:szCs w:val="24"/>
            </w:rPr>
            <w:br/>
          </w:r>
          <w:r w:rsidR="006E6E9A">
            <w:rPr>
              <w:sz w:val="18"/>
              <w:szCs w:val="24"/>
            </w:rPr>
            <w:t>5</w:t>
          </w:r>
          <w:r w:rsidR="006E6E9A">
            <w:rPr>
              <w:sz w:val="18"/>
              <w:szCs w:val="24"/>
              <w:vertAlign w:val="superscript"/>
            </w:rPr>
            <w:t>th</w:t>
          </w:r>
          <w:r w:rsidR="006E6E9A">
            <w:rPr>
              <w:sz w:val="18"/>
              <w:szCs w:val="24"/>
            </w:rPr>
            <w:t>, 6</w:t>
          </w:r>
          <w:r w:rsidR="006E6E9A">
            <w:rPr>
              <w:sz w:val="18"/>
              <w:szCs w:val="24"/>
              <w:vertAlign w:val="superscript"/>
            </w:rPr>
            <w:t>th</w:t>
          </w:r>
          <w:r w:rsidR="006E6E9A">
            <w:rPr>
              <w:sz w:val="18"/>
              <w:szCs w:val="24"/>
            </w:rPr>
            <w:t xml:space="preserve"> &amp; 7</w:t>
          </w:r>
          <w:r w:rsidR="006E6E9A">
            <w:rPr>
              <w:sz w:val="18"/>
              <w:szCs w:val="24"/>
              <w:vertAlign w:val="superscript"/>
            </w:rPr>
            <w:t>th</w:t>
          </w:r>
          <w:r w:rsidR="006E6E9A">
            <w:rPr>
              <w:sz w:val="18"/>
              <w:szCs w:val="24"/>
            </w:rPr>
            <w:t xml:space="preserve"> of November 2021</w:t>
          </w:r>
        </w:p>
      </w:tc>
      <w:tc>
        <w:tcPr>
          <w:tcW w:w="4675" w:type="dxa"/>
          <w:vAlign w:val="center"/>
        </w:tcPr>
        <w:p w14:paraId="3CF7D0B9" w14:textId="466B2C65" w:rsidR="0073326A" w:rsidRPr="0073326A" w:rsidRDefault="000E5FFE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892F250" wp14:editId="6EA1B20A">
                <wp:extent cx="1684020" cy="984324"/>
                <wp:effectExtent l="0" t="0" r="0" b="635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1819691" cy="1063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F64B030" w14:textId="77777777" w:rsidR="0073326A" w:rsidRDefault="0073326A" w:rsidP="0073326A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F98E1" w14:textId="77777777" w:rsidR="000E5FFE" w:rsidRDefault="000E5FFE" w:rsidP="00650259">
      <w:pPr>
        <w:spacing w:after="0" w:line="240" w:lineRule="auto"/>
      </w:pPr>
      <w:r>
        <w:separator/>
      </w:r>
    </w:p>
  </w:footnote>
  <w:footnote w:type="continuationSeparator" w:id="0">
    <w:p w14:paraId="4B564CEB" w14:textId="77777777" w:rsidR="000E5FFE" w:rsidRDefault="000E5FFE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47" w:type="dxa"/>
      <w:shd w:val="clear" w:color="auto" w:fill="731F1C" w:themeFill="accent5"/>
      <w:tblLook w:val="04A0" w:firstRow="1" w:lastRow="0" w:firstColumn="1" w:lastColumn="0" w:noHBand="0" w:noVBand="1"/>
    </w:tblPr>
    <w:tblGrid>
      <w:gridCol w:w="1594"/>
      <w:gridCol w:w="9453"/>
    </w:tblGrid>
    <w:tr w:rsidR="00713D1C" w:rsidRPr="00713D1C" w14:paraId="6F67A149" w14:textId="77777777" w:rsidTr="003A43F9">
      <w:trPr>
        <w:trHeight w:val="1067"/>
      </w:trPr>
      <w:tc>
        <w:tcPr>
          <w:tcW w:w="1594" w:type="dxa"/>
          <w:shd w:val="clear" w:color="auto" w:fill="731F1C" w:themeFill="accent5"/>
          <w:vAlign w:val="center"/>
        </w:tcPr>
        <w:p w14:paraId="6BE2F59D" w14:textId="77777777" w:rsidR="00576892" w:rsidRPr="00713D1C" w:rsidRDefault="00AB0BCC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13D1C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055BF3E1" wp14:editId="33A7BEA7">
                <wp:extent cx="640080" cy="640080"/>
                <wp:effectExtent l="0" t="0" r="7620" b="0"/>
                <wp:docPr id="1" name="Graphic 1" descr="Bank 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53" w:type="dxa"/>
          <w:shd w:val="clear" w:color="auto" w:fill="731F1C" w:themeFill="accent5"/>
          <w:vAlign w:val="center"/>
        </w:tcPr>
        <w:p w14:paraId="7CF573C7" w14:textId="43256C24" w:rsidR="00576892" w:rsidRPr="00732B16" w:rsidRDefault="00367C06" w:rsidP="00367C06">
          <w:pPr>
            <w:pStyle w:val="Header"/>
            <w:jc w:val="center"/>
          </w:pPr>
          <w:r>
            <w:t xml:space="preserve">B&amp;DBAInc </w:t>
          </w:r>
          <w:r w:rsidR="00F859FB">
            <w:t>CAMPING &amp; STABLING</w:t>
          </w:r>
          <w:r w:rsidR="000E5FFE">
            <w:t xml:space="preserve"> FORM</w:t>
          </w:r>
        </w:p>
      </w:tc>
    </w:tr>
  </w:tbl>
  <w:p w14:paraId="75A3616E" w14:textId="77777777" w:rsidR="00650259" w:rsidRDefault="00650259" w:rsidP="00713D1C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FFE"/>
    <w:rsid w:val="00052382"/>
    <w:rsid w:val="0006568A"/>
    <w:rsid w:val="00076F0F"/>
    <w:rsid w:val="00084253"/>
    <w:rsid w:val="00097520"/>
    <w:rsid w:val="000B52E8"/>
    <w:rsid w:val="000D1F49"/>
    <w:rsid w:val="000E5FFE"/>
    <w:rsid w:val="001727CA"/>
    <w:rsid w:val="001C2E32"/>
    <w:rsid w:val="00290F5E"/>
    <w:rsid w:val="002C56E6"/>
    <w:rsid w:val="00335230"/>
    <w:rsid w:val="00361E11"/>
    <w:rsid w:val="00367C06"/>
    <w:rsid w:val="003A43F9"/>
    <w:rsid w:val="003B4744"/>
    <w:rsid w:val="003F0847"/>
    <w:rsid w:val="003F55D9"/>
    <w:rsid w:val="003F6FFA"/>
    <w:rsid w:val="0040090B"/>
    <w:rsid w:val="0046302A"/>
    <w:rsid w:val="00487D2D"/>
    <w:rsid w:val="004B1C17"/>
    <w:rsid w:val="004D5D62"/>
    <w:rsid w:val="005112D0"/>
    <w:rsid w:val="00557F15"/>
    <w:rsid w:val="00577E06"/>
    <w:rsid w:val="005A3BF7"/>
    <w:rsid w:val="005D6CC7"/>
    <w:rsid w:val="005F2035"/>
    <w:rsid w:val="005F7990"/>
    <w:rsid w:val="006254C8"/>
    <w:rsid w:val="0063739C"/>
    <w:rsid w:val="00650259"/>
    <w:rsid w:val="00651C81"/>
    <w:rsid w:val="00667C48"/>
    <w:rsid w:val="006E62D8"/>
    <w:rsid w:val="006E6E9A"/>
    <w:rsid w:val="00713D1C"/>
    <w:rsid w:val="00732B16"/>
    <w:rsid w:val="0073326A"/>
    <w:rsid w:val="00770F25"/>
    <w:rsid w:val="007A35A8"/>
    <w:rsid w:val="007B0A85"/>
    <w:rsid w:val="007C6A52"/>
    <w:rsid w:val="00806FF3"/>
    <w:rsid w:val="0082043E"/>
    <w:rsid w:val="008E203A"/>
    <w:rsid w:val="0091229C"/>
    <w:rsid w:val="00940E73"/>
    <w:rsid w:val="00976D36"/>
    <w:rsid w:val="0098597D"/>
    <w:rsid w:val="009F619A"/>
    <w:rsid w:val="009F6DDE"/>
    <w:rsid w:val="00A370A8"/>
    <w:rsid w:val="00A51B9A"/>
    <w:rsid w:val="00A60442"/>
    <w:rsid w:val="00AB0BCC"/>
    <w:rsid w:val="00AB20E2"/>
    <w:rsid w:val="00B160CA"/>
    <w:rsid w:val="00BD4753"/>
    <w:rsid w:val="00BD5CB1"/>
    <w:rsid w:val="00BE62EE"/>
    <w:rsid w:val="00C003BA"/>
    <w:rsid w:val="00C46878"/>
    <w:rsid w:val="00C72268"/>
    <w:rsid w:val="00CA2486"/>
    <w:rsid w:val="00CB4A51"/>
    <w:rsid w:val="00CD4532"/>
    <w:rsid w:val="00CD47B0"/>
    <w:rsid w:val="00CE6104"/>
    <w:rsid w:val="00CE7918"/>
    <w:rsid w:val="00D16163"/>
    <w:rsid w:val="00D546D6"/>
    <w:rsid w:val="00D57C1B"/>
    <w:rsid w:val="00DB3FAD"/>
    <w:rsid w:val="00E61C09"/>
    <w:rsid w:val="00E677FE"/>
    <w:rsid w:val="00EB3B58"/>
    <w:rsid w:val="00EC7359"/>
    <w:rsid w:val="00EE3054"/>
    <w:rsid w:val="00F00606"/>
    <w:rsid w:val="00F01256"/>
    <w:rsid w:val="00F859FB"/>
    <w:rsid w:val="00FC7475"/>
    <w:rsid w:val="00FE78A0"/>
    <w:rsid w:val="00FF2887"/>
    <w:rsid w:val="00FF7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B9C95D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uiPriority w:val="39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0E5F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dbai.qld.events@outlook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ytem\AppData\Roaming\Microsoft\Templates\Reimburse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4AA618BF16C477C9A80770EBB7C08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1DE99B-A796-4E48-A759-EE8D3C69F570}"/>
      </w:docPartPr>
      <w:docPartBody>
        <w:p w:rsidR="00D656D1" w:rsidRDefault="00225AAC" w:rsidP="00225AAC">
          <w:pPr>
            <w:pStyle w:val="D4AA618BF16C477C9A80770EBB7C08FF"/>
          </w:pPr>
          <w:r w:rsidRPr="005D6CC7">
            <w:t>Treasurer Use Only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AAC"/>
    <w:rsid w:val="00225AAC"/>
    <w:rsid w:val="00D65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4AA618BF16C477C9A80770EBB7C08FF">
    <w:name w:val="D4AA618BF16C477C9A80770EBB7C08FF"/>
    <w:rsid w:val="00225AA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</Template>
  <TotalTime>0</TotalTime>
  <Pages>2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2021-03-25T07:06:00Z</dcterms:created>
  <dcterms:modified xsi:type="dcterms:W3CDTF">2021-09-02T07:04:00Z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