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32439" w14:textId="78638C5D" w:rsidR="00806FF3" w:rsidRPr="000E5FFE" w:rsidRDefault="000E5FFE" w:rsidP="00806FF3">
      <w:pPr>
        <w:rPr>
          <w:sz w:val="24"/>
          <w:szCs w:val="24"/>
        </w:rPr>
      </w:pPr>
      <w:r w:rsidRPr="000E5FFE">
        <w:rPr>
          <w:sz w:val="24"/>
          <w:szCs w:val="24"/>
        </w:rPr>
        <w:t xml:space="preserve">Please fill out </w:t>
      </w:r>
      <w:r w:rsidRPr="00557F15">
        <w:rPr>
          <w:b/>
          <w:bCs/>
          <w:sz w:val="24"/>
          <w:szCs w:val="24"/>
          <w:u w:val="single"/>
        </w:rPr>
        <w:t>1 form per horse/pony</w:t>
      </w:r>
      <w:r w:rsidRPr="000E5FFE">
        <w:rPr>
          <w:sz w:val="24"/>
          <w:szCs w:val="24"/>
        </w:rPr>
        <w:t xml:space="preserve">. </w:t>
      </w:r>
      <w:r w:rsidR="00557F15">
        <w:rPr>
          <w:sz w:val="24"/>
          <w:szCs w:val="24"/>
        </w:rPr>
        <w:t xml:space="preserve">    </w:t>
      </w:r>
      <w:r w:rsidRPr="000E5FFE">
        <w:rPr>
          <w:sz w:val="24"/>
          <w:szCs w:val="24"/>
        </w:rPr>
        <w:t xml:space="preserve">A </w:t>
      </w:r>
      <w:r w:rsidRPr="00557F15">
        <w:rPr>
          <w:b/>
          <w:bCs/>
          <w:sz w:val="24"/>
          <w:szCs w:val="24"/>
          <w:u w:val="single"/>
        </w:rPr>
        <w:t>copy of registrations</w:t>
      </w:r>
      <w:r w:rsidRPr="000E5FFE">
        <w:rPr>
          <w:sz w:val="24"/>
          <w:szCs w:val="24"/>
        </w:rPr>
        <w:t xml:space="preserve"> must accompany this form to be accepted.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8"/>
        <w:gridCol w:w="8182"/>
      </w:tblGrid>
      <w:tr w:rsidR="00650259" w:rsidRPr="000E5FFE" w14:paraId="34C3C218" w14:textId="77777777" w:rsidTr="000E5FFE">
        <w:tc>
          <w:tcPr>
            <w:tcW w:w="1212" w:type="pct"/>
            <w:vAlign w:val="bottom"/>
          </w:tcPr>
          <w:p w14:paraId="4E415AE0" w14:textId="126B0073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N</w:t>
            </w:r>
            <w:r w:rsidR="00557F15">
              <w:rPr>
                <w:b/>
                <w:bCs/>
                <w:sz w:val="22"/>
                <w:szCs w:val="22"/>
              </w:rPr>
              <w:t>AME OF EXHIBIT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3C4817BF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6177DFA9" w14:textId="77777777" w:rsidTr="000E5FFE">
        <w:tc>
          <w:tcPr>
            <w:tcW w:w="1212" w:type="pct"/>
            <w:vAlign w:val="bottom"/>
          </w:tcPr>
          <w:p w14:paraId="54F9E60A" w14:textId="6E654879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DOB: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11FAE6E0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0FE63C89" w14:textId="77777777" w:rsidTr="000E5FFE">
        <w:tc>
          <w:tcPr>
            <w:tcW w:w="1212" w:type="pct"/>
            <w:vAlign w:val="bottom"/>
          </w:tcPr>
          <w:p w14:paraId="4ECC50C0" w14:textId="246324B3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R</w:t>
            </w:r>
            <w:r w:rsidR="00557F15">
              <w:rPr>
                <w:b/>
                <w:bCs/>
                <w:sz w:val="22"/>
                <w:szCs w:val="22"/>
              </w:rPr>
              <w:t>EGISTRATION</w:t>
            </w:r>
            <w:r w:rsidRPr="000E5FFE">
              <w:rPr>
                <w:b/>
                <w:bCs/>
                <w:sz w:val="22"/>
                <w:szCs w:val="22"/>
              </w:rPr>
              <w:t xml:space="preserve"> #: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0F42C758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CA2486" w:rsidRPr="000E5FFE" w14:paraId="5D1FE037" w14:textId="77777777" w:rsidTr="000E5FFE">
        <w:tc>
          <w:tcPr>
            <w:tcW w:w="1212" w:type="pct"/>
            <w:vAlign w:val="bottom"/>
          </w:tcPr>
          <w:p w14:paraId="59190710" w14:textId="237C1763" w:rsidR="00CA2486" w:rsidRPr="000E5FFE" w:rsidRDefault="00CA2486" w:rsidP="005D6CC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="00557F15">
              <w:rPr>
                <w:b/>
                <w:bCs/>
                <w:sz w:val="22"/>
                <w:szCs w:val="22"/>
              </w:rPr>
              <w:t>ICROCHIP</w:t>
            </w:r>
            <w:r>
              <w:rPr>
                <w:b/>
                <w:bCs/>
                <w:sz w:val="22"/>
                <w:szCs w:val="22"/>
              </w:rPr>
              <w:t xml:space="preserve"> #: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3030D9CA" w14:textId="77777777" w:rsidR="00CA2486" w:rsidRPr="000E5FFE" w:rsidRDefault="00CA2486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05F619F3" w14:textId="77777777" w:rsidTr="000E5FFE">
        <w:tc>
          <w:tcPr>
            <w:tcW w:w="1212" w:type="pct"/>
            <w:vAlign w:val="bottom"/>
          </w:tcPr>
          <w:p w14:paraId="0EAD04C7" w14:textId="2347FAF3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B</w:t>
            </w:r>
            <w:r w:rsidR="00557F15">
              <w:rPr>
                <w:b/>
                <w:bCs/>
                <w:sz w:val="22"/>
                <w:szCs w:val="22"/>
              </w:rPr>
              <w:t>REED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1E9CF1D4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1B814E6B" w14:textId="77777777" w:rsidTr="000E5FFE">
        <w:tc>
          <w:tcPr>
            <w:tcW w:w="1212" w:type="pct"/>
            <w:vAlign w:val="bottom"/>
          </w:tcPr>
          <w:p w14:paraId="4D4E4124" w14:textId="318BE53C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G</w:t>
            </w:r>
            <w:r w:rsidR="00557F15">
              <w:rPr>
                <w:b/>
                <w:bCs/>
                <w:sz w:val="22"/>
                <w:szCs w:val="22"/>
              </w:rPr>
              <w:t>ENDER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4E25CEF4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28E6DBB8" w14:textId="77777777" w:rsidTr="000E5FFE">
        <w:tc>
          <w:tcPr>
            <w:tcW w:w="1212" w:type="pct"/>
            <w:vAlign w:val="bottom"/>
          </w:tcPr>
          <w:p w14:paraId="4AAA284D" w14:textId="26DEEA10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H</w:t>
            </w:r>
            <w:r w:rsidR="00557F15">
              <w:rPr>
                <w:b/>
                <w:bCs/>
                <w:sz w:val="22"/>
                <w:szCs w:val="22"/>
              </w:rPr>
              <w:t>ANDLER/RIDER: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7CD8EC1C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2D5DB4C5" w14:textId="77777777" w:rsidTr="000E5FFE">
        <w:tc>
          <w:tcPr>
            <w:tcW w:w="1212" w:type="pct"/>
            <w:vAlign w:val="bottom"/>
          </w:tcPr>
          <w:p w14:paraId="3B87EAE6" w14:textId="4FB0392E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O</w:t>
            </w:r>
            <w:r w:rsidR="00557F15">
              <w:rPr>
                <w:b/>
                <w:bCs/>
                <w:sz w:val="22"/>
                <w:szCs w:val="22"/>
              </w:rPr>
              <w:t>WNERS NAME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684B5737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0E5FFE" w14:paraId="7D8BEF0C" w14:textId="77777777" w:rsidTr="000E5FFE">
        <w:tc>
          <w:tcPr>
            <w:tcW w:w="1212" w:type="pct"/>
            <w:vAlign w:val="bottom"/>
          </w:tcPr>
          <w:p w14:paraId="7EECB098" w14:textId="017C9176" w:rsidR="00650259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A</w:t>
            </w:r>
            <w:r w:rsidR="00557F15">
              <w:rPr>
                <w:b/>
                <w:bCs/>
                <w:sz w:val="22"/>
                <w:szCs w:val="22"/>
              </w:rPr>
              <w:t>DDRESS:</w:t>
            </w:r>
          </w:p>
        </w:tc>
        <w:tc>
          <w:tcPr>
            <w:tcW w:w="378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3FBEEA" w14:textId="77777777" w:rsidR="00650259" w:rsidRPr="000E5FFE" w:rsidRDefault="00650259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806FF3" w:rsidRPr="000E5FFE" w14:paraId="7DCBB2C9" w14:textId="77777777" w:rsidTr="000E5FFE">
        <w:tc>
          <w:tcPr>
            <w:tcW w:w="1212" w:type="pct"/>
            <w:vAlign w:val="bottom"/>
          </w:tcPr>
          <w:p w14:paraId="7C5E899B" w14:textId="7DB5021E" w:rsidR="00806FF3" w:rsidRPr="000E5FFE" w:rsidRDefault="00806FF3" w:rsidP="005D6CC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D1EF07" w14:textId="77777777" w:rsidR="00806FF3" w:rsidRPr="000E5FFE" w:rsidRDefault="00806FF3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0E5FFE" w:rsidRPr="000E5FFE" w14:paraId="6820F1D5" w14:textId="77777777" w:rsidTr="000E5FFE">
        <w:tc>
          <w:tcPr>
            <w:tcW w:w="1212" w:type="pct"/>
            <w:vAlign w:val="bottom"/>
          </w:tcPr>
          <w:p w14:paraId="0C807549" w14:textId="0F98DFB6" w:rsidR="000E5FFE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P</w:t>
            </w:r>
            <w:r w:rsidR="00557F15">
              <w:rPr>
                <w:b/>
                <w:bCs/>
                <w:sz w:val="22"/>
                <w:szCs w:val="22"/>
              </w:rPr>
              <w:t>HONE</w:t>
            </w:r>
            <w:r w:rsidRPr="000E5FFE">
              <w:rPr>
                <w:b/>
                <w:bCs/>
                <w:sz w:val="22"/>
                <w:szCs w:val="22"/>
              </w:rPr>
              <w:t xml:space="preserve"> #:</w:t>
            </w:r>
          </w:p>
        </w:tc>
        <w:tc>
          <w:tcPr>
            <w:tcW w:w="378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202B11" w14:textId="77777777" w:rsidR="000E5FFE" w:rsidRPr="000E5FFE" w:rsidRDefault="000E5FFE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0E5FFE" w:rsidRPr="000E5FFE" w14:paraId="30B940C5" w14:textId="77777777" w:rsidTr="000E5FFE">
        <w:tc>
          <w:tcPr>
            <w:tcW w:w="1212" w:type="pct"/>
            <w:vAlign w:val="bottom"/>
          </w:tcPr>
          <w:p w14:paraId="52EA5D3B" w14:textId="554EC6E2" w:rsidR="000E5FFE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E</w:t>
            </w:r>
            <w:r w:rsidR="00557F15">
              <w:rPr>
                <w:b/>
                <w:bCs/>
                <w:sz w:val="22"/>
                <w:szCs w:val="22"/>
              </w:rPr>
              <w:t>MAIL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078D02" w14:textId="77777777" w:rsidR="000E5FFE" w:rsidRPr="000E5FFE" w:rsidRDefault="000E5FFE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0E5FFE" w:rsidRPr="000E5FFE" w14:paraId="61739E18" w14:textId="77777777" w:rsidTr="000E5FFE">
        <w:tc>
          <w:tcPr>
            <w:tcW w:w="1212" w:type="pct"/>
            <w:vAlign w:val="bottom"/>
          </w:tcPr>
          <w:p w14:paraId="4DF6A480" w14:textId="77777777" w:rsidR="000E5FFE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788" w:type="pct"/>
            <w:tcBorders>
              <w:top w:val="single" w:sz="4" w:space="0" w:color="auto"/>
            </w:tcBorders>
            <w:vAlign w:val="bottom"/>
          </w:tcPr>
          <w:p w14:paraId="0A11A1AA" w14:textId="77777777" w:rsidR="000E5FFE" w:rsidRPr="000E5FFE" w:rsidRDefault="000E5FFE" w:rsidP="005D6CC7">
            <w:pPr>
              <w:spacing w:before="120"/>
              <w:rPr>
                <w:sz w:val="24"/>
                <w:szCs w:val="24"/>
              </w:rPr>
            </w:pPr>
          </w:p>
        </w:tc>
      </w:tr>
      <w:tr w:rsidR="000E5FFE" w:rsidRPr="000E5FFE" w14:paraId="2397ADED" w14:textId="77777777" w:rsidTr="000E5FFE">
        <w:tc>
          <w:tcPr>
            <w:tcW w:w="1212" w:type="pct"/>
            <w:vAlign w:val="bottom"/>
          </w:tcPr>
          <w:p w14:paraId="2B84E66C" w14:textId="6D2F293A" w:rsidR="000E5FFE" w:rsidRPr="000E5FFE" w:rsidRDefault="000E5FFE" w:rsidP="005D6CC7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S</w:t>
            </w:r>
            <w:r w:rsidR="00557F15">
              <w:rPr>
                <w:b/>
                <w:bCs/>
                <w:sz w:val="22"/>
                <w:szCs w:val="22"/>
              </w:rPr>
              <w:t>IGNATURE</w:t>
            </w:r>
            <w:r w:rsidR="00CA2486">
              <w:rPr>
                <w:b/>
                <w:bCs/>
                <w:sz w:val="22"/>
                <w:szCs w:val="22"/>
              </w:rPr>
              <w:t xml:space="preserve"> &amp; D</w:t>
            </w:r>
            <w:r w:rsidR="00557F15">
              <w:rPr>
                <w:b/>
                <w:bCs/>
                <w:sz w:val="22"/>
                <w:szCs w:val="22"/>
              </w:rPr>
              <w:t>ATE</w:t>
            </w:r>
            <w:r w:rsidRPr="000E5FFE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3788" w:type="pct"/>
            <w:tcBorders>
              <w:bottom w:val="single" w:sz="4" w:space="0" w:color="auto"/>
            </w:tcBorders>
            <w:vAlign w:val="bottom"/>
          </w:tcPr>
          <w:p w14:paraId="24887FB3" w14:textId="0801F118" w:rsidR="000E5FFE" w:rsidRPr="000E5FFE" w:rsidRDefault="00CA2486" w:rsidP="005D6CC7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/          /</w:t>
            </w:r>
          </w:p>
        </w:tc>
      </w:tr>
    </w:tbl>
    <w:p w14:paraId="4C0033D6" w14:textId="18B5CB4F" w:rsidR="000E5FFE" w:rsidRPr="000E5FFE" w:rsidRDefault="000E5FFE" w:rsidP="0073326A">
      <w:pPr>
        <w:spacing w:after="0"/>
        <w:rPr>
          <w:sz w:val="24"/>
          <w:szCs w:val="24"/>
        </w:rPr>
      </w:pPr>
    </w:p>
    <w:tbl>
      <w:tblPr>
        <w:tblStyle w:val="TableGrid"/>
        <w:tblW w:w="10795" w:type="dxa"/>
        <w:tblInd w:w="-5" w:type="dxa"/>
        <w:tblLook w:val="04A0" w:firstRow="1" w:lastRow="0" w:firstColumn="1" w:lastColumn="0" w:noHBand="0" w:noVBand="1"/>
      </w:tblPr>
      <w:tblGrid>
        <w:gridCol w:w="1931"/>
        <w:gridCol w:w="852"/>
        <w:gridCol w:w="816"/>
        <w:gridCol w:w="850"/>
        <w:gridCol w:w="876"/>
        <w:gridCol w:w="876"/>
        <w:gridCol w:w="876"/>
        <w:gridCol w:w="877"/>
        <w:gridCol w:w="947"/>
        <w:gridCol w:w="947"/>
        <w:gridCol w:w="947"/>
      </w:tblGrid>
      <w:tr w:rsidR="000E5FFE" w14:paraId="43FDE10A" w14:textId="2C62B163" w:rsidTr="00175749">
        <w:trPr>
          <w:trHeight w:val="377"/>
        </w:trPr>
        <w:tc>
          <w:tcPr>
            <w:tcW w:w="10795" w:type="dxa"/>
            <w:gridSpan w:val="11"/>
          </w:tcPr>
          <w:p w14:paraId="5458B3C7" w14:textId="4AB1525E" w:rsidR="000E5FFE" w:rsidRPr="000E5FFE" w:rsidRDefault="000E5FFE" w:rsidP="000E5FFE">
            <w:pPr>
              <w:jc w:val="center"/>
              <w:rPr>
                <w:b/>
                <w:bCs/>
              </w:rPr>
            </w:pPr>
            <w:r w:rsidRPr="000E5FFE">
              <w:rPr>
                <w:b/>
                <w:bCs/>
              </w:rPr>
              <w:t>CLASS ENTRY NUMBERS</w:t>
            </w:r>
          </w:p>
        </w:tc>
      </w:tr>
      <w:tr w:rsidR="000E5FFE" w14:paraId="2FA8E7A6" w14:textId="69F5B8C0" w:rsidTr="000E5FFE">
        <w:trPr>
          <w:trHeight w:val="390"/>
        </w:trPr>
        <w:tc>
          <w:tcPr>
            <w:tcW w:w="1931" w:type="dxa"/>
          </w:tcPr>
          <w:p w14:paraId="422C3279" w14:textId="76F89FF4" w:rsidR="000E5FFE" w:rsidRPr="000E5FFE" w:rsidRDefault="000E5FFE" w:rsidP="0073326A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H</w:t>
            </w:r>
            <w:r w:rsidR="00557F15">
              <w:rPr>
                <w:b/>
                <w:bCs/>
                <w:sz w:val="22"/>
                <w:szCs w:val="22"/>
              </w:rPr>
              <w:t>ARNESS</w:t>
            </w:r>
          </w:p>
        </w:tc>
        <w:tc>
          <w:tcPr>
            <w:tcW w:w="852" w:type="dxa"/>
          </w:tcPr>
          <w:p w14:paraId="3499347C" w14:textId="77777777" w:rsidR="000E5FFE" w:rsidRDefault="000E5FFE" w:rsidP="0073326A"/>
        </w:tc>
        <w:tc>
          <w:tcPr>
            <w:tcW w:w="816" w:type="dxa"/>
          </w:tcPr>
          <w:p w14:paraId="747F3B6E" w14:textId="77777777" w:rsidR="000E5FFE" w:rsidRDefault="000E5FFE" w:rsidP="0073326A"/>
        </w:tc>
        <w:tc>
          <w:tcPr>
            <w:tcW w:w="850" w:type="dxa"/>
          </w:tcPr>
          <w:p w14:paraId="5017E89D" w14:textId="77777777" w:rsidR="000E5FFE" w:rsidRDefault="000E5FFE" w:rsidP="0073326A"/>
        </w:tc>
        <w:tc>
          <w:tcPr>
            <w:tcW w:w="876" w:type="dxa"/>
          </w:tcPr>
          <w:p w14:paraId="4043C067" w14:textId="77777777" w:rsidR="000E5FFE" w:rsidRDefault="000E5FFE" w:rsidP="0073326A"/>
        </w:tc>
        <w:tc>
          <w:tcPr>
            <w:tcW w:w="876" w:type="dxa"/>
          </w:tcPr>
          <w:p w14:paraId="02390271" w14:textId="77777777" w:rsidR="000E5FFE" w:rsidRDefault="000E5FFE" w:rsidP="0073326A"/>
        </w:tc>
        <w:tc>
          <w:tcPr>
            <w:tcW w:w="876" w:type="dxa"/>
          </w:tcPr>
          <w:p w14:paraId="601F666A" w14:textId="77777777" w:rsidR="000E5FFE" w:rsidRDefault="000E5FFE" w:rsidP="0073326A"/>
        </w:tc>
        <w:tc>
          <w:tcPr>
            <w:tcW w:w="877" w:type="dxa"/>
          </w:tcPr>
          <w:p w14:paraId="0E0E0493" w14:textId="77777777" w:rsidR="000E5FFE" w:rsidRDefault="000E5FFE" w:rsidP="0073326A"/>
        </w:tc>
        <w:tc>
          <w:tcPr>
            <w:tcW w:w="947" w:type="dxa"/>
          </w:tcPr>
          <w:p w14:paraId="5BD93EB5" w14:textId="1F5EAC8B" w:rsidR="000E5FFE" w:rsidRDefault="000E5FFE" w:rsidP="0073326A"/>
        </w:tc>
        <w:tc>
          <w:tcPr>
            <w:tcW w:w="947" w:type="dxa"/>
          </w:tcPr>
          <w:p w14:paraId="12BD8754" w14:textId="77777777" w:rsidR="000E5FFE" w:rsidRDefault="000E5FFE" w:rsidP="0073326A"/>
        </w:tc>
        <w:tc>
          <w:tcPr>
            <w:tcW w:w="947" w:type="dxa"/>
          </w:tcPr>
          <w:p w14:paraId="0BFD525F" w14:textId="77777777" w:rsidR="000E5FFE" w:rsidRDefault="000E5FFE" w:rsidP="0073326A"/>
        </w:tc>
      </w:tr>
      <w:tr w:rsidR="000E5FFE" w14:paraId="687B94C7" w14:textId="104DCA7A" w:rsidTr="000E5FFE">
        <w:trPr>
          <w:trHeight w:val="377"/>
        </w:trPr>
        <w:tc>
          <w:tcPr>
            <w:tcW w:w="1931" w:type="dxa"/>
          </w:tcPr>
          <w:p w14:paraId="7DAF1BCA" w14:textId="2250547B" w:rsidR="000E5FFE" w:rsidRPr="000E5FFE" w:rsidRDefault="000E5FFE" w:rsidP="0073326A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D</w:t>
            </w:r>
            <w:r w:rsidR="00557F15">
              <w:rPr>
                <w:b/>
                <w:bCs/>
                <w:sz w:val="22"/>
                <w:szCs w:val="22"/>
              </w:rPr>
              <w:t>RESSAGE</w:t>
            </w:r>
          </w:p>
        </w:tc>
        <w:tc>
          <w:tcPr>
            <w:tcW w:w="852" w:type="dxa"/>
          </w:tcPr>
          <w:p w14:paraId="41CA0872" w14:textId="77777777" w:rsidR="000E5FFE" w:rsidRDefault="000E5FFE" w:rsidP="0073326A"/>
        </w:tc>
        <w:tc>
          <w:tcPr>
            <w:tcW w:w="816" w:type="dxa"/>
          </w:tcPr>
          <w:p w14:paraId="7EB2E530" w14:textId="77777777" w:rsidR="000E5FFE" w:rsidRDefault="000E5FFE" w:rsidP="0073326A"/>
        </w:tc>
        <w:tc>
          <w:tcPr>
            <w:tcW w:w="850" w:type="dxa"/>
          </w:tcPr>
          <w:p w14:paraId="300F523B" w14:textId="77777777" w:rsidR="000E5FFE" w:rsidRDefault="000E5FFE" w:rsidP="0073326A"/>
        </w:tc>
        <w:tc>
          <w:tcPr>
            <w:tcW w:w="876" w:type="dxa"/>
          </w:tcPr>
          <w:p w14:paraId="56D27B92" w14:textId="77777777" w:rsidR="000E5FFE" w:rsidRDefault="000E5FFE" w:rsidP="0073326A"/>
        </w:tc>
        <w:tc>
          <w:tcPr>
            <w:tcW w:w="876" w:type="dxa"/>
          </w:tcPr>
          <w:p w14:paraId="63DB7D95" w14:textId="77777777" w:rsidR="000E5FFE" w:rsidRDefault="000E5FFE" w:rsidP="0073326A"/>
        </w:tc>
        <w:tc>
          <w:tcPr>
            <w:tcW w:w="876" w:type="dxa"/>
          </w:tcPr>
          <w:p w14:paraId="766DAC65" w14:textId="77777777" w:rsidR="000E5FFE" w:rsidRDefault="000E5FFE" w:rsidP="0073326A"/>
        </w:tc>
        <w:tc>
          <w:tcPr>
            <w:tcW w:w="877" w:type="dxa"/>
          </w:tcPr>
          <w:p w14:paraId="7DBECF80" w14:textId="77777777" w:rsidR="000E5FFE" w:rsidRDefault="000E5FFE" w:rsidP="0073326A"/>
        </w:tc>
        <w:tc>
          <w:tcPr>
            <w:tcW w:w="947" w:type="dxa"/>
          </w:tcPr>
          <w:p w14:paraId="2BBFC754" w14:textId="4AD23818" w:rsidR="000E5FFE" w:rsidRDefault="000E5FFE" w:rsidP="0073326A"/>
        </w:tc>
        <w:tc>
          <w:tcPr>
            <w:tcW w:w="947" w:type="dxa"/>
          </w:tcPr>
          <w:p w14:paraId="135D5422" w14:textId="77777777" w:rsidR="000E5FFE" w:rsidRDefault="000E5FFE" w:rsidP="0073326A"/>
        </w:tc>
        <w:tc>
          <w:tcPr>
            <w:tcW w:w="947" w:type="dxa"/>
          </w:tcPr>
          <w:p w14:paraId="7E715D76" w14:textId="77777777" w:rsidR="000E5FFE" w:rsidRDefault="000E5FFE" w:rsidP="0073326A"/>
        </w:tc>
      </w:tr>
      <w:tr w:rsidR="000E5FFE" w14:paraId="628BBDEA" w14:textId="5E1B7226" w:rsidTr="000E5FFE">
        <w:trPr>
          <w:trHeight w:val="377"/>
        </w:trPr>
        <w:tc>
          <w:tcPr>
            <w:tcW w:w="1931" w:type="dxa"/>
          </w:tcPr>
          <w:p w14:paraId="68077A52" w14:textId="74E899C6" w:rsidR="000E5FFE" w:rsidRPr="000E5FFE" w:rsidRDefault="000E5FFE" w:rsidP="0073326A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S</w:t>
            </w:r>
            <w:r w:rsidR="00557F15">
              <w:rPr>
                <w:b/>
                <w:bCs/>
                <w:sz w:val="22"/>
                <w:szCs w:val="22"/>
              </w:rPr>
              <w:t>HOWJUMPING</w:t>
            </w:r>
            <w:r w:rsidRPr="000E5FFE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</w:tcPr>
          <w:p w14:paraId="01EC8870" w14:textId="77777777" w:rsidR="000E5FFE" w:rsidRDefault="000E5FFE" w:rsidP="0073326A"/>
        </w:tc>
        <w:tc>
          <w:tcPr>
            <w:tcW w:w="816" w:type="dxa"/>
          </w:tcPr>
          <w:p w14:paraId="6A3AF2B2" w14:textId="77777777" w:rsidR="000E5FFE" w:rsidRDefault="000E5FFE" w:rsidP="0073326A"/>
        </w:tc>
        <w:tc>
          <w:tcPr>
            <w:tcW w:w="850" w:type="dxa"/>
          </w:tcPr>
          <w:p w14:paraId="727D97D7" w14:textId="77777777" w:rsidR="000E5FFE" w:rsidRDefault="000E5FFE" w:rsidP="0073326A"/>
        </w:tc>
        <w:tc>
          <w:tcPr>
            <w:tcW w:w="876" w:type="dxa"/>
          </w:tcPr>
          <w:p w14:paraId="573709A4" w14:textId="77777777" w:rsidR="000E5FFE" w:rsidRDefault="000E5FFE" w:rsidP="0073326A"/>
        </w:tc>
        <w:tc>
          <w:tcPr>
            <w:tcW w:w="876" w:type="dxa"/>
          </w:tcPr>
          <w:p w14:paraId="7579C033" w14:textId="77777777" w:rsidR="000E5FFE" w:rsidRDefault="000E5FFE" w:rsidP="0073326A"/>
        </w:tc>
        <w:tc>
          <w:tcPr>
            <w:tcW w:w="876" w:type="dxa"/>
          </w:tcPr>
          <w:p w14:paraId="5ACF6CBF" w14:textId="77777777" w:rsidR="000E5FFE" w:rsidRDefault="000E5FFE" w:rsidP="0073326A"/>
        </w:tc>
        <w:tc>
          <w:tcPr>
            <w:tcW w:w="877" w:type="dxa"/>
          </w:tcPr>
          <w:p w14:paraId="460576EF" w14:textId="77777777" w:rsidR="000E5FFE" w:rsidRDefault="000E5FFE" w:rsidP="0073326A"/>
        </w:tc>
        <w:tc>
          <w:tcPr>
            <w:tcW w:w="947" w:type="dxa"/>
          </w:tcPr>
          <w:p w14:paraId="21EF49D0" w14:textId="1C2B5917" w:rsidR="000E5FFE" w:rsidRDefault="000E5FFE" w:rsidP="0073326A"/>
        </w:tc>
        <w:tc>
          <w:tcPr>
            <w:tcW w:w="947" w:type="dxa"/>
          </w:tcPr>
          <w:p w14:paraId="5DF7066D" w14:textId="77777777" w:rsidR="000E5FFE" w:rsidRDefault="000E5FFE" w:rsidP="0073326A"/>
        </w:tc>
        <w:tc>
          <w:tcPr>
            <w:tcW w:w="947" w:type="dxa"/>
          </w:tcPr>
          <w:p w14:paraId="68BE6FA4" w14:textId="77777777" w:rsidR="000E5FFE" w:rsidRDefault="000E5FFE" w:rsidP="0073326A"/>
        </w:tc>
      </w:tr>
      <w:tr w:rsidR="000E5FFE" w14:paraId="7F9F67D1" w14:textId="6CCDE3EE" w:rsidTr="000E5FFE">
        <w:trPr>
          <w:trHeight w:val="390"/>
        </w:trPr>
        <w:tc>
          <w:tcPr>
            <w:tcW w:w="1931" w:type="dxa"/>
          </w:tcPr>
          <w:p w14:paraId="4A722AC6" w14:textId="77F241BB" w:rsidR="000E5FFE" w:rsidRPr="000E5FFE" w:rsidRDefault="000E5FFE" w:rsidP="0073326A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Y</w:t>
            </w:r>
            <w:r w:rsidR="00557F15">
              <w:rPr>
                <w:b/>
                <w:bCs/>
                <w:sz w:val="22"/>
                <w:szCs w:val="22"/>
              </w:rPr>
              <w:t>OUNGSTOCK SPECTACULAR</w:t>
            </w:r>
          </w:p>
        </w:tc>
        <w:tc>
          <w:tcPr>
            <w:tcW w:w="852" w:type="dxa"/>
          </w:tcPr>
          <w:p w14:paraId="18DFBEC8" w14:textId="77777777" w:rsidR="000E5FFE" w:rsidRDefault="000E5FFE" w:rsidP="0073326A"/>
        </w:tc>
        <w:tc>
          <w:tcPr>
            <w:tcW w:w="816" w:type="dxa"/>
          </w:tcPr>
          <w:p w14:paraId="5AA6B1C2" w14:textId="77777777" w:rsidR="000E5FFE" w:rsidRDefault="000E5FFE" w:rsidP="0073326A"/>
        </w:tc>
        <w:tc>
          <w:tcPr>
            <w:tcW w:w="850" w:type="dxa"/>
          </w:tcPr>
          <w:p w14:paraId="47FE34AB" w14:textId="77777777" w:rsidR="000E5FFE" w:rsidRDefault="000E5FFE" w:rsidP="0073326A"/>
        </w:tc>
        <w:tc>
          <w:tcPr>
            <w:tcW w:w="876" w:type="dxa"/>
          </w:tcPr>
          <w:p w14:paraId="7E37721D" w14:textId="77777777" w:rsidR="000E5FFE" w:rsidRDefault="000E5FFE" w:rsidP="0073326A"/>
        </w:tc>
        <w:tc>
          <w:tcPr>
            <w:tcW w:w="876" w:type="dxa"/>
          </w:tcPr>
          <w:p w14:paraId="3021B540" w14:textId="77777777" w:rsidR="000E5FFE" w:rsidRDefault="000E5FFE" w:rsidP="0073326A"/>
        </w:tc>
        <w:tc>
          <w:tcPr>
            <w:tcW w:w="876" w:type="dxa"/>
          </w:tcPr>
          <w:p w14:paraId="183335B0" w14:textId="77777777" w:rsidR="000E5FFE" w:rsidRDefault="000E5FFE" w:rsidP="0073326A"/>
        </w:tc>
        <w:tc>
          <w:tcPr>
            <w:tcW w:w="877" w:type="dxa"/>
          </w:tcPr>
          <w:p w14:paraId="436EBCCC" w14:textId="77777777" w:rsidR="000E5FFE" w:rsidRDefault="000E5FFE" w:rsidP="0073326A"/>
        </w:tc>
        <w:tc>
          <w:tcPr>
            <w:tcW w:w="947" w:type="dxa"/>
          </w:tcPr>
          <w:p w14:paraId="421722B8" w14:textId="5AB095C6" w:rsidR="000E5FFE" w:rsidRDefault="000E5FFE" w:rsidP="0073326A"/>
        </w:tc>
        <w:tc>
          <w:tcPr>
            <w:tcW w:w="947" w:type="dxa"/>
          </w:tcPr>
          <w:p w14:paraId="31AE1D3E" w14:textId="77777777" w:rsidR="000E5FFE" w:rsidRDefault="000E5FFE" w:rsidP="0073326A"/>
        </w:tc>
        <w:tc>
          <w:tcPr>
            <w:tcW w:w="947" w:type="dxa"/>
          </w:tcPr>
          <w:p w14:paraId="7FA4B00E" w14:textId="77777777" w:rsidR="000E5FFE" w:rsidRDefault="000E5FFE" w:rsidP="0073326A"/>
        </w:tc>
      </w:tr>
      <w:tr w:rsidR="000E5FFE" w14:paraId="3ED8349B" w14:textId="6C0315CD" w:rsidTr="000E5FFE">
        <w:trPr>
          <w:trHeight w:val="377"/>
        </w:trPr>
        <w:tc>
          <w:tcPr>
            <w:tcW w:w="1931" w:type="dxa"/>
          </w:tcPr>
          <w:p w14:paraId="7D45EFCE" w14:textId="0FC15586" w:rsidR="000E5FFE" w:rsidRPr="000E5FFE" w:rsidRDefault="00557F15" w:rsidP="0073326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FUN RING LED</w:t>
            </w:r>
          </w:p>
        </w:tc>
        <w:tc>
          <w:tcPr>
            <w:tcW w:w="852" w:type="dxa"/>
          </w:tcPr>
          <w:p w14:paraId="7F0DB7F4" w14:textId="77777777" w:rsidR="000E5FFE" w:rsidRDefault="000E5FFE" w:rsidP="0073326A"/>
        </w:tc>
        <w:tc>
          <w:tcPr>
            <w:tcW w:w="816" w:type="dxa"/>
          </w:tcPr>
          <w:p w14:paraId="4C57113D" w14:textId="77777777" w:rsidR="000E5FFE" w:rsidRDefault="000E5FFE" w:rsidP="0073326A"/>
        </w:tc>
        <w:tc>
          <w:tcPr>
            <w:tcW w:w="850" w:type="dxa"/>
          </w:tcPr>
          <w:p w14:paraId="433D25E7" w14:textId="77777777" w:rsidR="000E5FFE" w:rsidRDefault="000E5FFE" w:rsidP="0073326A"/>
        </w:tc>
        <w:tc>
          <w:tcPr>
            <w:tcW w:w="876" w:type="dxa"/>
          </w:tcPr>
          <w:p w14:paraId="1BE3F978" w14:textId="77777777" w:rsidR="000E5FFE" w:rsidRDefault="000E5FFE" w:rsidP="0073326A"/>
        </w:tc>
        <w:tc>
          <w:tcPr>
            <w:tcW w:w="876" w:type="dxa"/>
          </w:tcPr>
          <w:p w14:paraId="13E62F50" w14:textId="77777777" w:rsidR="000E5FFE" w:rsidRDefault="000E5FFE" w:rsidP="0073326A"/>
        </w:tc>
        <w:tc>
          <w:tcPr>
            <w:tcW w:w="876" w:type="dxa"/>
          </w:tcPr>
          <w:p w14:paraId="00B1C4D1" w14:textId="77777777" w:rsidR="000E5FFE" w:rsidRDefault="000E5FFE" w:rsidP="0073326A"/>
        </w:tc>
        <w:tc>
          <w:tcPr>
            <w:tcW w:w="877" w:type="dxa"/>
          </w:tcPr>
          <w:p w14:paraId="63AD8A67" w14:textId="77777777" w:rsidR="000E5FFE" w:rsidRDefault="000E5FFE" w:rsidP="0073326A"/>
        </w:tc>
        <w:tc>
          <w:tcPr>
            <w:tcW w:w="947" w:type="dxa"/>
          </w:tcPr>
          <w:p w14:paraId="4E3C0397" w14:textId="0A4DBF38" w:rsidR="000E5FFE" w:rsidRDefault="000E5FFE" w:rsidP="0073326A"/>
        </w:tc>
        <w:tc>
          <w:tcPr>
            <w:tcW w:w="947" w:type="dxa"/>
          </w:tcPr>
          <w:p w14:paraId="4D68381B" w14:textId="77777777" w:rsidR="000E5FFE" w:rsidRDefault="000E5FFE" w:rsidP="0073326A"/>
        </w:tc>
        <w:tc>
          <w:tcPr>
            <w:tcW w:w="947" w:type="dxa"/>
          </w:tcPr>
          <w:p w14:paraId="323D4D89" w14:textId="77777777" w:rsidR="000E5FFE" w:rsidRDefault="000E5FFE" w:rsidP="0073326A"/>
        </w:tc>
      </w:tr>
      <w:tr w:rsidR="000E5FFE" w14:paraId="71F67C0C" w14:textId="74D43F8E" w:rsidTr="000E5FFE">
        <w:trPr>
          <w:trHeight w:val="377"/>
        </w:trPr>
        <w:tc>
          <w:tcPr>
            <w:tcW w:w="1931" w:type="dxa"/>
          </w:tcPr>
          <w:p w14:paraId="398DC9CF" w14:textId="4E5F0F55" w:rsidR="000E5FFE" w:rsidRPr="000E5FFE" w:rsidRDefault="000E5FFE" w:rsidP="0073326A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F</w:t>
            </w:r>
            <w:r w:rsidR="00557F15">
              <w:rPr>
                <w:b/>
                <w:bCs/>
                <w:sz w:val="22"/>
                <w:szCs w:val="22"/>
              </w:rPr>
              <w:t>UN RING RIDDEN</w:t>
            </w:r>
          </w:p>
        </w:tc>
        <w:tc>
          <w:tcPr>
            <w:tcW w:w="852" w:type="dxa"/>
          </w:tcPr>
          <w:p w14:paraId="0F83EB3C" w14:textId="77777777" w:rsidR="000E5FFE" w:rsidRDefault="000E5FFE" w:rsidP="0073326A"/>
        </w:tc>
        <w:tc>
          <w:tcPr>
            <w:tcW w:w="816" w:type="dxa"/>
          </w:tcPr>
          <w:p w14:paraId="52E418E3" w14:textId="77777777" w:rsidR="000E5FFE" w:rsidRDefault="000E5FFE" w:rsidP="0073326A"/>
        </w:tc>
        <w:tc>
          <w:tcPr>
            <w:tcW w:w="850" w:type="dxa"/>
          </w:tcPr>
          <w:p w14:paraId="139BB03B" w14:textId="77777777" w:rsidR="000E5FFE" w:rsidRDefault="000E5FFE" w:rsidP="0073326A"/>
        </w:tc>
        <w:tc>
          <w:tcPr>
            <w:tcW w:w="876" w:type="dxa"/>
          </w:tcPr>
          <w:p w14:paraId="56C49343" w14:textId="77777777" w:rsidR="000E5FFE" w:rsidRDefault="000E5FFE" w:rsidP="0073326A"/>
        </w:tc>
        <w:tc>
          <w:tcPr>
            <w:tcW w:w="876" w:type="dxa"/>
          </w:tcPr>
          <w:p w14:paraId="4E524449" w14:textId="77777777" w:rsidR="000E5FFE" w:rsidRDefault="000E5FFE" w:rsidP="0073326A"/>
        </w:tc>
        <w:tc>
          <w:tcPr>
            <w:tcW w:w="876" w:type="dxa"/>
          </w:tcPr>
          <w:p w14:paraId="45128148" w14:textId="77777777" w:rsidR="000E5FFE" w:rsidRDefault="000E5FFE" w:rsidP="0073326A"/>
        </w:tc>
        <w:tc>
          <w:tcPr>
            <w:tcW w:w="877" w:type="dxa"/>
          </w:tcPr>
          <w:p w14:paraId="029B0F05" w14:textId="77777777" w:rsidR="000E5FFE" w:rsidRDefault="000E5FFE" w:rsidP="0073326A"/>
        </w:tc>
        <w:tc>
          <w:tcPr>
            <w:tcW w:w="947" w:type="dxa"/>
          </w:tcPr>
          <w:p w14:paraId="36D4C4CC" w14:textId="13A38110" w:rsidR="000E5FFE" w:rsidRDefault="000E5FFE" w:rsidP="0073326A"/>
        </w:tc>
        <w:tc>
          <w:tcPr>
            <w:tcW w:w="947" w:type="dxa"/>
          </w:tcPr>
          <w:p w14:paraId="0D973309" w14:textId="77777777" w:rsidR="000E5FFE" w:rsidRDefault="000E5FFE" w:rsidP="0073326A"/>
        </w:tc>
        <w:tc>
          <w:tcPr>
            <w:tcW w:w="947" w:type="dxa"/>
          </w:tcPr>
          <w:p w14:paraId="7C8D8AE6" w14:textId="77777777" w:rsidR="000E5FFE" w:rsidRDefault="000E5FFE" w:rsidP="0073326A"/>
        </w:tc>
      </w:tr>
      <w:tr w:rsidR="000E5FFE" w14:paraId="1E04E5A5" w14:textId="5D16A751" w:rsidTr="000E5FFE">
        <w:trPr>
          <w:trHeight w:val="390"/>
        </w:trPr>
        <w:tc>
          <w:tcPr>
            <w:tcW w:w="1931" w:type="dxa"/>
          </w:tcPr>
          <w:p w14:paraId="2F31E743" w14:textId="17D79BAC" w:rsidR="000E5FFE" w:rsidRPr="000E5FFE" w:rsidRDefault="000E5FFE" w:rsidP="000E5FFE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N</w:t>
            </w:r>
            <w:r w:rsidR="00557F15">
              <w:rPr>
                <w:b/>
                <w:bCs/>
                <w:sz w:val="22"/>
                <w:szCs w:val="22"/>
              </w:rPr>
              <w:t>IGHT EXTRAVAGANZA</w:t>
            </w:r>
          </w:p>
        </w:tc>
        <w:tc>
          <w:tcPr>
            <w:tcW w:w="852" w:type="dxa"/>
          </w:tcPr>
          <w:p w14:paraId="2881C0A5" w14:textId="77777777" w:rsidR="000E5FFE" w:rsidRDefault="000E5FFE" w:rsidP="000E5FFE"/>
        </w:tc>
        <w:tc>
          <w:tcPr>
            <w:tcW w:w="816" w:type="dxa"/>
          </w:tcPr>
          <w:p w14:paraId="14C8427A" w14:textId="77777777" w:rsidR="000E5FFE" w:rsidRDefault="000E5FFE" w:rsidP="000E5FFE"/>
        </w:tc>
        <w:tc>
          <w:tcPr>
            <w:tcW w:w="850" w:type="dxa"/>
          </w:tcPr>
          <w:p w14:paraId="61AAEF33" w14:textId="77777777" w:rsidR="000E5FFE" w:rsidRDefault="000E5FFE" w:rsidP="000E5FFE"/>
        </w:tc>
        <w:tc>
          <w:tcPr>
            <w:tcW w:w="876" w:type="dxa"/>
          </w:tcPr>
          <w:p w14:paraId="75A77029" w14:textId="77777777" w:rsidR="000E5FFE" w:rsidRDefault="000E5FFE" w:rsidP="000E5FFE"/>
        </w:tc>
        <w:tc>
          <w:tcPr>
            <w:tcW w:w="876" w:type="dxa"/>
          </w:tcPr>
          <w:p w14:paraId="3386BFAB" w14:textId="77777777" w:rsidR="000E5FFE" w:rsidRDefault="000E5FFE" w:rsidP="000E5FFE"/>
        </w:tc>
        <w:tc>
          <w:tcPr>
            <w:tcW w:w="876" w:type="dxa"/>
          </w:tcPr>
          <w:p w14:paraId="5373D6D1" w14:textId="77777777" w:rsidR="000E5FFE" w:rsidRDefault="000E5FFE" w:rsidP="000E5FFE"/>
        </w:tc>
        <w:tc>
          <w:tcPr>
            <w:tcW w:w="877" w:type="dxa"/>
          </w:tcPr>
          <w:p w14:paraId="234F0EE6" w14:textId="77777777" w:rsidR="000E5FFE" w:rsidRDefault="000E5FFE" w:rsidP="000E5FFE"/>
        </w:tc>
        <w:tc>
          <w:tcPr>
            <w:tcW w:w="947" w:type="dxa"/>
          </w:tcPr>
          <w:p w14:paraId="49788080" w14:textId="119BDBE1" w:rsidR="000E5FFE" w:rsidRDefault="000E5FFE" w:rsidP="000E5FFE"/>
        </w:tc>
        <w:tc>
          <w:tcPr>
            <w:tcW w:w="947" w:type="dxa"/>
          </w:tcPr>
          <w:p w14:paraId="491DC1BD" w14:textId="77777777" w:rsidR="000E5FFE" w:rsidRDefault="000E5FFE" w:rsidP="000E5FFE"/>
        </w:tc>
        <w:tc>
          <w:tcPr>
            <w:tcW w:w="947" w:type="dxa"/>
          </w:tcPr>
          <w:p w14:paraId="159E5E68" w14:textId="77777777" w:rsidR="000E5FFE" w:rsidRDefault="000E5FFE" w:rsidP="000E5FFE"/>
        </w:tc>
      </w:tr>
      <w:tr w:rsidR="000E5FFE" w14:paraId="4BA588B1" w14:textId="77988116" w:rsidTr="000E5FFE">
        <w:trPr>
          <w:trHeight w:val="377"/>
        </w:trPr>
        <w:tc>
          <w:tcPr>
            <w:tcW w:w="1931" w:type="dxa"/>
          </w:tcPr>
          <w:p w14:paraId="2601B4BE" w14:textId="55CB9DF9" w:rsidR="000E5FFE" w:rsidRPr="000E5FFE" w:rsidRDefault="000E5FFE" w:rsidP="000E5FFE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B</w:t>
            </w:r>
            <w:r w:rsidR="00557F15">
              <w:rPr>
                <w:b/>
                <w:bCs/>
                <w:sz w:val="22"/>
                <w:szCs w:val="22"/>
              </w:rPr>
              <w:t>REED CLASSES</w:t>
            </w:r>
          </w:p>
        </w:tc>
        <w:tc>
          <w:tcPr>
            <w:tcW w:w="852" w:type="dxa"/>
          </w:tcPr>
          <w:p w14:paraId="2A7FA4BB" w14:textId="77777777" w:rsidR="000E5FFE" w:rsidRDefault="000E5FFE" w:rsidP="000E5FFE"/>
        </w:tc>
        <w:tc>
          <w:tcPr>
            <w:tcW w:w="816" w:type="dxa"/>
          </w:tcPr>
          <w:p w14:paraId="7DDF6D40" w14:textId="77777777" w:rsidR="000E5FFE" w:rsidRDefault="000E5FFE" w:rsidP="000E5FFE"/>
        </w:tc>
        <w:tc>
          <w:tcPr>
            <w:tcW w:w="850" w:type="dxa"/>
          </w:tcPr>
          <w:p w14:paraId="7F6F2FD9" w14:textId="77777777" w:rsidR="000E5FFE" w:rsidRDefault="000E5FFE" w:rsidP="000E5FFE"/>
        </w:tc>
        <w:tc>
          <w:tcPr>
            <w:tcW w:w="876" w:type="dxa"/>
          </w:tcPr>
          <w:p w14:paraId="678BA4EB" w14:textId="77777777" w:rsidR="000E5FFE" w:rsidRDefault="000E5FFE" w:rsidP="000E5FFE"/>
        </w:tc>
        <w:tc>
          <w:tcPr>
            <w:tcW w:w="876" w:type="dxa"/>
          </w:tcPr>
          <w:p w14:paraId="7342CCC5" w14:textId="77777777" w:rsidR="000E5FFE" w:rsidRDefault="000E5FFE" w:rsidP="000E5FFE"/>
        </w:tc>
        <w:tc>
          <w:tcPr>
            <w:tcW w:w="876" w:type="dxa"/>
          </w:tcPr>
          <w:p w14:paraId="64B69601" w14:textId="77777777" w:rsidR="000E5FFE" w:rsidRDefault="000E5FFE" w:rsidP="000E5FFE"/>
        </w:tc>
        <w:tc>
          <w:tcPr>
            <w:tcW w:w="877" w:type="dxa"/>
          </w:tcPr>
          <w:p w14:paraId="06F73F2E" w14:textId="77777777" w:rsidR="000E5FFE" w:rsidRDefault="000E5FFE" w:rsidP="000E5FFE"/>
        </w:tc>
        <w:tc>
          <w:tcPr>
            <w:tcW w:w="947" w:type="dxa"/>
          </w:tcPr>
          <w:p w14:paraId="5EA170E9" w14:textId="2AFB54F7" w:rsidR="000E5FFE" w:rsidRDefault="000E5FFE" w:rsidP="000E5FFE"/>
        </w:tc>
        <w:tc>
          <w:tcPr>
            <w:tcW w:w="947" w:type="dxa"/>
          </w:tcPr>
          <w:p w14:paraId="309D29DF" w14:textId="77777777" w:rsidR="000E5FFE" w:rsidRDefault="000E5FFE" w:rsidP="000E5FFE"/>
        </w:tc>
        <w:tc>
          <w:tcPr>
            <w:tcW w:w="947" w:type="dxa"/>
          </w:tcPr>
          <w:p w14:paraId="185C13AD" w14:textId="77777777" w:rsidR="000E5FFE" w:rsidRDefault="000E5FFE" w:rsidP="000E5FFE"/>
        </w:tc>
      </w:tr>
      <w:tr w:rsidR="000E5FFE" w14:paraId="6AB24F76" w14:textId="1F6B8826" w:rsidTr="000E5FFE">
        <w:trPr>
          <w:trHeight w:val="377"/>
        </w:trPr>
        <w:tc>
          <w:tcPr>
            <w:tcW w:w="1931" w:type="dxa"/>
          </w:tcPr>
          <w:p w14:paraId="479E28D4" w14:textId="08ADC340" w:rsidR="000E5FFE" w:rsidRPr="000E5FFE" w:rsidRDefault="000E5FFE" w:rsidP="000E5FFE">
            <w:pPr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 xml:space="preserve">4 </w:t>
            </w:r>
            <w:r w:rsidR="00557F15">
              <w:rPr>
                <w:b/>
                <w:bCs/>
                <w:sz w:val="22"/>
                <w:szCs w:val="22"/>
              </w:rPr>
              <w:t>RING CIRCUS</w:t>
            </w:r>
          </w:p>
        </w:tc>
        <w:tc>
          <w:tcPr>
            <w:tcW w:w="852" w:type="dxa"/>
          </w:tcPr>
          <w:p w14:paraId="199117AF" w14:textId="77777777" w:rsidR="000E5FFE" w:rsidRDefault="000E5FFE" w:rsidP="000E5FFE"/>
        </w:tc>
        <w:tc>
          <w:tcPr>
            <w:tcW w:w="816" w:type="dxa"/>
          </w:tcPr>
          <w:p w14:paraId="6E465B74" w14:textId="77777777" w:rsidR="000E5FFE" w:rsidRDefault="000E5FFE" w:rsidP="000E5FFE"/>
        </w:tc>
        <w:tc>
          <w:tcPr>
            <w:tcW w:w="850" w:type="dxa"/>
          </w:tcPr>
          <w:p w14:paraId="1C2F6AE7" w14:textId="77777777" w:rsidR="000E5FFE" w:rsidRDefault="000E5FFE" w:rsidP="000E5FFE"/>
        </w:tc>
        <w:tc>
          <w:tcPr>
            <w:tcW w:w="876" w:type="dxa"/>
          </w:tcPr>
          <w:p w14:paraId="6224D9D6" w14:textId="77777777" w:rsidR="000E5FFE" w:rsidRDefault="000E5FFE" w:rsidP="000E5FFE"/>
        </w:tc>
        <w:tc>
          <w:tcPr>
            <w:tcW w:w="876" w:type="dxa"/>
          </w:tcPr>
          <w:p w14:paraId="3AC5D03E" w14:textId="77777777" w:rsidR="000E5FFE" w:rsidRDefault="000E5FFE" w:rsidP="000E5FFE"/>
        </w:tc>
        <w:tc>
          <w:tcPr>
            <w:tcW w:w="876" w:type="dxa"/>
          </w:tcPr>
          <w:p w14:paraId="51D2AAC5" w14:textId="77777777" w:rsidR="000E5FFE" w:rsidRDefault="000E5FFE" w:rsidP="000E5FFE"/>
        </w:tc>
        <w:tc>
          <w:tcPr>
            <w:tcW w:w="877" w:type="dxa"/>
          </w:tcPr>
          <w:p w14:paraId="19EE3603" w14:textId="77777777" w:rsidR="000E5FFE" w:rsidRDefault="000E5FFE" w:rsidP="000E5FFE"/>
        </w:tc>
        <w:tc>
          <w:tcPr>
            <w:tcW w:w="947" w:type="dxa"/>
          </w:tcPr>
          <w:p w14:paraId="629AE0E3" w14:textId="77777777" w:rsidR="000E5FFE" w:rsidRDefault="000E5FFE" w:rsidP="000E5FFE"/>
        </w:tc>
        <w:tc>
          <w:tcPr>
            <w:tcW w:w="947" w:type="dxa"/>
          </w:tcPr>
          <w:p w14:paraId="7B52EB66" w14:textId="77777777" w:rsidR="000E5FFE" w:rsidRDefault="000E5FFE" w:rsidP="000E5FFE"/>
        </w:tc>
        <w:tc>
          <w:tcPr>
            <w:tcW w:w="947" w:type="dxa"/>
          </w:tcPr>
          <w:p w14:paraId="371DA0D7" w14:textId="77777777" w:rsidR="000E5FFE" w:rsidRDefault="000E5FFE" w:rsidP="000E5FFE"/>
        </w:tc>
      </w:tr>
    </w:tbl>
    <w:p w14:paraId="0A96C1A8" w14:textId="2DD47E5B" w:rsidR="00806FF3" w:rsidRDefault="00806FF3" w:rsidP="0073326A">
      <w:pPr>
        <w:spacing w:after="0"/>
      </w:pPr>
    </w:p>
    <w:tbl>
      <w:tblPr>
        <w:tblStyle w:val="TableGrid"/>
        <w:tblW w:w="631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2"/>
        <w:gridCol w:w="4840"/>
        <w:gridCol w:w="5547"/>
      </w:tblGrid>
      <w:tr w:rsidR="000E5FFE" w:rsidRPr="000E5FFE" w14:paraId="75282D5E" w14:textId="77777777" w:rsidTr="000E5FFE">
        <w:tc>
          <w:tcPr>
            <w:tcW w:w="1195" w:type="pct"/>
            <w:vAlign w:val="bottom"/>
          </w:tcPr>
          <w:p w14:paraId="54900E97" w14:textId="6E1F1117" w:rsidR="000E5FFE" w:rsidRPr="000E5FFE" w:rsidRDefault="00557F15" w:rsidP="000E5FF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PRICE PER CLASS</w:t>
            </w:r>
          </w:p>
        </w:tc>
        <w:sdt>
          <w:sdtPr>
            <w:rPr>
              <w:b/>
              <w:bCs/>
              <w:sz w:val="22"/>
              <w:szCs w:val="22"/>
            </w:rPr>
            <w:id w:val="-1960097559"/>
            <w:placeholder>
              <w:docPart w:val="D360F32CD7CA48B892140B44EC64B5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73" w:type="pct"/>
                <w:vAlign w:val="bottom"/>
              </w:tcPr>
              <w:p w14:paraId="2E37E476" w14:textId="0D2DB660" w:rsidR="000E5FFE" w:rsidRPr="000E5FFE" w:rsidRDefault="000E5FFE" w:rsidP="000E5FFE">
                <w:pPr>
                  <w:spacing w:before="240"/>
                  <w:rPr>
                    <w:b/>
                    <w:bCs/>
                    <w:sz w:val="22"/>
                    <w:szCs w:val="22"/>
                  </w:rPr>
                </w:pPr>
                <w:r w:rsidRPr="000E5FFE">
                  <w:rPr>
                    <w:b/>
                    <w:bCs/>
                    <w:sz w:val="22"/>
                    <w:szCs w:val="22"/>
                  </w:rPr>
                  <w:t>Amount</w:t>
                </w:r>
              </w:p>
            </w:tc>
          </w:sdtContent>
        </w:sdt>
        <w:tc>
          <w:tcPr>
            <w:tcW w:w="2032" w:type="pct"/>
          </w:tcPr>
          <w:p w14:paraId="358C986A" w14:textId="64BC7DED" w:rsidR="000E5FFE" w:rsidRPr="000E5FFE" w:rsidRDefault="000E5FFE" w:rsidP="000E5FFE">
            <w:pPr>
              <w:spacing w:before="240"/>
              <w:rPr>
                <w:sz w:val="22"/>
                <w:szCs w:val="22"/>
              </w:rPr>
            </w:pPr>
          </w:p>
        </w:tc>
      </w:tr>
      <w:tr w:rsidR="000E5FFE" w:rsidRPr="000E5FFE" w14:paraId="7ECC6620" w14:textId="77777777" w:rsidTr="000E5FFE">
        <w:tc>
          <w:tcPr>
            <w:tcW w:w="1195" w:type="pct"/>
            <w:tcBorders>
              <w:bottom w:val="single" w:sz="4" w:space="0" w:color="auto"/>
            </w:tcBorders>
          </w:tcPr>
          <w:p w14:paraId="55D70D3A" w14:textId="3A7C8C44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Y</w:t>
            </w:r>
            <w:r w:rsidR="00557F15">
              <w:rPr>
                <w:b/>
                <w:bCs/>
                <w:sz w:val="22"/>
                <w:szCs w:val="22"/>
              </w:rPr>
              <w:t>OUNGSTOCK SPECTACULAR</w:t>
            </w:r>
          </w:p>
        </w:tc>
        <w:tc>
          <w:tcPr>
            <w:tcW w:w="1773" w:type="pct"/>
          </w:tcPr>
          <w:p w14:paraId="362347CE" w14:textId="1E2A504A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$20</w:t>
            </w:r>
          </w:p>
        </w:tc>
        <w:tc>
          <w:tcPr>
            <w:tcW w:w="2032" w:type="pct"/>
          </w:tcPr>
          <w:p w14:paraId="02868C98" w14:textId="77777777" w:rsidR="000E5FFE" w:rsidRPr="000E5FFE" w:rsidRDefault="000E5FFE" w:rsidP="000E5FFE">
            <w:pPr>
              <w:spacing w:before="120"/>
              <w:rPr>
                <w:sz w:val="22"/>
                <w:szCs w:val="22"/>
              </w:rPr>
            </w:pPr>
          </w:p>
        </w:tc>
      </w:tr>
      <w:tr w:rsidR="000E5FFE" w:rsidRPr="000E5FFE" w14:paraId="1437836E" w14:textId="77777777" w:rsidTr="000E5FFE">
        <w:tc>
          <w:tcPr>
            <w:tcW w:w="1195" w:type="pct"/>
            <w:tcBorders>
              <w:bottom w:val="single" w:sz="4" w:space="0" w:color="auto"/>
            </w:tcBorders>
          </w:tcPr>
          <w:p w14:paraId="216163F7" w14:textId="3767F87F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S</w:t>
            </w:r>
            <w:r w:rsidR="00557F15">
              <w:rPr>
                <w:b/>
                <w:bCs/>
                <w:sz w:val="22"/>
                <w:szCs w:val="22"/>
              </w:rPr>
              <w:t>HOW JUMPING</w:t>
            </w:r>
          </w:p>
        </w:tc>
        <w:tc>
          <w:tcPr>
            <w:tcW w:w="1773" w:type="pct"/>
          </w:tcPr>
          <w:p w14:paraId="22EDE83C" w14:textId="36241E62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$20</w:t>
            </w:r>
          </w:p>
        </w:tc>
        <w:tc>
          <w:tcPr>
            <w:tcW w:w="2032" w:type="pct"/>
          </w:tcPr>
          <w:p w14:paraId="3044B51A" w14:textId="314443E8" w:rsidR="000E5FFE" w:rsidRPr="000E5FFE" w:rsidRDefault="000E5FFE" w:rsidP="000E5FFE">
            <w:pPr>
              <w:spacing w:before="120"/>
              <w:rPr>
                <w:sz w:val="22"/>
                <w:szCs w:val="22"/>
              </w:rPr>
            </w:pPr>
          </w:p>
        </w:tc>
      </w:tr>
      <w:tr w:rsidR="000E5FFE" w:rsidRPr="000E5FFE" w14:paraId="291129A2" w14:textId="77777777" w:rsidTr="000E5FFE">
        <w:tc>
          <w:tcPr>
            <w:tcW w:w="1195" w:type="pct"/>
            <w:tcBorders>
              <w:top w:val="single" w:sz="4" w:space="0" w:color="auto"/>
              <w:bottom w:val="single" w:sz="4" w:space="0" w:color="auto"/>
            </w:tcBorders>
          </w:tcPr>
          <w:p w14:paraId="30B9DD4B" w14:textId="456AB17F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D</w:t>
            </w:r>
            <w:r w:rsidR="00557F15">
              <w:rPr>
                <w:b/>
                <w:bCs/>
                <w:sz w:val="22"/>
                <w:szCs w:val="22"/>
              </w:rPr>
              <w:t>RESSAGE</w:t>
            </w:r>
          </w:p>
        </w:tc>
        <w:tc>
          <w:tcPr>
            <w:tcW w:w="1773" w:type="pct"/>
          </w:tcPr>
          <w:p w14:paraId="5673C005" w14:textId="3B381942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$20</w:t>
            </w:r>
          </w:p>
        </w:tc>
        <w:tc>
          <w:tcPr>
            <w:tcW w:w="2032" w:type="pct"/>
          </w:tcPr>
          <w:p w14:paraId="656B40EA" w14:textId="1BF30E2E" w:rsidR="000E5FFE" w:rsidRPr="000E5FFE" w:rsidRDefault="000E5FFE" w:rsidP="000E5FFE">
            <w:pPr>
              <w:spacing w:before="120"/>
              <w:rPr>
                <w:sz w:val="22"/>
                <w:szCs w:val="22"/>
              </w:rPr>
            </w:pPr>
          </w:p>
        </w:tc>
      </w:tr>
      <w:tr w:rsidR="000E5FFE" w:rsidRPr="000E5FFE" w14:paraId="43170A4A" w14:textId="77777777" w:rsidTr="000E5FFE">
        <w:tc>
          <w:tcPr>
            <w:tcW w:w="1195" w:type="pct"/>
            <w:tcBorders>
              <w:top w:val="single" w:sz="4" w:space="0" w:color="auto"/>
              <w:bottom w:val="single" w:sz="4" w:space="0" w:color="auto"/>
            </w:tcBorders>
          </w:tcPr>
          <w:p w14:paraId="1276F7AF" w14:textId="7123BF82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H</w:t>
            </w:r>
            <w:r w:rsidR="00557F15">
              <w:rPr>
                <w:b/>
                <w:bCs/>
                <w:sz w:val="22"/>
                <w:szCs w:val="22"/>
              </w:rPr>
              <w:t>ARNESS</w:t>
            </w:r>
          </w:p>
        </w:tc>
        <w:tc>
          <w:tcPr>
            <w:tcW w:w="1773" w:type="pct"/>
          </w:tcPr>
          <w:p w14:paraId="0988328B" w14:textId="3C7F9286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$5</w:t>
            </w:r>
          </w:p>
        </w:tc>
        <w:tc>
          <w:tcPr>
            <w:tcW w:w="2032" w:type="pct"/>
          </w:tcPr>
          <w:p w14:paraId="7908A127" w14:textId="319A5A55" w:rsidR="000E5FFE" w:rsidRPr="000E5FFE" w:rsidRDefault="000E5FFE" w:rsidP="000E5FFE">
            <w:pPr>
              <w:spacing w:before="120"/>
              <w:rPr>
                <w:sz w:val="22"/>
                <w:szCs w:val="22"/>
              </w:rPr>
            </w:pPr>
          </w:p>
        </w:tc>
      </w:tr>
      <w:tr w:rsidR="000E5FFE" w:rsidRPr="000E5FFE" w14:paraId="02C3A20C" w14:textId="77777777" w:rsidTr="000E5FFE">
        <w:tc>
          <w:tcPr>
            <w:tcW w:w="1195" w:type="pct"/>
            <w:tcBorders>
              <w:top w:val="single" w:sz="4" w:space="0" w:color="auto"/>
              <w:bottom w:val="single" w:sz="4" w:space="0" w:color="auto"/>
            </w:tcBorders>
          </w:tcPr>
          <w:p w14:paraId="65F298F0" w14:textId="02987060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B</w:t>
            </w:r>
            <w:r w:rsidR="00557F15">
              <w:rPr>
                <w:b/>
                <w:bCs/>
                <w:sz w:val="22"/>
                <w:szCs w:val="22"/>
              </w:rPr>
              <w:t>REED CLASSES</w:t>
            </w:r>
          </w:p>
        </w:tc>
        <w:tc>
          <w:tcPr>
            <w:tcW w:w="1773" w:type="pct"/>
          </w:tcPr>
          <w:p w14:paraId="47630DB5" w14:textId="25D332C7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$5</w:t>
            </w:r>
          </w:p>
        </w:tc>
        <w:tc>
          <w:tcPr>
            <w:tcW w:w="2032" w:type="pct"/>
          </w:tcPr>
          <w:p w14:paraId="26E22A26" w14:textId="4907B2CC" w:rsidR="000E5FFE" w:rsidRPr="000E5FFE" w:rsidRDefault="000E5FFE" w:rsidP="000E5FFE">
            <w:pPr>
              <w:spacing w:before="120"/>
              <w:rPr>
                <w:sz w:val="22"/>
                <w:szCs w:val="22"/>
              </w:rPr>
            </w:pPr>
          </w:p>
        </w:tc>
      </w:tr>
      <w:tr w:rsidR="000E5FFE" w:rsidRPr="000E5FFE" w14:paraId="6924D67E" w14:textId="77777777" w:rsidTr="000E5FFE">
        <w:tc>
          <w:tcPr>
            <w:tcW w:w="1195" w:type="pct"/>
            <w:tcBorders>
              <w:top w:val="single" w:sz="4" w:space="0" w:color="auto"/>
              <w:bottom w:val="single" w:sz="4" w:space="0" w:color="auto"/>
            </w:tcBorders>
          </w:tcPr>
          <w:p w14:paraId="262C5A5D" w14:textId="0F361D53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F</w:t>
            </w:r>
            <w:r w:rsidR="00557F15">
              <w:rPr>
                <w:b/>
                <w:bCs/>
                <w:sz w:val="22"/>
                <w:szCs w:val="22"/>
              </w:rPr>
              <w:t>UN RINGS &amp; 4 RING CIRCUS</w:t>
            </w:r>
          </w:p>
        </w:tc>
        <w:tc>
          <w:tcPr>
            <w:tcW w:w="1773" w:type="pct"/>
          </w:tcPr>
          <w:p w14:paraId="46E0AFB2" w14:textId="389ACD45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$5</w:t>
            </w:r>
          </w:p>
        </w:tc>
        <w:tc>
          <w:tcPr>
            <w:tcW w:w="2032" w:type="pct"/>
          </w:tcPr>
          <w:p w14:paraId="0E935784" w14:textId="3E11AB2D" w:rsidR="000E5FFE" w:rsidRPr="000E5FFE" w:rsidRDefault="000E5FFE" w:rsidP="000E5FFE">
            <w:pPr>
              <w:spacing w:before="120"/>
              <w:rPr>
                <w:sz w:val="22"/>
                <w:szCs w:val="22"/>
              </w:rPr>
            </w:pPr>
          </w:p>
        </w:tc>
      </w:tr>
      <w:tr w:rsidR="000E5FFE" w:rsidRPr="000E5FFE" w14:paraId="3C5C8CB3" w14:textId="77777777" w:rsidTr="000E5FFE">
        <w:tc>
          <w:tcPr>
            <w:tcW w:w="1195" w:type="pct"/>
            <w:tcBorders>
              <w:top w:val="single" w:sz="4" w:space="0" w:color="auto"/>
              <w:bottom w:val="single" w:sz="4" w:space="0" w:color="auto"/>
            </w:tcBorders>
          </w:tcPr>
          <w:p w14:paraId="4545A06D" w14:textId="60D73E65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N</w:t>
            </w:r>
            <w:r w:rsidR="00557F15">
              <w:rPr>
                <w:b/>
                <w:bCs/>
                <w:sz w:val="22"/>
                <w:szCs w:val="22"/>
              </w:rPr>
              <w:t>IGHT EXTRAVAGANZA</w:t>
            </w:r>
          </w:p>
        </w:tc>
        <w:tc>
          <w:tcPr>
            <w:tcW w:w="1773" w:type="pct"/>
          </w:tcPr>
          <w:p w14:paraId="6CD1747E" w14:textId="51DC37EC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$5</w:t>
            </w:r>
          </w:p>
        </w:tc>
        <w:tc>
          <w:tcPr>
            <w:tcW w:w="2032" w:type="pct"/>
          </w:tcPr>
          <w:p w14:paraId="1B284AB8" w14:textId="34C10B0B" w:rsidR="000E5FFE" w:rsidRPr="000E5FFE" w:rsidRDefault="000E5FFE" w:rsidP="000E5FFE">
            <w:pPr>
              <w:spacing w:before="120"/>
              <w:rPr>
                <w:sz w:val="22"/>
                <w:szCs w:val="22"/>
              </w:rPr>
            </w:pPr>
          </w:p>
        </w:tc>
      </w:tr>
      <w:tr w:rsidR="000E5FFE" w:rsidRPr="000E5FFE" w14:paraId="54FB20DB" w14:textId="77777777" w:rsidTr="000E5FFE">
        <w:sdt>
          <w:sdtPr>
            <w:rPr>
              <w:b/>
              <w:bCs/>
              <w:sz w:val="22"/>
              <w:szCs w:val="22"/>
            </w:rPr>
            <w:id w:val="-1349872469"/>
            <w:placeholder>
              <w:docPart w:val="431E813C368C46F08C20271B82342E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95" w:type="pct"/>
                <w:tcBorders>
                  <w:top w:val="single" w:sz="4" w:space="0" w:color="auto"/>
                </w:tcBorders>
                <w:vAlign w:val="bottom"/>
              </w:tcPr>
              <w:p w14:paraId="458E8C2A" w14:textId="77777777" w:rsidR="000E5FFE" w:rsidRPr="000E5FFE" w:rsidRDefault="000E5FFE" w:rsidP="000E5FFE">
                <w:pPr>
                  <w:jc w:val="right"/>
                  <w:rPr>
                    <w:b/>
                    <w:bCs/>
                    <w:sz w:val="22"/>
                    <w:szCs w:val="22"/>
                  </w:rPr>
                </w:pPr>
                <w:r w:rsidRPr="000E5FFE">
                  <w:rPr>
                    <w:b/>
                    <w:bCs/>
                    <w:sz w:val="22"/>
                    <w:szCs w:val="22"/>
                  </w:rPr>
                  <w:t>Total</w:t>
                </w:r>
              </w:p>
            </w:tc>
          </w:sdtContent>
        </w:sdt>
        <w:tc>
          <w:tcPr>
            <w:tcW w:w="1773" w:type="pct"/>
          </w:tcPr>
          <w:p w14:paraId="4EAA0BFC" w14:textId="5856DE8E" w:rsidR="000E5FFE" w:rsidRPr="000E5FFE" w:rsidRDefault="000E5FFE" w:rsidP="000E5FFE">
            <w:pPr>
              <w:spacing w:before="120"/>
              <w:rPr>
                <w:b/>
                <w:bCs/>
                <w:sz w:val="22"/>
                <w:szCs w:val="22"/>
              </w:rPr>
            </w:pPr>
            <w:r w:rsidRPr="000E5FFE">
              <w:rPr>
                <w:b/>
                <w:bCs/>
                <w:sz w:val="22"/>
                <w:szCs w:val="22"/>
              </w:rPr>
              <w:t>$</w:t>
            </w:r>
          </w:p>
        </w:tc>
        <w:tc>
          <w:tcPr>
            <w:tcW w:w="2032" w:type="pct"/>
          </w:tcPr>
          <w:p w14:paraId="08A3F8A2" w14:textId="3A6EFB43" w:rsidR="000E5FFE" w:rsidRPr="000E5FFE" w:rsidRDefault="000E5FFE" w:rsidP="000E5FFE">
            <w:pPr>
              <w:spacing w:before="120"/>
              <w:rPr>
                <w:sz w:val="22"/>
                <w:szCs w:val="22"/>
              </w:rPr>
            </w:pPr>
          </w:p>
        </w:tc>
      </w:tr>
    </w:tbl>
    <w:p w14:paraId="4128622D" w14:textId="77777777" w:rsidR="00806FF3" w:rsidRPr="00732B16" w:rsidRDefault="00806FF3" w:rsidP="0073326A">
      <w:pPr>
        <w:spacing w:after="0"/>
        <w:rPr>
          <w:sz w:val="22"/>
        </w:rPr>
      </w:pPr>
    </w:p>
    <w:p w14:paraId="1F4E5ED5" w14:textId="06FD1105" w:rsidR="000E5FFE" w:rsidRDefault="000E5FFE" w:rsidP="000E5FFE">
      <w:r>
        <w:rPr>
          <w:sz w:val="12"/>
          <w:szCs w:val="16"/>
        </w:rPr>
        <w:br/>
      </w:r>
      <w:r>
        <w:rPr>
          <w:sz w:val="12"/>
          <w:szCs w:val="16"/>
        </w:rPr>
        <w:br/>
      </w:r>
      <w:r w:rsidRPr="000E5FFE">
        <w:rPr>
          <w:sz w:val="24"/>
          <w:szCs w:val="24"/>
        </w:rPr>
        <w:t xml:space="preserve">All forms are to be accompanied by a work order and emailed to </w:t>
      </w:r>
      <w:hyperlink r:id="rId10" w:history="1">
        <w:r w:rsidRPr="000E5FFE">
          <w:rPr>
            <w:rStyle w:val="Hyperlink"/>
            <w:rFonts w:ascii="Calibri Light" w:hAnsi="Calibri Light" w:cs="Calibri Light"/>
            <w:sz w:val="24"/>
            <w:szCs w:val="24"/>
          </w:rPr>
          <w:t>bdbai.qld.events@outlook.com</w:t>
        </w:r>
      </w:hyperlink>
    </w:p>
    <w:tbl>
      <w:tblPr>
        <w:tblStyle w:val="TableGrid"/>
        <w:tblpPr w:leftFromText="180" w:rightFromText="180" w:vertAnchor="text" w:horzAnchor="margin" w:tblpY="2243"/>
        <w:tblW w:w="4883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185"/>
        <w:gridCol w:w="1557"/>
        <w:gridCol w:w="1247"/>
        <w:gridCol w:w="2154"/>
        <w:gridCol w:w="1203"/>
        <w:gridCol w:w="1994"/>
      </w:tblGrid>
      <w:tr w:rsidR="00667C48" w:rsidRPr="00846B76" w14:paraId="326A3B78" w14:textId="77777777" w:rsidTr="00667C48">
        <w:trPr>
          <w:trHeight w:val="384"/>
        </w:trPr>
        <w:sdt>
          <w:sdtPr>
            <w:id w:val="1643931893"/>
            <w:placeholder>
              <w:docPart w:val="0DD802A72B434B929DB9729BF03927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shd w:val="clear" w:color="auto" w:fill="731F1C" w:themeFill="accent5"/>
                <w:vAlign w:val="center"/>
              </w:tcPr>
              <w:p w14:paraId="6332E439" w14:textId="77777777" w:rsidR="00667C48" w:rsidRPr="005D6CC7" w:rsidRDefault="00667C48" w:rsidP="00667C48">
                <w:pPr>
                  <w:pStyle w:val="Heading1"/>
                  <w:outlineLvl w:val="0"/>
                </w:pPr>
                <w:r w:rsidRPr="005D6CC7">
                  <w:t>Treasurer Use Only</w:t>
                </w:r>
              </w:p>
            </w:tc>
          </w:sdtContent>
        </w:sdt>
      </w:tr>
      <w:tr w:rsidR="00667C48" w:rsidRPr="00846B76" w14:paraId="420D108B" w14:textId="77777777" w:rsidTr="00667C48">
        <w:trPr>
          <w:trHeight w:val="673"/>
        </w:trPr>
        <w:tc>
          <w:tcPr>
            <w:tcW w:w="1035" w:type="pct"/>
            <w:vAlign w:val="bottom"/>
          </w:tcPr>
          <w:p w14:paraId="30783F7D" w14:textId="52594534" w:rsidR="00667C48" w:rsidRPr="000E5FFE" w:rsidRDefault="00FF7EA5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 xml:space="preserve">Total # </w:t>
            </w:r>
            <w:r>
              <w:rPr>
                <w:sz w:val="22"/>
                <w:szCs w:val="22"/>
              </w:rPr>
              <w:t xml:space="preserve">of </w:t>
            </w:r>
            <w:r w:rsidRPr="000E5FFE">
              <w:rPr>
                <w:sz w:val="22"/>
                <w:szCs w:val="22"/>
              </w:rPr>
              <w:t>Classes</w:t>
            </w:r>
          </w:p>
        </w:tc>
        <w:tc>
          <w:tcPr>
            <w:tcW w:w="828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10287089" w14:textId="77777777" w:rsidR="00667C48" w:rsidRPr="000E5FFE" w:rsidRDefault="00667C48" w:rsidP="00667C48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93" w:type="pct"/>
            <w:vAlign w:val="bottom"/>
          </w:tcPr>
          <w:p w14:paraId="7A71EE3D" w14:textId="1FE6B980" w:rsidR="00667C48" w:rsidRPr="000E5FFE" w:rsidRDefault="00FF7EA5" w:rsidP="00667C4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Class Total </w:t>
            </w:r>
          </w:p>
        </w:tc>
        <w:tc>
          <w:tcPr>
            <w:tcW w:w="1024" w:type="pct"/>
            <w:tcBorders>
              <w:top w:val="nil"/>
              <w:bottom w:val="single" w:sz="2" w:space="0" w:color="auto"/>
            </w:tcBorders>
            <w:vAlign w:val="bottom"/>
          </w:tcPr>
          <w:p w14:paraId="7FCD9C62" w14:textId="71671DCB" w:rsidR="00667C48" w:rsidRPr="000E5FFE" w:rsidRDefault="00FF7EA5" w:rsidP="00667C48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$</w:t>
            </w:r>
          </w:p>
        </w:tc>
        <w:tc>
          <w:tcPr>
            <w:tcW w:w="572" w:type="pct"/>
            <w:vAlign w:val="bottom"/>
          </w:tcPr>
          <w:p w14:paraId="0DF5501E" w14:textId="77777777" w:rsidR="00667C48" w:rsidRPr="000E5FFE" w:rsidRDefault="00667C48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Date Submitted</w:t>
            </w:r>
          </w:p>
        </w:tc>
        <w:tc>
          <w:tcPr>
            <w:tcW w:w="948" w:type="pct"/>
            <w:tcBorders>
              <w:top w:val="nil"/>
              <w:bottom w:val="single" w:sz="2" w:space="0" w:color="auto"/>
            </w:tcBorders>
            <w:vAlign w:val="bottom"/>
          </w:tcPr>
          <w:p w14:paraId="170F53C3" w14:textId="409A5842" w:rsidR="00667C48" w:rsidRPr="000E5FFE" w:rsidRDefault="00FF7EA5" w:rsidP="00667C48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/            /</w:t>
            </w:r>
          </w:p>
        </w:tc>
      </w:tr>
      <w:tr w:rsidR="00667C48" w:rsidRPr="00846B76" w14:paraId="1634C3E6" w14:textId="77777777" w:rsidTr="00667C48">
        <w:trPr>
          <w:trHeight w:val="673"/>
        </w:trPr>
        <w:tc>
          <w:tcPr>
            <w:tcW w:w="1035" w:type="pct"/>
            <w:vAlign w:val="bottom"/>
          </w:tcPr>
          <w:p w14:paraId="0A4080E3" w14:textId="456F9F45" w:rsidR="00667C48" w:rsidRPr="000E5FFE" w:rsidRDefault="00FF7EA5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Horses Allocated #</w:t>
            </w:r>
          </w:p>
        </w:tc>
        <w:tc>
          <w:tcPr>
            <w:tcW w:w="828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679D3684" w14:textId="77777777" w:rsidR="00667C48" w:rsidRPr="000E5FFE" w:rsidRDefault="00667C48" w:rsidP="00667C48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93" w:type="pct"/>
            <w:vAlign w:val="bottom"/>
          </w:tcPr>
          <w:p w14:paraId="15414CAF" w14:textId="4459C24B" w:rsidR="00667C48" w:rsidRPr="000E5FFE" w:rsidRDefault="00667C48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 xml:space="preserve">Payment </w:t>
            </w:r>
            <w:r w:rsidR="00FF7EA5">
              <w:rPr>
                <w:sz w:val="22"/>
                <w:szCs w:val="22"/>
              </w:rPr>
              <w:t>T</w:t>
            </w:r>
            <w:r w:rsidRPr="000E5FFE">
              <w:rPr>
                <w:sz w:val="22"/>
                <w:szCs w:val="22"/>
              </w:rPr>
              <w:t>ype</w:t>
            </w:r>
          </w:p>
        </w:tc>
        <w:tc>
          <w:tcPr>
            <w:tcW w:w="1024" w:type="pct"/>
            <w:tcBorders>
              <w:top w:val="nil"/>
              <w:bottom w:val="single" w:sz="2" w:space="0" w:color="auto"/>
            </w:tcBorders>
            <w:vAlign w:val="bottom"/>
          </w:tcPr>
          <w:p w14:paraId="05278A2E" w14:textId="77777777" w:rsidR="00667C48" w:rsidRPr="000E5FFE" w:rsidRDefault="00667C48" w:rsidP="00667C48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572" w:type="pct"/>
            <w:vAlign w:val="bottom"/>
          </w:tcPr>
          <w:p w14:paraId="58ECA774" w14:textId="36683458" w:rsidR="00667C48" w:rsidRPr="000E5FFE" w:rsidRDefault="00667C48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 xml:space="preserve">Payment </w:t>
            </w:r>
            <w:r w:rsidR="00FF7EA5">
              <w:rPr>
                <w:sz w:val="22"/>
                <w:szCs w:val="22"/>
              </w:rPr>
              <w:t>R</w:t>
            </w:r>
            <w:r w:rsidR="00FF7EA5" w:rsidRPr="000E5FFE">
              <w:rPr>
                <w:sz w:val="22"/>
                <w:szCs w:val="22"/>
              </w:rPr>
              <w:t>eceived</w:t>
            </w:r>
          </w:p>
        </w:tc>
        <w:tc>
          <w:tcPr>
            <w:tcW w:w="948" w:type="pct"/>
            <w:tcBorders>
              <w:top w:val="nil"/>
              <w:bottom w:val="single" w:sz="2" w:space="0" w:color="auto"/>
            </w:tcBorders>
            <w:vAlign w:val="bottom"/>
          </w:tcPr>
          <w:p w14:paraId="09E0F572" w14:textId="308AD90F" w:rsidR="00667C48" w:rsidRPr="000E5FFE" w:rsidRDefault="00FF7EA5" w:rsidP="00667C48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Yes  / No</w:t>
            </w:r>
          </w:p>
        </w:tc>
      </w:tr>
      <w:tr w:rsidR="00667C48" w:rsidRPr="00846B76" w14:paraId="12023CD6" w14:textId="77777777" w:rsidTr="00667C48">
        <w:trPr>
          <w:trHeight w:val="673"/>
        </w:trPr>
        <w:tc>
          <w:tcPr>
            <w:tcW w:w="1123" w:type="pct"/>
            <w:gridSpan w:val="2"/>
            <w:vAlign w:val="bottom"/>
          </w:tcPr>
          <w:p w14:paraId="014C0BDA" w14:textId="77777777" w:rsidR="00667C48" w:rsidRPr="000E5FFE" w:rsidRDefault="00667C48" w:rsidP="00667C48">
            <w:pPr>
              <w:rPr>
                <w:sz w:val="22"/>
                <w:szCs w:val="22"/>
              </w:rPr>
            </w:pPr>
            <w:r w:rsidRPr="000E5FFE">
              <w:rPr>
                <w:sz w:val="22"/>
                <w:szCs w:val="22"/>
              </w:rPr>
              <w:t>Treasurers Signature</w:t>
            </w:r>
          </w:p>
        </w:tc>
        <w:tc>
          <w:tcPr>
            <w:tcW w:w="3877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5D6F4DA3" w14:textId="77777777" w:rsidR="00667C48" w:rsidRPr="000E5FFE" w:rsidRDefault="00667C48" w:rsidP="00667C48">
            <w:pPr>
              <w:spacing w:before="240"/>
              <w:rPr>
                <w:sz w:val="22"/>
                <w:szCs w:val="22"/>
              </w:rPr>
            </w:pPr>
          </w:p>
        </w:tc>
      </w:tr>
      <w:tr w:rsidR="00667C48" w:rsidRPr="00B160CA" w14:paraId="40113C80" w14:textId="77777777" w:rsidTr="00667C48">
        <w:trPr>
          <w:trHeight w:val="301"/>
        </w:trPr>
        <w:tc>
          <w:tcPr>
            <w:tcW w:w="1123" w:type="pct"/>
            <w:gridSpan w:val="2"/>
            <w:vAlign w:val="bottom"/>
          </w:tcPr>
          <w:p w14:paraId="7AE49BC8" w14:textId="77777777" w:rsidR="00667C48" w:rsidRPr="000E5FFE" w:rsidRDefault="00667C48" w:rsidP="00667C48">
            <w:pPr>
              <w:rPr>
                <w:sz w:val="22"/>
                <w:szCs w:val="22"/>
              </w:rPr>
            </w:pPr>
          </w:p>
        </w:tc>
        <w:tc>
          <w:tcPr>
            <w:tcW w:w="3877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2F3930C8" w14:textId="77777777" w:rsidR="00667C48" w:rsidRPr="000E5FFE" w:rsidRDefault="00667C48" w:rsidP="00667C48">
            <w:pPr>
              <w:rPr>
                <w:sz w:val="22"/>
                <w:szCs w:val="22"/>
              </w:rPr>
            </w:pPr>
          </w:p>
        </w:tc>
      </w:tr>
    </w:tbl>
    <w:p w14:paraId="5B7A7822" w14:textId="3660D3E9" w:rsidR="00CE6104" w:rsidRPr="000E5FFE" w:rsidRDefault="00667C48" w:rsidP="000E5FFE">
      <w:pPr>
        <w:spacing w:after="0"/>
        <w:jc w:val="center"/>
        <w:rPr>
          <w:sz w:val="32"/>
          <w:szCs w:val="40"/>
        </w:rPr>
      </w:pPr>
      <w:r>
        <w:rPr>
          <w:sz w:val="12"/>
          <w:szCs w:val="16"/>
        </w:rPr>
        <w:br/>
      </w:r>
      <w:r>
        <w:rPr>
          <w:sz w:val="12"/>
          <w:szCs w:val="16"/>
        </w:rPr>
        <w:br/>
      </w:r>
      <w:r>
        <w:rPr>
          <w:sz w:val="12"/>
          <w:szCs w:val="16"/>
        </w:rPr>
        <w:br/>
      </w:r>
      <w:r w:rsidR="000E5FFE">
        <w:rPr>
          <w:sz w:val="12"/>
          <w:szCs w:val="16"/>
        </w:rPr>
        <w:br/>
      </w:r>
      <w:r w:rsidR="000E5FFE">
        <w:rPr>
          <w:sz w:val="12"/>
          <w:szCs w:val="16"/>
        </w:rPr>
        <w:br/>
      </w:r>
      <w:r w:rsidR="000E5FFE" w:rsidRPr="000E5FFE">
        <w:rPr>
          <w:sz w:val="32"/>
          <w:szCs w:val="40"/>
        </w:rPr>
        <w:t>ENTRIES CLOSE</w:t>
      </w:r>
      <w:r w:rsidR="000E5FFE">
        <w:rPr>
          <w:sz w:val="32"/>
          <w:szCs w:val="40"/>
        </w:rPr>
        <w:t xml:space="preserve"> </w:t>
      </w:r>
      <w:r w:rsidR="00187E95">
        <w:rPr>
          <w:sz w:val="32"/>
          <w:szCs w:val="40"/>
        </w:rPr>
        <w:t>8</w:t>
      </w:r>
      <w:r w:rsidR="00187E95" w:rsidRPr="00187E95">
        <w:rPr>
          <w:sz w:val="32"/>
          <w:szCs w:val="40"/>
          <w:vertAlign w:val="superscript"/>
        </w:rPr>
        <w:t>th</w:t>
      </w:r>
      <w:r w:rsidR="00187E95">
        <w:rPr>
          <w:sz w:val="32"/>
          <w:szCs w:val="40"/>
        </w:rPr>
        <w:t xml:space="preserve"> OCTOBER</w:t>
      </w:r>
      <w:r w:rsidR="000E5FFE">
        <w:rPr>
          <w:sz w:val="32"/>
          <w:szCs w:val="40"/>
        </w:rPr>
        <w:t xml:space="preserve"> 2021</w:t>
      </w:r>
      <w:r w:rsidR="00367C06">
        <w:rPr>
          <w:sz w:val="32"/>
          <w:szCs w:val="40"/>
        </w:rPr>
        <w:t xml:space="preserve"> </w:t>
      </w:r>
      <w:r>
        <w:rPr>
          <w:sz w:val="32"/>
          <w:szCs w:val="40"/>
        </w:rPr>
        <w:br/>
      </w:r>
      <w:r>
        <w:rPr>
          <w:sz w:val="32"/>
          <w:szCs w:val="40"/>
        </w:rPr>
        <w:br/>
      </w:r>
    </w:p>
    <w:sectPr w:rsidR="00CE6104" w:rsidRPr="000E5FFE" w:rsidSect="000E5FFE">
      <w:headerReference w:type="default" r:id="rId11"/>
      <w:footerReference w:type="default" r:id="rId12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2BC07" w14:textId="77777777" w:rsidR="000E5FFE" w:rsidRDefault="000E5FFE" w:rsidP="00650259">
      <w:pPr>
        <w:spacing w:after="0" w:line="240" w:lineRule="auto"/>
      </w:pPr>
      <w:r>
        <w:separator/>
      </w:r>
    </w:p>
  </w:endnote>
  <w:endnote w:type="continuationSeparator" w:id="0">
    <w:p w14:paraId="4CC7754E" w14:textId="77777777" w:rsidR="000E5FFE" w:rsidRDefault="000E5FF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7D4D2B-99A7-4C62-BF31-FE2241428D5D}"/>
    <w:embedBold r:id="rId2" w:fontKey="{BBF22234-E424-4E4E-B910-888D0A08178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27A13C7-6BC1-4FA9-AF55-F7870404D3FE}"/>
    <w:embedBold r:id="rId4" w:fontKey="{9F0465AF-3764-4A11-8D61-9F19CF50EC46}"/>
    <w:embedItalic r:id="rId5" w:fontKey="{73F7C88F-50A4-418F-B84C-A194D7940AD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294E4F5-D0BD-4ED6-96B1-756D894089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3CD557F-D92D-413B-9460-9E0B390D5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E5FFE" w:rsidRPr="0073326A" w14:paraId="0A0F1351" w14:textId="77777777" w:rsidTr="00C4167A">
      <w:tc>
        <w:tcPr>
          <w:tcW w:w="4675" w:type="dxa"/>
          <w:vAlign w:val="center"/>
        </w:tcPr>
        <w:p w14:paraId="30155202" w14:textId="3D72667F" w:rsidR="0073326A" w:rsidRPr="0073326A" w:rsidRDefault="00AA7DC6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2021 3</w:t>
          </w:r>
          <w:r w:rsidRPr="000E5FFE">
            <w:rPr>
              <w:sz w:val="18"/>
              <w:szCs w:val="24"/>
              <w:vertAlign w:val="superscript"/>
            </w:rPr>
            <w:t>rd</w:t>
          </w:r>
          <w:r>
            <w:rPr>
              <w:sz w:val="18"/>
              <w:szCs w:val="24"/>
            </w:rPr>
            <w:t xml:space="preserve"> Annual Baroque &amp; Distinctive Breeds Festival</w:t>
          </w:r>
          <w:r>
            <w:rPr>
              <w:sz w:val="18"/>
              <w:szCs w:val="24"/>
            </w:rPr>
            <w:br/>
          </w:r>
          <w:r>
            <w:rPr>
              <w:sz w:val="18"/>
              <w:szCs w:val="24"/>
            </w:rPr>
            <w:br/>
          </w:r>
          <w:r w:rsidR="00187E95">
            <w:rPr>
              <w:sz w:val="18"/>
              <w:szCs w:val="24"/>
            </w:rPr>
            <w:t>5</w:t>
          </w:r>
          <w:r w:rsidR="00187E95">
            <w:rPr>
              <w:sz w:val="18"/>
              <w:szCs w:val="24"/>
              <w:vertAlign w:val="superscript"/>
            </w:rPr>
            <w:t>th</w:t>
          </w:r>
          <w:r w:rsidR="00187E95">
            <w:rPr>
              <w:sz w:val="18"/>
              <w:szCs w:val="24"/>
            </w:rPr>
            <w:t>, 6</w:t>
          </w:r>
          <w:r w:rsidR="00187E95">
            <w:rPr>
              <w:sz w:val="18"/>
              <w:szCs w:val="24"/>
              <w:vertAlign w:val="superscript"/>
            </w:rPr>
            <w:t>th</w:t>
          </w:r>
          <w:r w:rsidR="00187E95">
            <w:rPr>
              <w:sz w:val="18"/>
              <w:szCs w:val="24"/>
            </w:rPr>
            <w:t xml:space="preserve"> &amp; 7</w:t>
          </w:r>
          <w:r w:rsidR="00187E95">
            <w:rPr>
              <w:sz w:val="18"/>
              <w:szCs w:val="24"/>
              <w:vertAlign w:val="superscript"/>
            </w:rPr>
            <w:t>th</w:t>
          </w:r>
          <w:r w:rsidR="00187E95">
            <w:rPr>
              <w:sz w:val="18"/>
              <w:szCs w:val="24"/>
            </w:rPr>
            <w:t xml:space="preserve"> of November 2021</w:t>
          </w:r>
        </w:p>
      </w:tc>
      <w:tc>
        <w:tcPr>
          <w:tcW w:w="4675" w:type="dxa"/>
          <w:vAlign w:val="center"/>
        </w:tcPr>
        <w:p w14:paraId="3CF7D0B9" w14:textId="466B2C65" w:rsidR="0073326A" w:rsidRPr="0073326A" w:rsidRDefault="000E5FFE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892F250" wp14:editId="6EA1B20A">
                <wp:extent cx="1684020" cy="98432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819691" cy="1063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64B030" w14:textId="77777777"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F98E1" w14:textId="77777777" w:rsidR="000E5FFE" w:rsidRDefault="000E5FFE" w:rsidP="00650259">
      <w:pPr>
        <w:spacing w:after="0" w:line="240" w:lineRule="auto"/>
      </w:pPr>
      <w:r>
        <w:separator/>
      </w:r>
    </w:p>
  </w:footnote>
  <w:footnote w:type="continuationSeparator" w:id="0">
    <w:p w14:paraId="4B564CEB" w14:textId="77777777" w:rsidR="000E5FFE" w:rsidRDefault="000E5FF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53" w:type="dxa"/>
      <w:shd w:val="clear" w:color="auto" w:fill="731F1C" w:themeFill="accent5"/>
      <w:tblLook w:val="04A0" w:firstRow="1" w:lastRow="0" w:firstColumn="1" w:lastColumn="0" w:noHBand="0" w:noVBand="1"/>
    </w:tblPr>
    <w:tblGrid>
      <w:gridCol w:w="1567"/>
      <w:gridCol w:w="9286"/>
    </w:tblGrid>
    <w:tr w:rsidR="00713D1C" w:rsidRPr="00713D1C" w14:paraId="6F67A149" w14:textId="77777777" w:rsidTr="00A71C15">
      <w:trPr>
        <w:trHeight w:val="794"/>
      </w:trPr>
      <w:tc>
        <w:tcPr>
          <w:tcW w:w="1567" w:type="dxa"/>
          <w:shd w:val="clear" w:color="auto" w:fill="731F1C" w:themeFill="accent5"/>
          <w:vAlign w:val="center"/>
        </w:tcPr>
        <w:p w14:paraId="6BE2F59D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55BF3E1" wp14:editId="33A7BEA7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86" w:type="dxa"/>
          <w:shd w:val="clear" w:color="auto" w:fill="731F1C" w:themeFill="accent5"/>
          <w:vAlign w:val="center"/>
        </w:tcPr>
        <w:p w14:paraId="7CF573C7" w14:textId="64762690" w:rsidR="00576892" w:rsidRPr="00732B16" w:rsidRDefault="00367C06" w:rsidP="00367C06">
          <w:pPr>
            <w:pStyle w:val="Header"/>
            <w:jc w:val="center"/>
          </w:pPr>
          <w:r>
            <w:t xml:space="preserve">B&amp;DBAInc </w:t>
          </w:r>
          <w:r w:rsidR="000E5FFE">
            <w:t>HORSE ENTRY FORM</w:t>
          </w:r>
        </w:p>
      </w:tc>
    </w:tr>
  </w:tbl>
  <w:p w14:paraId="75A3616E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FFE"/>
    <w:rsid w:val="00052382"/>
    <w:rsid w:val="0006568A"/>
    <w:rsid w:val="00076F0F"/>
    <w:rsid w:val="00084253"/>
    <w:rsid w:val="00097520"/>
    <w:rsid w:val="000B52E8"/>
    <w:rsid w:val="000D1F49"/>
    <w:rsid w:val="000E5FFE"/>
    <w:rsid w:val="001727CA"/>
    <w:rsid w:val="00187E95"/>
    <w:rsid w:val="00290F5E"/>
    <w:rsid w:val="002C56E6"/>
    <w:rsid w:val="00335230"/>
    <w:rsid w:val="00361E11"/>
    <w:rsid w:val="00367C06"/>
    <w:rsid w:val="003B4744"/>
    <w:rsid w:val="003F0847"/>
    <w:rsid w:val="003F55D9"/>
    <w:rsid w:val="0040090B"/>
    <w:rsid w:val="0046302A"/>
    <w:rsid w:val="00487D2D"/>
    <w:rsid w:val="004D5D62"/>
    <w:rsid w:val="005112D0"/>
    <w:rsid w:val="00557F15"/>
    <w:rsid w:val="00577E06"/>
    <w:rsid w:val="005A3BF7"/>
    <w:rsid w:val="005D6CC7"/>
    <w:rsid w:val="005F2035"/>
    <w:rsid w:val="005F7990"/>
    <w:rsid w:val="006254C8"/>
    <w:rsid w:val="0063739C"/>
    <w:rsid w:val="00650259"/>
    <w:rsid w:val="00651C81"/>
    <w:rsid w:val="00667C48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71C15"/>
    <w:rsid w:val="00AA7DC6"/>
    <w:rsid w:val="00AB0BCC"/>
    <w:rsid w:val="00B160CA"/>
    <w:rsid w:val="00BD4753"/>
    <w:rsid w:val="00BD5CB1"/>
    <w:rsid w:val="00BE62EE"/>
    <w:rsid w:val="00C003BA"/>
    <w:rsid w:val="00C46878"/>
    <w:rsid w:val="00C72268"/>
    <w:rsid w:val="00CA2486"/>
    <w:rsid w:val="00CB4A51"/>
    <w:rsid w:val="00CD4532"/>
    <w:rsid w:val="00CD47B0"/>
    <w:rsid w:val="00CE6104"/>
    <w:rsid w:val="00CE7918"/>
    <w:rsid w:val="00D16163"/>
    <w:rsid w:val="00DB3FAD"/>
    <w:rsid w:val="00E531C9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B9C95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0E5F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dbai.qld.events@outlook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tem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60F32CD7CA48B892140B44EC64B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EF6FF-2C8F-4063-A9BD-23E90C235300}"/>
      </w:docPartPr>
      <w:docPartBody>
        <w:p w:rsidR="00742235" w:rsidRDefault="00225AAC" w:rsidP="00225AAC">
          <w:pPr>
            <w:pStyle w:val="D360F32CD7CA48B892140B44EC64B51B"/>
          </w:pPr>
          <w:r w:rsidRPr="005D6CC7">
            <w:t>Amount</w:t>
          </w:r>
        </w:p>
      </w:docPartBody>
    </w:docPart>
    <w:docPart>
      <w:docPartPr>
        <w:name w:val="431E813C368C46F08C20271B82342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CA115-F6F2-43CA-8E30-17211F681E06}"/>
      </w:docPartPr>
      <w:docPartBody>
        <w:p w:rsidR="00742235" w:rsidRDefault="00225AAC" w:rsidP="00225AAC">
          <w:pPr>
            <w:pStyle w:val="431E813C368C46F08C20271B82342EA3"/>
          </w:pPr>
          <w:r w:rsidRPr="00C72268">
            <w:t>Total</w:t>
          </w:r>
        </w:p>
      </w:docPartBody>
    </w:docPart>
    <w:docPart>
      <w:docPartPr>
        <w:name w:val="0DD802A72B434B929DB9729BF0392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AC4EB-280E-46C5-AEB8-D6494C518E42}"/>
      </w:docPartPr>
      <w:docPartBody>
        <w:p w:rsidR="00742235" w:rsidRDefault="00225AAC" w:rsidP="00225AAC">
          <w:pPr>
            <w:pStyle w:val="0DD802A72B434B929DB9729BF03927E0"/>
          </w:pPr>
          <w:r w:rsidRPr="005D6CC7">
            <w:t>Treasurer Use Only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AAC"/>
    <w:rsid w:val="00225AAC"/>
    <w:rsid w:val="0074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60F32CD7CA48B892140B44EC64B51B">
    <w:name w:val="D360F32CD7CA48B892140B44EC64B51B"/>
    <w:rsid w:val="00225AAC"/>
  </w:style>
  <w:style w:type="paragraph" w:customStyle="1" w:styleId="431E813C368C46F08C20271B82342EA3">
    <w:name w:val="431E813C368C46F08C20271B82342EA3"/>
    <w:rsid w:val="00225AAC"/>
  </w:style>
  <w:style w:type="paragraph" w:customStyle="1" w:styleId="0DD802A72B434B929DB9729BF03927E0">
    <w:name w:val="0DD802A72B434B929DB9729BF03927E0"/>
    <w:rsid w:val="00225A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2021-03-25T07:08:00Z</dcterms:created>
  <dcterms:modified xsi:type="dcterms:W3CDTF">2021-09-02T07:06:00Z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