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7"/>
        <w:gridCol w:w="7695"/>
      </w:tblGrid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3E5FEC" w:rsidP="003E5FEC">
            <w:r>
              <w:t>Customer 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692185716"/>
            <w:placeholder>
              <w:docPart w:val="FDDFBEF0982C4B7CA8C23F2648415741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639315362"/>
            <w:placeholder>
              <w:docPart w:val="E023405D3359465DAEC32ED01158132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sdt>
          <w:sdtPr>
            <w:id w:val="1062217057"/>
            <w:placeholder>
              <w:docPart w:val="B12BD62BF6944B60A5E7E1779E3405C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3E5FEC" w:rsidP="003E5FEC">
            <w:r>
              <w:t>City/Sate/Postcode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:rsidR="002A4ED5" w:rsidRPr="002A4ED5" w:rsidRDefault="002A4ED5" w:rsidP="002A4ED5"/>
        </w:tc>
      </w:tr>
    </w:tbl>
    <w:p w:rsidR="00806FF3" w:rsidRDefault="00806FF3" w:rsidP="00562601">
      <w:pPr>
        <w:pStyle w:val="NoSpacing"/>
      </w:pPr>
    </w:p>
    <w:tbl>
      <w:tblPr>
        <w:tblW w:w="5000" w:type="pct"/>
        <w:tblInd w:w="-72" w:type="dxa"/>
        <w:tblLayout w:type="fixed"/>
        <w:tblLook w:val="04A0" w:firstRow="1" w:lastRow="0" w:firstColumn="1" w:lastColumn="0" w:noHBand="0" w:noVBand="1"/>
      </w:tblPr>
      <w:tblGrid>
        <w:gridCol w:w="5427"/>
        <w:gridCol w:w="1267"/>
        <w:gridCol w:w="1269"/>
        <w:gridCol w:w="1829"/>
      </w:tblGrid>
      <w:tr w:rsidR="00B713D3" w:rsidRPr="002A4ED5" w:rsidTr="00B713D3">
        <w:trPr>
          <w:trHeight w:val="331"/>
        </w:trPr>
        <w:tc>
          <w:tcPr>
            <w:tcW w:w="2771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3D3" w:rsidRPr="002A4ED5" w:rsidRDefault="00B713D3" w:rsidP="00B713D3">
            <w:pPr>
              <w:pStyle w:val="TableHeaders"/>
            </w:pPr>
            <w:r>
              <w:t>Product</w:t>
            </w:r>
            <w:bookmarkStart w:id="0" w:name="_GoBack"/>
            <w:bookmarkEnd w:id="0"/>
          </w:p>
        </w:tc>
        <w:sdt>
          <w:sdtPr>
            <w:id w:val="405890554"/>
            <w:placeholder>
              <w:docPart w:val="F25614FBC5CF43F5BF2FC0FEA24E1F6A"/>
            </w:placeholder>
            <w:temporary/>
            <w:showingPlcHdr/>
            <w15:appearance w15:val="hidden"/>
          </w:sdtPr>
          <w:sdtContent>
            <w:tc>
              <w:tcPr>
                <w:tcW w:w="64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</w:tcPr>
              <w:p w:rsidR="00B713D3" w:rsidRPr="002A4ED5" w:rsidRDefault="00B713D3" w:rsidP="003E5FEC">
                <w:pPr>
                  <w:pStyle w:val="TableHeaders"/>
                  <w:ind w:left="-8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DBD1EBAC8B9E4B39B85B8EE8224B1839"/>
            </w:placeholder>
            <w:temporary/>
            <w:showingPlcHdr/>
            <w15:appearance w15:val="hidden"/>
          </w:sdtPr>
          <w:sdtContent>
            <w:tc>
              <w:tcPr>
                <w:tcW w:w="64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</w:tcPr>
              <w:p w:rsidR="00B713D3" w:rsidRPr="002A4ED5" w:rsidRDefault="00B713D3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D13EB2438335447C928370EB4CD989F3"/>
            </w:placeholder>
            <w:temporary/>
            <w:showingPlcHdr/>
            <w15:appearance w15:val="hidden"/>
          </w:sdtPr>
          <w:sdtContent>
            <w:tc>
              <w:tcPr>
                <w:tcW w:w="93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auto"/>
                <w:vAlign w:val="center"/>
              </w:tcPr>
              <w:p w:rsidR="00B713D3" w:rsidRPr="002A4ED5" w:rsidRDefault="00B713D3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B713D3" w:rsidRPr="002A4ED5" w:rsidTr="00B713D3">
        <w:trPr>
          <w:trHeight w:val="331"/>
        </w:trPr>
        <w:tc>
          <w:tcPr>
            <w:tcW w:w="277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3D3" w:rsidRPr="002A4ED5" w:rsidRDefault="00B713D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4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3D3" w:rsidRPr="002A4ED5" w:rsidRDefault="00B713D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4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3D3" w:rsidRPr="002A4ED5" w:rsidRDefault="00B713D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93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713D3" w:rsidRPr="002A4ED5" w:rsidRDefault="00B713D3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B713D3" w:rsidRPr="002A4ED5" w:rsidTr="00B713D3">
        <w:tc>
          <w:tcPr>
            <w:tcW w:w="277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93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</w:tr>
      <w:tr w:rsidR="00B713D3" w:rsidRPr="002A4ED5" w:rsidTr="00B713D3">
        <w:tc>
          <w:tcPr>
            <w:tcW w:w="27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</w:tr>
      <w:tr w:rsidR="00B713D3" w:rsidRPr="002A4ED5" w:rsidTr="00B713D3">
        <w:tc>
          <w:tcPr>
            <w:tcW w:w="27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</w:tr>
      <w:tr w:rsidR="00B713D3" w:rsidRPr="002A4ED5" w:rsidTr="00B713D3">
        <w:tc>
          <w:tcPr>
            <w:tcW w:w="27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</w:tr>
      <w:tr w:rsidR="00B713D3" w:rsidRPr="002A4ED5" w:rsidTr="00B713D3">
        <w:tc>
          <w:tcPr>
            <w:tcW w:w="27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</w:tr>
      <w:tr w:rsidR="00B713D3" w:rsidRPr="002A4ED5" w:rsidTr="00B713D3">
        <w:tc>
          <w:tcPr>
            <w:tcW w:w="27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</w:tr>
      <w:tr w:rsidR="00B713D3" w:rsidRPr="002A4ED5" w:rsidTr="00B713D3">
        <w:tc>
          <w:tcPr>
            <w:tcW w:w="27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</w:tr>
      <w:tr w:rsidR="00B713D3" w:rsidRPr="002A4ED5" w:rsidTr="00B713D3">
        <w:tc>
          <w:tcPr>
            <w:tcW w:w="27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</w:tr>
      <w:tr w:rsidR="00B713D3" w:rsidRPr="002A4ED5" w:rsidTr="00B713D3">
        <w:tc>
          <w:tcPr>
            <w:tcW w:w="27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</w:tr>
      <w:tr w:rsidR="00B713D3" w:rsidRPr="002A4ED5" w:rsidTr="00B713D3">
        <w:tc>
          <w:tcPr>
            <w:tcW w:w="27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93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:rsidR="00B713D3" w:rsidRPr="002A4ED5" w:rsidRDefault="00B713D3" w:rsidP="002A4ED5"/>
        </w:tc>
      </w:tr>
      <w:tr w:rsidR="00B713D3" w:rsidRPr="002A4ED5" w:rsidTr="00B713D3">
        <w:tc>
          <w:tcPr>
            <w:tcW w:w="2771" w:type="pct"/>
            <w:tcBorders>
              <w:top w:val="single" w:sz="4" w:space="0" w:color="auto"/>
            </w:tcBorders>
            <w:shd w:val="clear" w:color="auto" w:fill="auto"/>
          </w:tcPr>
          <w:p w:rsidR="00B713D3" w:rsidRPr="002A4ED5" w:rsidRDefault="00B713D3" w:rsidP="002A4ED5"/>
        </w:tc>
        <w:tc>
          <w:tcPr>
            <w:tcW w:w="647" w:type="pct"/>
            <w:tcBorders>
              <w:top w:val="single" w:sz="4" w:space="0" w:color="auto"/>
            </w:tcBorders>
            <w:shd w:val="clear" w:color="auto" w:fill="auto"/>
          </w:tcPr>
          <w:p w:rsidR="00B713D3" w:rsidRPr="002A4ED5" w:rsidRDefault="00B713D3" w:rsidP="002A4ED5"/>
        </w:tc>
        <w:sdt>
          <w:sdtPr>
            <w:rPr>
              <w:b/>
            </w:rPr>
            <w:id w:val="2064670704"/>
            <w:placeholder>
              <w:docPart w:val="39627DD22DD749C798F5DCC64C4EFBEC"/>
            </w:placeholder>
            <w:temporary/>
            <w:showingPlcHdr/>
            <w15:appearance w15:val="hidden"/>
            <w:text/>
          </w:sdtPr>
          <w:sdtContent>
            <w:tc>
              <w:tcPr>
                <w:tcW w:w="648" w:type="pct"/>
                <w:tcBorders>
                  <w:top w:val="single" w:sz="4" w:space="0" w:color="auto"/>
                </w:tcBorders>
                <w:shd w:val="clear" w:color="auto" w:fill="auto"/>
                <w:vAlign w:val="bottom"/>
              </w:tcPr>
              <w:p w:rsidR="00B713D3" w:rsidRPr="002A4ED5" w:rsidRDefault="00B713D3" w:rsidP="002A4ED5">
                <w:pPr>
                  <w:rPr>
                    <w:b/>
                  </w:rPr>
                </w:pPr>
                <w:r w:rsidRPr="002A4ED5">
                  <w:rPr>
                    <w:b/>
                  </w:rPr>
                  <w:t>Total</w:t>
                </w:r>
              </w:p>
            </w:tc>
          </w:sdtContent>
        </w:sdt>
        <w:tc>
          <w:tcPr>
            <w:tcW w:w="93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13D3" w:rsidRPr="002A4ED5" w:rsidRDefault="00B713D3" w:rsidP="002A4ED5">
            <w:pPr>
              <w:rPr>
                <w:b/>
              </w:rPr>
            </w:pPr>
          </w:p>
        </w:tc>
      </w:tr>
    </w:tbl>
    <w:p w:rsidR="003E5FEC" w:rsidRDefault="003E5FEC" w:rsidP="00562601">
      <w:pPr>
        <w:spacing w:before="0"/>
        <w:rPr>
          <w:szCs w:val="24"/>
        </w:rPr>
      </w:pPr>
    </w:p>
    <w:p w:rsidR="00806FF3" w:rsidRDefault="00B713D3" w:rsidP="00562601">
      <w:pPr>
        <w:spacing w:before="0"/>
        <w:rPr>
          <w:szCs w:val="24"/>
        </w:rPr>
      </w:pPr>
      <w:r>
        <w:rPr>
          <w:szCs w:val="24"/>
        </w:rPr>
        <w:t>As p</w:t>
      </w:r>
      <w:r w:rsidR="003E5FEC">
        <w:rPr>
          <w:szCs w:val="24"/>
        </w:rPr>
        <w:t xml:space="preserve">ostage &amp; </w:t>
      </w:r>
      <w:r>
        <w:rPr>
          <w:szCs w:val="24"/>
        </w:rPr>
        <w:t>h</w:t>
      </w:r>
      <w:r w:rsidR="003E5FEC">
        <w:rPr>
          <w:szCs w:val="24"/>
        </w:rPr>
        <w:t xml:space="preserve">andling costs </w:t>
      </w:r>
      <w:r>
        <w:rPr>
          <w:szCs w:val="24"/>
        </w:rPr>
        <w:t xml:space="preserve">vary, this </w:t>
      </w:r>
      <w:r w:rsidR="003E5FEC">
        <w:rPr>
          <w:szCs w:val="24"/>
        </w:rPr>
        <w:t>will be confirmed with customer prior to final</w:t>
      </w:r>
      <w:r>
        <w:rPr>
          <w:szCs w:val="24"/>
        </w:rPr>
        <w:t>ising</w:t>
      </w:r>
      <w:r w:rsidR="003E5FEC">
        <w:rPr>
          <w:szCs w:val="24"/>
        </w:rPr>
        <w:t xml:space="preserve"> order and </w:t>
      </w:r>
      <w:r>
        <w:rPr>
          <w:szCs w:val="24"/>
        </w:rPr>
        <w:t xml:space="preserve">processing </w:t>
      </w:r>
      <w:r w:rsidR="003E5FEC">
        <w:rPr>
          <w:szCs w:val="24"/>
        </w:rPr>
        <w:t>payment.</w:t>
      </w:r>
    </w:p>
    <w:p w:rsidR="00B713D3" w:rsidRDefault="00B713D3" w:rsidP="00562601">
      <w:pPr>
        <w:spacing w:before="0"/>
        <w:rPr>
          <w:szCs w:val="24"/>
        </w:rPr>
      </w:pPr>
    </w:p>
    <w:p w:rsidR="00B713D3" w:rsidRDefault="00B713D3" w:rsidP="00562601">
      <w:pPr>
        <w:spacing w:before="0"/>
        <w:rPr>
          <w:szCs w:val="24"/>
        </w:rPr>
      </w:pPr>
      <w:r>
        <w:rPr>
          <w:szCs w:val="24"/>
        </w:rPr>
        <w:t>Special requests/instructions  _________________________________________________________</w:t>
      </w:r>
    </w:p>
    <w:p w:rsidR="00B713D3" w:rsidRPr="003E5FEC" w:rsidRDefault="00B713D3" w:rsidP="00562601">
      <w:pPr>
        <w:spacing w:before="0"/>
        <w:rPr>
          <w:szCs w:val="24"/>
        </w:rPr>
      </w:pPr>
      <w:r>
        <w:rPr>
          <w:szCs w:val="24"/>
        </w:rPr>
        <w:t>_________________________________________________________________________________</w:t>
      </w:r>
    </w:p>
    <w:sectPr w:rsidR="00B713D3" w:rsidRPr="003E5FEC" w:rsidSect="003E5FEC">
      <w:headerReference w:type="default" r:id="rId11"/>
      <w:footerReference w:type="default" r:id="rId12"/>
      <w:pgSz w:w="12240" w:h="15840" w:code="1"/>
      <w:pgMar w:top="1440" w:right="1008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915" w:rsidRDefault="00680915" w:rsidP="00650259">
      <w:pPr>
        <w:spacing w:line="240" w:lineRule="auto"/>
      </w:pPr>
      <w:r>
        <w:separator/>
      </w:r>
    </w:p>
  </w:endnote>
  <w:endnote w:type="continuationSeparator" w:id="0">
    <w:p w:rsidR="00680915" w:rsidRDefault="00680915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63150D2-079E-4A19-A834-B3FF929A7712}"/>
    <w:embedBold r:id="rId2" w:fontKey="{2A27248F-9166-4186-9AD9-EE7BE9EE0E1A}"/>
    <w:embedItalic r:id="rId3" w:fontKey="{13CB7A15-6943-4229-BC7E-9CF7BB20C15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855A81D-B813-421D-B3FC-77FF71F17AA1}"/>
    <w:embedBold r:id="rId5" w:fontKey="{8D5CBD6F-3D7F-41ED-9788-0908A6E990B9}"/>
    <w:embedItalic r:id="rId6" w:fontKey="{BD60170B-99E2-423A-BE1F-CB0070FA0D2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B7CE6E27-72D0-4C70-9A2E-77B838AA5A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4A0" w:firstRow="1" w:lastRow="0" w:firstColumn="1" w:lastColumn="0" w:noHBand="0" w:noVBand="1"/>
    </w:tblPr>
    <w:tblGrid>
      <w:gridCol w:w="4896"/>
      <w:gridCol w:w="4896"/>
    </w:tblGrid>
    <w:tr w:rsidR="00562601" w:rsidRPr="00562601" w:rsidTr="00562601">
      <w:tc>
        <w:tcPr>
          <w:tcW w:w="2500" w:type="pct"/>
          <w:vAlign w:val="center"/>
        </w:tcPr>
        <w:p w:rsidR="00562601" w:rsidRPr="00562601" w:rsidRDefault="003E5FEC" w:rsidP="003E5FEC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  <w:lang w:val="en-AU" w:eastAsia="en-AU"/>
            </w:rPr>
            <w:drawing>
              <wp:anchor distT="0" distB="0" distL="114300" distR="114300" simplePos="0" relativeHeight="251658240" behindDoc="1" locked="0" layoutInCell="1" allowOverlap="1" wp14:anchorId="6C15A62A" wp14:editId="15949857">
                <wp:simplePos x="0" y="0"/>
                <wp:positionH relativeFrom="column">
                  <wp:posOffset>480060</wp:posOffset>
                </wp:positionH>
                <wp:positionV relativeFrom="paragraph">
                  <wp:posOffset>47625</wp:posOffset>
                </wp:positionV>
                <wp:extent cx="1257300" cy="50038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JJ's Kitchen wording imag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0" cy="500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sz w:val="18"/>
              <w:szCs w:val="24"/>
              <w:lang w:val="en-AU" w:eastAsia="en-AU"/>
            </w:rPr>
            <w:drawing>
              <wp:inline distT="0" distB="0" distL="0" distR="0" wp14:anchorId="6DCB185B" wp14:editId="237246F5">
                <wp:extent cx="465075" cy="601980"/>
                <wp:effectExtent l="0" t="0" r="0" b="762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JJ's Logo image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3132" cy="6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8"/>
              <w:szCs w:val="24"/>
            </w:rPr>
            <w:t xml:space="preserve">  </w:t>
          </w:r>
        </w:p>
      </w:tc>
      <w:tc>
        <w:tcPr>
          <w:tcW w:w="2500" w:type="pct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:rsidR="00562601" w:rsidRDefault="00562601" w:rsidP="00562601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915" w:rsidRDefault="00680915" w:rsidP="00650259">
      <w:pPr>
        <w:spacing w:line="240" w:lineRule="auto"/>
      </w:pPr>
      <w:r>
        <w:separator/>
      </w:r>
    </w:p>
  </w:footnote>
  <w:footnote w:type="continuationSeparator" w:id="0">
    <w:p w:rsidR="00680915" w:rsidRDefault="00680915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3D3" w:rsidRDefault="00B713D3" w:rsidP="003E5FEC">
    <w:pPr>
      <w:pStyle w:val="NoSpacing"/>
      <w:jc w:val="center"/>
    </w:pPr>
    <w:r>
      <w:rPr>
        <w:noProof/>
        <w:lang w:val="en-AU" w:eastAsia="en-AU"/>
      </w:rPr>
      <w:drawing>
        <wp:inline distT="0" distB="0" distL="0" distR="0" wp14:anchorId="6AD33973" wp14:editId="444FEA9C">
          <wp:extent cx="2552700" cy="1575682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J's business ca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3941" cy="15887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62601" w:rsidRDefault="00B713D3" w:rsidP="003E5FEC">
    <w:pPr>
      <w:pStyle w:val="NoSpacing"/>
      <w:jc w:val="center"/>
    </w:pPr>
    <w:r w:rsidRPr="00B713D3">
      <w:rPr>
        <w:b/>
        <w:sz w:val="40"/>
        <w:szCs w:val="40"/>
      </w:rPr>
      <w:t>ORDER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FEC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261C01"/>
    <w:rsid w:val="002A4ED5"/>
    <w:rsid w:val="002B69B4"/>
    <w:rsid w:val="002C56E6"/>
    <w:rsid w:val="002D3A9F"/>
    <w:rsid w:val="00354B3D"/>
    <w:rsid w:val="00361E11"/>
    <w:rsid w:val="003B4744"/>
    <w:rsid w:val="003E5FEC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3739C"/>
    <w:rsid w:val="00650259"/>
    <w:rsid w:val="00680915"/>
    <w:rsid w:val="00770F25"/>
    <w:rsid w:val="00787DD4"/>
    <w:rsid w:val="007A35A8"/>
    <w:rsid w:val="007B0A85"/>
    <w:rsid w:val="007C6A52"/>
    <w:rsid w:val="00806FF3"/>
    <w:rsid w:val="0082043E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713D3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DDFBEF0982C4B7CA8C23F26484157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65FEB-7338-4A87-8808-6DDB3139F81A}"/>
      </w:docPartPr>
      <w:docPartBody>
        <w:p w:rsidR="00000000" w:rsidRDefault="00D766C0">
          <w:pPr>
            <w:pStyle w:val="FDDFBEF0982C4B7CA8C23F2648415741"/>
          </w:pPr>
          <w:r w:rsidRPr="002A4ED5">
            <w:rPr>
              <w:rFonts w:eastAsia="Calibri"/>
            </w:rPr>
            <w:t>Phone</w:t>
          </w:r>
        </w:p>
      </w:docPartBody>
    </w:docPart>
    <w:docPart>
      <w:docPartPr>
        <w:name w:val="E023405D3359465DAEC32ED011581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16A897-A8B7-4851-AD59-367640F70A4E}"/>
      </w:docPartPr>
      <w:docPartBody>
        <w:p w:rsidR="00000000" w:rsidRDefault="00D766C0">
          <w:pPr>
            <w:pStyle w:val="E023405D3359465DAEC32ED01158132E"/>
          </w:pPr>
          <w:r w:rsidRPr="002A4ED5">
            <w:rPr>
              <w:rFonts w:eastAsia="Calibri"/>
            </w:rPr>
            <w:t>Email</w:t>
          </w:r>
        </w:p>
      </w:docPartBody>
    </w:docPart>
    <w:docPart>
      <w:docPartPr>
        <w:name w:val="B12BD62BF6944B60A5E7E1779E340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EF67-A626-4BC9-BEFA-55EECE56D027}"/>
      </w:docPartPr>
      <w:docPartBody>
        <w:p w:rsidR="00000000" w:rsidRDefault="00D766C0">
          <w:pPr>
            <w:pStyle w:val="B12BD62BF6944B60A5E7E1779E3405CD"/>
          </w:pPr>
          <w:r w:rsidRPr="002A4ED5">
            <w:rPr>
              <w:rFonts w:eastAsia="Calibri"/>
            </w:rPr>
            <w:t>Address</w:t>
          </w:r>
        </w:p>
      </w:docPartBody>
    </w:docPart>
    <w:docPart>
      <w:docPartPr>
        <w:name w:val="F25614FBC5CF43F5BF2FC0FEA24E1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79447-A807-4D3E-AA41-E827C8C0CF19}"/>
      </w:docPartPr>
      <w:docPartBody>
        <w:p w:rsidR="00000000" w:rsidRDefault="00D20F8B" w:rsidP="00D20F8B">
          <w:pPr>
            <w:pStyle w:val="F25614FBC5CF43F5BF2FC0FEA24E1F6A"/>
          </w:pPr>
          <w:r w:rsidRPr="002A4ED5">
            <w:rPr>
              <w:rFonts w:eastAsia="Calibri"/>
              <w:b/>
              <w:noProof/>
            </w:rPr>
            <w:t>Quantity</w:t>
          </w:r>
        </w:p>
      </w:docPartBody>
    </w:docPart>
    <w:docPart>
      <w:docPartPr>
        <w:name w:val="DBD1EBAC8B9E4B39B85B8EE8224B1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92CE4B-D645-4571-9887-C67ACB4D8EFF}"/>
      </w:docPartPr>
      <w:docPartBody>
        <w:p w:rsidR="00000000" w:rsidRDefault="00D20F8B" w:rsidP="00D20F8B">
          <w:pPr>
            <w:pStyle w:val="DBD1EBAC8B9E4B39B85B8EE8224B1839"/>
          </w:pPr>
          <w:r w:rsidRPr="002A4ED5">
            <w:rPr>
              <w:rFonts w:eastAsia="Calibri"/>
              <w:b/>
              <w:noProof/>
            </w:rPr>
            <w:t>Unit Price</w:t>
          </w:r>
        </w:p>
      </w:docPartBody>
    </w:docPart>
    <w:docPart>
      <w:docPartPr>
        <w:name w:val="D13EB2438335447C928370EB4CD98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C3083-6FFB-4CA5-8B74-B9418B196810}"/>
      </w:docPartPr>
      <w:docPartBody>
        <w:p w:rsidR="00000000" w:rsidRDefault="00D20F8B" w:rsidP="00D20F8B">
          <w:pPr>
            <w:pStyle w:val="D13EB2438335447C928370EB4CD989F3"/>
          </w:pPr>
          <w:r w:rsidRPr="002A4ED5">
            <w:rPr>
              <w:rFonts w:eastAsia="Calibri"/>
              <w:b/>
              <w:noProof/>
            </w:rPr>
            <w:t>Amount</w:t>
          </w:r>
        </w:p>
      </w:docPartBody>
    </w:docPart>
    <w:docPart>
      <w:docPartPr>
        <w:name w:val="39627DD22DD749C798F5DCC64C4EFB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C0CF7B-DBE5-4FC5-A541-CEA91EC726A1}"/>
      </w:docPartPr>
      <w:docPartBody>
        <w:p w:rsidR="00000000" w:rsidRDefault="00D20F8B" w:rsidP="00D20F8B">
          <w:pPr>
            <w:pStyle w:val="39627DD22DD749C798F5DCC64C4EFBEC"/>
          </w:pPr>
          <w:r w:rsidRPr="002A4ED5">
            <w:rPr>
              <w:b/>
            </w:rPr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F8B"/>
    <w:rsid w:val="00D20F8B"/>
    <w:rsid w:val="00D7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73D001F8034B3A8F608E5E43D5CECF">
    <w:name w:val="B173D001F8034B3A8F608E5E43D5CECF"/>
  </w:style>
  <w:style w:type="paragraph" w:customStyle="1" w:styleId="FDDFBEF0982C4B7CA8C23F2648415741">
    <w:name w:val="FDDFBEF0982C4B7CA8C23F2648415741"/>
  </w:style>
  <w:style w:type="paragraph" w:customStyle="1" w:styleId="E023405D3359465DAEC32ED01158132E">
    <w:name w:val="E023405D3359465DAEC32ED01158132E"/>
  </w:style>
  <w:style w:type="paragraph" w:customStyle="1" w:styleId="B12BD62BF6944B60A5E7E1779E3405CD">
    <w:name w:val="B12BD62BF6944B60A5E7E1779E3405CD"/>
  </w:style>
  <w:style w:type="paragraph" w:customStyle="1" w:styleId="E4B1C21CD8E542A382BE0754AA52F8D1">
    <w:name w:val="E4B1C21CD8E542A382BE0754AA52F8D1"/>
  </w:style>
  <w:style w:type="paragraph" w:customStyle="1" w:styleId="A37AE0D7F4664B2DBF49DF7C2B406E6B">
    <w:name w:val="A37AE0D7F4664B2DBF49DF7C2B406E6B"/>
  </w:style>
  <w:style w:type="paragraph" w:customStyle="1" w:styleId="CD94BEC6D1854043B7D314B8764B969E">
    <w:name w:val="CD94BEC6D1854043B7D314B8764B969E"/>
  </w:style>
  <w:style w:type="paragraph" w:customStyle="1" w:styleId="274F6FD5D6B24E9E83496C6C2FD3D1CF">
    <w:name w:val="274F6FD5D6B24E9E83496C6C2FD3D1CF"/>
  </w:style>
  <w:style w:type="paragraph" w:customStyle="1" w:styleId="3B170B4930EC4CEEA6BC1E5200F4F213">
    <w:name w:val="3B170B4930EC4CEEA6BC1E5200F4F213"/>
  </w:style>
  <w:style w:type="paragraph" w:customStyle="1" w:styleId="9E76C97473064BDB82AA162AA11960B8">
    <w:name w:val="9E76C97473064BDB82AA162AA11960B8"/>
  </w:style>
  <w:style w:type="paragraph" w:customStyle="1" w:styleId="E7E7EEAE4BB9470D86DEEEAB1656A05E">
    <w:name w:val="E7E7EEAE4BB9470D86DEEEAB1656A05E"/>
  </w:style>
  <w:style w:type="paragraph" w:customStyle="1" w:styleId="007E004CBB044462AF57858017F9306A">
    <w:name w:val="007E004CBB044462AF57858017F9306A"/>
  </w:style>
  <w:style w:type="paragraph" w:customStyle="1" w:styleId="A02049C6F6924E3CA5A9E121AB62873E">
    <w:name w:val="A02049C6F6924E3CA5A9E121AB62873E"/>
  </w:style>
  <w:style w:type="paragraph" w:customStyle="1" w:styleId="6371CCA903F940529CF07C3C55D5D27D">
    <w:name w:val="6371CCA903F940529CF07C3C55D5D27D"/>
  </w:style>
  <w:style w:type="paragraph" w:customStyle="1" w:styleId="236A4D2E892446329D6D8AD7BD644A07">
    <w:name w:val="236A4D2E892446329D6D8AD7BD644A07"/>
  </w:style>
  <w:style w:type="paragraph" w:customStyle="1" w:styleId="1EC0B5A27FA6430B99C823E3A06CA2B3">
    <w:name w:val="1EC0B5A27FA6430B99C823E3A06CA2B3"/>
    <w:rsid w:val="00D20F8B"/>
  </w:style>
  <w:style w:type="paragraph" w:customStyle="1" w:styleId="D3861796043647A788475EBE7A078981">
    <w:name w:val="D3861796043647A788475EBE7A078981"/>
    <w:rsid w:val="00D20F8B"/>
  </w:style>
  <w:style w:type="paragraph" w:customStyle="1" w:styleId="3EDEE9BEC82D4890AC5894ABD12B4C6D">
    <w:name w:val="3EDEE9BEC82D4890AC5894ABD12B4C6D"/>
    <w:rsid w:val="00D20F8B"/>
  </w:style>
  <w:style w:type="paragraph" w:customStyle="1" w:styleId="302C5E6BDDDA4B2390E6AE5796E9CC86">
    <w:name w:val="302C5E6BDDDA4B2390E6AE5796E9CC86"/>
    <w:rsid w:val="00D20F8B"/>
  </w:style>
  <w:style w:type="paragraph" w:customStyle="1" w:styleId="518DBBCC610C49C79F48A1A57E06E0C0">
    <w:name w:val="518DBBCC610C49C79F48A1A57E06E0C0"/>
    <w:rsid w:val="00D20F8B"/>
  </w:style>
  <w:style w:type="paragraph" w:customStyle="1" w:styleId="31304BAADC4041E58EAF3B43EAD5C9F8">
    <w:name w:val="31304BAADC4041E58EAF3B43EAD5C9F8"/>
    <w:rsid w:val="00D20F8B"/>
  </w:style>
  <w:style w:type="paragraph" w:customStyle="1" w:styleId="EAE4674D1DBF44DA9150C1198DC4FFAB">
    <w:name w:val="EAE4674D1DBF44DA9150C1198DC4FFAB"/>
    <w:rsid w:val="00D20F8B"/>
  </w:style>
  <w:style w:type="paragraph" w:customStyle="1" w:styleId="1664820E48E04F21982CB86CB87D61F2">
    <w:name w:val="1664820E48E04F21982CB86CB87D61F2"/>
    <w:rsid w:val="00D20F8B"/>
  </w:style>
  <w:style w:type="paragraph" w:customStyle="1" w:styleId="3742002D6F44417C92F3357E73DAA037">
    <w:name w:val="3742002D6F44417C92F3357E73DAA037"/>
    <w:rsid w:val="00D20F8B"/>
  </w:style>
  <w:style w:type="paragraph" w:customStyle="1" w:styleId="F6D64CDAEB364EB89FFB8D111B3F3C5A">
    <w:name w:val="F6D64CDAEB364EB89FFB8D111B3F3C5A"/>
    <w:rsid w:val="00D20F8B"/>
  </w:style>
  <w:style w:type="paragraph" w:customStyle="1" w:styleId="2C742565CCB74DDA80E831A542B8FE23">
    <w:name w:val="2C742565CCB74DDA80E831A542B8FE23"/>
    <w:rsid w:val="00D20F8B"/>
  </w:style>
  <w:style w:type="paragraph" w:customStyle="1" w:styleId="854DEBCE03174503A12DDC1A1CC3C899">
    <w:name w:val="854DEBCE03174503A12DDC1A1CC3C899"/>
    <w:rsid w:val="00D20F8B"/>
  </w:style>
  <w:style w:type="paragraph" w:customStyle="1" w:styleId="06BA4D125A3F4BF7A942AA2C12C021EC">
    <w:name w:val="06BA4D125A3F4BF7A942AA2C12C021EC"/>
    <w:rsid w:val="00D20F8B"/>
  </w:style>
  <w:style w:type="paragraph" w:customStyle="1" w:styleId="60DACD1167B1425AB84D2F151ED85942">
    <w:name w:val="60DACD1167B1425AB84D2F151ED85942"/>
    <w:rsid w:val="00D20F8B"/>
  </w:style>
  <w:style w:type="paragraph" w:customStyle="1" w:styleId="F25614FBC5CF43F5BF2FC0FEA24E1F6A">
    <w:name w:val="F25614FBC5CF43F5BF2FC0FEA24E1F6A"/>
    <w:rsid w:val="00D20F8B"/>
  </w:style>
  <w:style w:type="paragraph" w:customStyle="1" w:styleId="DBD1EBAC8B9E4B39B85B8EE8224B1839">
    <w:name w:val="DBD1EBAC8B9E4B39B85B8EE8224B1839"/>
    <w:rsid w:val="00D20F8B"/>
  </w:style>
  <w:style w:type="paragraph" w:customStyle="1" w:styleId="D13EB2438335447C928370EB4CD989F3">
    <w:name w:val="D13EB2438335447C928370EB4CD989F3"/>
    <w:rsid w:val="00D20F8B"/>
  </w:style>
  <w:style w:type="paragraph" w:customStyle="1" w:styleId="39627DD22DD749C798F5DCC64C4EFBEC">
    <w:name w:val="39627DD22DD749C798F5DCC64C4EFBEC"/>
    <w:rsid w:val="00D20F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72738-C638-4238-A7C6-490EC0B3F4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D9A301-4D6A-4F3D-82DA-6B10BE9C3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2019-02-07T00:39:00Z</dcterms:created>
  <dcterms:modified xsi:type="dcterms:W3CDTF">2019-02-07T00:54:00Z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