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14:paraId="118FDD10" w14:textId="77777777" w:rsidTr="2CC8828C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14:paraId="5F69EBB4" w14:textId="77777777" w:rsidR="000A1FB1" w:rsidRDefault="00CE06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A1FB1">
              <w:rPr>
                <w:rFonts w:ascii="Times New Roman" w:hAnsi="Times New Roman"/>
                <w:noProof/>
              </w:rPr>
              <w:t xml:space="preserve">   </w:t>
            </w:r>
          </w:p>
          <w:p w14:paraId="572E0913" w14:textId="77777777" w:rsidR="000A1FB1" w:rsidRDefault="000A1FB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noProof/>
              </w:rPr>
            </w:pPr>
          </w:p>
          <w:p w14:paraId="6B860085" w14:textId="77777777" w:rsidR="000A1FB1" w:rsidRDefault="000A1FB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noProof/>
              </w:rPr>
            </w:pPr>
          </w:p>
          <w:p w14:paraId="31DB0A7F" w14:textId="77777777" w:rsidR="000A1FB1" w:rsidRDefault="000A1FB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noProof/>
              </w:rPr>
            </w:pPr>
          </w:p>
          <w:p w14:paraId="59BDF1D2" w14:textId="0ECEE2AF" w:rsidR="003D1B71" w:rsidRDefault="00CE06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CE0671">
              <w:rPr>
                <w:rFonts w:ascii="Times New Roman" w:hAnsi="Times New Roman"/>
                <w:noProof/>
              </w:rPr>
              <w:drawing>
                <wp:inline distT="0" distB="0" distL="0" distR="0" wp14:anchorId="71768FAD" wp14:editId="7063F02E">
                  <wp:extent cx="1693565" cy="1833215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/>
                          <a:srcRect t="6659" b="6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65" cy="18332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6F2EF63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14:paraId="10D68A9A" w14:textId="5F28FA90" w:rsidR="003D1B71" w:rsidRPr="00310F17" w:rsidRDefault="00CE0671" w:rsidP="00310F17">
            <w:pPr>
              <w:pStyle w:val="Title"/>
            </w:pPr>
            <w:r>
              <w:t>S</w:t>
            </w:r>
            <w:r w:rsidR="00144F25">
              <w:t>kye</w:t>
            </w:r>
            <w:r>
              <w:t xml:space="preserve"> Porta</w:t>
            </w:r>
          </w:p>
        </w:tc>
      </w:tr>
      <w:tr w:rsidR="003D1B71" w14:paraId="2E4E5AC6" w14:textId="77777777" w:rsidTr="2CC8828C">
        <w:trPr>
          <w:trHeight w:val="1589"/>
        </w:trPr>
        <w:tc>
          <w:tcPr>
            <w:tcW w:w="3662" w:type="dxa"/>
            <w:gridSpan w:val="4"/>
            <w:vMerge/>
          </w:tcPr>
          <w:p w14:paraId="57205B3E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0F594EB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p w14:paraId="793FE876" w14:textId="058AC9AB" w:rsidR="00D43B45" w:rsidRPr="00D43B45" w:rsidRDefault="00D43B45" w:rsidP="00536050">
            <w:pPr>
              <w:widowControl/>
              <w:autoSpaceDE/>
              <w:autoSpaceDN/>
              <w:adjustRightInd/>
              <w:rPr>
                <w:rFonts w:cstheme="minorHAnsi"/>
                <w:sz w:val="20"/>
                <w:szCs w:val="20"/>
                <w:lang w:val="en-AU" w:eastAsia="en-AU"/>
              </w:rPr>
            </w:pPr>
            <w:r w:rsidRPr="00D43B45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 xml:space="preserve">I am a talented, </w:t>
            </w:r>
            <w:r w:rsidR="00BA5ADD" w:rsidRPr="00A200CC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>ambitious,</w:t>
            </w:r>
            <w:r w:rsidRPr="00D43B45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 xml:space="preserve"> and </w:t>
            </w:r>
            <w:r w:rsidRPr="00D43B45">
              <w:rPr>
                <w:rFonts w:cstheme="minorHAnsi"/>
                <w:b/>
                <w:bCs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>hardworking</w:t>
            </w:r>
            <w:r w:rsidRPr="00D43B45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> individual, with broad skills and </w:t>
            </w:r>
            <w:r w:rsidRPr="00D43B45">
              <w:rPr>
                <w:rFonts w:cstheme="minorHAnsi"/>
                <w:b/>
                <w:bCs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>experience</w:t>
            </w:r>
            <w:r w:rsidRPr="00D43B45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 xml:space="preserve"> in </w:t>
            </w:r>
            <w:r w:rsidRPr="00A200CC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 xml:space="preserve">acting, </w:t>
            </w:r>
            <w:r w:rsidR="00852716" w:rsidRPr="00A200CC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>singing,</w:t>
            </w:r>
            <w:r w:rsidRPr="00A200CC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 xml:space="preserve"> and dancing</w:t>
            </w:r>
            <w:r w:rsidRPr="00D43B45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>.</w:t>
            </w:r>
            <w:r w:rsidR="00536050">
              <w:rPr>
                <w:rFonts w:cstheme="minorHAnsi"/>
                <w:color w:val="373C43"/>
                <w:sz w:val="20"/>
                <w:szCs w:val="20"/>
                <w:shd w:val="clear" w:color="auto" w:fill="FFFFFF"/>
                <w:lang w:val="en-AU" w:eastAsia="en-AU"/>
              </w:rPr>
              <w:t xml:space="preserve"> I take every challenge as an opportunity to grow. </w:t>
            </w:r>
          </w:p>
          <w:p w14:paraId="23C5EB3C" w14:textId="433E49D2" w:rsidR="00D43B45" w:rsidRPr="00D43B45" w:rsidRDefault="00D43B45" w:rsidP="00536050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</w:pPr>
            <w:r w:rsidRPr="00D43B45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>I am adept at</w:t>
            </w:r>
            <w:r w:rsidRPr="00D43B45">
              <w:rPr>
                <w:rFonts w:cstheme="minorHAnsi"/>
                <w:b/>
                <w:bCs/>
                <w:color w:val="373C43"/>
                <w:sz w:val="20"/>
                <w:szCs w:val="20"/>
                <w:lang w:val="en-AU" w:eastAsia="en-AU"/>
              </w:rPr>
              <w:t> handling</w:t>
            </w:r>
            <w:r w:rsidRPr="00D43B45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 xml:space="preserve"> multiple tasks </w:t>
            </w:r>
            <w:proofErr w:type="gramStart"/>
            <w:r w:rsidRPr="00D43B45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>on a daily basis</w:t>
            </w:r>
            <w:proofErr w:type="gramEnd"/>
            <w:r w:rsidRPr="00D43B45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> </w:t>
            </w:r>
            <w:r w:rsidRPr="00D43B45">
              <w:rPr>
                <w:rFonts w:cstheme="minorHAnsi"/>
                <w:b/>
                <w:bCs/>
                <w:color w:val="373C43"/>
                <w:sz w:val="20"/>
                <w:szCs w:val="20"/>
                <w:lang w:val="en-AU" w:eastAsia="en-AU"/>
              </w:rPr>
              <w:t>competently </w:t>
            </w:r>
            <w:r w:rsidRPr="00D43B45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>and at working well under pressure.</w:t>
            </w:r>
          </w:p>
          <w:p w14:paraId="7ADE13B7" w14:textId="547C6EB1" w:rsidR="00D43B45" w:rsidRPr="00A200CC" w:rsidRDefault="00536050" w:rsidP="00536050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</w:pPr>
            <w:r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>My</w:t>
            </w:r>
            <w:r w:rsidR="00D43B45" w:rsidRPr="00D43B45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 xml:space="preserve"> key strength is </w:t>
            </w:r>
            <w:r w:rsidR="00D43B45" w:rsidRPr="00A200CC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>problem-solvin</w:t>
            </w:r>
            <w:r w:rsidR="00852716" w:rsidRPr="00A200CC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>g</w:t>
            </w:r>
            <w:r w:rsidR="00C85019" w:rsidRPr="00A200CC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>.</w:t>
            </w:r>
          </w:p>
          <w:p w14:paraId="04C80280" w14:textId="23F2033F" w:rsidR="00C85019" w:rsidRDefault="00C85019" w:rsidP="00536050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</w:pPr>
            <w:r w:rsidRPr="00A200CC"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  <w:t xml:space="preserve">I am a good team-player. </w:t>
            </w:r>
          </w:p>
          <w:p w14:paraId="17F278F3" w14:textId="77777777" w:rsidR="00536050" w:rsidRPr="00D43B45" w:rsidRDefault="00536050" w:rsidP="00536050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/>
              <w:rPr>
                <w:rFonts w:cstheme="minorHAnsi"/>
                <w:color w:val="373C43"/>
                <w:sz w:val="20"/>
                <w:szCs w:val="20"/>
                <w:lang w:val="en-AU" w:eastAsia="en-AU"/>
              </w:rPr>
            </w:pPr>
          </w:p>
          <w:sdt>
            <w:sdtPr>
              <w:rPr>
                <w:rFonts w:asciiTheme="minorHAnsi" w:hAnsiTheme="minorHAnsi" w:cstheme="minorHAnsi"/>
                <w:color w:val="0072C7"/>
              </w:rPr>
              <w:id w:val="1196195576"/>
              <w:placeholder>
                <w:docPart w:val="4136D911D183414586855450E9E818DF"/>
              </w:placeholder>
              <w:temporary/>
              <w:showingPlcHdr/>
              <w15:appearance w15:val="hidden"/>
            </w:sdtPr>
            <w:sdtContent>
              <w:p w14:paraId="702D7940" w14:textId="663800CE" w:rsidR="003D1B71" w:rsidRDefault="003D1B71" w:rsidP="00536050">
                <w:pPr>
                  <w:pStyle w:val="Heading2"/>
                  <w:rPr>
                    <w:rFonts w:asciiTheme="minorHAnsi" w:hAnsiTheme="minorHAnsi" w:cstheme="minorHAnsi"/>
                    <w:color w:val="0072C7"/>
                  </w:rPr>
                </w:pPr>
                <w:r w:rsidRPr="00536050">
                  <w:rPr>
                    <w:rFonts w:asciiTheme="minorHAnsi" w:hAnsiTheme="minorHAnsi" w:cstheme="minorHAnsi"/>
                    <w:sz w:val="28"/>
                    <w:szCs w:val="28"/>
                  </w:rPr>
                  <w:t>Experience</w:t>
                </w:r>
              </w:p>
            </w:sdtContent>
          </w:sdt>
          <w:p w14:paraId="0F8A6AD0" w14:textId="32933E20" w:rsidR="00DD636E" w:rsidRPr="00DD636E" w:rsidRDefault="00DD636E" w:rsidP="00536050">
            <w:pPr>
              <w:pStyle w:val="Heading2"/>
              <w:rPr>
                <w:rFonts w:asciiTheme="minorHAnsi" w:hAnsiTheme="minorHAnsi" w:cstheme="minorHAnsi"/>
                <w:b w:val="0"/>
                <w:bCs w:val="0"/>
                <w:color w:val="0072C7"/>
                <w:sz w:val="22"/>
                <w:szCs w:val="22"/>
                <w:u w:val="none"/>
              </w:rPr>
            </w:pPr>
            <w:r w:rsidRPr="00DD636E">
              <w:rPr>
                <w:rFonts w:asciiTheme="minorHAnsi" w:hAnsiTheme="minorHAnsi" w:cstheme="minorHAnsi"/>
                <w:b w:val="0"/>
                <w:bCs w:val="0"/>
                <w:color w:val="0072C7"/>
                <w:u w:val="none"/>
              </w:rPr>
              <w:t>Online</w:t>
            </w:r>
          </w:p>
          <w:p w14:paraId="0BDEAFDD" w14:textId="00E99958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Currently (since January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 every month)</w:t>
            </w:r>
          </w:p>
          <w:p w14:paraId="790D5EEA" w14:textId="77777777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Virtual Improv Comedy TV Shows (YouTube)</w:t>
            </w:r>
          </w:p>
          <w:p w14:paraId="10FF289A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 w:rsidRPr="003A1446">
              <w:rPr>
                <w:rFonts w:ascii="var(--font-body-semi)" w:hAnsi="var(--font-body-semi)"/>
                <w:b w:val="0"/>
                <w:color w:val="000000"/>
                <w:spacing w:val="2"/>
                <w:sz w:val="22"/>
                <w:szCs w:val="22"/>
                <w:shd w:val="clear" w:color="auto" w:fill="FFFFFF"/>
              </w:rPr>
              <w:t>LA Connection Comedy Theatre</w:t>
            </w:r>
            <w:r>
              <w:rPr>
                <w:rFonts w:ascii="var(--font-body-semi)" w:hAnsi="var(--font-body-semi)"/>
                <w:b w:val="0"/>
                <w:color w:val="000000"/>
                <w:spacing w:val="2"/>
                <w:sz w:val="22"/>
                <w:szCs w:val="22"/>
                <w:shd w:val="clear" w:color="auto" w:fill="FFFFFF"/>
              </w:rPr>
              <w:t xml:space="preserve"> – Kent Skov</w:t>
            </w:r>
            <w:r>
              <w:rPr>
                <w:rFonts w:cstheme="minorHAnsi"/>
                <w:b w:val="0"/>
                <w:bCs/>
                <w:sz w:val="20"/>
              </w:rPr>
              <w:t xml:space="preserve"> </w:t>
            </w:r>
          </w:p>
          <w:p w14:paraId="3B1109C8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7F712354" w14:textId="4B511157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Dec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</w:t>
            </w:r>
          </w:p>
          <w:p w14:paraId="326554FD" w14:textId="1C460400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The Christmas </w:t>
            </w:r>
            <w:r w:rsidR="00EB7C40">
              <w:rPr>
                <w:rFonts w:cstheme="minorHAnsi"/>
                <w:sz w:val="20"/>
              </w:rPr>
              <w:t>Carol –</w:t>
            </w:r>
            <w:r>
              <w:rPr>
                <w:rFonts w:cstheme="minorHAnsi"/>
                <w:sz w:val="20"/>
              </w:rPr>
              <w:t xml:space="preserve"> virtual performance</w:t>
            </w:r>
          </w:p>
          <w:p w14:paraId="747A30F8" w14:textId="3CD147C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Played Scrooge</w:t>
            </w:r>
          </w:p>
          <w:p w14:paraId="0EB589BE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With Jellybean Production</w:t>
            </w:r>
          </w:p>
          <w:p w14:paraId="6571E403" w14:textId="77777777" w:rsidR="00DD636E" w:rsidRDefault="00DD636E" w:rsidP="00DD636E">
            <w:pPr>
              <w:pStyle w:val="Dates"/>
              <w:rPr>
                <w:rFonts w:cstheme="minorHAnsi"/>
                <w:sz w:val="20"/>
              </w:rPr>
            </w:pPr>
          </w:p>
          <w:p w14:paraId="5D452473" w14:textId="1207DA03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Nov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</w:t>
            </w:r>
          </w:p>
          <w:p w14:paraId="4094360E" w14:textId="196D2D66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The Monster Anonymous – virtual performance</w:t>
            </w:r>
          </w:p>
          <w:p w14:paraId="10EA8E9B" w14:textId="538F866E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 xml:space="preserve">Played </w:t>
            </w:r>
            <w:r w:rsidR="00CD6128">
              <w:rPr>
                <w:rFonts w:cstheme="minorHAnsi"/>
                <w:b w:val="0"/>
                <w:bCs/>
                <w:sz w:val="20"/>
              </w:rPr>
              <w:t>the Witch</w:t>
            </w:r>
          </w:p>
          <w:p w14:paraId="116D89C8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With Jellybean Production</w:t>
            </w:r>
          </w:p>
          <w:p w14:paraId="6345BD85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09756D42" w14:textId="77777777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Feb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</w:t>
            </w:r>
          </w:p>
          <w:p w14:paraId="78ED27AF" w14:textId="77777777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Peter Pan – virtual performance</w:t>
            </w:r>
          </w:p>
          <w:p w14:paraId="3D1852F2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Played John and the loyal Pirate Smithy</w:t>
            </w:r>
          </w:p>
          <w:p w14:paraId="6932D6D1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With Jellybean Production</w:t>
            </w:r>
          </w:p>
          <w:p w14:paraId="5E680603" w14:textId="77777777" w:rsidR="00DD636E" w:rsidRDefault="00DD636E" w:rsidP="00DD636E">
            <w:pPr>
              <w:pStyle w:val="Dates"/>
              <w:rPr>
                <w:rFonts w:cstheme="minorHAnsi"/>
                <w:sz w:val="20"/>
              </w:rPr>
            </w:pPr>
          </w:p>
          <w:p w14:paraId="57BB851E" w14:textId="77777777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Dec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22</w:t>
            </w:r>
          </w:p>
          <w:p w14:paraId="4FEEBC8B" w14:textId="77777777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Merlin and the Dragons – virtual performance</w:t>
            </w:r>
          </w:p>
          <w:p w14:paraId="14C408E0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Played Merlin</w:t>
            </w:r>
          </w:p>
          <w:p w14:paraId="3F952DD3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With Jellybean Production</w:t>
            </w:r>
          </w:p>
          <w:p w14:paraId="46320EFA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28197A9B" w14:textId="77777777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Oct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22</w:t>
            </w:r>
          </w:p>
          <w:p w14:paraId="7481433A" w14:textId="77777777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Alice in Wonderland – virtual performance</w:t>
            </w:r>
          </w:p>
          <w:p w14:paraId="1DFD0DBF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Played Queen of Hearts</w:t>
            </w:r>
          </w:p>
          <w:p w14:paraId="10050DAA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With Jellybean Production</w:t>
            </w:r>
          </w:p>
          <w:p w14:paraId="0115A6D8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2509F3C5" w14:textId="77777777" w:rsidR="00DD636E" w:rsidRDefault="00DD636E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42C303F7" w14:textId="77777777" w:rsidR="00EB7C40" w:rsidRDefault="00EB7C40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331EDB60" w14:textId="59696D82" w:rsidR="00EB7C40" w:rsidRDefault="00EB7C40" w:rsidP="00536050">
            <w:pPr>
              <w:pStyle w:val="Heading2"/>
              <w:rPr>
                <w:rFonts w:asciiTheme="minorHAnsi" w:hAnsiTheme="minorHAnsi" w:cstheme="minorHAnsi"/>
                <w:b w:val="0"/>
                <w:bCs w:val="0"/>
                <w:color w:val="0072C7"/>
                <w:u w:val="none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72C7"/>
                <w:u w:val="none"/>
              </w:rPr>
              <w:t>TV series and Movies</w:t>
            </w:r>
          </w:p>
          <w:p w14:paraId="1DBA5EB7" w14:textId="77777777" w:rsidR="00536050" w:rsidRPr="00536050" w:rsidRDefault="00536050" w:rsidP="00536050"/>
          <w:p w14:paraId="03871C4E" w14:textId="1485E4CD" w:rsidR="00EB7C40" w:rsidRDefault="00EB7C40" w:rsidP="00536050">
            <w:pPr>
              <w:pStyle w:val="Dates"/>
              <w:rPr>
                <w:rFonts w:cstheme="minorBidi"/>
                <w:sz w:val="20"/>
              </w:rPr>
            </w:pPr>
            <w:r>
              <w:rPr>
                <w:rFonts w:cstheme="minorBidi"/>
                <w:sz w:val="20"/>
              </w:rPr>
              <w:t>December 2023</w:t>
            </w:r>
          </w:p>
          <w:p w14:paraId="795DBA97" w14:textId="49B60904" w:rsidR="00EB7C40" w:rsidRDefault="00EB7C40" w:rsidP="00536050">
            <w:pPr>
              <w:pStyle w:val="Dates"/>
              <w:rPr>
                <w:rFonts w:cstheme="minorBidi"/>
                <w:sz w:val="20"/>
              </w:rPr>
            </w:pPr>
            <w:r>
              <w:rPr>
                <w:rFonts w:cstheme="minorBidi"/>
                <w:sz w:val="20"/>
              </w:rPr>
              <w:t xml:space="preserve">Little Stars – Short Film </w:t>
            </w:r>
          </w:p>
          <w:p w14:paraId="7C71F999" w14:textId="513B9BCE" w:rsidR="00EB7C40" w:rsidRPr="00EB7C40" w:rsidRDefault="00EB7C40" w:rsidP="00536050">
            <w:pPr>
              <w:pStyle w:val="Dates"/>
              <w:rPr>
                <w:rFonts w:cstheme="minorBidi"/>
                <w:b w:val="0"/>
                <w:bCs/>
                <w:sz w:val="20"/>
              </w:rPr>
            </w:pPr>
            <w:r>
              <w:rPr>
                <w:rFonts w:cstheme="minorBidi"/>
                <w:b w:val="0"/>
                <w:bCs/>
                <w:sz w:val="20"/>
              </w:rPr>
              <w:t>Played Extra.</w:t>
            </w:r>
          </w:p>
          <w:p w14:paraId="6B798D97" w14:textId="77777777" w:rsidR="00EB7C40" w:rsidRDefault="00EB7C40" w:rsidP="00536050">
            <w:pPr>
              <w:pStyle w:val="Dates"/>
              <w:rPr>
                <w:rFonts w:cstheme="minorBidi"/>
                <w:sz w:val="20"/>
              </w:rPr>
            </w:pPr>
          </w:p>
          <w:p w14:paraId="5DFC989A" w14:textId="369EC20C" w:rsidR="00EB7C40" w:rsidRPr="00A200CC" w:rsidRDefault="00EB7C40" w:rsidP="00536050">
            <w:pPr>
              <w:pStyle w:val="Dates"/>
              <w:rPr>
                <w:rFonts w:cstheme="minorBidi"/>
                <w:sz w:val="20"/>
              </w:rPr>
            </w:pPr>
            <w:r w:rsidRPr="2CC8828C">
              <w:rPr>
                <w:rFonts w:cstheme="minorBidi"/>
                <w:sz w:val="20"/>
              </w:rPr>
              <w:t>June - October 2023</w:t>
            </w:r>
          </w:p>
          <w:p w14:paraId="3E773D3D" w14:textId="77777777" w:rsidR="00EB7C40" w:rsidRPr="00A200CC" w:rsidRDefault="00EB7C40" w:rsidP="00536050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Neighbors – TV Series</w:t>
            </w:r>
          </w:p>
          <w:p w14:paraId="7F751935" w14:textId="77777777" w:rsidR="00EB7C40" w:rsidRDefault="00EB7C40" w:rsidP="00536050">
            <w:pPr>
              <w:pStyle w:val="Dates"/>
              <w:rPr>
                <w:rFonts w:cstheme="minorBidi"/>
                <w:b w:val="0"/>
                <w:sz w:val="20"/>
              </w:rPr>
            </w:pPr>
            <w:r w:rsidRPr="2CC8828C">
              <w:rPr>
                <w:rFonts w:cstheme="minorBidi"/>
                <w:b w:val="0"/>
                <w:sz w:val="20"/>
              </w:rPr>
              <w:t>Played extras in 3 episodes.</w:t>
            </w:r>
          </w:p>
          <w:p w14:paraId="4A551478" w14:textId="77777777" w:rsidR="00EB7C40" w:rsidRDefault="00EB7C40" w:rsidP="00536050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3CFF1024" w14:textId="77777777" w:rsidR="00EB7C40" w:rsidRPr="00A200CC" w:rsidRDefault="00EB7C40" w:rsidP="00536050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June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</w:t>
            </w:r>
          </w:p>
          <w:p w14:paraId="201B1909" w14:textId="77777777" w:rsidR="00EB7C40" w:rsidRPr="00A200CC" w:rsidRDefault="00EB7C40" w:rsidP="00536050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Addition – Film Features (released 2024)</w:t>
            </w:r>
          </w:p>
          <w:p w14:paraId="4A9C2D95" w14:textId="77777777" w:rsidR="00EB7C40" w:rsidRPr="004F084A" w:rsidRDefault="00EB7C40" w:rsidP="00536050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Played extras.</w:t>
            </w:r>
          </w:p>
          <w:p w14:paraId="648D99A0" w14:textId="77777777" w:rsidR="00EB7C40" w:rsidRDefault="00EB7C40" w:rsidP="00536050">
            <w:pPr>
              <w:pStyle w:val="Dates"/>
              <w:rPr>
                <w:rFonts w:cstheme="minorHAnsi"/>
                <w:sz w:val="20"/>
              </w:rPr>
            </w:pPr>
          </w:p>
          <w:p w14:paraId="274B6991" w14:textId="77777777" w:rsidR="00EB7C40" w:rsidRPr="00A200CC" w:rsidRDefault="00EB7C40" w:rsidP="00536050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May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</w:t>
            </w:r>
          </w:p>
          <w:p w14:paraId="131D9C5F" w14:textId="77777777" w:rsidR="00EB7C40" w:rsidRPr="00A200CC" w:rsidRDefault="00EB7C40" w:rsidP="00536050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High County – TV Series (released 2024)</w:t>
            </w:r>
          </w:p>
          <w:p w14:paraId="7204A0EE" w14:textId="77777777" w:rsidR="00EB7C40" w:rsidRPr="007972AA" w:rsidRDefault="00EB7C40" w:rsidP="00536050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Played extras.</w:t>
            </w:r>
          </w:p>
          <w:p w14:paraId="2A2D3F42" w14:textId="77777777" w:rsidR="00EB7C40" w:rsidRDefault="00EB7C40" w:rsidP="00DD636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5A557934" w14:textId="77777777" w:rsidR="001D5DD2" w:rsidRPr="00DD636E" w:rsidRDefault="001D5DD2" w:rsidP="001D5DD2">
            <w:pPr>
              <w:pStyle w:val="Heading2"/>
              <w:rPr>
                <w:rFonts w:asciiTheme="minorHAnsi" w:hAnsiTheme="minorHAnsi" w:cstheme="minorHAnsi"/>
                <w:b w:val="0"/>
                <w:bCs w:val="0"/>
                <w:color w:val="0072C7"/>
                <w:sz w:val="22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72C7"/>
                <w:u w:val="none"/>
              </w:rPr>
              <w:t>TV series and Movies</w:t>
            </w:r>
          </w:p>
          <w:p w14:paraId="5F7016E2" w14:textId="77777777" w:rsidR="00DD636E" w:rsidRDefault="00DD636E" w:rsidP="00DD636E">
            <w:pPr>
              <w:pStyle w:val="Dates"/>
              <w:rPr>
                <w:rFonts w:cstheme="minorHAnsi"/>
                <w:sz w:val="20"/>
              </w:rPr>
            </w:pPr>
          </w:p>
          <w:p w14:paraId="4824BF9D" w14:textId="032C8ED4" w:rsidR="00DD636E" w:rsidRPr="00A200CC" w:rsidRDefault="00DD636E" w:rsidP="00DD636E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November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</w:t>
            </w:r>
          </w:p>
          <w:p w14:paraId="44D7BF74" w14:textId="34B4D1F5" w:rsidR="00DD636E" w:rsidRDefault="00DD636E" w:rsidP="00DD636E">
            <w:pPr>
              <w:pStyle w:val="Dates"/>
              <w:rPr>
                <w:rFonts w:cstheme="minorHAnsi"/>
                <w:sz w:val="20"/>
                <w:lang w:val="en-AU"/>
              </w:rPr>
            </w:pPr>
            <w:r>
              <w:rPr>
                <w:rFonts w:cstheme="minorHAnsi"/>
                <w:sz w:val="20"/>
                <w:lang w:val="en-AU"/>
              </w:rPr>
              <w:t>What the Dickens?</w:t>
            </w:r>
            <w:r w:rsidRPr="007F0F12">
              <w:rPr>
                <w:rFonts w:cstheme="minorHAnsi"/>
                <w:sz w:val="20"/>
                <w:lang w:val="en-AU"/>
              </w:rPr>
              <w:t xml:space="preserve"> –</w:t>
            </w:r>
            <w:r>
              <w:rPr>
                <w:rFonts w:cstheme="minorHAnsi"/>
                <w:sz w:val="20"/>
                <w:lang w:val="en-AU"/>
              </w:rPr>
              <w:t xml:space="preserve"> Stage School –</w:t>
            </w:r>
            <w:r w:rsidRPr="007F0F12">
              <w:rPr>
                <w:rFonts w:cstheme="minorHAnsi"/>
                <w:sz w:val="20"/>
                <w:lang w:val="en-AU"/>
              </w:rPr>
              <w:t xml:space="preserve"> </w:t>
            </w:r>
            <w:r>
              <w:rPr>
                <w:rFonts w:cstheme="minorHAnsi"/>
                <w:sz w:val="20"/>
                <w:lang w:val="en-AU"/>
              </w:rPr>
              <w:t>Australia Youth Theatre</w:t>
            </w:r>
          </w:p>
          <w:p w14:paraId="43AA34EA" w14:textId="34EFA644" w:rsidR="00871004" w:rsidRPr="00871004" w:rsidRDefault="00871004" w:rsidP="00DD636E">
            <w:pPr>
              <w:pStyle w:val="Dates"/>
              <w:rPr>
                <w:rFonts w:cstheme="minorHAnsi"/>
                <w:b w:val="0"/>
                <w:bCs/>
                <w:sz w:val="20"/>
                <w:lang w:val="en-AU"/>
              </w:rPr>
            </w:pPr>
            <w:r w:rsidRPr="00871004">
              <w:rPr>
                <w:rFonts w:cstheme="minorHAnsi"/>
                <w:b w:val="0"/>
                <w:bCs/>
                <w:sz w:val="20"/>
                <w:lang w:val="en-AU"/>
              </w:rPr>
              <w:t xml:space="preserve">Played </w:t>
            </w:r>
            <w:r w:rsidR="00D235A1" w:rsidRPr="00D235A1">
              <w:rPr>
                <w:rFonts w:cstheme="minorHAnsi"/>
                <w:b w:val="0"/>
                <w:bCs/>
                <w:sz w:val="20"/>
                <w:lang w:val="en-AU"/>
              </w:rPr>
              <w:t xml:space="preserve">Fagin e Charlotte </w:t>
            </w:r>
            <w:r w:rsidR="00D235A1">
              <w:rPr>
                <w:rFonts w:cstheme="minorHAnsi"/>
                <w:b w:val="0"/>
                <w:bCs/>
                <w:sz w:val="20"/>
                <w:lang w:val="en-AU"/>
              </w:rPr>
              <w:t>(</w:t>
            </w:r>
            <w:r w:rsidRPr="00871004">
              <w:rPr>
                <w:rFonts w:cstheme="minorHAnsi"/>
                <w:b w:val="0"/>
                <w:bCs/>
                <w:sz w:val="20"/>
                <w:lang w:val="en-AU"/>
              </w:rPr>
              <w:t>Cockney Accent</w:t>
            </w:r>
            <w:r w:rsidR="00D235A1">
              <w:rPr>
                <w:rFonts w:cstheme="minorHAnsi"/>
                <w:b w:val="0"/>
                <w:bCs/>
                <w:sz w:val="20"/>
                <w:lang w:val="en-AU"/>
              </w:rPr>
              <w:t>)</w:t>
            </w:r>
          </w:p>
          <w:p w14:paraId="5208947C" w14:textId="77777777" w:rsidR="00DD636E" w:rsidRDefault="00DD636E" w:rsidP="00E02FC7">
            <w:pPr>
              <w:pStyle w:val="Dates"/>
              <w:rPr>
                <w:rFonts w:cstheme="minorHAnsi"/>
                <w:sz w:val="20"/>
              </w:rPr>
            </w:pPr>
          </w:p>
          <w:p w14:paraId="4A6FC055" w14:textId="4A4FB133" w:rsidR="007F0F12" w:rsidRPr="00A200CC" w:rsidRDefault="007F0F12" w:rsidP="007F0F12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September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</w:t>
            </w:r>
          </w:p>
          <w:p w14:paraId="3C325F69" w14:textId="4981C414" w:rsidR="007F0F12" w:rsidRPr="007F0F12" w:rsidRDefault="007F0F12" w:rsidP="007F0F12">
            <w:pPr>
              <w:pStyle w:val="Dates"/>
              <w:rPr>
                <w:rFonts w:cstheme="minorHAnsi"/>
                <w:sz w:val="20"/>
                <w:lang w:val="en-AU"/>
              </w:rPr>
            </w:pPr>
            <w:r w:rsidRPr="007F0F12">
              <w:rPr>
                <w:rFonts w:cstheme="minorHAnsi"/>
                <w:sz w:val="20"/>
                <w:lang w:val="en-AU"/>
              </w:rPr>
              <w:t>R.I.P. – La Mama Theatre - Performanc</w:t>
            </w:r>
            <w:r>
              <w:rPr>
                <w:rFonts w:cstheme="minorHAnsi"/>
                <w:sz w:val="20"/>
                <w:lang w:val="en-AU"/>
              </w:rPr>
              <w:t>e</w:t>
            </w:r>
          </w:p>
          <w:p w14:paraId="73831383" w14:textId="6435E2F9" w:rsidR="007F0F12" w:rsidRDefault="007F0F12" w:rsidP="007F0F12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 xml:space="preserve">Played Sebastian </w:t>
            </w:r>
            <w:proofErr w:type="spellStart"/>
            <w:r>
              <w:rPr>
                <w:rFonts w:cstheme="minorHAnsi"/>
                <w:b w:val="0"/>
                <w:bCs/>
                <w:sz w:val="20"/>
              </w:rPr>
              <w:t>Flinsy</w:t>
            </w:r>
            <w:proofErr w:type="spellEnd"/>
            <w:r>
              <w:rPr>
                <w:rFonts w:cstheme="minorHAnsi"/>
                <w:b w:val="0"/>
                <w:bCs/>
                <w:sz w:val="20"/>
              </w:rPr>
              <w:t xml:space="preserve"> (created the text and acted).</w:t>
            </w:r>
          </w:p>
          <w:p w14:paraId="3C6DDD05" w14:textId="7E57BB27" w:rsidR="007F0F12" w:rsidRPr="00871004" w:rsidRDefault="00D235A1" w:rsidP="004F084A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(P</w:t>
            </w:r>
            <w:r w:rsidR="00871004">
              <w:rPr>
                <w:rFonts w:cstheme="minorHAnsi"/>
                <w:b w:val="0"/>
                <w:bCs/>
                <w:sz w:val="20"/>
              </w:rPr>
              <w:t xml:space="preserve">artly in British </w:t>
            </w:r>
            <w:r>
              <w:rPr>
                <w:rFonts w:cstheme="minorHAnsi"/>
                <w:b w:val="0"/>
                <w:bCs/>
                <w:sz w:val="20"/>
              </w:rPr>
              <w:t>A</w:t>
            </w:r>
            <w:r w:rsidR="00871004">
              <w:rPr>
                <w:rFonts w:cstheme="minorHAnsi"/>
                <w:b w:val="0"/>
                <w:bCs/>
                <w:sz w:val="20"/>
              </w:rPr>
              <w:t>ccent</w:t>
            </w:r>
            <w:r>
              <w:rPr>
                <w:rFonts w:cstheme="minorHAnsi"/>
                <w:b w:val="0"/>
                <w:bCs/>
                <w:sz w:val="20"/>
              </w:rPr>
              <w:t>)</w:t>
            </w:r>
            <w:r w:rsidR="00871004">
              <w:rPr>
                <w:rFonts w:cstheme="minorHAnsi"/>
                <w:b w:val="0"/>
                <w:bCs/>
                <w:sz w:val="20"/>
              </w:rPr>
              <w:t xml:space="preserve"> </w:t>
            </w:r>
          </w:p>
          <w:p w14:paraId="4E130913" w14:textId="77777777" w:rsidR="00E02FC7" w:rsidRDefault="00E02FC7" w:rsidP="00DB5050">
            <w:pPr>
              <w:pStyle w:val="Dates"/>
              <w:rPr>
                <w:rFonts w:cstheme="minorHAnsi"/>
                <w:sz w:val="20"/>
              </w:rPr>
            </w:pPr>
          </w:p>
          <w:p w14:paraId="4D621DE9" w14:textId="2F6585D0" w:rsidR="007972AA" w:rsidRPr="00A200CC" w:rsidRDefault="007972AA" w:rsidP="007972AA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April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23</w:t>
            </w:r>
          </w:p>
          <w:p w14:paraId="48224C82" w14:textId="5A61D6FC" w:rsidR="007972AA" w:rsidRPr="00A200CC" w:rsidRDefault="007972AA" w:rsidP="007972AA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Frozen – Musical Performance</w:t>
            </w:r>
          </w:p>
          <w:p w14:paraId="66DE0166" w14:textId="34D77642" w:rsidR="007972AA" w:rsidRDefault="007972AA" w:rsidP="007972AA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Played extras (guard – castle staff) and ensemble.</w:t>
            </w:r>
          </w:p>
          <w:p w14:paraId="386956CB" w14:textId="7CF067D6" w:rsidR="00DB5050" w:rsidRPr="00871004" w:rsidRDefault="007972AA" w:rsidP="003372DE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>With Melbourne Kids The</w:t>
            </w:r>
            <w:r w:rsidR="00871004">
              <w:rPr>
                <w:rFonts w:cstheme="minorHAnsi"/>
                <w:b w:val="0"/>
                <w:bCs/>
                <w:sz w:val="20"/>
              </w:rPr>
              <w:t>atre</w:t>
            </w:r>
          </w:p>
          <w:p w14:paraId="3FC42188" w14:textId="77777777" w:rsidR="0021452A" w:rsidRDefault="0021452A" w:rsidP="003A1446">
            <w:pPr>
              <w:pStyle w:val="Dates"/>
              <w:rPr>
                <w:rFonts w:cstheme="minorHAnsi"/>
                <w:sz w:val="20"/>
              </w:rPr>
            </w:pPr>
          </w:p>
          <w:p w14:paraId="4B03A16D" w14:textId="4CFA776B" w:rsidR="003A1446" w:rsidRPr="00A200CC" w:rsidRDefault="003A1446" w:rsidP="003A1446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Nov </w:t>
            </w:r>
            <w:r w:rsidRPr="00A200CC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22</w:t>
            </w:r>
          </w:p>
          <w:p w14:paraId="6554A790" w14:textId="33A4616B" w:rsidR="003A1446" w:rsidRPr="00A200CC" w:rsidRDefault="003A1446" w:rsidP="003A1446">
            <w:pPr>
              <w:pStyle w:val="Dates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Call of Guadalupe – musical</w:t>
            </w:r>
          </w:p>
          <w:p w14:paraId="5625B5DD" w14:textId="7174DEDC" w:rsidR="003A1446" w:rsidRDefault="003A1446" w:rsidP="003A1446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t xml:space="preserve">Played the </w:t>
            </w:r>
            <w:r w:rsidR="00C667AA">
              <w:rPr>
                <w:rFonts w:cstheme="minorHAnsi"/>
                <w:b w:val="0"/>
                <w:bCs/>
                <w:sz w:val="20"/>
              </w:rPr>
              <w:t>R</w:t>
            </w:r>
            <w:r>
              <w:rPr>
                <w:rFonts w:cstheme="minorHAnsi"/>
                <w:b w:val="0"/>
                <w:bCs/>
                <w:sz w:val="20"/>
              </w:rPr>
              <w:t>ebel</w:t>
            </w:r>
          </w:p>
          <w:p w14:paraId="0917918B" w14:textId="77777777" w:rsidR="005366D8" w:rsidRPr="00A200CC" w:rsidRDefault="005366D8" w:rsidP="00EF34DF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1B9183FD" w14:textId="029FAC94" w:rsidR="003D1B71" w:rsidRPr="00A200CC" w:rsidRDefault="00C766D0" w:rsidP="00AC6C7E">
            <w:pPr>
              <w:pStyle w:val="Dates"/>
              <w:rPr>
                <w:rFonts w:cstheme="minorHAnsi"/>
                <w:sz w:val="20"/>
              </w:rPr>
            </w:pPr>
            <w:r w:rsidRPr="00A200CC">
              <w:rPr>
                <w:rFonts w:cstheme="minorHAnsi"/>
                <w:sz w:val="20"/>
              </w:rPr>
              <w:t>2017</w:t>
            </w:r>
            <w:r w:rsidR="003D1B71" w:rsidRPr="00A200CC">
              <w:rPr>
                <w:rFonts w:cstheme="minorHAnsi"/>
                <w:sz w:val="20"/>
              </w:rPr>
              <w:t>–</w:t>
            </w:r>
            <w:r w:rsidRPr="00A200CC">
              <w:rPr>
                <w:rFonts w:cstheme="minorHAnsi"/>
                <w:sz w:val="20"/>
              </w:rPr>
              <w:t>2019</w:t>
            </w:r>
          </w:p>
          <w:p w14:paraId="38813E94" w14:textId="625F55AD" w:rsidR="003D1B71" w:rsidRPr="00A200CC" w:rsidRDefault="00C766D0" w:rsidP="00A200CC">
            <w:pPr>
              <w:pStyle w:val="Experience"/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A200CC">
              <w:rPr>
                <w:rFonts w:cstheme="minorHAnsi"/>
                <w:b/>
                <w:bCs/>
                <w:sz w:val="20"/>
                <w:szCs w:val="20"/>
              </w:rPr>
              <w:t xml:space="preserve">Stage School – YABC </w:t>
            </w:r>
            <w:r w:rsidR="003D1B71" w:rsidRPr="00A200CC">
              <w:rPr>
                <w:rStyle w:val="Strong"/>
                <w:rFonts w:cstheme="minorHAnsi"/>
                <w:b w:val="0"/>
                <w:bCs w:val="0"/>
                <w:sz w:val="20"/>
                <w:szCs w:val="20"/>
              </w:rPr>
              <w:t>•</w:t>
            </w:r>
            <w:r w:rsidR="003D1B71" w:rsidRPr="00A200C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200CC">
              <w:rPr>
                <w:rFonts w:cstheme="minorHAnsi"/>
                <w:b/>
                <w:bCs/>
                <w:sz w:val="20"/>
                <w:szCs w:val="20"/>
              </w:rPr>
              <w:t>Musicals</w:t>
            </w:r>
            <w:r w:rsidR="003D1B71" w:rsidRPr="00A200C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3D1B71" w:rsidRPr="00A200CC">
              <w:rPr>
                <w:rStyle w:val="Strong"/>
                <w:rFonts w:cstheme="minorHAnsi"/>
                <w:b w:val="0"/>
                <w:bCs w:val="0"/>
                <w:sz w:val="20"/>
                <w:szCs w:val="20"/>
              </w:rPr>
              <w:t>•</w:t>
            </w:r>
            <w:r w:rsidR="003D1B71" w:rsidRPr="00A200C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42671DE0" w14:textId="77777777" w:rsidR="000D6371" w:rsidRPr="00A200CC" w:rsidRDefault="000D6371" w:rsidP="00A200CC">
            <w:pPr>
              <w:pStyle w:val="Experience"/>
              <w:spacing w:after="0"/>
              <w:rPr>
                <w:rFonts w:cstheme="minorHAnsi"/>
                <w:sz w:val="20"/>
                <w:szCs w:val="20"/>
              </w:rPr>
            </w:pPr>
            <w:r w:rsidRPr="00A200CC">
              <w:rPr>
                <w:rFonts w:cstheme="minorHAnsi"/>
                <w:sz w:val="20"/>
                <w:szCs w:val="20"/>
              </w:rPr>
              <w:t>- Goodies, Baddies &amp; All That Jazz</w:t>
            </w:r>
          </w:p>
          <w:p w14:paraId="08F1F2A5" w14:textId="77777777" w:rsidR="000D6371" w:rsidRPr="00A200CC" w:rsidRDefault="000D6371" w:rsidP="00A200CC">
            <w:pPr>
              <w:pStyle w:val="Experience"/>
              <w:spacing w:after="0"/>
              <w:rPr>
                <w:rFonts w:cstheme="minorHAnsi"/>
                <w:sz w:val="20"/>
                <w:szCs w:val="20"/>
              </w:rPr>
            </w:pPr>
            <w:r w:rsidRPr="00A200CC">
              <w:rPr>
                <w:rFonts w:cstheme="minorHAnsi"/>
                <w:sz w:val="20"/>
                <w:szCs w:val="20"/>
              </w:rPr>
              <w:t xml:space="preserve">- Take Off </w:t>
            </w:r>
            <w:proofErr w:type="gramStart"/>
            <w:r w:rsidRPr="00A200CC">
              <w:rPr>
                <w:rFonts w:cstheme="minorHAnsi"/>
                <w:sz w:val="20"/>
                <w:szCs w:val="20"/>
              </w:rPr>
              <w:t>With</w:t>
            </w:r>
            <w:proofErr w:type="gramEnd"/>
            <w:r w:rsidRPr="00A200CC">
              <w:rPr>
                <w:rFonts w:cstheme="minorHAnsi"/>
                <w:sz w:val="20"/>
                <w:szCs w:val="20"/>
              </w:rPr>
              <w:t xml:space="preserve"> Us </w:t>
            </w:r>
          </w:p>
          <w:p w14:paraId="313906BC" w14:textId="613D0182" w:rsidR="003D1B71" w:rsidRPr="00A200CC" w:rsidRDefault="000D6371" w:rsidP="00A200CC">
            <w:pPr>
              <w:pStyle w:val="Experience"/>
              <w:spacing w:after="0"/>
              <w:rPr>
                <w:rFonts w:cstheme="minorHAnsi"/>
                <w:sz w:val="20"/>
                <w:szCs w:val="20"/>
              </w:rPr>
            </w:pPr>
            <w:r w:rsidRPr="00A200CC">
              <w:rPr>
                <w:rFonts w:cstheme="minorHAnsi"/>
                <w:sz w:val="20"/>
                <w:szCs w:val="20"/>
              </w:rPr>
              <w:t>- The Greatest Shows</w:t>
            </w:r>
          </w:p>
          <w:p w14:paraId="16CB82FF" w14:textId="77777777" w:rsidR="000D3F5A" w:rsidRDefault="000D3F5A" w:rsidP="000D3F5A">
            <w:pPr>
              <w:pStyle w:val="Experience"/>
              <w:spacing w:after="0"/>
              <w:rPr>
                <w:rFonts w:cstheme="minorHAnsi"/>
                <w:sz w:val="18"/>
                <w:szCs w:val="18"/>
              </w:rPr>
            </w:pPr>
          </w:p>
          <w:p w14:paraId="75CFE98D" w14:textId="77777777" w:rsidR="00100923" w:rsidRDefault="00100923" w:rsidP="000D3F5A">
            <w:pPr>
              <w:pStyle w:val="Experience"/>
              <w:spacing w:after="0"/>
              <w:rPr>
                <w:rFonts w:cstheme="minorHAnsi"/>
                <w:sz w:val="18"/>
                <w:szCs w:val="18"/>
              </w:rPr>
            </w:pPr>
          </w:p>
          <w:p w14:paraId="3E3CFDBE" w14:textId="58DCED61" w:rsidR="00100923" w:rsidRPr="00536050" w:rsidRDefault="00100923" w:rsidP="000D3F5A">
            <w:pPr>
              <w:pStyle w:val="Experience"/>
              <w:spacing w:after="0"/>
              <w:rPr>
                <w:rFonts w:cstheme="minorHAnsi"/>
                <w:sz w:val="24"/>
              </w:rPr>
            </w:pPr>
            <w:r w:rsidRPr="00536050">
              <w:rPr>
                <w:rFonts w:cstheme="minorHAnsi"/>
                <w:color w:val="0072C7"/>
                <w:sz w:val="24"/>
              </w:rPr>
              <w:t>Singing</w:t>
            </w:r>
          </w:p>
          <w:p w14:paraId="4C019C9D" w14:textId="77777777" w:rsidR="00100923" w:rsidRDefault="00100923" w:rsidP="00100923">
            <w:pPr>
              <w:pStyle w:val="Dates"/>
              <w:rPr>
                <w:rFonts w:cstheme="minorHAnsi"/>
                <w:sz w:val="20"/>
              </w:rPr>
            </w:pPr>
          </w:p>
          <w:p w14:paraId="5909B9AB" w14:textId="6995645B" w:rsidR="00100923" w:rsidRDefault="00BC216C" w:rsidP="00100923">
            <w:pPr>
              <w:pStyle w:val="SchoolNam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August 2023 to now - </w:t>
            </w:r>
            <w:r w:rsidR="00100923">
              <w:rPr>
                <w:rFonts w:cstheme="minorHAnsi"/>
                <w:sz w:val="20"/>
                <w:szCs w:val="20"/>
              </w:rPr>
              <w:t>DHPC (Dan Hamil Performance Coaching)</w:t>
            </w:r>
          </w:p>
          <w:p w14:paraId="6524CD9B" w14:textId="77777777" w:rsidR="00100923" w:rsidRDefault="00100923" w:rsidP="00100923">
            <w:pPr>
              <w:pStyle w:val="SchoolName"/>
              <w:rPr>
                <w:rFonts w:cstheme="minorHAnsi"/>
                <w:b w:val="0"/>
                <w:bCs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sz w:val="20"/>
                <w:szCs w:val="20"/>
              </w:rPr>
              <w:t xml:space="preserve">Acting and </w:t>
            </w:r>
            <w:proofErr w:type="gramStart"/>
            <w:r>
              <w:rPr>
                <w:rFonts w:cstheme="minorHAnsi"/>
                <w:b w:val="0"/>
                <w:bCs/>
                <w:sz w:val="20"/>
                <w:szCs w:val="20"/>
              </w:rPr>
              <w:t>Singing</w:t>
            </w:r>
            <w:proofErr w:type="gramEnd"/>
            <w:r>
              <w:rPr>
                <w:rFonts w:cstheme="minorHAnsi"/>
                <w:b w:val="0"/>
                <w:bCs/>
                <w:sz w:val="20"/>
                <w:szCs w:val="20"/>
              </w:rPr>
              <w:t xml:space="preserve"> – all </w:t>
            </w:r>
            <w:r w:rsidRPr="004F24C5">
              <w:rPr>
                <w:rFonts w:cstheme="minorHAnsi"/>
                <w:b w:val="0"/>
                <w:bCs/>
                <w:sz w:val="20"/>
                <w:szCs w:val="20"/>
              </w:rPr>
              <w:t xml:space="preserve">Year Long </w:t>
            </w:r>
          </w:p>
          <w:p w14:paraId="4FF09025" w14:textId="2C52AAB6" w:rsidR="00100923" w:rsidRDefault="00100923" w:rsidP="00536050">
            <w:pPr>
              <w:pStyle w:val="SchoolName"/>
              <w:rPr>
                <w:rFonts w:cstheme="minorHAnsi"/>
                <w:b w:val="0"/>
                <w:bCs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sz w:val="20"/>
                <w:szCs w:val="20"/>
              </w:rPr>
              <w:t xml:space="preserve">Open Mic and Now Show Event every 6 </w:t>
            </w:r>
            <w:r w:rsidR="00536050">
              <w:rPr>
                <w:rFonts w:cstheme="minorHAnsi"/>
                <w:b w:val="0"/>
                <w:bCs/>
                <w:sz w:val="20"/>
                <w:szCs w:val="20"/>
              </w:rPr>
              <w:t>weeks at</w:t>
            </w:r>
          </w:p>
          <w:tbl>
            <w:tblPr>
              <w:tblW w:w="5000" w:type="pct"/>
              <w:jc w:val="center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77"/>
            </w:tblGrid>
            <w:tr w:rsidR="00536050" w:rsidRPr="00536050" w14:paraId="6E3C978B" w14:textId="77777777" w:rsidTr="00536050">
              <w:trPr>
                <w:jc w:val="center"/>
              </w:trPr>
              <w:tc>
                <w:tcPr>
                  <w:tcW w:w="2250" w:type="dxa"/>
                  <w:shd w:val="clear" w:color="auto" w:fill="FFFFFF"/>
                  <w:vAlign w:val="center"/>
                  <w:hideMark/>
                </w:tcPr>
                <w:p w14:paraId="26C4FD77" w14:textId="77777777" w:rsidR="00536050" w:rsidRPr="00536050" w:rsidRDefault="00536050" w:rsidP="00536050">
                  <w:pPr>
                    <w:widowControl/>
                    <w:autoSpaceDE/>
                    <w:autoSpaceDN/>
                    <w:adjustRightInd/>
                    <w:rPr>
                      <w:rFonts w:cstheme="minorHAnsi"/>
                      <w:color w:val="000000"/>
                      <w:spacing w:val="3"/>
                      <w:sz w:val="20"/>
                      <w:szCs w:val="20"/>
                      <w:lang w:val="en-AU" w:eastAsia="en-AU"/>
                    </w:rPr>
                  </w:pPr>
                  <w:r w:rsidRPr="00536050">
                    <w:rPr>
                      <w:rFonts w:cstheme="minorHAnsi"/>
                      <w:color w:val="000000"/>
                      <w:spacing w:val="3"/>
                      <w:sz w:val="20"/>
                      <w:szCs w:val="20"/>
                      <w:lang w:val="en-AU" w:eastAsia="en-AU"/>
                    </w:rPr>
                    <w:t>Newmarket Hotel</w:t>
                  </w:r>
                </w:p>
              </w:tc>
            </w:tr>
            <w:tr w:rsidR="00536050" w:rsidRPr="00536050" w14:paraId="6B2E57D8" w14:textId="77777777" w:rsidTr="00536050">
              <w:trPr>
                <w:jc w:val="center"/>
              </w:trPr>
              <w:tc>
                <w:tcPr>
                  <w:tcW w:w="2250" w:type="dxa"/>
                  <w:shd w:val="clear" w:color="auto" w:fill="FFFFFF"/>
                  <w:vAlign w:val="center"/>
                  <w:hideMark/>
                </w:tcPr>
                <w:p w14:paraId="258E9D1E" w14:textId="245DB660" w:rsidR="00536050" w:rsidRPr="00536050" w:rsidRDefault="00536050" w:rsidP="00536050">
                  <w:pPr>
                    <w:widowControl/>
                    <w:autoSpaceDE/>
                    <w:autoSpaceDN/>
                    <w:adjustRightInd/>
                    <w:rPr>
                      <w:rFonts w:cstheme="minorHAnsi"/>
                      <w:color w:val="000000"/>
                      <w:spacing w:val="3"/>
                      <w:sz w:val="20"/>
                      <w:szCs w:val="20"/>
                      <w:lang w:val="en-AU" w:eastAsia="en-AU"/>
                    </w:rPr>
                  </w:pPr>
                  <w:r w:rsidRPr="00536050">
                    <w:rPr>
                      <w:rFonts w:cstheme="minorHAnsi"/>
                      <w:color w:val="000000"/>
                      <w:spacing w:val="3"/>
                      <w:sz w:val="20"/>
                      <w:szCs w:val="20"/>
                      <w:lang w:val="en-AU" w:eastAsia="en-AU"/>
                    </w:rPr>
                    <w:t xml:space="preserve">34 Inkerman St, St Kilda, </w:t>
                  </w:r>
                  <w:r>
                    <w:rPr>
                      <w:rFonts w:cstheme="minorHAnsi"/>
                      <w:color w:val="000000"/>
                      <w:spacing w:val="3"/>
                      <w:sz w:val="20"/>
                      <w:szCs w:val="20"/>
                      <w:lang w:val="en-AU" w:eastAsia="en-AU"/>
                    </w:rPr>
                    <w:t>VIC</w:t>
                  </w:r>
                  <w:r w:rsidRPr="00536050">
                    <w:rPr>
                      <w:rFonts w:cstheme="minorHAnsi"/>
                      <w:color w:val="000000"/>
                      <w:spacing w:val="3"/>
                      <w:sz w:val="20"/>
                      <w:szCs w:val="20"/>
                      <w:lang w:val="en-AU" w:eastAsia="en-AU"/>
                    </w:rPr>
                    <w:t>, 3182</w:t>
                  </w:r>
                </w:p>
              </w:tc>
            </w:tr>
          </w:tbl>
          <w:p w14:paraId="1E5427B7" w14:textId="77777777" w:rsidR="00100923" w:rsidRDefault="00100923" w:rsidP="00100923">
            <w:pPr>
              <w:pStyle w:val="Dates"/>
              <w:rPr>
                <w:rFonts w:cstheme="minorHAnsi"/>
                <w:sz w:val="20"/>
              </w:rPr>
            </w:pPr>
          </w:p>
          <w:p w14:paraId="65E78056" w14:textId="77777777" w:rsidR="00536050" w:rsidRDefault="00536050" w:rsidP="00100923">
            <w:pPr>
              <w:pStyle w:val="Dates"/>
              <w:rPr>
                <w:rFonts w:cstheme="minorHAnsi"/>
                <w:sz w:val="20"/>
              </w:rPr>
            </w:pPr>
          </w:p>
          <w:p w14:paraId="08CCB781" w14:textId="340AD41F" w:rsidR="00100923" w:rsidRPr="00A200CC" w:rsidRDefault="00100923" w:rsidP="00100923">
            <w:pPr>
              <w:pStyle w:val="Dates"/>
              <w:rPr>
                <w:rFonts w:cstheme="minorHAnsi"/>
                <w:sz w:val="20"/>
              </w:rPr>
            </w:pPr>
            <w:r w:rsidRPr="00A200CC">
              <w:rPr>
                <w:rFonts w:cstheme="minorHAnsi"/>
                <w:sz w:val="20"/>
              </w:rPr>
              <w:t>2019</w:t>
            </w:r>
            <w:r w:rsidR="00BC216C">
              <w:rPr>
                <w:rFonts w:cstheme="minorHAnsi"/>
                <w:sz w:val="20"/>
              </w:rPr>
              <w:t xml:space="preserve"> - </w:t>
            </w:r>
            <w:r w:rsidRPr="00A200CC">
              <w:rPr>
                <w:rFonts w:cstheme="minorHAnsi"/>
                <w:sz w:val="20"/>
              </w:rPr>
              <w:t>Rainbow Rock – Minus 18 - Workshop</w:t>
            </w:r>
          </w:p>
          <w:p w14:paraId="4C394CF9" w14:textId="33911AD7" w:rsidR="00100923" w:rsidRDefault="00100923" w:rsidP="00100923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 w:rsidRPr="00A200CC">
              <w:rPr>
                <w:rFonts w:cstheme="minorHAnsi"/>
                <w:b w:val="0"/>
                <w:bCs/>
                <w:sz w:val="20"/>
              </w:rPr>
              <w:t>Cthulhu Cat Veins (Band)</w:t>
            </w:r>
            <w:r w:rsidR="00BC216C">
              <w:rPr>
                <w:rFonts w:cstheme="minorHAnsi"/>
                <w:b w:val="0"/>
                <w:bCs/>
                <w:sz w:val="20"/>
              </w:rPr>
              <w:t xml:space="preserve"> - </w:t>
            </w:r>
            <w:r w:rsidRPr="00A200CC">
              <w:rPr>
                <w:rFonts w:cstheme="minorHAnsi"/>
                <w:b w:val="0"/>
                <w:bCs/>
                <w:sz w:val="20"/>
              </w:rPr>
              <w:t>Performance on live</w:t>
            </w:r>
          </w:p>
          <w:p w14:paraId="2E35AC96" w14:textId="77777777" w:rsidR="00BC216C" w:rsidRDefault="00BC216C" w:rsidP="00100923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</w:p>
          <w:p w14:paraId="2885F2FD" w14:textId="2337E9A0" w:rsidR="00EF34DF" w:rsidRPr="00127BB8" w:rsidRDefault="00EF34DF" w:rsidP="00127BB8">
            <w:pPr>
              <w:pStyle w:val="Dates"/>
              <w:rPr>
                <w:rFonts w:cstheme="minorHAnsi"/>
                <w:sz w:val="20"/>
              </w:rPr>
            </w:pPr>
            <w:r w:rsidRPr="00127BB8">
              <w:rPr>
                <w:rFonts w:cstheme="minorHAnsi"/>
                <w:sz w:val="20"/>
              </w:rPr>
              <w:t>2016</w:t>
            </w:r>
            <w:r w:rsidR="00BC216C">
              <w:rPr>
                <w:rFonts w:cstheme="minorHAnsi"/>
                <w:sz w:val="20"/>
              </w:rPr>
              <w:t xml:space="preserve"> - </w:t>
            </w:r>
            <w:proofErr w:type="spellStart"/>
            <w:r w:rsidRPr="00127BB8">
              <w:rPr>
                <w:rFonts w:cstheme="minorHAnsi"/>
                <w:sz w:val="20"/>
              </w:rPr>
              <w:t>Boite</w:t>
            </w:r>
            <w:proofErr w:type="spellEnd"/>
            <w:r w:rsidRPr="00127BB8">
              <w:rPr>
                <w:rFonts w:cstheme="minorHAnsi"/>
                <w:sz w:val="20"/>
              </w:rPr>
              <w:t xml:space="preserve"> Schools Chorus Concert, Windrush at Melbourne Town Hall. </w:t>
            </w:r>
          </w:p>
          <w:p w14:paraId="440FB402" w14:textId="0175925B" w:rsidR="003D1B71" w:rsidRPr="00127BB8" w:rsidRDefault="00EF34DF" w:rsidP="00127BB8">
            <w:pPr>
              <w:pStyle w:val="Dates"/>
              <w:rPr>
                <w:rFonts w:cstheme="minorHAnsi"/>
                <w:b w:val="0"/>
                <w:bCs/>
                <w:sz w:val="20"/>
              </w:rPr>
            </w:pPr>
            <w:r w:rsidRPr="00127BB8">
              <w:rPr>
                <w:rFonts w:cstheme="minorHAnsi"/>
                <w:b w:val="0"/>
                <w:bCs/>
                <w:sz w:val="20"/>
              </w:rPr>
              <w:t xml:space="preserve">This is an extra-curricular activity. Students performed at one of Melbourne’s prestigious performance venues alongside acclaimed artists and 300 school students from across the state. </w:t>
            </w:r>
          </w:p>
          <w:sdt>
            <w:sdtPr>
              <w:rPr>
                <w:rFonts w:asciiTheme="minorHAnsi" w:hAnsiTheme="minorHAnsi" w:cstheme="minorHAnsi"/>
                <w:color w:val="0072C7"/>
              </w:rPr>
              <w:id w:val="-1554227259"/>
              <w:placeholder>
                <w:docPart w:val="F7100CC58099496A8DBF3BFA90E5D029"/>
              </w:placeholder>
              <w:temporary/>
              <w:showingPlcHdr/>
              <w15:appearance w15:val="hidden"/>
            </w:sdtPr>
            <w:sdtContent>
              <w:p w14:paraId="29798ACB" w14:textId="7D335DF9" w:rsidR="003D1B71" w:rsidRDefault="003D1B71" w:rsidP="00AC6C7E">
                <w:pPr>
                  <w:pStyle w:val="Heading2"/>
                  <w:rPr>
                    <w:rFonts w:asciiTheme="minorHAnsi" w:hAnsiTheme="minorHAnsi" w:cstheme="minorHAnsi"/>
                    <w:color w:val="0072C7"/>
                  </w:rPr>
                </w:pPr>
                <w:r w:rsidRPr="00536050">
                  <w:rPr>
                    <w:rFonts w:asciiTheme="minorHAnsi" w:hAnsiTheme="minorHAnsi" w:cstheme="minorHAnsi"/>
                    <w:sz w:val="28"/>
                    <w:szCs w:val="28"/>
                  </w:rPr>
                  <w:t>Education</w:t>
                </w:r>
              </w:p>
            </w:sdtContent>
          </w:sdt>
          <w:p w14:paraId="7101BC4A" w14:textId="77777777" w:rsidR="00536050" w:rsidRDefault="00536050" w:rsidP="00536050">
            <w:pPr>
              <w:pStyle w:val="SchoolName"/>
              <w:rPr>
                <w:rFonts w:cstheme="minorHAnsi"/>
                <w:sz w:val="20"/>
                <w:szCs w:val="20"/>
              </w:rPr>
            </w:pPr>
          </w:p>
          <w:p w14:paraId="33116E65" w14:textId="243854BA" w:rsidR="00536050" w:rsidRDefault="00BC216C" w:rsidP="00536050">
            <w:pPr>
              <w:pStyle w:val="SchoolNam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August 2023 to now - </w:t>
            </w:r>
            <w:r w:rsidR="00536050">
              <w:rPr>
                <w:rFonts w:cstheme="minorHAnsi"/>
                <w:sz w:val="20"/>
                <w:szCs w:val="20"/>
              </w:rPr>
              <w:t>DHPC (Dan Hamil Performance Coaching)</w:t>
            </w:r>
          </w:p>
          <w:p w14:paraId="3EC4EE1C" w14:textId="77777777" w:rsidR="00536050" w:rsidRDefault="00536050" w:rsidP="00536050">
            <w:pPr>
              <w:pStyle w:val="SchoolName"/>
              <w:rPr>
                <w:rFonts w:cstheme="minorHAnsi"/>
                <w:b w:val="0"/>
                <w:bCs/>
                <w:sz w:val="20"/>
                <w:szCs w:val="20"/>
              </w:rPr>
            </w:pPr>
            <w:r>
              <w:rPr>
                <w:rFonts w:cstheme="minorHAnsi"/>
                <w:b w:val="0"/>
                <w:bCs/>
                <w:sz w:val="20"/>
                <w:szCs w:val="20"/>
              </w:rPr>
              <w:t xml:space="preserve">Acting and </w:t>
            </w:r>
            <w:proofErr w:type="gramStart"/>
            <w:r>
              <w:rPr>
                <w:rFonts w:cstheme="minorHAnsi"/>
                <w:b w:val="0"/>
                <w:bCs/>
                <w:sz w:val="20"/>
                <w:szCs w:val="20"/>
              </w:rPr>
              <w:t>Singing</w:t>
            </w:r>
            <w:proofErr w:type="gramEnd"/>
            <w:r>
              <w:rPr>
                <w:rFonts w:cstheme="minorHAnsi"/>
                <w:b w:val="0"/>
                <w:bCs/>
                <w:sz w:val="20"/>
                <w:szCs w:val="20"/>
              </w:rPr>
              <w:t xml:space="preserve"> – all </w:t>
            </w:r>
            <w:r w:rsidRPr="004F24C5">
              <w:rPr>
                <w:rFonts w:cstheme="minorHAnsi"/>
                <w:b w:val="0"/>
                <w:bCs/>
                <w:sz w:val="20"/>
                <w:szCs w:val="20"/>
              </w:rPr>
              <w:t xml:space="preserve">Year Long </w:t>
            </w:r>
          </w:p>
          <w:p w14:paraId="23EF84B6" w14:textId="4CAAF16E" w:rsidR="00536050" w:rsidRPr="00AD6C06" w:rsidRDefault="00536050" w:rsidP="00536050">
            <w:pPr>
              <w:pStyle w:val="SchoolName"/>
              <w:rPr>
                <w:rFonts w:cstheme="minorHAnsi"/>
                <w:b w:val="0"/>
                <w:bCs/>
                <w:sz w:val="20"/>
                <w:szCs w:val="20"/>
              </w:rPr>
            </w:pPr>
          </w:p>
          <w:p w14:paraId="406915E2" w14:textId="05C45729" w:rsidR="00536050" w:rsidRPr="00BC216C" w:rsidRDefault="00BC216C" w:rsidP="00536050">
            <w:pPr>
              <w:pStyle w:val="SchoolName"/>
              <w:rPr>
                <w:rFonts w:cstheme="minorHAnsi"/>
                <w:b w:val="0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July 2023 to now - </w:t>
            </w:r>
            <w:r w:rsidR="00536050">
              <w:rPr>
                <w:rFonts w:cstheme="minorHAnsi"/>
                <w:sz w:val="20"/>
                <w:szCs w:val="20"/>
              </w:rPr>
              <w:t xml:space="preserve">Stage School – </w:t>
            </w:r>
            <w:r w:rsidR="00536050" w:rsidRPr="00BC216C">
              <w:rPr>
                <w:rFonts w:cstheme="minorHAnsi"/>
                <w:b w:val="0"/>
                <w:bCs/>
                <w:sz w:val="20"/>
                <w:szCs w:val="20"/>
              </w:rPr>
              <w:t>Theatre (AYT) and Musicals (YABC)</w:t>
            </w:r>
          </w:p>
          <w:p w14:paraId="699FD092" w14:textId="77777777" w:rsidR="00536050" w:rsidRDefault="00536050" w:rsidP="00C82F3D"/>
          <w:p w14:paraId="09B25218" w14:textId="4553D1CF" w:rsidR="008F3193" w:rsidRDefault="00BC216C" w:rsidP="000D70E7">
            <w:pPr>
              <w:pStyle w:val="SchoolNam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2023 - </w:t>
            </w:r>
            <w:r w:rsidR="008F3193">
              <w:rPr>
                <w:rFonts w:cstheme="minorHAnsi"/>
                <w:sz w:val="20"/>
                <w:szCs w:val="20"/>
              </w:rPr>
              <w:t>Howard Fine</w:t>
            </w:r>
            <w:r w:rsidR="004F24C5">
              <w:rPr>
                <w:rFonts w:cstheme="minorHAnsi"/>
                <w:sz w:val="20"/>
                <w:szCs w:val="20"/>
              </w:rPr>
              <w:t xml:space="preserve"> Acting Studio</w:t>
            </w:r>
          </w:p>
          <w:p w14:paraId="2ABF7B45" w14:textId="3CB5C77C" w:rsidR="004F24C5" w:rsidRPr="004F24C5" w:rsidRDefault="004F24C5" w:rsidP="000D70E7">
            <w:pPr>
              <w:pStyle w:val="SchoolName"/>
              <w:rPr>
                <w:rFonts w:cstheme="minorHAnsi"/>
                <w:b w:val="0"/>
                <w:bCs/>
                <w:sz w:val="20"/>
                <w:szCs w:val="20"/>
              </w:rPr>
            </w:pPr>
            <w:r w:rsidRPr="004F24C5">
              <w:rPr>
                <w:rFonts w:cstheme="minorHAnsi"/>
                <w:b w:val="0"/>
                <w:bCs/>
                <w:sz w:val="20"/>
                <w:szCs w:val="20"/>
              </w:rPr>
              <w:t>Year Long Youth Acting Program 2023</w:t>
            </w:r>
            <w:r w:rsidR="00567104">
              <w:rPr>
                <w:rFonts w:cstheme="minorHAnsi"/>
                <w:b w:val="0"/>
                <w:bCs/>
                <w:sz w:val="20"/>
                <w:szCs w:val="20"/>
              </w:rPr>
              <w:t xml:space="preserve"> </w:t>
            </w:r>
          </w:p>
          <w:p w14:paraId="0CC553B1" w14:textId="77777777" w:rsidR="00AD6C06" w:rsidRDefault="00AD6C06" w:rsidP="000D70E7">
            <w:pPr>
              <w:pStyle w:val="SchoolName"/>
              <w:rPr>
                <w:rFonts w:cstheme="minorHAnsi"/>
                <w:sz w:val="20"/>
                <w:szCs w:val="20"/>
              </w:rPr>
            </w:pPr>
          </w:p>
          <w:p w14:paraId="632F16D9" w14:textId="6AA5EB9D" w:rsidR="005366D8" w:rsidRDefault="00BC216C" w:rsidP="005366D8">
            <w:pPr>
              <w:pStyle w:val="SchoolNam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2023 - </w:t>
            </w:r>
            <w:r w:rsidR="005366D8">
              <w:rPr>
                <w:rFonts w:cstheme="minorHAnsi"/>
                <w:sz w:val="20"/>
                <w:szCs w:val="20"/>
              </w:rPr>
              <w:t>Melton Music – singing classes</w:t>
            </w:r>
          </w:p>
          <w:p w14:paraId="7AD547C4" w14:textId="77777777" w:rsidR="005366D8" w:rsidRDefault="005366D8" w:rsidP="000D70E7">
            <w:pPr>
              <w:pStyle w:val="SchoolName"/>
              <w:rPr>
                <w:rFonts w:cstheme="minorHAnsi"/>
                <w:sz w:val="20"/>
                <w:szCs w:val="20"/>
              </w:rPr>
            </w:pPr>
          </w:p>
          <w:p w14:paraId="4953D9A4" w14:textId="56B01FB9" w:rsidR="003D5B31" w:rsidRDefault="003D5B31" w:rsidP="000D70E7">
            <w:pPr>
              <w:pStyle w:val="SchoolNam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Dec 2022 to Feb 2023</w:t>
            </w:r>
            <w:r w:rsidR="00BC216C">
              <w:rPr>
                <w:rFonts w:cstheme="minorHAnsi"/>
                <w:sz w:val="20"/>
                <w:szCs w:val="20"/>
              </w:rPr>
              <w:t xml:space="preserve"> - </w:t>
            </w:r>
            <w:r>
              <w:rPr>
                <w:rFonts w:cstheme="minorHAnsi"/>
                <w:sz w:val="20"/>
                <w:szCs w:val="20"/>
              </w:rPr>
              <w:t>Tanya Powell</w:t>
            </w:r>
          </w:p>
          <w:p w14:paraId="367732FE" w14:textId="229966BB" w:rsidR="003D5B31" w:rsidRDefault="008F3193" w:rsidP="000D70E7">
            <w:pPr>
              <w:pStyle w:val="SchoolName"/>
              <w:rPr>
                <w:rFonts w:cstheme="minorHAnsi"/>
                <w:b w:val="0"/>
                <w:bCs/>
                <w:sz w:val="20"/>
                <w:szCs w:val="20"/>
              </w:rPr>
            </w:pPr>
            <w:r w:rsidRPr="008F3193">
              <w:rPr>
                <w:rFonts w:cstheme="minorHAnsi"/>
                <w:b w:val="0"/>
                <w:bCs/>
                <w:sz w:val="20"/>
                <w:szCs w:val="20"/>
              </w:rPr>
              <w:t>TV Acting course – 12 weeks</w:t>
            </w:r>
          </w:p>
          <w:p w14:paraId="784A1D1D" w14:textId="77777777" w:rsidR="003D5B31" w:rsidRDefault="003D5B31" w:rsidP="000D70E7">
            <w:pPr>
              <w:pStyle w:val="SchoolName"/>
              <w:rPr>
                <w:rFonts w:cstheme="minorHAnsi"/>
                <w:sz w:val="20"/>
                <w:szCs w:val="20"/>
              </w:rPr>
            </w:pPr>
          </w:p>
          <w:p w14:paraId="5C4267E6" w14:textId="0238115B" w:rsidR="000D70E7" w:rsidRDefault="000D70E7" w:rsidP="00BC216C">
            <w:pPr>
              <w:pStyle w:val="SchoolName"/>
              <w:rPr>
                <w:rFonts w:cstheme="minorHAnsi"/>
                <w:sz w:val="20"/>
                <w:szCs w:val="20"/>
                <w:lang w:val="en-AU"/>
              </w:rPr>
            </w:pPr>
            <w:r>
              <w:rPr>
                <w:rFonts w:cstheme="minorHAnsi"/>
                <w:sz w:val="20"/>
                <w:szCs w:val="20"/>
              </w:rPr>
              <w:t xml:space="preserve">July to </w:t>
            </w:r>
            <w:r w:rsidR="003D5B31">
              <w:rPr>
                <w:rFonts w:cstheme="minorHAnsi"/>
                <w:sz w:val="20"/>
                <w:szCs w:val="20"/>
              </w:rPr>
              <w:t xml:space="preserve">Dec </w:t>
            </w:r>
            <w:proofErr w:type="gramStart"/>
            <w:r>
              <w:rPr>
                <w:rFonts w:cstheme="minorHAnsi"/>
                <w:sz w:val="20"/>
                <w:szCs w:val="20"/>
              </w:rPr>
              <w:t>2022</w:t>
            </w:r>
            <w:r w:rsidR="00BC216C">
              <w:rPr>
                <w:rFonts w:cstheme="minorHAnsi"/>
                <w:sz w:val="20"/>
                <w:szCs w:val="20"/>
              </w:rPr>
              <w:t xml:space="preserve">  </w:t>
            </w:r>
            <w:r w:rsidRPr="00BC216C">
              <w:rPr>
                <w:rFonts w:cstheme="minorHAnsi"/>
                <w:sz w:val="20"/>
                <w:szCs w:val="20"/>
                <w:lang w:val="en-AU"/>
              </w:rPr>
              <w:t>NIDA</w:t>
            </w:r>
            <w:proofErr w:type="gramEnd"/>
          </w:p>
          <w:p w14:paraId="2B42F064" w14:textId="420CE473" w:rsidR="00BC216C" w:rsidRPr="00BC216C" w:rsidRDefault="00BC216C" w:rsidP="00BC216C">
            <w:pPr>
              <w:pStyle w:val="SchoolName"/>
              <w:rPr>
                <w:rFonts w:ascii="Helvetica" w:hAnsi="Helvetica" w:cs="Helvetica"/>
                <w:b w:val="0"/>
                <w:bCs/>
                <w:szCs w:val="20"/>
              </w:rPr>
            </w:pPr>
            <w:r w:rsidRPr="00BC216C">
              <w:rPr>
                <w:rFonts w:cstheme="minorHAnsi"/>
                <w:b w:val="0"/>
                <w:bCs/>
                <w:sz w:val="20"/>
                <w:szCs w:val="20"/>
                <w:lang w:val="en-AU"/>
              </w:rPr>
              <w:t>Drama for Grades 7-10 – Term Three and Four</w:t>
            </w:r>
          </w:p>
          <w:p w14:paraId="68EB00D6" w14:textId="77777777" w:rsidR="00BC216C" w:rsidRDefault="00BC216C" w:rsidP="00C82F3D">
            <w:pPr>
              <w:pStyle w:val="SchoolName"/>
              <w:rPr>
                <w:rFonts w:cstheme="minorHAnsi"/>
                <w:sz w:val="20"/>
                <w:szCs w:val="20"/>
              </w:rPr>
            </w:pPr>
          </w:p>
          <w:p w14:paraId="0C58AE90" w14:textId="03A4EB7E" w:rsidR="00C82F3D" w:rsidRPr="00C75FB4" w:rsidRDefault="00C82F3D" w:rsidP="00C82F3D">
            <w:pPr>
              <w:pStyle w:val="SchoolNam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July </w:t>
            </w:r>
            <w:r w:rsidRPr="00C75FB4">
              <w:rPr>
                <w:rFonts w:cstheme="minorHAnsi"/>
                <w:sz w:val="20"/>
                <w:szCs w:val="20"/>
              </w:rPr>
              <w:t>20</w:t>
            </w:r>
            <w:r>
              <w:rPr>
                <w:rFonts w:cstheme="minorHAnsi"/>
                <w:sz w:val="20"/>
                <w:szCs w:val="20"/>
              </w:rPr>
              <w:t>22</w:t>
            </w:r>
          </w:p>
          <w:p w14:paraId="412D929E" w14:textId="5358A656" w:rsidR="00C82F3D" w:rsidRDefault="00C82F3D" w:rsidP="00C82F3D">
            <w:pPr>
              <w:pStyle w:val="SchoolNam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Brave Studio – Winter workshop</w:t>
            </w:r>
          </w:p>
          <w:p w14:paraId="0AF20158" w14:textId="0EA1534E" w:rsidR="00C82F3D" w:rsidRPr="00BC216C" w:rsidRDefault="00C82F3D" w:rsidP="00C82F3D">
            <w:pPr>
              <w:pStyle w:val="SchoolName"/>
              <w:rPr>
                <w:rFonts w:ascii="Cealibri" w:hAnsi="Cealibri" w:cs="Helvetica"/>
                <w:b w:val="0"/>
                <w:bCs/>
                <w:color w:val="202124"/>
                <w:sz w:val="20"/>
                <w:szCs w:val="20"/>
                <w:shd w:val="clear" w:color="auto" w:fill="FFFFFF"/>
              </w:rPr>
            </w:pPr>
            <w:r w:rsidRPr="00BC216C">
              <w:rPr>
                <w:rFonts w:ascii="Cealibri" w:hAnsi="Cealibri" w:cs="Helvetica"/>
                <w:b w:val="0"/>
                <w:bCs/>
                <w:color w:val="202124"/>
                <w:sz w:val="20"/>
                <w:szCs w:val="20"/>
                <w:shd w:val="clear" w:color="auto" w:fill="FFFFFF"/>
              </w:rPr>
              <w:t>Teen School Holiday Program</w:t>
            </w:r>
          </w:p>
          <w:p w14:paraId="6063F4FA" w14:textId="77777777" w:rsidR="005366D8" w:rsidRPr="00C82F3D" w:rsidRDefault="005366D8" w:rsidP="00C82F3D"/>
          <w:p w14:paraId="36CE4DF6" w14:textId="01B2BDB8" w:rsidR="003D1B71" w:rsidRPr="00C75FB4" w:rsidRDefault="00EF34DF" w:rsidP="00353B60">
            <w:pPr>
              <w:pStyle w:val="SchoolName"/>
              <w:rPr>
                <w:rFonts w:cstheme="minorHAnsi"/>
                <w:sz w:val="20"/>
                <w:szCs w:val="20"/>
              </w:rPr>
            </w:pPr>
            <w:r w:rsidRPr="00C75FB4">
              <w:rPr>
                <w:rFonts w:cstheme="minorHAnsi"/>
                <w:sz w:val="20"/>
                <w:szCs w:val="20"/>
              </w:rPr>
              <w:t>2017-2019</w:t>
            </w:r>
          </w:p>
          <w:p w14:paraId="00699684" w14:textId="0724E438" w:rsidR="00EF34DF" w:rsidRPr="00C75FB4" w:rsidRDefault="00EF34DF" w:rsidP="00353B60">
            <w:pPr>
              <w:pStyle w:val="SchoolName"/>
              <w:rPr>
                <w:rFonts w:cstheme="minorHAnsi"/>
                <w:sz w:val="20"/>
                <w:szCs w:val="20"/>
              </w:rPr>
            </w:pPr>
            <w:r w:rsidRPr="00C75FB4">
              <w:rPr>
                <w:rFonts w:cstheme="minorHAnsi"/>
                <w:sz w:val="20"/>
                <w:szCs w:val="20"/>
              </w:rPr>
              <w:t>Stage School – YABC</w:t>
            </w:r>
          </w:p>
          <w:p w14:paraId="3EDA249A" w14:textId="77777777" w:rsidR="002E0CE1" w:rsidRPr="00C75FB4" w:rsidRDefault="002E0CE1" w:rsidP="00353B60">
            <w:pPr>
              <w:pStyle w:val="SchoolName"/>
              <w:rPr>
                <w:rFonts w:cstheme="minorHAnsi"/>
                <w:b w:val="0"/>
                <w:bCs/>
                <w:color w:val="454545"/>
                <w:spacing w:val="6"/>
                <w:sz w:val="20"/>
                <w:szCs w:val="20"/>
                <w:shd w:val="clear" w:color="auto" w:fill="FFFFFF"/>
              </w:rPr>
            </w:pPr>
          </w:p>
          <w:p w14:paraId="682E72F3" w14:textId="7A628AE7" w:rsidR="00713771" w:rsidRPr="00C75FB4" w:rsidRDefault="00713771" w:rsidP="00713771">
            <w:pPr>
              <w:pStyle w:val="SchoolName"/>
              <w:rPr>
                <w:rFonts w:cstheme="minorHAnsi"/>
                <w:sz w:val="20"/>
                <w:szCs w:val="20"/>
              </w:rPr>
            </w:pPr>
            <w:r w:rsidRPr="00C75FB4">
              <w:rPr>
                <w:rFonts w:cstheme="minorHAnsi"/>
                <w:sz w:val="20"/>
                <w:szCs w:val="20"/>
              </w:rPr>
              <w:t>2019</w:t>
            </w:r>
          </w:p>
          <w:p w14:paraId="58FCBD2D" w14:textId="68A2D0BA" w:rsidR="00713771" w:rsidRPr="00C75FB4" w:rsidRDefault="00713771" w:rsidP="00713771">
            <w:pPr>
              <w:pStyle w:val="SchoolName"/>
              <w:rPr>
                <w:rFonts w:cstheme="minorHAnsi"/>
                <w:sz w:val="20"/>
                <w:szCs w:val="20"/>
              </w:rPr>
            </w:pPr>
            <w:r w:rsidRPr="00C75FB4">
              <w:rPr>
                <w:rFonts w:cstheme="minorHAnsi"/>
                <w:sz w:val="20"/>
                <w:szCs w:val="20"/>
              </w:rPr>
              <w:t>Mini-Mozart</w:t>
            </w:r>
          </w:p>
          <w:p w14:paraId="7CC90B17" w14:textId="2A5B44C6" w:rsidR="00713771" w:rsidRPr="00C75FB4" w:rsidRDefault="00713771" w:rsidP="00713771">
            <w:pPr>
              <w:pStyle w:val="SchoolName"/>
              <w:rPr>
                <w:rFonts w:cstheme="minorHAnsi"/>
                <w:b w:val="0"/>
                <w:bCs/>
                <w:color w:val="454545"/>
                <w:spacing w:val="6"/>
                <w:sz w:val="20"/>
                <w:szCs w:val="20"/>
                <w:shd w:val="clear" w:color="auto" w:fill="FFFFFF"/>
              </w:rPr>
            </w:pPr>
            <w:r w:rsidRPr="00C75FB4"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 xml:space="preserve">Completed grade 2 of AMEB – singing </w:t>
            </w:r>
            <w:r w:rsidR="000C42B1" w:rsidRPr="00C75FB4"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exam.</w:t>
            </w:r>
          </w:p>
          <w:p w14:paraId="3BC84430" w14:textId="28C6F70B" w:rsidR="007F75A2" w:rsidRDefault="007F75A2" w:rsidP="00AC6C7E">
            <w:pPr>
              <w:pStyle w:val="Heading2"/>
              <w:rPr>
                <w:rFonts w:asciiTheme="minorHAnsi" w:hAnsiTheme="minorHAnsi" w:cstheme="minorHAnsi"/>
                <w:color w:val="0072C7"/>
              </w:rPr>
            </w:pPr>
            <w:r>
              <w:rPr>
                <w:rFonts w:asciiTheme="minorHAnsi" w:hAnsiTheme="minorHAnsi" w:cstheme="minorHAnsi"/>
                <w:color w:val="0072C7"/>
              </w:rPr>
              <w:t>Skills and Talents</w:t>
            </w:r>
          </w:p>
          <w:p w14:paraId="6EBB37C2" w14:textId="32811355" w:rsidR="007F75A2" w:rsidRDefault="007F75A2" w:rsidP="007F75A2">
            <w:pPr>
              <w:pStyle w:val="SchoolName"/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 xml:space="preserve">Languages: Italian </w:t>
            </w:r>
            <w:r w:rsidR="00AD6C06"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 xml:space="preserve">(fluent) </w:t>
            </w: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and Spanish (fluent)</w:t>
            </w:r>
          </w:p>
          <w:p w14:paraId="589F7E6B" w14:textId="025C64A5" w:rsidR="007F75A2" w:rsidRDefault="007F75A2" w:rsidP="007F75A2">
            <w:pPr>
              <w:pStyle w:val="SchoolName"/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Writing: publish</w:t>
            </w:r>
            <w:r w:rsidR="00AD6C06"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ed</w:t>
            </w: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 xml:space="preserve"> </w:t>
            </w:r>
            <w:r w:rsidR="00AD6C06"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my 1st</w:t>
            </w: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 xml:space="preserve"> book</w:t>
            </w:r>
          </w:p>
          <w:p w14:paraId="26A3CB9E" w14:textId="339FDB65" w:rsidR="007F75A2" w:rsidRDefault="007F75A2" w:rsidP="007F75A2">
            <w:pPr>
              <w:pStyle w:val="SchoolName"/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Dancing and singing</w:t>
            </w:r>
          </w:p>
          <w:p w14:paraId="1118B4F4" w14:textId="383DE8FD" w:rsidR="000C42B1" w:rsidRDefault="007B6B28" w:rsidP="007F75A2">
            <w:pPr>
              <w:pStyle w:val="SchoolName"/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Martial Arts</w:t>
            </w:r>
            <w:r w:rsidR="000C42B1"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 xml:space="preserve"> - Taekwondo</w:t>
            </w: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 xml:space="preserve"> Yellow belt III</w:t>
            </w:r>
          </w:p>
          <w:p w14:paraId="3A20163D" w14:textId="6F253162" w:rsidR="007972AA" w:rsidRDefault="007972AA" w:rsidP="007F75A2">
            <w:pPr>
              <w:pStyle w:val="SchoolName"/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Archery</w:t>
            </w:r>
          </w:p>
          <w:p w14:paraId="6BF46562" w14:textId="77777777" w:rsidR="0021452A" w:rsidRDefault="00773BB3" w:rsidP="0021452A">
            <w:pPr>
              <w:pStyle w:val="SchoolName"/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  <w:t>Canoeing</w:t>
            </w:r>
          </w:p>
          <w:p w14:paraId="1927B8EF" w14:textId="77777777" w:rsidR="0021452A" w:rsidRDefault="0021452A" w:rsidP="0021452A">
            <w:pPr>
              <w:pStyle w:val="SchoolName"/>
              <w:rPr>
                <w:rFonts w:cstheme="minorHAnsi"/>
                <w:b w:val="0"/>
                <w:bCs/>
                <w:color w:val="454545"/>
                <w:spacing w:val="7"/>
                <w:sz w:val="20"/>
                <w:szCs w:val="20"/>
                <w:shd w:val="clear" w:color="auto" w:fill="FFFFFF"/>
              </w:rPr>
            </w:pPr>
          </w:p>
          <w:p w14:paraId="255A5112" w14:textId="19E2496E" w:rsidR="003D1B71" w:rsidRPr="00660845" w:rsidRDefault="00000000" w:rsidP="0021452A">
            <w:pPr>
              <w:pStyle w:val="SchoolName"/>
              <w:rPr>
                <w:rFonts w:cstheme="minorHAnsi"/>
                <w:color w:val="0072C7"/>
              </w:rPr>
            </w:pPr>
            <w:sdt>
              <w:sdtPr>
                <w:rPr>
                  <w:rFonts w:cstheme="minorHAnsi"/>
                  <w:color w:val="0072C7"/>
                </w:rPr>
                <w:id w:val="1374043770"/>
                <w:placeholder>
                  <w:docPart w:val="004745E45E7449A8A48E3F8E2F295A19"/>
                </w:placeholder>
                <w:temporary/>
                <w:showingPlcHdr/>
                <w15:appearance w15:val="hidden"/>
              </w:sdtPr>
              <w:sdtContent>
                <w:r w:rsidR="003D1B71" w:rsidRPr="00660845">
                  <w:rPr>
                    <w:rFonts w:cstheme="minorHAnsi"/>
                  </w:rPr>
                  <w:t>References</w:t>
                </w:r>
              </w:sdtContent>
            </w:sdt>
          </w:p>
          <w:sdt>
            <w:sdtPr>
              <w:rPr>
                <w:rFonts w:cstheme="minorHAnsi"/>
              </w:rPr>
              <w:id w:val="-494037895"/>
              <w:placeholder>
                <w:docPart w:val="1EE39DDA01464CB594ADD185E7BB9271"/>
              </w:placeholder>
              <w:temporary/>
              <w:showingPlcHdr/>
              <w15:appearance w15:val="hidden"/>
            </w:sdtPr>
            <w:sdtContent>
              <w:p w14:paraId="14E4F316" w14:textId="77777777" w:rsidR="003D1B71" w:rsidRPr="00660845" w:rsidRDefault="003D1B71" w:rsidP="00AC6C7E">
                <w:pPr>
                  <w:rPr>
                    <w:rFonts w:cstheme="minorHAnsi"/>
                    <w:sz w:val="24"/>
                    <w:szCs w:val="24"/>
                  </w:rPr>
                </w:pPr>
                <w:r w:rsidRPr="00660845">
                  <w:rPr>
                    <w:rFonts w:cstheme="minorHAnsi"/>
                  </w:rPr>
                  <w:t>[Available upon request.]</w:t>
                </w:r>
              </w:p>
            </w:sdtContent>
          </w:sdt>
        </w:tc>
      </w:tr>
      <w:tr w:rsidR="003D1B71" w14:paraId="396425BF" w14:textId="77777777" w:rsidTr="2CC8828C">
        <w:trPr>
          <w:trHeight w:val="1164"/>
        </w:trPr>
        <w:tc>
          <w:tcPr>
            <w:tcW w:w="720" w:type="dxa"/>
          </w:tcPr>
          <w:p w14:paraId="0EFD3839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14:paraId="23629177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77342E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3BDA1BAA" w14:textId="77777777" w:rsidR="003D1B71" w:rsidRPr="00590471" w:rsidRDefault="003D1B71" w:rsidP="00222466"/>
        </w:tc>
      </w:tr>
      <w:tr w:rsidR="003D1B71" w14:paraId="022D039F" w14:textId="77777777" w:rsidTr="2CC8828C">
        <w:trPr>
          <w:trHeight w:val="543"/>
        </w:trPr>
        <w:tc>
          <w:tcPr>
            <w:tcW w:w="720" w:type="dxa"/>
          </w:tcPr>
          <w:p w14:paraId="5208D3D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37B30B6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62FAC6" wp14:editId="103B4C4F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a14="http://schemas.microsoft.com/office/drawing/2010/main" xmlns:a16="http://schemas.microsoft.com/office/drawing/2014/main" xmlns:pic="http://schemas.openxmlformats.org/drawingml/2006/picture" xmlns:a="http://schemas.openxmlformats.org/drawingml/2006/main">
                  <w:pict>
                    <v:group id="Group 21" style="width:26.55pt;height:26.25pt;mso-position-horizontal-relative:char;mso-position-vertical-relative:line" alt="gps icon" coordsize="337185,333375" o:spid="_x0000_s1026" w14:anchorId="7D3F94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style="position:absolute;width:337185;height:333375;visibility:visible;mso-wrap-style:square;v-text-anchor:middle" coordsize="2647519,2612594" o:spid="_x0000_s1027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23" style="position:absolute;left:91440;top:68580;width:151765;height:202565;visibility:visible;mso-wrap-style:square" alt="GPS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o:title="GPS icon" r:id="rId12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AC9991A" w14:textId="7B01F1F2" w:rsidR="003D1B71" w:rsidRPr="00380FD1" w:rsidRDefault="00BA5ADD" w:rsidP="00380FD1">
            <w:pPr>
              <w:pStyle w:val="Information"/>
            </w:pPr>
            <w:r>
              <w:t>2 Kingsford Ave</w:t>
            </w:r>
          </w:p>
          <w:p w14:paraId="590D869D" w14:textId="77777777" w:rsidR="003D1B71" w:rsidRDefault="00410B0E" w:rsidP="00380FD1">
            <w:pPr>
              <w:pStyle w:val="Information"/>
            </w:pPr>
            <w:r>
              <w:t xml:space="preserve">Melton South </w:t>
            </w:r>
          </w:p>
          <w:p w14:paraId="5303721B" w14:textId="750E1D7B" w:rsidR="00410B0E" w:rsidRPr="00380FD1" w:rsidRDefault="00410B0E" w:rsidP="00380FD1">
            <w:pPr>
              <w:pStyle w:val="Information"/>
            </w:pPr>
            <w:r>
              <w:t>VIC 3338</w:t>
            </w:r>
          </w:p>
        </w:tc>
        <w:tc>
          <w:tcPr>
            <w:tcW w:w="423" w:type="dxa"/>
            <w:vMerge/>
          </w:tcPr>
          <w:p w14:paraId="463D52C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399E1F8C" w14:textId="77777777" w:rsidR="003D1B71" w:rsidRDefault="003D1B71" w:rsidP="005801E5">
            <w:pPr>
              <w:pStyle w:val="Heading1"/>
            </w:pPr>
          </w:p>
        </w:tc>
      </w:tr>
      <w:tr w:rsidR="003D1B71" w14:paraId="008F4B3B" w14:textId="77777777" w:rsidTr="2CC8828C">
        <w:trPr>
          <w:trHeight w:val="183"/>
        </w:trPr>
        <w:tc>
          <w:tcPr>
            <w:tcW w:w="720" w:type="dxa"/>
          </w:tcPr>
          <w:p w14:paraId="13F0A25D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119174B9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437AAC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369EAE3E" w14:textId="77777777" w:rsidR="003D1B71" w:rsidRDefault="003D1B71" w:rsidP="005801E5">
            <w:pPr>
              <w:pStyle w:val="Heading1"/>
            </w:pPr>
          </w:p>
        </w:tc>
      </w:tr>
      <w:tr w:rsidR="003D1B71" w14:paraId="264EAE4F" w14:textId="77777777" w:rsidTr="2CC8828C">
        <w:trPr>
          <w:trHeight w:val="624"/>
        </w:trPr>
        <w:tc>
          <w:tcPr>
            <w:tcW w:w="720" w:type="dxa"/>
          </w:tcPr>
          <w:p w14:paraId="1445CD9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54EC9AF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EB2606" wp14:editId="511E9E47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a14="http://schemas.microsoft.com/office/drawing/2010/main" xmlns:a16="http://schemas.microsoft.com/office/drawing/2014/main" xmlns:pic="http://schemas.openxmlformats.org/drawingml/2006/picture" xmlns:a="http://schemas.openxmlformats.org/drawingml/2006/main">
                  <w:pict>
                    <v:group id="Group 22" style="width:26.6pt;height:26.55pt;mso-position-horizontal-relative:char;mso-position-vertical-relative:line" alt="phone icon" coordsize="337820,337185" o:spid="_x0000_s1026" w14:anchorId="3073C6E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style="position:absolute;width:337820;height:337185;visibility:visible;mso-wrap-style:square;v-text-anchor:middle" coordsize="2517880,2514600" o:spid="_x0000_s1027" fillcolor="#0072c7 [3205]" stroked="f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style="position:absolute;left:83820;top:83820;width:164465;height:164465;visibility:visible;mso-wrap-style:square" alt="Phone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o:title="Phone icon" r:id="rId14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40269F6" w14:textId="07C41520" w:rsidR="003D1B71" w:rsidRPr="00380FD1" w:rsidRDefault="00410B0E" w:rsidP="00380FD1">
            <w:pPr>
              <w:pStyle w:val="Information"/>
            </w:pPr>
            <w:r>
              <w:t>0492850830</w:t>
            </w:r>
          </w:p>
        </w:tc>
        <w:tc>
          <w:tcPr>
            <w:tcW w:w="423" w:type="dxa"/>
            <w:vMerge/>
          </w:tcPr>
          <w:p w14:paraId="3BA7CB3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F2B2C49" w14:textId="77777777" w:rsidR="003D1B71" w:rsidRDefault="003D1B71" w:rsidP="005801E5">
            <w:pPr>
              <w:pStyle w:val="Heading1"/>
            </w:pPr>
          </w:p>
        </w:tc>
      </w:tr>
      <w:tr w:rsidR="003D1B71" w14:paraId="14434336" w14:textId="77777777" w:rsidTr="2CC8828C">
        <w:trPr>
          <w:trHeight w:val="183"/>
        </w:trPr>
        <w:tc>
          <w:tcPr>
            <w:tcW w:w="720" w:type="dxa"/>
          </w:tcPr>
          <w:p w14:paraId="3381D29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237E2B0E" w14:textId="77777777" w:rsidR="003D1B7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14:paraId="3F422F51" w14:textId="77777777" w:rsidR="006A4A70" w:rsidRDefault="006A4A70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  <w:p w14:paraId="16797035" w14:textId="3A468AA8" w:rsidR="006A4A70" w:rsidRPr="00376291" w:rsidRDefault="006A4A70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BD26A4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6245365C" w14:textId="77777777" w:rsidR="003D1B71" w:rsidRDefault="003D1B71" w:rsidP="005801E5">
            <w:pPr>
              <w:pStyle w:val="Heading1"/>
            </w:pPr>
          </w:p>
        </w:tc>
      </w:tr>
      <w:tr w:rsidR="003D1B71" w14:paraId="1AA1AC16" w14:textId="77777777" w:rsidTr="2CC8828C">
        <w:trPr>
          <w:trHeight w:val="633"/>
        </w:trPr>
        <w:tc>
          <w:tcPr>
            <w:tcW w:w="720" w:type="dxa"/>
          </w:tcPr>
          <w:p w14:paraId="737635A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18F502A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AAEB6D" wp14:editId="0E7786C7">
                      <wp:extent cx="338455" cy="330173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30173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du="http://schemas.microsoft.com/office/word/2023/wordml/word16du" xmlns:a14="http://schemas.microsoft.com/office/drawing/2010/main" xmlns:a16="http://schemas.microsoft.com/office/drawing/2014/main" xmlns:pic="http://schemas.openxmlformats.org/drawingml/2006/picture" xmlns:a="http://schemas.openxmlformats.org/drawingml/2006/main">
                  <w:pict>
                    <v:group id="Group 24" style="width:26.65pt;height:26pt;mso-position-horizontal-relative:char;mso-position-vertical-relative:line" alt="email icon" coordsize="338455,346075" o:spid="_x0000_s1026" w14:anchorId="3B20C3E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">
                      <v:shape id="Freeform: Shape 273" style="position:absolute;width:338455;height:346075;visibility:visible;mso-wrap-style:square;v-text-anchor:middle" coordsize="2731203,2794134" o:spid="_x0000_s1027" fillcolor="#666 [3207]" stroked="f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32" style="position:absolute;left:83820;top:91440;width:164465;height:164465;visibility:visible;mso-wrap-style:square" alt="Email icon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o:title="Email icon" r:id="rId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D60501C" w14:textId="11D4AC87" w:rsidR="003D1B71" w:rsidRDefault="00000000" w:rsidP="00380FD1">
            <w:pPr>
              <w:pStyle w:val="Information"/>
            </w:pPr>
            <w:hyperlink r:id="rId17" w:history="1">
              <w:r w:rsidR="006A4A70" w:rsidRPr="00ED626C">
                <w:rPr>
                  <w:rStyle w:val="Hyperlink"/>
                </w:rPr>
                <w:t>skye@skyeporta.com</w:t>
              </w:r>
            </w:hyperlink>
          </w:p>
          <w:p w14:paraId="15EC4B2B" w14:textId="6C383887" w:rsidR="006A4A70" w:rsidRDefault="00000000" w:rsidP="00380FD1">
            <w:pPr>
              <w:pStyle w:val="Information"/>
            </w:pPr>
            <w:hyperlink r:id="rId18" w:history="1">
              <w:r w:rsidR="006A4A70" w:rsidRPr="00ED626C">
                <w:rPr>
                  <w:rStyle w:val="Hyperlink"/>
                </w:rPr>
                <w:t>www.skyeporta.com</w:t>
              </w:r>
            </w:hyperlink>
          </w:p>
          <w:p w14:paraId="0A72FF42" w14:textId="2F1363E6" w:rsidR="006A4A70" w:rsidRPr="00380FD1" w:rsidRDefault="006A4A70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78B74AD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2ABFC97E" w14:textId="77777777" w:rsidR="003D1B71" w:rsidRDefault="003D1B71" w:rsidP="005801E5">
            <w:pPr>
              <w:pStyle w:val="Heading1"/>
            </w:pPr>
          </w:p>
        </w:tc>
      </w:tr>
      <w:tr w:rsidR="003D1B71" w14:paraId="18D0F5FE" w14:textId="77777777" w:rsidTr="2CC8828C">
        <w:trPr>
          <w:trHeight w:val="174"/>
        </w:trPr>
        <w:tc>
          <w:tcPr>
            <w:tcW w:w="720" w:type="dxa"/>
          </w:tcPr>
          <w:p w14:paraId="47537C2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68CE5B1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F89CF1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14:paraId="74DB36C4" w14:textId="77777777" w:rsidR="003D1B71" w:rsidRDefault="003D1B71" w:rsidP="005801E5">
            <w:pPr>
              <w:pStyle w:val="Heading1"/>
            </w:pPr>
          </w:p>
        </w:tc>
      </w:tr>
      <w:tr w:rsidR="007A2FCB" w14:paraId="5421F81C" w14:textId="77777777" w:rsidTr="2CC8828C">
        <w:trPr>
          <w:gridAfter w:val="1"/>
          <w:wAfter w:w="2942" w:type="dxa"/>
          <w:trHeight w:val="633"/>
        </w:trPr>
        <w:tc>
          <w:tcPr>
            <w:tcW w:w="720" w:type="dxa"/>
          </w:tcPr>
          <w:p w14:paraId="2379BD42" w14:textId="77777777" w:rsidR="007A2FCB" w:rsidRDefault="007A2FCB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423" w:type="dxa"/>
          </w:tcPr>
          <w:p w14:paraId="09B4BF14" w14:textId="77777777" w:rsidR="007A2FCB" w:rsidRDefault="007A2FCB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</w:tcPr>
          <w:p w14:paraId="76130E8C" w14:textId="77777777" w:rsidR="007A2FCB" w:rsidRDefault="007A2FCB" w:rsidP="005801E5">
            <w:pPr>
              <w:pStyle w:val="Heading1"/>
            </w:pPr>
          </w:p>
        </w:tc>
      </w:tr>
      <w:tr w:rsidR="003D1B71" w14:paraId="4E8A27B6" w14:textId="77777777" w:rsidTr="2CC8828C">
        <w:trPr>
          <w:trHeight w:val="2448"/>
        </w:trPr>
        <w:tc>
          <w:tcPr>
            <w:tcW w:w="720" w:type="dxa"/>
          </w:tcPr>
          <w:p w14:paraId="36382FB3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14:paraId="248AC49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AA4912B" w14:textId="77777777" w:rsidR="003D1B71" w:rsidRDefault="003D1B71" w:rsidP="00222466"/>
        </w:tc>
        <w:tc>
          <w:tcPr>
            <w:tcW w:w="6607" w:type="dxa"/>
            <w:gridSpan w:val="2"/>
          </w:tcPr>
          <w:p w14:paraId="1662274B" w14:textId="77777777" w:rsidR="003D1B71" w:rsidRDefault="003D1B71" w:rsidP="00222466"/>
        </w:tc>
      </w:tr>
    </w:tbl>
    <w:p w14:paraId="25224530" w14:textId="77777777" w:rsidR="007F5B63" w:rsidRPr="00CE1E3D" w:rsidRDefault="007F5B63" w:rsidP="006D79A8">
      <w:pPr>
        <w:pStyle w:val="BodyText"/>
      </w:pPr>
    </w:p>
    <w:sectPr w:rsidR="007F5B63" w:rsidRPr="00CE1E3D" w:rsidSect="00D30B5F">
      <w:headerReference w:type="default" r:id="rId19"/>
      <w:type w:val="continuous"/>
      <w:pgSz w:w="12240" w:h="15840" w:code="1"/>
      <w:pgMar w:top="720" w:right="720" w:bottom="720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3507B" w14:textId="77777777" w:rsidR="00D30B5F" w:rsidRDefault="00D30B5F" w:rsidP="00590471">
      <w:r>
        <w:separator/>
      </w:r>
    </w:p>
  </w:endnote>
  <w:endnote w:type="continuationSeparator" w:id="0">
    <w:p w14:paraId="2AAD8323" w14:textId="77777777" w:rsidR="00D30B5F" w:rsidRDefault="00D30B5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ar(--font-body-semi)">
    <w:altName w:val="Cambria"/>
    <w:panose1 w:val="00000000000000000000"/>
    <w:charset w:val="00"/>
    <w:family w:val="roman"/>
    <w:notTrueType/>
    <w:pitch w:val="default"/>
  </w:font>
  <w:font w:name="Cealibri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8A3D0" w14:textId="77777777" w:rsidR="00D30B5F" w:rsidRDefault="00D30B5F" w:rsidP="00590471">
      <w:r>
        <w:separator/>
      </w:r>
    </w:p>
  </w:footnote>
  <w:footnote w:type="continuationSeparator" w:id="0">
    <w:p w14:paraId="1D4E8CC3" w14:textId="77777777" w:rsidR="00D30B5F" w:rsidRDefault="00D30B5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9BD1D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3492D9E" wp14:editId="3967E26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16="http://schemas.microsoft.com/office/drawing/2014/main" xmlns:adec="http://schemas.microsoft.com/office/drawing/2017/decorative" xmlns:a="http://schemas.openxmlformats.org/drawingml/2006/main">
          <w:pict>
            <v:group id="Group 26" style="position:absolute;margin-left:-126.9pt;margin-top:-36pt;width:683.95pt;height:830.55pt;z-index:251657216" alt="&quot;&quot;" coordsize="86864,105479" coordorigin=",-2286" o:spid="_x0000_s1026" w14:anchorId="7C2752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style="position:absolute;top:1981;width:40640;height:38195" coordsize="40644,4010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style="position:absolute;width:40644;height:40105;rotation:180;flip:x;visibility:visible;mso-wrap-style:square;v-text-anchor:middle" coordsize="2647519,2612594" o:spid="_x0000_s1028" fillcolor="white [3212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>
                  <v:fill type="gradientRadial" color2="#0072c7 [3205]" focus="100%" focussize="" focusposition="1" o:opacity2="24248f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style="position:absolute;left:2909;top:4364;width:32264;height:31839;visibility:visible;mso-wrap-style:square;v-text-anchor:middle" coordsize="2647519,2612594" o:spid="_x0000_s1029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style="position:absolute;left:9140;top:-2286;width:77724;height:2624;visibility:visible;mso-wrap-style:square;v-text-anchor:middle" o:spid="_x0000_s1030" fillcolor="#2c567a [3204]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/>
              <v:group id="Group 12" style="position:absolute;left:27203;top:7696;width:59464;height:95497" coordsize="48666,78166" coordorigin="-26637,-5283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style="position:absolute;left:-27;top:5584;width:22055;height:19745;rotation:180;flip:x y;visibility:visible;mso-wrap-style:square;v-text-anchor:middle" coordsize="2647519,2612594" o:spid="_x0000_s1032" fillcolor="#2c567a [3204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>
                  <v:fill type="gradientRadial" opacity="11796f" color2="#0072c7 [3205]" focus="100%" focussize="" focusposition="1" o:opacity2="13107f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3918;top:8849;width:16843;height:15090;rotation:180;visibility:visible;mso-wrap-style:square;v-text-anchor:middle" coordsize="2647519,2612594" o:spid="_x0000_s1033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12053;top:5196;width:7689;height:7590;rotation:180;flip:x y;visibility:visible;mso-wrap-style:square;v-text-anchor:middle" coordsize="2647519,2612594" o:spid="_x0000_s1034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-2182;top:13957;width:4497;height:4440;rotation:180;flip:x y;visibility:visible;mso-wrap-style:square;v-text-anchor:middle" coordsize="2647519,2612594" o:spid="_x0000_s1035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-26637;top:-52836;width:4498;height:4439;rotation:180;flip:x y;visibility:visible;mso-wrap-style:square;v-text-anchor:middle" coordsize="2647519,2612594" o:spid="_x0000_s1036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style="position:absolute;left:5966;top:4616;width:2809;height:2773;rotation:180;flip:x y;visibility:visible;mso-wrap-style:square;v-text-anchor:middle" coordsize="2647519,2612594" o:spid="_x0000_s1037" fillcolor="#0072c7 [3205]" stroked="f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672B0F"/>
    <w:multiLevelType w:val="hybridMultilevel"/>
    <w:tmpl w:val="F328D126"/>
    <w:lvl w:ilvl="0" w:tplc="94422A66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E7769"/>
    <w:multiLevelType w:val="multilevel"/>
    <w:tmpl w:val="742C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749435">
    <w:abstractNumId w:val="1"/>
  </w:num>
  <w:num w:numId="2" w16cid:durableId="1040059610">
    <w:abstractNumId w:val="2"/>
  </w:num>
  <w:num w:numId="3" w16cid:durableId="367149840">
    <w:abstractNumId w:val="0"/>
  </w:num>
  <w:num w:numId="4" w16cid:durableId="1636638575">
    <w:abstractNumId w:val="4"/>
  </w:num>
  <w:num w:numId="5" w16cid:durableId="3208886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671"/>
    <w:rsid w:val="00060042"/>
    <w:rsid w:val="0008685D"/>
    <w:rsid w:val="00090860"/>
    <w:rsid w:val="000A1FB1"/>
    <w:rsid w:val="000C42B1"/>
    <w:rsid w:val="000D3F5A"/>
    <w:rsid w:val="000D6371"/>
    <w:rsid w:val="000D70E7"/>
    <w:rsid w:val="00100923"/>
    <w:rsid w:val="00112FD7"/>
    <w:rsid w:val="00127BB8"/>
    <w:rsid w:val="0013120A"/>
    <w:rsid w:val="00144F25"/>
    <w:rsid w:val="00147492"/>
    <w:rsid w:val="00150ABD"/>
    <w:rsid w:val="001946FC"/>
    <w:rsid w:val="001B18F8"/>
    <w:rsid w:val="001D5DD2"/>
    <w:rsid w:val="001E6FF3"/>
    <w:rsid w:val="0021452A"/>
    <w:rsid w:val="00222466"/>
    <w:rsid w:val="002263DC"/>
    <w:rsid w:val="0024753C"/>
    <w:rsid w:val="002740D1"/>
    <w:rsid w:val="00276026"/>
    <w:rsid w:val="002B4549"/>
    <w:rsid w:val="002E0CE1"/>
    <w:rsid w:val="00310F17"/>
    <w:rsid w:val="00322A46"/>
    <w:rsid w:val="003326CB"/>
    <w:rsid w:val="003372DE"/>
    <w:rsid w:val="00353B60"/>
    <w:rsid w:val="00360E2F"/>
    <w:rsid w:val="00376291"/>
    <w:rsid w:val="00380FD1"/>
    <w:rsid w:val="00383D02"/>
    <w:rsid w:val="00385DE7"/>
    <w:rsid w:val="00395B85"/>
    <w:rsid w:val="003A1446"/>
    <w:rsid w:val="003A7D64"/>
    <w:rsid w:val="003D1B71"/>
    <w:rsid w:val="003D5B31"/>
    <w:rsid w:val="00410B0E"/>
    <w:rsid w:val="0041185E"/>
    <w:rsid w:val="00470820"/>
    <w:rsid w:val="00470E02"/>
    <w:rsid w:val="004B0E30"/>
    <w:rsid w:val="004E158A"/>
    <w:rsid w:val="004E2BC5"/>
    <w:rsid w:val="004F06B7"/>
    <w:rsid w:val="004F084A"/>
    <w:rsid w:val="004F24C5"/>
    <w:rsid w:val="00536050"/>
    <w:rsid w:val="005366D8"/>
    <w:rsid w:val="00565C77"/>
    <w:rsid w:val="0056708E"/>
    <w:rsid w:val="00567104"/>
    <w:rsid w:val="005801E5"/>
    <w:rsid w:val="00590471"/>
    <w:rsid w:val="005B05FC"/>
    <w:rsid w:val="005C4C93"/>
    <w:rsid w:val="005D01FA"/>
    <w:rsid w:val="00653E17"/>
    <w:rsid w:val="00660845"/>
    <w:rsid w:val="006A08E8"/>
    <w:rsid w:val="006A4A70"/>
    <w:rsid w:val="006D79A8"/>
    <w:rsid w:val="00713771"/>
    <w:rsid w:val="0071508C"/>
    <w:rsid w:val="0072353B"/>
    <w:rsid w:val="007555E6"/>
    <w:rsid w:val="007575B6"/>
    <w:rsid w:val="00773BB3"/>
    <w:rsid w:val="0078675B"/>
    <w:rsid w:val="007972AA"/>
    <w:rsid w:val="007A2FCB"/>
    <w:rsid w:val="007B3C81"/>
    <w:rsid w:val="007B6B28"/>
    <w:rsid w:val="007D67CA"/>
    <w:rsid w:val="007E668F"/>
    <w:rsid w:val="007F0F12"/>
    <w:rsid w:val="007F5B63"/>
    <w:rsid w:val="007F75A2"/>
    <w:rsid w:val="00803A0A"/>
    <w:rsid w:val="00846CB9"/>
    <w:rsid w:val="00852716"/>
    <w:rsid w:val="008566AA"/>
    <w:rsid w:val="00871004"/>
    <w:rsid w:val="008A1E6E"/>
    <w:rsid w:val="008A5F44"/>
    <w:rsid w:val="008B3A5C"/>
    <w:rsid w:val="008C024F"/>
    <w:rsid w:val="008C2CFC"/>
    <w:rsid w:val="008F3193"/>
    <w:rsid w:val="00912DC8"/>
    <w:rsid w:val="009475DC"/>
    <w:rsid w:val="00967B93"/>
    <w:rsid w:val="009D090F"/>
    <w:rsid w:val="009E7FCA"/>
    <w:rsid w:val="00A110A1"/>
    <w:rsid w:val="00A200CC"/>
    <w:rsid w:val="00A31464"/>
    <w:rsid w:val="00A31B16"/>
    <w:rsid w:val="00A33613"/>
    <w:rsid w:val="00A35B0B"/>
    <w:rsid w:val="00A47A8D"/>
    <w:rsid w:val="00A635B4"/>
    <w:rsid w:val="00AC6C7E"/>
    <w:rsid w:val="00AD6C06"/>
    <w:rsid w:val="00B40C1C"/>
    <w:rsid w:val="00B4158A"/>
    <w:rsid w:val="00B6466C"/>
    <w:rsid w:val="00BA5ADD"/>
    <w:rsid w:val="00BB1B5D"/>
    <w:rsid w:val="00BC216C"/>
    <w:rsid w:val="00BC22C7"/>
    <w:rsid w:val="00BD195A"/>
    <w:rsid w:val="00C07240"/>
    <w:rsid w:val="00C14078"/>
    <w:rsid w:val="00C26879"/>
    <w:rsid w:val="00C667AA"/>
    <w:rsid w:val="00C75FB4"/>
    <w:rsid w:val="00C766D0"/>
    <w:rsid w:val="00C82F3D"/>
    <w:rsid w:val="00C85019"/>
    <w:rsid w:val="00CD6128"/>
    <w:rsid w:val="00CE0671"/>
    <w:rsid w:val="00CE1E3D"/>
    <w:rsid w:val="00D053FA"/>
    <w:rsid w:val="00D235A1"/>
    <w:rsid w:val="00D30B5F"/>
    <w:rsid w:val="00D40007"/>
    <w:rsid w:val="00D43B45"/>
    <w:rsid w:val="00D93B2F"/>
    <w:rsid w:val="00DB5050"/>
    <w:rsid w:val="00DC3F0A"/>
    <w:rsid w:val="00DD636E"/>
    <w:rsid w:val="00E02FC7"/>
    <w:rsid w:val="00E26AED"/>
    <w:rsid w:val="00E6790A"/>
    <w:rsid w:val="00E73AB8"/>
    <w:rsid w:val="00E85A95"/>
    <w:rsid w:val="00E90A60"/>
    <w:rsid w:val="00EB7C40"/>
    <w:rsid w:val="00ED47F7"/>
    <w:rsid w:val="00ED66C0"/>
    <w:rsid w:val="00EE7E09"/>
    <w:rsid w:val="00EF34DF"/>
    <w:rsid w:val="00F0223C"/>
    <w:rsid w:val="00F3235D"/>
    <w:rsid w:val="00F32393"/>
    <w:rsid w:val="00F878BD"/>
    <w:rsid w:val="00FC0412"/>
    <w:rsid w:val="00FE7401"/>
    <w:rsid w:val="2CC88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5FA5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NormalWeb">
    <w:name w:val="Normal (Web)"/>
    <w:basedOn w:val="Normal"/>
    <w:uiPriority w:val="99"/>
    <w:semiHidden/>
    <w:unhideWhenUsed/>
    <w:rsid w:val="00D43B4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6A4A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6A4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skyeporta.com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skye@skyeporta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ne%20Porta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136D911D183414586855450E9E81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5FD0E-0C65-4B49-8F83-EF7EEA2533CE}"/>
      </w:docPartPr>
      <w:docPartBody>
        <w:p w:rsidR="00070566" w:rsidRDefault="00B85356">
          <w:pPr>
            <w:pStyle w:val="4136D911D183414586855450E9E818DF"/>
          </w:pPr>
          <w:r w:rsidRPr="00AC6C7E">
            <w:t>Experience</w:t>
          </w:r>
        </w:p>
      </w:docPartBody>
    </w:docPart>
    <w:docPart>
      <w:docPartPr>
        <w:name w:val="F7100CC58099496A8DBF3BFA90E5D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5D5A4-899A-42B5-B54E-88EB7959E440}"/>
      </w:docPartPr>
      <w:docPartBody>
        <w:p w:rsidR="00070566" w:rsidRDefault="00B85356">
          <w:pPr>
            <w:pStyle w:val="F7100CC58099496A8DBF3BFA90E5D029"/>
          </w:pPr>
          <w:r w:rsidRPr="00AC6C7E">
            <w:t>Education</w:t>
          </w:r>
        </w:p>
      </w:docPartBody>
    </w:docPart>
    <w:docPart>
      <w:docPartPr>
        <w:name w:val="004745E45E7449A8A48E3F8E2F295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F1D99-35C9-4A90-9264-27A09B61FF95}"/>
      </w:docPartPr>
      <w:docPartBody>
        <w:p w:rsidR="00070566" w:rsidRDefault="00B85356">
          <w:pPr>
            <w:pStyle w:val="004745E45E7449A8A48E3F8E2F295A19"/>
          </w:pPr>
          <w:r w:rsidRPr="00AC6C7E">
            <w:t>References</w:t>
          </w:r>
        </w:p>
      </w:docPartBody>
    </w:docPart>
    <w:docPart>
      <w:docPartPr>
        <w:name w:val="1EE39DDA01464CB594ADD185E7BB9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42F9A-2C5E-4E50-B9E3-9791A994F9FA}"/>
      </w:docPartPr>
      <w:docPartBody>
        <w:p w:rsidR="00070566" w:rsidRDefault="00B85356">
          <w:pPr>
            <w:pStyle w:val="1EE39DDA01464CB594ADD185E7BB9271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ar(--font-body-semi)">
    <w:altName w:val="Cambria"/>
    <w:panose1 w:val="00000000000000000000"/>
    <w:charset w:val="00"/>
    <w:family w:val="roman"/>
    <w:notTrueType/>
    <w:pitch w:val="default"/>
  </w:font>
  <w:font w:name="Cealibri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356"/>
    <w:rsid w:val="000226E4"/>
    <w:rsid w:val="00055067"/>
    <w:rsid w:val="00070566"/>
    <w:rsid w:val="000C2F41"/>
    <w:rsid w:val="00142C55"/>
    <w:rsid w:val="00206E49"/>
    <w:rsid w:val="002E10FD"/>
    <w:rsid w:val="00433473"/>
    <w:rsid w:val="004F6C64"/>
    <w:rsid w:val="00537082"/>
    <w:rsid w:val="00642B0D"/>
    <w:rsid w:val="006F4D31"/>
    <w:rsid w:val="00760FC0"/>
    <w:rsid w:val="00B85356"/>
    <w:rsid w:val="00DB72DC"/>
    <w:rsid w:val="00DC40C6"/>
    <w:rsid w:val="00E56252"/>
    <w:rsid w:val="00EB50FA"/>
    <w:rsid w:val="00F208AA"/>
    <w:rsid w:val="00F3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36D911D183414586855450E9E818DF">
    <w:name w:val="4136D911D183414586855450E9E818DF"/>
  </w:style>
  <w:style w:type="paragraph" w:customStyle="1" w:styleId="F7100CC58099496A8DBF3BFA90E5D029">
    <w:name w:val="F7100CC58099496A8DBF3BFA90E5D029"/>
  </w:style>
  <w:style w:type="paragraph" w:customStyle="1" w:styleId="004745E45E7449A8A48E3F8E2F295A19">
    <w:name w:val="004745E45E7449A8A48E3F8E2F295A19"/>
  </w:style>
  <w:style w:type="paragraph" w:customStyle="1" w:styleId="1EE39DDA01464CB594ADD185E7BB9271">
    <w:name w:val="1EE39DDA01464CB594ADD185E7BB927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4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2024-01-18T10:50:00Z</dcterms:created>
  <dcterms:modified xsi:type="dcterms:W3CDTF">2024-01-18T11:01:00Z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