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7E514" w14:textId="77777777" w:rsidR="00880AD6" w:rsidRDefault="00880AD6" w:rsidP="00ED148C">
      <w:pPr>
        <w:rPr>
          <w:rFonts w:ascii="Arial Rounded MT Bold" w:hAnsi="Arial Rounded MT Bold"/>
          <w:sz w:val="28"/>
        </w:rPr>
      </w:pPr>
    </w:p>
    <w:p w14:paraId="73FBFC2A" w14:textId="77777777" w:rsidR="00880AD6" w:rsidRDefault="00880AD6" w:rsidP="00ED148C">
      <w:pPr>
        <w:rPr>
          <w:rFonts w:ascii="Arial Rounded MT Bold" w:hAnsi="Arial Rounded MT Bold"/>
          <w:sz w:val="28"/>
        </w:rPr>
      </w:pPr>
    </w:p>
    <w:p w14:paraId="2505D789" w14:textId="77777777" w:rsidR="00880AD6" w:rsidRDefault="00880AD6" w:rsidP="00ED148C">
      <w:r>
        <w:rPr>
          <w:rFonts w:ascii="Arial Rounded MT Bold" w:hAnsi="Arial Rounded MT Bold"/>
          <w:sz w:val="28"/>
        </w:rPr>
        <w:t>How can I help you?</w:t>
      </w:r>
      <w:r>
        <w:t xml:space="preserve"> </w:t>
      </w:r>
    </w:p>
    <w:p w14:paraId="6C2A7B68" w14:textId="77777777" w:rsidR="00880AD6" w:rsidRDefault="00880AD6" w:rsidP="00ED148C"/>
    <w:p w14:paraId="34CD406A" w14:textId="77777777" w:rsidR="00880AD6" w:rsidRDefault="00D31D0F" w:rsidP="00ED148C">
      <w:r>
        <w:rPr>
          <w:noProof/>
        </w:rPr>
        <w:pict w14:anchorId="2BB29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78pt;margin-top:72.6pt;width:114.5pt;height:234pt;z-index:-251658240">
            <v:imagedata r:id="rId7" o:title="BostonWest_YardSign_Graphic-SusanMogren"/>
          </v:shape>
        </w:pict>
      </w:r>
      <w:r w:rsidR="00880AD6">
        <w:t xml:space="preserve"> Susan brings over 30 years of customer service, vision and consulting, to her present position serving real estate needs, assisting buyers and sellers.  Her strengths include project management, organizational aptitude, patience and perseverance, research, market analysis, intuitive arts and negotiations, communication and conflict resolution, as well as custom designed solutions.  She takes a holistic approach to problem solving, listening to mind, heart and spirit, the </w:t>
      </w:r>
      <w:r w:rsidR="00880AD6">
        <w:rPr>
          <w:i/>
          <w:iCs/>
        </w:rPr>
        <w:t>all</w:t>
      </w:r>
      <w:r w:rsidR="00880AD6">
        <w:t xml:space="preserve"> of us, with outstanding service at the forefront.</w:t>
      </w:r>
    </w:p>
    <w:p w14:paraId="412CF142" w14:textId="77777777" w:rsidR="00880AD6" w:rsidRDefault="00880AD6" w:rsidP="00ED148C"/>
    <w:p w14:paraId="74304724" w14:textId="77777777" w:rsidR="00880AD6" w:rsidRDefault="00880AD6" w:rsidP="00ED148C"/>
    <w:p w14:paraId="7B262BEE" w14:textId="77777777" w:rsidR="00880AD6" w:rsidRDefault="00880AD6" w:rsidP="00ED148C"/>
    <w:p w14:paraId="02705368" w14:textId="77777777" w:rsidR="00880AD6" w:rsidRDefault="00880AD6" w:rsidP="00ED148C">
      <w:pPr>
        <w:rPr>
          <w:b/>
          <w:sz w:val="32"/>
          <w:szCs w:val="32"/>
        </w:rPr>
      </w:pPr>
      <w:r>
        <w:rPr>
          <w:b/>
          <w:sz w:val="32"/>
          <w:szCs w:val="32"/>
        </w:rPr>
        <w:t xml:space="preserve">Susan Mogren     Agent </w:t>
      </w:r>
      <w:r w:rsidRPr="001B02FB">
        <w:rPr>
          <w:b/>
          <w:sz w:val="32"/>
          <w:szCs w:val="32"/>
        </w:rPr>
        <w:t>Availability</w:t>
      </w:r>
    </w:p>
    <w:p w14:paraId="2A3C7FB2" w14:textId="77777777" w:rsidR="00880AD6" w:rsidRDefault="00880AD6" w:rsidP="00ED148C">
      <w:pPr>
        <w:rPr>
          <w:b/>
          <w:sz w:val="32"/>
          <w:szCs w:val="32"/>
        </w:rPr>
      </w:pPr>
    </w:p>
    <w:p w14:paraId="6DFB8B02" w14:textId="77777777" w:rsidR="00880AD6" w:rsidRPr="001B02FB" w:rsidRDefault="00880AD6" w:rsidP="00ED148C">
      <w:pPr>
        <w:rPr>
          <w:b/>
          <w:sz w:val="32"/>
          <w:szCs w:val="32"/>
        </w:rPr>
      </w:pPr>
      <w:r>
        <w:rPr>
          <w:b/>
          <w:sz w:val="32"/>
          <w:szCs w:val="32"/>
        </w:rPr>
        <w:t>Mobile/Text 508-269-7677</w:t>
      </w:r>
    </w:p>
    <w:p w14:paraId="6610B72C" w14:textId="77777777" w:rsidR="00880AD6" w:rsidRDefault="00880AD6" w:rsidP="00ED148C"/>
    <w:p w14:paraId="2A4FFF1C" w14:textId="015CBC59" w:rsidR="00880AD6" w:rsidRDefault="00880AD6" w:rsidP="00ED148C">
      <w:r>
        <w:t xml:space="preserve">I am available 6 days a week 9 AM - 9 PM. </w:t>
      </w:r>
    </w:p>
    <w:p w14:paraId="59FA8CC4" w14:textId="77777777" w:rsidR="00880AD6" w:rsidRDefault="00880AD6" w:rsidP="00ED148C">
      <w:r>
        <w:t xml:space="preserve">I shut my phone off at 9PM and will return calls the following day. </w:t>
      </w:r>
    </w:p>
    <w:p w14:paraId="7BF732DC" w14:textId="77777777" w:rsidR="00880AD6" w:rsidRDefault="00880AD6" w:rsidP="00ED148C">
      <w:r>
        <w:t xml:space="preserve">I typically take Saturday off to be with my family.  </w:t>
      </w:r>
    </w:p>
    <w:p w14:paraId="55672532" w14:textId="77777777" w:rsidR="00880AD6" w:rsidRDefault="00880AD6" w:rsidP="00ED148C"/>
    <w:p w14:paraId="710AD1FE" w14:textId="77777777" w:rsidR="00880AD6" w:rsidRDefault="00880AD6" w:rsidP="00ED148C">
      <w:r>
        <w:t xml:space="preserve">Sundays I work with Buyers to see properties, and/or do Open House for Sellers. </w:t>
      </w:r>
    </w:p>
    <w:p w14:paraId="4726ED84" w14:textId="77777777" w:rsidR="00880AD6" w:rsidRDefault="00880AD6" w:rsidP="00ED148C">
      <w:r>
        <w:t>It is often my busiest day!</w:t>
      </w:r>
    </w:p>
    <w:p w14:paraId="3B72BEB0" w14:textId="77777777" w:rsidR="00880AD6" w:rsidRDefault="00880AD6" w:rsidP="00ED148C"/>
    <w:p w14:paraId="3C0A48B2" w14:textId="77777777" w:rsidR="00880AD6" w:rsidRDefault="00880AD6" w:rsidP="00ED148C">
      <w:r>
        <w:t xml:space="preserve">I plan full office days on Monday and Friday.  </w:t>
      </w:r>
    </w:p>
    <w:p w14:paraId="71939793" w14:textId="77777777" w:rsidR="00880AD6" w:rsidRDefault="00880AD6" w:rsidP="00ED148C"/>
    <w:p w14:paraId="462AC41C" w14:textId="77777777" w:rsidR="00880AD6" w:rsidRDefault="00880AD6" w:rsidP="00ED148C">
      <w:r>
        <w:t xml:space="preserve">T, W and Th evening I meet with buyers and sellers, typically 4-7:30.  </w:t>
      </w:r>
    </w:p>
    <w:p w14:paraId="71B23A9D" w14:textId="77777777" w:rsidR="00880AD6" w:rsidRDefault="00880AD6" w:rsidP="00ED148C">
      <w:r>
        <w:t xml:space="preserve">If you need a special appointment to accommodate availability around work hours, children’s needs or first thing in the morning, just ask! I am happy to accommodate. </w:t>
      </w:r>
    </w:p>
    <w:p w14:paraId="5D7F8E12" w14:textId="5409E8E8" w:rsidR="00880AD6" w:rsidRDefault="00880AD6" w:rsidP="00ED148C">
      <w:r>
        <w:t>I have f</w:t>
      </w:r>
      <w:r w:rsidR="00D20B3A">
        <w:t>ive</w:t>
      </w:r>
      <w:r>
        <w:t xml:space="preserve"> conference rooms available in our Realty Executive offices.  Natick, Framingham, Southborough</w:t>
      </w:r>
      <w:r w:rsidR="00D20B3A">
        <w:t>,</w:t>
      </w:r>
      <w:r>
        <w:t xml:space="preserve"> Hollisto</w:t>
      </w:r>
      <w:r w:rsidR="00D20B3A">
        <w:t xml:space="preserve">n, and Wellesley. </w:t>
      </w:r>
    </w:p>
    <w:p w14:paraId="017A3E41" w14:textId="77777777" w:rsidR="00880AD6" w:rsidRDefault="00880AD6" w:rsidP="00ED148C"/>
    <w:p w14:paraId="49B304CD" w14:textId="77777777" w:rsidR="00880AD6" w:rsidRDefault="00880AD6" w:rsidP="00ED148C">
      <w:r>
        <w:t xml:space="preserve">I typically don’t answer my phone during a client appointment or during a home inspection. Home inspections pop up on demand and can last several hours.   Please leave a message. </w:t>
      </w:r>
    </w:p>
    <w:p w14:paraId="73CC075C" w14:textId="77777777" w:rsidR="00880AD6" w:rsidRDefault="00880AD6" w:rsidP="00ED148C">
      <w:r>
        <w:rPr>
          <w:noProof/>
        </w:rPr>
        <w:pict w14:anchorId="7CE82CBD">
          <v:shape id="Picture 4" o:spid="_x0000_s1027" type="#_x0000_t75" style="position:absolute;margin-left:96pt;margin-top:.85pt;width:113.4pt;height:78.8pt;z-index:251657216;visibility:visible" wrapcoords="0 0 0 21381 21429 21381 21429 0 0 0">
            <v:imagedata r:id="rId8" o:title=""/>
            <w10:wrap type="tight"/>
          </v:shape>
        </w:pict>
      </w:r>
    </w:p>
    <w:p w14:paraId="75434663" w14:textId="77777777" w:rsidR="00880AD6" w:rsidRDefault="00880AD6" w:rsidP="00ED148C"/>
    <w:p w14:paraId="30F02872" w14:textId="77777777" w:rsidR="00880AD6" w:rsidRDefault="00880AD6" w:rsidP="00ED148C"/>
    <w:p w14:paraId="084C6739" w14:textId="77777777" w:rsidR="00880AD6" w:rsidRDefault="00880AD6" w:rsidP="00ED148C">
      <w:bookmarkStart w:id="0" w:name="_GoBack"/>
      <w:bookmarkEnd w:id="0"/>
    </w:p>
    <w:p w14:paraId="7620A5F5" w14:textId="77777777" w:rsidR="00880AD6" w:rsidRDefault="00880AD6" w:rsidP="00ED148C"/>
    <w:p w14:paraId="5D8BA74E" w14:textId="77777777" w:rsidR="00880AD6" w:rsidRDefault="00880AD6" w:rsidP="00ED148C"/>
    <w:p w14:paraId="519E4C8D" w14:textId="77777777" w:rsidR="00880AD6" w:rsidRDefault="00880AD6" w:rsidP="00B41DB5">
      <w:r>
        <w:t>Always reach out or T</w:t>
      </w:r>
      <w:r w:rsidR="003B45E0">
        <w:t>EXT</w:t>
      </w:r>
      <w:r>
        <w:t xml:space="preserve"> if you need to, I will let you know when I can get back to you.                                                                                                                </w:t>
      </w:r>
    </w:p>
    <w:p w14:paraId="40EBA8AC" w14:textId="77777777" w:rsidR="00880AD6" w:rsidRDefault="00880AD6" w:rsidP="00363597">
      <w:pPr>
        <w:rPr>
          <w:rFonts w:ascii="Tahoma" w:hAnsi="Tahoma" w:cs="Tahoma"/>
        </w:rPr>
      </w:pPr>
    </w:p>
    <w:sectPr w:rsidR="00880AD6" w:rsidSect="00F267D6">
      <w:headerReference w:type="default" r:id="rId9"/>
      <w:footerReference w:type="default" r:id="rId10"/>
      <w:pgSz w:w="12240" w:h="15840" w:code="1"/>
      <w:pgMar w:top="1440" w:right="1440" w:bottom="1440" w:left="1440"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7F8BE" w14:textId="77777777" w:rsidR="003D100E" w:rsidRDefault="003D100E">
      <w:r>
        <w:separator/>
      </w:r>
    </w:p>
  </w:endnote>
  <w:endnote w:type="continuationSeparator" w:id="0">
    <w:p w14:paraId="5654657C" w14:textId="77777777" w:rsidR="003D100E" w:rsidRDefault="003D1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69899" w14:textId="77777777" w:rsidR="00880AD6" w:rsidRPr="00200671" w:rsidRDefault="00880AD6" w:rsidP="00F56EF2">
    <w:pPr>
      <w:tabs>
        <w:tab w:val="left" w:pos="5040"/>
        <w:tab w:val="left" w:pos="8460"/>
      </w:tabs>
      <w:ind w:right="-907"/>
      <w:rPr>
        <w:rFonts w:ascii="Tahoma" w:hAnsi="Tahoma" w:cs="Tahoma"/>
        <w:color w:val="002C59"/>
        <w:sz w:val="44"/>
        <w:szCs w:val="44"/>
      </w:rPr>
    </w:pPr>
    <w:r w:rsidRPr="00200671">
      <w:rPr>
        <w:rFonts w:ascii="Tahoma" w:hAnsi="Tahoma" w:cs="Tahoma"/>
        <w:color w:val="002C59"/>
        <w:sz w:val="44"/>
        <w:szCs w:val="44"/>
      </w:rPr>
      <w:t>____________</w:t>
    </w:r>
    <w:r>
      <w:rPr>
        <w:rFonts w:ascii="Tahoma" w:hAnsi="Tahoma" w:cs="Tahoma"/>
        <w:color w:val="002C59"/>
        <w:sz w:val="44"/>
        <w:szCs w:val="44"/>
      </w:rPr>
      <w:t>_____________________________</w:t>
    </w:r>
    <w:r w:rsidRPr="00200671">
      <w:rPr>
        <w:rFonts w:ascii="Tahoma" w:hAnsi="Tahoma" w:cs="Tahoma"/>
        <w:color w:val="002C59"/>
        <w:sz w:val="44"/>
        <w:szCs w:val="44"/>
      </w:rPr>
      <w:t>_</w:t>
    </w:r>
  </w:p>
  <w:p w14:paraId="40491A65" w14:textId="3290F7C3" w:rsidR="00880AD6" w:rsidRDefault="00880AD6" w:rsidP="00D422EA">
    <w:pPr>
      <w:tabs>
        <w:tab w:val="left" w:pos="720"/>
        <w:tab w:val="left" w:pos="4500"/>
        <w:tab w:val="left" w:pos="5040"/>
        <w:tab w:val="left" w:pos="7380"/>
        <w:tab w:val="left" w:pos="8460"/>
      </w:tabs>
      <w:ind w:right="-900"/>
      <w:rPr>
        <w:rFonts w:ascii="Georgia" w:hAnsi="Georgia"/>
        <w:color w:val="808080"/>
        <w:sz w:val="20"/>
        <w:szCs w:val="20"/>
      </w:rPr>
    </w:pPr>
    <w:r w:rsidRPr="00F56EF2">
      <w:rPr>
        <w:rFonts w:ascii="Georgia" w:hAnsi="Georgia"/>
        <w:color w:val="808080"/>
        <w:sz w:val="20"/>
        <w:szCs w:val="20"/>
      </w:rPr>
      <w:tab/>
    </w:r>
    <w:r>
      <w:rPr>
        <w:rFonts w:ascii="Georgia" w:hAnsi="Georgia"/>
        <w:color w:val="808080"/>
        <w:sz w:val="20"/>
        <w:szCs w:val="20"/>
      </w:rPr>
      <w:t>Susan Mogren, Realtor, GRI, SRS, SRES</w:t>
    </w:r>
    <w:r w:rsidR="00D20B3A">
      <w:rPr>
        <w:rFonts w:ascii="Georgia" w:hAnsi="Georgia"/>
        <w:color w:val="808080"/>
        <w:sz w:val="20"/>
        <w:szCs w:val="20"/>
      </w:rPr>
      <w:t xml:space="preserve">, </w:t>
    </w:r>
    <w:proofErr w:type="gramStart"/>
    <w:r w:rsidR="00D20B3A">
      <w:rPr>
        <w:rFonts w:ascii="Georgia" w:hAnsi="Georgia"/>
        <w:color w:val="808080"/>
        <w:sz w:val="20"/>
        <w:szCs w:val="20"/>
      </w:rPr>
      <w:t>ABR</w:t>
    </w:r>
    <w:r>
      <w:rPr>
        <w:rFonts w:ascii="Georgia" w:hAnsi="Georgia"/>
        <w:color w:val="808080"/>
        <w:sz w:val="20"/>
        <w:szCs w:val="20"/>
      </w:rPr>
      <w:t xml:space="preserve">  </w:t>
    </w:r>
    <w:r>
      <w:rPr>
        <w:rFonts w:ascii="Georgia" w:hAnsi="Georgia"/>
        <w:color w:val="808080"/>
        <w:sz w:val="20"/>
        <w:szCs w:val="20"/>
      </w:rPr>
      <w:tab/>
    </w:r>
    <w:proofErr w:type="gramEnd"/>
    <w:r>
      <w:rPr>
        <w:rFonts w:ascii="Georgia" w:hAnsi="Georgia"/>
        <w:color w:val="808080"/>
        <w:sz w:val="20"/>
        <w:szCs w:val="20"/>
      </w:rPr>
      <w:t xml:space="preserve">  </w:t>
    </w:r>
    <w:r>
      <w:rPr>
        <w:rFonts w:ascii="Georgia" w:hAnsi="Georgia"/>
        <w:color w:val="808080"/>
        <w:sz w:val="20"/>
        <w:szCs w:val="20"/>
      </w:rPr>
      <w:tab/>
    </w:r>
    <w:hyperlink r:id="rId1" w:history="1">
      <w:r w:rsidRPr="001036D1">
        <w:rPr>
          <w:rStyle w:val="Hyperlink"/>
          <w:rFonts w:ascii="Georgia" w:hAnsi="Georgia"/>
          <w:sz w:val="20"/>
          <w:szCs w:val="20"/>
        </w:rPr>
        <w:t>www.DoorbellRealty.com</w:t>
      </w:r>
    </w:hyperlink>
    <w:r>
      <w:rPr>
        <w:rFonts w:ascii="Georgia" w:hAnsi="Georgia"/>
        <w:color w:val="808080"/>
        <w:sz w:val="20"/>
        <w:szCs w:val="20"/>
      </w:rPr>
      <w:t xml:space="preserve"> </w:t>
    </w:r>
  </w:p>
  <w:p w14:paraId="4F867559" w14:textId="613B1491" w:rsidR="00880AD6" w:rsidRDefault="00880AD6" w:rsidP="00D422EA">
    <w:pPr>
      <w:tabs>
        <w:tab w:val="left" w:pos="720"/>
        <w:tab w:val="left" w:pos="4500"/>
        <w:tab w:val="left" w:pos="5040"/>
        <w:tab w:val="left" w:pos="7380"/>
        <w:tab w:val="left" w:pos="8460"/>
      </w:tabs>
      <w:ind w:right="-900"/>
      <w:rPr>
        <w:rFonts w:ascii="Georgia" w:hAnsi="Georgia"/>
        <w:color w:val="808080"/>
        <w:sz w:val="20"/>
        <w:szCs w:val="20"/>
      </w:rPr>
    </w:pPr>
    <w:r w:rsidRPr="00D422EA">
      <w:rPr>
        <w:rFonts w:ascii="Georgia" w:hAnsi="Georgia"/>
        <w:color w:val="808080"/>
        <w:sz w:val="20"/>
        <w:szCs w:val="20"/>
      </w:rPr>
      <w:t xml:space="preserve">               </w:t>
    </w:r>
    <w:r w:rsidR="00D20B3A">
      <w:rPr>
        <w:rFonts w:ascii="Georgia" w:hAnsi="Georgia"/>
        <w:color w:val="808080"/>
        <w:sz w:val="20"/>
        <w:szCs w:val="20"/>
      </w:rPr>
      <w:t>Text/</w:t>
    </w:r>
    <w:proofErr w:type="gramStart"/>
    <w:r w:rsidR="00D20B3A">
      <w:rPr>
        <w:rFonts w:ascii="Georgia" w:hAnsi="Georgia"/>
        <w:color w:val="808080"/>
        <w:sz w:val="20"/>
        <w:szCs w:val="20"/>
      </w:rPr>
      <w:t xml:space="preserve">Call </w:t>
    </w:r>
    <w:r>
      <w:rPr>
        <w:rFonts w:ascii="Georgia" w:hAnsi="Georgia"/>
        <w:color w:val="808080"/>
        <w:sz w:val="20"/>
        <w:szCs w:val="20"/>
      </w:rPr>
      <w:t xml:space="preserve"> 508</w:t>
    </w:r>
    <w:proofErr w:type="gramEnd"/>
    <w:r>
      <w:rPr>
        <w:rFonts w:ascii="Georgia" w:hAnsi="Georgia"/>
        <w:color w:val="808080"/>
        <w:sz w:val="20"/>
        <w:szCs w:val="20"/>
      </w:rPr>
      <w:t>-269-7677</w:t>
    </w:r>
    <w:r>
      <w:rPr>
        <w:rFonts w:ascii="Georgia" w:hAnsi="Georgia"/>
        <w:color w:val="808080"/>
        <w:sz w:val="20"/>
        <w:szCs w:val="20"/>
      </w:rPr>
      <w:tab/>
    </w:r>
    <w:r>
      <w:rPr>
        <w:rFonts w:ascii="Georgia" w:hAnsi="Georgia"/>
        <w:color w:val="808080"/>
        <w:sz w:val="20"/>
        <w:szCs w:val="20"/>
      </w:rPr>
      <w:tab/>
    </w:r>
    <w:r>
      <w:rPr>
        <w:rFonts w:ascii="Georgia" w:hAnsi="Georgia"/>
        <w:color w:val="808080"/>
        <w:sz w:val="20"/>
        <w:szCs w:val="20"/>
      </w:rPr>
      <w:tab/>
    </w:r>
    <w:hyperlink r:id="rId2" w:history="1">
      <w:r w:rsidRPr="001036D1">
        <w:rPr>
          <w:rStyle w:val="Hyperlink"/>
          <w:rFonts w:ascii="Georgia" w:hAnsi="Georgia"/>
          <w:sz w:val="20"/>
          <w:szCs w:val="20"/>
        </w:rPr>
        <w:t>Susan@DoorbellRealty.com</w:t>
      </w:r>
    </w:hyperlink>
    <w:r>
      <w:rPr>
        <w:rFonts w:ascii="Georgia" w:hAnsi="Georgia"/>
        <w:color w:val="808080"/>
        <w:sz w:val="20"/>
        <w:szCs w:val="20"/>
      </w:rPr>
      <w:t xml:space="preserve">          </w:t>
    </w:r>
  </w:p>
  <w:p w14:paraId="7450BD4E" w14:textId="77777777" w:rsidR="00880AD6" w:rsidRPr="00200671" w:rsidRDefault="00880AD6" w:rsidP="00D422EA">
    <w:pPr>
      <w:tabs>
        <w:tab w:val="left" w:pos="720"/>
        <w:tab w:val="left" w:pos="4500"/>
        <w:tab w:val="left" w:pos="5040"/>
        <w:tab w:val="left" w:pos="7380"/>
        <w:tab w:val="left" w:pos="8460"/>
      </w:tabs>
      <w:ind w:right="-900"/>
      <w:rPr>
        <w:color w:val="808080"/>
      </w:rPr>
    </w:pPr>
    <w:r>
      <w:rPr>
        <w:rFonts w:ascii="Georgia" w:hAnsi="Georgia"/>
        <w:color w:val="8080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94E8F" w14:textId="77777777" w:rsidR="003D100E" w:rsidRDefault="003D100E">
      <w:r>
        <w:separator/>
      </w:r>
    </w:p>
  </w:footnote>
  <w:footnote w:type="continuationSeparator" w:id="0">
    <w:p w14:paraId="2D28D9C7" w14:textId="77777777" w:rsidR="003D100E" w:rsidRDefault="003D1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5AB4D" w14:textId="77777777" w:rsidR="00880AD6" w:rsidRDefault="00880AD6" w:rsidP="00F33367">
    <w:pPr>
      <w:pStyle w:val="Header"/>
      <w:ind w:right="-727"/>
      <w:jc w:val="right"/>
    </w:pPr>
    <w:r w:rsidRPr="00124A2F">
      <w:rPr>
        <w:b/>
        <w:noProof/>
        <w:sz w:val="32"/>
        <w:szCs w:val="32"/>
      </w:rPr>
      <w:pict w14:anchorId="53B9D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RE_BostonWest-logotype_blue2" style="width:267.85pt;height:39.8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C08CC"/>
    <w:multiLevelType w:val="hybridMultilevel"/>
    <w:tmpl w:val="6B82BD08"/>
    <w:lvl w:ilvl="0" w:tplc="AC8CF00A">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 w15:restartNumberingAfterBreak="0">
    <w:nsid w:val="6CEF6E7F"/>
    <w:multiLevelType w:val="hybridMultilevel"/>
    <w:tmpl w:val="953451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148C"/>
    <w:rsid w:val="00060AC4"/>
    <w:rsid w:val="001036D1"/>
    <w:rsid w:val="00124A2F"/>
    <w:rsid w:val="00142074"/>
    <w:rsid w:val="001A342D"/>
    <w:rsid w:val="001B02FB"/>
    <w:rsid w:val="001E152A"/>
    <w:rsid w:val="00200671"/>
    <w:rsid w:val="002048CC"/>
    <w:rsid w:val="00247211"/>
    <w:rsid w:val="00251B9B"/>
    <w:rsid w:val="00280A7D"/>
    <w:rsid w:val="002E751D"/>
    <w:rsid w:val="0034049F"/>
    <w:rsid w:val="00357E50"/>
    <w:rsid w:val="00363597"/>
    <w:rsid w:val="0038602B"/>
    <w:rsid w:val="003B45E0"/>
    <w:rsid w:val="003D100E"/>
    <w:rsid w:val="0040355A"/>
    <w:rsid w:val="00407B59"/>
    <w:rsid w:val="004120A6"/>
    <w:rsid w:val="00414916"/>
    <w:rsid w:val="0042796D"/>
    <w:rsid w:val="004A4EBF"/>
    <w:rsid w:val="004C2410"/>
    <w:rsid w:val="004D1627"/>
    <w:rsid w:val="00520311"/>
    <w:rsid w:val="005A030E"/>
    <w:rsid w:val="005A63F8"/>
    <w:rsid w:val="005D7687"/>
    <w:rsid w:val="005E1F58"/>
    <w:rsid w:val="005E62B0"/>
    <w:rsid w:val="00637495"/>
    <w:rsid w:val="00652ED4"/>
    <w:rsid w:val="00672EA7"/>
    <w:rsid w:val="006A6072"/>
    <w:rsid w:val="006E6831"/>
    <w:rsid w:val="00706226"/>
    <w:rsid w:val="00721867"/>
    <w:rsid w:val="007325B1"/>
    <w:rsid w:val="0075151A"/>
    <w:rsid w:val="0077368E"/>
    <w:rsid w:val="00785787"/>
    <w:rsid w:val="007A173E"/>
    <w:rsid w:val="007C5D0B"/>
    <w:rsid w:val="0086615C"/>
    <w:rsid w:val="00867E75"/>
    <w:rsid w:val="00880AD6"/>
    <w:rsid w:val="00884949"/>
    <w:rsid w:val="008F288D"/>
    <w:rsid w:val="00935752"/>
    <w:rsid w:val="00964621"/>
    <w:rsid w:val="009865C3"/>
    <w:rsid w:val="009B3794"/>
    <w:rsid w:val="009C4460"/>
    <w:rsid w:val="00A13A18"/>
    <w:rsid w:val="00A56938"/>
    <w:rsid w:val="00A916BA"/>
    <w:rsid w:val="00AD0A2D"/>
    <w:rsid w:val="00B012DB"/>
    <w:rsid w:val="00B07B28"/>
    <w:rsid w:val="00B24522"/>
    <w:rsid w:val="00B41DB5"/>
    <w:rsid w:val="00B45207"/>
    <w:rsid w:val="00B46450"/>
    <w:rsid w:val="00BB5546"/>
    <w:rsid w:val="00BD097C"/>
    <w:rsid w:val="00C21CBF"/>
    <w:rsid w:val="00C4724D"/>
    <w:rsid w:val="00C5504C"/>
    <w:rsid w:val="00CF291E"/>
    <w:rsid w:val="00CF7AB3"/>
    <w:rsid w:val="00D06668"/>
    <w:rsid w:val="00D169AE"/>
    <w:rsid w:val="00D20B3A"/>
    <w:rsid w:val="00D21DD6"/>
    <w:rsid w:val="00D3050F"/>
    <w:rsid w:val="00D31D0F"/>
    <w:rsid w:val="00D401F3"/>
    <w:rsid w:val="00D422EA"/>
    <w:rsid w:val="00D46F67"/>
    <w:rsid w:val="00D863FF"/>
    <w:rsid w:val="00DC4C37"/>
    <w:rsid w:val="00DC74DB"/>
    <w:rsid w:val="00DF2FA3"/>
    <w:rsid w:val="00DF32BD"/>
    <w:rsid w:val="00E077AF"/>
    <w:rsid w:val="00E7162B"/>
    <w:rsid w:val="00EB3438"/>
    <w:rsid w:val="00EC7194"/>
    <w:rsid w:val="00ED0292"/>
    <w:rsid w:val="00ED148C"/>
    <w:rsid w:val="00ED6E2C"/>
    <w:rsid w:val="00EE2297"/>
    <w:rsid w:val="00F264A1"/>
    <w:rsid w:val="00F267D6"/>
    <w:rsid w:val="00F33367"/>
    <w:rsid w:val="00F56EF2"/>
    <w:rsid w:val="00F768F0"/>
    <w:rsid w:val="00F967EF"/>
    <w:rsid w:val="00F97F59"/>
    <w:rsid w:val="00FA7FFA"/>
    <w:rsid w:val="00FB22B2"/>
    <w:rsid w:val="00FB36BE"/>
    <w:rsid w:val="00FF0D23"/>
    <w:rsid w:val="00FF6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6CAA195"/>
  <w15:chartTrackingRefBased/>
  <w15:docId w15:val="{0E788D02-7B59-48F1-8F39-9C34BE9A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342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367"/>
    <w:pPr>
      <w:tabs>
        <w:tab w:val="center" w:pos="4320"/>
        <w:tab w:val="right" w:pos="8640"/>
      </w:tabs>
    </w:pPr>
  </w:style>
  <w:style w:type="character" w:customStyle="1" w:styleId="HeaderChar">
    <w:name w:val="Header Char"/>
    <w:link w:val="Header"/>
    <w:uiPriority w:val="99"/>
    <w:semiHidden/>
    <w:rsid w:val="00C6787C"/>
    <w:rPr>
      <w:sz w:val="24"/>
      <w:szCs w:val="24"/>
    </w:rPr>
  </w:style>
  <w:style w:type="paragraph" w:styleId="Footer">
    <w:name w:val="footer"/>
    <w:basedOn w:val="Normal"/>
    <w:link w:val="FooterChar"/>
    <w:uiPriority w:val="99"/>
    <w:rsid w:val="00F33367"/>
    <w:pPr>
      <w:tabs>
        <w:tab w:val="center" w:pos="4320"/>
        <w:tab w:val="right" w:pos="8640"/>
      </w:tabs>
    </w:pPr>
  </w:style>
  <w:style w:type="character" w:customStyle="1" w:styleId="FooterChar">
    <w:name w:val="Footer Char"/>
    <w:link w:val="Footer"/>
    <w:uiPriority w:val="99"/>
    <w:locked/>
    <w:rsid w:val="00B012DB"/>
    <w:rPr>
      <w:sz w:val="24"/>
    </w:rPr>
  </w:style>
  <w:style w:type="character" w:styleId="Hyperlink">
    <w:name w:val="Hyperlink"/>
    <w:uiPriority w:val="99"/>
    <w:rsid w:val="00D422EA"/>
    <w:rPr>
      <w:color w:val="0563C1"/>
      <w:u w:val="single"/>
    </w:rPr>
  </w:style>
  <w:style w:type="paragraph" w:styleId="ListParagraph">
    <w:name w:val="List Paragraph"/>
    <w:basedOn w:val="Normal"/>
    <w:uiPriority w:val="34"/>
    <w:qFormat/>
    <w:rsid w:val="00935752"/>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rsid w:val="00D06668"/>
    <w:rPr>
      <w:rFonts w:ascii="Segoe UI" w:hAnsi="Segoe UI"/>
      <w:sz w:val="18"/>
      <w:szCs w:val="18"/>
    </w:rPr>
  </w:style>
  <w:style w:type="character" w:customStyle="1" w:styleId="BalloonTextChar">
    <w:name w:val="Balloon Text Char"/>
    <w:link w:val="BalloonText"/>
    <w:uiPriority w:val="99"/>
    <w:locked/>
    <w:rsid w:val="00D06668"/>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usan@DoorbellRealty.com" TargetMode="External"/><Relationship Id="rId1" Type="http://schemas.openxmlformats.org/officeDocument/2006/relationships/hyperlink" Target="http://www.DoorbellReal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Documents\Custom%20Office%20Templates\Realty%20Executives%20header%20and%20foot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Realty%20Executives%20header%20and%20footer%201</Template>
  <TotalTime>1</TotalTime>
  <Pages>1</Pages>
  <Words>255</Words>
  <Characters>1456</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BOSTON WEST</vt:lpstr>
    </vt:vector>
  </TitlesOfParts>
  <Company>home</Company>
  <LinksUpToDate>false</LinksUpToDate>
  <CharactersWithSpaces>1708</CharactersWithSpaces>
  <SharedDoc>false</SharedDoc>
  <HLinks>
    <vt:vector size="12" baseType="variant">
      <vt:variant>
        <vt:i4>3080217</vt:i4>
      </vt:variant>
      <vt:variant>
        <vt:i4>3</vt:i4>
      </vt:variant>
      <vt:variant>
        <vt:i4>0</vt:i4>
      </vt:variant>
      <vt:variant>
        <vt:i4>5</vt:i4>
      </vt:variant>
      <vt:variant>
        <vt:lpwstr>mailto:Susan@DoorbellRealty.com</vt:lpwstr>
      </vt:variant>
      <vt:variant>
        <vt:lpwstr/>
      </vt:variant>
      <vt:variant>
        <vt:i4>2555962</vt:i4>
      </vt:variant>
      <vt:variant>
        <vt:i4>0</vt:i4>
      </vt:variant>
      <vt:variant>
        <vt:i4>0</vt:i4>
      </vt:variant>
      <vt:variant>
        <vt:i4>5</vt:i4>
      </vt:variant>
      <vt:variant>
        <vt:lpwstr>http://www.doorbellrealty.com/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WEST</dc:title>
  <dc:subject/>
  <dc:creator>Susan</dc:creator>
  <cp:keywords/>
  <dc:description/>
  <cp:lastModifiedBy>Susan Mogren</cp:lastModifiedBy>
  <cp:revision>2</cp:revision>
  <cp:lastPrinted>2015-06-02T16:24:00Z</cp:lastPrinted>
  <dcterms:created xsi:type="dcterms:W3CDTF">2019-01-29T00:09:00Z</dcterms:created>
  <dcterms:modified xsi:type="dcterms:W3CDTF">2019-01-29T00:09:00Z</dcterms:modified>
</cp:coreProperties>
</file>