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AD223" w14:textId="2CA22DAC" w:rsidR="00192E04" w:rsidRDefault="008956E6" w:rsidP="009B23BB">
      <w:pPr>
        <w:pStyle w:val="Subtitle"/>
        <w:rPr>
          <w:rFonts w:ascii="Arial Black" w:hAnsi="Arial Black"/>
          <w:color w:val="3E762A" w:themeColor="accent1" w:themeShade="BF"/>
          <w:sz w:val="48"/>
          <w:szCs w:val="48"/>
        </w:rPr>
      </w:pPr>
      <w:r>
        <w:rPr>
          <w:noProof/>
          <w:lang w:eastAsia="en-US"/>
        </w:rPr>
        <mc:AlternateContent>
          <mc:Choice Requires="wps">
            <w:drawing>
              <wp:anchor distT="182880" distB="182880" distL="274320" distR="274320" simplePos="0" relativeHeight="251659264" behindDoc="0" locked="0" layoutInCell="1" allowOverlap="0" wp14:anchorId="05E46020" wp14:editId="745FADD6">
                <wp:simplePos x="0" y="0"/>
                <wp:positionH relativeFrom="margin">
                  <wp:align>left</wp:align>
                </wp:positionH>
                <wp:positionV relativeFrom="paragraph">
                  <wp:posOffset>693420</wp:posOffset>
                </wp:positionV>
                <wp:extent cx="2308860" cy="6492240"/>
                <wp:effectExtent l="0" t="0" r="15240" b="63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30886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0139F5" w14:paraId="22CB65A0" w14:textId="77777777">
                              <w:trPr>
                                <w:trHeight w:hRule="exact" w:val="6048"/>
                              </w:trPr>
                              <w:tc>
                                <w:tcPr>
                                  <w:tcW w:w="3518" w:type="dxa"/>
                                  <w:shd w:val="clear" w:color="auto" w:fill="3E762A" w:themeFill="accent1" w:themeFillShade="BF"/>
                                  <w:tcMar>
                                    <w:top w:w="288" w:type="dxa"/>
                                    <w:bottom w:w="288" w:type="dxa"/>
                                  </w:tcMar>
                                </w:tcPr>
                                <w:p w14:paraId="6D43335C" w14:textId="77777777" w:rsidR="000139F5" w:rsidRDefault="000139F5" w:rsidP="00D716D9">
                                  <w:pPr>
                                    <w:pStyle w:val="BlockText"/>
                                    <w:ind w:left="0"/>
                                    <w:jc w:val="center"/>
                                    <w:rPr>
                                      <w:rFonts w:asciiTheme="majorHAnsi" w:eastAsiaTheme="majorEastAsia" w:hAnsiTheme="majorHAnsi" w:cstheme="majorBidi"/>
                                      <w:b/>
                                      <w:bCs/>
                                      <w:caps/>
                                      <w:sz w:val="28"/>
                                    </w:rPr>
                                  </w:pPr>
                                  <w:r>
                                    <w:rPr>
                                      <w:rFonts w:asciiTheme="majorHAnsi" w:eastAsiaTheme="majorEastAsia" w:hAnsiTheme="majorHAnsi" w:cstheme="majorBidi"/>
                                      <w:b/>
                                      <w:bCs/>
                                      <w:caps/>
                                      <w:sz w:val="28"/>
                                    </w:rPr>
                                    <w:t xml:space="preserve">CONTACT US </w:t>
                                  </w:r>
                                </w:p>
                                <w:p w14:paraId="14316427" w14:textId="77777777" w:rsidR="000139F5" w:rsidRPr="00D716D9" w:rsidRDefault="000139F5" w:rsidP="00D716D9">
                                  <w:pPr>
                                    <w:pStyle w:val="BlockHeading2"/>
                                    <w:rPr>
                                      <w:b/>
                                    </w:rPr>
                                  </w:pPr>
                                  <w:r w:rsidRPr="00D716D9">
                                    <w:rPr>
                                      <w:b/>
                                    </w:rPr>
                                    <w:t>Wisconsin Adult Center</w:t>
                                  </w:r>
                                </w:p>
                                <w:p w14:paraId="45DBE57D" w14:textId="77777777" w:rsidR="000139F5" w:rsidRPr="00243FFC" w:rsidRDefault="000139F5" w:rsidP="00C3015E">
                                  <w:pPr>
                                    <w:pStyle w:val="ContactInformation"/>
                                    <w:jc w:val="center"/>
                                    <w:rPr>
                                      <w:color w:val="auto"/>
                                      <w:sz w:val="22"/>
                                      <w:szCs w:val="22"/>
                                    </w:rPr>
                                  </w:pPr>
                                  <w:r w:rsidRPr="00243FFC">
                                    <w:rPr>
                                      <w:color w:val="auto"/>
                                      <w:sz w:val="22"/>
                                      <w:szCs w:val="22"/>
                                    </w:rPr>
                                    <w:t>1275 E. Wisconsin Ave</w:t>
                                  </w:r>
                                </w:p>
                                <w:p w14:paraId="1FFFC487" w14:textId="77777777" w:rsidR="000139F5" w:rsidRPr="00243FFC" w:rsidRDefault="000139F5" w:rsidP="00C3015E">
                                  <w:pPr>
                                    <w:pStyle w:val="ContactInformation"/>
                                    <w:jc w:val="center"/>
                                    <w:rPr>
                                      <w:color w:val="auto"/>
                                      <w:sz w:val="22"/>
                                      <w:szCs w:val="22"/>
                                    </w:rPr>
                                  </w:pPr>
                                  <w:r w:rsidRPr="00243FFC">
                                    <w:rPr>
                                      <w:color w:val="auto"/>
                                      <w:sz w:val="22"/>
                                      <w:szCs w:val="22"/>
                                    </w:rPr>
                                    <w:t>Units A&amp; B</w:t>
                                  </w:r>
                                </w:p>
                                <w:p w14:paraId="322339E6" w14:textId="77777777" w:rsidR="000139F5" w:rsidRPr="00243FFC" w:rsidRDefault="000139F5" w:rsidP="00C3015E">
                                  <w:pPr>
                                    <w:pStyle w:val="ContactInformation"/>
                                    <w:jc w:val="center"/>
                                    <w:rPr>
                                      <w:color w:val="auto"/>
                                      <w:sz w:val="22"/>
                                      <w:szCs w:val="22"/>
                                    </w:rPr>
                                  </w:pPr>
                                  <w:r w:rsidRPr="00243FFC">
                                    <w:rPr>
                                      <w:color w:val="auto"/>
                                      <w:sz w:val="22"/>
                                      <w:szCs w:val="22"/>
                                    </w:rPr>
                                    <w:t>Pewaukee, WI 53072</w:t>
                                  </w:r>
                                </w:p>
                                <w:p w14:paraId="0C70F1A4" w14:textId="77777777" w:rsidR="000139F5" w:rsidRPr="00243FFC" w:rsidRDefault="000139F5" w:rsidP="00C3015E">
                                  <w:pPr>
                                    <w:pStyle w:val="ContactInformation"/>
                                    <w:jc w:val="center"/>
                                    <w:rPr>
                                      <w:color w:val="auto"/>
                                      <w:sz w:val="22"/>
                                      <w:szCs w:val="22"/>
                                    </w:rPr>
                                  </w:pPr>
                                  <w:r w:rsidRPr="00243FFC">
                                    <w:rPr>
                                      <w:color w:val="auto"/>
                                      <w:sz w:val="22"/>
                                      <w:szCs w:val="22"/>
                                    </w:rPr>
                                    <w:t>Phone:</w:t>
                                  </w:r>
                                </w:p>
                                <w:p w14:paraId="63F2E62F" w14:textId="77777777" w:rsidR="000139F5" w:rsidRPr="00243FFC" w:rsidRDefault="000139F5" w:rsidP="00C3015E">
                                  <w:pPr>
                                    <w:pStyle w:val="ContactInformation"/>
                                    <w:jc w:val="center"/>
                                    <w:rPr>
                                      <w:color w:val="auto"/>
                                      <w:sz w:val="22"/>
                                      <w:szCs w:val="22"/>
                                    </w:rPr>
                                  </w:pPr>
                                  <w:r w:rsidRPr="00243FFC">
                                    <w:rPr>
                                      <w:color w:val="auto"/>
                                      <w:sz w:val="22"/>
                                      <w:szCs w:val="22"/>
                                    </w:rPr>
                                    <w:t>(262) 695-9472</w:t>
                                  </w:r>
                                </w:p>
                                <w:p w14:paraId="78758F75" w14:textId="77777777" w:rsidR="000139F5" w:rsidRPr="00243FFC" w:rsidRDefault="000139F5" w:rsidP="00C3015E">
                                  <w:pPr>
                                    <w:pStyle w:val="ContactInformation"/>
                                    <w:jc w:val="center"/>
                                    <w:rPr>
                                      <w:color w:val="auto"/>
                                      <w:sz w:val="22"/>
                                      <w:szCs w:val="22"/>
                                    </w:rPr>
                                  </w:pPr>
                                  <w:r w:rsidRPr="00243FFC">
                                    <w:rPr>
                                      <w:color w:val="auto"/>
                                      <w:sz w:val="22"/>
                                      <w:szCs w:val="22"/>
                                    </w:rPr>
                                    <w:t>Fax:</w:t>
                                  </w:r>
                                </w:p>
                                <w:p w14:paraId="510D7B68" w14:textId="77777777" w:rsidR="000139F5" w:rsidRPr="00243FFC" w:rsidRDefault="000139F5" w:rsidP="00C3015E">
                                  <w:pPr>
                                    <w:pStyle w:val="ContactInformation"/>
                                    <w:jc w:val="center"/>
                                    <w:rPr>
                                      <w:color w:val="auto"/>
                                      <w:sz w:val="22"/>
                                      <w:szCs w:val="22"/>
                                    </w:rPr>
                                  </w:pPr>
                                  <w:r w:rsidRPr="00243FFC">
                                    <w:rPr>
                                      <w:color w:val="auto"/>
                                      <w:sz w:val="22"/>
                                      <w:szCs w:val="22"/>
                                    </w:rPr>
                                    <w:t>(262) 691-9496</w:t>
                                  </w:r>
                                </w:p>
                                <w:p w14:paraId="475A3737" w14:textId="77777777" w:rsidR="000139F5" w:rsidRPr="00D716D9" w:rsidRDefault="000139F5" w:rsidP="00D716D9">
                                  <w:pPr>
                                    <w:pStyle w:val="ContactInformation"/>
                                    <w:rPr>
                                      <w:color w:val="auto"/>
                                      <w:sz w:val="20"/>
                                    </w:rPr>
                                  </w:pPr>
                                  <w:bookmarkStart w:id="0" w:name="_Hlt460832717"/>
                                  <w:bookmarkEnd w:id="0"/>
                                  <w:r w:rsidRPr="00D716D9">
                                    <w:rPr>
                                      <w:color w:val="auto"/>
                                      <w:sz w:val="20"/>
                                    </w:rPr>
                                    <w:t>E-Mail:</w:t>
                                  </w:r>
                                </w:p>
                                <w:p w14:paraId="6B051331" w14:textId="24A7FC22" w:rsidR="000139F5" w:rsidRDefault="00034585" w:rsidP="00D716D9">
                                  <w:pPr>
                                    <w:pStyle w:val="ContactInformation"/>
                                    <w:rPr>
                                      <w:rStyle w:val="Hyperlink"/>
                                      <w:sz w:val="20"/>
                                    </w:rPr>
                                  </w:pPr>
                                  <w:r>
                                    <w:rPr>
                                      <w:rStyle w:val="Hyperlink"/>
                                      <w:color w:val="auto"/>
                                      <w:sz w:val="20"/>
                                    </w:rPr>
                                    <w:t xml:space="preserve"> </w:t>
                                  </w:r>
                                  <w:hyperlink r:id="rId9" w:history="1">
                                    <w:r w:rsidRPr="0060373F">
                                      <w:rPr>
                                        <w:rStyle w:val="Hyperlink"/>
                                        <w:sz w:val="20"/>
                                      </w:rPr>
                                      <w:t>wisconsinadultcenter@gmail.com</w:t>
                                    </w:r>
                                  </w:hyperlink>
                                </w:p>
                                <w:p w14:paraId="5B807CD7" w14:textId="6B4231CC" w:rsidR="00413798" w:rsidRDefault="00413798" w:rsidP="00D716D9">
                                  <w:pPr>
                                    <w:pStyle w:val="ContactInformation"/>
                                    <w:rPr>
                                      <w:color w:val="auto"/>
                                      <w:sz w:val="20"/>
                                    </w:rPr>
                                  </w:pPr>
                                </w:p>
                                <w:p w14:paraId="657D5C50" w14:textId="5FEA4964" w:rsidR="00413798" w:rsidRPr="00D716D9" w:rsidRDefault="00413798" w:rsidP="00D716D9">
                                  <w:pPr>
                                    <w:pStyle w:val="ContactInformation"/>
                                    <w:rPr>
                                      <w:color w:val="auto"/>
                                      <w:sz w:val="20"/>
                                    </w:rPr>
                                  </w:pPr>
                                  <w:r>
                                    <w:rPr>
                                      <w:color w:val="auto"/>
                                      <w:sz w:val="20"/>
                                    </w:rPr>
                                    <w:t>Please feel free to come to us with any questions or concerns. Our doors are always open!</w:t>
                                  </w:r>
                                </w:p>
                                <w:p w14:paraId="56BCC481" w14:textId="0094F337" w:rsidR="000139F5" w:rsidRPr="00D716D9" w:rsidRDefault="000139F5" w:rsidP="00D716D9">
                                  <w:pPr>
                                    <w:pStyle w:val="BlockText"/>
                                    <w:ind w:left="0"/>
                                  </w:pPr>
                                </w:p>
                              </w:tc>
                            </w:tr>
                            <w:tr w:rsidR="000139F5" w14:paraId="446A11F0" w14:textId="77777777">
                              <w:trPr>
                                <w:trHeight w:hRule="exact" w:val="288"/>
                              </w:trPr>
                              <w:tc>
                                <w:tcPr>
                                  <w:tcW w:w="3518" w:type="dxa"/>
                                </w:tcPr>
                                <w:p w14:paraId="70068004" w14:textId="77777777" w:rsidR="000139F5" w:rsidRDefault="000139F5"/>
                              </w:tc>
                            </w:tr>
                            <w:tr w:rsidR="000139F5" w14:paraId="70171F0A" w14:textId="77777777">
                              <w:trPr>
                                <w:trHeight w:hRule="exact" w:val="3312"/>
                              </w:trPr>
                              <w:tc>
                                <w:tcPr>
                                  <w:tcW w:w="3518" w:type="dxa"/>
                                </w:tcPr>
                                <w:p w14:paraId="343F0106" w14:textId="5CC19D12" w:rsidR="000139F5" w:rsidRDefault="000139F5">
                                  <w:r>
                                    <w:rPr>
                                      <w:noProof/>
                                    </w:rPr>
                                    <w:drawing>
                                      <wp:inline distT="0" distB="0" distL="0" distR="0" wp14:anchorId="0AB3989B" wp14:editId="6518B1FD">
                                        <wp:extent cx="1889760" cy="1783080"/>
                                        <wp:effectExtent l="76200" t="76200" r="129540" b="140970"/>
                                        <wp:docPr id="355" name="Picture 355" descr="C:\Users\L&amp;J\Desktop\Wisconsin Adult Center\Logo.jpg"/>
                                        <wp:cNvGraphicFramePr/>
                                        <a:graphic xmlns:a="http://schemas.openxmlformats.org/drawingml/2006/main">
                                          <a:graphicData uri="http://schemas.openxmlformats.org/drawingml/2006/picture">
                                            <pic:pic xmlns:pic="http://schemas.openxmlformats.org/drawingml/2006/picture">
                                              <pic:nvPicPr>
                                                <pic:cNvPr id="355" name="Picture 355" descr="C:\Users\L&amp;J\Desktop\Wisconsin Adult Center\Logo.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1783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5DB86746" w14:textId="77777777" w:rsidR="000139F5" w:rsidRPr="007E7A35" w:rsidRDefault="000139F5" w:rsidP="00FD14F6">
                            <w:pPr>
                              <w:pStyle w:val="QuoteText"/>
                              <w:jc w:val="left"/>
                              <w:rPr>
                                <w:color w:val="549E39" w:themeColor="accent1"/>
                                <w:sz w:val="32"/>
                                <w:szCs w:val="32"/>
                              </w:rPr>
                            </w:pPr>
                            <w:r w:rsidRPr="007E7A35">
                              <w:rPr>
                                <w:color w:val="549E39" w:themeColor="accent1"/>
                                <w:sz w:val="32"/>
                                <w:szCs w:val="32"/>
                              </w:rPr>
                              <w:t>“</w:t>
                            </w:r>
                            <w:r w:rsidRPr="007E7A35">
                              <w:rPr>
                                <w:rFonts w:ascii="Californian FB" w:hAnsi="Californian FB" w:cs="AngsanaUPC"/>
                                <w:color w:val="549E39" w:themeColor="accent1"/>
                                <w:sz w:val="32"/>
                                <w:szCs w:val="32"/>
                              </w:rPr>
                              <w:t>Our mission is to create a better quality of life for all of our individuals through our compassion and dedication</w:t>
                            </w:r>
                            <w:r w:rsidRPr="007E7A35">
                              <w:rPr>
                                <w:color w:val="549E39" w:themeColor="accent1"/>
                                <w:sz w:val="32"/>
                                <w:szCs w:val="32"/>
                              </w:rPr>
                              <w:t>.”</w:t>
                            </w:r>
                            <w:r w:rsidRPr="007E7A35">
                              <w:rPr>
                                <w:noProof/>
                                <w:color w:val="549E39" w:themeColor="accent1"/>
                              </w:rPr>
                              <w:t xml:space="preserve"> </w:t>
                            </w:r>
                          </w:p>
                          <w:p w14:paraId="420EB6FF" w14:textId="0F740748" w:rsidR="000139F5" w:rsidRDefault="000139F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46020" id="_x0000_t202" coordsize="21600,21600" o:spt="202" path="m,l,21600r21600,l21600,xe">
                <v:stroke joinstyle="miter"/>
                <v:path gradientshapeok="t" o:connecttype="rect"/>
              </v:shapetype>
              <v:shape id="Text Box 1" o:spid="_x0000_s1026" type="#_x0000_t202" alt="Text box sidebar" style="position:absolute;margin-left:0;margin-top:54.6pt;width:181.8pt;height:511.2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0139F5" w14:paraId="22CB65A0" w14:textId="77777777">
                        <w:trPr>
                          <w:trHeight w:hRule="exact" w:val="6048"/>
                        </w:trPr>
                        <w:tc>
                          <w:tcPr>
                            <w:tcW w:w="3518" w:type="dxa"/>
                            <w:shd w:val="clear" w:color="auto" w:fill="3E762A" w:themeFill="accent1" w:themeFillShade="BF"/>
                            <w:tcMar>
                              <w:top w:w="288" w:type="dxa"/>
                              <w:bottom w:w="288" w:type="dxa"/>
                            </w:tcMar>
                          </w:tcPr>
                          <w:p w14:paraId="6D43335C" w14:textId="77777777" w:rsidR="000139F5" w:rsidRDefault="000139F5" w:rsidP="00D716D9">
                            <w:pPr>
                              <w:pStyle w:val="BlockText"/>
                              <w:ind w:left="0"/>
                              <w:jc w:val="center"/>
                              <w:rPr>
                                <w:rFonts w:asciiTheme="majorHAnsi" w:eastAsiaTheme="majorEastAsia" w:hAnsiTheme="majorHAnsi" w:cstheme="majorBidi"/>
                                <w:b/>
                                <w:bCs/>
                                <w:caps/>
                                <w:sz w:val="28"/>
                              </w:rPr>
                            </w:pPr>
                            <w:r>
                              <w:rPr>
                                <w:rFonts w:asciiTheme="majorHAnsi" w:eastAsiaTheme="majorEastAsia" w:hAnsiTheme="majorHAnsi" w:cstheme="majorBidi"/>
                                <w:b/>
                                <w:bCs/>
                                <w:caps/>
                                <w:sz w:val="28"/>
                              </w:rPr>
                              <w:t xml:space="preserve">CONTACT US </w:t>
                            </w:r>
                          </w:p>
                          <w:p w14:paraId="14316427" w14:textId="77777777" w:rsidR="000139F5" w:rsidRPr="00D716D9" w:rsidRDefault="000139F5" w:rsidP="00D716D9">
                            <w:pPr>
                              <w:pStyle w:val="BlockHeading2"/>
                              <w:rPr>
                                <w:b/>
                              </w:rPr>
                            </w:pPr>
                            <w:r w:rsidRPr="00D716D9">
                              <w:rPr>
                                <w:b/>
                              </w:rPr>
                              <w:t>Wisconsin Adult Center</w:t>
                            </w:r>
                          </w:p>
                          <w:p w14:paraId="45DBE57D" w14:textId="77777777" w:rsidR="000139F5" w:rsidRPr="00243FFC" w:rsidRDefault="000139F5" w:rsidP="00C3015E">
                            <w:pPr>
                              <w:pStyle w:val="ContactInformation"/>
                              <w:jc w:val="center"/>
                              <w:rPr>
                                <w:color w:val="auto"/>
                                <w:sz w:val="22"/>
                                <w:szCs w:val="22"/>
                              </w:rPr>
                            </w:pPr>
                            <w:r w:rsidRPr="00243FFC">
                              <w:rPr>
                                <w:color w:val="auto"/>
                                <w:sz w:val="22"/>
                                <w:szCs w:val="22"/>
                              </w:rPr>
                              <w:t>1275 E. Wisconsin Ave</w:t>
                            </w:r>
                          </w:p>
                          <w:p w14:paraId="1FFFC487" w14:textId="77777777" w:rsidR="000139F5" w:rsidRPr="00243FFC" w:rsidRDefault="000139F5" w:rsidP="00C3015E">
                            <w:pPr>
                              <w:pStyle w:val="ContactInformation"/>
                              <w:jc w:val="center"/>
                              <w:rPr>
                                <w:color w:val="auto"/>
                                <w:sz w:val="22"/>
                                <w:szCs w:val="22"/>
                              </w:rPr>
                            </w:pPr>
                            <w:r w:rsidRPr="00243FFC">
                              <w:rPr>
                                <w:color w:val="auto"/>
                                <w:sz w:val="22"/>
                                <w:szCs w:val="22"/>
                              </w:rPr>
                              <w:t>Units A&amp; B</w:t>
                            </w:r>
                          </w:p>
                          <w:p w14:paraId="322339E6" w14:textId="77777777" w:rsidR="000139F5" w:rsidRPr="00243FFC" w:rsidRDefault="000139F5" w:rsidP="00C3015E">
                            <w:pPr>
                              <w:pStyle w:val="ContactInformation"/>
                              <w:jc w:val="center"/>
                              <w:rPr>
                                <w:color w:val="auto"/>
                                <w:sz w:val="22"/>
                                <w:szCs w:val="22"/>
                              </w:rPr>
                            </w:pPr>
                            <w:r w:rsidRPr="00243FFC">
                              <w:rPr>
                                <w:color w:val="auto"/>
                                <w:sz w:val="22"/>
                                <w:szCs w:val="22"/>
                              </w:rPr>
                              <w:t>Pewaukee, WI 53072</w:t>
                            </w:r>
                          </w:p>
                          <w:p w14:paraId="0C70F1A4" w14:textId="77777777" w:rsidR="000139F5" w:rsidRPr="00243FFC" w:rsidRDefault="000139F5" w:rsidP="00C3015E">
                            <w:pPr>
                              <w:pStyle w:val="ContactInformation"/>
                              <w:jc w:val="center"/>
                              <w:rPr>
                                <w:color w:val="auto"/>
                                <w:sz w:val="22"/>
                                <w:szCs w:val="22"/>
                              </w:rPr>
                            </w:pPr>
                            <w:r w:rsidRPr="00243FFC">
                              <w:rPr>
                                <w:color w:val="auto"/>
                                <w:sz w:val="22"/>
                                <w:szCs w:val="22"/>
                              </w:rPr>
                              <w:t>Phone:</w:t>
                            </w:r>
                          </w:p>
                          <w:p w14:paraId="63F2E62F" w14:textId="77777777" w:rsidR="000139F5" w:rsidRPr="00243FFC" w:rsidRDefault="000139F5" w:rsidP="00C3015E">
                            <w:pPr>
                              <w:pStyle w:val="ContactInformation"/>
                              <w:jc w:val="center"/>
                              <w:rPr>
                                <w:color w:val="auto"/>
                                <w:sz w:val="22"/>
                                <w:szCs w:val="22"/>
                              </w:rPr>
                            </w:pPr>
                            <w:r w:rsidRPr="00243FFC">
                              <w:rPr>
                                <w:color w:val="auto"/>
                                <w:sz w:val="22"/>
                                <w:szCs w:val="22"/>
                              </w:rPr>
                              <w:t>(262) 695-9472</w:t>
                            </w:r>
                          </w:p>
                          <w:p w14:paraId="78758F75" w14:textId="77777777" w:rsidR="000139F5" w:rsidRPr="00243FFC" w:rsidRDefault="000139F5" w:rsidP="00C3015E">
                            <w:pPr>
                              <w:pStyle w:val="ContactInformation"/>
                              <w:jc w:val="center"/>
                              <w:rPr>
                                <w:color w:val="auto"/>
                                <w:sz w:val="22"/>
                                <w:szCs w:val="22"/>
                              </w:rPr>
                            </w:pPr>
                            <w:r w:rsidRPr="00243FFC">
                              <w:rPr>
                                <w:color w:val="auto"/>
                                <w:sz w:val="22"/>
                                <w:szCs w:val="22"/>
                              </w:rPr>
                              <w:t>Fax:</w:t>
                            </w:r>
                          </w:p>
                          <w:p w14:paraId="510D7B68" w14:textId="77777777" w:rsidR="000139F5" w:rsidRPr="00243FFC" w:rsidRDefault="000139F5" w:rsidP="00C3015E">
                            <w:pPr>
                              <w:pStyle w:val="ContactInformation"/>
                              <w:jc w:val="center"/>
                              <w:rPr>
                                <w:color w:val="auto"/>
                                <w:sz w:val="22"/>
                                <w:szCs w:val="22"/>
                              </w:rPr>
                            </w:pPr>
                            <w:r w:rsidRPr="00243FFC">
                              <w:rPr>
                                <w:color w:val="auto"/>
                                <w:sz w:val="22"/>
                                <w:szCs w:val="22"/>
                              </w:rPr>
                              <w:t>(262) 691-9496</w:t>
                            </w:r>
                          </w:p>
                          <w:p w14:paraId="475A3737" w14:textId="77777777" w:rsidR="000139F5" w:rsidRPr="00D716D9" w:rsidRDefault="000139F5" w:rsidP="00D716D9">
                            <w:pPr>
                              <w:pStyle w:val="ContactInformation"/>
                              <w:rPr>
                                <w:color w:val="auto"/>
                                <w:sz w:val="20"/>
                              </w:rPr>
                            </w:pPr>
                            <w:bookmarkStart w:id="1" w:name="_Hlt460832717"/>
                            <w:bookmarkEnd w:id="1"/>
                            <w:r w:rsidRPr="00D716D9">
                              <w:rPr>
                                <w:color w:val="auto"/>
                                <w:sz w:val="20"/>
                              </w:rPr>
                              <w:t>E-Mail:</w:t>
                            </w:r>
                          </w:p>
                          <w:p w14:paraId="6B051331" w14:textId="24A7FC22" w:rsidR="000139F5" w:rsidRDefault="00034585" w:rsidP="00D716D9">
                            <w:pPr>
                              <w:pStyle w:val="ContactInformation"/>
                              <w:rPr>
                                <w:rStyle w:val="Hyperlink"/>
                                <w:sz w:val="20"/>
                              </w:rPr>
                            </w:pPr>
                            <w:r>
                              <w:rPr>
                                <w:rStyle w:val="Hyperlink"/>
                                <w:color w:val="auto"/>
                                <w:sz w:val="20"/>
                              </w:rPr>
                              <w:t xml:space="preserve"> </w:t>
                            </w:r>
                            <w:hyperlink r:id="rId11" w:history="1">
                              <w:r w:rsidRPr="0060373F">
                                <w:rPr>
                                  <w:rStyle w:val="Hyperlink"/>
                                  <w:sz w:val="20"/>
                                </w:rPr>
                                <w:t>wisconsinadultcenter@gmail.com</w:t>
                              </w:r>
                            </w:hyperlink>
                          </w:p>
                          <w:p w14:paraId="5B807CD7" w14:textId="6B4231CC" w:rsidR="00413798" w:rsidRDefault="00413798" w:rsidP="00D716D9">
                            <w:pPr>
                              <w:pStyle w:val="ContactInformation"/>
                              <w:rPr>
                                <w:color w:val="auto"/>
                                <w:sz w:val="20"/>
                              </w:rPr>
                            </w:pPr>
                          </w:p>
                          <w:p w14:paraId="657D5C50" w14:textId="5FEA4964" w:rsidR="00413798" w:rsidRPr="00D716D9" w:rsidRDefault="00413798" w:rsidP="00D716D9">
                            <w:pPr>
                              <w:pStyle w:val="ContactInformation"/>
                              <w:rPr>
                                <w:color w:val="auto"/>
                                <w:sz w:val="20"/>
                              </w:rPr>
                            </w:pPr>
                            <w:r>
                              <w:rPr>
                                <w:color w:val="auto"/>
                                <w:sz w:val="20"/>
                              </w:rPr>
                              <w:t>Please feel free to come to us with any questions or concerns. Our doors are always open!</w:t>
                            </w:r>
                          </w:p>
                          <w:p w14:paraId="56BCC481" w14:textId="0094F337" w:rsidR="000139F5" w:rsidRPr="00D716D9" w:rsidRDefault="000139F5" w:rsidP="00D716D9">
                            <w:pPr>
                              <w:pStyle w:val="BlockText"/>
                              <w:ind w:left="0"/>
                            </w:pPr>
                          </w:p>
                        </w:tc>
                      </w:tr>
                      <w:tr w:rsidR="000139F5" w14:paraId="446A11F0" w14:textId="77777777">
                        <w:trPr>
                          <w:trHeight w:hRule="exact" w:val="288"/>
                        </w:trPr>
                        <w:tc>
                          <w:tcPr>
                            <w:tcW w:w="3518" w:type="dxa"/>
                          </w:tcPr>
                          <w:p w14:paraId="70068004" w14:textId="77777777" w:rsidR="000139F5" w:rsidRDefault="000139F5"/>
                        </w:tc>
                      </w:tr>
                      <w:tr w:rsidR="000139F5" w14:paraId="70171F0A" w14:textId="77777777">
                        <w:trPr>
                          <w:trHeight w:hRule="exact" w:val="3312"/>
                        </w:trPr>
                        <w:tc>
                          <w:tcPr>
                            <w:tcW w:w="3518" w:type="dxa"/>
                          </w:tcPr>
                          <w:p w14:paraId="343F0106" w14:textId="5CC19D12" w:rsidR="000139F5" w:rsidRDefault="000139F5">
                            <w:r>
                              <w:rPr>
                                <w:noProof/>
                              </w:rPr>
                              <w:drawing>
                                <wp:inline distT="0" distB="0" distL="0" distR="0" wp14:anchorId="0AB3989B" wp14:editId="6518B1FD">
                                  <wp:extent cx="1889760" cy="1783080"/>
                                  <wp:effectExtent l="76200" t="76200" r="129540" b="140970"/>
                                  <wp:docPr id="355" name="Picture 355" descr="C:\Users\L&amp;J\Desktop\Wisconsin Adult Center\Logo.jpg"/>
                                  <wp:cNvGraphicFramePr/>
                                  <a:graphic xmlns:a="http://schemas.openxmlformats.org/drawingml/2006/main">
                                    <a:graphicData uri="http://schemas.openxmlformats.org/drawingml/2006/picture">
                                      <pic:pic xmlns:pic="http://schemas.openxmlformats.org/drawingml/2006/picture">
                                        <pic:nvPicPr>
                                          <pic:cNvPr id="355" name="Picture 355" descr="C:\Users\L&amp;J\Desktop\Wisconsin Adult Center\Logo.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1783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5DB86746" w14:textId="77777777" w:rsidR="000139F5" w:rsidRPr="007E7A35" w:rsidRDefault="000139F5" w:rsidP="00FD14F6">
                      <w:pPr>
                        <w:pStyle w:val="QuoteText"/>
                        <w:jc w:val="left"/>
                        <w:rPr>
                          <w:color w:val="549E39" w:themeColor="accent1"/>
                          <w:sz w:val="32"/>
                          <w:szCs w:val="32"/>
                        </w:rPr>
                      </w:pPr>
                      <w:r w:rsidRPr="007E7A35">
                        <w:rPr>
                          <w:color w:val="549E39" w:themeColor="accent1"/>
                          <w:sz w:val="32"/>
                          <w:szCs w:val="32"/>
                        </w:rPr>
                        <w:t>“</w:t>
                      </w:r>
                      <w:r w:rsidRPr="007E7A35">
                        <w:rPr>
                          <w:rFonts w:ascii="Californian FB" w:hAnsi="Californian FB" w:cs="AngsanaUPC"/>
                          <w:color w:val="549E39" w:themeColor="accent1"/>
                          <w:sz w:val="32"/>
                          <w:szCs w:val="32"/>
                        </w:rPr>
                        <w:t>Our mission is to create a better quality of life for all of our individuals through our compassion and dedication</w:t>
                      </w:r>
                      <w:r w:rsidRPr="007E7A35">
                        <w:rPr>
                          <w:color w:val="549E39" w:themeColor="accent1"/>
                          <w:sz w:val="32"/>
                          <w:szCs w:val="32"/>
                        </w:rPr>
                        <w:t>.”</w:t>
                      </w:r>
                      <w:r w:rsidRPr="007E7A35">
                        <w:rPr>
                          <w:noProof/>
                          <w:color w:val="549E39" w:themeColor="accent1"/>
                        </w:rPr>
                        <w:t xml:space="preserve"> </w:t>
                      </w:r>
                    </w:p>
                    <w:p w14:paraId="420EB6FF" w14:textId="0F740748" w:rsidR="000139F5" w:rsidRDefault="000139F5">
                      <w:pPr>
                        <w:pStyle w:val="Caption"/>
                      </w:pPr>
                    </w:p>
                  </w:txbxContent>
                </v:textbox>
                <w10:wrap type="square" anchorx="margin"/>
              </v:shape>
            </w:pict>
          </mc:Fallback>
        </mc:AlternateContent>
      </w:r>
      <w:r w:rsidR="00524914">
        <w:rPr>
          <w:rFonts w:ascii="Arial Black" w:hAnsi="Arial Black"/>
          <w:color w:val="3E762A" w:themeColor="accent1" w:themeShade="BF"/>
          <w:sz w:val="48"/>
          <w:szCs w:val="48"/>
        </w:rPr>
        <w:t>MARCH</w:t>
      </w:r>
      <w:r w:rsidR="00703C02">
        <w:rPr>
          <w:rFonts w:ascii="Arial Black" w:hAnsi="Arial Black"/>
          <w:color w:val="3E762A" w:themeColor="accent1" w:themeShade="BF"/>
          <w:sz w:val="48"/>
          <w:szCs w:val="48"/>
        </w:rPr>
        <w:t xml:space="preserve"> N</w:t>
      </w:r>
      <w:r w:rsidR="00524914">
        <w:rPr>
          <w:rFonts w:ascii="Arial Black" w:hAnsi="Arial Black"/>
          <w:color w:val="3E762A" w:themeColor="accent1" w:themeShade="BF"/>
          <w:sz w:val="48"/>
          <w:szCs w:val="48"/>
        </w:rPr>
        <w:t>EWSLETTER</w:t>
      </w:r>
      <w:r w:rsidR="00192E04">
        <w:rPr>
          <w:rFonts w:ascii="Arial Black" w:hAnsi="Arial Black"/>
          <w:color w:val="3E762A" w:themeColor="accent1" w:themeShade="BF"/>
          <w:sz w:val="48"/>
          <w:szCs w:val="48"/>
        </w:rPr>
        <w:t xml:space="preserve"> </w:t>
      </w:r>
      <w:bookmarkStart w:id="2" w:name="_GoBack"/>
      <w:bookmarkEnd w:id="2"/>
      <w:r w:rsidR="00192E04">
        <w:rPr>
          <w:rFonts w:ascii="Arial Black" w:hAnsi="Arial Black"/>
          <w:color w:val="3E762A" w:themeColor="accent1" w:themeShade="BF"/>
          <w:sz w:val="48"/>
          <w:szCs w:val="48"/>
        </w:rPr>
        <w:t>Voice of WAC.</w:t>
      </w:r>
    </w:p>
    <w:p w14:paraId="077BB6F5" w14:textId="5C2B4485" w:rsidR="00192E04" w:rsidRPr="00192E04" w:rsidRDefault="00DB31C5" w:rsidP="009B23BB">
      <w:pPr>
        <w:pStyle w:val="Subtitle"/>
        <w:rPr>
          <w:rFonts w:asciiTheme="minorHAnsi" w:hAnsiTheme="minorHAnsi"/>
          <w:color w:val="auto"/>
          <w:sz w:val="28"/>
          <w:szCs w:val="28"/>
        </w:rPr>
      </w:pPr>
      <w:r>
        <w:rPr>
          <w:rFonts w:asciiTheme="minorHAnsi" w:hAnsiTheme="minorHAnsi"/>
          <w:color w:val="auto"/>
          <w:sz w:val="28"/>
          <w:szCs w:val="28"/>
        </w:rPr>
        <w:t>Wisconsin Adult Center</w:t>
      </w:r>
      <w:r w:rsidR="00E6191B">
        <w:rPr>
          <w:rFonts w:asciiTheme="minorHAnsi" w:hAnsiTheme="minorHAnsi"/>
          <w:color w:val="auto"/>
          <w:sz w:val="28"/>
          <w:szCs w:val="28"/>
        </w:rPr>
        <w:t xml:space="preserve"> is excited to let you know how we are thriving in our new introduced activities. This past month we introduced the Reminisce game which is a cognitive game, Simon Says game, hands on craft projects, Trivia amongst many others and </w:t>
      </w:r>
      <w:r w:rsidR="00002EF0">
        <w:rPr>
          <w:rFonts w:asciiTheme="minorHAnsi" w:hAnsiTheme="minorHAnsi"/>
          <w:color w:val="auto"/>
          <w:sz w:val="28"/>
          <w:szCs w:val="28"/>
        </w:rPr>
        <w:t xml:space="preserve"> </w:t>
      </w:r>
      <w:r w:rsidR="00E6191B">
        <w:rPr>
          <w:rFonts w:asciiTheme="minorHAnsi" w:hAnsiTheme="minorHAnsi"/>
          <w:color w:val="auto"/>
          <w:sz w:val="28"/>
          <w:szCs w:val="28"/>
        </w:rPr>
        <w:t xml:space="preserve">it’s amazing how successful they went. Our members enjoyed these new activities and couldn’t have enough of it. The month of February went by so fast considering the fact that February on </w:t>
      </w:r>
      <w:r w:rsidR="006750B0">
        <w:rPr>
          <w:rFonts w:asciiTheme="minorHAnsi" w:hAnsiTheme="minorHAnsi"/>
          <w:color w:val="auto"/>
          <w:sz w:val="28"/>
          <w:szCs w:val="28"/>
        </w:rPr>
        <w:t>its</w:t>
      </w:r>
      <w:r w:rsidR="00E6191B">
        <w:rPr>
          <w:rFonts w:asciiTheme="minorHAnsi" w:hAnsiTheme="minorHAnsi"/>
          <w:color w:val="auto"/>
          <w:sz w:val="28"/>
          <w:szCs w:val="28"/>
        </w:rPr>
        <w:t xml:space="preserve"> own is the shortest month of the year and with how mother nature has been this year bringing us not too nice so many snow days we had a couple of days off this month which couldn’t make us achieve a lot of our outing goals. We are hoping for better weather ahead so we can embark on our scheduled outings. We know members </w:t>
      </w:r>
      <w:r w:rsidR="00890845">
        <w:rPr>
          <w:rFonts w:asciiTheme="minorHAnsi" w:hAnsiTheme="minorHAnsi"/>
          <w:color w:val="auto"/>
          <w:sz w:val="28"/>
          <w:szCs w:val="28"/>
        </w:rPr>
        <w:t>can’t</w:t>
      </w:r>
      <w:r w:rsidR="00E6191B">
        <w:rPr>
          <w:rFonts w:asciiTheme="minorHAnsi" w:hAnsiTheme="minorHAnsi"/>
          <w:color w:val="auto"/>
          <w:sz w:val="28"/>
          <w:szCs w:val="28"/>
        </w:rPr>
        <w:t xml:space="preserve"> wait </w:t>
      </w:r>
      <w:r w:rsidR="00890845">
        <w:rPr>
          <w:rFonts w:asciiTheme="minorHAnsi" w:hAnsiTheme="minorHAnsi"/>
          <w:color w:val="auto"/>
          <w:sz w:val="28"/>
          <w:szCs w:val="28"/>
        </w:rPr>
        <w:t>to resume going on outings. We have planned out for this month of March some fun</w:t>
      </w:r>
      <w:r w:rsidR="00002EF0">
        <w:rPr>
          <w:rFonts w:asciiTheme="minorHAnsi" w:hAnsiTheme="minorHAnsi"/>
          <w:color w:val="auto"/>
          <w:sz w:val="28"/>
          <w:szCs w:val="28"/>
        </w:rPr>
        <w:t xml:space="preserve"> </w:t>
      </w:r>
      <w:r w:rsidR="00890845">
        <w:rPr>
          <w:rFonts w:asciiTheme="minorHAnsi" w:hAnsiTheme="minorHAnsi"/>
          <w:color w:val="auto"/>
          <w:sz w:val="28"/>
          <w:szCs w:val="28"/>
        </w:rPr>
        <w:t>activities and trips with weather permitting.</w:t>
      </w:r>
      <w:r w:rsidR="00002EF0">
        <w:rPr>
          <w:rFonts w:asciiTheme="minorHAnsi" w:hAnsiTheme="minorHAnsi"/>
          <w:color w:val="auto"/>
          <w:sz w:val="28"/>
          <w:szCs w:val="28"/>
        </w:rPr>
        <w:t xml:space="preserve">                 </w:t>
      </w:r>
    </w:p>
    <w:p w14:paraId="078697B1" w14:textId="792AF1E9" w:rsidR="00A82319" w:rsidRPr="0049340F" w:rsidRDefault="00384A3A" w:rsidP="00280CED">
      <w:pPr>
        <w:pStyle w:val="Quote"/>
        <w:ind w:left="0"/>
        <w:jc w:val="left"/>
        <w:rPr>
          <w:color w:val="2A4F1C" w:themeColor="accent1" w:themeShade="80"/>
        </w:rPr>
      </w:pPr>
      <w:r>
        <w:rPr>
          <w:b/>
          <w:color w:val="2A4F1C" w:themeColor="accent1" w:themeShade="80"/>
        </w:rPr>
        <w:t>“</w:t>
      </w:r>
      <w:r w:rsidR="00890845">
        <w:rPr>
          <w:b/>
          <w:color w:val="2A4F1C" w:themeColor="accent1" w:themeShade="80"/>
        </w:rPr>
        <w:t>Love is a promise, Love is a souvenir. Once given, never forgotten, Never let is disappear</w:t>
      </w:r>
      <w:r w:rsidR="0051767C">
        <w:rPr>
          <w:b/>
          <w:color w:val="2A4F1C" w:themeColor="accent1" w:themeShade="80"/>
        </w:rPr>
        <w:t>”</w:t>
      </w:r>
    </w:p>
    <w:p w14:paraId="1CC6FD55" w14:textId="0AA7E267" w:rsidR="00105B0C" w:rsidRPr="00C52BC3" w:rsidRDefault="00FA3AE9" w:rsidP="00280CED">
      <w:pPr>
        <w:rPr>
          <w:sz w:val="24"/>
          <w:szCs w:val="24"/>
        </w:rPr>
      </w:pPr>
      <w:r w:rsidRPr="00C6593C">
        <w:rPr>
          <w:rFonts w:cs="Arial"/>
          <w:b/>
          <w:bCs/>
          <w:color w:val="222222"/>
          <w:sz w:val="28"/>
          <w:szCs w:val="28"/>
        </w:rPr>
        <w:t>Saint Patrick's Day</w:t>
      </w:r>
      <w:r w:rsidRPr="00C6593C">
        <w:rPr>
          <w:rFonts w:cs="Arial"/>
          <w:color w:val="222222"/>
          <w:sz w:val="28"/>
          <w:szCs w:val="28"/>
          <w:shd w:val="clear" w:color="auto" w:fill="FFFFFF"/>
        </w:rPr>
        <w:t xml:space="preserve">, or the </w:t>
      </w:r>
      <w:r w:rsidRPr="00C6593C">
        <w:rPr>
          <w:rFonts w:cs="Arial"/>
          <w:b/>
          <w:bCs/>
          <w:color w:val="222222"/>
          <w:sz w:val="28"/>
          <w:szCs w:val="28"/>
        </w:rPr>
        <w:t>Feast of Saint Patrick</w:t>
      </w:r>
      <w:r w:rsidRPr="00C6593C">
        <w:rPr>
          <w:rFonts w:cs="Arial"/>
          <w:color w:val="222222"/>
          <w:sz w:val="28"/>
          <w:szCs w:val="28"/>
          <w:shd w:val="clear" w:color="auto" w:fill="FFFFFF"/>
        </w:rPr>
        <w:t xml:space="preserve">, </w:t>
      </w:r>
      <w:r w:rsidRPr="00C6593C">
        <w:rPr>
          <w:rFonts w:cs="Arial"/>
          <w:color w:val="222222"/>
          <w:sz w:val="24"/>
          <w:szCs w:val="24"/>
          <w:shd w:val="clear" w:color="auto" w:fill="FFFFFF"/>
        </w:rPr>
        <w:t xml:space="preserve">is a cultural and religious celebration held on 17 March, the traditional death date of </w:t>
      </w:r>
      <w:hyperlink r:id="rId12" w:tooltip="Saint Patrick" w:history="1">
        <w:r w:rsidRPr="00C6593C">
          <w:rPr>
            <w:rStyle w:val="Hyperlink"/>
            <w:color w:val="auto"/>
            <w:sz w:val="24"/>
            <w:szCs w:val="24"/>
            <w:u w:val="none"/>
          </w:rPr>
          <w:t>Saint Patrick</w:t>
        </w:r>
      </w:hyperlink>
      <w:r w:rsidRPr="00C6593C">
        <w:rPr>
          <w:color w:val="auto"/>
          <w:sz w:val="24"/>
          <w:szCs w:val="24"/>
        </w:rPr>
        <w:t xml:space="preserve"> (c. AD 385–461), the foremost </w:t>
      </w:r>
      <w:hyperlink r:id="rId13" w:tooltip="Patron saint" w:history="1">
        <w:r w:rsidRPr="00C6593C">
          <w:rPr>
            <w:rStyle w:val="Hyperlink"/>
            <w:color w:val="auto"/>
            <w:sz w:val="24"/>
            <w:szCs w:val="24"/>
            <w:u w:val="none"/>
          </w:rPr>
          <w:t>patron saint</w:t>
        </w:r>
      </w:hyperlink>
      <w:r w:rsidRPr="00C6593C">
        <w:rPr>
          <w:color w:val="auto"/>
          <w:sz w:val="24"/>
          <w:szCs w:val="24"/>
        </w:rPr>
        <w:t xml:space="preserve"> of </w:t>
      </w:r>
      <w:hyperlink r:id="rId14" w:tooltip="Ireland" w:history="1">
        <w:r w:rsidRPr="00C6593C">
          <w:rPr>
            <w:rStyle w:val="Hyperlink"/>
            <w:color w:val="auto"/>
            <w:sz w:val="24"/>
            <w:szCs w:val="24"/>
            <w:u w:val="none"/>
          </w:rPr>
          <w:t>Ireland</w:t>
        </w:r>
      </w:hyperlink>
      <w:r w:rsidRPr="00C6593C">
        <w:rPr>
          <w:color w:val="auto"/>
          <w:sz w:val="24"/>
          <w:szCs w:val="24"/>
        </w:rPr>
        <w:t>.</w:t>
      </w:r>
      <w:r w:rsidR="001662D3" w:rsidRPr="00C6593C">
        <w:rPr>
          <w:color w:val="auto"/>
          <w:sz w:val="24"/>
          <w:szCs w:val="24"/>
        </w:rPr>
        <w:t xml:space="preserve"> Saint Patrick's Day is a </w:t>
      </w:r>
      <w:hyperlink r:id="rId15" w:tooltip="Public holiday" w:history="1">
        <w:r w:rsidR="001662D3" w:rsidRPr="00C6593C">
          <w:rPr>
            <w:rStyle w:val="Hyperlink"/>
            <w:color w:val="auto"/>
            <w:sz w:val="24"/>
            <w:szCs w:val="24"/>
            <w:u w:val="none"/>
          </w:rPr>
          <w:t>public holiday</w:t>
        </w:r>
      </w:hyperlink>
      <w:r w:rsidR="001662D3" w:rsidRPr="00C6593C">
        <w:rPr>
          <w:color w:val="auto"/>
          <w:sz w:val="24"/>
          <w:szCs w:val="24"/>
        </w:rPr>
        <w:t xml:space="preserve"> in the </w:t>
      </w:r>
      <w:hyperlink r:id="rId16" w:tooltip="Republic of Ireland" w:history="1">
        <w:r w:rsidR="001662D3" w:rsidRPr="00C6593C">
          <w:rPr>
            <w:rStyle w:val="Hyperlink"/>
            <w:color w:val="auto"/>
            <w:sz w:val="24"/>
            <w:szCs w:val="24"/>
            <w:u w:val="none"/>
          </w:rPr>
          <w:t>Republic of Ireland</w:t>
        </w:r>
      </w:hyperlink>
      <w:r w:rsidR="00C52BC3" w:rsidRPr="00C6593C">
        <w:rPr>
          <w:color w:val="auto"/>
          <w:sz w:val="24"/>
          <w:szCs w:val="24"/>
        </w:rPr>
        <w:t>,</w:t>
      </w:r>
      <w:r w:rsidR="001662D3" w:rsidRPr="00C6593C">
        <w:rPr>
          <w:color w:val="auto"/>
          <w:sz w:val="24"/>
          <w:szCs w:val="24"/>
        </w:rPr>
        <w:t xml:space="preserve"> </w:t>
      </w:r>
      <w:hyperlink r:id="rId17" w:tooltip="Northern Ireland" w:history="1">
        <w:r w:rsidR="001662D3" w:rsidRPr="00C6593C">
          <w:rPr>
            <w:rStyle w:val="Hyperlink"/>
            <w:color w:val="auto"/>
            <w:sz w:val="24"/>
            <w:szCs w:val="24"/>
            <w:u w:val="none"/>
          </w:rPr>
          <w:t>Northern Ireland</w:t>
        </w:r>
      </w:hyperlink>
      <w:r w:rsidR="00C52BC3" w:rsidRPr="00C6593C">
        <w:rPr>
          <w:color w:val="auto"/>
          <w:sz w:val="24"/>
          <w:szCs w:val="24"/>
        </w:rPr>
        <w:t>,</w:t>
      </w:r>
      <w:r w:rsidR="001662D3" w:rsidRPr="00C6593C">
        <w:rPr>
          <w:color w:val="auto"/>
          <w:sz w:val="24"/>
          <w:szCs w:val="24"/>
        </w:rPr>
        <w:t xml:space="preserve"> the Canadian province of </w:t>
      </w:r>
      <w:hyperlink r:id="rId18" w:tooltip="Newfoundland and Labrador" w:history="1">
        <w:r w:rsidR="001662D3" w:rsidRPr="00C6593C">
          <w:rPr>
            <w:rStyle w:val="Hyperlink"/>
            <w:color w:val="auto"/>
            <w:sz w:val="24"/>
            <w:szCs w:val="24"/>
            <w:u w:val="none"/>
          </w:rPr>
          <w:t>Newfoundland and Labrador</w:t>
        </w:r>
      </w:hyperlink>
      <w:r w:rsidR="001662D3" w:rsidRPr="00C6593C">
        <w:rPr>
          <w:color w:val="auto"/>
          <w:sz w:val="24"/>
          <w:szCs w:val="24"/>
        </w:rPr>
        <w:t xml:space="preserve"> (for provincial government employees), and the British Overseas Territory of </w:t>
      </w:r>
      <w:hyperlink r:id="rId19" w:tooltip="Montserrat" w:history="1">
        <w:r w:rsidR="001662D3" w:rsidRPr="00C6593C">
          <w:rPr>
            <w:rStyle w:val="Hyperlink"/>
            <w:color w:val="auto"/>
            <w:sz w:val="24"/>
            <w:szCs w:val="24"/>
            <w:u w:val="none"/>
          </w:rPr>
          <w:t>Montserrat</w:t>
        </w:r>
      </w:hyperlink>
      <w:r w:rsidR="001662D3" w:rsidRPr="00C6593C">
        <w:rPr>
          <w:color w:val="auto"/>
          <w:sz w:val="24"/>
          <w:szCs w:val="24"/>
        </w:rPr>
        <w:t xml:space="preserve">. It is also widely celebrated by the </w:t>
      </w:r>
      <w:hyperlink r:id="rId20" w:tooltip="Irish diaspora" w:history="1">
        <w:r w:rsidR="001662D3" w:rsidRPr="00C6593C">
          <w:rPr>
            <w:rStyle w:val="Hyperlink"/>
            <w:color w:val="auto"/>
            <w:sz w:val="24"/>
            <w:szCs w:val="24"/>
            <w:u w:val="none"/>
          </w:rPr>
          <w:t>Irish diaspora</w:t>
        </w:r>
      </w:hyperlink>
      <w:r w:rsidR="001662D3" w:rsidRPr="00C6593C">
        <w:rPr>
          <w:color w:val="auto"/>
          <w:sz w:val="24"/>
          <w:szCs w:val="24"/>
        </w:rPr>
        <w:t xml:space="preserve"> around the world, especially in the </w:t>
      </w:r>
      <w:hyperlink r:id="rId21" w:tooltip="United Kingdom" w:history="1">
        <w:r w:rsidR="001662D3" w:rsidRPr="00C6593C">
          <w:rPr>
            <w:rStyle w:val="Hyperlink"/>
            <w:color w:val="auto"/>
            <w:sz w:val="24"/>
            <w:szCs w:val="24"/>
            <w:u w:val="none"/>
          </w:rPr>
          <w:t>United Kingdom</w:t>
        </w:r>
      </w:hyperlink>
      <w:r w:rsidR="001662D3" w:rsidRPr="00C6593C">
        <w:rPr>
          <w:color w:val="auto"/>
          <w:sz w:val="24"/>
          <w:szCs w:val="24"/>
        </w:rPr>
        <w:t xml:space="preserve">, </w:t>
      </w:r>
      <w:hyperlink r:id="rId22" w:tooltip="Canada" w:history="1">
        <w:r w:rsidR="001662D3" w:rsidRPr="00C6593C">
          <w:rPr>
            <w:rStyle w:val="Hyperlink"/>
            <w:color w:val="auto"/>
            <w:sz w:val="24"/>
            <w:szCs w:val="24"/>
            <w:u w:val="none"/>
          </w:rPr>
          <w:t>Canada</w:t>
        </w:r>
      </w:hyperlink>
      <w:r w:rsidR="001662D3" w:rsidRPr="00C6593C">
        <w:rPr>
          <w:color w:val="auto"/>
          <w:sz w:val="24"/>
          <w:szCs w:val="24"/>
        </w:rPr>
        <w:t xml:space="preserve">, </w:t>
      </w:r>
      <w:hyperlink r:id="rId23" w:tooltip="United States" w:history="1">
        <w:r w:rsidR="001662D3" w:rsidRPr="00C6593C">
          <w:rPr>
            <w:rStyle w:val="Hyperlink"/>
            <w:color w:val="auto"/>
            <w:sz w:val="24"/>
            <w:szCs w:val="24"/>
            <w:u w:val="none"/>
          </w:rPr>
          <w:t>United States</w:t>
        </w:r>
      </w:hyperlink>
      <w:r w:rsidR="001662D3" w:rsidRPr="00C6593C">
        <w:rPr>
          <w:color w:val="auto"/>
          <w:sz w:val="24"/>
          <w:szCs w:val="24"/>
        </w:rPr>
        <w:t xml:space="preserve">, </w:t>
      </w:r>
      <w:hyperlink r:id="rId24" w:tooltip="Brazil" w:history="1">
        <w:r w:rsidR="001662D3" w:rsidRPr="00C6593C">
          <w:rPr>
            <w:rStyle w:val="Hyperlink"/>
            <w:color w:val="auto"/>
            <w:sz w:val="24"/>
            <w:szCs w:val="24"/>
            <w:u w:val="none"/>
          </w:rPr>
          <w:t>Brazil</w:t>
        </w:r>
      </w:hyperlink>
      <w:r w:rsidR="001662D3" w:rsidRPr="00C6593C">
        <w:rPr>
          <w:color w:val="auto"/>
          <w:sz w:val="24"/>
          <w:szCs w:val="24"/>
        </w:rPr>
        <w:t xml:space="preserve">, </w:t>
      </w:r>
      <w:hyperlink r:id="rId25" w:tooltip="Argentina" w:history="1">
        <w:r w:rsidR="001662D3" w:rsidRPr="00C6593C">
          <w:rPr>
            <w:rStyle w:val="Hyperlink"/>
            <w:color w:val="auto"/>
            <w:sz w:val="24"/>
            <w:szCs w:val="24"/>
            <w:u w:val="none"/>
          </w:rPr>
          <w:t>Argentina</w:t>
        </w:r>
      </w:hyperlink>
      <w:r w:rsidR="001662D3" w:rsidRPr="00C6593C">
        <w:rPr>
          <w:color w:val="auto"/>
          <w:sz w:val="24"/>
          <w:szCs w:val="24"/>
        </w:rPr>
        <w:t xml:space="preserve">, </w:t>
      </w:r>
      <w:hyperlink r:id="rId26" w:tooltip="Australia" w:history="1">
        <w:r w:rsidR="001662D3" w:rsidRPr="00C6593C">
          <w:rPr>
            <w:rStyle w:val="Hyperlink"/>
            <w:color w:val="auto"/>
            <w:sz w:val="24"/>
            <w:szCs w:val="24"/>
            <w:u w:val="none"/>
          </w:rPr>
          <w:t>Australia</w:t>
        </w:r>
      </w:hyperlink>
      <w:r w:rsidR="001662D3" w:rsidRPr="00C6593C">
        <w:rPr>
          <w:color w:val="auto"/>
          <w:sz w:val="24"/>
          <w:szCs w:val="24"/>
        </w:rPr>
        <w:t xml:space="preserve"> and </w:t>
      </w:r>
      <w:hyperlink r:id="rId27" w:tooltip="New Zealand" w:history="1">
        <w:r w:rsidR="001662D3" w:rsidRPr="00C6593C">
          <w:rPr>
            <w:rStyle w:val="Hyperlink"/>
            <w:color w:val="auto"/>
            <w:sz w:val="24"/>
            <w:szCs w:val="24"/>
            <w:u w:val="none"/>
          </w:rPr>
          <w:t>New Zealand</w:t>
        </w:r>
      </w:hyperlink>
      <w:r w:rsidR="001662D3" w:rsidRPr="00C6593C">
        <w:rPr>
          <w:color w:val="auto"/>
          <w:sz w:val="24"/>
          <w:szCs w:val="24"/>
        </w:rPr>
        <w:t xml:space="preserve">. Saint Patrick's Day is celebrated in more countries than any other </w:t>
      </w:r>
      <w:hyperlink r:id="rId28" w:tooltip="National Day" w:history="1">
        <w:r w:rsidR="001662D3" w:rsidRPr="00C6593C">
          <w:rPr>
            <w:rStyle w:val="Hyperlink"/>
            <w:color w:val="auto"/>
            <w:sz w:val="24"/>
            <w:szCs w:val="24"/>
            <w:u w:val="none"/>
          </w:rPr>
          <w:t>national festival</w:t>
        </w:r>
      </w:hyperlink>
      <w:r w:rsidR="00C52BC3" w:rsidRPr="00C6593C">
        <w:rPr>
          <w:color w:val="auto"/>
          <w:sz w:val="24"/>
          <w:szCs w:val="24"/>
        </w:rPr>
        <w:t xml:space="preserve">. </w:t>
      </w:r>
      <w:r w:rsidR="001662D3" w:rsidRPr="00C6593C">
        <w:rPr>
          <w:color w:val="auto"/>
          <w:sz w:val="24"/>
          <w:szCs w:val="24"/>
        </w:rPr>
        <w:t xml:space="preserve">Modern </w:t>
      </w:r>
      <w:r w:rsidR="001662D3" w:rsidRPr="00C6593C">
        <w:rPr>
          <w:color w:val="auto"/>
          <w:sz w:val="24"/>
          <w:szCs w:val="24"/>
        </w:rPr>
        <w:lastRenderedPageBreak/>
        <w:t>celebrations have been greatly influenced by those of the Irish diaspora, particularly those that developed in North America. In recent year</w:t>
      </w:r>
      <w:r w:rsidR="00C52BC3" w:rsidRPr="00C6593C">
        <w:rPr>
          <w:color w:val="auto"/>
          <w:sz w:val="24"/>
          <w:szCs w:val="24"/>
        </w:rPr>
        <w:t>s</w:t>
      </w:r>
      <w:r w:rsidR="001662D3" w:rsidRPr="00C6593C">
        <w:rPr>
          <w:color w:val="auto"/>
          <w:sz w:val="24"/>
          <w:szCs w:val="24"/>
        </w:rPr>
        <w:t xml:space="preserve">, there has been criticism of Saint Patrick's Day celebrations for having become too </w:t>
      </w:r>
      <w:r w:rsidR="00C52BC3" w:rsidRPr="00C6593C">
        <w:rPr>
          <w:sz w:val="24"/>
          <w:szCs w:val="24"/>
        </w:rPr>
        <w:t>commercialized</w:t>
      </w:r>
      <w:r w:rsidR="001662D3" w:rsidRPr="00C6593C">
        <w:rPr>
          <w:sz w:val="24"/>
          <w:szCs w:val="24"/>
        </w:rPr>
        <w:t xml:space="preserve"> and for fostering negative stereotypes of the Irish</w:t>
      </w:r>
      <w:r w:rsidR="001662D3" w:rsidRPr="00C52BC3">
        <w:rPr>
          <w:sz w:val="24"/>
          <w:szCs w:val="24"/>
        </w:rPr>
        <w:t xml:space="preserve"> people.</w:t>
      </w:r>
    </w:p>
    <w:p w14:paraId="77079560" w14:textId="16F5EC52" w:rsidR="00072626" w:rsidRDefault="00072626" w:rsidP="00C52BC3">
      <w:pPr>
        <w:spacing w:line="240" w:lineRule="auto"/>
        <w:jc w:val="center"/>
        <w:rPr>
          <w:b/>
          <w:color w:val="3E762A" w:themeColor="accent1" w:themeShade="BF"/>
          <w:sz w:val="36"/>
          <w:szCs w:val="36"/>
          <w:u w:val="single"/>
          <w:vertAlign w:val="superscript"/>
          <w:lang w:eastAsia="en-US"/>
        </w:rPr>
      </w:pPr>
      <w:r>
        <w:rPr>
          <w:b/>
          <w:color w:val="3E762A" w:themeColor="accent1" w:themeShade="BF"/>
          <w:sz w:val="36"/>
          <w:szCs w:val="36"/>
          <w:u w:val="single"/>
          <w:vertAlign w:val="superscript"/>
          <w:lang w:eastAsia="en-US"/>
        </w:rPr>
        <w:t>CELEBRATING BIRTHDAYS</w:t>
      </w:r>
    </w:p>
    <w:p w14:paraId="633D3B8F" w14:textId="424D8F71" w:rsidR="007E012A" w:rsidRPr="004F0631" w:rsidRDefault="004F0631" w:rsidP="00E6535C">
      <w:pPr>
        <w:rPr>
          <w:sz w:val="24"/>
          <w:szCs w:val="24"/>
        </w:rPr>
      </w:pPr>
      <w:r w:rsidRPr="004F0631">
        <w:rPr>
          <w:sz w:val="24"/>
          <w:szCs w:val="24"/>
        </w:rPr>
        <w:t>Nikki H</w:t>
      </w:r>
      <w:r w:rsidR="00E6535C" w:rsidRPr="004F0631">
        <w:rPr>
          <w:sz w:val="24"/>
          <w:szCs w:val="24"/>
        </w:rPr>
        <w:t xml:space="preserve">             </w:t>
      </w:r>
      <w:r w:rsidRPr="004F0631">
        <w:rPr>
          <w:sz w:val="24"/>
          <w:szCs w:val="24"/>
        </w:rPr>
        <w:t>March 14</w:t>
      </w:r>
    </w:p>
    <w:p w14:paraId="7281821A" w14:textId="16C3996C" w:rsidR="00E6535C" w:rsidRDefault="004F0631" w:rsidP="00E6535C">
      <w:pPr>
        <w:rPr>
          <w:sz w:val="24"/>
          <w:szCs w:val="24"/>
        </w:rPr>
      </w:pPr>
      <w:r w:rsidRPr="004F0631">
        <w:rPr>
          <w:sz w:val="24"/>
          <w:szCs w:val="24"/>
        </w:rPr>
        <w:t>Derek H</w:t>
      </w:r>
      <w:r w:rsidR="00E6535C" w:rsidRPr="004F0631">
        <w:rPr>
          <w:sz w:val="24"/>
          <w:szCs w:val="24"/>
        </w:rPr>
        <w:t xml:space="preserve">             </w:t>
      </w:r>
      <w:r w:rsidRPr="004F0631">
        <w:rPr>
          <w:sz w:val="24"/>
          <w:szCs w:val="24"/>
        </w:rPr>
        <w:t>March 14</w:t>
      </w:r>
    </w:p>
    <w:p w14:paraId="68E178FB" w14:textId="7E567176" w:rsidR="004F0631" w:rsidRDefault="004F0631" w:rsidP="00E6535C">
      <w:pPr>
        <w:rPr>
          <w:sz w:val="24"/>
          <w:szCs w:val="24"/>
        </w:rPr>
      </w:pPr>
      <w:r>
        <w:rPr>
          <w:sz w:val="24"/>
          <w:szCs w:val="24"/>
        </w:rPr>
        <w:t>Joe F                   March 27</w:t>
      </w:r>
    </w:p>
    <w:p w14:paraId="554BCA4E" w14:textId="53D3EDEE" w:rsidR="004F0631" w:rsidRPr="004F0631" w:rsidRDefault="004F0631" w:rsidP="00E6535C">
      <w:pPr>
        <w:rPr>
          <w:sz w:val="24"/>
          <w:szCs w:val="24"/>
        </w:rPr>
      </w:pPr>
      <w:r>
        <w:rPr>
          <w:sz w:val="24"/>
          <w:szCs w:val="24"/>
        </w:rPr>
        <w:t>April E                March 30</w:t>
      </w:r>
    </w:p>
    <w:p w14:paraId="25BB5372" w14:textId="0B5B6B19" w:rsidR="00E6535C" w:rsidRDefault="00E6535C" w:rsidP="00E6535C">
      <w:pPr>
        <w:rPr>
          <w:sz w:val="24"/>
          <w:szCs w:val="24"/>
        </w:rPr>
      </w:pPr>
      <w:r>
        <w:rPr>
          <w:sz w:val="24"/>
          <w:szCs w:val="24"/>
        </w:rPr>
        <w:t>Wisconsin Adult Center w</w:t>
      </w:r>
      <w:r w:rsidR="001E16A5">
        <w:rPr>
          <w:sz w:val="24"/>
          <w:szCs w:val="24"/>
        </w:rPr>
        <w:t>ou</w:t>
      </w:r>
      <w:r>
        <w:rPr>
          <w:sz w:val="24"/>
          <w:szCs w:val="24"/>
        </w:rPr>
        <w:t>l</w:t>
      </w:r>
      <w:r w:rsidR="003E54A4">
        <w:rPr>
          <w:sz w:val="24"/>
          <w:szCs w:val="24"/>
        </w:rPr>
        <w:t>d</w:t>
      </w:r>
      <w:r>
        <w:rPr>
          <w:sz w:val="24"/>
          <w:szCs w:val="24"/>
        </w:rPr>
        <w:t xml:space="preserve"> like to wish these  </w:t>
      </w:r>
      <w:r w:rsidR="004F0631">
        <w:rPr>
          <w:sz w:val="24"/>
          <w:szCs w:val="24"/>
        </w:rPr>
        <w:t>i</w:t>
      </w:r>
      <w:r>
        <w:rPr>
          <w:sz w:val="24"/>
          <w:szCs w:val="24"/>
        </w:rPr>
        <w:t>ndividuals a happy birthday. We hope you have a fun-filled day!</w:t>
      </w:r>
    </w:p>
    <w:p w14:paraId="41950977" w14:textId="6FE66565" w:rsidR="005222C8" w:rsidRDefault="005222C8" w:rsidP="005222C8">
      <w:pPr>
        <w:jc w:val="center"/>
        <w:rPr>
          <w:b/>
          <w:sz w:val="24"/>
          <w:szCs w:val="24"/>
          <w:u w:val="single"/>
        </w:rPr>
      </w:pPr>
      <w:r>
        <w:rPr>
          <w:b/>
          <w:sz w:val="24"/>
          <w:szCs w:val="24"/>
          <w:u w:val="single"/>
        </w:rPr>
        <w:t>COLOR ME</w:t>
      </w:r>
    </w:p>
    <w:p w14:paraId="74CCCC19" w14:textId="6FD8D1E8" w:rsidR="005222C8" w:rsidRPr="005222C8" w:rsidRDefault="006C5511" w:rsidP="005222C8">
      <w:pPr>
        <w:jc w:val="center"/>
        <w:rPr>
          <w:sz w:val="24"/>
          <w:szCs w:val="24"/>
        </w:rPr>
      </w:pPr>
      <w:r>
        <w:rPr>
          <w:rFonts w:ascii="Arial" w:hAnsi="Arial" w:cs="Arial"/>
          <w:noProof/>
          <w:color w:val="1A0DAB"/>
          <w:bdr w:val="none" w:sz="0" w:space="0" w:color="auto" w:frame="1"/>
        </w:rPr>
        <w:drawing>
          <wp:inline distT="0" distB="0" distL="0" distR="0" wp14:anchorId="6BF9B321" wp14:editId="058013E3">
            <wp:extent cx="5012000" cy="5097780"/>
            <wp:effectExtent l="0" t="0" r="0" b="7620"/>
            <wp:docPr id="2" name="Picture 2" descr="Image result for St Patricks day color m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Patricks day color m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7367" cy="5103238"/>
                    </a:xfrm>
                    <a:prstGeom prst="rect">
                      <a:avLst/>
                    </a:prstGeom>
                    <a:noFill/>
                    <a:ln>
                      <a:noFill/>
                    </a:ln>
                  </pic:spPr>
                </pic:pic>
              </a:graphicData>
            </a:graphic>
          </wp:inline>
        </w:drawing>
      </w:r>
    </w:p>
    <w:p w14:paraId="13D211BA" w14:textId="36B1965F" w:rsidR="00736FE5" w:rsidRDefault="00376F7B" w:rsidP="00BA592F">
      <w:pPr>
        <w:jc w:val="center"/>
        <w:rPr>
          <w:b/>
          <w:color w:val="3E762A" w:themeColor="accent1" w:themeShade="BF"/>
          <w:sz w:val="44"/>
          <w:szCs w:val="44"/>
          <w:u w:val="single"/>
        </w:rPr>
      </w:pPr>
      <w:r>
        <w:rPr>
          <w:b/>
          <w:color w:val="3E762A" w:themeColor="accent1" w:themeShade="BF"/>
          <w:sz w:val="44"/>
          <w:szCs w:val="44"/>
          <w:u w:val="single"/>
        </w:rPr>
        <w:lastRenderedPageBreak/>
        <w:t>Getting to know you</w:t>
      </w:r>
      <w:r w:rsidR="0029352B">
        <w:rPr>
          <w:b/>
          <w:color w:val="3E762A" w:themeColor="accent1" w:themeShade="BF"/>
          <w:sz w:val="44"/>
          <w:szCs w:val="44"/>
          <w:u w:val="single"/>
        </w:rPr>
        <w:t>!</w:t>
      </w:r>
    </w:p>
    <w:p w14:paraId="66CD218A" w14:textId="77777777" w:rsidR="006B703E" w:rsidRDefault="006B703E" w:rsidP="006D58D1">
      <w:pPr>
        <w:pStyle w:val="ListParagraph"/>
        <w:ind w:left="630"/>
        <w:rPr>
          <w:b/>
          <w:color w:val="auto"/>
          <w:sz w:val="28"/>
          <w:szCs w:val="28"/>
        </w:rPr>
        <w:sectPr w:rsidR="006B703E">
          <w:headerReference w:type="even" r:id="rId31"/>
          <w:headerReference w:type="default" r:id="rId32"/>
          <w:footerReference w:type="even" r:id="rId33"/>
          <w:footerReference w:type="default" r:id="rId34"/>
          <w:headerReference w:type="first" r:id="rId35"/>
          <w:footerReference w:type="first" r:id="rId36"/>
          <w:pgSz w:w="12240" w:h="15840"/>
          <w:pgMar w:top="792" w:right="720" w:bottom="720" w:left="720" w:header="720" w:footer="720" w:gutter="0"/>
          <w:cols w:space="720"/>
          <w:docGrid w:linePitch="360"/>
        </w:sectPr>
      </w:pPr>
    </w:p>
    <w:p w14:paraId="1134DBB9" w14:textId="7A6A9B1A" w:rsidR="001E6E5C" w:rsidRPr="006B703E" w:rsidRDefault="006B703E" w:rsidP="006D58D1">
      <w:pPr>
        <w:pStyle w:val="ListParagraph"/>
        <w:ind w:left="630"/>
        <w:rPr>
          <w:b/>
          <w:color w:val="auto"/>
          <w:sz w:val="28"/>
          <w:szCs w:val="28"/>
        </w:rPr>
      </w:pPr>
      <w:r w:rsidRPr="006B703E">
        <w:rPr>
          <w:b/>
          <w:color w:val="auto"/>
          <w:sz w:val="28"/>
          <w:szCs w:val="28"/>
        </w:rPr>
        <w:t>Hello folks! My name is Tammi K. I was born in Milwaukee, WI. I attended  James Madison High School, Anthem College and Herzing University. I love to paint in my spare time, I love art and interior decoration as well as massage therapy.</w:t>
      </w:r>
    </w:p>
    <w:p w14:paraId="7736F958" w14:textId="290E5B68" w:rsidR="006B703E" w:rsidRDefault="006B703E" w:rsidP="006D58D1">
      <w:pPr>
        <w:pStyle w:val="ListParagraph"/>
        <w:ind w:left="630"/>
        <w:rPr>
          <w:b/>
          <w:color w:val="auto"/>
          <w:sz w:val="28"/>
          <w:szCs w:val="28"/>
        </w:rPr>
      </w:pPr>
      <w:r w:rsidRPr="006B703E">
        <w:rPr>
          <w:b/>
          <w:color w:val="auto"/>
          <w:sz w:val="28"/>
          <w:szCs w:val="28"/>
        </w:rPr>
        <w:t>I chose this career field because I love to help people. The joy my heart feels working with members at our program is a piece of my heart that has been missing for a long time. Seeing them smile light up my days. My message to everyone is judge not and thou shall not be judged.</w:t>
      </w:r>
    </w:p>
    <w:p w14:paraId="2F59EE4F" w14:textId="77777777" w:rsidR="00952B88" w:rsidRDefault="00952B88" w:rsidP="006D58D1">
      <w:pPr>
        <w:pStyle w:val="ListParagraph"/>
        <w:ind w:left="630"/>
        <w:rPr>
          <w:b/>
          <w:noProof/>
          <w:color w:val="auto"/>
          <w:sz w:val="28"/>
          <w:szCs w:val="28"/>
        </w:rPr>
      </w:pPr>
    </w:p>
    <w:p w14:paraId="26D56E96" w14:textId="2C8CC478" w:rsidR="00952B88" w:rsidRPr="006B703E" w:rsidRDefault="00952B88" w:rsidP="006D58D1">
      <w:pPr>
        <w:pStyle w:val="ListParagraph"/>
        <w:ind w:left="630"/>
        <w:rPr>
          <w:b/>
          <w:color w:val="auto"/>
          <w:sz w:val="28"/>
          <w:szCs w:val="28"/>
        </w:rPr>
      </w:pPr>
      <w:r>
        <w:rPr>
          <w:b/>
          <w:noProof/>
          <w:color w:val="auto"/>
          <w:sz w:val="28"/>
          <w:szCs w:val="28"/>
        </w:rPr>
        <w:drawing>
          <wp:inline distT="0" distB="0" distL="0" distR="0" wp14:anchorId="7286E150" wp14:editId="5BBF9A2A">
            <wp:extent cx="2011127" cy="203454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04.JPG"/>
                    <pic:cNvPicPr/>
                  </pic:nvPicPr>
                  <pic:blipFill>
                    <a:blip r:embed="rId37"/>
                    <a:stretch>
                      <a:fillRect/>
                    </a:stretch>
                  </pic:blipFill>
                  <pic:spPr>
                    <a:xfrm>
                      <a:off x="0" y="0"/>
                      <a:ext cx="2023734" cy="2047294"/>
                    </a:xfrm>
                    <a:prstGeom prst="rect">
                      <a:avLst/>
                    </a:prstGeom>
                  </pic:spPr>
                </pic:pic>
              </a:graphicData>
            </a:graphic>
          </wp:inline>
        </w:drawing>
      </w:r>
    </w:p>
    <w:p w14:paraId="3A87F717" w14:textId="77777777" w:rsidR="006B703E" w:rsidRDefault="006B703E" w:rsidP="006C1CF0">
      <w:pPr>
        <w:rPr>
          <w:b/>
          <w:i/>
          <w:color w:val="auto"/>
          <w:sz w:val="28"/>
          <w:szCs w:val="28"/>
        </w:rPr>
        <w:sectPr w:rsidR="006B703E" w:rsidSect="006B703E">
          <w:type w:val="continuous"/>
          <w:pgSz w:w="12240" w:h="15840"/>
          <w:pgMar w:top="792" w:right="720" w:bottom="720" w:left="720" w:header="720" w:footer="720" w:gutter="0"/>
          <w:cols w:space="720"/>
          <w:docGrid w:linePitch="360"/>
        </w:sectPr>
      </w:pPr>
    </w:p>
    <w:p w14:paraId="05536B66" w14:textId="0D1F0F24" w:rsidR="006C1CF0" w:rsidRDefault="006C1CF0" w:rsidP="006C1CF0">
      <w:pPr>
        <w:rPr>
          <w:b/>
          <w:i/>
          <w:color w:val="auto"/>
          <w:sz w:val="28"/>
          <w:szCs w:val="28"/>
        </w:rPr>
      </w:pPr>
    </w:p>
    <w:p w14:paraId="3D68F48E" w14:textId="2EC4D25A" w:rsidR="006C1CF0" w:rsidRDefault="00BA592F" w:rsidP="00BA592F">
      <w:pPr>
        <w:rPr>
          <w:b/>
          <w:color w:val="3E762A" w:themeColor="accent1" w:themeShade="BF"/>
          <w:sz w:val="28"/>
          <w:szCs w:val="28"/>
        </w:rPr>
      </w:pPr>
      <w:r>
        <w:rPr>
          <w:b/>
          <w:color w:val="3E762A" w:themeColor="accent1" w:themeShade="BF"/>
          <w:sz w:val="28"/>
          <w:szCs w:val="28"/>
        </w:rPr>
        <w:t xml:space="preserve">Below </w:t>
      </w:r>
      <w:r w:rsidR="0029352B">
        <w:rPr>
          <w:b/>
          <w:color w:val="3E762A" w:themeColor="accent1" w:themeShade="BF"/>
          <w:sz w:val="28"/>
          <w:szCs w:val="28"/>
        </w:rPr>
        <w:t>are</w:t>
      </w:r>
      <w:r>
        <w:rPr>
          <w:b/>
          <w:color w:val="3E762A" w:themeColor="accent1" w:themeShade="BF"/>
          <w:sz w:val="28"/>
          <w:szCs w:val="28"/>
        </w:rPr>
        <w:t xml:space="preserve"> some of our clay art project we embarked on last month.</w:t>
      </w:r>
    </w:p>
    <w:p w14:paraId="7A79784C" w14:textId="7A3CA3E1" w:rsidR="00F60BA9" w:rsidRDefault="00BA592F" w:rsidP="002922F7">
      <w:pPr>
        <w:rPr>
          <w:b/>
          <w:color w:val="3E762A" w:themeColor="accent1" w:themeShade="BF"/>
          <w:sz w:val="32"/>
          <w:szCs w:val="32"/>
        </w:rPr>
      </w:pPr>
      <w:r>
        <w:rPr>
          <w:b/>
          <w:noProof/>
          <w:color w:val="3E762A" w:themeColor="accent1" w:themeShade="BF"/>
          <w:sz w:val="32"/>
          <w:szCs w:val="32"/>
        </w:rPr>
        <w:drawing>
          <wp:inline distT="0" distB="0" distL="0" distR="0" wp14:anchorId="44777CDF" wp14:editId="23CB2ACE">
            <wp:extent cx="5135880" cy="1783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219_090602.jpg"/>
                    <pic:cNvPicPr/>
                  </pic:nvPicPr>
                  <pic:blipFill>
                    <a:blip r:embed="rId38"/>
                    <a:stretch>
                      <a:fillRect/>
                    </a:stretch>
                  </pic:blipFill>
                  <pic:spPr>
                    <a:xfrm>
                      <a:off x="0" y="0"/>
                      <a:ext cx="5135880" cy="1783080"/>
                    </a:xfrm>
                    <a:prstGeom prst="rect">
                      <a:avLst/>
                    </a:prstGeom>
                  </pic:spPr>
                </pic:pic>
              </a:graphicData>
            </a:graphic>
          </wp:inline>
        </w:drawing>
      </w:r>
      <w:r w:rsidR="006D72CD">
        <w:rPr>
          <w:b/>
          <w:color w:val="3E762A" w:themeColor="accent1" w:themeShade="BF"/>
          <w:sz w:val="32"/>
          <w:szCs w:val="32"/>
        </w:rPr>
        <w:t xml:space="preserve">     </w:t>
      </w:r>
    </w:p>
    <w:p w14:paraId="24986552" w14:textId="21A9778C" w:rsidR="002922F7" w:rsidRPr="007D656A" w:rsidRDefault="003378AB" w:rsidP="002922F7">
      <w:pPr>
        <w:rPr>
          <w:i/>
          <w:color w:val="auto"/>
          <w:sz w:val="24"/>
          <w:szCs w:val="24"/>
        </w:rPr>
      </w:pPr>
      <w:r>
        <w:rPr>
          <w:b/>
          <w:color w:val="3E762A" w:themeColor="accent1" w:themeShade="BF"/>
          <w:sz w:val="32"/>
          <w:szCs w:val="32"/>
        </w:rPr>
        <w:t xml:space="preserve">WISCONSIN ADULT CENTER WISHES YOUA HAPPY </w:t>
      </w:r>
      <w:r w:rsidR="006B703E">
        <w:rPr>
          <w:b/>
          <w:color w:val="3E762A" w:themeColor="accent1" w:themeShade="BF"/>
          <w:sz w:val="32"/>
          <w:szCs w:val="32"/>
        </w:rPr>
        <w:t>ST PATRICKS DAY</w:t>
      </w:r>
      <w:r>
        <w:rPr>
          <w:b/>
          <w:color w:val="3E762A" w:themeColor="accent1" w:themeShade="BF"/>
          <w:sz w:val="32"/>
          <w:szCs w:val="32"/>
        </w:rPr>
        <w:t>!!!</w:t>
      </w:r>
    </w:p>
    <w:sectPr w:rsidR="002922F7" w:rsidRPr="007D656A" w:rsidSect="006B703E">
      <w:type w:val="continuous"/>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AA6B9" w14:textId="77777777" w:rsidR="002A2E5F" w:rsidRDefault="002A2E5F">
      <w:pPr>
        <w:spacing w:after="0" w:line="240" w:lineRule="auto"/>
      </w:pPr>
      <w:r>
        <w:separator/>
      </w:r>
    </w:p>
  </w:endnote>
  <w:endnote w:type="continuationSeparator" w:id="0">
    <w:p w14:paraId="7CB40605" w14:textId="77777777" w:rsidR="002A2E5F" w:rsidRDefault="002A2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ngsanaUPC">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F2EE1" w14:textId="77777777" w:rsidR="00AB1D4F" w:rsidRDefault="00AB1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7A429" w14:textId="77777777" w:rsidR="00AB1D4F" w:rsidRDefault="00AB1D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10904" w14:textId="77777777" w:rsidR="00AB1D4F" w:rsidRDefault="00AB1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9233D" w14:textId="77777777" w:rsidR="002A2E5F" w:rsidRDefault="002A2E5F">
      <w:pPr>
        <w:spacing w:after="0" w:line="240" w:lineRule="auto"/>
      </w:pPr>
      <w:r>
        <w:separator/>
      </w:r>
    </w:p>
  </w:footnote>
  <w:footnote w:type="continuationSeparator" w:id="0">
    <w:p w14:paraId="6D751007" w14:textId="77777777" w:rsidR="002A2E5F" w:rsidRDefault="002A2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2B108" w14:textId="1FD7F152" w:rsidR="000139F5" w:rsidRDefault="002A2E5F">
    <w:pPr>
      <w:pStyle w:val="Header"/>
    </w:pPr>
    <w:r>
      <w:rPr>
        <w:noProof/>
      </w:rPr>
      <w:pict w14:anchorId="3A518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4751" o:spid="_x0000_s2068" type="#_x0000_t75" style="position:absolute;margin-left:0;margin-top:0;width:539.65pt;height:404.75pt;z-index:-251657216;mso-position-horizontal:center;mso-position-horizontal-relative:margin;mso-position-vertical:center;mso-position-vertical-relative:margin" o:allowincell="f">
          <v:imagedata r:id="rId1" o:title="luck-o-the-irish-st-patricks-day-wallpapers-1024x76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AB88E" w14:textId="6588607E" w:rsidR="000139F5" w:rsidRDefault="002A2E5F">
    <w:pPr>
      <w:pStyle w:val="Header"/>
    </w:pPr>
    <w:r>
      <w:rPr>
        <w:noProof/>
      </w:rPr>
      <w:pict w14:anchorId="3BEAB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4752" o:spid="_x0000_s2069" type="#_x0000_t75" style="position:absolute;margin-left:0;margin-top:0;width:539.65pt;height:404.75pt;z-index:-251656192;mso-position-horizontal:center;mso-position-horizontal-relative:margin;mso-position-vertical:center;mso-position-vertical-relative:margin" o:allowincell="f">
          <v:imagedata r:id="rId1" o:title="luck-o-the-irish-st-patricks-day-wallpapers-1024x768"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DE312" w14:textId="469DDFDA" w:rsidR="000139F5" w:rsidRDefault="002A2E5F">
    <w:pPr>
      <w:pStyle w:val="Header"/>
    </w:pPr>
    <w:r>
      <w:rPr>
        <w:noProof/>
      </w:rPr>
      <w:pict w14:anchorId="31A19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4750" o:spid="_x0000_s2067" type="#_x0000_t75" style="position:absolute;margin-left:0;margin-top:0;width:539.65pt;height:404.75pt;z-index:-251658240;mso-position-horizontal:center;mso-position-horizontal-relative:margin;mso-position-vertical:center;mso-position-vertical-relative:margin" o:allowincell="f">
          <v:imagedata r:id="rId1" o:title="luck-o-the-irish-st-patricks-day-wallpapers-1024x76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751A6"/>
    <w:multiLevelType w:val="hybridMultilevel"/>
    <w:tmpl w:val="27101F3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6D9"/>
    <w:rsid w:val="00002EF0"/>
    <w:rsid w:val="000139F5"/>
    <w:rsid w:val="00017CD9"/>
    <w:rsid w:val="00034585"/>
    <w:rsid w:val="000362E4"/>
    <w:rsid w:val="000378BC"/>
    <w:rsid w:val="0004016D"/>
    <w:rsid w:val="0005007E"/>
    <w:rsid w:val="000511E6"/>
    <w:rsid w:val="00057740"/>
    <w:rsid w:val="00061705"/>
    <w:rsid w:val="00072626"/>
    <w:rsid w:val="0007433C"/>
    <w:rsid w:val="0007485B"/>
    <w:rsid w:val="000B1F5E"/>
    <w:rsid w:val="000C4F19"/>
    <w:rsid w:val="000C794A"/>
    <w:rsid w:val="000D34BE"/>
    <w:rsid w:val="00102E5A"/>
    <w:rsid w:val="00105B0C"/>
    <w:rsid w:val="001662D3"/>
    <w:rsid w:val="0017057A"/>
    <w:rsid w:val="00172ADE"/>
    <w:rsid w:val="00192E04"/>
    <w:rsid w:val="001A4FF4"/>
    <w:rsid w:val="001E16A5"/>
    <w:rsid w:val="001E5A7D"/>
    <w:rsid w:val="001E6E5C"/>
    <w:rsid w:val="00202AF0"/>
    <w:rsid w:val="00221C83"/>
    <w:rsid w:val="00243FFC"/>
    <w:rsid w:val="00280CED"/>
    <w:rsid w:val="00282C21"/>
    <w:rsid w:val="002922F7"/>
    <w:rsid w:val="0029352B"/>
    <w:rsid w:val="002936E2"/>
    <w:rsid w:val="002A2E5F"/>
    <w:rsid w:val="002A659E"/>
    <w:rsid w:val="002B7F6F"/>
    <w:rsid w:val="002F6309"/>
    <w:rsid w:val="00303A61"/>
    <w:rsid w:val="003147DB"/>
    <w:rsid w:val="003269AE"/>
    <w:rsid w:val="00331EB6"/>
    <w:rsid w:val="003378AB"/>
    <w:rsid w:val="00376F7B"/>
    <w:rsid w:val="00384A3A"/>
    <w:rsid w:val="003A0BF0"/>
    <w:rsid w:val="003C42EA"/>
    <w:rsid w:val="003D253C"/>
    <w:rsid w:val="003D2FAA"/>
    <w:rsid w:val="003D38F5"/>
    <w:rsid w:val="003E54A4"/>
    <w:rsid w:val="003E5669"/>
    <w:rsid w:val="003E6DDD"/>
    <w:rsid w:val="004039DD"/>
    <w:rsid w:val="00413798"/>
    <w:rsid w:val="00447F37"/>
    <w:rsid w:val="00457114"/>
    <w:rsid w:val="0049340F"/>
    <w:rsid w:val="004B5FB4"/>
    <w:rsid w:val="004C38CF"/>
    <w:rsid w:val="004F0631"/>
    <w:rsid w:val="004F1093"/>
    <w:rsid w:val="004F2B02"/>
    <w:rsid w:val="004F3777"/>
    <w:rsid w:val="00501846"/>
    <w:rsid w:val="00514C43"/>
    <w:rsid w:val="0051767C"/>
    <w:rsid w:val="005222C8"/>
    <w:rsid w:val="00524914"/>
    <w:rsid w:val="005344E7"/>
    <w:rsid w:val="005736FE"/>
    <w:rsid w:val="00583F7B"/>
    <w:rsid w:val="00590F66"/>
    <w:rsid w:val="005C5591"/>
    <w:rsid w:val="005C5F25"/>
    <w:rsid w:val="005E0145"/>
    <w:rsid w:val="005E6311"/>
    <w:rsid w:val="00614FAD"/>
    <w:rsid w:val="00623778"/>
    <w:rsid w:val="00645590"/>
    <w:rsid w:val="006527A9"/>
    <w:rsid w:val="006750B0"/>
    <w:rsid w:val="006A6EB4"/>
    <w:rsid w:val="006B6DF8"/>
    <w:rsid w:val="006B703E"/>
    <w:rsid w:val="006C1CF0"/>
    <w:rsid w:val="006C5511"/>
    <w:rsid w:val="006D58D1"/>
    <w:rsid w:val="006D72CD"/>
    <w:rsid w:val="006F23C7"/>
    <w:rsid w:val="00703C02"/>
    <w:rsid w:val="00717016"/>
    <w:rsid w:val="00725F56"/>
    <w:rsid w:val="00736FE5"/>
    <w:rsid w:val="00747F6C"/>
    <w:rsid w:val="0076490C"/>
    <w:rsid w:val="007C17F7"/>
    <w:rsid w:val="007D0D26"/>
    <w:rsid w:val="007D656A"/>
    <w:rsid w:val="007E012A"/>
    <w:rsid w:val="007E444E"/>
    <w:rsid w:val="00812D03"/>
    <w:rsid w:val="008219D9"/>
    <w:rsid w:val="008252F7"/>
    <w:rsid w:val="00831282"/>
    <w:rsid w:val="008457A3"/>
    <w:rsid w:val="00854D0D"/>
    <w:rsid w:val="00860B46"/>
    <w:rsid w:val="008754C9"/>
    <w:rsid w:val="00890845"/>
    <w:rsid w:val="008956E6"/>
    <w:rsid w:val="008A7589"/>
    <w:rsid w:val="008B5DB6"/>
    <w:rsid w:val="00952B88"/>
    <w:rsid w:val="00982588"/>
    <w:rsid w:val="009B23BB"/>
    <w:rsid w:val="009D202E"/>
    <w:rsid w:val="009E3D87"/>
    <w:rsid w:val="009E640B"/>
    <w:rsid w:val="00A24669"/>
    <w:rsid w:val="00A50532"/>
    <w:rsid w:val="00A82319"/>
    <w:rsid w:val="00A82525"/>
    <w:rsid w:val="00AA7224"/>
    <w:rsid w:val="00AB1D4F"/>
    <w:rsid w:val="00AB2243"/>
    <w:rsid w:val="00AB7C08"/>
    <w:rsid w:val="00AE43C9"/>
    <w:rsid w:val="00AF10D3"/>
    <w:rsid w:val="00B5195E"/>
    <w:rsid w:val="00B74402"/>
    <w:rsid w:val="00BA25D0"/>
    <w:rsid w:val="00BA4227"/>
    <w:rsid w:val="00BA592F"/>
    <w:rsid w:val="00BA6FEC"/>
    <w:rsid w:val="00C02083"/>
    <w:rsid w:val="00C022BE"/>
    <w:rsid w:val="00C223FA"/>
    <w:rsid w:val="00C3015E"/>
    <w:rsid w:val="00C52BC3"/>
    <w:rsid w:val="00C6593C"/>
    <w:rsid w:val="00C75A79"/>
    <w:rsid w:val="00C96EB6"/>
    <w:rsid w:val="00D17540"/>
    <w:rsid w:val="00D458DD"/>
    <w:rsid w:val="00D53EDB"/>
    <w:rsid w:val="00D63200"/>
    <w:rsid w:val="00D6595A"/>
    <w:rsid w:val="00D716D9"/>
    <w:rsid w:val="00D7452B"/>
    <w:rsid w:val="00DB29FE"/>
    <w:rsid w:val="00DB31C5"/>
    <w:rsid w:val="00DD7FFC"/>
    <w:rsid w:val="00DE0370"/>
    <w:rsid w:val="00DE626E"/>
    <w:rsid w:val="00E10662"/>
    <w:rsid w:val="00E20781"/>
    <w:rsid w:val="00E27B3F"/>
    <w:rsid w:val="00E50B2B"/>
    <w:rsid w:val="00E6191B"/>
    <w:rsid w:val="00E6535C"/>
    <w:rsid w:val="00E658BF"/>
    <w:rsid w:val="00E673DC"/>
    <w:rsid w:val="00E802F7"/>
    <w:rsid w:val="00E947FD"/>
    <w:rsid w:val="00EA5E6D"/>
    <w:rsid w:val="00EE6A92"/>
    <w:rsid w:val="00EF03FB"/>
    <w:rsid w:val="00F60BA9"/>
    <w:rsid w:val="00FA3AE9"/>
    <w:rsid w:val="00FC59F8"/>
    <w:rsid w:val="00FD14F6"/>
    <w:rsid w:val="00FE6D1D"/>
    <w:rsid w:val="00FF40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1"/>
    </o:shapelayout>
  </w:shapeDefaults>
  <w:decimalSymbol w:val="."/>
  <w:listSeparator w:val=","/>
  <w14:docId w14:val="01DE9C58"/>
  <w15:chartTrackingRefBased/>
  <w15:docId w15:val="{948687A4-09F5-4D0F-A9F2-55342C37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3E762A"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3E762A"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3E762A"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3E762A"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3E762A" w:themeColor="accent1" w:themeShade="BF"/>
        <w:bottom w:val="single" w:sz="6" w:space="4" w:color="3E762A"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3E762A"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3E762A"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E762A" w:themeColor="accent1" w:themeShade="BF"/>
    </w:rPr>
  </w:style>
  <w:style w:type="character" w:styleId="IntenseEmphasis">
    <w:name w:val="Intense Emphasis"/>
    <w:basedOn w:val="DefaultParagraphFont"/>
    <w:uiPriority w:val="21"/>
    <w:semiHidden/>
    <w:unhideWhenUsed/>
    <w:qFormat/>
    <w:rPr>
      <w:i/>
      <w:iCs/>
      <w:color w:val="3E762A"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semiHidden/>
    <w:rPr>
      <w:i/>
      <w:iCs/>
      <w:color w:val="3E762A" w:themeColor="accent1" w:themeShade="BF"/>
    </w:rPr>
  </w:style>
  <w:style w:type="character" w:styleId="IntenseReference">
    <w:name w:val="Intense Reference"/>
    <w:basedOn w:val="DefaultParagraphFont"/>
    <w:uiPriority w:val="32"/>
    <w:semiHidden/>
    <w:unhideWhenUsed/>
    <w:qFormat/>
    <w:rPr>
      <w:b/>
      <w:bCs/>
      <w:caps w:val="0"/>
      <w:smallCaps/>
      <w:color w:val="3E762A"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customStyle="1" w:styleId="BlockHeading2">
    <w:name w:val="Block Heading 2"/>
    <w:basedOn w:val="Normal"/>
    <w:uiPriority w:val="15"/>
    <w:qFormat/>
    <w:rsid w:val="00D716D9"/>
    <w:pPr>
      <w:spacing w:after="50" w:line="240" w:lineRule="auto"/>
    </w:pPr>
    <w:rPr>
      <w:color w:val="FFFFFF" w:themeColor="background1"/>
      <w:kern w:val="0"/>
      <w:sz w:val="28"/>
      <w:lang w:eastAsia="en-US"/>
      <w14:ligatures w14:val="none"/>
    </w:rPr>
  </w:style>
  <w:style w:type="paragraph" w:customStyle="1" w:styleId="ContactInformation">
    <w:name w:val="Contact Information"/>
    <w:basedOn w:val="BodyText"/>
    <w:rsid w:val="00D716D9"/>
    <w:pPr>
      <w:spacing w:line="240" w:lineRule="atLeast"/>
    </w:pPr>
    <w:rPr>
      <w:rFonts w:ascii="Century Gothic" w:eastAsia="Times New Roman" w:hAnsi="Century Gothic" w:cs="Times New Roman"/>
      <w:b/>
      <w:i/>
      <w:color w:val="000000"/>
      <w:kern w:val="0"/>
      <w:sz w:val="18"/>
      <w:lang w:eastAsia="en-US"/>
      <w14:ligatures w14:val="none"/>
    </w:rPr>
  </w:style>
  <w:style w:type="character" w:styleId="Hyperlink">
    <w:name w:val="Hyperlink"/>
    <w:basedOn w:val="DefaultParagraphFont"/>
    <w:uiPriority w:val="99"/>
    <w:unhideWhenUsed/>
    <w:rsid w:val="00D716D9"/>
    <w:rPr>
      <w:color w:val="6B9F25" w:themeColor="hyperlink"/>
      <w:u w:val="single"/>
    </w:rPr>
  </w:style>
  <w:style w:type="paragraph" w:styleId="BodyText">
    <w:name w:val="Body Text"/>
    <w:basedOn w:val="Normal"/>
    <w:link w:val="BodyTextChar"/>
    <w:uiPriority w:val="99"/>
    <w:semiHidden/>
    <w:unhideWhenUsed/>
    <w:rsid w:val="00D716D9"/>
    <w:pPr>
      <w:spacing w:after="120"/>
    </w:pPr>
  </w:style>
  <w:style w:type="character" w:customStyle="1" w:styleId="BodyTextChar">
    <w:name w:val="Body Text Char"/>
    <w:basedOn w:val="DefaultParagraphFont"/>
    <w:link w:val="BodyText"/>
    <w:uiPriority w:val="99"/>
    <w:semiHidden/>
    <w:rsid w:val="00D716D9"/>
  </w:style>
  <w:style w:type="paragraph" w:customStyle="1" w:styleId="QuoteText">
    <w:name w:val="Quote Text"/>
    <w:basedOn w:val="Normal"/>
    <w:rsid w:val="00FD14F6"/>
    <w:pPr>
      <w:spacing w:after="0" w:line="360" w:lineRule="atLeast"/>
      <w:jc w:val="center"/>
    </w:pPr>
    <w:rPr>
      <w:rFonts w:ascii="Century Gothic" w:eastAsia="Times New Roman" w:hAnsi="Century Gothic" w:cs="Times New Roman"/>
      <w:b/>
      <w:i/>
      <w:color w:val="003366"/>
      <w:kern w:val="0"/>
      <w:sz w:val="22"/>
      <w:lang w:eastAsia="en-US"/>
      <w14:ligatures w14:val="none"/>
    </w:rPr>
  </w:style>
  <w:style w:type="paragraph" w:styleId="NormalWeb">
    <w:name w:val="Normal (Web)"/>
    <w:basedOn w:val="Normal"/>
    <w:uiPriority w:val="99"/>
    <w:unhideWhenUsed/>
    <w:rsid w:val="000139F5"/>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05B0C"/>
    <w:rPr>
      <w:color w:val="605E5C"/>
      <w:shd w:val="clear" w:color="auto" w:fill="E1DFDD"/>
    </w:rPr>
  </w:style>
  <w:style w:type="paragraph" w:styleId="ListParagraph">
    <w:name w:val="List Paragraph"/>
    <w:basedOn w:val="Normal"/>
    <w:uiPriority w:val="34"/>
    <w:unhideWhenUsed/>
    <w:qFormat/>
    <w:rsid w:val="00102E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828696">
      <w:bodyDiv w:val="1"/>
      <w:marLeft w:val="0"/>
      <w:marRight w:val="0"/>
      <w:marTop w:val="0"/>
      <w:marBottom w:val="0"/>
      <w:divBdr>
        <w:top w:val="none" w:sz="0" w:space="0" w:color="auto"/>
        <w:left w:val="none" w:sz="0" w:space="0" w:color="auto"/>
        <w:bottom w:val="none" w:sz="0" w:space="0" w:color="auto"/>
        <w:right w:val="none" w:sz="0" w:space="0" w:color="auto"/>
      </w:divBdr>
      <w:divsChild>
        <w:div w:id="1507212383">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Patron_saint" TargetMode="External"/><Relationship Id="rId18" Type="http://schemas.openxmlformats.org/officeDocument/2006/relationships/hyperlink" Target="https://en.wikipedia.org/wiki/Newfoundland_and_Labrador" TargetMode="External"/><Relationship Id="rId26" Type="http://schemas.openxmlformats.org/officeDocument/2006/relationships/hyperlink" Target="https://en.wikipedia.org/wiki/Australia"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en.wikipedia.org/wiki/United_Kingdom"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en.wikipedia.org/wiki/Saint_Patrick" TargetMode="External"/><Relationship Id="rId17" Type="http://schemas.openxmlformats.org/officeDocument/2006/relationships/hyperlink" Target="https://en.wikipedia.org/wiki/Northern_Ireland" TargetMode="External"/><Relationship Id="rId25" Type="http://schemas.openxmlformats.org/officeDocument/2006/relationships/hyperlink" Target="https://en.wikipedia.org/wiki/Argentina" TargetMode="External"/><Relationship Id="rId33" Type="http://schemas.openxmlformats.org/officeDocument/2006/relationships/footer" Target="footer1.xml"/><Relationship Id="rId38"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en.wikipedia.org/wiki/Republic_of_Ireland" TargetMode="External"/><Relationship Id="rId20" Type="http://schemas.openxmlformats.org/officeDocument/2006/relationships/hyperlink" Target="https://en.wikipedia.org/wiki/Irish_diaspora" TargetMode="External"/><Relationship Id="rId29" Type="http://schemas.openxmlformats.org/officeDocument/2006/relationships/hyperlink" Target="https://www.google.com/url?sa=i&amp;rct=j&amp;q=&amp;esrc=s&amp;source=images&amp;cd=&amp;cad=rja&amp;uact=8&amp;ved=2ahUKEwjn2JiWmdzgAhVr64MKHdRnCocQjRx6BAgBEAU&amp;url=https%3A%2F%2Fwww.pinterest.com%2Fpin%2F239113061442386698%2F&amp;psig=AOvVaw31Uykn5doPDon4Z3OS26VV&amp;ust=15513666008035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isconsinadultcenter@gmail.com" TargetMode="External"/><Relationship Id="rId24" Type="http://schemas.openxmlformats.org/officeDocument/2006/relationships/hyperlink" Target="https://en.wikipedia.org/wiki/Brazil" TargetMode="External"/><Relationship Id="rId32" Type="http://schemas.openxmlformats.org/officeDocument/2006/relationships/header" Target="header2.xml"/><Relationship Id="rId37" Type="http://schemas.openxmlformats.org/officeDocument/2006/relationships/image" Target="media/image4.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wikipedia.org/wiki/Public_holiday" TargetMode="External"/><Relationship Id="rId23" Type="http://schemas.openxmlformats.org/officeDocument/2006/relationships/hyperlink" Target="https://en.wikipedia.org/wiki/United_States" TargetMode="External"/><Relationship Id="rId28" Type="http://schemas.openxmlformats.org/officeDocument/2006/relationships/hyperlink" Target="https://en.wikipedia.org/wiki/National_Day" TargetMode="External"/><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s://en.wikipedia.org/wiki/Montserrat"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wisconsinadultcenter@gmail.com" TargetMode="External"/><Relationship Id="rId14" Type="http://schemas.openxmlformats.org/officeDocument/2006/relationships/hyperlink" Target="https://en.wikipedia.org/wiki/Ireland" TargetMode="External"/><Relationship Id="rId22" Type="http://schemas.openxmlformats.org/officeDocument/2006/relationships/hyperlink" Target="https://en.wikipedia.org/wiki/Canada" TargetMode="External"/><Relationship Id="rId27" Type="http://schemas.openxmlformats.org/officeDocument/2006/relationships/hyperlink" Target="https://en.wikipedia.org/wiki/New_Zealand" TargetMode="External"/><Relationship Id="rId30" Type="http://schemas.openxmlformats.org/officeDocument/2006/relationships/image" Target="media/image2.jpe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s\AppData\Roaming\Microsoft\Templates\Company%20Newsletter(2).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EB43B7D9-D105-425C-A1AB-BA565FE1F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Newsletter(2)</Template>
  <TotalTime>0</TotalTime>
  <Pages>3</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dc:creator>
  <cp:keywords/>
  <cp:lastModifiedBy>Lindsey Chiaverotti</cp:lastModifiedBy>
  <cp:revision>2</cp:revision>
  <cp:lastPrinted>2018-10-15T18:21:00Z</cp:lastPrinted>
  <dcterms:created xsi:type="dcterms:W3CDTF">2019-02-28T13:40:00Z</dcterms:created>
  <dcterms:modified xsi:type="dcterms:W3CDTF">2019-02-28T13:40:00Z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