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27EDF" w14:textId="22064B39" w:rsidR="007D0D29" w:rsidRPr="00D97489" w:rsidRDefault="006D44F0" w:rsidP="00D97489">
      <w:pPr>
        <w:jc w:val="center"/>
        <w:rPr>
          <w:b/>
          <w:sz w:val="36"/>
          <w:szCs w:val="36"/>
        </w:rPr>
      </w:pPr>
      <w:r>
        <w:rPr>
          <w:b/>
          <w:sz w:val="36"/>
          <w:szCs w:val="36"/>
        </w:rPr>
        <w:t xml:space="preserve">Happy Hues </w:t>
      </w:r>
      <w:r w:rsidR="00004E32">
        <w:rPr>
          <w:b/>
          <w:sz w:val="36"/>
          <w:szCs w:val="36"/>
        </w:rPr>
        <w:t>Homestead</w:t>
      </w:r>
    </w:p>
    <w:p w14:paraId="36B9E34A" w14:textId="77777777" w:rsidR="00D97489" w:rsidRPr="00D97489" w:rsidRDefault="006D44F0" w:rsidP="00D97489">
      <w:pPr>
        <w:jc w:val="center"/>
        <w:rPr>
          <w:b/>
          <w:sz w:val="20"/>
          <w:szCs w:val="20"/>
        </w:rPr>
      </w:pPr>
      <w:r>
        <w:rPr>
          <w:b/>
          <w:sz w:val="20"/>
          <w:szCs w:val="20"/>
        </w:rPr>
        <w:t>Hailee Wollard</w:t>
      </w:r>
    </w:p>
    <w:p w14:paraId="14516327" w14:textId="77777777" w:rsidR="00D97489" w:rsidRPr="00D97489" w:rsidRDefault="006D44F0" w:rsidP="00D97489">
      <w:pPr>
        <w:jc w:val="center"/>
        <w:rPr>
          <w:b/>
          <w:sz w:val="20"/>
          <w:szCs w:val="20"/>
        </w:rPr>
      </w:pPr>
      <w:r>
        <w:rPr>
          <w:b/>
          <w:sz w:val="20"/>
          <w:szCs w:val="20"/>
        </w:rPr>
        <w:t>1661 W. Winds Rdg</w:t>
      </w:r>
      <w:r w:rsidR="00D97489" w:rsidRPr="00D97489">
        <w:rPr>
          <w:b/>
          <w:sz w:val="20"/>
          <w:szCs w:val="20"/>
        </w:rPr>
        <w:t>.</w:t>
      </w:r>
    </w:p>
    <w:p w14:paraId="11559DC5" w14:textId="77777777" w:rsidR="00D97489" w:rsidRPr="00D97489" w:rsidRDefault="006D44F0" w:rsidP="00D97489">
      <w:pPr>
        <w:jc w:val="center"/>
        <w:rPr>
          <w:b/>
          <w:sz w:val="20"/>
          <w:szCs w:val="20"/>
        </w:rPr>
      </w:pPr>
      <w:r>
        <w:rPr>
          <w:b/>
          <w:sz w:val="20"/>
          <w:szCs w:val="20"/>
        </w:rPr>
        <w:t>Alpine, CA 91901</w:t>
      </w:r>
    </w:p>
    <w:p w14:paraId="1C9256CD" w14:textId="77777777" w:rsidR="00D97489" w:rsidRPr="00D97489" w:rsidRDefault="006D44F0" w:rsidP="00D97489">
      <w:pPr>
        <w:jc w:val="center"/>
        <w:rPr>
          <w:b/>
          <w:sz w:val="20"/>
          <w:szCs w:val="20"/>
        </w:rPr>
      </w:pPr>
      <w:r>
        <w:rPr>
          <w:b/>
          <w:sz w:val="20"/>
          <w:szCs w:val="20"/>
        </w:rPr>
        <w:t>815.441.7053</w:t>
      </w:r>
    </w:p>
    <w:p w14:paraId="3518ADD8" w14:textId="77777777" w:rsidR="00D97489" w:rsidRDefault="00D97489" w:rsidP="00D97489">
      <w:pPr>
        <w:jc w:val="center"/>
      </w:pPr>
    </w:p>
    <w:p w14:paraId="0ED21A3A" w14:textId="77777777" w:rsidR="00D97489" w:rsidRDefault="00D97489" w:rsidP="00D97489">
      <w:pPr>
        <w:jc w:val="both"/>
        <w:rPr>
          <w:sz w:val="20"/>
          <w:szCs w:val="20"/>
        </w:rPr>
      </w:pPr>
      <w:r w:rsidRPr="00D97489">
        <w:rPr>
          <w:sz w:val="20"/>
          <w:szCs w:val="20"/>
        </w:rPr>
        <w:t xml:space="preserve">This agreement made this _____ day </w:t>
      </w:r>
      <w:r w:rsidR="007215ED" w:rsidRPr="00D97489">
        <w:rPr>
          <w:sz w:val="20"/>
          <w:szCs w:val="20"/>
        </w:rPr>
        <w:t>of _</w:t>
      </w:r>
      <w:r w:rsidRPr="00D97489">
        <w:rPr>
          <w:sz w:val="20"/>
          <w:szCs w:val="20"/>
        </w:rPr>
        <w:t>______, 20____</w:t>
      </w:r>
      <w:r w:rsidR="00CD428F">
        <w:rPr>
          <w:sz w:val="20"/>
          <w:szCs w:val="20"/>
        </w:rPr>
        <w:t xml:space="preserve"> is between Hailee Wollard</w:t>
      </w:r>
      <w:r w:rsidRPr="00D97489">
        <w:rPr>
          <w:sz w:val="20"/>
          <w:szCs w:val="20"/>
        </w:rPr>
        <w:t xml:space="preserve">, </w:t>
      </w:r>
      <w:r w:rsidR="00CD428F">
        <w:rPr>
          <w:sz w:val="20"/>
          <w:szCs w:val="20"/>
        </w:rPr>
        <w:t>(S</w:t>
      </w:r>
      <w:r w:rsidRPr="00D97489">
        <w:rPr>
          <w:sz w:val="20"/>
          <w:szCs w:val="20"/>
        </w:rPr>
        <w:t>eller) and</w:t>
      </w:r>
    </w:p>
    <w:p w14:paraId="2D44E5FC" w14:textId="77777777" w:rsidR="00D97489" w:rsidRPr="00D97489" w:rsidRDefault="00D97489" w:rsidP="00D97489">
      <w:pPr>
        <w:jc w:val="both"/>
        <w:rPr>
          <w:sz w:val="20"/>
          <w:szCs w:val="20"/>
        </w:rPr>
      </w:pPr>
    </w:p>
    <w:p w14:paraId="4737AFE4" w14:textId="77777777" w:rsidR="00D97489" w:rsidRDefault="00D97489" w:rsidP="00D97489">
      <w:pPr>
        <w:jc w:val="both"/>
        <w:rPr>
          <w:sz w:val="20"/>
          <w:szCs w:val="20"/>
        </w:rPr>
      </w:pPr>
      <w:r w:rsidRPr="00D97489">
        <w:rPr>
          <w:sz w:val="20"/>
          <w:szCs w:val="20"/>
        </w:rPr>
        <w:t>Buyer: __________________________________________________________________</w:t>
      </w:r>
      <w:r>
        <w:rPr>
          <w:sz w:val="20"/>
          <w:szCs w:val="20"/>
        </w:rPr>
        <w:t>____________</w:t>
      </w:r>
    </w:p>
    <w:p w14:paraId="3E639246" w14:textId="77777777" w:rsidR="00D97489" w:rsidRDefault="00D97489" w:rsidP="00D97489">
      <w:pPr>
        <w:jc w:val="both"/>
        <w:rPr>
          <w:sz w:val="20"/>
          <w:szCs w:val="20"/>
        </w:rPr>
      </w:pPr>
    </w:p>
    <w:p w14:paraId="0CEF561C" w14:textId="77777777" w:rsidR="00D97489" w:rsidRDefault="00D97489" w:rsidP="00D97489">
      <w:pPr>
        <w:jc w:val="both"/>
        <w:rPr>
          <w:sz w:val="20"/>
          <w:szCs w:val="20"/>
        </w:rPr>
      </w:pPr>
      <w:r>
        <w:rPr>
          <w:sz w:val="20"/>
          <w:szCs w:val="20"/>
        </w:rPr>
        <w:t>Residing at: __________________________________________________________________________</w:t>
      </w:r>
    </w:p>
    <w:p w14:paraId="54C71902" w14:textId="77777777" w:rsidR="00D97489" w:rsidRDefault="00D97489" w:rsidP="00D97489">
      <w:pPr>
        <w:jc w:val="both"/>
        <w:rPr>
          <w:sz w:val="20"/>
          <w:szCs w:val="20"/>
        </w:rPr>
      </w:pPr>
    </w:p>
    <w:p w14:paraId="75173B56" w14:textId="77777777" w:rsidR="00D97489" w:rsidRDefault="00D97489" w:rsidP="00D97489">
      <w:pPr>
        <w:jc w:val="both"/>
        <w:rPr>
          <w:sz w:val="20"/>
          <w:szCs w:val="20"/>
        </w:rPr>
      </w:pPr>
      <w:r>
        <w:rPr>
          <w:sz w:val="20"/>
          <w:szCs w:val="20"/>
        </w:rPr>
        <w:t>Telephone: ___________________________________________________________________________</w:t>
      </w:r>
    </w:p>
    <w:p w14:paraId="174C5BBD" w14:textId="77777777" w:rsidR="00D97489" w:rsidRDefault="00D97489" w:rsidP="00D97489">
      <w:pPr>
        <w:jc w:val="both"/>
        <w:rPr>
          <w:sz w:val="20"/>
          <w:szCs w:val="20"/>
        </w:rPr>
      </w:pPr>
    </w:p>
    <w:p w14:paraId="6768211F" w14:textId="77777777" w:rsidR="00D97489" w:rsidRDefault="00D97489" w:rsidP="00D97489">
      <w:pPr>
        <w:jc w:val="both"/>
        <w:rPr>
          <w:sz w:val="20"/>
          <w:szCs w:val="20"/>
        </w:rPr>
      </w:pPr>
      <w:r>
        <w:rPr>
          <w:sz w:val="20"/>
          <w:szCs w:val="20"/>
        </w:rPr>
        <w:t>Email: _______________________________________________________________________________</w:t>
      </w:r>
    </w:p>
    <w:p w14:paraId="20CB9CB2" w14:textId="77777777" w:rsidR="00D97489" w:rsidRDefault="00D97489" w:rsidP="00D97489">
      <w:pPr>
        <w:jc w:val="both"/>
        <w:rPr>
          <w:sz w:val="20"/>
          <w:szCs w:val="20"/>
        </w:rPr>
      </w:pPr>
    </w:p>
    <w:p w14:paraId="3E472ADC" w14:textId="77777777" w:rsidR="00D97489" w:rsidRDefault="00D97489" w:rsidP="00D97489">
      <w:pPr>
        <w:jc w:val="center"/>
        <w:rPr>
          <w:b/>
          <w:sz w:val="20"/>
          <w:szCs w:val="20"/>
          <w:u w:val="single"/>
        </w:rPr>
      </w:pPr>
      <w:r>
        <w:rPr>
          <w:b/>
          <w:sz w:val="20"/>
          <w:szCs w:val="20"/>
          <w:u w:val="single"/>
        </w:rPr>
        <w:t>Description of Puppy Being Sold</w:t>
      </w:r>
    </w:p>
    <w:p w14:paraId="4B441DBA" w14:textId="77777777" w:rsidR="00D97489" w:rsidRDefault="00D97489" w:rsidP="00D97489">
      <w:pPr>
        <w:jc w:val="center"/>
        <w:rPr>
          <w:b/>
          <w:sz w:val="20"/>
          <w:szCs w:val="20"/>
          <w:u w:val="single"/>
        </w:rPr>
      </w:pPr>
    </w:p>
    <w:p w14:paraId="0F354051" w14:textId="77777777" w:rsidR="00D97489" w:rsidRDefault="00D97489" w:rsidP="00D97489">
      <w:pPr>
        <w:rPr>
          <w:sz w:val="20"/>
          <w:szCs w:val="20"/>
        </w:rPr>
      </w:pPr>
      <w:r>
        <w:rPr>
          <w:sz w:val="20"/>
          <w:szCs w:val="20"/>
        </w:rPr>
        <w:t>The Buy</w:t>
      </w:r>
      <w:r w:rsidR="007215ED">
        <w:rPr>
          <w:sz w:val="20"/>
          <w:szCs w:val="20"/>
        </w:rPr>
        <w:t>er agrees to purchase from S</w:t>
      </w:r>
      <w:r w:rsidR="0037699B">
        <w:rPr>
          <w:sz w:val="20"/>
          <w:szCs w:val="20"/>
        </w:rPr>
        <w:t>eller a Male/</w:t>
      </w:r>
      <w:r>
        <w:rPr>
          <w:sz w:val="20"/>
          <w:szCs w:val="20"/>
        </w:rPr>
        <w:t xml:space="preserve">Female (circle one) </w:t>
      </w:r>
      <w:r w:rsidR="00DC7624">
        <w:rPr>
          <w:sz w:val="20"/>
          <w:szCs w:val="20"/>
        </w:rPr>
        <w:t>Golden Retriever</w:t>
      </w:r>
      <w:r>
        <w:rPr>
          <w:sz w:val="20"/>
          <w:szCs w:val="20"/>
        </w:rPr>
        <w:t xml:space="preserve"> Puppy</w:t>
      </w:r>
      <w:r w:rsidR="007215ED">
        <w:rPr>
          <w:sz w:val="20"/>
          <w:szCs w:val="20"/>
        </w:rPr>
        <w:t xml:space="preserve"> from:</w:t>
      </w:r>
    </w:p>
    <w:p w14:paraId="08F10B71" w14:textId="77777777" w:rsidR="00D97489" w:rsidRDefault="00D97489" w:rsidP="007215ED">
      <w:pPr>
        <w:rPr>
          <w:sz w:val="20"/>
          <w:szCs w:val="20"/>
        </w:rPr>
      </w:pPr>
    </w:p>
    <w:p w14:paraId="2250A161" w14:textId="32A74446" w:rsidR="00D97489" w:rsidRDefault="00D97489" w:rsidP="00D97489">
      <w:pPr>
        <w:rPr>
          <w:sz w:val="20"/>
          <w:szCs w:val="20"/>
        </w:rPr>
      </w:pPr>
      <w:r>
        <w:rPr>
          <w:sz w:val="20"/>
          <w:szCs w:val="20"/>
        </w:rPr>
        <w:t>Sire:</w:t>
      </w:r>
      <w:r w:rsidRPr="00CD428F">
        <w:rPr>
          <w:sz w:val="20"/>
          <w:szCs w:val="20"/>
          <w:u w:val="single"/>
        </w:rPr>
        <w:t xml:space="preserve"> </w:t>
      </w:r>
      <w:r w:rsidR="004E75B9">
        <w:rPr>
          <w:sz w:val="20"/>
          <w:szCs w:val="20"/>
          <w:u w:val="single"/>
        </w:rPr>
        <w:t>Casper</w:t>
      </w:r>
    </w:p>
    <w:p w14:paraId="0A4BC9FA" w14:textId="77777777" w:rsidR="00D97489" w:rsidRDefault="00D97489" w:rsidP="00D97489">
      <w:pPr>
        <w:rPr>
          <w:sz w:val="20"/>
          <w:szCs w:val="20"/>
        </w:rPr>
      </w:pPr>
    </w:p>
    <w:p w14:paraId="18903717" w14:textId="310072C5" w:rsidR="00D97489" w:rsidRPr="007D4519" w:rsidRDefault="00D97489" w:rsidP="00D97489">
      <w:pPr>
        <w:rPr>
          <w:sz w:val="20"/>
          <w:szCs w:val="20"/>
          <w:u w:val="single"/>
        </w:rPr>
      </w:pPr>
      <w:r>
        <w:rPr>
          <w:sz w:val="20"/>
          <w:szCs w:val="20"/>
        </w:rPr>
        <w:t xml:space="preserve">Dam: </w:t>
      </w:r>
      <w:r w:rsidR="004E75B9">
        <w:rPr>
          <w:sz w:val="20"/>
          <w:szCs w:val="20"/>
          <w:u w:val="single"/>
        </w:rPr>
        <w:t>Pearl</w:t>
      </w:r>
    </w:p>
    <w:p w14:paraId="6F9E3AD4" w14:textId="77777777" w:rsidR="00F34C8B" w:rsidRDefault="00F34C8B" w:rsidP="00D97489">
      <w:pPr>
        <w:rPr>
          <w:sz w:val="20"/>
          <w:szCs w:val="20"/>
        </w:rPr>
      </w:pPr>
    </w:p>
    <w:p w14:paraId="2443D02D" w14:textId="37BA85C7" w:rsidR="00D97489" w:rsidRPr="00F34C8B" w:rsidRDefault="00D97489" w:rsidP="00D97489">
      <w:pPr>
        <w:rPr>
          <w:sz w:val="20"/>
          <w:szCs w:val="20"/>
          <w:u w:val="single"/>
        </w:rPr>
      </w:pPr>
      <w:r>
        <w:rPr>
          <w:sz w:val="20"/>
          <w:szCs w:val="20"/>
        </w:rPr>
        <w:t>Whelped:</w:t>
      </w:r>
      <w:r w:rsidR="00CD428F">
        <w:rPr>
          <w:sz w:val="20"/>
          <w:szCs w:val="20"/>
          <w:u w:val="single"/>
        </w:rPr>
        <w:t xml:space="preserve"> </w:t>
      </w:r>
      <w:r w:rsidR="004E75B9">
        <w:rPr>
          <w:sz w:val="20"/>
          <w:szCs w:val="20"/>
          <w:u w:val="single"/>
        </w:rPr>
        <w:t>August 2, 2026</w:t>
      </w:r>
    </w:p>
    <w:p w14:paraId="58961D3F" w14:textId="77777777" w:rsidR="00D97489" w:rsidRDefault="00D97489" w:rsidP="00D97489">
      <w:pPr>
        <w:rPr>
          <w:sz w:val="20"/>
          <w:szCs w:val="20"/>
        </w:rPr>
      </w:pPr>
    </w:p>
    <w:p w14:paraId="11ECDDFE" w14:textId="39639268" w:rsidR="00D97489" w:rsidRDefault="00D97489" w:rsidP="00D97489">
      <w:pPr>
        <w:rPr>
          <w:sz w:val="20"/>
          <w:szCs w:val="20"/>
        </w:rPr>
      </w:pPr>
      <w:r>
        <w:rPr>
          <w:sz w:val="20"/>
          <w:szCs w:val="20"/>
        </w:rPr>
        <w:t xml:space="preserve">Color: </w:t>
      </w:r>
      <w:r w:rsidR="004E75B9">
        <w:rPr>
          <w:sz w:val="20"/>
          <w:szCs w:val="20"/>
          <w:u w:val="single"/>
        </w:rPr>
        <w:t>English Cream/Light Golden</w:t>
      </w:r>
    </w:p>
    <w:p w14:paraId="470D2686" w14:textId="77777777" w:rsidR="00D97489" w:rsidRDefault="00D97489" w:rsidP="00D97489">
      <w:pPr>
        <w:rPr>
          <w:sz w:val="20"/>
          <w:szCs w:val="20"/>
        </w:rPr>
      </w:pPr>
    </w:p>
    <w:p w14:paraId="5E8BC6EF" w14:textId="77777777" w:rsidR="00D97489" w:rsidRPr="00F63417" w:rsidRDefault="00D97489" w:rsidP="00D97489">
      <w:pPr>
        <w:jc w:val="center"/>
        <w:rPr>
          <w:b/>
          <w:sz w:val="20"/>
          <w:szCs w:val="20"/>
          <w:u w:val="single"/>
        </w:rPr>
      </w:pPr>
      <w:r w:rsidRPr="00F63417">
        <w:rPr>
          <w:b/>
          <w:sz w:val="20"/>
          <w:szCs w:val="20"/>
          <w:u w:val="single"/>
        </w:rPr>
        <w:t>Purchase Price / Deposit</w:t>
      </w:r>
    </w:p>
    <w:p w14:paraId="335B9A03" w14:textId="77777777" w:rsidR="00D97489" w:rsidRDefault="00D97489" w:rsidP="00D97489">
      <w:pPr>
        <w:jc w:val="center"/>
        <w:rPr>
          <w:b/>
          <w:sz w:val="20"/>
          <w:szCs w:val="20"/>
        </w:rPr>
      </w:pPr>
    </w:p>
    <w:p w14:paraId="5C30411A" w14:textId="2E031472" w:rsidR="00D97489" w:rsidRPr="001F47EA" w:rsidRDefault="00D97489" w:rsidP="00D97489">
      <w:pPr>
        <w:rPr>
          <w:color w:val="FF0000"/>
          <w:sz w:val="20"/>
          <w:szCs w:val="20"/>
        </w:rPr>
      </w:pPr>
      <w:r>
        <w:rPr>
          <w:sz w:val="20"/>
          <w:szCs w:val="20"/>
        </w:rPr>
        <w:t>The purchase price of the puppy is $</w:t>
      </w:r>
      <w:r w:rsidR="000A0C89">
        <w:rPr>
          <w:sz w:val="20"/>
          <w:szCs w:val="20"/>
          <w:u w:val="single"/>
        </w:rPr>
        <w:t>1</w:t>
      </w:r>
      <w:r w:rsidR="004E75B9">
        <w:rPr>
          <w:sz w:val="20"/>
          <w:szCs w:val="20"/>
          <w:u w:val="single"/>
        </w:rPr>
        <w:t>8</w:t>
      </w:r>
      <w:r w:rsidR="00C80AF0">
        <w:rPr>
          <w:sz w:val="20"/>
          <w:szCs w:val="20"/>
          <w:u w:val="single"/>
        </w:rPr>
        <w:t>00.00</w:t>
      </w:r>
      <w:r>
        <w:rPr>
          <w:sz w:val="20"/>
          <w:szCs w:val="20"/>
        </w:rPr>
        <w:t xml:space="preserve">. Deposit price to hold a puppy is $ </w:t>
      </w:r>
      <w:r w:rsidR="00DC7624">
        <w:rPr>
          <w:sz w:val="20"/>
          <w:szCs w:val="20"/>
          <w:u w:val="single"/>
        </w:rPr>
        <w:t>1</w:t>
      </w:r>
      <w:r w:rsidR="00C80AF0">
        <w:rPr>
          <w:sz w:val="20"/>
          <w:szCs w:val="20"/>
          <w:u w:val="single"/>
        </w:rPr>
        <w:t>00.00</w:t>
      </w:r>
      <w:r>
        <w:rPr>
          <w:sz w:val="20"/>
          <w:szCs w:val="20"/>
        </w:rPr>
        <w:t xml:space="preserve">. </w:t>
      </w:r>
      <w:r w:rsidR="00B456A7">
        <w:rPr>
          <w:sz w:val="20"/>
          <w:szCs w:val="20"/>
        </w:rPr>
        <w:t xml:space="preserve"> Date Deposit Received: ____________ </w:t>
      </w:r>
      <w:r w:rsidR="00C11542">
        <w:rPr>
          <w:sz w:val="20"/>
          <w:szCs w:val="20"/>
        </w:rPr>
        <w:t>Remaining $</w:t>
      </w:r>
      <w:r w:rsidR="00E86AB0">
        <w:rPr>
          <w:sz w:val="20"/>
          <w:szCs w:val="20"/>
        </w:rPr>
        <w:t>1</w:t>
      </w:r>
      <w:r w:rsidR="004E75B9">
        <w:rPr>
          <w:sz w:val="20"/>
          <w:szCs w:val="20"/>
        </w:rPr>
        <w:t>7</w:t>
      </w:r>
      <w:r w:rsidR="00C11542">
        <w:rPr>
          <w:sz w:val="20"/>
          <w:szCs w:val="20"/>
        </w:rPr>
        <w:t xml:space="preserve">00 </w:t>
      </w:r>
      <w:r w:rsidR="006D44F0">
        <w:rPr>
          <w:sz w:val="20"/>
          <w:szCs w:val="20"/>
        </w:rPr>
        <w:t xml:space="preserve">balance </w:t>
      </w:r>
      <w:r w:rsidR="00C11542">
        <w:rPr>
          <w:sz w:val="20"/>
          <w:szCs w:val="20"/>
        </w:rPr>
        <w:t>to be paid in cash</w:t>
      </w:r>
      <w:r w:rsidR="00B456A7">
        <w:rPr>
          <w:sz w:val="20"/>
          <w:szCs w:val="20"/>
        </w:rPr>
        <w:t>, money order,</w:t>
      </w:r>
      <w:r w:rsidR="006D44F0">
        <w:rPr>
          <w:sz w:val="20"/>
          <w:szCs w:val="20"/>
        </w:rPr>
        <w:t xml:space="preserve"> </w:t>
      </w:r>
      <w:r w:rsidR="00B116D5">
        <w:rPr>
          <w:sz w:val="20"/>
          <w:szCs w:val="20"/>
        </w:rPr>
        <w:t>V</w:t>
      </w:r>
      <w:r w:rsidR="006D44F0">
        <w:rPr>
          <w:sz w:val="20"/>
          <w:szCs w:val="20"/>
        </w:rPr>
        <w:t>enmo</w:t>
      </w:r>
      <w:r w:rsidR="00B456A7">
        <w:rPr>
          <w:sz w:val="20"/>
          <w:szCs w:val="20"/>
        </w:rPr>
        <w:t xml:space="preserve"> or Zelle</w:t>
      </w:r>
      <w:r w:rsidR="006D44F0">
        <w:rPr>
          <w:sz w:val="20"/>
          <w:szCs w:val="20"/>
        </w:rPr>
        <w:t xml:space="preserve"> </w:t>
      </w:r>
      <w:r w:rsidR="00C11542">
        <w:rPr>
          <w:sz w:val="20"/>
          <w:szCs w:val="20"/>
        </w:rPr>
        <w:t xml:space="preserve">at the time that puppy is picked up. </w:t>
      </w:r>
      <w:r>
        <w:rPr>
          <w:sz w:val="20"/>
          <w:szCs w:val="20"/>
        </w:rPr>
        <w:t>If buyer decides to terminate agreement of purchase, a nonrefundable fee of $</w:t>
      </w:r>
      <w:r w:rsidR="00DC7624">
        <w:rPr>
          <w:sz w:val="20"/>
          <w:szCs w:val="20"/>
        </w:rPr>
        <w:t>1</w:t>
      </w:r>
      <w:r>
        <w:rPr>
          <w:sz w:val="20"/>
          <w:szCs w:val="20"/>
        </w:rPr>
        <w:t>00.00 is remitted to Seller.</w:t>
      </w:r>
      <w:r w:rsidR="001F47EA">
        <w:rPr>
          <w:sz w:val="20"/>
          <w:szCs w:val="20"/>
        </w:rPr>
        <w:t xml:space="preserve"> </w:t>
      </w:r>
      <w:r w:rsidR="006D44F0" w:rsidRPr="00B456A7">
        <w:rPr>
          <w:sz w:val="20"/>
          <w:szCs w:val="20"/>
        </w:rPr>
        <w:t>C</w:t>
      </w:r>
      <w:r w:rsidR="001F47EA" w:rsidRPr="00B456A7">
        <w:rPr>
          <w:sz w:val="20"/>
          <w:szCs w:val="20"/>
        </w:rPr>
        <w:t>hecks should be made out to “</w:t>
      </w:r>
      <w:r w:rsidR="006D44F0" w:rsidRPr="00B456A7">
        <w:rPr>
          <w:b/>
          <w:sz w:val="20"/>
          <w:szCs w:val="20"/>
        </w:rPr>
        <w:t>Hailee Wollard</w:t>
      </w:r>
      <w:r w:rsidR="00CD428F" w:rsidRPr="00B456A7">
        <w:rPr>
          <w:b/>
          <w:sz w:val="20"/>
          <w:szCs w:val="20"/>
        </w:rPr>
        <w:t>.</w:t>
      </w:r>
      <w:r w:rsidR="001F47EA" w:rsidRPr="00B456A7">
        <w:rPr>
          <w:sz w:val="20"/>
          <w:szCs w:val="20"/>
        </w:rPr>
        <w:t>"</w:t>
      </w:r>
      <w:r w:rsidR="00B456A7">
        <w:rPr>
          <w:sz w:val="20"/>
          <w:szCs w:val="20"/>
        </w:rPr>
        <w:t xml:space="preserve"> Venmo username is @haileewollar</w:t>
      </w:r>
      <w:r w:rsidR="00B116D5">
        <w:rPr>
          <w:sz w:val="20"/>
          <w:szCs w:val="20"/>
        </w:rPr>
        <w:t xml:space="preserve">d. </w:t>
      </w:r>
    </w:p>
    <w:p w14:paraId="423E5E62" w14:textId="77777777" w:rsidR="00D97489" w:rsidRDefault="00D97489" w:rsidP="00D97489">
      <w:pPr>
        <w:rPr>
          <w:sz w:val="20"/>
          <w:szCs w:val="20"/>
        </w:rPr>
      </w:pPr>
    </w:p>
    <w:p w14:paraId="6DB7AA91" w14:textId="77777777" w:rsidR="00D97489" w:rsidRPr="00F63417" w:rsidRDefault="00D97489" w:rsidP="00D97489">
      <w:pPr>
        <w:jc w:val="center"/>
        <w:rPr>
          <w:b/>
          <w:sz w:val="20"/>
          <w:szCs w:val="20"/>
          <w:u w:val="single"/>
        </w:rPr>
      </w:pPr>
      <w:r w:rsidRPr="00F63417">
        <w:rPr>
          <w:b/>
          <w:sz w:val="20"/>
          <w:szCs w:val="20"/>
          <w:u w:val="single"/>
        </w:rPr>
        <w:t xml:space="preserve">Conditions of </w:t>
      </w:r>
      <w:smartTag w:uri="urn:schemas-microsoft-com:office:smarttags" w:element="City">
        <w:smartTag w:uri="urn:schemas-microsoft-com:office:smarttags" w:element="place">
          <w:r w:rsidRPr="00F63417">
            <w:rPr>
              <w:b/>
              <w:sz w:val="20"/>
              <w:szCs w:val="20"/>
              <w:u w:val="single"/>
            </w:rPr>
            <w:t>Sale</w:t>
          </w:r>
        </w:smartTag>
      </w:smartTag>
    </w:p>
    <w:p w14:paraId="3A177C21" w14:textId="77777777" w:rsidR="00D97489" w:rsidRDefault="00D97489" w:rsidP="00D97489">
      <w:pPr>
        <w:jc w:val="center"/>
        <w:rPr>
          <w:b/>
          <w:sz w:val="20"/>
          <w:szCs w:val="20"/>
        </w:rPr>
      </w:pPr>
    </w:p>
    <w:p w14:paraId="3201D6C8" w14:textId="77777777" w:rsidR="00D97489" w:rsidRDefault="006D44F0" w:rsidP="00867BBB">
      <w:pPr>
        <w:numPr>
          <w:ilvl w:val="0"/>
          <w:numId w:val="1"/>
        </w:numPr>
        <w:rPr>
          <w:sz w:val="20"/>
          <w:szCs w:val="20"/>
        </w:rPr>
      </w:pPr>
      <w:r>
        <w:rPr>
          <w:sz w:val="20"/>
          <w:szCs w:val="20"/>
        </w:rPr>
        <w:t xml:space="preserve">If the buyer takes puppy to a licensed and certified </w:t>
      </w:r>
      <w:r w:rsidR="007215ED">
        <w:rPr>
          <w:sz w:val="20"/>
          <w:szCs w:val="20"/>
        </w:rPr>
        <w:t>V</w:t>
      </w:r>
      <w:r>
        <w:rPr>
          <w:sz w:val="20"/>
          <w:szCs w:val="20"/>
        </w:rPr>
        <w:t>eterinarian within 3 days of purchase and i</w:t>
      </w:r>
      <w:r w:rsidR="00D97489">
        <w:rPr>
          <w:sz w:val="20"/>
          <w:szCs w:val="20"/>
        </w:rPr>
        <w:t xml:space="preserve">f the </w:t>
      </w:r>
      <w:r w:rsidR="007215ED">
        <w:rPr>
          <w:sz w:val="20"/>
          <w:szCs w:val="20"/>
        </w:rPr>
        <w:t>V</w:t>
      </w:r>
      <w:r w:rsidR="00D97489">
        <w:rPr>
          <w:sz w:val="20"/>
          <w:szCs w:val="20"/>
        </w:rPr>
        <w:t>eterinarian finds any ge</w:t>
      </w:r>
      <w:r>
        <w:rPr>
          <w:sz w:val="20"/>
          <w:szCs w:val="20"/>
        </w:rPr>
        <w:t>netic or physical problem, the p</w:t>
      </w:r>
      <w:r w:rsidR="00D97489">
        <w:rPr>
          <w:sz w:val="20"/>
          <w:szCs w:val="20"/>
        </w:rPr>
        <w:t>uppy can be returned to the Seller with</w:t>
      </w:r>
      <w:r>
        <w:rPr>
          <w:sz w:val="20"/>
          <w:szCs w:val="20"/>
        </w:rPr>
        <w:t>in</w:t>
      </w:r>
      <w:r w:rsidR="00CD428F">
        <w:rPr>
          <w:sz w:val="20"/>
          <w:szCs w:val="20"/>
        </w:rPr>
        <w:t xml:space="preserve"> 4 days</w:t>
      </w:r>
      <w:r w:rsidR="00867BBB">
        <w:rPr>
          <w:sz w:val="20"/>
          <w:szCs w:val="20"/>
        </w:rPr>
        <w:t>, for a full refund or replacement, if one is available. A statement from the diagnosing Veterinarian on the Veterinarian’s letterhead must be forwarded to the Seller.</w:t>
      </w:r>
    </w:p>
    <w:p w14:paraId="0B997380" w14:textId="77777777" w:rsidR="00867BBB" w:rsidRDefault="00867BBB" w:rsidP="00867BBB">
      <w:pPr>
        <w:rPr>
          <w:sz w:val="20"/>
          <w:szCs w:val="20"/>
        </w:rPr>
      </w:pPr>
    </w:p>
    <w:p w14:paraId="18F0BBDC" w14:textId="77777777" w:rsidR="00867BBB" w:rsidRDefault="00867BBB" w:rsidP="00867BBB">
      <w:pPr>
        <w:numPr>
          <w:ilvl w:val="0"/>
          <w:numId w:val="1"/>
        </w:numPr>
        <w:rPr>
          <w:sz w:val="20"/>
          <w:szCs w:val="20"/>
        </w:rPr>
      </w:pPr>
      <w:r>
        <w:rPr>
          <w:sz w:val="20"/>
          <w:szCs w:val="20"/>
        </w:rPr>
        <w:t>The Buyer agrees to adhere to the Veterinarian’s recommended vaccination schedule. Th</w:t>
      </w:r>
      <w:r w:rsidR="00CD428F">
        <w:rPr>
          <w:sz w:val="20"/>
          <w:szCs w:val="20"/>
        </w:rPr>
        <w:t>e Buyer understands that the puppy</w:t>
      </w:r>
      <w:r>
        <w:rPr>
          <w:sz w:val="20"/>
          <w:szCs w:val="20"/>
        </w:rPr>
        <w:t xml:space="preserve"> should not be exposed to situations that may jeopardize its’ health, such as playgrounds, parks, alleys, etc. until it has completed its’ vaccination schedule.</w:t>
      </w:r>
    </w:p>
    <w:p w14:paraId="6663AFE6" w14:textId="77777777" w:rsidR="00867BBB" w:rsidRDefault="00867BBB" w:rsidP="00867BBB">
      <w:pPr>
        <w:rPr>
          <w:sz w:val="20"/>
          <w:szCs w:val="20"/>
        </w:rPr>
      </w:pPr>
    </w:p>
    <w:p w14:paraId="1960079D" w14:textId="77777777" w:rsidR="00867BBB" w:rsidRDefault="00867BBB" w:rsidP="00867BBB">
      <w:pPr>
        <w:numPr>
          <w:ilvl w:val="0"/>
          <w:numId w:val="1"/>
        </w:numPr>
        <w:rPr>
          <w:sz w:val="20"/>
          <w:szCs w:val="20"/>
        </w:rPr>
      </w:pPr>
      <w:r>
        <w:rPr>
          <w:sz w:val="20"/>
          <w:szCs w:val="20"/>
        </w:rPr>
        <w:t>The</w:t>
      </w:r>
      <w:r w:rsidR="00CD428F">
        <w:rPr>
          <w:sz w:val="20"/>
          <w:szCs w:val="20"/>
        </w:rPr>
        <w:t xml:space="preserve"> Seller does not guarantee any p</w:t>
      </w:r>
      <w:r w:rsidR="007215ED">
        <w:rPr>
          <w:sz w:val="20"/>
          <w:szCs w:val="20"/>
        </w:rPr>
        <w:t>uppy against hip d</w:t>
      </w:r>
      <w:r>
        <w:rPr>
          <w:sz w:val="20"/>
          <w:szCs w:val="20"/>
        </w:rPr>
        <w:t>ysplasia. However, Seller will replace</w:t>
      </w:r>
      <w:r w:rsidR="007215ED">
        <w:rPr>
          <w:sz w:val="20"/>
          <w:szCs w:val="20"/>
        </w:rPr>
        <w:t xml:space="preserve"> or refund</w:t>
      </w:r>
      <w:r>
        <w:rPr>
          <w:sz w:val="20"/>
          <w:szCs w:val="20"/>
        </w:rPr>
        <w:t xml:space="preserve"> any pup under the age of one year that has been found by the OFA, to have sever</w:t>
      </w:r>
      <w:r w:rsidR="0037699B">
        <w:rPr>
          <w:sz w:val="20"/>
          <w:szCs w:val="20"/>
        </w:rPr>
        <w:t>e</w:t>
      </w:r>
      <w:r>
        <w:rPr>
          <w:sz w:val="20"/>
          <w:szCs w:val="20"/>
        </w:rPr>
        <w:t xml:space="preserve"> hip dysplasia. Buyer must submit a copy of the OFA, report to the Seller. Buyer agrees to keep the puppy/dog in suitable weight and to provide daily exercise and agrees not to over work the puppy/dog.</w:t>
      </w:r>
    </w:p>
    <w:p w14:paraId="1410CB95" w14:textId="77777777" w:rsidR="00414792" w:rsidRDefault="00414792" w:rsidP="00414792">
      <w:pPr>
        <w:rPr>
          <w:sz w:val="20"/>
          <w:szCs w:val="20"/>
        </w:rPr>
      </w:pPr>
    </w:p>
    <w:p w14:paraId="635ED9C9" w14:textId="41DCF875" w:rsidR="00414792" w:rsidRDefault="00414792" w:rsidP="00414792">
      <w:pPr>
        <w:numPr>
          <w:ilvl w:val="0"/>
          <w:numId w:val="1"/>
        </w:numPr>
        <w:rPr>
          <w:sz w:val="20"/>
          <w:szCs w:val="20"/>
        </w:rPr>
      </w:pPr>
      <w:r>
        <w:rPr>
          <w:sz w:val="20"/>
          <w:szCs w:val="20"/>
        </w:rPr>
        <w:t xml:space="preserve">This puppy is being sold as </w:t>
      </w:r>
      <w:r w:rsidR="00CD428F">
        <w:rPr>
          <w:sz w:val="20"/>
          <w:szCs w:val="20"/>
        </w:rPr>
        <w:t>a pet</w:t>
      </w:r>
      <w:r w:rsidR="00881C6E">
        <w:rPr>
          <w:sz w:val="20"/>
          <w:szCs w:val="20"/>
        </w:rPr>
        <w:t>, however,</w:t>
      </w:r>
      <w:r w:rsidR="004E75B9">
        <w:rPr>
          <w:sz w:val="20"/>
          <w:szCs w:val="20"/>
        </w:rPr>
        <w:t xml:space="preserve"> will </w:t>
      </w:r>
      <w:r w:rsidR="00881C6E">
        <w:rPr>
          <w:sz w:val="20"/>
          <w:szCs w:val="20"/>
        </w:rPr>
        <w:t>be</w:t>
      </w:r>
      <w:r w:rsidR="004E75B9">
        <w:rPr>
          <w:sz w:val="20"/>
          <w:szCs w:val="20"/>
        </w:rPr>
        <w:t xml:space="preserve"> AKC regist</w:t>
      </w:r>
      <w:r w:rsidR="00881C6E">
        <w:rPr>
          <w:sz w:val="20"/>
          <w:szCs w:val="20"/>
        </w:rPr>
        <w:t>ered</w:t>
      </w:r>
      <w:r w:rsidR="004E75B9">
        <w:rPr>
          <w:sz w:val="20"/>
          <w:szCs w:val="20"/>
        </w:rPr>
        <w:t xml:space="preserve"> and can provide genetic testing information of parents.</w:t>
      </w:r>
    </w:p>
    <w:p w14:paraId="48D5D8DF" w14:textId="77777777" w:rsidR="00414792" w:rsidRDefault="00414792" w:rsidP="00414792">
      <w:pPr>
        <w:rPr>
          <w:sz w:val="20"/>
          <w:szCs w:val="20"/>
        </w:rPr>
      </w:pPr>
    </w:p>
    <w:p w14:paraId="4EEDCF95" w14:textId="5CD0C82B" w:rsidR="00867BBB" w:rsidRDefault="00867BBB" w:rsidP="00867BBB">
      <w:pPr>
        <w:numPr>
          <w:ilvl w:val="0"/>
          <w:numId w:val="1"/>
        </w:numPr>
        <w:rPr>
          <w:sz w:val="20"/>
          <w:szCs w:val="20"/>
        </w:rPr>
      </w:pPr>
      <w:r>
        <w:rPr>
          <w:sz w:val="20"/>
          <w:szCs w:val="20"/>
        </w:rPr>
        <w:t>The Buyer agrees to take good and reasonable care of the puppy/dog, feed and properly control the pup/dog on lead when off the premises to avoid loss, theft or injury. The Buyer agrees to refrain from any harsh punishment of the pup/</w:t>
      </w:r>
      <w:r w:rsidR="00B116D5">
        <w:rPr>
          <w:sz w:val="20"/>
          <w:szCs w:val="20"/>
        </w:rPr>
        <w:t>dog and</w:t>
      </w:r>
      <w:r>
        <w:rPr>
          <w:sz w:val="20"/>
          <w:szCs w:val="20"/>
        </w:rPr>
        <w:t xml:space="preserve"> always consider the pup/dog’s physical and emotional welfare to be of importance. Buyer will follow Veterinarian’s recommendations for vaccinations, care, etc. Pups/dogs that have been physically injured</w:t>
      </w:r>
      <w:r w:rsidR="00CD428F">
        <w:rPr>
          <w:sz w:val="20"/>
          <w:szCs w:val="20"/>
        </w:rPr>
        <w:t>/abused</w:t>
      </w:r>
      <w:r>
        <w:rPr>
          <w:sz w:val="20"/>
          <w:szCs w:val="20"/>
        </w:rPr>
        <w:t xml:space="preserve"> are not included in this guarantee.</w:t>
      </w:r>
    </w:p>
    <w:p w14:paraId="1441688A" w14:textId="77777777" w:rsidR="00867BBB" w:rsidRDefault="00867BBB" w:rsidP="00867BBB">
      <w:pPr>
        <w:rPr>
          <w:sz w:val="20"/>
          <w:szCs w:val="20"/>
        </w:rPr>
      </w:pPr>
    </w:p>
    <w:p w14:paraId="2C542EB5" w14:textId="77777777" w:rsidR="003A790C" w:rsidRDefault="00270F31" w:rsidP="003A790C">
      <w:pPr>
        <w:numPr>
          <w:ilvl w:val="0"/>
          <w:numId w:val="1"/>
        </w:numPr>
        <w:rPr>
          <w:sz w:val="20"/>
          <w:szCs w:val="20"/>
        </w:rPr>
      </w:pPr>
      <w:r>
        <w:rPr>
          <w:sz w:val="20"/>
          <w:szCs w:val="20"/>
        </w:rPr>
        <w:t>Buyer acknowledges that at no time is the Seller responsible for any transp</w:t>
      </w:r>
      <w:r w:rsidR="007215ED">
        <w:rPr>
          <w:sz w:val="20"/>
          <w:szCs w:val="20"/>
        </w:rPr>
        <w:t>ortation costs, care costs, or V</w:t>
      </w:r>
      <w:r>
        <w:rPr>
          <w:sz w:val="20"/>
          <w:szCs w:val="20"/>
        </w:rPr>
        <w:t>eterinarian costs of the puppy. Seller’s liability shall be limited to replacement of the puppy from next available litter, (original puppy must be returned). Replacement of the puppy shall be at the discretion of the Seller</w:t>
      </w:r>
      <w:r w:rsidR="007215ED">
        <w:rPr>
          <w:sz w:val="20"/>
          <w:szCs w:val="20"/>
        </w:rPr>
        <w:t xml:space="preserve"> if prior conditions in this contract are met</w:t>
      </w:r>
      <w:r>
        <w:rPr>
          <w:sz w:val="20"/>
          <w:szCs w:val="20"/>
        </w:rPr>
        <w:t>.</w:t>
      </w:r>
    </w:p>
    <w:p w14:paraId="34908E8D" w14:textId="77777777" w:rsidR="003A790C" w:rsidRDefault="003A790C" w:rsidP="003A790C">
      <w:pPr>
        <w:pStyle w:val="NormalWeb"/>
        <w:spacing w:before="0" w:beforeAutospacing="0" w:after="0" w:afterAutospacing="0"/>
      </w:pPr>
      <w:r>
        <w:rPr>
          <w:rFonts w:ascii="Arial" w:hAnsi="Arial" w:cs="Arial"/>
          <w:color w:val="000000"/>
          <w:sz w:val="22"/>
          <w:szCs w:val="22"/>
        </w:rPr>
        <w:t>.  </w:t>
      </w:r>
    </w:p>
    <w:p w14:paraId="28B984ED" w14:textId="480C1CAA" w:rsidR="00270F31" w:rsidRPr="007215ED" w:rsidRDefault="003A790C" w:rsidP="00270F31">
      <w:pPr>
        <w:numPr>
          <w:ilvl w:val="0"/>
          <w:numId w:val="1"/>
        </w:numPr>
        <w:rPr>
          <w:sz w:val="20"/>
          <w:szCs w:val="20"/>
        </w:rPr>
      </w:pPr>
      <w:r>
        <w:rPr>
          <w:sz w:val="20"/>
          <w:szCs w:val="20"/>
        </w:rPr>
        <w:t>Pick placement of a pup is given according to deposits received. Sire and Dam owners have the right to first pick of the litter at any time if they so choose. Puppy pick will be made by 5 weeks of age. If buyer is unable to make the scheduled take home date (</w:t>
      </w:r>
      <w:r w:rsidR="00B116D5">
        <w:rPr>
          <w:sz w:val="20"/>
          <w:szCs w:val="20"/>
        </w:rPr>
        <w:t>approx.</w:t>
      </w:r>
      <w:r>
        <w:rPr>
          <w:sz w:val="20"/>
          <w:szCs w:val="20"/>
        </w:rPr>
        <w:t xml:space="preserve"> 8 </w:t>
      </w:r>
      <w:r w:rsidR="00B116D5">
        <w:rPr>
          <w:sz w:val="20"/>
          <w:szCs w:val="20"/>
        </w:rPr>
        <w:t>weeks</w:t>
      </w:r>
      <w:r>
        <w:rPr>
          <w:sz w:val="20"/>
          <w:szCs w:val="20"/>
        </w:rPr>
        <w:t xml:space="preserve"> of age), a boarding fee will be charged for any late pickups beyond the assigned take home date by the breeder. The puppy must also be paid for in advance for any late arrangements made, including the remaining balance owed for the puppy and future boarding fees, otherwise the deposit will be forfeited.</w:t>
      </w:r>
      <w:r w:rsidR="008C1209">
        <w:rPr>
          <w:sz w:val="20"/>
          <w:szCs w:val="20"/>
        </w:rPr>
        <w:t xml:space="preserve">   </w:t>
      </w:r>
      <w:r w:rsidR="00E92772">
        <w:rPr>
          <w:sz w:val="20"/>
          <w:szCs w:val="20"/>
        </w:rPr>
        <w:t xml:space="preserve"> </w:t>
      </w:r>
    </w:p>
    <w:p w14:paraId="702D396F" w14:textId="77777777" w:rsidR="00414792" w:rsidRDefault="00414792" w:rsidP="00414792">
      <w:pPr>
        <w:rPr>
          <w:sz w:val="20"/>
          <w:szCs w:val="20"/>
        </w:rPr>
      </w:pPr>
    </w:p>
    <w:p w14:paraId="12014027" w14:textId="77777777" w:rsidR="007D4519" w:rsidRDefault="00414792" w:rsidP="001F47EA">
      <w:pPr>
        <w:numPr>
          <w:ilvl w:val="0"/>
          <w:numId w:val="1"/>
        </w:numPr>
        <w:rPr>
          <w:sz w:val="20"/>
          <w:szCs w:val="20"/>
        </w:rPr>
      </w:pPr>
      <w:r>
        <w:rPr>
          <w:sz w:val="20"/>
          <w:szCs w:val="20"/>
        </w:rPr>
        <w:t>Details of Puppy:</w:t>
      </w:r>
      <w:r w:rsidR="001F47EA">
        <w:rPr>
          <w:sz w:val="20"/>
          <w:szCs w:val="20"/>
        </w:rPr>
        <w:t xml:space="preserve">   Health Guarantee  /  </w:t>
      </w:r>
      <w:r w:rsidR="00C7498C">
        <w:rPr>
          <w:sz w:val="20"/>
          <w:szCs w:val="20"/>
        </w:rPr>
        <w:t>Up to date on vaccinations</w:t>
      </w:r>
      <w:r w:rsidR="00CD428F">
        <w:rPr>
          <w:sz w:val="20"/>
          <w:szCs w:val="20"/>
        </w:rPr>
        <w:t xml:space="preserve">  /    </w:t>
      </w:r>
      <w:r w:rsidR="0037699B">
        <w:rPr>
          <w:sz w:val="20"/>
          <w:szCs w:val="20"/>
        </w:rPr>
        <w:t>Dewormed</w:t>
      </w:r>
      <w:r w:rsidR="00263B98">
        <w:rPr>
          <w:sz w:val="20"/>
          <w:szCs w:val="20"/>
        </w:rPr>
        <w:t xml:space="preserve">  /</w:t>
      </w:r>
      <w:r w:rsidR="000D5A3F">
        <w:rPr>
          <w:sz w:val="20"/>
          <w:szCs w:val="20"/>
        </w:rPr>
        <w:tab/>
      </w:r>
      <w:r w:rsidR="000D5A3F">
        <w:rPr>
          <w:sz w:val="20"/>
          <w:szCs w:val="20"/>
        </w:rPr>
        <w:tab/>
      </w:r>
      <w:r w:rsidR="006D44F0">
        <w:rPr>
          <w:sz w:val="20"/>
          <w:szCs w:val="20"/>
        </w:rPr>
        <w:t xml:space="preserve">       </w:t>
      </w:r>
      <w:r w:rsidR="00263B98">
        <w:rPr>
          <w:sz w:val="20"/>
          <w:szCs w:val="20"/>
        </w:rPr>
        <w:t xml:space="preserve"> Lifetime Breeder Support    /   </w:t>
      </w:r>
      <w:r w:rsidR="00C7498C">
        <w:rPr>
          <w:sz w:val="20"/>
          <w:szCs w:val="20"/>
        </w:rPr>
        <w:t>Vaccinations and Health Records</w:t>
      </w:r>
      <w:r w:rsidR="004C25B5">
        <w:rPr>
          <w:sz w:val="20"/>
          <w:szCs w:val="20"/>
        </w:rPr>
        <w:t xml:space="preserve">  </w:t>
      </w:r>
    </w:p>
    <w:p w14:paraId="5506D023" w14:textId="77777777" w:rsidR="00E05B7D" w:rsidRDefault="00E05B7D" w:rsidP="00E05B7D">
      <w:pPr>
        <w:rPr>
          <w:sz w:val="20"/>
          <w:szCs w:val="20"/>
        </w:rPr>
      </w:pPr>
    </w:p>
    <w:p w14:paraId="016BC2DC" w14:textId="77777777" w:rsidR="004C1663" w:rsidRDefault="00E05B7D" w:rsidP="007D4519">
      <w:pPr>
        <w:numPr>
          <w:ilvl w:val="0"/>
          <w:numId w:val="1"/>
        </w:numPr>
        <w:rPr>
          <w:sz w:val="20"/>
          <w:szCs w:val="20"/>
        </w:rPr>
      </w:pPr>
      <w:r>
        <w:rPr>
          <w:sz w:val="20"/>
          <w:szCs w:val="20"/>
        </w:rPr>
        <w:t xml:space="preserve">If puppy is not picked up within </w:t>
      </w:r>
      <w:r w:rsidR="00263B98">
        <w:rPr>
          <w:sz w:val="20"/>
          <w:szCs w:val="20"/>
        </w:rPr>
        <w:t>one</w:t>
      </w:r>
      <w:r>
        <w:rPr>
          <w:sz w:val="20"/>
          <w:szCs w:val="20"/>
        </w:rPr>
        <w:t xml:space="preserve"> week after puppy pick up date, the buyer will pay $</w:t>
      </w:r>
      <w:r w:rsidR="00CD428F">
        <w:rPr>
          <w:sz w:val="20"/>
          <w:szCs w:val="20"/>
        </w:rPr>
        <w:t>2</w:t>
      </w:r>
      <w:r w:rsidR="00263B98">
        <w:rPr>
          <w:sz w:val="20"/>
          <w:szCs w:val="20"/>
        </w:rPr>
        <w:t>5</w:t>
      </w:r>
      <w:r>
        <w:rPr>
          <w:sz w:val="20"/>
          <w:szCs w:val="20"/>
        </w:rPr>
        <w:t xml:space="preserve"> per day boarding charge past that point, payable at the time that the puppy is picked up or before.    </w:t>
      </w:r>
      <w:r w:rsidR="004C1663">
        <w:rPr>
          <w:sz w:val="20"/>
          <w:szCs w:val="20"/>
        </w:rPr>
        <w:t xml:space="preserve"> </w:t>
      </w:r>
    </w:p>
    <w:p w14:paraId="1E1F13DE" w14:textId="77777777" w:rsidR="004526D8" w:rsidRDefault="004C25B5" w:rsidP="007D4519">
      <w:pPr>
        <w:rPr>
          <w:sz w:val="20"/>
          <w:szCs w:val="20"/>
        </w:rPr>
      </w:pPr>
      <w:r>
        <w:rPr>
          <w:sz w:val="20"/>
          <w:szCs w:val="20"/>
        </w:rPr>
        <w:t xml:space="preserve"> </w:t>
      </w:r>
    </w:p>
    <w:p w14:paraId="2949E9FE" w14:textId="77777777" w:rsidR="00C7498C" w:rsidRDefault="004C25B5" w:rsidP="004526D8">
      <w:pPr>
        <w:ind w:left="360"/>
        <w:rPr>
          <w:sz w:val="20"/>
          <w:szCs w:val="20"/>
        </w:rPr>
      </w:pPr>
      <w:r>
        <w:rPr>
          <w:sz w:val="20"/>
          <w:szCs w:val="20"/>
        </w:rPr>
        <w:t xml:space="preserve">        </w:t>
      </w:r>
    </w:p>
    <w:p w14:paraId="13A2790D" w14:textId="77777777" w:rsidR="00270F31" w:rsidRDefault="00270F31" w:rsidP="00270F31">
      <w:pPr>
        <w:rPr>
          <w:sz w:val="20"/>
          <w:szCs w:val="20"/>
        </w:rPr>
      </w:pPr>
    </w:p>
    <w:p w14:paraId="5B0A934B" w14:textId="77777777" w:rsidR="00270F31" w:rsidRPr="00F63417" w:rsidRDefault="00270F31" w:rsidP="00270F31">
      <w:pPr>
        <w:jc w:val="both"/>
        <w:rPr>
          <w:b/>
          <w:sz w:val="20"/>
          <w:szCs w:val="20"/>
          <w:u w:val="single"/>
        </w:rPr>
      </w:pPr>
      <w:r w:rsidRPr="00F63417">
        <w:rPr>
          <w:b/>
          <w:sz w:val="20"/>
          <w:szCs w:val="20"/>
          <w:u w:val="single"/>
        </w:rPr>
        <w:t>This Sales Contract has been read by the Buyer and he</w:t>
      </w:r>
      <w:r w:rsidR="0037699B" w:rsidRPr="00F63417">
        <w:rPr>
          <w:b/>
          <w:sz w:val="20"/>
          <w:szCs w:val="20"/>
          <w:u w:val="single"/>
        </w:rPr>
        <w:t>/</w:t>
      </w:r>
      <w:r w:rsidRPr="00F63417">
        <w:rPr>
          <w:b/>
          <w:sz w:val="20"/>
          <w:szCs w:val="20"/>
          <w:u w:val="single"/>
        </w:rPr>
        <w:t>she hereby agrees to adhere to all items in it. This Sales Contract becomes legal and binding upon signature of all parties below.</w:t>
      </w:r>
    </w:p>
    <w:p w14:paraId="3FC182D8" w14:textId="77777777" w:rsidR="00270F31" w:rsidRDefault="00270F31" w:rsidP="00270F31">
      <w:pPr>
        <w:jc w:val="both"/>
        <w:rPr>
          <w:sz w:val="20"/>
          <w:szCs w:val="20"/>
          <w:u w:val="single"/>
        </w:rPr>
      </w:pPr>
    </w:p>
    <w:p w14:paraId="7DC56B7C" w14:textId="77777777" w:rsidR="00270F31" w:rsidRDefault="00270F31" w:rsidP="00270F31">
      <w:pPr>
        <w:jc w:val="both"/>
        <w:rPr>
          <w:sz w:val="20"/>
          <w:szCs w:val="20"/>
          <w:u w:val="single"/>
        </w:rPr>
      </w:pPr>
    </w:p>
    <w:p w14:paraId="19B97E24" w14:textId="77777777" w:rsidR="00270F31" w:rsidRDefault="00270F31" w:rsidP="00270F31">
      <w:pPr>
        <w:jc w:val="both"/>
        <w:rPr>
          <w:sz w:val="20"/>
          <w:szCs w:val="20"/>
          <w:u w:val="single"/>
        </w:rPr>
      </w:pPr>
      <w:r>
        <w:rPr>
          <w:sz w:val="20"/>
          <w:szCs w:val="20"/>
          <w:u w:val="single"/>
        </w:rPr>
        <w:t>Buyer: ________________________________________________________________________________</w:t>
      </w:r>
    </w:p>
    <w:p w14:paraId="7C28FBEC" w14:textId="77777777" w:rsidR="00270F31" w:rsidRDefault="00270F31" w:rsidP="00270F31">
      <w:pPr>
        <w:jc w:val="both"/>
        <w:rPr>
          <w:sz w:val="20"/>
          <w:szCs w:val="20"/>
          <w:u w:val="single"/>
        </w:rPr>
      </w:pPr>
    </w:p>
    <w:p w14:paraId="4B558C90" w14:textId="77777777" w:rsidR="00270F31" w:rsidRDefault="00270F31" w:rsidP="00270F31">
      <w:pPr>
        <w:jc w:val="both"/>
        <w:rPr>
          <w:sz w:val="20"/>
          <w:szCs w:val="20"/>
          <w:u w:val="single"/>
        </w:rPr>
      </w:pPr>
      <w:r>
        <w:rPr>
          <w:sz w:val="20"/>
          <w:szCs w:val="20"/>
          <w:u w:val="single"/>
        </w:rPr>
        <w:t>Date:__________________________________________________________________________________</w:t>
      </w:r>
    </w:p>
    <w:p w14:paraId="2BFE45A8" w14:textId="77777777" w:rsidR="00270F31" w:rsidRDefault="00270F31" w:rsidP="00270F31">
      <w:pPr>
        <w:jc w:val="both"/>
        <w:rPr>
          <w:sz w:val="20"/>
          <w:szCs w:val="20"/>
          <w:u w:val="single"/>
        </w:rPr>
      </w:pPr>
    </w:p>
    <w:p w14:paraId="54C31399" w14:textId="77777777" w:rsidR="00270F31" w:rsidRDefault="00270F31" w:rsidP="00270F31">
      <w:pPr>
        <w:jc w:val="both"/>
        <w:rPr>
          <w:sz w:val="20"/>
          <w:szCs w:val="20"/>
          <w:u w:val="single"/>
        </w:rPr>
      </w:pPr>
    </w:p>
    <w:p w14:paraId="5AD3BF0E" w14:textId="77777777" w:rsidR="00270F31" w:rsidRDefault="00270F31" w:rsidP="00270F31">
      <w:pPr>
        <w:jc w:val="both"/>
        <w:rPr>
          <w:sz w:val="20"/>
          <w:szCs w:val="20"/>
          <w:u w:val="single"/>
        </w:rPr>
      </w:pPr>
    </w:p>
    <w:p w14:paraId="08555A33" w14:textId="77777777" w:rsidR="00270F31" w:rsidRDefault="00270F31" w:rsidP="00270F31">
      <w:pPr>
        <w:jc w:val="both"/>
        <w:rPr>
          <w:sz w:val="20"/>
          <w:szCs w:val="20"/>
          <w:u w:val="single"/>
        </w:rPr>
      </w:pPr>
      <w:r>
        <w:rPr>
          <w:sz w:val="20"/>
          <w:szCs w:val="20"/>
          <w:u w:val="single"/>
        </w:rPr>
        <w:t>Seller:_________________________________________________________________________________</w:t>
      </w:r>
    </w:p>
    <w:p w14:paraId="4D720F66" w14:textId="77777777" w:rsidR="00270F31" w:rsidRDefault="00270F31" w:rsidP="00270F31">
      <w:pPr>
        <w:jc w:val="both"/>
        <w:rPr>
          <w:sz w:val="20"/>
          <w:szCs w:val="20"/>
          <w:u w:val="single"/>
        </w:rPr>
      </w:pPr>
    </w:p>
    <w:p w14:paraId="2BC590BA" w14:textId="77777777" w:rsidR="00270F31" w:rsidRPr="00270F31" w:rsidRDefault="00270F31" w:rsidP="00270F31">
      <w:pPr>
        <w:jc w:val="both"/>
        <w:rPr>
          <w:sz w:val="20"/>
          <w:szCs w:val="20"/>
          <w:u w:val="single"/>
        </w:rPr>
      </w:pPr>
      <w:r>
        <w:rPr>
          <w:sz w:val="20"/>
          <w:szCs w:val="20"/>
          <w:u w:val="single"/>
        </w:rPr>
        <w:t>Date:__________________________________________________________________________________</w:t>
      </w:r>
    </w:p>
    <w:sectPr w:rsidR="00270F31" w:rsidRPr="00270F31">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B9D78" w14:textId="77777777" w:rsidR="00BF46BF" w:rsidRDefault="00BF46BF">
      <w:r>
        <w:separator/>
      </w:r>
    </w:p>
  </w:endnote>
  <w:endnote w:type="continuationSeparator" w:id="0">
    <w:p w14:paraId="2168B54D" w14:textId="77777777" w:rsidR="00BF46BF" w:rsidRDefault="00BF4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2B7B" w14:textId="77777777" w:rsidR="004C1663" w:rsidRDefault="004C1663" w:rsidP="00E353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BCE8CC" w14:textId="77777777" w:rsidR="004C1663" w:rsidRDefault="004C1663" w:rsidP="00270F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B4B3A" w14:textId="77777777" w:rsidR="004C1663" w:rsidRDefault="004C1663" w:rsidP="00E353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3417">
      <w:rPr>
        <w:rStyle w:val="PageNumber"/>
        <w:noProof/>
      </w:rPr>
      <w:t>2</w:t>
    </w:r>
    <w:r>
      <w:rPr>
        <w:rStyle w:val="PageNumber"/>
      </w:rPr>
      <w:fldChar w:fldCharType="end"/>
    </w:r>
  </w:p>
  <w:p w14:paraId="1141C4AB" w14:textId="77777777" w:rsidR="004C1663" w:rsidRDefault="004C1663" w:rsidP="00270F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8896" w14:textId="77777777" w:rsidR="00BF46BF" w:rsidRDefault="00BF46BF">
      <w:r>
        <w:separator/>
      </w:r>
    </w:p>
  </w:footnote>
  <w:footnote w:type="continuationSeparator" w:id="0">
    <w:p w14:paraId="13DD7E5C" w14:textId="77777777" w:rsidR="00BF46BF" w:rsidRDefault="00BF4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D1424"/>
    <w:multiLevelType w:val="hybridMultilevel"/>
    <w:tmpl w:val="D8DC1226"/>
    <w:lvl w:ilvl="0" w:tplc="A83469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8173332"/>
    <w:multiLevelType w:val="hybridMultilevel"/>
    <w:tmpl w:val="50789B72"/>
    <w:lvl w:ilvl="0" w:tplc="A83469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7607566"/>
    <w:multiLevelType w:val="multilevel"/>
    <w:tmpl w:val="D8DC122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6CAE2310"/>
    <w:multiLevelType w:val="multilevel"/>
    <w:tmpl w:val="33D02C1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94789082">
    <w:abstractNumId w:val="1"/>
  </w:num>
  <w:num w:numId="2" w16cid:durableId="1450975642">
    <w:abstractNumId w:val="3"/>
  </w:num>
  <w:num w:numId="3" w16cid:durableId="383060923">
    <w:abstractNumId w:val="0"/>
  </w:num>
  <w:num w:numId="4" w16cid:durableId="677536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17"/>
    <w:rsid w:val="00001693"/>
    <w:rsid w:val="00004E32"/>
    <w:rsid w:val="00055231"/>
    <w:rsid w:val="000A0C89"/>
    <w:rsid w:val="000D5A3F"/>
    <w:rsid w:val="00116667"/>
    <w:rsid w:val="001169AC"/>
    <w:rsid w:val="001646D1"/>
    <w:rsid w:val="001D7492"/>
    <w:rsid w:val="001F47EA"/>
    <w:rsid w:val="00263B98"/>
    <w:rsid w:val="00270F31"/>
    <w:rsid w:val="002750AA"/>
    <w:rsid w:val="002B2FD1"/>
    <w:rsid w:val="002D7C2D"/>
    <w:rsid w:val="002E2E7D"/>
    <w:rsid w:val="00343A0D"/>
    <w:rsid w:val="003752AB"/>
    <w:rsid w:val="0037699B"/>
    <w:rsid w:val="003A790C"/>
    <w:rsid w:val="00414792"/>
    <w:rsid w:val="004369EC"/>
    <w:rsid w:val="004526D8"/>
    <w:rsid w:val="004A0448"/>
    <w:rsid w:val="004C1663"/>
    <w:rsid w:val="004C25B5"/>
    <w:rsid w:val="004E75B9"/>
    <w:rsid w:val="00530790"/>
    <w:rsid w:val="00536BC5"/>
    <w:rsid w:val="005428B9"/>
    <w:rsid w:val="005C5A74"/>
    <w:rsid w:val="0062737D"/>
    <w:rsid w:val="0065248B"/>
    <w:rsid w:val="00691424"/>
    <w:rsid w:val="006D44F0"/>
    <w:rsid w:val="006E24C6"/>
    <w:rsid w:val="00701740"/>
    <w:rsid w:val="007215ED"/>
    <w:rsid w:val="00730D82"/>
    <w:rsid w:val="007C3B12"/>
    <w:rsid w:val="007D0D29"/>
    <w:rsid w:val="007D4519"/>
    <w:rsid w:val="008307B0"/>
    <w:rsid w:val="00867BBB"/>
    <w:rsid w:val="00881C6E"/>
    <w:rsid w:val="00884BD9"/>
    <w:rsid w:val="008B0475"/>
    <w:rsid w:val="008C1209"/>
    <w:rsid w:val="008F641C"/>
    <w:rsid w:val="00914F5E"/>
    <w:rsid w:val="00921226"/>
    <w:rsid w:val="0095464D"/>
    <w:rsid w:val="00A0713D"/>
    <w:rsid w:val="00A1150C"/>
    <w:rsid w:val="00A445C5"/>
    <w:rsid w:val="00A7454D"/>
    <w:rsid w:val="00AA6E93"/>
    <w:rsid w:val="00AE2ECC"/>
    <w:rsid w:val="00B116D5"/>
    <w:rsid w:val="00B456A7"/>
    <w:rsid w:val="00BF46BF"/>
    <w:rsid w:val="00C11542"/>
    <w:rsid w:val="00C7498C"/>
    <w:rsid w:val="00C80AF0"/>
    <w:rsid w:val="00CA36A6"/>
    <w:rsid w:val="00CA6869"/>
    <w:rsid w:val="00CD428F"/>
    <w:rsid w:val="00D024BA"/>
    <w:rsid w:val="00D679A8"/>
    <w:rsid w:val="00D728CB"/>
    <w:rsid w:val="00D72AC5"/>
    <w:rsid w:val="00D94CF3"/>
    <w:rsid w:val="00D97489"/>
    <w:rsid w:val="00DC7624"/>
    <w:rsid w:val="00E05B7D"/>
    <w:rsid w:val="00E11C8D"/>
    <w:rsid w:val="00E15BEE"/>
    <w:rsid w:val="00E31724"/>
    <w:rsid w:val="00E3534A"/>
    <w:rsid w:val="00E86AB0"/>
    <w:rsid w:val="00E9156F"/>
    <w:rsid w:val="00E92772"/>
    <w:rsid w:val="00EA573A"/>
    <w:rsid w:val="00EE1966"/>
    <w:rsid w:val="00EE7A26"/>
    <w:rsid w:val="00EF29EB"/>
    <w:rsid w:val="00F34C8B"/>
    <w:rsid w:val="00F4115E"/>
    <w:rsid w:val="00F63417"/>
    <w:rsid w:val="00F65185"/>
    <w:rsid w:val="00F66666"/>
    <w:rsid w:val="00FB5E93"/>
    <w:rsid w:val="00FD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68EC013D"/>
  <w15:chartTrackingRefBased/>
  <w15:docId w15:val="{A24E0D6C-85D3-465C-8AF6-F2FB9A096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70F31"/>
    <w:pPr>
      <w:tabs>
        <w:tab w:val="center" w:pos="4320"/>
        <w:tab w:val="right" w:pos="8640"/>
      </w:tabs>
    </w:pPr>
  </w:style>
  <w:style w:type="character" w:styleId="PageNumber">
    <w:name w:val="page number"/>
    <w:basedOn w:val="DefaultParagraphFont"/>
    <w:rsid w:val="00270F31"/>
  </w:style>
  <w:style w:type="paragraph" w:styleId="NormalWeb">
    <w:name w:val="Normal (Web)"/>
    <w:basedOn w:val="Normal"/>
    <w:rsid w:val="003A79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75802">
      <w:bodyDiv w:val="1"/>
      <w:marLeft w:val="0"/>
      <w:marRight w:val="0"/>
      <w:marTop w:val="0"/>
      <w:marBottom w:val="0"/>
      <w:divBdr>
        <w:top w:val="none" w:sz="0" w:space="0" w:color="auto"/>
        <w:left w:val="none" w:sz="0" w:space="0" w:color="auto"/>
        <w:bottom w:val="none" w:sz="0" w:space="0" w:color="auto"/>
        <w:right w:val="none" w:sz="0" w:space="0" w:color="auto"/>
      </w:divBdr>
    </w:div>
    <w:div w:id="185938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lee.m.wollard1\Desktop\Golden%20Retriever%20Contrac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27ac744-d744-4b94-baa9-948b89b4017a}" enabled="1" method="Standard" siteId="{e3333e00-c877-4b87-b6ad-45e942de1750}" contentBits="0" removed="0"/>
</clbl:labelList>
</file>

<file path=docProps/app.xml><?xml version="1.0" encoding="utf-8"?>
<Properties xmlns="http://schemas.openxmlformats.org/officeDocument/2006/extended-properties" xmlns:vt="http://schemas.openxmlformats.org/officeDocument/2006/docPropsVTypes">
  <Template>Golden Retriever Contract</Template>
  <TotalTime>20</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Kim’s K9 Design</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Kim’s K9 Design</dc:title>
  <dc:subject/>
  <dc:creator>Wollard, Hailee M CPO USN (USA)</dc:creator>
  <cp:keywords/>
  <dc:description/>
  <cp:lastModifiedBy>Wollard, Hailee M CPO USN (USA)</cp:lastModifiedBy>
  <cp:revision>8</cp:revision>
  <cp:lastPrinted>2020-05-28T21:55:00Z</cp:lastPrinted>
  <dcterms:created xsi:type="dcterms:W3CDTF">2024-09-09T01:24:00Z</dcterms:created>
  <dcterms:modified xsi:type="dcterms:W3CDTF">2026-08-05T18:08:00Z</dcterms:modified>
</cp:coreProperties>
</file>