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01B01" w14:textId="6FD53720" w:rsidR="00416C2C" w:rsidRPr="009456D9" w:rsidRDefault="00EE0436" w:rsidP="000F46CD">
      <w:pPr>
        <w:pStyle w:val="body"/>
        <w:rPr>
          <w:color w:val="4A4A54"/>
        </w:rPr>
      </w:pPr>
      <w:r>
        <w:rPr>
          <w:noProof/>
          <w:color w:val="4A4A54"/>
        </w:rPr>
        <w:drawing>
          <wp:anchor distT="0" distB="0" distL="114300" distR="114300" simplePos="0" relativeHeight="251671040" behindDoc="1" locked="0" layoutInCell="1" allowOverlap="1" wp14:anchorId="2C7FB224" wp14:editId="63B18EF3">
            <wp:simplePos x="0" y="0"/>
            <wp:positionH relativeFrom="column">
              <wp:posOffset>1747520</wp:posOffset>
            </wp:positionH>
            <wp:positionV relativeFrom="paragraph">
              <wp:posOffset>-1752600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6D9">
        <w:rPr>
          <w:noProof/>
          <w:color w:val="4A4A5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AF79C0" wp14:editId="70558960">
                <wp:simplePos x="0" y="0"/>
                <wp:positionH relativeFrom="column">
                  <wp:posOffset>-3173095</wp:posOffset>
                </wp:positionH>
                <wp:positionV relativeFrom="paragraph">
                  <wp:posOffset>508000</wp:posOffset>
                </wp:positionV>
                <wp:extent cx="9911715" cy="3581400"/>
                <wp:effectExtent l="0" t="0" r="0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1715" cy="3581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2DE23" id="Rectangle 223" o:spid="_x0000_s1026" style="position:absolute;margin-left:-249.85pt;margin-top:40pt;width:780.45pt;height:28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" fillcolor="#272727 [2749]" stroked="f" strokeweight="2pt"/>
            </w:pict>
          </mc:Fallback>
        </mc:AlternateContent>
      </w:r>
      <w:r w:rsidR="00353312" w:rsidRPr="009456D9">
        <w:rPr>
          <w:noProof/>
          <w:color w:val="4A4A5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3BD276" wp14:editId="61FBBBD9">
                <wp:simplePos x="0" y="0"/>
                <wp:positionH relativeFrom="column">
                  <wp:posOffset>1310005</wp:posOffset>
                </wp:positionH>
                <wp:positionV relativeFrom="paragraph">
                  <wp:posOffset>528955</wp:posOffset>
                </wp:positionV>
                <wp:extent cx="3343275" cy="3420110"/>
                <wp:effectExtent l="0" t="0" r="9525" b="8890"/>
                <wp:wrapNone/>
                <wp:docPr id="60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42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75C87" w14:textId="69894587" w:rsidR="000F46CD" w:rsidRPr="009456D9" w:rsidRDefault="00353312" w:rsidP="00353312">
                            <w:pPr>
                              <w:pStyle w:val="FastFindLinks"/>
                              <w:jc w:val="center"/>
                              <w:rPr>
                                <w:color w:val="4A4A54"/>
                                <w:sz w:val="28"/>
                                <w:szCs w:val="28"/>
                              </w:rPr>
                            </w:pPr>
                            <w:r w:rsidRPr="009456D9">
                              <w:rPr>
                                <w:color w:val="4A4A54"/>
                                <w:sz w:val="28"/>
                                <w:szCs w:val="28"/>
                              </w:rPr>
                              <w:t>Fast Find</w:t>
                            </w:r>
                            <w:r w:rsidR="000F46CD" w:rsidRPr="009456D9">
                              <w:rPr>
                                <w:color w:val="4A4A54"/>
                                <w:sz w:val="28"/>
                                <w:szCs w:val="28"/>
                              </w:rPr>
                              <w:t xml:space="preserve"> Links</w:t>
                            </w:r>
                          </w:p>
                          <w:p w14:paraId="783D1358" w14:textId="5BF4CA0B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_Ref256016530 \h 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Using Your Desk Phone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1D9FF5C9" w14:textId="58F7E462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_Ref327569872 \h 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Using the User Web Portal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6CE7E6EB" w14:textId="39ABBA43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_Ref439176250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Voicemail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3B4E868B" w14:textId="0C1573B6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_Ref439176257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Answering Rules and Time Frames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151B156D" w14:textId="2E04B8A7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_Ref439176264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Contacts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046E85AA" w14:textId="062CA69A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_Ref439864904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Phones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4D08F318" w14:textId="7A0023CE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_Ref439864977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Music On Hold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2BD541F1" w14:textId="726A8913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_Ref439176274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Call History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1522C62F" w14:textId="7C1985D3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fldChar w:fldCharType="begin"/>
                            </w:r>
                            <w:r w:rsidRPr="009456D9">
                              <w:rPr>
                                <w:color w:val="4A4A54"/>
                              </w:rPr>
                              <w:instrText xml:space="preserve"> REF _Ref439176279 \h </w:instrText>
                            </w:r>
                            <w:r w:rsidR="00353312">
                              <w:rPr>
                                <w:color w:val="4A4A54"/>
                              </w:rPr>
                              <w:instrText xml:space="preserve"> \* MERGEFORMAT </w:instrText>
                            </w:r>
                            <w:r w:rsidRPr="009456D9">
                              <w:rPr>
                                <w:color w:val="4A4A54"/>
                              </w:rPr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separate"/>
                            </w:r>
                            <w:r w:rsidRPr="009456D9">
                              <w:rPr>
                                <w:color w:val="4A4A54"/>
                              </w:rPr>
                              <w:t>Profile</w:t>
                            </w:r>
                            <w:r w:rsidRPr="009456D9">
                              <w:rPr>
                                <w:color w:val="4A4A54"/>
                              </w:rPr>
                              <w:fldChar w:fldCharType="end"/>
                            </w:r>
                          </w:p>
                          <w:p w14:paraId="5A1C149F" w14:textId="201C2AA5" w:rsidR="000F46CD" w:rsidRPr="009456D9" w:rsidRDefault="000F46CD" w:rsidP="00353312">
                            <w:pPr>
                              <w:pStyle w:val="FastFindLinkText"/>
                              <w:jc w:val="center"/>
                              <w:rPr>
                                <w:color w:val="4A4A54"/>
                              </w:rPr>
                            </w:pPr>
                          </w:p>
                        </w:txbxContent>
                      </wps:txbx>
                      <wps:bodyPr rot="0" vert="horz" wrap="square" lIns="218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BD27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03.15pt;margin-top:41.65pt;width:263.25pt;height:26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" stroked="f">
                <v:textbox inset="17.2pt">
                  <w:txbxContent>
                    <w:p w14:paraId="24475C87" w14:textId="69894587" w:rsidR="000F46CD" w:rsidRPr="009456D9" w:rsidRDefault="00353312" w:rsidP="00353312">
                      <w:pPr>
                        <w:pStyle w:val="FastFindLinks"/>
                        <w:jc w:val="center"/>
                        <w:rPr>
                          <w:color w:val="4A4A54"/>
                          <w:sz w:val="28"/>
                          <w:szCs w:val="28"/>
                        </w:rPr>
                      </w:pPr>
                      <w:r w:rsidRPr="009456D9">
                        <w:rPr>
                          <w:color w:val="4A4A54"/>
                          <w:sz w:val="28"/>
                          <w:szCs w:val="28"/>
                        </w:rPr>
                        <w:t>Fast Find</w:t>
                      </w:r>
                      <w:r w:rsidR="000F46CD" w:rsidRPr="009456D9">
                        <w:rPr>
                          <w:color w:val="4A4A54"/>
                          <w:sz w:val="28"/>
                          <w:szCs w:val="28"/>
                        </w:rPr>
                        <w:t xml:space="preserve"> Links</w:t>
                      </w:r>
                    </w:p>
                    <w:p w14:paraId="783D1358" w14:textId="5BF4CA0B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_Ref256016530 \h 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Using Your Desk Phone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1D9FF5C9" w14:textId="58F7E462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_Ref327569872 \h 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Using the User Web Portal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6CE7E6EB" w14:textId="39ABBA43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_Ref439176250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Voicemail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3B4E868B" w14:textId="0C1573B6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_Ref439176257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Answering Rules and Time Frames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151B156D" w14:textId="2E04B8A7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_Ref439176264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Contacts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046E85AA" w14:textId="062CA69A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_Ref439864904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Phones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4D08F318" w14:textId="7A0023CE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_Ref439864977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Music On Hold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2BD541F1" w14:textId="726A8913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_Ref439176274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Call History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1522C62F" w14:textId="7C1985D3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fldChar w:fldCharType="begin"/>
                      </w:r>
                      <w:r w:rsidRPr="009456D9">
                        <w:rPr>
                          <w:color w:val="4A4A54"/>
                        </w:rPr>
                        <w:instrText xml:space="preserve"> REF _Ref439176279 \h </w:instrText>
                      </w:r>
                      <w:r w:rsidR="00353312">
                        <w:rPr>
                          <w:color w:val="4A4A54"/>
                        </w:rPr>
                        <w:instrText xml:space="preserve"> \* MERGEFORMAT </w:instrText>
                      </w:r>
                      <w:r w:rsidRPr="009456D9">
                        <w:rPr>
                          <w:color w:val="4A4A54"/>
                        </w:rPr>
                      </w:r>
                      <w:r w:rsidRPr="009456D9">
                        <w:rPr>
                          <w:color w:val="4A4A54"/>
                        </w:rPr>
                        <w:fldChar w:fldCharType="separate"/>
                      </w:r>
                      <w:r w:rsidRPr="009456D9">
                        <w:rPr>
                          <w:color w:val="4A4A54"/>
                        </w:rPr>
                        <w:t>Profile</w:t>
                      </w:r>
                      <w:r w:rsidRPr="009456D9">
                        <w:rPr>
                          <w:color w:val="4A4A54"/>
                        </w:rPr>
                        <w:fldChar w:fldCharType="end"/>
                      </w:r>
                    </w:p>
                    <w:p w14:paraId="5A1C149F" w14:textId="201C2AA5" w:rsidR="000F46CD" w:rsidRPr="009456D9" w:rsidRDefault="000F46CD" w:rsidP="00353312">
                      <w:pPr>
                        <w:pStyle w:val="FastFindLinkText"/>
                        <w:jc w:val="center"/>
                        <w:rPr>
                          <w:color w:val="4A4A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312" w:rsidRPr="009456D9">
        <w:rPr>
          <w:noProof/>
          <w:color w:val="4A4A5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098E35F" wp14:editId="1588B81C">
                <wp:simplePos x="0" y="0"/>
                <wp:positionH relativeFrom="column">
                  <wp:posOffset>-1024255</wp:posOffset>
                </wp:positionH>
                <wp:positionV relativeFrom="paragraph">
                  <wp:posOffset>2828925</wp:posOffset>
                </wp:positionV>
                <wp:extent cx="7762875" cy="781050"/>
                <wp:effectExtent l="0" t="0" r="9525" b="0"/>
                <wp:wrapTight wrapText="bothSides">
                  <wp:wrapPolygon edited="0">
                    <wp:start x="0" y="0"/>
                    <wp:lineTo x="0" y="21073"/>
                    <wp:lineTo x="21573" y="21073"/>
                    <wp:lineTo x="21573" y="0"/>
                    <wp:lineTo x="0" y="0"/>
                  </wp:wrapPolygon>
                </wp:wrapTight>
                <wp:docPr id="22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A7FDD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6580C23" w14:textId="22AFB064" w:rsidR="000F46CD" w:rsidRPr="009456D9" w:rsidRDefault="000F46CD" w:rsidP="00353312">
                            <w:pPr>
                              <w:pStyle w:val="DCN"/>
                              <w:ind w:firstLine="720"/>
                              <w:jc w:val="center"/>
                              <w:rPr>
                                <w:color w:val="4A4A54"/>
                              </w:rPr>
                            </w:pPr>
                            <w:r w:rsidRPr="009456D9">
                              <w:rPr>
                                <w:color w:val="4A4A54"/>
                              </w:rPr>
                              <w:t>PBX User Guide</w:t>
                            </w:r>
                          </w:p>
                          <w:p w14:paraId="0AD6862A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62E5BEDD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2D81AAD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784120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0B44C58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FE18F7B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B4A2E6A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7E3577C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7A0105E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62A0BFE9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BEF3EB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3445A9A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6F89535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24EFFE2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BBB3B79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8E5578B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15C3E0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6AC42D7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31029E9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E248BAA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B0EBF3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FC9A1C0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54F32C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A5B7852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223CA0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209C867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C5A0629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4AB3E92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388C1B3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1FBEA75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685E8B87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E1BB228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78E628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C669F27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7F440EE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06BD947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47B6B6F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DD557B8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C92F1E2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C561BE1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E786A18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C8AEF0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9002D3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6D2883E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75C18B63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D0D3F2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03C0A6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3A676EA7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D0CCBB8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EF01D85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3CA962B0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93BDEF1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8E497B3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49C60D5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E3B84B3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C5E9F2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350C194C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2C333DB2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44D29B46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E9B9C74" w14:textId="77777777" w:rsidR="000F46CD" w:rsidRPr="009456D9" w:rsidRDefault="000F46CD" w:rsidP="008F61D6">
                            <w:pPr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12CDE7AF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003DDA61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  <w:p w14:paraId="5FEF5862" w14:textId="77777777" w:rsidR="000F46CD" w:rsidRPr="009456D9" w:rsidRDefault="000F46CD" w:rsidP="008F61D6">
                            <w:pPr>
                              <w:spacing w:before="40" w:after="40"/>
                              <w:ind w:firstLine="480"/>
                              <w:rPr>
                                <w:color w:val="4A4A5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98E35F" id="Text Box 333" o:spid="_x0000_s1027" type="#_x0000_t202" style="position:absolute;margin-left:-80.65pt;margin-top:222.75pt;width:611.25pt;height:61.5pt;z-index:-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" stroked="f">
                <v:textbox inset=",0,0,0">
                  <w:txbxContent>
                    <w:p w14:paraId="428A7FDD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6580C23" w14:textId="22AFB064" w:rsidR="000F46CD" w:rsidRPr="009456D9" w:rsidRDefault="000F46CD" w:rsidP="00353312">
                      <w:pPr>
                        <w:pStyle w:val="DCN"/>
                        <w:ind w:firstLine="720"/>
                        <w:jc w:val="center"/>
                        <w:rPr>
                          <w:color w:val="4A4A54"/>
                        </w:rPr>
                      </w:pPr>
                      <w:r w:rsidRPr="009456D9">
                        <w:rPr>
                          <w:color w:val="4A4A54"/>
                        </w:rPr>
                        <w:t>PBX User Guide</w:t>
                      </w:r>
                    </w:p>
                    <w:p w14:paraId="0AD6862A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62E5BEDD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2D81AAD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784120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0B44C58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FE18F7B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B4A2E6A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7E3577C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7A0105E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62A0BFE9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BEF3EB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3445A9A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6F89535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24EFFE2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BBB3B79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8E5578B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15C3E0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6AC42D7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31029E9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E248BAA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B0EBF3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FC9A1C0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54F32C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A5B7852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223CA0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209C867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C5A0629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4AB3E92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388C1B3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1FBEA75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685E8B87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E1BB228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78E628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C669F27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7F440EE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06BD947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47B6B6F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1DD557B8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1C92F1E2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4C561BE1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1E786A18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0C8AEF0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9002D3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6D2883E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75C18B63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D0D3F2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03C0A6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3A676EA7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D0CCBB8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EF01D85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3CA962B0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93BDEF1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8E497B3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49C60D5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E3B84B3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C5E9F2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350C194C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2C333DB2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44D29B46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5E9B9C74" w14:textId="77777777" w:rsidR="000F46CD" w:rsidRPr="009456D9" w:rsidRDefault="000F46CD" w:rsidP="008F61D6">
                      <w:pPr>
                        <w:ind w:firstLine="480"/>
                        <w:rPr>
                          <w:color w:val="4A4A54"/>
                        </w:rPr>
                      </w:pPr>
                    </w:p>
                    <w:p w14:paraId="12CDE7AF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003DDA61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  <w:p w14:paraId="5FEF5862" w14:textId="77777777" w:rsidR="000F46CD" w:rsidRPr="009456D9" w:rsidRDefault="000F46CD" w:rsidP="008F61D6">
                      <w:pPr>
                        <w:spacing w:before="40" w:after="40"/>
                        <w:ind w:firstLine="480"/>
                        <w:rPr>
                          <w:color w:val="4A4A5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5B36DD" w14:textId="77777777" w:rsidR="00416C2C" w:rsidRPr="009456D9" w:rsidRDefault="00416C2C" w:rsidP="00787569">
      <w:pPr>
        <w:pStyle w:val="body"/>
        <w:rPr>
          <w:color w:val="4A4A54"/>
        </w:rPr>
        <w:sectPr w:rsidR="00416C2C" w:rsidRPr="009456D9" w:rsidSect="005C7308">
          <w:headerReference w:type="even" r:id="rId9"/>
          <w:type w:val="continuous"/>
          <w:pgSz w:w="12240" w:h="15840" w:code="1"/>
          <w:pgMar w:top="2160" w:right="1613" w:bottom="1440" w:left="1613" w:header="1800" w:footer="1440" w:gutter="0"/>
          <w:cols w:space="720"/>
          <w:titlePg/>
          <w:docGrid w:linePitch="360"/>
        </w:sectPr>
      </w:pPr>
    </w:p>
    <w:p w14:paraId="63A37104" w14:textId="77777777" w:rsidR="002572D2" w:rsidRDefault="00EB7C46" w:rsidP="00FE2E88">
      <w:pPr>
        <w:pStyle w:val="FrontHeading1"/>
        <w:rPr>
          <w:noProof/>
        </w:rPr>
      </w:pPr>
      <w:bookmarkStart w:id="0" w:name="Contents"/>
      <w:bookmarkStart w:id="1" w:name="Table_of_Contents"/>
      <w:bookmarkStart w:id="2" w:name="_Toc431129464"/>
      <w:bookmarkStart w:id="3" w:name="_Toc431973350"/>
      <w:bookmarkStart w:id="4" w:name="_Toc433734304"/>
      <w:bookmarkStart w:id="5" w:name="_Toc433999786"/>
      <w:bookmarkStart w:id="6" w:name="_Toc434417813"/>
      <w:bookmarkStart w:id="7" w:name="_Toc435796554"/>
      <w:bookmarkStart w:id="8" w:name="_Toc436239150"/>
      <w:bookmarkStart w:id="9" w:name="_Toc437128757"/>
      <w:bookmarkStart w:id="10" w:name="_Toc437646032"/>
      <w:bookmarkStart w:id="11" w:name="_Toc437877003"/>
      <w:bookmarkStart w:id="12" w:name="_Toc439171788"/>
      <w:bookmarkStart w:id="13" w:name="_Toc439711238"/>
      <w:bookmarkStart w:id="14" w:name="_Toc439864918"/>
      <w:bookmarkStart w:id="15" w:name="_Toc439922355"/>
      <w:bookmarkStart w:id="16" w:name="_Toc439922603"/>
      <w:bookmarkStart w:id="17" w:name="_Toc439923091"/>
      <w:bookmarkStart w:id="18" w:name="_Toc514152722"/>
      <w:bookmarkEnd w:id="0"/>
      <w:bookmarkEnd w:id="1"/>
      <w:r w:rsidRPr="009456D9">
        <w:rPr>
          <w:color w:val="4A4A54"/>
          <w:lang w:val="fr-FR"/>
        </w:rPr>
        <w:lastRenderedPageBreak/>
        <w:t>Contents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6D775C" w:rsidRPr="009456D9">
        <w:rPr>
          <w:color w:val="4A4A54"/>
        </w:rPr>
        <w:fldChar w:fldCharType="begin"/>
      </w:r>
      <w:r w:rsidR="006D775C" w:rsidRPr="009456D9">
        <w:rPr>
          <w:color w:val="4A4A54"/>
        </w:rPr>
        <w:instrText xml:space="preserve"> TOC \o "2-4" \h \z \t "Heading 1,1,Heading 7,1,Heading 8,2,Heading 9,3,Front Heading 1,1" </w:instrText>
      </w:r>
      <w:r w:rsidR="006D775C" w:rsidRPr="009456D9">
        <w:rPr>
          <w:color w:val="4A4A54"/>
        </w:rPr>
        <w:fldChar w:fldCharType="separate"/>
      </w:r>
    </w:p>
    <w:p w14:paraId="243A9E7F" w14:textId="6DA3FAFC" w:rsidR="002572D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4152722" w:history="1">
        <w:r w:rsidR="002572D2" w:rsidRPr="004B6329">
          <w:rPr>
            <w:rStyle w:val="Hyperlink"/>
            <w:lang w:val="fr-FR"/>
          </w:rPr>
          <w:t>Contents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ii</w:t>
        </w:r>
        <w:r w:rsidR="002572D2">
          <w:rPr>
            <w:webHidden/>
          </w:rPr>
          <w:fldChar w:fldCharType="end"/>
        </w:r>
      </w:hyperlink>
    </w:p>
    <w:p w14:paraId="77DF2EDF" w14:textId="60C3DA1F" w:rsidR="002572D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4152723" w:history="1">
        <w:r w:rsidR="002572D2" w:rsidRPr="004B6329">
          <w:rPr>
            <w:rStyle w:val="Hyperlink"/>
          </w:rPr>
          <w:t>Introduction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iv</w:t>
        </w:r>
        <w:r w:rsidR="002572D2">
          <w:rPr>
            <w:webHidden/>
          </w:rPr>
          <w:fldChar w:fldCharType="end"/>
        </w:r>
      </w:hyperlink>
    </w:p>
    <w:p w14:paraId="48161ED1" w14:textId="66A0D152" w:rsidR="002572D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4152724" w:history="1">
        <w:r w:rsidR="002572D2" w:rsidRPr="004B6329">
          <w:rPr>
            <w:rStyle w:val="Hyperlink"/>
            <w:rFonts w:ascii="Arial Narrow" w:hAnsi="Arial Narrow"/>
          </w:rPr>
          <w:t>1.</w:t>
        </w:r>
        <w:r w:rsidR="002572D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72D2" w:rsidRPr="004B6329">
          <w:rPr>
            <w:rStyle w:val="Hyperlink"/>
          </w:rPr>
          <w:t>Using Your Desk Phone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5</w:t>
        </w:r>
        <w:r w:rsidR="002572D2">
          <w:rPr>
            <w:webHidden/>
          </w:rPr>
          <w:fldChar w:fldCharType="end"/>
        </w:r>
      </w:hyperlink>
    </w:p>
    <w:p w14:paraId="13A910DE" w14:textId="48F2699F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25" w:history="1">
        <w:r w:rsidR="002572D2" w:rsidRPr="004B6329">
          <w:rPr>
            <w:rStyle w:val="Hyperlink"/>
          </w:rPr>
          <w:t>Making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6</w:t>
        </w:r>
        <w:r w:rsidR="002572D2">
          <w:rPr>
            <w:webHidden/>
          </w:rPr>
          <w:fldChar w:fldCharType="end"/>
        </w:r>
      </w:hyperlink>
    </w:p>
    <w:p w14:paraId="57F8DF6D" w14:textId="4344100F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26" w:history="1">
        <w:r w:rsidR="002572D2" w:rsidRPr="004B6329">
          <w:rPr>
            <w:rStyle w:val="Hyperlink"/>
          </w:rPr>
          <w:t>Making International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6</w:t>
        </w:r>
        <w:r w:rsidR="002572D2">
          <w:rPr>
            <w:webHidden/>
          </w:rPr>
          <w:fldChar w:fldCharType="end"/>
        </w:r>
      </w:hyperlink>
    </w:p>
    <w:p w14:paraId="01A03D15" w14:textId="579E351B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27" w:history="1">
        <w:r w:rsidR="002572D2" w:rsidRPr="004B6329">
          <w:rPr>
            <w:rStyle w:val="Hyperlink"/>
          </w:rPr>
          <w:t>Extension Dialing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6</w:t>
        </w:r>
        <w:r w:rsidR="002572D2">
          <w:rPr>
            <w:webHidden/>
          </w:rPr>
          <w:fldChar w:fldCharType="end"/>
        </w:r>
      </w:hyperlink>
    </w:p>
    <w:p w14:paraId="7B53F1FE" w14:textId="47AFAFA2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28" w:history="1">
        <w:r w:rsidR="002572D2" w:rsidRPr="004B6329">
          <w:rPr>
            <w:rStyle w:val="Hyperlink"/>
          </w:rPr>
          <w:t>Intercom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6</w:t>
        </w:r>
        <w:r w:rsidR="002572D2">
          <w:rPr>
            <w:webHidden/>
          </w:rPr>
          <w:fldChar w:fldCharType="end"/>
        </w:r>
      </w:hyperlink>
    </w:p>
    <w:p w14:paraId="5E779349" w14:textId="43DBB397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29" w:history="1">
        <w:r w:rsidR="002572D2" w:rsidRPr="004B6329">
          <w:rPr>
            <w:rStyle w:val="Hyperlink"/>
          </w:rPr>
          <w:t>Receiving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_Toc514152729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7</w:t>
        </w:r>
        <w:r w:rsidR="002572D2">
          <w:rPr>
            <w:webHidden/>
          </w:rPr>
          <w:fldChar w:fldCharType="end"/>
        </w:r>
      </w:hyperlink>
    </w:p>
    <w:p w14:paraId="2C5A4032" w14:textId="1CCA68BB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30" w:history="1">
        <w:r w:rsidR="002572D2" w:rsidRPr="004B6329">
          <w:rPr>
            <w:rStyle w:val="Hyperlink"/>
          </w:rPr>
          <w:t>Voicemail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_Toc514152730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7</w:t>
        </w:r>
        <w:r w:rsidR="002572D2">
          <w:rPr>
            <w:webHidden/>
          </w:rPr>
          <w:fldChar w:fldCharType="end"/>
        </w:r>
      </w:hyperlink>
    </w:p>
    <w:p w14:paraId="1D5D8E7D" w14:textId="22B79622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1" w:history="1">
        <w:r w:rsidR="002572D2" w:rsidRPr="004B6329">
          <w:rPr>
            <w:rStyle w:val="Hyperlink"/>
          </w:rPr>
          <w:t>Accessing Voicemail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_Toc514152731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7</w:t>
        </w:r>
        <w:r w:rsidR="002572D2">
          <w:rPr>
            <w:webHidden/>
          </w:rPr>
          <w:fldChar w:fldCharType="end"/>
        </w:r>
      </w:hyperlink>
    </w:p>
    <w:p w14:paraId="29302076" w14:textId="527ADEEA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2" w:history="1">
        <w:r w:rsidR="002572D2" w:rsidRPr="004B6329">
          <w:rPr>
            <w:rStyle w:val="Hyperlink"/>
          </w:rPr>
          <w:t>Setting Up Your Mailbox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8</w:t>
        </w:r>
        <w:r w:rsidR="002572D2">
          <w:rPr>
            <w:webHidden/>
          </w:rPr>
          <w:fldChar w:fldCharType="end"/>
        </w:r>
      </w:hyperlink>
    </w:p>
    <w:p w14:paraId="365A1A8C" w14:textId="14860C39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3" w:history="1">
        <w:r w:rsidR="002572D2" w:rsidRPr="004B6329">
          <w:rPr>
            <w:rStyle w:val="Hyperlink"/>
          </w:rPr>
          <w:t>Alternate Greetings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8</w:t>
        </w:r>
        <w:r w:rsidR="002572D2">
          <w:rPr>
            <w:webHidden/>
          </w:rPr>
          <w:fldChar w:fldCharType="end"/>
        </w:r>
      </w:hyperlink>
    </w:p>
    <w:p w14:paraId="39B931DE" w14:textId="40CDB6C2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4" w:history="1">
        <w:r w:rsidR="002572D2" w:rsidRPr="004B6329">
          <w:rPr>
            <w:rStyle w:val="Hyperlink"/>
          </w:rPr>
          <w:t>Voicemail Tree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8</w:t>
        </w:r>
        <w:r w:rsidR="002572D2">
          <w:rPr>
            <w:webHidden/>
          </w:rPr>
          <w:fldChar w:fldCharType="end"/>
        </w:r>
      </w:hyperlink>
    </w:p>
    <w:p w14:paraId="10BAF6A8" w14:textId="22CA8F25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35" w:history="1">
        <w:r w:rsidR="002572D2" w:rsidRPr="004B6329">
          <w:rPr>
            <w:rStyle w:val="Hyperlink"/>
          </w:rPr>
          <w:t>Handling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10</w:t>
        </w:r>
        <w:r w:rsidR="002572D2">
          <w:rPr>
            <w:webHidden/>
          </w:rPr>
          <w:fldChar w:fldCharType="end"/>
        </w:r>
      </w:hyperlink>
    </w:p>
    <w:p w14:paraId="6F9538CF" w14:textId="21114BA9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6" w:history="1">
        <w:r w:rsidR="002572D2" w:rsidRPr="004B6329">
          <w:rPr>
            <w:rStyle w:val="Hyperlink"/>
          </w:rPr>
          <w:t>Attended Transfer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10</w:t>
        </w:r>
        <w:r w:rsidR="002572D2">
          <w:rPr>
            <w:webHidden/>
          </w:rPr>
          <w:fldChar w:fldCharType="end"/>
        </w:r>
      </w:hyperlink>
    </w:p>
    <w:p w14:paraId="4AB15CBA" w14:textId="33C663C5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7" w:history="1">
        <w:r w:rsidR="002572D2" w:rsidRPr="004B6329">
          <w:rPr>
            <w:rStyle w:val="Hyperlink"/>
          </w:rPr>
          <w:t>Blind Transfer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10</w:t>
        </w:r>
        <w:r w:rsidR="002572D2">
          <w:rPr>
            <w:webHidden/>
          </w:rPr>
          <w:fldChar w:fldCharType="end"/>
        </w:r>
      </w:hyperlink>
    </w:p>
    <w:p w14:paraId="113F2B68" w14:textId="5F72AD1F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8" w:history="1">
        <w:r w:rsidR="002572D2" w:rsidRPr="004B6329">
          <w:rPr>
            <w:rStyle w:val="Hyperlink"/>
          </w:rPr>
          <w:t>Transfers to External Numbers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11</w:t>
        </w:r>
        <w:r w:rsidR="002572D2">
          <w:rPr>
            <w:webHidden/>
          </w:rPr>
          <w:fldChar w:fldCharType="end"/>
        </w:r>
      </w:hyperlink>
    </w:p>
    <w:p w14:paraId="3F70F478" w14:textId="4165CE97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39" w:history="1">
        <w:r w:rsidR="002572D2" w:rsidRPr="004B6329">
          <w:rPr>
            <w:rStyle w:val="Hyperlink"/>
          </w:rPr>
          <w:t>Voicemail Transfer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_Toc514152739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11</w:t>
        </w:r>
        <w:r w:rsidR="002572D2">
          <w:rPr>
            <w:webHidden/>
          </w:rPr>
          <w:fldChar w:fldCharType="end"/>
        </w:r>
      </w:hyperlink>
    </w:p>
    <w:p w14:paraId="6B5F8891" w14:textId="5FF8AA25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40" w:history="1">
        <w:r w:rsidR="002572D2" w:rsidRPr="004B6329">
          <w:rPr>
            <w:rStyle w:val="Hyperlink"/>
          </w:rPr>
          <w:t>Park and Hold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_Toc514152740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11</w:t>
        </w:r>
        <w:r w:rsidR="002572D2">
          <w:rPr>
            <w:webHidden/>
          </w:rPr>
          <w:fldChar w:fldCharType="end"/>
        </w:r>
      </w:hyperlink>
    </w:p>
    <w:p w14:paraId="4B070EDF" w14:textId="293B8A9A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41" w:history="1">
        <w:r w:rsidR="002572D2" w:rsidRPr="004B6329">
          <w:rPr>
            <w:rStyle w:val="Hyperlink"/>
          </w:rPr>
          <w:t>Directed Call Pickup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_Toc514152741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11</w:t>
        </w:r>
        <w:r w:rsidR="002572D2">
          <w:rPr>
            <w:webHidden/>
          </w:rPr>
          <w:fldChar w:fldCharType="end"/>
        </w:r>
      </w:hyperlink>
    </w:p>
    <w:p w14:paraId="68D265F0" w14:textId="6A39345B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42" w:history="1">
        <w:r w:rsidR="002572D2" w:rsidRPr="004B6329">
          <w:rPr>
            <w:rStyle w:val="Hyperlink"/>
          </w:rPr>
          <w:t>3-Way Conference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11</w:t>
        </w:r>
        <w:r w:rsidR="002572D2">
          <w:rPr>
            <w:webHidden/>
          </w:rPr>
          <w:fldChar w:fldCharType="end"/>
        </w:r>
      </w:hyperlink>
    </w:p>
    <w:p w14:paraId="6A9D9BBA" w14:textId="4C813703" w:rsidR="002572D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4152743" w:history="1">
        <w:r w:rsidR="002572D2" w:rsidRPr="004B6329">
          <w:rPr>
            <w:rStyle w:val="Hyperlink"/>
            <w:rFonts w:ascii="Arial Narrow" w:hAnsi="Arial Narrow"/>
          </w:rPr>
          <w:t>2.</w:t>
        </w:r>
        <w:r w:rsidR="002572D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72D2" w:rsidRPr="004B6329">
          <w:rPr>
            <w:rStyle w:val="Hyperlink"/>
          </w:rPr>
          <w:t>Using the User Web Portal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13</w:t>
        </w:r>
        <w:r w:rsidR="002572D2">
          <w:rPr>
            <w:webHidden/>
          </w:rPr>
          <w:fldChar w:fldCharType="end"/>
        </w:r>
      </w:hyperlink>
    </w:p>
    <w:p w14:paraId="3B6C0BDB" w14:textId="1F67E9EB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44" w:history="1">
        <w:r w:rsidR="002572D2" w:rsidRPr="004B6329">
          <w:rPr>
            <w:rStyle w:val="Hyperlink"/>
          </w:rPr>
          <w:t>Accessing the Portal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14</w:t>
        </w:r>
        <w:r w:rsidR="002572D2">
          <w:rPr>
            <w:webHidden/>
          </w:rPr>
          <w:fldChar w:fldCharType="end"/>
        </w:r>
      </w:hyperlink>
    </w:p>
    <w:p w14:paraId="3B0FAFDE" w14:textId="1BFDC584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45" w:history="1">
        <w:r w:rsidR="002572D2" w:rsidRPr="004B6329">
          <w:rPr>
            <w:rStyle w:val="Hyperlink"/>
          </w:rPr>
          <w:t>Desktop Call Control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14</w:t>
        </w:r>
        <w:r w:rsidR="002572D2">
          <w:rPr>
            <w:webHidden/>
          </w:rPr>
          <w:fldChar w:fldCharType="end"/>
        </w:r>
      </w:hyperlink>
    </w:p>
    <w:p w14:paraId="63DAB349" w14:textId="04D5F9B2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46" w:history="1">
        <w:r w:rsidR="002572D2" w:rsidRPr="004B6329">
          <w:rPr>
            <w:rStyle w:val="Hyperlink"/>
          </w:rPr>
          <w:t>Incoming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14</w:t>
        </w:r>
        <w:r w:rsidR="002572D2">
          <w:rPr>
            <w:webHidden/>
          </w:rPr>
          <w:fldChar w:fldCharType="end"/>
        </w:r>
      </w:hyperlink>
    </w:p>
    <w:p w14:paraId="581CD6FA" w14:textId="029B1D9D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47" w:history="1">
        <w:r w:rsidR="002572D2" w:rsidRPr="004B6329">
          <w:rPr>
            <w:rStyle w:val="Hyperlink"/>
          </w:rPr>
          <w:t>Active Calls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15</w:t>
        </w:r>
        <w:r w:rsidR="002572D2">
          <w:rPr>
            <w:webHidden/>
          </w:rPr>
          <w:fldChar w:fldCharType="end"/>
        </w:r>
      </w:hyperlink>
    </w:p>
    <w:p w14:paraId="65701E64" w14:textId="7E8B34E1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48" w:history="1">
        <w:r w:rsidR="002572D2" w:rsidRPr="004B6329">
          <w:rPr>
            <w:rStyle w:val="Hyperlink"/>
          </w:rPr>
          <w:t>Hom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16</w:t>
        </w:r>
        <w:r w:rsidR="002572D2">
          <w:rPr>
            <w:webHidden/>
          </w:rPr>
          <w:fldChar w:fldCharType="end"/>
        </w:r>
      </w:hyperlink>
    </w:p>
    <w:p w14:paraId="194ADFE9" w14:textId="4F44EA75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49" w:history="1">
        <w:r w:rsidR="002572D2" w:rsidRPr="004B6329">
          <w:rPr>
            <w:rStyle w:val="Hyperlink"/>
          </w:rPr>
          <w:t>Voicemail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_Toc514152749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17</w:t>
        </w:r>
        <w:r w:rsidR="002572D2">
          <w:rPr>
            <w:webHidden/>
          </w:rPr>
          <w:fldChar w:fldCharType="end"/>
        </w:r>
      </w:hyperlink>
    </w:p>
    <w:p w14:paraId="687CB19A" w14:textId="506D82E0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50" w:history="1">
        <w:r w:rsidR="002572D2" w:rsidRPr="004B6329">
          <w:rPr>
            <w:rStyle w:val="Hyperlink"/>
          </w:rPr>
          <w:t>Messages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_Toc514152750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17</w:t>
        </w:r>
        <w:r w:rsidR="002572D2">
          <w:rPr>
            <w:webHidden/>
          </w:rPr>
          <w:fldChar w:fldCharType="end"/>
        </w:r>
      </w:hyperlink>
    </w:p>
    <w:p w14:paraId="12B6577C" w14:textId="051B4DDD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51" w:history="1">
        <w:r w:rsidR="002572D2" w:rsidRPr="004B6329">
          <w:rPr>
            <w:rStyle w:val="Hyperlink"/>
          </w:rPr>
          <w:t>Voicemail Settings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_Toc514152751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18</w:t>
        </w:r>
        <w:r w:rsidR="002572D2">
          <w:rPr>
            <w:webHidden/>
          </w:rPr>
          <w:fldChar w:fldCharType="end"/>
        </w:r>
      </w:hyperlink>
    </w:p>
    <w:p w14:paraId="7846F128" w14:textId="62C62783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52" w:history="1">
        <w:r w:rsidR="002572D2" w:rsidRPr="004B6329">
          <w:rPr>
            <w:rStyle w:val="Hyperlink"/>
          </w:rPr>
          <w:t>Recording a Greeting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19</w:t>
        </w:r>
        <w:r w:rsidR="002572D2">
          <w:rPr>
            <w:webHidden/>
          </w:rPr>
          <w:fldChar w:fldCharType="end"/>
        </w:r>
      </w:hyperlink>
    </w:p>
    <w:p w14:paraId="549E85D0" w14:textId="2439C77C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53" w:history="1">
        <w:r w:rsidR="002572D2" w:rsidRPr="004B6329">
          <w:rPr>
            <w:rStyle w:val="Hyperlink"/>
          </w:rPr>
          <w:t>Uploading a Greeting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21</w:t>
        </w:r>
        <w:r w:rsidR="002572D2">
          <w:rPr>
            <w:webHidden/>
          </w:rPr>
          <w:fldChar w:fldCharType="end"/>
        </w:r>
      </w:hyperlink>
    </w:p>
    <w:p w14:paraId="6080672F" w14:textId="2B646023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54" w:history="1">
        <w:r w:rsidR="002572D2" w:rsidRPr="004B6329">
          <w:rPr>
            <w:rStyle w:val="Hyperlink"/>
          </w:rPr>
          <w:t>Recorded Name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22</w:t>
        </w:r>
        <w:r w:rsidR="002572D2">
          <w:rPr>
            <w:webHidden/>
          </w:rPr>
          <w:fldChar w:fldCharType="end"/>
        </w:r>
      </w:hyperlink>
    </w:p>
    <w:p w14:paraId="3903621F" w14:textId="43E2C0D9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55" w:history="1">
        <w:r w:rsidR="002572D2" w:rsidRPr="004B6329">
          <w:rPr>
            <w:rStyle w:val="Hyperlink"/>
          </w:rPr>
          <w:t>Answering Rules and Time Frames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22</w:t>
        </w:r>
        <w:r w:rsidR="002572D2">
          <w:rPr>
            <w:webHidden/>
          </w:rPr>
          <w:fldChar w:fldCharType="end"/>
        </w:r>
      </w:hyperlink>
    </w:p>
    <w:p w14:paraId="51D81641" w14:textId="6BC84017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56" w:history="1">
        <w:r w:rsidR="002572D2" w:rsidRPr="004B6329">
          <w:rPr>
            <w:rStyle w:val="Hyperlink"/>
          </w:rPr>
          <w:t>Time Frames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22</w:t>
        </w:r>
        <w:r w:rsidR="002572D2">
          <w:rPr>
            <w:webHidden/>
          </w:rPr>
          <w:fldChar w:fldCharType="end"/>
        </w:r>
      </w:hyperlink>
    </w:p>
    <w:p w14:paraId="69DA9108" w14:textId="35E5966C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57" w:history="1">
        <w:r w:rsidR="002572D2" w:rsidRPr="004B6329">
          <w:rPr>
            <w:rStyle w:val="Hyperlink"/>
          </w:rPr>
          <w:t>If you select Days of the week and times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24</w:t>
        </w:r>
        <w:r w:rsidR="002572D2">
          <w:rPr>
            <w:webHidden/>
          </w:rPr>
          <w:fldChar w:fldCharType="end"/>
        </w:r>
      </w:hyperlink>
    </w:p>
    <w:p w14:paraId="00FABC72" w14:textId="0C18DC07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58" w:history="1">
        <w:r w:rsidR="002572D2" w:rsidRPr="004B6329">
          <w:rPr>
            <w:rStyle w:val="Hyperlink"/>
          </w:rPr>
          <w:t>If you select Specific dates or ranges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28</w:t>
        </w:r>
        <w:r w:rsidR="002572D2">
          <w:rPr>
            <w:webHidden/>
          </w:rPr>
          <w:fldChar w:fldCharType="end"/>
        </w:r>
      </w:hyperlink>
    </w:p>
    <w:p w14:paraId="2E1C2167" w14:textId="2944F2EA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59" w:history="1">
        <w:r w:rsidR="002572D2" w:rsidRPr="004B6329">
          <w:rPr>
            <w:rStyle w:val="Hyperlink"/>
          </w:rPr>
          <w:t>Answering Rules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_Toc514152759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30</w:t>
        </w:r>
        <w:r w:rsidR="002572D2">
          <w:rPr>
            <w:webHidden/>
          </w:rPr>
          <w:fldChar w:fldCharType="end"/>
        </w:r>
      </w:hyperlink>
    </w:p>
    <w:p w14:paraId="083A4AE8" w14:textId="5E770101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0" w:history="1">
        <w:r w:rsidR="002572D2" w:rsidRPr="004B6329">
          <w:rPr>
            <w:rStyle w:val="Hyperlink"/>
          </w:rPr>
          <w:t>Call Forward Drop-down Options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_Toc514152760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32</w:t>
        </w:r>
        <w:r w:rsidR="002572D2">
          <w:rPr>
            <w:webHidden/>
          </w:rPr>
          <w:fldChar w:fldCharType="end"/>
        </w:r>
      </w:hyperlink>
    </w:p>
    <w:p w14:paraId="3F586722" w14:textId="41C85E9D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1" w:history="1">
        <w:r w:rsidR="002572D2" w:rsidRPr="004B6329">
          <w:rPr>
            <w:rStyle w:val="Hyperlink"/>
          </w:rPr>
          <w:t>Ring Timeout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_Toc514152761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33</w:t>
        </w:r>
        <w:r w:rsidR="002572D2">
          <w:rPr>
            <w:webHidden/>
          </w:rPr>
          <w:fldChar w:fldCharType="end"/>
        </w:r>
      </w:hyperlink>
    </w:p>
    <w:p w14:paraId="3D795210" w14:textId="4FD2D3DE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2" w:history="1">
        <w:r w:rsidR="002572D2" w:rsidRPr="004B6329">
          <w:rPr>
            <w:rStyle w:val="Hyperlink"/>
          </w:rPr>
          <w:t>Allowing or Blocking Callers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33</w:t>
        </w:r>
        <w:r w:rsidR="002572D2">
          <w:rPr>
            <w:webHidden/>
          </w:rPr>
          <w:fldChar w:fldCharType="end"/>
        </w:r>
      </w:hyperlink>
    </w:p>
    <w:p w14:paraId="724E15B6" w14:textId="7B9B80BA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63" w:history="1">
        <w:r w:rsidR="002572D2" w:rsidRPr="004B6329">
          <w:rPr>
            <w:rStyle w:val="Hyperlink"/>
          </w:rPr>
          <w:t>Contacts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36</w:t>
        </w:r>
        <w:r w:rsidR="002572D2">
          <w:rPr>
            <w:webHidden/>
          </w:rPr>
          <w:fldChar w:fldCharType="end"/>
        </w:r>
      </w:hyperlink>
    </w:p>
    <w:p w14:paraId="38A3E885" w14:textId="12B2FADC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4" w:history="1">
        <w:r w:rsidR="002572D2" w:rsidRPr="004B6329">
          <w:rPr>
            <w:rStyle w:val="Hyperlink"/>
          </w:rPr>
          <w:t>Filter and Search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36</w:t>
        </w:r>
        <w:r w:rsidR="002572D2">
          <w:rPr>
            <w:webHidden/>
          </w:rPr>
          <w:fldChar w:fldCharType="end"/>
        </w:r>
      </w:hyperlink>
    </w:p>
    <w:p w14:paraId="031C0478" w14:textId="4833C518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5" w:history="1">
        <w:r w:rsidR="002572D2" w:rsidRPr="004B6329">
          <w:rPr>
            <w:rStyle w:val="Hyperlink"/>
          </w:rPr>
          <w:t>Add and Import Contacts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36</w:t>
        </w:r>
        <w:r w:rsidR="002572D2">
          <w:rPr>
            <w:webHidden/>
          </w:rPr>
          <w:fldChar w:fldCharType="end"/>
        </w:r>
      </w:hyperlink>
    </w:p>
    <w:p w14:paraId="64E43460" w14:textId="29B3A6C5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66" w:history="1">
        <w:r w:rsidR="002572D2" w:rsidRPr="004B6329">
          <w:rPr>
            <w:rStyle w:val="Hyperlink"/>
          </w:rPr>
          <w:t>Adding a Contact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37</w:t>
        </w:r>
        <w:r w:rsidR="002572D2">
          <w:rPr>
            <w:webHidden/>
          </w:rPr>
          <w:fldChar w:fldCharType="end"/>
        </w:r>
      </w:hyperlink>
    </w:p>
    <w:p w14:paraId="21BA3D57" w14:textId="6BF5C57E" w:rsidR="002572D2" w:rsidRDefault="00000000">
      <w:pPr>
        <w:pStyle w:val="TOC4"/>
        <w:rPr>
          <w:rFonts w:asciiTheme="minorHAnsi" w:eastAsiaTheme="minorEastAsia" w:hAnsiTheme="minorHAnsi" w:cstheme="minorBidi"/>
          <w:szCs w:val="22"/>
        </w:rPr>
      </w:pPr>
      <w:hyperlink w:anchor="_Toc514152767" w:history="1">
        <w:r w:rsidR="002572D2" w:rsidRPr="004B6329">
          <w:rPr>
            <w:rStyle w:val="Hyperlink"/>
          </w:rPr>
          <w:t>Importing Contacts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38</w:t>
        </w:r>
        <w:r w:rsidR="002572D2">
          <w:rPr>
            <w:webHidden/>
          </w:rPr>
          <w:fldChar w:fldCharType="end"/>
        </w:r>
      </w:hyperlink>
    </w:p>
    <w:p w14:paraId="00D003C2" w14:textId="155637A6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8" w:history="1">
        <w:r w:rsidR="002572D2" w:rsidRPr="004B6329">
          <w:rPr>
            <w:rStyle w:val="Hyperlink"/>
          </w:rPr>
          <w:t>Selecting Favorites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38</w:t>
        </w:r>
        <w:r w:rsidR="002572D2">
          <w:rPr>
            <w:webHidden/>
          </w:rPr>
          <w:fldChar w:fldCharType="end"/>
        </w:r>
      </w:hyperlink>
    </w:p>
    <w:p w14:paraId="472CD216" w14:textId="5DBB0F0C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69" w:history="1">
        <w:r w:rsidR="002572D2" w:rsidRPr="004B6329">
          <w:rPr>
            <w:rStyle w:val="Hyperlink"/>
          </w:rPr>
          <w:t>Editing Contacts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_Toc514152769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38</w:t>
        </w:r>
        <w:r w:rsidR="002572D2">
          <w:rPr>
            <w:webHidden/>
          </w:rPr>
          <w:fldChar w:fldCharType="end"/>
        </w:r>
      </w:hyperlink>
    </w:p>
    <w:p w14:paraId="1D848111" w14:textId="37E893AE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70" w:history="1">
        <w:r w:rsidR="002572D2" w:rsidRPr="004B6329">
          <w:rPr>
            <w:rStyle w:val="Hyperlink"/>
          </w:rPr>
          <w:t>Phones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_Toc514152770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39</w:t>
        </w:r>
        <w:r w:rsidR="002572D2">
          <w:rPr>
            <w:webHidden/>
          </w:rPr>
          <w:fldChar w:fldCharType="end"/>
        </w:r>
      </w:hyperlink>
    </w:p>
    <w:p w14:paraId="7F583DC4" w14:textId="430EC2C4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71" w:history="1">
        <w:r w:rsidR="002572D2" w:rsidRPr="004B6329">
          <w:rPr>
            <w:rStyle w:val="Hyperlink"/>
          </w:rPr>
          <w:t>Using SNAPmobile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_Toc514152771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40</w:t>
        </w:r>
        <w:r w:rsidR="002572D2">
          <w:rPr>
            <w:webHidden/>
          </w:rPr>
          <w:fldChar w:fldCharType="end"/>
        </w:r>
      </w:hyperlink>
    </w:p>
    <w:p w14:paraId="77468B2D" w14:textId="51B2D2FE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72" w:history="1">
        <w:r w:rsidR="002572D2" w:rsidRPr="004B6329">
          <w:rPr>
            <w:rStyle w:val="Hyperlink"/>
          </w:rPr>
          <w:t>Music On Hold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_Toc514152772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41</w:t>
        </w:r>
        <w:r w:rsidR="002572D2">
          <w:rPr>
            <w:webHidden/>
          </w:rPr>
          <w:fldChar w:fldCharType="end"/>
        </w:r>
      </w:hyperlink>
    </w:p>
    <w:p w14:paraId="68562AAA" w14:textId="3AD2345C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73" w:history="1">
        <w:r w:rsidR="002572D2" w:rsidRPr="004B6329">
          <w:rPr>
            <w:rStyle w:val="Hyperlink"/>
          </w:rPr>
          <w:t>Adding Music on Hold Files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_Toc514152773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41</w:t>
        </w:r>
        <w:r w:rsidR="002572D2">
          <w:rPr>
            <w:webHidden/>
          </w:rPr>
          <w:fldChar w:fldCharType="end"/>
        </w:r>
      </w:hyperlink>
    </w:p>
    <w:p w14:paraId="4CAFBC8F" w14:textId="5577E9BD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74" w:history="1">
        <w:r w:rsidR="002572D2" w:rsidRPr="004B6329">
          <w:rPr>
            <w:rStyle w:val="Hyperlink"/>
          </w:rPr>
          <w:t>Playing an Introductory Greeting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_Toc514152774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43</w:t>
        </w:r>
        <w:r w:rsidR="002572D2">
          <w:rPr>
            <w:webHidden/>
          </w:rPr>
          <w:fldChar w:fldCharType="end"/>
        </w:r>
      </w:hyperlink>
    </w:p>
    <w:p w14:paraId="0CE19D02" w14:textId="75D6BFB9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75" w:history="1">
        <w:r w:rsidR="002572D2" w:rsidRPr="004B6329">
          <w:rPr>
            <w:rStyle w:val="Hyperlink"/>
          </w:rPr>
          <w:t>Call History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_Toc514152775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44</w:t>
        </w:r>
        <w:r w:rsidR="002572D2">
          <w:rPr>
            <w:webHidden/>
          </w:rPr>
          <w:fldChar w:fldCharType="end"/>
        </w:r>
      </w:hyperlink>
    </w:p>
    <w:p w14:paraId="46510E26" w14:textId="4F2C0918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76" w:history="1">
        <w:r w:rsidR="002572D2" w:rsidRPr="004B6329">
          <w:rPr>
            <w:rStyle w:val="Hyperlink"/>
          </w:rPr>
          <w:t>Filtering the Call History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_Toc514152776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45</w:t>
        </w:r>
        <w:r w:rsidR="002572D2">
          <w:rPr>
            <w:webHidden/>
          </w:rPr>
          <w:fldChar w:fldCharType="end"/>
        </w:r>
      </w:hyperlink>
    </w:p>
    <w:p w14:paraId="2E989907" w14:textId="49F131D2" w:rsidR="002572D2" w:rsidRDefault="00000000">
      <w:pPr>
        <w:pStyle w:val="TOC3"/>
        <w:rPr>
          <w:rFonts w:asciiTheme="minorHAnsi" w:eastAsiaTheme="minorEastAsia" w:hAnsiTheme="minorHAnsi" w:cstheme="minorBidi"/>
          <w:bCs w:val="0"/>
          <w:szCs w:val="22"/>
        </w:rPr>
      </w:pPr>
      <w:hyperlink w:anchor="_Toc514152777" w:history="1">
        <w:r w:rsidR="002572D2" w:rsidRPr="004B6329">
          <w:rPr>
            <w:rStyle w:val="Hyperlink"/>
          </w:rPr>
          <w:t>Exporting the Call History Log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_Toc514152777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47</w:t>
        </w:r>
        <w:r w:rsidR="002572D2">
          <w:rPr>
            <w:webHidden/>
          </w:rPr>
          <w:fldChar w:fldCharType="end"/>
        </w:r>
      </w:hyperlink>
    </w:p>
    <w:p w14:paraId="2F33777D" w14:textId="0675EEF2" w:rsidR="002572D2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514152778" w:history="1">
        <w:r w:rsidR="002572D2" w:rsidRPr="004B6329">
          <w:rPr>
            <w:rStyle w:val="Hyperlink"/>
          </w:rPr>
          <w:t>Profile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_Toc514152778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48</w:t>
        </w:r>
        <w:r w:rsidR="002572D2">
          <w:rPr>
            <w:webHidden/>
          </w:rPr>
          <w:fldChar w:fldCharType="end"/>
        </w:r>
      </w:hyperlink>
    </w:p>
    <w:p w14:paraId="647BB6FF" w14:textId="461EBDF0" w:rsidR="002572D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4152779" w:history="1">
        <w:r w:rsidR="002572D2" w:rsidRPr="004B6329">
          <w:rPr>
            <w:rStyle w:val="Hyperlink"/>
          </w:rPr>
          <w:t>Index</w:t>
        </w:r>
        <w:r w:rsidR="002572D2">
          <w:rPr>
            <w:webHidden/>
          </w:rPr>
          <w:tab/>
        </w:r>
        <w:r w:rsidR="002572D2">
          <w:rPr>
            <w:webHidden/>
          </w:rPr>
          <w:fldChar w:fldCharType="begin"/>
        </w:r>
        <w:r w:rsidR="002572D2">
          <w:rPr>
            <w:webHidden/>
          </w:rPr>
          <w:instrText xml:space="preserve"> PAGEREF _Toc514152779 \h </w:instrText>
        </w:r>
        <w:r w:rsidR="002572D2">
          <w:rPr>
            <w:webHidden/>
          </w:rPr>
        </w:r>
        <w:r w:rsidR="002572D2">
          <w:rPr>
            <w:webHidden/>
          </w:rPr>
          <w:fldChar w:fldCharType="separate"/>
        </w:r>
        <w:r w:rsidR="002572D2">
          <w:rPr>
            <w:webHidden/>
          </w:rPr>
          <w:t>50</w:t>
        </w:r>
        <w:r w:rsidR="002572D2">
          <w:rPr>
            <w:webHidden/>
          </w:rPr>
          <w:fldChar w:fldCharType="end"/>
        </w:r>
      </w:hyperlink>
    </w:p>
    <w:p w14:paraId="2D18AD7B" w14:textId="77777777" w:rsidR="008D4C4D" w:rsidRPr="009456D9" w:rsidRDefault="006D775C" w:rsidP="00A638C1">
      <w:pPr>
        <w:pStyle w:val="body"/>
        <w:rPr>
          <w:color w:val="4A4A54"/>
        </w:rPr>
        <w:sectPr w:rsidR="008D4C4D" w:rsidRPr="009456D9" w:rsidSect="005C7308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613" w:bottom="1656" w:left="1613" w:header="720" w:footer="720" w:gutter="0"/>
          <w:pgNumType w:fmt="lowerRoman"/>
          <w:cols w:space="720"/>
          <w:titlePg/>
          <w:docGrid w:linePitch="360"/>
        </w:sectPr>
      </w:pPr>
      <w:r w:rsidRPr="009456D9">
        <w:rPr>
          <w:noProof/>
          <w:color w:val="4A4A54"/>
          <w:sz w:val="24"/>
        </w:rPr>
        <w:fldChar w:fldCharType="end"/>
      </w:r>
    </w:p>
    <w:p w14:paraId="26C40D98" w14:textId="41B38BA1" w:rsidR="0099457B" w:rsidRPr="009456D9" w:rsidRDefault="002315B1" w:rsidP="002315B1">
      <w:pPr>
        <w:pStyle w:val="FrontHeading1"/>
        <w:rPr>
          <w:color w:val="4A4A54"/>
        </w:rPr>
      </w:pPr>
      <w:bookmarkStart w:id="19" w:name="Figures"/>
      <w:bookmarkStart w:id="20" w:name="_Toc522947450"/>
      <w:bookmarkStart w:id="21" w:name="_Toc14847851"/>
      <w:bookmarkStart w:id="22" w:name="_Ref49592893"/>
      <w:bookmarkStart w:id="23" w:name="_Ref49592901"/>
      <w:bookmarkStart w:id="24" w:name="_Ref49592975"/>
      <w:bookmarkStart w:id="25" w:name="_Ref49592995"/>
      <w:bookmarkStart w:id="26" w:name="_Ref49593096"/>
      <w:bookmarkStart w:id="27" w:name="_Ref49593231"/>
      <w:bookmarkStart w:id="28" w:name="_Ref49593251"/>
      <w:bookmarkStart w:id="29" w:name="_Toc66879322"/>
      <w:bookmarkStart w:id="30" w:name="_Toc67231326"/>
      <w:bookmarkStart w:id="31" w:name="_Toc75517526"/>
      <w:bookmarkStart w:id="32" w:name="_Toc77588762"/>
      <w:bookmarkStart w:id="33" w:name="_Toc78101137"/>
      <w:bookmarkStart w:id="34" w:name="_Toc78616207"/>
      <w:bookmarkStart w:id="35" w:name="_Toc78712469"/>
      <w:bookmarkStart w:id="36" w:name="_Toc514152723"/>
      <w:bookmarkEnd w:id="19"/>
      <w:r w:rsidRPr="009456D9">
        <w:rPr>
          <w:color w:val="4A4A54"/>
        </w:rPr>
        <w:lastRenderedPageBreak/>
        <w:t>Introduction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0EA92A32" w14:textId="70FDC56B" w:rsidR="00E87942" w:rsidRPr="009456D9" w:rsidRDefault="002F7A32" w:rsidP="00E87942">
      <w:pPr>
        <w:pStyle w:val="body"/>
        <w:rPr>
          <w:color w:val="4A4A54"/>
        </w:rPr>
        <w:sectPr w:rsidR="00E87942" w:rsidRPr="009456D9" w:rsidSect="005C7308">
          <w:headerReference w:type="even" r:id="rId15"/>
          <w:headerReference w:type="default" r:id="rId16"/>
          <w:headerReference w:type="first" r:id="rId17"/>
          <w:footerReference w:type="first" r:id="rId18"/>
          <w:pgSz w:w="12240" w:h="15840" w:code="1"/>
          <w:pgMar w:top="1440" w:right="1613" w:bottom="1440" w:left="1613" w:header="547" w:footer="720" w:gutter="0"/>
          <w:pgNumType w:fmt="lowerRoman"/>
          <w:cols w:space="720"/>
          <w:titlePg/>
          <w:docGrid w:linePitch="360"/>
        </w:sectPr>
      </w:pPr>
      <w:bookmarkStart w:id="37" w:name="_Toc385494383"/>
      <w:bookmarkStart w:id="38" w:name="_Toc522947451"/>
      <w:bookmarkStart w:id="39" w:name="_Toc14847852"/>
      <w:r w:rsidRPr="009456D9">
        <w:rPr>
          <w:color w:val="4A4A54"/>
        </w:rPr>
        <w:t xml:space="preserve">Welcome to the </w:t>
      </w:r>
      <w:proofErr w:type="spellStart"/>
      <w:r w:rsidR="00EE0436">
        <w:rPr>
          <w:color w:val="4A4A54"/>
        </w:rPr>
        <w:t>RingCoastal</w:t>
      </w:r>
      <w:proofErr w:type="spellEnd"/>
      <w:r w:rsidR="000F46CD">
        <w:rPr>
          <w:color w:val="4A4A54"/>
        </w:rPr>
        <w:t xml:space="preserve"> Voice</w:t>
      </w:r>
      <w:r w:rsidR="00D252C7" w:rsidRPr="009456D9">
        <w:rPr>
          <w:color w:val="4A4A54"/>
        </w:rPr>
        <w:t xml:space="preserve"> User Guide</w:t>
      </w:r>
      <w:r w:rsidR="00301069" w:rsidRPr="009456D9">
        <w:rPr>
          <w:rFonts w:cs="Times New Roman"/>
          <w:color w:val="4A4A54"/>
        </w:rPr>
        <w:t>.</w:t>
      </w:r>
      <w:r w:rsidR="00D252C7" w:rsidRPr="009456D9">
        <w:rPr>
          <w:rFonts w:cs="Times New Roman"/>
          <w:color w:val="4A4A54"/>
        </w:rPr>
        <w:t xml:space="preserve"> Your </w:t>
      </w:r>
      <w:proofErr w:type="spellStart"/>
      <w:r w:rsidR="00EE0436">
        <w:rPr>
          <w:rFonts w:cs="Times New Roman"/>
          <w:color w:val="4A4A54"/>
        </w:rPr>
        <w:t>RingCoastal</w:t>
      </w:r>
      <w:proofErr w:type="spellEnd"/>
      <w:r w:rsidR="000F46CD">
        <w:rPr>
          <w:rFonts w:cs="Times New Roman"/>
          <w:color w:val="4A4A54"/>
        </w:rPr>
        <w:t xml:space="preserve"> Voice</w:t>
      </w:r>
      <w:r w:rsidR="00D252C7" w:rsidRPr="009456D9">
        <w:rPr>
          <w:rFonts w:cs="Times New Roman"/>
          <w:color w:val="4A4A54"/>
        </w:rPr>
        <w:t xml:space="preserve"> combines the best </w:t>
      </w:r>
      <w:r w:rsidR="00380D8D" w:rsidRPr="009456D9">
        <w:rPr>
          <w:rFonts w:cs="Times New Roman"/>
          <w:color w:val="4A4A54"/>
        </w:rPr>
        <w:t>of</w:t>
      </w:r>
      <w:r w:rsidR="00D252C7" w:rsidRPr="009456D9">
        <w:rPr>
          <w:rFonts w:cs="Times New Roman"/>
          <w:color w:val="4A4A54"/>
        </w:rPr>
        <w:t xml:space="preserve"> traditional phone system features with modern </w:t>
      </w:r>
      <w:r w:rsidR="004F0084" w:rsidRPr="009456D9">
        <w:rPr>
          <w:rFonts w:cs="Times New Roman"/>
          <w:color w:val="4A4A54"/>
        </w:rPr>
        <w:t>Internet Protocol (</w:t>
      </w:r>
      <w:r w:rsidR="00D252C7" w:rsidRPr="009456D9">
        <w:rPr>
          <w:rFonts w:cs="Times New Roman"/>
          <w:color w:val="4A4A54"/>
        </w:rPr>
        <w:t>IP</w:t>
      </w:r>
      <w:r w:rsidR="004F0084" w:rsidRPr="009456D9">
        <w:rPr>
          <w:rFonts w:cs="Times New Roman"/>
          <w:color w:val="4A4A54"/>
        </w:rPr>
        <w:t>)</w:t>
      </w:r>
      <w:r w:rsidR="00D252C7" w:rsidRPr="009456D9">
        <w:rPr>
          <w:rFonts w:cs="Times New Roman"/>
          <w:color w:val="4A4A54"/>
        </w:rPr>
        <w:t xml:space="preserve"> capabilities. In th</w:t>
      </w:r>
      <w:r w:rsidR="004F0084" w:rsidRPr="009456D9">
        <w:rPr>
          <w:rFonts w:cs="Times New Roman"/>
          <w:color w:val="4A4A54"/>
        </w:rPr>
        <w:t xml:space="preserve">is guide, </w:t>
      </w:r>
      <w:r w:rsidR="00D252C7" w:rsidRPr="009456D9">
        <w:rPr>
          <w:rFonts w:cs="Times New Roman"/>
          <w:color w:val="4A4A54"/>
        </w:rPr>
        <w:t>you</w:t>
      </w:r>
      <w:r w:rsidR="004F0084" w:rsidRPr="009456D9">
        <w:rPr>
          <w:rFonts w:cs="Times New Roman"/>
          <w:color w:val="4A4A54"/>
        </w:rPr>
        <w:t xml:space="preserve"> wi</w:t>
      </w:r>
      <w:r w:rsidR="00D252C7" w:rsidRPr="009456D9">
        <w:rPr>
          <w:rFonts w:cs="Times New Roman"/>
          <w:color w:val="4A4A54"/>
        </w:rPr>
        <w:t>ll learn how to perform many common tasks on your phone</w:t>
      </w:r>
      <w:r w:rsidR="004F0084" w:rsidRPr="009456D9">
        <w:rPr>
          <w:rFonts w:cs="Times New Roman"/>
          <w:color w:val="4A4A54"/>
        </w:rPr>
        <w:t>,</w:t>
      </w:r>
      <w:r w:rsidR="00D252C7" w:rsidRPr="009456D9">
        <w:rPr>
          <w:rFonts w:cs="Times New Roman"/>
          <w:color w:val="4A4A54"/>
        </w:rPr>
        <w:t xml:space="preserve"> as well as make full use of your web portal</w:t>
      </w:r>
      <w:r w:rsidR="0024381F" w:rsidRPr="009456D9">
        <w:rPr>
          <w:rFonts w:cs="Times New Roman"/>
          <w:color w:val="4A4A54"/>
        </w:rPr>
        <w:t>.</w:t>
      </w:r>
      <w:bookmarkEnd w:id="37"/>
      <w:bookmarkEnd w:id="38"/>
      <w:bookmarkEnd w:id="39"/>
    </w:p>
    <w:p w14:paraId="0AC47D1F" w14:textId="38BF2E68" w:rsidR="006921FE" w:rsidRPr="009456D9" w:rsidRDefault="004F0084" w:rsidP="00DE70D9">
      <w:pPr>
        <w:pStyle w:val="Heading1"/>
        <w:numPr>
          <w:ilvl w:val="0"/>
          <w:numId w:val="3"/>
        </w:numPr>
        <w:rPr>
          <w:color w:val="4A4A54"/>
        </w:rPr>
      </w:pPr>
      <w:bookmarkStart w:id="40" w:name="Product_Overview"/>
      <w:bookmarkStart w:id="41" w:name="_Ref256016530"/>
      <w:bookmarkStart w:id="42" w:name="_Toc514152724"/>
      <w:bookmarkEnd w:id="40"/>
      <w:r w:rsidRPr="009456D9">
        <w:rPr>
          <w:color w:val="4A4A54"/>
        </w:rPr>
        <w:lastRenderedPageBreak/>
        <w:t>Using Your Desk Phone</w:t>
      </w:r>
      <w:bookmarkEnd w:id="41"/>
      <w:bookmarkEnd w:id="4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270"/>
        <w:gridCol w:w="5252"/>
      </w:tblGrid>
      <w:tr w:rsidR="009456D9" w:rsidRPr="009456D9" w14:paraId="62381FCD" w14:textId="77777777" w:rsidTr="009456D9">
        <w:tc>
          <w:tcPr>
            <w:tcW w:w="3708" w:type="dxa"/>
            <w:tcBorders>
              <w:top w:val="single" w:sz="24" w:space="0" w:color="009FDB"/>
            </w:tcBorders>
            <w:shd w:val="clear" w:color="auto" w:fill="auto"/>
          </w:tcPr>
          <w:p w14:paraId="2F00CBE4" w14:textId="77777777" w:rsidR="00AF0773" w:rsidRPr="009456D9" w:rsidRDefault="00AF0773" w:rsidP="0097353D">
            <w:pPr>
              <w:pStyle w:val="body"/>
              <w:rPr>
                <w:rStyle w:val="bold0"/>
                <w:color w:val="4A4A54"/>
              </w:rPr>
            </w:pPr>
          </w:p>
        </w:tc>
        <w:tc>
          <w:tcPr>
            <w:tcW w:w="270" w:type="dxa"/>
            <w:tcBorders>
              <w:top w:val="single" w:sz="24" w:space="0" w:color="009FDB"/>
            </w:tcBorders>
            <w:shd w:val="clear" w:color="auto" w:fill="auto"/>
          </w:tcPr>
          <w:p w14:paraId="4C9ABFCF" w14:textId="77777777" w:rsidR="00AF0773" w:rsidRPr="009456D9" w:rsidRDefault="00AF0773" w:rsidP="0097353D">
            <w:pPr>
              <w:pStyle w:val="body"/>
              <w:rPr>
                <w:color w:val="4A4A54"/>
              </w:rPr>
            </w:pPr>
          </w:p>
        </w:tc>
        <w:tc>
          <w:tcPr>
            <w:tcW w:w="5252" w:type="dxa"/>
            <w:tcBorders>
              <w:top w:val="single" w:sz="24" w:space="0" w:color="009FDB"/>
            </w:tcBorders>
            <w:shd w:val="clear" w:color="auto" w:fill="auto"/>
          </w:tcPr>
          <w:p w14:paraId="67BD3F73" w14:textId="77777777" w:rsidR="00AF0773" w:rsidRPr="009456D9" w:rsidRDefault="00AF0773" w:rsidP="0097353D">
            <w:pPr>
              <w:pStyle w:val="body"/>
              <w:rPr>
                <w:color w:val="4A4A54"/>
              </w:rPr>
            </w:pPr>
          </w:p>
        </w:tc>
      </w:tr>
      <w:tr w:rsidR="009456D9" w:rsidRPr="009456D9" w14:paraId="680FD758" w14:textId="77777777" w:rsidTr="009456D9">
        <w:tc>
          <w:tcPr>
            <w:tcW w:w="3708" w:type="dxa"/>
            <w:tcBorders>
              <w:right w:val="single" w:sz="24" w:space="0" w:color="009FDB"/>
            </w:tcBorders>
            <w:shd w:val="clear" w:color="auto" w:fill="auto"/>
          </w:tcPr>
          <w:p w14:paraId="1E28F36F" w14:textId="77777777" w:rsidR="00AF0773" w:rsidRPr="009456D9" w:rsidRDefault="00AF0773" w:rsidP="0097353D">
            <w:pPr>
              <w:pStyle w:val="body"/>
              <w:rPr>
                <w:b/>
                <w:bCs/>
                <w:color w:val="4A4A54"/>
              </w:rPr>
            </w:pPr>
            <w:r w:rsidRPr="009456D9">
              <w:rPr>
                <w:b/>
                <w:bCs/>
                <w:color w:val="4A4A54"/>
              </w:rPr>
              <w:t>Topics:</w:t>
            </w:r>
          </w:p>
        </w:tc>
        <w:tc>
          <w:tcPr>
            <w:tcW w:w="270" w:type="dxa"/>
            <w:tcBorders>
              <w:left w:val="single" w:sz="24" w:space="0" w:color="009FDB"/>
            </w:tcBorders>
            <w:shd w:val="clear" w:color="auto" w:fill="auto"/>
          </w:tcPr>
          <w:p w14:paraId="240FBBBF" w14:textId="77777777" w:rsidR="00AF0773" w:rsidRPr="009456D9" w:rsidRDefault="00AF0773" w:rsidP="0097353D">
            <w:pPr>
              <w:pStyle w:val="body"/>
              <w:rPr>
                <w:color w:val="4A4A54"/>
                <w:szCs w:val="22"/>
              </w:rPr>
            </w:pPr>
          </w:p>
        </w:tc>
        <w:tc>
          <w:tcPr>
            <w:tcW w:w="5252" w:type="dxa"/>
            <w:vMerge w:val="restart"/>
            <w:shd w:val="clear" w:color="auto" w:fill="auto"/>
          </w:tcPr>
          <w:p w14:paraId="1265D7AE" w14:textId="00B8F06B" w:rsidR="00AF0773" w:rsidRPr="009456D9" w:rsidRDefault="008968AF" w:rsidP="008968AF">
            <w:pPr>
              <w:pStyle w:val="body"/>
              <w:rPr>
                <w:color w:val="4A4A54"/>
                <w:szCs w:val="22"/>
              </w:rPr>
            </w:pPr>
            <w:r w:rsidRPr="009456D9">
              <w:rPr>
                <w:color w:val="4A4A54"/>
              </w:rPr>
              <w:t>While there are many different models of desk phone</w:t>
            </w:r>
            <w:r w:rsidR="002C7F25" w:rsidRPr="009456D9">
              <w:rPr>
                <w:color w:val="4A4A54"/>
              </w:rPr>
              <w:t>s</w:t>
            </w:r>
            <w:r w:rsidRPr="009456D9">
              <w:rPr>
                <w:color w:val="4A4A54"/>
              </w:rPr>
              <w:t>, they largely all work the same way. In this chapter, you will learn how to use common functions of your phone</w:t>
            </w:r>
            <w:r w:rsidR="00AF0773" w:rsidRPr="009456D9">
              <w:rPr>
                <w:color w:val="4A4A54"/>
              </w:rPr>
              <w:t>.</w:t>
            </w:r>
          </w:p>
        </w:tc>
      </w:tr>
      <w:tr w:rsidR="009456D9" w:rsidRPr="009456D9" w14:paraId="6C4D13DA" w14:textId="77777777" w:rsidTr="009456D9">
        <w:tc>
          <w:tcPr>
            <w:tcW w:w="3708" w:type="dxa"/>
            <w:tcBorders>
              <w:right w:val="single" w:sz="24" w:space="0" w:color="009FDB"/>
            </w:tcBorders>
            <w:shd w:val="clear" w:color="auto" w:fill="auto"/>
          </w:tcPr>
          <w:p w14:paraId="42C54075" w14:textId="55086A11" w:rsidR="00AF0773" w:rsidRPr="009456D9" w:rsidRDefault="00FD625D" w:rsidP="0097353D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_Ref422745255 \h </w:instrText>
            </w:r>
            <w:r w:rsidR="00214FC8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Making Calls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503384" w:rsidRPr="009456D9">
              <w:rPr>
                <w:color w:val="4A4A54"/>
              </w:rPr>
              <w:fldChar w:fldCharType="begin"/>
            </w:r>
            <w:r w:rsidR="00503384" w:rsidRPr="009456D9">
              <w:rPr>
                <w:color w:val="4A4A54"/>
              </w:rPr>
              <w:instrText xml:space="preserve"> PAGEREF _Ref422745271 \h </w:instrText>
            </w:r>
            <w:r w:rsidR="00503384" w:rsidRPr="009456D9">
              <w:rPr>
                <w:color w:val="4A4A54"/>
              </w:rPr>
            </w:r>
            <w:r w:rsidR="00503384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6</w:t>
            </w:r>
            <w:r w:rsidR="00503384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60A8D08C" w14:textId="77777777" w:rsidR="00FA017F" w:rsidRPr="009456D9" w:rsidRDefault="00FD625D" w:rsidP="00320379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_Ref422745258 \h </w:instrText>
            </w:r>
            <w:r w:rsidR="00214FC8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Receiving Calls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503384" w:rsidRPr="009456D9">
              <w:rPr>
                <w:color w:val="4A4A54"/>
              </w:rPr>
              <w:fldChar w:fldCharType="begin"/>
            </w:r>
            <w:r w:rsidR="00503384" w:rsidRPr="009456D9">
              <w:rPr>
                <w:color w:val="4A4A54"/>
              </w:rPr>
              <w:instrText xml:space="preserve"> PAGEREF _Ref422745258 \h </w:instrText>
            </w:r>
            <w:r w:rsidR="00503384" w:rsidRPr="009456D9">
              <w:rPr>
                <w:color w:val="4A4A54"/>
              </w:rPr>
            </w:r>
            <w:r w:rsidR="00503384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7</w:t>
            </w:r>
            <w:r w:rsidR="00503384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12F08A90" w14:textId="6BFBF655" w:rsidR="00531866" w:rsidRPr="009456D9" w:rsidRDefault="00531866" w:rsidP="00320379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_Ref439152444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Voicemail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PAGEREF _Ref439152451 \h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7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24469B27" w14:textId="3C260C9F" w:rsidR="00531866" w:rsidRPr="009456D9" w:rsidRDefault="00531866" w:rsidP="00320379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_Ref439152463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Handling Calls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3664B1" w:rsidRPr="009456D9">
              <w:rPr>
                <w:color w:val="4A4A54"/>
              </w:rPr>
              <w:fldChar w:fldCharType="begin"/>
            </w:r>
            <w:r w:rsidR="003664B1" w:rsidRPr="009456D9">
              <w:rPr>
                <w:color w:val="4A4A54"/>
              </w:rPr>
              <w:instrText xml:space="preserve"> PAGEREF _Ref439152463 \h </w:instrText>
            </w:r>
            <w:r w:rsidR="003664B1" w:rsidRPr="009456D9">
              <w:rPr>
                <w:color w:val="4A4A54"/>
              </w:rPr>
            </w:r>
            <w:r w:rsidR="003664B1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10</w:t>
            </w:r>
            <w:r w:rsidR="003664B1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</w:tc>
        <w:tc>
          <w:tcPr>
            <w:tcW w:w="270" w:type="dxa"/>
            <w:tcBorders>
              <w:left w:val="single" w:sz="24" w:space="0" w:color="009FDB"/>
            </w:tcBorders>
            <w:shd w:val="clear" w:color="auto" w:fill="auto"/>
          </w:tcPr>
          <w:p w14:paraId="43BAE80E" w14:textId="77777777" w:rsidR="00AF0773" w:rsidRPr="009456D9" w:rsidRDefault="00AF0773" w:rsidP="0097353D">
            <w:pPr>
              <w:pStyle w:val="body"/>
              <w:rPr>
                <w:color w:val="4A4A54"/>
                <w:szCs w:val="22"/>
              </w:rPr>
            </w:pPr>
          </w:p>
        </w:tc>
        <w:tc>
          <w:tcPr>
            <w:tcW w:w="5252" w:type="dxa"/>
            <w:vMerge/>
            <w:shd w:val="clear" w:color="auto" w:fill="auto"/>
          </w:tcPr>
          <w:p w14:paraId="74654676" w14:textId="77777777" w:rsidR="00AF0773" w:rsidRPr="009456D9" w:rsidRDefault="00AF0773" w:rsidP="0097353D">
            <w:pPr>
              <w:pStyle w:val="body"/>
              <w:rPr>
                <w:color w:val="4A4A54"/>
                <w:szCs w:val="22"/>
              </w:rPr>
            </w:pPr>
          </w:p>
        </w:tc>
      </w:tr>
    </w:tbl>
    <w:p w14:paraId="63FF7D1E" w14:textId="77777777" w:rsidR="00C47991" w:rsidRPr="009456D9" w:rsidRDefault="00C47991" w:rsidP="00C501EF">
      <w:pPr>
        <w:pStyle w:val="body"/>
        <w:rPr>
          <w:color w:val="4A4A54"/>
        </w:rPr>
      </w:pPr>
    </w:p>
    <w:p w14:paraId="5B6FC987" w14:textId="77777777" w:rsidR="00C47991" w:rsidRPr="009456D9" w:rsidRDefault="00C47991" w:rsidP="00C501EF">
      <w:pPr>
        <w:pStyle w:val="body"/>
        <w:rPr>
          <w:color w:val="4A4A54"/>
        </w:rPr>
      </w:pPr>
    </w:p>
    <w:p w14:paraId="6A9333E1" w14:textId="61FA05E3" w:rsidR="004B778A" w:rsidRPr="009456D9" w:rsidRDefault="004B778A" w:rsidP="00C501EF">
      <w:pPr>
        <w:pStyle w:val="body"/>
        <w:rPr>
          <w:color w:val="4A4A54"/>
        </w:rPr>
      </w:pPr>
    </w:p>
    <w:p w14:paraId="2C3A37E6" w14:textId="541FF573" w:rsidR="004B778A" w:rsidRPr="009456D9" w:rsidRDefault="008968AF" w:rsidP="009F180B">
      <w:pPr>
        <w:pStyle w:val="Heading2"/>
        <w:pageBreakBefore/>
        <w:rPr>
          <w:color w:val="4A4A54"/>
        </w:rPr>
      </w:pPr>
      <w:bookmarkStart w:id="43" w:name="_Ref422745255"/>
      <w:bookmarkStart w:id="44" w:name="_Ref422745271"/>
      <w:bookmarkStart w:id="45" w:name="_Toc514152725"/>
      <w:r w:rsidRPr="009456D9">
        <w:rPr>
          <w:color w:val="4A4A54"/>
        </w:rPr>
        <w:lastRenderedPageBreak/>
        <w:t>Mak</w:t>
      </w:r>
      <w:r w:rsidR="0018563C" w:rsidRPr="009456D9">
        <w:rPr>
          <w:color w:val="4A4A54"/>
        </w:rPr>
        <w:t xml:space="preserve">ing </w:t>
      </w:r>
      <w:r w:rsidRPr="009456D9">
        <w:rPr>
          <w:color w:val="4A4A54"/>
        </w:rPr>
        <w:t>Calls</w:t>
      </w:r>
      <w:bookmarkEnd w:id="43"/>
      <w:bookmarkEnd w:id="44"/>
      <w:bookmarkEnd w:id="45"/>
      <w:r w:rsidR="007F2230" w:rsidRPr="009456D9">
        <w:rPr>
          <w:color w:val="4A4A54"/>
        </w:rPr>
        <w:t xml:space="preserve"> </w:t>
      </w:r>
      <w:r w:rsidR="00BC4A50" w:rsidRPr="009456D9">
        <w:rPr>
          <w:color w:val="4A4A54"/>
        </w:rPr>
        <w:fldChar w:fldCharType="begin"/>
      </w:r>
      <w:r w:rsidR="00BC4A50" w:rsidRPr="009456D9">
        <w:rPr>
          <w:color w:val="4A4A54"/>
        </w:rPr>
        <w:instrText xml:space="preserve"> XE "</w:instrText>
      </w:r>
      <w:r w:rsidR="00C77D9C" w:rsidRPr="009456D9">
        <w:rPr>
          <w:color w:val="4A4A54"/>
        </w:rPr>
        <w:instrText>Calls:</w:instrText>
      </w:r>
      <w:r w:rsidR="00C20C4F" w:rsidRPr="009456D9">
        <w:rPr>
          <w:color w:val="4A4A54"/>
        </w:rPr>
        <w:instrText>making</w:instrText>
      </w:r>
      <w:r w:rsidR="00BC4A50" w:rsidRPr="009456D9">
        <w:rPr>
          <w:color w:val="4A4A54"/>
        </w:rPr>
        <w:instrText xml:space="preserve">" </w:instrText>
      </w:r>
      <w:r w:rsidR="00BC4A50" w:rsidRPr="009456D9">
        <w:rPr>
          <w:color w:val="4A4A54"/>
        </w:rPr>
        <w:fldChar w:fldCharType="end"/>
      </w:r>
    </w:p>
    <w:p w14:paraId="65B7CE95" w14:textId="77777777" w:rsidR="001665CA" w:rsidRPr="009456D9" w:rsidRDefault="001665CA" w:rsidP="001665CA">
      <w:pPr>
        <w:rPr>
          <w:color w:val="4A4A54"/>
        </w:rPr>
      </w:pPr>
      <w:r w:rsidRPr="009456D9">
        <w:rPr>
          <w:color w:val="4A4A54"/>
        </w:rPr>
        <w:t xml:space="preserve">Making a call with your phone does not require a leading 9. You can dial on-hook or off-hook. </w:t>
      </w:r>
    </w:p>
    <w:p w14:paraId="77BAB6E5" w14:textId="11001607" w:rsidR="000D52FC" w:rsidRPr="009456D9" w:rsidRDefault="000D52FC" w:rsidP="000D52FC">
      <w:pPr>
        <w:pStyle w:val="stepintro"/>
        <w:rPr>
          <w:color w:val="4A4A54"/>
        </w:rPr>
      </w:pPr>
      <w:r w:rsidRPr="009456D9">
        <w:rPr>
          <w:color w:val="4A4A54"/>
        </w:rPr>
        <w:t>To</w:t>
      </w:r>
      <w:r w:rsidR="001665CA" w:rsidRPr="009456D9">
        <w:rPr>
          <w:color w:val="4A4A54"/>
        </w:rPr>
        <w:t xml:space="preserve"> dial on-hook</w:t>
      </w:r>
      <w:r w:rsidR="004E79D2" w:rsidRPr="009456D9">
        <w:rPr>
          <w:color w:val="4A4A54"/>
        </w:rPr>
        <w:fldChar w:fldCharType="begin"/>
      </w:r>
      <w:r w:rsidR="004E79D2" w:rsidRPr="009456D9">
        <w:rPr>
          <w:color w:val="4A4A54"/>
        </w:rPr>
        <w:instrText xml:space="preserve"> XE "Dialing:on-hook" </w:instrText>
      </w:r>
      <w:r w:rsidR="004E79D2" w:rsidRPr="009456D9">
        <w:rPr>
          <w:color w:val="4A4A54"/>
        </w:rPr>
        <w:fldChar w:fldCharType="end"/>
      </w:r>
      <w:r w:rsidR="004E79D2" w:rsidRPr="009456D9">
        <w:rPr>
          <w:color w:val="4A4A54"/>
        </w:rPr>
        <w:fldChar w:fldCharType="begin"/>
      </w:r>
      <w:r w:rsidR="004E79D2" w:rsidRPr="009456D9">
        <w:rPr>
          <w:color w:val="4A4A54"/>
        </w:rPr>
        <w:instrText xml:space="preserve"> XE "On-hook dialing" </w:instrText>
      </w:r>
      <w:r w:rsidR="004E79D2" w:rsidRPr="009456D9">
        <w:rPr>
          <w:color w:val="4A4A54"/>
        </w:rPr>
        <w:fldChar w:fldCharType="end"/>
      </w:r>
    </w:p>
    <w:p w14:paraId="17187D14" w14:textId="59F9FE6C" w:rsidR="00256F7E" w:rsidRPr="009456D9" w:rsidRDefault="002B7076" w:rsidP="000D52FC">
      <w:pPr>
        <w:pStyle w:val="numbrdlist"/>
        <w:rPr>
          <w:color w:val="4A4A54"/>
        </w:rPr>
      </w:pPr>
      <w:r w:rsidRPr="009456D9">
        <w:rPr>
          <w:color w:val="4A4A54"/>
        </w:rPr>
        <w:t>Dial</w:t>
      </w:r>
      <w:r w:rsidR="001665CA" w:rsidRPr="009456D9">
        <w:rPr>
          <w:color w:val="4A4A54"/>
        </w:rPr>
        <w:t xml:space="preserve"> the phone number</w:t>
      </w:r>
      <w:r w:rsidR="00256F7E" w:rsidRPr="009456D9">
        <w:rPr>
          <w:color w:val="4A4A54"/>
        </w:rPr>
        <w:t>.</w:t>
      </w:r>
    </w:p>
    <w:p w14:paraId="7395012D" w14:textId="3F001C56" w:rsidR="001665CA" w:rsidRPr="009456D9" w:rsidRDefault="00256F7E" w:rsidP="000D52FC">
      <w:pPr>
        <w:pStyle w:val="numbrdlist"/>
        <w:rPr>
          <w:color w:val="4A4A54"/>
        </w:rPr>
      </w:pPr>
      <w:r w:rsidRPr="009456D9">
        <w:rPr>
          <w:color w:val="4A4A54"/>
        </w:rPr>
        <w:t>P</w:t>
      </w:r>
      <w:r w:rsidR="001665CA" w:rsidRPr="009456D9">
        <w:rPr>
          <w:color w:val="4A4A54"/>
        </w:rPr>
        <w:t xml:space="preserve">ick up </w:t>
      </w:r>
      <w:r w:rsidRPr="009456D9">
        <w:rPr>
          <w:color w:val="4A4A54"/>
        </w:rPr>
        <w:t>the</w:t>
      </w:r>
      <w:r w:rsidR="001665CA" w:rsidRPr="009456D9">
        <w:rPr>
          <w:color w:val="4A4A54"/>
        </w:rPr>
        <w:t xml:space="preserve"> handset, headset, or speaker. </w:t>
      </w:r>
    </w:p>
    <w:p w14:paraId="26F7A39C" w14:textId="77777777" w:rsidR="00C5671D" w:rsidRPr="009456D9" w:rsidRDefault="00C5671D" w:rsidP="00C5671D">
      <w:pPr>
        <w:pStyle w:val="body"/>
        <w:rPr>
          <w:color w:val="4A4A54"/>
        </w:rPr>
      </w:pPr>
    </w:p>
    <w:p w14:paraId="33B2F80E" w14:textId="763F4867" w:rsidR="000D52FC" w:rsidRPr="009456D9" w:rsidRDefault="000D52FC" w:rsidP="000D52FC">
      <w:pPr>
        <w:pStyle w:val="stepintro"/>
        <w:rPr>
          <w:color w:val="4A4A54"/>
        </w:rPr>
      </w:pPr>
      <w:r w:rsidRPr="009456D9">
        <w:rPr>
          <w:color w:val="4A4A54"/>
        </w:rPr>
        <w:t>To</w:t>
      </w:r>
      <w:r w:rsidR="001665CA" w:rsidRPr="009456D9">
        <w:rPr>
          <w:color w:val="4A4A54"/>
        </w:rPr>
        <w:t xml:space="preserve"> dial off</w:t>
      </w:r>
      <w:r w:rsidRPr="009456D9">
        <w:rPr>
          <w:color w:val="4A4A54"/>
        </w:rPr>
        <w:t>-</w:t>
      </w:r>
      <w:r w:rsidR="001665CA" w:rsidRPr="009456D9">
        <w:rPr>
          <w:color w:val="4A4A54"/>
        </w:rPr>
        <w:t>hook</w:t>
      </w:r>
      <w:r w:rsidR="004E79D2" w:rsidRPr="009456D9">
        <w:rPr>
          <w:color w:val="4A4A54"/>
        </w:rPr>
        <w:fldChar w:fldCharType="begin"/>
      </w:r>
      <w:r w:rsidR="004E79D2" w:rsidRPr="009456D9">
        <w:rPr>
          <w:color w:val="4A4A54"/>
        </w:rPr>
        <w:instrText xml:space="preserve"> XE "Dialing:off-hook" </w:instrText>
      </w:r>
      <w:r w:rsidR="004E79D2" w:rsidRPr="009456D9">
        <w:rPr>
          <w:color w:val="4A4A54"/>
        </w:rPr>
        <w:fldChar w:fldCharType="end"/>
      </w:r>
      <w:r w:rsidR="004E79D2" w:rsidRPr="009456D9">
        <w:rPr>
          <w:color w:val="4A4A54"/>
        </w:rPr>
        <w:fldChar w:fldCharType="begin"/>
      </w:r>
      <w:r w:rsidR="004E79D2" w:rsidRPr="009456D9">
        <w:rPr>
          <w:color w:val="4A4A54"/>
        </w:rPr>
        <w:instrText xml:space="preserve"> XE "Off-hook dialing" </w:instrText>
      </w:r>
      <w:r w:rsidR="004E79D2" w:rsidRPr="009456D9">
        <w:rPr>
          <w:color w:val="4A4A54"/>
        </w:rPr>
        <w:fldChar w:fldCharType="end"/>
      </w:r>
    </w:p>
    <w:p w14:paraId="626135B6" w14:textId="77777777" w:rsidR="00065847" w:rsidRPr="009456D9" w:rsidRDefault="000D52FC" w:rsidP="00A93905">
      <w:pPr>
        <w:pStyle w:val="numbrdlist"/>
        <w:numPr>
          <w:ilvl w:val="0"/>
          <w:numId w:val="22"/>
        </w:numPr>
        <w:rPr>
          <w:color w:val="4A4A54"/>
        </w:rPr>
      </w:pPr>
      <w:r w:rsidRPr="009456D9">
        <w:rPr>
          <w:color w:val="4A4A54"/>
        </w:rPr>
        <w:t>P</w:t>
      </w:r>
      <w:r w:rsidR="001665CA" w:rsidRPr="009456D9">
        <w:rPr>
          <w:color w:val="4A4A54"/>
        </w:rPr>
        <w:t xml:space="preserve">ick up </w:t>
      </w:r>
      <w:r w:rsidR="00FE4BCF" w:rsidRPr="009456D9">
        <w:rPr>
          <w:color w:val="4A4A54"/>
        </w:rPr>
        <w:t>the handset, headset, or speaker</w:t>
      </w:r>
      <w:r w:rsidR="00065847" w:rsidRPr="009456D9">
        <w:rPr>
          <w:color w:val="4A4A54"/>
        </w:rPr>
        <w:t>.</w:t>
      </w:r>
    </w:p>
    <w:p w14:paraId="447B754C" w14:textId="23EC067A" w:rsidR="001665CA" w:rsidRPr="009456D9" w:rsidRDefault="00065847" w:rsidP="00A93905">
      <w:pPr>
        <w:pStyle w:val="numbrdlist"/>
        <w:numPr>
          <w:ilvl w:val="0"/>
          <w:numId w:val="22"/>
        </w:numPr>
        <w:rPr>
          <w:color w:val="4A4A54"/>
        </w:rPr>
      </w:pPr>
      <w:r w:rsidRPr="009456D9">
        <w:rPr>
          <w:color w:val="4A4A54"/>
        </w:rPr>
        <w:t>D</w:t>
      </w:r>
      <w:r w:rsidR="001665CA" w:rsidRPr="009456D9">
        <w:rPr>
          <w:color w:val="4A4A54"/>
        </w:rPr>
        <w:t>ial</w:t>
      </w:r>
      <w:r w:rsidR="002B7076" w:rsidRPr="009456D9">
        <w:rPr>
          <w:color w:val="4A4A54"/>
        </w:rPr>
        <w:t xml:space="preserve"> the phone number</w:t>
      </w:r>
      <w:r w:rsidR="001665CA" w:rsidRPr="009456D9">
        <w:rPr>
          <w:color w:val="4A4A54"/>
        </w:rPr>
        <w:t>.</w:t>
      </w:r>
    </w:p>
    <w:p w14:paraId="4F4FB8FA" w14:textId="2623801C" w:rsidR="001665CA" w:rsidRPr="009456D9" w:rsidRDefault="001665CA" w:rsidP="001665CA">
      <w:pPr>
        <w:rPr>
          <w:color w:val="4A4A54"/>
        </w:rPr>
      </w:pPr>
      <w:r w:rsidRPr="009456D9">
        <w:rPr>
          <w:color w:val="4A4A54"/>
        </w:rPr>
        <w:t xml:space="preserve">Calls to the US and Canada are all dialed </w:t>
      </w:r>
      <w:r w:rsidR="001329E2" w:rsidRPr="009456D9">
        <w:rPr>
          <w:color w:val="4A4A54"/>
        </w:rPr>
        <w:t xml:space="preserve">using </w:t>
      </w:r>
      <w:r w:rsidRPr="009456D9">
        <w:rPr>
          <w:color w:val="4A4A54"/>
        </w:rPr>
        <w:t xml:space="preserve">10 or 11 digits. Local calls </w:t>
      </w:r>
      <w:r w:rsidR="001329E2" w:rsidRPr="009456D9">
        <w:rPr>
          <w:color w:val="4A4A54"/>
        </w:rPr>
        <w:t xml:space="preserve">can be dialed using </w:t>
      </w:r>
      <w:r w:rsidRPr="009456D9">
        <w:rPr>
          <w:color w:val="4A4A54"/>
        </w:rPr>
        <w:t>7</w:t>
      </w:r>
      <w:r w:rsidR="001329E2" w:rsidRPr="009456D9">
        <w:rPr>
          <w:color w:val="4A4A54"/>
        </w:rPr>
        <w:t xml:space="preserve"> </w:t>
      </w:r>
      <w:r w:rsidRPr="009456D9">
        <w:rPr>
          <w:color w:val="4A4A54"/>
        </w:rPr>
        <w:t>digit</w:t>
      </w:r>
      <w:r w:rsidR="001329E2" w:rsidRPr="009456D9">
        <w:rPr>
          <w:color w:val="4A4A54"/>
        </w:rPr>
        <w:t>s</w:t>
      </w:r>
      <w:r w:rsidRPr="009456D9">
        <w:rPr>
          <w:color w:val="4A4A54"/>
        </w:rPr>
        <w:t xml:space="preserve">. </w:t>
      </w:r>
    </w:p>
    <w:p w14:paraId="77841E61" w14:textId="50A98A42" w:rsidR="00F46D95" w:rsidRPr="009456D9" w:rsidRDefault="00F46D95" w:rsidP="00F46D95">
      <w:pPr>
        <w:pStyle w:val="Heading3"/>
        <w:rPr>
          <w:color w:val="4A4A54"/>
        </w:rPr>
      </w:pPr>
      <w:bookmarkStart w:id="46" w:name="_Toc363566297"/>
      <w:bookmarkStart w:id="47" w:name="_Toc514152726"/>
      <w:r w:rsidRPr="009456D9">
        <w:rPr>
          <w:color w:val="4A4A54"/>
        </w:rPr>
        <w:t>Making International Calls</w:t>
      </w:r>
      <w:bookmarkEnd w:id="46"/>
      <w:bookmarkEnd w:id="47"/>
      <w:r w:rsidR="00B75DAE" w:rsidRPr="009456D9">
        <w:rPr>
          <w:color w:val="4A4A54"/>
        </w:rPr>
        <w:fldChar w:fldCharType="begin"/>
      </w:r>
      <w:r w:rsidR="00B75DAE" w:rsidRPr="009456D9">
        <w:rPr>
          <w:color w:val="4A4A54"/>
        </w:rPr>
        <w:instrText xml:space="preserve"> XE "Making</w:instrText>
      </w:r>
      <w:r w:rsidR="00A854DF" w:rsidRPr="009456D9">
        <w:rPr>
          <w:color w:val="4A4A54"/>
          <w:lang w:val="en-US"/>
        </w:rPr>
        <w:instrText xml:space="preserve"> </w:instrText>
      </w:r>
      <w:r w:rsidR="00B75DAE" w:rsidRPr="009456D9">
        <w:rPr>
          <w:color w:val="4A4A54"/>
        </w:rPr>
        <w:instrText xml:space="preserve">international calls" </w:instrText>
      </w:r>
      <w:r w:rsidR="00B75DAE" w:rsidRPr="009456D9">
        <w:rPr>
          <w:color w:val="4A4A54"/>
        </w:rPr>
        <w:fldChar w:fldCharType="end"/>
      </w:r>
      <w:r w:rsidR="00B75DAE" w:rsidRPr="009456D9">
        <w:rPr>
          <w:color w:val="4A4A54"/>
        </w:rPr>
        <w:fldChar w:fldCharType="begin"/>
      </w:r>
      <w:r w:rsidR="00B75DAE" w:rsidRPr="009456D9">
        <w:rPr>
          <w:color w:val="4A4A54"/>
        </w:rPr>
        <w:instrText xml:space="preserve"> XE "</w:instrText>
      </w:r>
      <w:r w:rsidR="00B75DAE" w:rsidRPr="009456D9">
        <w:rPr>
          <w:color w:val="4A4A54"/>
          <w:lang w:val="en-US"/>
        </w:rPr>
        <w:instrText>I</w:instrText>
      </w:r>
      <w:r w:rsidR="00B75DAE" w:rsidRPr="009456D9">
        <w:rPr>
          <w:color w:val="4A4A54"/>
        </w:rPr>
        <w:instrText xml:space="preserve">nternational calls" </w:instrText>
      </w:r>
      <w:r w:rsidR="00B75DAE" w:rsidRPr="009456D9">
        <w:rPr>
          <w:color w:val="4A4A54"/>
        </w:rPr>
        <w:fldChar w:fldCharType="end"/>
      </w:r>
    </w:p>
    <w:p w14:paraId="2CA1CA73" w14:textId="02BDB005" w:rsidR="006B5983" w:rsidRPr="009456D9" w:rsidRDefault="00F46D95" w:rsidP="002020EB">
      <w:pPr>
        <w:pStyle w:val="stepintro"/>
        <w:rPr>
          <w:color w:val="4A4A54"/>
        </w:rPr>
      </w:pPr>
      <w:r w:rsidRPr="009456D9">
        <w:rPr>
          <w:color w:val="4A4A54"/>
        </w:rPr>
        <w:t>To dial an international call</w:t>
      </w:r>
      <w:r w:rsidR="00163861" w:rsidRPr="009456D9">
        <w:rPr>
          <w:color w:val="4A4A54"/>
        </w:rPr>
        <w:t xml:space="preserve"> </w:t>
      </w:r>
    </w:p>
    <w:p w14:paraId="03A1FC13" w14:textId="77777777" w:rsidR="002020EB" w:rsidRPr="009456D9" w:rsidRDefault="006B5983" w:rsidP="00A93905">
      <w:pPr>
        <w:pStyle w:val="numbrdlist"/>
        <w:numPr>
          <w:ilvl w:val="0"/>
          <w:numId w:val="23"/>
        </w:numPr>
        <w:rPr>
          <w:color w:val="4A4A54"/>
        </w:rPr>
      </w:pPr>
      <w:r w:rsidRPr="009456D9">
        <w:rPr>
          <w:color w:val="4A4A54"/>
        </w:rPr>
        <w:t>D</w:t>
      </w:r>
      <w:r w:rsidR="00F46D95" w:rsidRPr="009456D9">
        <w:rPr>
          <w:color w:val="4A4A54"/>
        </w:rPr>
        <w:t>ial the international call code 011</w:t>
      </w:r>
      <w:r w:rsidR="002020EB" w:rsidRPr="009456D9">
        <w:rPr>
          <w:color w:val="4A4A54"/>
        </w:rPr>
        <w:t>.</w:t>
      </w:r>
    </w:p>
    <w:p w14:paraId="7846612B" w14:textId="77777777" w:rsidR="002020EB" w:rsidRPr="009456D9" w:rsidRDefault="002020EB" w:rsidP="00A93905">
      <w:pPr>
        <w:pStyle w:val="numbrdlist"/>
        <w:numPr>
          <w:ilvl w:val="0"/>
          <w:numId w:val="23"/>
        </w:numPr>
        <w:rPr>
          <w:color w:val="4A4A54"/>
        </w:rPr>
      </w:pPr>
      <w:r w:rsidRPr="009456D9">
        <w:rPr>
          <w:color w:val="4A4A54"/>
        </w:rPr>
        <w:t>Dial</w:t>
      </w:r>
      <w:r w:rsidR="00F46D95" w:rsidRPr="009456D9">
        <w:rPr>
          <w:color w:val="4A4A54"/>
        </w:rPr>
        <w:t xml:space="preserve"> the country code</w:t>
      </w:r>
      <w:r w:rsidRPr="009456D9">
        <w:rPr>
          <w:color w:val="4A4A54"/>
        </w:rPr>
        <w:t>.</w:t>
      </w:r>
    </w:p>
    <w:p w14:paraId="228E72E4" w14:textId="5AE0173F" w:rsidR="00F46D95" w:rsidRPr="009456D9" w:rsidRDefault="002020EB" w:rsidP="00A93905">
      <w:pPr>
        <w:pStyle w:val="numbrdlist"/>
        <w:numPr>
          <w:ilvl w:val="0"/>
          <w:numId w:val="23"/>
        </w:numPr>
        <w:rPr>
          <w:color w:val="4A4A54"/>
        </w:rPr>
      </w:pPr>
      <w:r w:rsidRPr="009456D9">
        <w:rPr>
          <w:color w:val="4A4A54"/>
        </w:rPr>
        <w:t xml:space="preserve">Dial </w:t>
      </w:r>
      <w:r w:rsidR="00F46D95" w:rsidRPr="009456D9">
        <w:rPr>
          <w:color w:val="4A4A54"/>
        </w:rPr>
        <w:t xml:space="preserve">the local number. </w:t>
      </w:r>
    </w:p>
    <w:p w14:paraId="4DDA4DD9" w14:textId="7361D91A" w:rsidR="00F46D95" w:rsidRPr="009456D9" w:rsidRDefault="00F46D95" w:rsidP="00F46D95">
      <w:pPr>
        <w:rPr>
          <w:color w:val="4A4A54"/>
        </w:rPr>
      </w:pPr>
      <w:r w:rsidRPr="009456D9">
        <w:rPr>
          <w:color w:val="4A4A54"/>
        </w:rPr>
        <w:t xml:space="preserve">International calling is commonly disallowed to prevent toll fraud. </w:t>
      </w:r>
    </w:p>
    <w:p w14:paraId="4AE96070" w14:textId="0C8C8FC4" w:rsidR="00F46D95" w:rsidRPr="009456D9" w:rsidRDefault="00F46D95" w:rsidP="00F46D95">
      <w:pPr>
        <w:pStyle w:val="Heading3"/>
        <w:rPr>
          <w:color w:val="4A4A54"/>
        </w:rPr>
      </w:pPr>
      <w:bookmarkStart w:id="48" w:name="_Toc363566298"/>
      <w:bookmarkStart w:id="49" w:name="_Toc514152727"/>
      <w:r w:rsidRPr="009456D9">
        <w:rPr>
          <w:color w:val="4A4A54"/>
        </w:rPr>
        <w:t>Extension Dialing</w:t>
      </w:r>
      <w:bookmarkEnd w:id="48"/>
      <w:bookmarkEnd w:id="49"/>
      <w:r w:rsidR="00AC0D14" w:rsidRPr="009456D9">
        <w:rPr>
          <w:color w:val="4A4A54"/>
        </w:rPr>
        <w:fldChar w:fldCharType="begin"/>
      </w:r>
      <w:r w:rsidR="00AC0D14" w:rsidRPr="009456D9">
        <w:rPr>
          <w:color w:val="4A4A54"/>
        </w:rPr>
        <w:instrText xml:space="preserve"> XE "Extension dialing" </w:instrText>
      </w:r>
      <w:r w:rsidR="00AC0D14" w:rsidRPr="009456D9">
        <w:rPr>
          <w:color w:val="4A4A54"/>
        </w:rPr>
        <w:fldChar w:fldCharType="end"/>
      </w:r>
      <w:r w:rsidR="00AC0D14" w:rsidRPr="009456D9">
        <w:rPr>
          <w:color w:val="4A4A54"/>
        </w:rPr>
        <w:fldChar w:fldCharType="begin"/>
      </w:r>
      <w:r w:rsidR="00AC0D14" w:rsidRPr="009456D9">
        <w:rPr>
          <w:color w:val="4A4A54"/>
        </w:rPr>
        <w:instrText xml:space="preserve"> XE "</w:instrText>
      </w:r>
      <w:r w:rsidR="00B75DAE" w:rsidRPr="009456D9">
        <w:rPr>
          <w:color w:val="4A4A54"/>
          <w:lang w:val="en-US"/>
        </w:rPr>
        <w:instrText>Dialing:e</w:instrText>
      </w:r>
      <w:r w:rsidR="00AC0D14" w:rsidRPr="009456D9">
        <w:rPr>
          <w:color w:val="4A4A54"/>
        </w:rPr>
        <w:instrText xml:space="preserve">xtension" </w:instrText>
      </w:r>
      <w:r w:rsidR="00AC0D14" w:rsidRPr="009456D9">
        <w:rPr>
          <w:color w:val="4A4A54"/>
        </w:rPr>
        <w:fldChar w:fldCharType="end"/>
      </w:r>
    </w:p>
    <w:p w14:paraId="76258406" w14:textId="70A9D9D7" w:rsidR="00F46D95" w:rsidRPr="009456D9" w:rsidRDefault="00F46D95" w:rsidP="00F46D95">
      <w:pPr>
        <w:rPr>
          <w:color w:val="4A4A54"/>
        </w:rPr>
      </w:pPr>
      <w:r w:rsidRPr="009456D9">
        <w:rPr>
          <w:color w:val="4A4A54"/>
        </w:rPr>
        <w:t xml:space="preserve">Extensions on your system can be dialed using their </w:t>
      </w:r>
      <w:r w:rsidR="00A71902" w:rsidRPr="009456D9">
        <w:rPr>
          <w:color w:val="4A4A54"/>
        </w:rPr>
        <w:t>3-</w:t>
      </w:r>
      <w:r w:rsidR="00252B12" w:rsidRPr="009456D9">
        <w:rPr>
          <w:color w:val="4A4A54"/>
        </w:rPr>
        <w:t>to-</w:t>
      </w:r>
      <w:r w:rsidR="00353312" w:rsidRPr="009456D9">
        <w:rPr>
          <w:color w:val="4A4A54"/>
        </w:rPr>
        <w:t>4-digit</w:t>
      </w:r>
      <w:r w:rsidRPr="009456D9">
        <w:rPr>
          <w:color w:val="4A4A54"/>
        </w:rPr>
        <w:t xml:space="preserve"> extension or </w:t>
      </w:r>
      <w:r w:rsidR="00FA6AE5" w:rsidRPr="009456D9">
        <w:rPr>
          <w:color w:val="4A4A54"/>
        </w:rPr>
        <w:t xml:space="preserve">by </w:t>
      </w:r>
      <w:r w:rsidRPr="009456D9">
        <w:rPr>
          <w:color w:val="4A4A54"/>
        </w:rPr>
        <w:t>pressing the button on your phone corresponding to th</w:t>
      </w:r>
      <w:r w:rsidR="004533E4" w:rsidRPr="009456D9">
        <w:rPr>
          <w:color w:val="4A4A54"/>
        </w:rPr>
        <w:t>e des</w:t>
      </w:r>
      <w:r w:rsidR="0086318D" w:rsidRPr="009456D9">
        <w:rPr>
          <w:color w:val="4A4A54"/>
        </w:rPr>
        <w:t>i</w:t>
      </w:r>
      <w:r w:rsidR="004533E4" w:rsidRPr="009456D9">
        <w:rPr>
          <w:color w:val="4A4A54"/>
        </w:rPr>
        <w:t>red</w:t>
      </w:r>
      <w:r w:rsidRPr="009456D9">
        <w:rPr>
          <w:color w:val="4A4A54"/>
        </w:rPr>
        <w:t xml:space="preserve"> extension. </w:t>
      </w:r>
    </w:p>
    <w:p w14:paraId="1846C422" w14:textId="2B1F5BBF" w:rsidR="00F46D95" w:rsidRPr="009456D9" w:rsidRDefault="00F46D95" w:rsidP="00F46D95">
      <w:pPr>
        <w:pStyle w:val="Heading3"/>
        <w:rPr>
          <w:color w:val="4A4A54"/>
        </w:rPr>
      </w:pPr>
      <w:bookmarkStart w:id="50" w:name="_Toc363566299"/>
      <w:bookmarkStart w:id="51" w:name="_Toc514152728"/>
      <w:r w:rsidRPr="009456D9">
        <w:rPr>
          <w:color w:val="4A4A54"/>
        </w:rPr>
        <w:t>Intercom</w:t>
      </w:r>
      <w:bookmarkEnd w:id="50"/>
      <w:bookmarkEnd w:id="51"/>
      <w:r w:rsidR="00A854DF" w:rsidRPr="009456D9">
        <w:rPr>
          <w:color w:val="4A4A54"/>
        </w:rPr>
        <w:fldChar w:fldCharType="begin"/>
      </w:r>
      <w:r w:rsidR="00A854DF" w:rsidRPr="009456D9">
        <w:rPr>
          <w:color w:val="4A4A54"/>
        </w:rPr>
        <w:instrText xml:space="preserve"> XE "Intercom" </w:instrText>
      </w:r>
      <w:r w:rsidR="00A854DF" w:rsidRPr="009456D9">
        <w:rPr>
          <w:color w:val="4A4A54"/>
        </w:rPr>
        <w:fldChar w:fldCharType="end"/>
      </w:r>
    </w:p>
    <w:p w14:paraId="4E8DA9FF" w14:textId="3588C50E" w:rsidR="007B5F2F" w:rsidRPr="009456D9" w:rsidRDefault="007B5F2F" w:rsidP="00F46D95">
      <w:pPr>
        <w:rPr>
          <w:color w:val="4A4A54"/>
        </w:rPr>
      </w:pPr>
      <w:r w:rsidRPr="009456D9">
        <w:rPr>
          <w:color w:val="4A4A54"/>
        </w:rPr>
        <w:t xml:space="preserve">VoIP phones </w:t>
      </w:r>
      <w:r w:rsidR="003C218C" w:rsidRPr="009456D9">
        <w:rPr>
          <w:color w:val="4A4A54"/>
        </w:rPr>
        <w:t>provide an</w:t>
      </w:r>
      <w:r w:rsidRPr="009456D9">
        <w:rPr>
          <w:color w:val="4A4A54"/>
        </w:rPr>
        <w:t xml:space="preserve"> </w:t>
      </w:r>
      <w:r w:rsidR="007B2614" w:rsidRPr="009456D9">
        <w:rPr>
          <w:color w:val="4A4A54"/>
        </w:rPr>
        <w:t xml:space="preserve">intercom </w:t>
      </w:r>
      <w:r w:rsidR="003C218C" w:rsidRPr="009456D9">
        <w:rPr>
          <w:color w:val="4A4A54"/>
        </w:rPr>
        <w:t xml:space="preserve">feature that allows you to </w:t>
      </w:r>
      <w:r w:rsidR="007B2614" w:rsidRPr="009456D9">
        <w:rPr>
          <w:color w:val="4A4A54"/>
        </w:rPr>
        <w:t xml:space="preserve">instantly connect to other phones within your office. </w:t>
      </w:r>
      <w:r w:rsidR="002C7F25" w:rsidRPr="009456D9">
        <w:rPr>
          <w:color w:val="4A4A54"/>
        </w:rPr>
        <w:t>Intercom functionality</w:t>
      </w:r>
      <w:r w:rsidR="005C20A0" w:rsidRPr="009456D9">
        <w:rPr>
          <w:color w:val="4A4A54"/>
        </w:rPr>
        <w:t xml:space="preserve"> </w:t>
      </w:r>
      <w:r w:rsidR="007F3292" w:rsidRPr="009456D9">
        <w:rPr>
          <w:color w:val="4A4A54"/>
        </w:rPr>
        <w:t>is</w:t>
      </w:r>
      <w:r w:rsidR="005C20A0" w:rsidRPr="009456D9">
        <w:rPr>
          <w:color w:val="4A4A54"/>
        </w:rPr>
        <w:t xml:space="preserve"> ideal </w:t>
      </w:r>
      <w:r w:rsidR="007B2614" w:rsidRPr="009456D9">
        <w:rPr>
          <w:color w:val="4A4A54"/>
        </w:rPr>
        <w:t>for announcing visit</w:t>
      </w:r>
      <w:r w:rsidR="002A3536" w:rsidRPr="009456D9">
        <w:rPr>
          <w:color w:val="4A4A54"/>
        </w:rPr>
        <w:t>ors or asking a quick question.</w:t>
      </w:r>
    </w:p>
    <w:p w14:paraId="19F7F897" w14:textId="14D7754D" w:rsidR="004F61B0" w:rsidRPr="009456D9" w:rsidRDefault="002C7F25" w:rsidP="00F46D95">
      <w:pPr>
        <w:rPr>
          <w:color w:val="4A4A54"/>
        </w:rPr>
      </w:pPr>
      <w:r w:rsidRPr="009456D9">
        <w:rPr>
          <w:color w:val="4A4A54"/>
        </w:rPr>
        <w:t>When one phone i</w:t>
      </w:r>
      <w:r w:rsidR="00F46D95" w:rsidRPr="009456D9">
        <w:rPr>
          <w:color w:val="4A4A54"/>
        </w:rPr>
        <w:t>ntercom</w:t>
      </w:r>
      <w:r w:rsidRPr="009456D9">
        <w:rPr>
          <w:color w:val="4A4A54"/>
        </w:rPr>
        <w:t>s</w:t>
      </w:r>
      <w:r w:rsidR="00F46D95" w:rsidRPr="009456D9">
        <w:rPr>
          <w:color w:val="4A4A54"/>
        </w:rPr>
        <w:t xml:space="preserve"> another extension</w:t>
      </w:r>
      <w:r w:rsidRPr="009456D9">
        <w:rPr>
          <w:color w:val="4A4A54"/>
        </w:rPr>
        <w:t>, it</w:t>
      </w:r>
      <w:r w:rsidR="00F46D95" w:rsidRPr="009456D9">
        <w:rPr>
          <w:color w:val="4A4A54"/>
        </w:rPr>
        <w:t xml:space="preserve"> </w:t>
      </w:r>
      <w:r w:rsidR="004C0B29" w:rsidRPr="009456D9">
        <w:rPr>
          <w:color w:val="4A4A54"/>
        </w:rPr>
        <w:t>does</w:t>
      </w:r>
      <w:r w:rsidR="00F46D95" w:rsidRPr="009456D9">
        <w:rPr>
          <w:color w:val="4A4A54"/>
        </w:rPr>
        <w:t xml:space="preserve"> not ring the</w:t>
      </w:r>
      <w:r w:rsidR="00066C1B" w:rsidRPr="009456D9">
        <w:rPr>
          <w:color w:val="4A4A54"/>
        </w:rPr>
        <w:t xml:space="preserve"> other</w:t>
      </w:r>
      <w:r w:rsidR="00F46D95" w:rsidRPr="009456D9">
        <w:rPr>
          <w:color w:val="4A4A54"/>
        </w:rPr>
        <w:t xml:space="preserve"> phone</w:t>
      </w:r>
      <w:r w:rsidR="004C0B29" w:rsidRPr="009456D9">
        <w:rPr>
          <w:color w:val="4A4A54"/>
        </w:rPr>
        <w:t>.</w:t>
      </w:r>
      <w:r w:rsidR="00066C1B" w:rsidRPr="009456D9">
        <w:rPr>
          <w:color w:val="4A4A54"/>
        </w:rPr>
        <w:t xml:space="preserve"> Instead, </w:t>
      </w:r>
      <w:r w:rsidR="00F46D95" w:rsidRPr="009456D9">
        <w:rPr>
          <w:color w:val="4A4A54"/>
        </w:rPr>
        <w:t>the</w:t>
      </w:r>
      <w:r w:rsidR="00066C1B" w:rsidRPr="009456D9">
        <w:rPr>
          <w:color w:val="4A4A54"/>
        </w:rPr>
        <w:t xml:space="preserve"> othe</w:t>
      </w:r>
      <w:r w:rsidR="00F46D95" w:rsidRPr="009456D9">
        <w:rPr>
          <w:color w:val="4A4A54"/>
        </w:rPr>
        <w:t>r phone will beep</w:t>
      </w:r>
      <w:r w:rsidR="00066C1B" w:rsidRPr="009456D9">
        <w:rPr>
          <w:color w:val="4A4A54"/>
        </w:rPr>
        <w:t>, and</w:t>
      </w:r>
      <w:r w:rsidR="00F46D95" w:rsidRPr="009456D9">
        <w:rPr>
          <w:color w:val="4A4A54"/>
        </w:rPr>
        <w:t xml:space="preserve"> then </w:t>
      </w:r>
      <w:r w:rsidR="004C0B29" w:rsidRPr="009456D9">
        <w:rPr>
          <w:color w:val="4A4A54"/>
        </w:rPr>
        <w:t>i</w:t>
      </w:r>
      <w:r w:rsidR="00F46D95" w:rsidRPr="009456D9">
        <w:rPr>
          <w:color w:val="4A4A54"/>
        </w:rPr>
        <w:t>t</w:t>
      </w:r>
      <w:r w:rsidR="004C0B29" w:rsidRPr="009456D9">
        <w:rPr>
          <w:color w:val="4A4A54"/>
        </w:rPr>
        <w:t>s</w:t>
      </w:r>
      <w:r w:rsidR="00F46D95" w:rsidRPr="009456D9">
        <w:rPr>
          <w:color w:val="4A4A54"/>
        </w:rPr>
        <w:t xml:space="preserve"> mic</w:t>
      </w:r>
      <w:r w:rsidR="00066C1B" w:rsidRPr="009456D9">
        <w:rPr>
          <w:color w:val="4A4A54"/>
        </w:rPr>
        <w:t>rophone</w:t>
      </w:r>
      <w:r w:rsidR="00F46D95" w:rsidRPr="009456D9">
        <w:rPr>
          <w:color w:val="4A4A54"/>
        </w:rPr>
        <w:t xml:space="preserve"> and speaker turn on. </w:t>
      </w:r>
    </w:p>
    <w:p w14:paraId="33F721A1" w14:textId="12320651" w:rsidR="004F61B0" w:rsidRPr="009456D9" w:rsidRDefault="00F46D95" w:rsidP="004F61B0">
      <w:pPr>
        <w:pStyle w:val="stepintro"/>
        <w:rPr>
          <w:color w:val="4A4A54"/>
        </w:rPr>
      </w:pPr>
      <w:r w:rsidRPr="009456D9">
        <w:rPr>
          <w:color w:val="4A4A54"/>
        </w:rPr>
        <w:lastRenderedPageBreak/>
        <w:t xml:space="preserve">To intercom </w:t>
      </w:r>
    </w:p>
    <w:p w14:paraId="7CB1822A" w14:textId="11E43D27" w:rsidR="004F61B0" w:rsidRPr="009456D9" w:rsidRDefault="00A71902" w:rsidP="00A93905">
      <w:pPr>
        <w:pStyle w:val="numbrdlist"/>
        <w:numPr>
          <w:ilvl w:val="0"/>
          <w:numId w:val="24"/>
        </w:numPr>
        <w:rPr>
          <w:color w:val="4A4A54"/>
        </w:rPr>
      </w:pPr>
      <w:r w:rsidRPr="009456D9">
        <w:rPr>
          <w:color w:val="4A4A54"/>
        </w:rPr>
        <w:t>Dial 08ext</w:t>
      </w:r>
      <w:r w:rsidR="0097234F" w:rsidRPr="009456D9">
        <w:rPr>
          <w:color w:val="4A4A54"/>
        </w:rPr>
        <w:t>. F</w:t>
      </w:r>
      <w:r w:rsidRPr="009456D9">
        <w:rPr>
          <w:color w:val="4A4A54"/>
        </w:rPr>
        <w:t>or example</w:t>
      </w:r>
      <w:r w:rsidR="0097234F" w:rsidRPr="009456D9">
        <w:rPr>
          <w:color w:val="4A4A54"/>
        </w:rPr>
        <w:t>,</w:t>
      </w:r>
      <w:r w:rsidRPr="009456D9">
        <w:rPr>
          <w:color w:val="4A4A54"/>
        </w:rPr>
        <w:t xml:space="preserve"> to intercom extension 100, dial </w:t>
      </w:r>
      <w:r w:rsidRPr="009456D9">
        <w:rPr>
          <w:b/>
          <w:color w:val="4A4A54"/>
        </w:rPr>
        <w:t>08100</w:t>
      </w:r>
      <w:r w:rsidR="004F61B0" w:rsidRPr="009456D9">
        <w:rPr>
          <w:color w:val="4A4A54"/>
        </w:rPr>
        <w:t>.</w:t>
      </w:r>
    </w:p>
    <w:p w14:paraId="042495F8" w14:textId="33FD68A1" w:rsidR="00C10BCF" w:rsidRPr="009456D9" w:rsidRDefault="008525AC" w:rsidP="00FD1751">
      <w:pPr>
        <w:pStyle w:val="Heading2"/>
        <w:rPr>
          <w:color w:val="4A4A54"/>
        </w:rPr>
      </w:pPr>
      <w:bookmarkStart w:id="52" w:name="_Ref422745258"/>
      <w:bookmarkStart w:id="53" w:name="_Toc514152729"/>
      <w:r w:rsidRPr="009456D9">
        <w:rPr>
          <w:color w:val="4A4A54"/>
        </w:rPr>
        <w:t>Receiv</w:t>
      </w:r>
      <w:r w:rsidR="00B57552" w:rsidRPr="009456D9">
        <w:rPr>
          <w:color w:val="4A4A54"/>
        </w:rPr>
        <w:t xml:space="preserve">ing </w:t>
      </w:r>
      <w:r w:rsidRPr="009456D9">
        <w:rPr>
          <w:color w:val="4A4A54"/>
        </w:rPr>
        <w:t>Calls</w:t>
      </w:r>
      <w:bookmarkEnd w:id="52"/>
      <w:bookmarkEnd w:id="53"/>
      <w:r w:rsidR="00B57552" w:rsidRPr="009456D9">
        <w:rPr>
          <w:color w:val="4A4A54"/>
        </w:rPr>
        <w:fldChar w:fldCharType="begin"/>
      </w:r>
      <w:r w:rsidR="00B57552" w:rsidRPr="009456D9">
        <w:rPr>
          <w:color w:val="4A4A54"/>
        </w:rPr>
        <w:instrText xml:space="preserve"> XE "</w:instrText>
      </w:r>
      <w:r w:rsidR="00C77D9C" w:rsidRPr="009456D9">
        <w:rPr>
          <w:color w:val="4A4A54"/>
        </w:rPr>
        <w:instrText>Receiving calls</w:instrText>
      </w:r>
      <w:r w:rsidR="00B57552" w:rsidRPr="009456D9">
        <w:rPr>
          <w:color w:val="4A4A54"/>
        </w:rPr>
        <w:instrText xml:space="preserve">" </w:instrText>
      </w:r>
      <w:r w:rsidR="00B57552" w:rsidRPr="009456D9">
        <w:rPr>
          <w:color w:val="4A4A54"/>
        </w:rPr>
        <w:fldChar w:fldCharType="end"/>
      </w:r>
      <w:r w:rsidR="00B57552" w:rsidRPr="009456D9">
        <w:rPr>
          <w:color w:val="4A4A54"/>
        </w:rPr>
        <w:fldChar w:fldCharType="begin"/>
      </w:r>
      <w:r w:rsidR="00BE69EF" w:rsidRPr="009456D9">
        <w:rPr>
          <w:color w:val="4A4A54"/>
        </w:rPr>
        <w:instrText xml:space="preserve"> XE "C</w:instrText>
      </w:r>
      <w:r w:rsidR="00C77D9C" w:rsidRPr="009456D9">
        <w:rPr>
          <w:color w:val="4A4A54"/>
        </w:rPr>
        <w:instrText>alls:receiving</w:instrText>
      </w:r>
      <w:r w:rsidR="00B57552" w:rsidRPr="009456D9">
        <w:rPr>
          <w:color w:val="4A4A54"/>
        </w:rPr>
        <w:instrText xml:space="preserve">" </w:instrText>
      </w:r>
      <w:r w:rsidR="00B57552" w:rsidRPr="009456D9">
        <w:rPr>
          <w:color w:val="4A4A54"/>
        </w:rPr>
        <w:fldChar w:fldCharType="end"/>
      </w:r>
    </w:p>
    <w:p w14:paraId="75E8BAB9" w14:textId="33AAC94B" w:rsidR="000E6E15" w:rsidRPr="009456D9" w:rsidRDefault="000E6E15" w:rsidP="00D122DF">
      <w:pPr>
        <w:pStyle w:val="body"/>
        <w:rPr>
          <w:color w:val="4A4A54"/>
        </w:rPr>
      </w:pPr>
      <w:r w:rsidRPr="009456D9">
        <w:rPr>
          <w:color w:val="4A4A54"/>
        </w:rPr>
        <w:t>When a call comes in</w:t>
      </w:r>
      <w:r w:rsidR="00D122DF" w:rsidRPr="009456D9">
        <w:rPr>
          <w:color w:val="4A4A54"/>
        </w:rPr>
        <w:t>,</w:t>
      </w:r>
      <w:r w:rsidRPr="009456D9">
        <w:rPr>
          <w:color w:val="4A4A54"/>
        </w:rPr>
        <w:t xml:space="preserve"> you </w:t>
      </w:r>
      <w:r w:rsidR="00D122DF" w:rsidRPr="009456D9">
        <w:rPr>
          <w:color w:val="4A4A54"/>
        </w:rPr>
        <w:t>c</w:t>
      </w:r>
      <w:r w:rsidRPr="009456D9">
        <w:rPr>
          <w:color w:val="4A4A54"/>
        </w:rPr>
        <w:t>a</w:t>
      </w:r>
      <w:r w:rsidR="00D122DF" w:rsidRPr="009456D9">
        <w:rPr>
          <w:color w:val="4A4A54"/>
        </w:rPr>
        <w:t>n</w:t>
      </w:r>
      <w:r w:rsidRPr="009456D9">
        <w:rPr>
          <w:color w:val="4A4A54"/>
        </w:rPr>
        <w:t xml:space="preserve"> answer </w:t>
      </w:r>
      <w:r w:rsidR="00D122DF" w:rsidRPr="009456D9">
        <w:rPr>
          <w:color w:val="4A4A54"/>
        </w:rPr>
        <w:t xml:space="preserve">it </w:t>
      </w:r>
      <w:r w:rsidRPr="009456D9">
        <w:rPr>
          <w:color w:val="4A4A54"/>
        </w:rPr>
        <w:t xml:space="preserve">via </w:t>
      </w:r>
      <w:r w:rsidR="00D122DF" w:rsidRPr="009456D9">
        <w:rPr>
          <w:color w:val="4A4A54"/>
        </w:rPr>
        <w:t xml:space="preserve">a </w:t>
      </w:r>
      <w:r w:rsidRPr="009456D9">
        <w:rPr>
          <w:color w:val="4A4A54"/>
        </w:rPr>
        <w:t>hea</w:t>
      </w:r>
      <w:r w:rsidR="00532AA7" w:rsidRPr="009456D9">
        <w:rPr>
          <w:color w:val="4A4A54"/>
        </w:rPr>
        <w:t>dset, speakerphone, or handset.</w:t>
      </w:r>
    </w:p>
    <w:p w14:paraId="0E07FB06" w14:textId="77777777" w:rsidR="006E5FA8" w:rsidRPr="009456D9" w:rsidRDefault="006E5FA8" w:rsidP="006E5FA8">
      <w:pPr>
        <w:pStyle w:val="stepintro"/>
        <w:rPr>
          <w:color w:val="4A4A54"/>
        </w:rPr>
      </w:pPr>
      <w:r w:rsidRPr="009456D9">
        <w:rPr>
          <w:color w:val="4A4A54"/>
        </w:rPr>
        <w:t>To answer a call using a h</w:t>
      </w:r>
      <w:r w:rsidR="000E6E15" w:rsidRPr="009456D9">
        <w:rPr>
          <w:color w:val="4A4A54"/>
        </w:rPr>
        <w:t>andset</w:t>
      </w:r>
    </w:p>
    <w:p w14:paraId="7C504077" w14:textId="5705E7C1" w:rsidR="000E6E15" w:rsidRPr="009456D9" w:rsidRDefault="006E5FA8" w:rsidP="001660A8">
      <w:pPr>
        <w:pStyle w:val="bulletlv2"/>
        <w:rPr>
          <w:color w:val="4A4A54"/>
        </w:rPr>
      </w:pPr>
      <w:r w:rsidRPr="009456D9">
        <w:rPr>
          <w:color w:val="4A4A54"/>
        </w:rPr>
        <w:t>L</w:t>
      </w:r>
      <w:r w:rsidR="00845240" w:rsidRPr="009456D9">
        <w:rPr>
          <w:color w:val="4A4A54"/>
        </w:rPr>
        <w:t>ift the handset off-</w:t>
      </w:r>
      <w:r w:rsidR="000E6E15" w:rsidRPr="009456D9">
        <w:rPr>
          <w:color w:val="4A4A54"/>
        </w:rPr>
        <w:t>hook</w:t>
      </w:r>
      <w:r w:rsidR="00845240" w:rsidRPr="009456D9">
        <w:rPr>
          <w:color w:val="4A4A54"/>
        </w:rPr>
        <w:t>.</w:t>
      </w:r>
    </w:p>
    <w:p w14:paraId="0DC4BBA5" w14:textId="77777777" w:rsidR="00C15640" w:rsidRPr="009456D9" w:rsidRDefault="00C15640" w:rsidP="00C15640">
      <w:pPr>
        <w:pStyle w:val="body"/>
        <w:rPr>
          <w:color w:val="4A4A54"/>
        </w:rPr>
      </w:pPr>
    </w:p>
    <w:p w14:paraId="42477C53" w14:textId="77777777" w:rsidR="001660A8" w:rsidRPr="009456D9" w:rsidRDefault="001660A8" w:rsidP="007870A6">
      <w:pPr>
        <w:pStyle w:val="stepintro"/>
        <w:rPr>
          <w:color w:val="4A4A54"/>
        </w:rPr>
      </w:pPr>
      <w:r w:rsidRPr="009456D9">
        <w:rPr>
          <w:color w:val="4A4A54"/>
        </w:rPr>
        <w:t>To answer a call using a s</w:t>
      </w:r>
      <w:r w:rsidR="000E6E15" w:rsidRPr="009456D9">
        <w:rPr>
          <w:color w:val="4A4A54"/>
        </w:rPr>
        <w:t>peakerphone</w:t>
      </w:r>
    </w:p>
    <w:p w14:paraId="2DC61FC6" w14:textId="0E9C14D3" w:rsidR="000E6E15" w:rsidRPr="009456D9" w:rsidRDefault="001660A8" w:rsidP="001660A8">
      <w:pPr>
        <w:pStyle w:val="bulletlv2"/>
        <w:rPr>
          <w:color w:val="4A4A54"/>
        </w:rPr>
      </w:pPr>
      <w:r w:rsidRPr="009456D9">
        <w:rPr>
          <w:color w:val="4A4A54"/>
        </w:rPr>
        <w:t>P</w:t>
      </w:r>
      <w:r w:rsidR="00845240" w:rsidRPr="009456D9">
        <w:rPr>
          <w:color w:val="4A4A54"/>
        </w:rPr>
        <w:t xml:space="preserve">ress the </w:t>
      </w:r>
      <w:r w:rsidR="00845240" w:rsidRPr="009456D9">
        <w:rPr>
          <w:b/>
          <w:color w:val="4A4A54"/>
        </w:rPr>
        <w:t>Speaker</w:t>
      </w:r>
      <w:r w:rsidR="00845240" w:rsidRPr="009456D9">
        <w:rPr>
          <w:color w:val="4A4A54"/>
        </w:rPr>
        <w:t xml:space="preserve"> button.</w:t>
      </w:r>
    </w:p>
    <w:p w14:paraId="4F5F6A47" w14:textId="77777777" w:rsidR="00C15640" w:rsidRPr="009456D9" w:rsidRDefault="00C15640" w:rsidP="00C15640">
      <w:pPr>
        <w:pStyle w:val="body"/>
        <w:rPr>
          <w:color w:val="4A4A54"/>
        </w:rPr>
      </w:pPr>
    </w:p>
    <w:p w14:paraId="3EB235A5" w14:textId="77777777" w:rsidR="001660A8" w:rsidRPr="009456D9" w:rsidRDefault="001660A8" w:rsidP="007870A6">
      <w:pPr>
        <w:pStyle w:val="stepintro"/>
        <w:rPr>
          <w:color w:val="4A4A54"/>
        </w:rPr>
      </w:pPr>
      <w:r w:rsidRPr="009456D9">
        <w:rPr>
          <w:color w:val="4A4A54"/>
        </w:rPr>
        <w:t>To answer a call using a h</w:t>
      </w:r>
      <w:r w:rsidR="000E6E15" w:rsidRPr="009456D9">
        <w:rPr>
          <w:color w:val="4A4A54"/>
        </w:rPr>
        <w:t>eadset</w:t>
      </w:r>
    </w:p>
    <w:p w14:paraId="1A95EBFF" w14:textId="2A60A419" w:rsidR="00035593" w:rsidRPr="009456D9" w:rsidRDefault="001660A8" w:rsidP="007870A6">
      <w:pPr>
        <w:pStyle w:val="bulletlv2"/>
        <w:rPr>
          <w:color w:val="4A4A54"/>
        </w:rPr>
      </w:pPr>
      <w:r w:rsidRPr="009456D9">
        <w:rPr>
          <w:color w:val="4A4A54"/>
        </w:rPr>
        <w:t>U</w:t>
      </w:r>
      <w:r w:rsidR="000E6E15" w:rsidRPr="009456D9">
        <w:rPr>
          <w:color w:val="4A4A54"/>
        </w:rPr>
        <w:t xml:space="preserve">sage </w:t>
      </w:r>
      <w:r w:rsidRPr="009456D9">
        <w:rPr>
          <w:color w:val="4A4A54"/>
        </w:rPr>
        <w:t>depends on</w:t>
      </w:r>
      <w:r w:rsidR="000E6E15" w:rsidRPr="009456D9">
        <w:rPr>
          <w:color w:val="4A4A54"/>
        </w:rPr>
        <w:t xml:space="preserve"> how the headset is connected. </w:t>
      </w:r>
      <w:r w:rsidR="00FD7719" w:rsidRPr="009456D9">
        <w:rPr>
          <w:color w:val="4A4A54"/>
        </w:rPr>
        <w:t>Often,</w:t>
      </w:r>
      <w:r w:rsidR="000E6E15" w:rsidRPr="009456D9">
        <w:rPr>
          <w:color w:val="4A4A54"/>
        </w:rPr>
        <w:t xml:space="preserve"> you'll </w:t>
      </w:r>
      <w:r w:rsidR="0019544C" w:rsidRPr="009456D9">
        <w:rPr>
          <w:color w:val="4A4A54"/>
        </w:rPr>
        <w:t xml:space="preserve">press the button on </w:t>
      </w:r>
      <w:r w:rsidR="000E6E15" w:rsidRPr="009456D9">
        <w:rPr>
          <w:color w:val="4A4A54"/>
        </w:rPr>
        <w:t>the headset or press the headset button on the phone.</w:t>
      </w:r>
    </w:p>
    <w:p w14:paraId="30325A6C" w14:textId="77777777" w:rsidR="007A41E9" w:rsidRPr="009456D9" w:rsidRDefault="007A41E9" w:rsidP="007A41E9">
      <w:pPr>
        <w:pStyle w:val="Heading2"/>
        <w:rPr>
          <w:color w:val="4A4A54"/>
        </w:rPr>
      </w:pPr>
      <w:bookmarkStart w:id="54" w:name="_Toc363566302"/>
      <w:bookmarkStart w:id="55" w:name="_Ref439152444"/>
      <w:bookmarkStart w:id="56" w:name="_Ref439152451"/>
      <w:bookmarkStart w:id="57" w:name="_Toc514152730"/>
      <w:r w:rsidRPr="009456D9">
        <w:rPr>
          <w:color w:val="4A4A54"/>
        </w:rPr>
        <w:t>Voicemail</w:t>
      </w:r>
      <w:bookmarkEnd w:id="54"/>
      <w:bookmarkEnd w:id="55"/>
      <w:bookmarkEnd w:id="56"/>
      <w:bookmarkEnd w:id="57"/>
    </w:p>
    <w:p w14:paraId="16C39E14" w14:textId="3A42BF72" w:rsidR="007A41E9" w:rsidRPr="009456D9" w:rsidRDefault="007A41E9" w:rsidP="007A41E9">
      <w:pPr>
        <w:pStyle w:val="Heading3"/>
        <w:rPr>
          <w:color w:val="4A4A54"/>
        </w:rPr>
      </w:pPr>
      <w:bookmarkStart w:id="58" w:name="_Toc363566303"/>
      <w:bookmarkStart w:id="59" w:name="_Toc514152731"/>
      <w:r w:rsidRPr="009456D9">
        <w:rPr>
          <w:color w:val="4A4A54"/>
        </w:rPr>
        <w:t>Accessing Voicemail</w:t>
      </w:r>
      <w:bookmarkEnd w:id="58"/>
      <w:bookmarkEnd w:id="59"/>
      <w:r w:rsidR="00AC0D14" w:rsidRPr="009456D9">
        <w:rPr>
          <w:color w:val="4A4A54"/>
        </w:rPr>
        <w:fldChar w:fldCharType="begin"/>
      </w:r>
      <w:r w:rsidR="00AC0D14" w:rsidRPr="009456D9">
        <w:rPr>
          <w:color w:val="4A4A54"/>
        </w:rPr>
        <w:instrText xml:space="preserve"> XE "</w:instrText>
      </w:r>
      <w:r w:rsidR="00293BD3" w:rsidRPr="009456D9">
        <w:rPr>
          <w:color w:val="4A4A54"/>
        </w:rPr>
        <w:instrText>Accessing</w:instrText>
      </w:r>
      <w:r w:rsidR="00293BD3" w:rsidRPr="009456D9">
        <w:rPr>
          <w:color w:val="4A4A54"/>
          <w:lang w:val="en-US"/>
        </w:rPr>
        <w:instrText>:</w:instrText>
      </w:r>
      <w:r w:rsidR="00AC0D14" w:rsidRPr="009456D9">
        <w:rPr>
          <w:color w:val="4A4A54"/>
        </w:rPr>
        <w:instrText xml:space="preserve">voicemail" </w:instrText>
      </w:r>
      <w:r w:rsidR="00AC0D14" w:rsidRPr="009456D9">
        <w:rPr>
          <w:color w:val="4A4A54"/>
        </w:rPr>
        <w:fldChar w:fldCharType="end"/>
      </w:r>
      <w:r w:rsidR="00AC0D14" w:rsidRPr="009456D9">
        <w:rPr>
          <w:color w:val="4A4A54"/>
        </w:rPr>
        <w:fldChar w:fldCharType="begin"/>
      </w:r>
      <w:r w:rsidR="00AC0D14" w:rsidRPr="009456D9">
        <w:rPr>
          <w:color w:val="4A4A54"/>
        </w:rPr>
        <w:instrText xml:space="preserve"> XE "</w:instrText>
      </w:r>
      <w:r w:rsidR="00AC0D14" w:rsidRPr="009456D9">
        <w:rPr>
          <w:color w:val="4A4A54"/>
          <w:lang w:val="en-US"/>
        </w:rPr>
        <w:instrText>V</w:instrText>
      </w:r>
      <w:r w:rsidR="00AC0D14" w:rsidRPr="009456D9">
        <w:rPr>
          <w:color w:val="4A4A54"/>
        </w:rPr>
        <w:instrText>oicemail</w:instrText>
      </w:r>
      <w:r w:rsidR="00AC0D14" w:rsidRPr="009456D9">
        <w:rPr>
          <w:color w:val="4A4A54"/>
          <w:lang w:val="en-US"/>
        </w:rPr>
        <w:instrText>:accessed</w:instrText>
      </w:r>
      <w:r w:rsidR="00AC0D14" w:rsidRPr="009456D9">
        <w:rPr>
          <w:color w:val="4A4A54"/>
        </w:rPr>
        <w:instrText xml:space="preserve">" </w:instrText>
      </w:r>
      <w:r w:rsidR="00AC0D14" w:rsidRPr="009456D9">
        <w:rPr>
          <w:color w:val="4A4A54"/>
        </w:rPr>
        <w:fldChar w:fldCharType="end"/>
      </w:r>
    </w:p>
    <w:p w14:paraId="7AF446A1" w14:textId="14FF97EF" w:rsidR="0045660E" w:rsidRPr="009456D9" w:rsidRDefault="0045660E" w:rsidP="00103A2A">
      <w:pPr>
        <w:pStyle w:val="stepintro"/>
        <w:rPr>
          <w:color w:val="4A4A54"/>
        </w:rPr>
      </w:pPr>
      <w:r w:rsidRPr="009456D9">
        <w:rPr>
          <w:color w:val="4A4A54"/>
        </w:rPr>
        <w:t>To access voicemail</w:t>
      </w:r>
    </w:p>
    <w:p w14:paraId="0018AC74" w14:textId="1BC9C664" w:rsidR="00A11969" w:rsidRPr="009456D9" w:rsidRDefault="007A41E9" w:rsidP="00F05E2B">
      <w:pPr>
        <w:pStyle w:val="numbrdlist"/>
        <w:numPr>
          <w:ilvl w:val="0"/>
          <w:numId w:val="25"/>
        </w:numPr>
        <w:rPr>
          <w:color w:val="4A4A54"/>
        </w:rPr>
      </w:pPr>
      <w:r w:rsidRPr="009456D9">
        <w:rPr>
          <w:color w:val="4A4A54"/>
        </w:rPr>
        <w:t xml:space="preserve">Press the </w:t>
      </w:r>
      <w:r w:rsidRPr="009456D9">
        <w:rPr>
          <w:b/>
          <w:color w:val="4A4A54"/>
        </w:rPr>
        <w:t>Messages</w:t>
      </w:r>
      <w:r w:rsidRPr="009456D9">
        <w:rPr>
          <w:color w:val="4A4A54"/>
        </w:rPr>
        <w:t xml:space="preserve"> button on your phone to access your voicemail </w:t>
      </w:r>
      <w:r w:rsidR="00353312" w:rsidRPr="009456D9">
        <w:rPr>
          <w:color w:val="4A4A54"/>
        </w:rPr>
        <w:t>box or</w:t>
      </w:r>
      <w:r w:rsidR="00F05E2B" w:rsidRPr="009456D9">
        <w:rPr>
          <w:color w:val="4A4A54"/>
        </w:rPr>
        <w:t xml:space="preserve"> dial 5001 if you can</w:t>
      </w:r>
      <w:r w:rsidR="002C7F25" w:rsidRPr="009456D9">
        <w:rPr>
          <w:color w:val="4A4A54"/>
        </w:rPr>
        <w:t>no</w:t>
      </w:r>
      <w:r w:rsidR="00F05E2B" w:rsidRPr="009456D9">
        <w:rPr>
          <w:color w:val="4A4A54"/>
        </w:rPr>
        <w:t>t identify the voicemail button.</w:t>
      </w:r>
    </w:p>
    <w:p w14:paraId="22BF1AD5" w14:textId="4D9C9E0E" w:rsidR="00D6270C" w:rsidRPr="009456D9" w:rsidRDefault="00F05E2B" w:rsidP="00F05E2B">
      <w:pPr>
        <w:pStyle w:val="numbrdlist"/>
        <w:numPr>
          <w:ilvl w:val="0"/>
          <w:numId w:val="25"/>
        </w:numPr>
        <w:rPr>
          <w:color w:val="4A4A54"/>
        </w:rPr>
      </w:pPr>
      <w:r w:rsidRPr="009456D9">
        <w:rPr>
          <w:color w:val="4A4A54"/>
        </w:rPr>
        <w:t xml:space="preserve">If you subscribe to multiple mailboxes, a list of mailboxes may appear. Select the </w:t>
      </w:r>
      <w:proofErr w:type="gramStart"/>
      <w:r w:rsidRPr="009456D9">
        <w:rPr>
          <w:color w:val="4A4A54"/>
        </w:rPr>
        <w:t>mail box</w:t>
      </w:r>
      <w:proofErr w:type="gramEnd"/>
      <w:r w:rsidRPr="009456D9">
        <w:rPr>
          <w:color w:val="4A4A54"/>
        </w:rPr>
        <w:t xml:space="preserve"> you want to access</w:t>
      </w:r>
      <w:r w:rsidR="00A11969" w:rsidRPr="009456D9">
        <w:rPr>
          <w:color w:val="4A4A54"/>
        </w:rPr>
        <w:t>.</w:t>
      </w:r>
    </w:p>
    <w:p w14:paraId="11C440C1" w14:textId="77777777" w:rsidR="00D6270C" w:rsidRPr="009456D9" w:rsidRDefault="00D6270C" w:rsidP="007A41E9">
      <w:pPr>
        <w:pStyle w:val="numbrdlist"/>
        <w:rPr>
          <w:color w:val="4A4A54"/>
        </w:rPr>
      </w:pPr>
      <w:r w:rsidRPr="009456D9">
        <w:rPr>
          <w:color w:val="4A4A54"/>
        </w:rPr>
        <w:t xml:space="preserve">When </w:t>
      </w:r>
      <w:r w:rsidR="007A41E9" w:rsidRPr="009456D9">
        <w:rPr>
          <w:color w:val="4A4A54"/>
        </w:rPr>
        <w:t>prompted</w:t>
      </w:r>
      <w:r w:rsidRPr="009456D9">
        <w:rPr>
          <w:color w:val="4A4A54"/>
        </w:rPr>
        <w:t>, enter</w:t>
      </w:r>
      <w:r w:rsidR="007A41E9" w:rsidRPr="009456D9">
        <w:rPr>
          <w:color w:val="4A4A54"/>
        </w:rPr>
        <w:t xml:space="preserve"> your voicemail pin</w:t>
      </w:r>
      <w:r w:rsidRPr="009456D9">
        <w:rPr>
          <w:color w:val="4A4A54"/>
        </w:rPr>
        <w:t xml:space="preserve">, and then press </w:t>
      </w:r>
      <w:r w:rsidR="007A41E9" w:rsidRPr="009456D9">
        <w:rPr>
          <w:b/>
          <w:color w:val="4A4A54"/>
        </w:rPr>
        <w:t>#</w:t>
      </w:r>
      <w:r w:rsidR="007A41E9" w:rsidRPr="009456D9">
        <w:rPr>
          <w:color w:val="4A4A54"/>
        </w:rPr>
        <w:t xml:space="preserve">. </w:t>
      </w:r>
    </w:p>
    <w:p w14:paraId="1770C336" w14:textId="77777777" w:rsidR="00C5671D" w:rsidRPr="009456D9" w:rsidRDefault="00C5671D" w:rsidP="00C5671D">
      <w:pPr>
        <w:pStyle w:val="body"/>
        <w:rPr>
          <w:color w:val="4A4A54"/>
        </w:rPr>
      </w:pPr>
    </w:p>
    <w:p w14:paraId="3F494047" w14:textId="77777777" w:rsidR="00606FF4" w:rsidRPr="009456D9" w:rsidRDefault="007A41E9" w:rsidP="00FC03A6">
      <w:pPr>
        <w:pStyle w:val="stepintro"/>
        <w:keepNext/>
        <w:keepLines/>
        <w:rPr>
          <w:color w:val="4A4A54"/>
        </w:rPr>
      </w:pPr>
      <w:r w:rsidRPr="009456D9">
        <w:rPr>
          <w:color w:val="4A4A54"/>
        </w:rPr>
        <w:lastRenderedPageBreak/>
        <w:t>To access another person’s mailbox</w:t>
      </w:r>
    </w:p>
    <w:p w14:paraId="6FB158B0" w14:textId="20F44120" w:rsidR="00606FF4" w:rsidRPr="009456D9" w:rsidRDefault="00606FF4" w:rsidP="00FC03A6">
      <w:pPr>
        <w:pStyle w:val="numbrdlist"/>
        <w:keepNext/>
        <w:keepLines/>
        <w:numPr>
          <w:ilvl w:val="0"/>
          <w:numId w:val="26"/>
        </w:numPr>
        <w:rPr>
          <w:color w:val="4A4A54"/>
        </w:rPr>
      </w:pPr>
      <w:r w:rsidRPr="009456D9">
        <w:rPr>
          <w:color w:val="4A4A54"/>
        </w:rPr>
        <w:t>D</w:t>
      </w:r>
      <w:r w:rsidR="007A41E9" w:rsidRPr="009456D9">
        <w:rPr>
          <w:color w:val="4A4A54"/>
        </w:rPr>
        <w:t xml:space="preserve">ial </w:t>
      </w:r>
      <w:r w:rsidR="007A41E9" w:rsidRPr="009456D9">
        <w:rPr>
          <w:b/>
          <w:color w:val="4A4A54"/>
        </w:rPr>
        <w:t>5000</w:t>
      </w:r>
      <w:r w:rsidRPr="009456D9">
        <w:rPr>
          <w:color w:val="4A4A54"/>
        </w:rPr>
        <w:t>.</w:t>
      </w:r>
      <w:r w:rsidR="007A41E9" w:rsidRPr="009456D9">
        <w:rPr>
          <w:color w:val="4A4A54"/>
        </w:rPr>
        <w:t xml:space="preserve"> </w:t>
      </w:r>
    </w:p>
    <w:p w14:paraId="32DD5E52" w14:textId="77777777" w:rsidR="002552F2" w:rsidRPr="009456D9" w:rsidRDefault="00606FF4" w:rsidP="00FC03A6">
      <w:pPr>
        <w:pStyle w:val="numbrdlist"/>
        <w:keepNext/>
        <w:keepLines/>
        <w:numPr>
          <w:ilvl w:val="0"/>
          <w:numId w:val="26"/>
        </w:numPr>
        <w:rPr>
          <w:color w:val="4A4A54"/>
        </w:rPr>
      </w:pPr>
      <w:r w:rsidRPr="009456D9">
        <w:rPr>
          <w:color w:val="4A4A54"/>
        </w:rPr>
        <w:t>W</w:t>
      </w:r>
      <w:r w:rsidR="007A41E9" w:rsidRPr="009456D9">
        <w:rPr>
          <w:color w:val="4A4A54"/>
        </w:rPr>
        <w:t>hen prompted</w:t>
      </w:r>
      <w:r w:rsidRPr="009456D9">
        <w:rPr>
          <w:color w:val="4A4A54"/>
        </w:rPr>
        <w:t>,</w:t>
      </w:r>
      <w:r w:rsidR="002552F2" w:rsidRPr="009456D9">
        <w:rPr>
          <w:color w:val="4A4A54"/>
        </w:rPr>
        <w:t xml:space="preserve"> enter the othe</w:t>
      </w:r>
      <w:r w:rsidR="007A41E9" w:rsidRPr="009456D9">
        <w:rPr>
          <w:color w:val="4A4A54"/>
        </w:rPr>
        <w:t xml:space="preserve">r </w:t>
      </w:r>
      <w:r w:rsidR="002552F2" w:rsidRPr="009456D9">
        <w:rPr>
          <w:color w:val="4A4A54"/>
        </w:rPr>
        <w:t xml:space="preserve">person’s </w:t>
      </w:r>
      <w:r w:rsidR="007A41E9" w:rsidRPr="009456D9">
        <w:rPr>
          <w:color w:val="4A4A54"/>
        </w:rPr>
        <w:t>extension number</w:t>
      </w:r>
      <w:r w:rsidR="002552F2" w:rsidRPr="009456D9">
        <w:rPr>
          <w:color w:val="4A4A54"/>
        </w:rPr>
        <w:t>.</w:t>
      </w:r>
    </w:p>
    <w:p w14:paraId="4A727C80" w14:textId="67DC62B0" w:rsidR="007A41E9" w:rsidRPr="009456D9" w:rsidRDefault="002552F2" w:rsidP="00FC03A6">
      <w:pPr>
        <w:pStyle w:val="numbrdlist"/>
        <w:keepNext/>
        <w:keepLines/>
        <w:numPr>
          <w:ilvl w:val="0"/>
          <w:numId w:val="26"/>
        </w:numPr>
        <w:rPr>
          <w:color w:val="4A4A54"/>
        </w:rPr>
      </w:pPr>
      <w:r w:rsidRPr="009456D9">
        <w:rPr>
          <w:color w:val="4A4A54"/>
        </w:rPr>
        <w:t xml:space="preserve">Enter </w:t>
      </w:r>
      <w:r w:rsidR="006A03BD" w:rsidRPr="009456D9">
        <w:rPr>
          <w:color w:val="4A4A54"/>
        </w:rPr>
        <w:t xml:space="preserve">the </w:t>
      </w:r>
      <w:r w:rsidR="007A41E9" w:rsidRPr="009456D9">
        <w:rPr>
          <w:color w:val="4A4A54"/>
        </w:rPr>
        <w:t xml:space="preserve">voicemail </w:t>
      </w:r>
      <w:r w:rsidRPr="009456D9">
        <w:rPr>
          <w:color w:val="4A4A54"/>
        </w:rPr>
        <w:t>PIN</w:t>
      </w:r>
      <w:r w:rsidR="006A03BD" w:rsidRPr="009456D9">
        <w:rPr>
          <w:color w:val="4A4A54"/>
        </w:rPr>
        <w:t xml:space="preserve"> of the other person’s mailbox,</w:t>
      </w:r>
      <w:r w:rsidR="007A41E9" w:rsidRPr="009456D9">
        <w:rPr>
          <w:color w:val="4A4A54"/>
        </w:rPr>
        <w:t xml:space="preserve"> followed by </w:t>
      </w:r>
      <w:r w:rsidR="007A41E9" w:rsidRPr="009456D9">
        <w:rPr>
          <w:b/>
          <w:color w:val="4A4A54"/>
        </w:rPr>
        <w:t>#</w:t>
      </w:r>
      <w:r w:rsidR="007A41E9" w:rsidRPr="009456D9">
        <w:rPr>
          <w:color w:val="4A4A54"/>
        </w:rPr>
        <w:t>.</w:t>
      </w:r>
    </w:p>
    <w:p w14:paraId="1FB6AB38" w14:textId="4072CC79" w:rsidR="007A41E9" w:rsidRPr="009456D9" w:rsidRDefault="007A41E9" w:rsidP="007A41E9">
      <w:pPr>
        <w:pStyle w:val="Heading3"/>
        <w:rPr>
          <w:color w:val="4A4A54"/>
        </w:rPr>
      </w:pPr>
      <w:bookmarkStart w:id="60" w:name="_Toc363566305"/>
      <w:bookmarkStart w:id="61" w:name="_Toc514152732"/>
      <w:r w:rsidRPr="009456D9">
        <w:rPr>
          <w:color w:val="4A4A54"/>
        </w:rPr>
        <w:t>Setting Up Your Mailbox</w:t>
      </w:r>
      <w:bookmarkEnd w:id="60"/>
      <w:bookmarkEnd w:id="61"/>
      <w:r w:rsidR="00AD5374" w:rsidRPr="009456D9">
        <w:rPr>
          <w:color w:val="4A4A54"/>
        </w:rPr>
        <w:fldChar w:fldCharType="begin"/>
      </w:r>
      <w:r w:rsidR="00AD5374" w:rsidRPr="009456D9">
        <w:rPr>
          <w:color w:val="4A4A54"/>
        </w:rPr>
        <w:instrText xml:space="preserve"> XE "Setting up your mailbox" </w:instrText>
      </w:r>
      <w:r w:rsidR="00AD5374" w:rsidRPr="009456D9">
        <w:rPr>
          <w:color w:val="4A4A54"/>
        </w:rPr>
        <w:fldChar w:fldCharType="end"/>
      </w:r>
      <w:r w:rsidR="00AD5374" w:rsidRPr="009456D9">
        <w:rPr>
          <w:color w:val="4A4A54"/>
        </w:rPr>
        <w:fldChar w:fldCharType="begin"/>
      </w:r>
      <w:r w:rsidR="00AD5374" w:rsidRPr="009456D9">
        <w:rPr>
          <w:color w:val="4A4A54"/>
        </w:rPr>
        <w:instrText xml:space="preserve"> XE "</w:instrText>
      </w:r>
      <w:r w:rsidR="00AD5374" w:rsidRPr="009456D9">
        <w:rPr>
          <w:color w:val="4A4A54"/>
          <w:lang w:val="en-US"/>
        </w:rPr>
        <w:instrText>M</w:instrText>
      </w:r>
      <w:r w:rsidR="00AD5374" w:rsidRPr="009456D9">
        <w:rPr>
          <w:color w:val="4A4A54"/>
        </w:rPr>
        <w:instrText>ailbox</w:instrText>
      </w:r>
      <w:r w:rsidR="00AD5374" w:rsidRPr="009456D9">
        <w:rPr>
          <w:color w:val="4A4A54"/>
          <w:lang w:val="en-US"/>
        </w:rPr>
        <w:instrText xml:space="preserve"> setup</w:instrText>
      </w:r>
      <w:r w:rsidR="00AD5374" w:rsidRPr="009456D9">
        <w:rPr>
          <w:color w:val="4A4A54"/>
        </w:rPr>
        <w:instrText xml:space="preserve">" </w:instrText>
      </w:r>
      <w:r w:rsidR="00AD5374" w:rsidRPr="009456D9">
        <w:rPr>
          <w:color w:val="4A4A54"/>
        </w:rPr>
        <w:fldChar w:fldCharType="end"/>
      </w:r>
    </w:p>
    <w:p w14:paraId="3DD349ED" w14:textId="6D7E65CF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>The first time you log in to your mailbox you</w:t>
      </w:r>
      <w:r w:rsidR="001D1AA2" w:rsidRPr="009456D9">
        <w:rPr>
          <w:color w:val="4A4A54"/>
        </w:rPr>
        <w:t xml:space="preserve"> ar</w:t>
      </w:r>
      <w:r w:rsidRPr="009456D9">
        <w:rPr>
          <w:color w:val="4A4A54"/>
        </w:rPr>
        <w:t xml:space="preserve">e walked through recording your name for the directory and recording your personal greeting. </w:t>
      </w:r>
    </w:p>
    <w:p w14:paraId="6DC7E6FB" w14:textId="77777777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The name recording is for the dial-by-name directory, so when someone enters the first three letters of your last name, it will play back your name recording. </w:t>
      </w:r>
    </w:p>
    <w:p w14:paraId="28F51BE1" w14:textId="119991B0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>The greeting play</w:t>
      </w:r>
      <w:r w:rsidR="001D1AA2" w:rsidRPr="009456D9">
        <w:rPr>
          <w:color w:val="4A4A54"/>
        </w:rPr>
        <w:t>s</w:t>
      </w:r>
      <w:r w:rsidRPr="009456D9">
        <w:rPr>
          <w:color w:val="4A4A54"/>
        </w:rPr>
        <w:t xml:space="preserve"> when your mailbox is reached</w:t>
      </w:r>
      <w:r w:rsidR="001D1AA2" w:rsidRPr="009456D9">
        <w:rPr>
          <w:color w:val="4A4A54"/>
        </w:rPr>
        <w:t>. I</w:t>
      </w:r>
      <w:r w:rsidRPr="009456D9">
        <w:rPr>
          <w:color w:val="4A4A54"/>
        </w:rPr>
        <w:t>t is very important to make a custom message</w:t>
      </w:r>
      <w:r w:rsidR="001D1AA2" w:rsidRPr="009456D9">
        <w:rPr>
          <w:color w:val="4A4A54"/>
        </w:rPr>
        <w:t>,</w:t>
      </w:r>
      <w:r w:rsidRPr="009456D9">
        <w:rPr>
          <w:color w:val="4A4A54"/>
        </w:rPr>
        <w:t xml:space="preserve"> as many callers will not leave messages at mailboxes th</w:t>
      </w:r>
      <w:r w:rsidR="001D1AA2" w:rsidRPr="009456D9">
        <w:rPr>
          <w:color w:val="4A4A54"/>
        </w:rPr>
        <w:t>at have</w:t>
      </w:r>
      <w:r w:rsidRPr="009456D9">
        <w:rPr>
          <w:color w:val="4A4A54"/>
        </w:rPr>
        <w:t xml:space="preserve"> generic greetings. </w:t>
      </w:r>
    </w:p>
    <w:p w14:paraId="5E3B4168" w14:textId="5459340C" w:rsidR="007A41E9" w:rsidRPr="009456D9" w:rsidRDefault="007A41E9" w:rsidP="007A41E9">
      <w:pPr>
        <w:pStyle w:val="Heading3"/>
        <w:rPr>
          <w:color w:val="4A4A54"/>
        </w:rPr>
      </w:pPr>
      <w:bookmarkStart w:id="62" w:name="_Toc363566306"/>
      <w:bookmarkStart w:id="63" w:name="_Toc514152733"/>
      <w:r w:rsidRPr="009456D9">
        <w:rPr>
          <w:color w:val="4A4A54"/>
        </w:rPr>
        <w:t>Alternate Greetings</w:t>
      </w:r>
      <w:bookmarkEnd w:id="62"/>
      <w:bookmarkEnd w:id="63"/>
      <w:r w:rsidR="00AD5374" w:rsidRPr="009456D9">
        <w:rPr>
          <w:color w:val="4A4A54"/>
        </w:rPr>
        <w:fldChar w:fldCharType="begin"/>
      </w:r>
      <w:r w:rsidR="00AD5374" w:rsidRPr="009456D9">
        <w:rPr>
          <w:color w:val="4A4A54"/>
        </w:rPr>
        <w:instrText xml:space="preserve"> XE "Alternate greetings" </w:instrText>
      </w:r>
      <w:r w:rsidR="00AD5374" w:rsidRPr="009456D9">
        <w:rPr>
          <w:color w:val="4A4A54"/>
        </w:rPr>
        <w:fldChar w:fldCharType="end"/>
      </w:r>
    </w:p>
    <w:p w14:paraId="55941012" w14:textId="77777777" w:rsidR="005F31EC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Your mailbox supports multiple greetings for different scenarios like business trips and holidays. </w:t>
      </w:r>
    </w:p>
    <w:p w14:paraId="3245E822" w14:textId="77777777" w:rsidR="005F31EC" w:rsidRPr="009456D9" w:rsidRDefault="007A41E9" w:rsidP="005F31EC">
      <w:pPr>
        <w:pStyle w:val="stepintro"/>
        <w:rPr>
          <w:color w:val="4A4A54"/>
        </w:rPr>
      </w:pPr>
      <w:r w:rsidRPr="009456D9">
        <w:rPr>
          <w:color w:val="4A4A54"/>
        </w:rPr>
        <w:t>To record an alternate greeting</w:t>
      </w:r>
    </w:p>
    <w:p w14:paraId="0C6D720A" w14:textId="77777777" w:rsidR="005F31EC" w:rsidRPr="009456D9" w:rsidRDefault="005F31EC" w:rsidP="00A93905">
      <w:pPr>
        <w:pStyle w:val="numbrdlist"/>
        <w:numPr>
          <w:ilvl w:val="0"/>
          <w:numId w:val="27"/>
        </w:numPr>
        <w:rPr>
          <w:color w:val="4A4A54"/>
        </w:rPr>
      </w:pPr>
      <w:r w:rsidRPr="009456D9">
        <w:rPr>
          <w:color w:val="4A4A54"/>
        </w:rPr>
        <w:t>From</w:t>
      </w:r>
      <w:r w:rsidR="007A41E9" w:rsidRPr="009456D9">
        <w:rPr>
          <w:color w:val="4A4A54"/>
        </w:rPr>
        <w:t xml:space="preserve"> your mailbox</w:t>
      </w:r>
      <w:r w:rsidRPr="009456D9">
        <w:rPr>
          <w:color w:val="4A4A54"/>
        </w:rPr>
        <w:t>,</w:t>
      </w:r>
      <w:r w:rsidR="007A41E9" w:rsidRPr="009456D9">
        <w:rPr>
          <w:color w:val="4A4A54"/>
        </w:rPr>
        <w:t xml:space="preserve"> press </w:t>
      </w:r>
      <w:r w:rsidR="007A41E9" w:rsidRPr="009456D9">
        <w:rPr>
          <w:b/>
          <w:color w:val="4A4A54"/>
        </w:rPr>
        <w:t>6</w:t>
      </w:r>
      <w:r w:rsidR="007A41E9" w:rsidRPr="009456D9">
        <w:rPr>
          <w:color w:val="4A4A54"/>
        </w:rPr>
        <w:t xml:space="preserve"> for greetings</w:t>
      </w:r>
      <w:r w:rsidRPr="009456D9">
        <w:rPr>
          <w:color w:val="4A4A54"/>
        </w:rPr>
        <w:t>, and</w:t>
      </w:r>
      <w:r w:rsidR="007A41E9" w:rsidRPr="009456D9">
        <w:rPr>
          <w:color w:val="4A4A54"/>
        </w:rPr>
        <w:t xml:space="preserve"> then </w:t>
      </w:r>
      <w:r w:rsidRPr="009456D9">
        <w:rPr>
          <w:color w:val="4A4A54"/>
        </w:rPr>
        <w:t xml:space="preserve">press </w:t>
      </w:r>
      <w:r w:rsidR="007A41E9" w:rsidRPr="009456D9">
        <w:rPr>
          <w:b/>
          <w:color w:val="4A4A54"/>
        </w:rPr>
        <w:t>1</w:t>
      </w:r>
      <w:r w:rsidR="007A41E9" w:rsidRPr="009456D9">
        <w:rPr>
          <w:color w:val="4A4A54"/>
        </w:rPr>
        <w:t xml:space="preserve"> to record an alternate greeting. </w:t>
      </w:r>
    </w:p>
    <w:p w14:paraId="693F6985" w14:textId="77777777" w:rsidR="005F31EC" w:rsidRPr="009456D9" w:rsidRDefault="005F31EC" w:rsidP="00A93905">
      <w:pPr>
        <w:pStyle w:val="numbrdlist"/>
        <w:numPr>
          <w:ilvl w:val="0"/>
          <w:numId w:val="27"/>
        </w:numPr>
        <w:rPr>
          <w:color w:val="4A4A54"/>
        </w:rPr>
      </w:pPr>
      <w:r w:rsidRPr="009456D9">
        <w:rPr>
          <w:color w:val="4A4A54"/>
        </w:rPr>
        <w:t>When</w:t>
      </w:r>
      <w:r w:rsidR="007A41E9" w:rsidRPr="009456D9">
        <w:rPr>
          <w:color w:val="4A4A54"/>
        </w:rPr>
        <w:t xml:space="preserve"> prompted for the greeting number </w:t>
      </w:r>
      <w:r w:rsidRPr="009456D9">
        <w:rPr>
          <w:color w:val="4A4A54"/>
        </w:rPr>
        <w:t xml:space="preserve">press </w:t>
      </w:r>
      <w:r w:rsidRPr="009456D9">
        <w:rPr>
          <w:b/>
          <w:color w:val="4A4A54"/>
        </w:rPr>
        <w:t>2</w:t>
      </w:r>
      <w:r w:rsidRPr="009456D9">
        <w:rPr>
          <w:color w:val="4A4A54"/>
        </w:rPr>
        <w:t xml:space="preserve"> for your next alternate greeting (</w:t>
      </w:r>
      <w:r w:rsidR="007A41E9" w:rsidRPr="009456D9">
        <w:rPr>
          <w:color w:val="4A4A54"/>
        </w:rPr>
        <w:t>1 is your default greeting</w:t>
      </w:r>
      <w:r w:rsidRPr="009456D9">
        <w:rPr>
          <w:color w:val="4A4A54"/>
        </w:rPr>
        <w:t>)</w:t>
      </w:r>
      <w:r w:rsidR="007A41E9" w:rsidRPr="009456D9">
        <w:rPr>
          <w:color w:val="4A4A54"/>
        </w:rPr>
        <w:t>.</w:t>
      </w:r>
    </w:p>
    <w:p w14:paraId="68C0928F" w14:textId="50EB59C2" w:rsidR="007A41E9" w:rsidRPr="009456D9" w:rsidRDefault="005F31EC" w:rsidP="00A93905">
      <w:pPr>
        <w:pStyle w:val="numbrdlist"/>
        <w:numPr>
          <w:ilvl w:val="0"/>
          <w:numId w:val="27"/>
        </w:numPr>
        <w:rPr>
          <w:color w:val="4A4A54"/>
        </w:rPr>
      </w:pPr>
      <w:r w:rsidRPr="009456D9">
        <w:rPr>
          <w:color w:val="4A4A54"/>
        </w:rPr>
        <w:t>After</w:t>
      </w:r>
      <w:r w:rsidR="007A41E9" w:rsidRPr="009456D9">
        <w:rPr>
          <w:color w:val="4A4A54"/>
        </w:rPr>
        <w:t xml:space="preserve"> your recording is completed, select the active greeting by selecting option </w:t>
      </w:r>
      <w:r w:rsidR="007A41E9" w:rsidRPr="009456D9">
        <w:rPr>
          <w:b/>
          <w:color w:val="4A4A54"/>
        </w:rPr>
        <w:t>3</w:t>
      </w:r>
      <w:r w:rsidR="007A41E9" w:rsidRPr="009456D9">
        <w:rPr>
          <w:color w:val="4A4A54"/>
        </w:rPr>
        <w:t xml:space="preserve"> in the </w:t>
      </w:r>
      <w:proofErr w:type="gramStart"/>
      <w:r w:rsidR="007A41E9" w:rsidRPr="009456D9">
        <w:rPr>
          <w:color w:val="4A4A54"/>
        </w:rPr>
        <w:t>greetings</w:t>
      </w:r>
      <w:proofErr w:type="gramEnd"/>
      <w:r w:rsidR="007A41E9" w:rsidRPr="009456D9">
        <w:rPr>
          <w:color w:val="4A4A54"/>
        </w:rPr>
        <w:t xml:space="preserve"> menu. </w:t>
      </w:r>
    </w:p>
    <w:p w14:paraId="3EC36A24" w14:textId="50588425" w:rsidR="007A41E9" w:rsidRPr="009456D9" w:rsidRDefault="007A41E9" w:rsidP="007A41E9">
      <w:pPr>
        <w:pStyle w:val="Heading3"/>
        <w:rPr>
          <w:color w:val="4A4A54"/>
        </w:rPr>
      </w:pPr>
      <w:bookmarkStart w:id="64" w:name="_Toc363566307"/>
      <w:bookmarkStart w:id="65" w:name="_Toc514152734"/>
      <w:r w:rsidRPr="009456D9">
        <w:rPr>
          <w:color w:val="4A4A54"/>
        </w:rPr>
        <w:t>Voicemail Tree</w:t>
      </w:r>
      <w:bookmarkEnd w:id="64"/>
      <w:bookmarkEnd w:id="65"/>
      <w:r w:rsidR="00AD5374" w:rsidRPr="009456D9">
        <w:rPr>
          <w:color w:val="4A4A54"/>
        </w:rPr>
        <w:fldChar w:fldCharType="begin"/>
      </w:r>
      <w:r w:rsidR="00AD5374" w:rsidRPr="009456D9">
        <w:rPr>
          <w:color w:val="4A4A54"/>
        </w:rPr>
        <w:instrText xml:space="preserve"> XE "Voicemail</w:instrText>
      </w:r>
      <w:r w:rsidR="006809A9" w:rsidRPr="009456D9">
        <w:rPr>
          <w:color w:val="4A4A54"/>
          <w:lang w:val="en-US"/>
        </w:rPr>
        <w:instrText>:</w:instrText>
      </w:r>
      <w:r w:rsidR="00AD5374" w:rsidRPr="009456D9">
        <w:rPr>
          <w:color w:val="4A4A54"/>
        </w:rPr>
        <w:instrText xml:space="preserve">tree" </w:instrText>
      </w:r>
      <w:r w:rsidR="00AD5374" w:rsidRPr="009456D9">
        <w:rPr>
          <w:color w:val="4A4A54"/>
        </w:rPr>
        <w:fldChar w:fldCharType="end"/>
      </w:r>
    </w:p>
    <w:p w14:paraId="392F9495" w14:textId="77777777" w:rsidR="00CD2B3C" w:rsidRPr="009456D9" w:rsidRDefault="007A41E9" w:rsidP="007A41E9">
      <w:pPr>
        <w:rPr>
          <w:color w:val="4A4A54"/>
        </w:rPr>
        <w:sectPr w:rsidR="00CD2B3C" w:rsidRPr="009456D9" w:rsidSect="005C7308">
          <w:headerReference w:type="even" r:id="rId19"/>
          <w:headerReference w:type="default" r:id="rId20"/>
          <w:headerReference w:type="first" r:id="rId21"/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  <w:r w:rsidRPr="009456D9">
        <w:rPr>
          <w:color w:val="4A4A54"/>
        </w:rPr>
        <w:t xml:space="preserve">On the next page you’ll find a voicemail tree showing what to dial for each option in your mailbox. </w:t>
      </w:r>
    </w:p>
    <w:p w14:paraId="6C23C588" w14:textId="16D75EF5" w:rsidR="007A41E9" w:rsidRPr="009456D9" w:rsidRDefault="007A41E9" w:rsidP="00A3056B">
      <w:pPr>
        <w:pStyle w:val="figureanchor"/>
        <w:jc w:val="both"/>
        <w:rPr>
          <w:color w:val="4A4A54"/>
        </w:rPr>
      </w:pPr>
    </w:p>
    <w:p w14:paraId="01D66A61" w14:textId="5B816D8E" w:rsidR="00CD2B3C" w:rsidRPr="009456D9" w:rsidRDefault="007D50DA" w:rsidP="004C6551">
      <w:pPr>
        <w:pStyle w:val="body"/>
        <w:rPr>
          <w:color w:val="4A4A54"/>
        </w:rPr>
        <w:sectPr w:rsidR="00CD2B3C" w:rsidRPr="009456D9" w:rsidSect="00CD2B3C">
          <w:pgSz w:w="15840" w:h="12240" w:orient="landscape" w:code="1"/>
          <w:pgMar w:top="1613" w:right="1440" w:bottom="1613" w:left="1440" w:header="547" w:footer="720" w:gutter="0"/>
          <w:cols w:space="720"/>
          <w:titlePg/>
          <w:docGrid w:linePitch="360"/>
        </w:sectPr>
      </w:pPr>
      <w:bookmarkStart w:id="66" w:name="_Ref438633816"/>
      <w:bookmarkStart w:id="67" w:name="_Toc363566308"/>
      <w:r w:rsidRPr="009456D9">
        <w:rPr>
          <w:noProof/>
          <w:color w:val="4A4A54"/>
        </w:rPr>
        <w:drawing>
          <wp:inline distT="0" distB="0" distL="0" distR="0" wp14:anchorId="4408E610" wp14:editId="74FDEA35">
            <wp:extent cx="8065770" cy="5114514"/>
            <wp:effectExtent l="0" t="0" r="11430" b="0"/>
            <wp:docPr id="17" name="Picture 17" descr="Macintosh HD:Users:kevwitz:Downloads:VoicemailMenu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witz:Downloads:VoicemailMenuTre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941" cy="51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F59B" w14:textId="1DA63A77" w:rsidR="007A41E9" w:rsidRPr="009456D9" w:rsidRDefault="007A41E9" w:rsidP="00627EA7">
      <w:pPr>
        <w:pStyle w:val="Heading2"/>
        <w:rPr>
          <w:color w:val="4A4A54"/>
        </w:rPr>
      </w:pPr>
      <w:bookmarkStart w:id="68" w:name="_Ref439152463"/>
      <w:bookmarkStart w:id="69" w:name="_Toc514152735"/>
      <w:bookmarkEnd w:id="66"/>
      <w:r w:rsidRPr="009456D9">
        <w:rPr>
          <w:color w:val="4A4A54"/>
        </w:rPr>
        <w:lastRenderedPageBreak/>
        <w:t>Handling Calls</w:t>
      </w:r>
      <w:bookmarkEnd w:id="67"/>
      <w:bookmarkEnd w:id="68"/>
      <w:bookmarkEnd w:id="69"/>
      <w:r w:rsidR="003E1A2E" w:rsidRPr="009456D9">
        <w:rPr>
          <w:color w:val="4A4A54"/>
        </w:rPr>
        <w:fldChar w:fldCharType="begin"/>
      </w:r>
      <w:r w:rsidR="003E1A2E" w:rsidRPr="009456D9">
        <w:rPr>
          <w:color w:val="4A4A54"/>
        </w:rPr>
        <w:instrText xml:space="preserve"> XE "Handling calls" </w:instrText>
      </w:r>
      <w:r w:rsidR="003E1A2E" w:rsidRPr="009456D9">
        <w:rPr>
          <w:color w:val="4A4A54"/>
        </w:rPr>
        <w:fldChar w:fldCharType="end"/>
      </w:r>
      <w:r w:rsidR="003E1A2E" w:rsidRPr="009456D9">
        <w:rPr>
          <w:color w:val="4A4A54"/>
        </w:rPr>
        <w:fldChar w:fldCharType="begin"/>
      </w:r>
      <w:r w:rsidR="003E1A2E" w:rsidRPr="009456D9">
        <w:rPr>
          <w:color w:val="4A4A54"/>
        </w:rPr>
        <w:instrText xml:space="preserve"> XE "Call handling" </w:instrText>
      </w:r>
      <w:r w:rsidR="003E1A2E" w:rsidRPr="009456D9">
        <w:rPr>
          <w:color w:val="4A4A54"/>
        </w:rPr>
        <w:fldChar w:fldCharType="end"/>
      </w:r>
    </w:p>
    <w:p w14:paraId="501CA0DB" w14:textId="4589C4B0" w:rsidR="007A41E9" w:rsidRPr="009456D9" w:rsidRDefault="007A41E9" w:rsidP="00216E55">
      <w:pPr>
        <w:rPr>
          <w:color w:val="4A4A54"/>
        </w:rPr>
      </w:pPr>
      <w:r w:rsidRPr="009456D9">
        <w:rPr>
          <w:color w:val="4A4A54"/>
        </w:rPr>
        <w:t xml:space="preserve">Your </w:t>
      </w:r>
      <w:proofErr w:type="spellStart"/>
      <w:r w:rsidR="00EE0436">
        <w:rPr>
          <w:color w:val="4A4A54"/>
        </w:rPr>
        <w:t>RingCoastal</w:t>
      </w:r>
      <w:proofErr w:type="spellEnd"/>
      <w:r w:rsidR="000F46CD">
        <w:rPr>
          <w:color w:val="4A4A54"/>
        </w:rPr>
        <w:t xml:space="preserve"> Voice</w:t>
      </w:r>
      <w:r w:rsidRPr="009456D9">
        <w:rPr>
          <w:color w:val="4A4A54"/>
        </w:rPr>
        <w:t xml:space="preserve"> features </w:t>
      </w:r>
      <w:r w:rsidR="00941274" w:rsidRPr="009456D9">
        <w:rPr>
          <w:color w:val="4A4A54"/>
        </w:rPr>
        <w:t>v</w:t>
      </w:r>
      <w:r w:rsidRPr="009456D9">
        <w:rPr>
          <w:color w:val="4A4A54"/>
        </w:rPr>
        <w:t>a</w:t>
      </w:r>
      <w:r w:rsidR="00941274" w:rsidRPr="009456D9">
        <w:rPr>
          <w:color w:val="4A4A54"/>
        </w:rPr>
        <w:t xml:space="preserve">rious </w:t>
      </w:r>
      <w:r w:rsidRPr="009456D9">
        <w:rPr>
          <w:color w:val="4A4A54"/>
        </w:rPr>
        <w:t>ways to move calls around</w:t>
      </w:r>
      <w:r w:rsidR="00094F1C" w:rsidRPr="009456D9">
        <w:rPr>
          <w:color w:val="4A4A54"/>
        </w:rPr>
        <w:t>,</w:t>
      </w:r>
      <w:r w:rsidRPr="009456D9">
        <w:rPr>
          <w:color w:val="4A4A54"/>
        </w:rPr>
        <w:t xml:space="preserve"> including attended transfer, unattended (blind) transfer, voicemail transfer, park, and more. </w:t>
      </w:r>
      <w:r w:rsidR="00216E55" w:rsidRPr="009456D9">
        <w:rPr>
          <w:color w:val="4A4A54"/>
        </w:rPr>
        <w:t xml:space="preserve">In this section, </w:t>
      </w:r>
      <w:r w:rsidRPr="009456D9">
        <w:rPr>
          <w:color w:val="4A4A54"/>
        </w:rPr>
        <w:t>reference</w:t>
      </w:r>
      <w:r w:rsidR="006C7F7A" w:rsidRPr="009456D9">
        <w:rPr>
          <w:color w:val="4A4A54"/>
        </w:rPr>
        <w:t>s to</w:t>
      </w:r>
      <w:r w:rsidRPr="009456D9">
        <w:rPr>
          <w:color w:val="4A4A54"/>
        </w:rPr>
        <w:t xml:space="preserve"> BLFs </w:t>
      </w:r>
      <w:r w:rsidR="006C7F7A" w:rsidRPr="009456D9">
        <w:rPr>
          <w:color w:val="4A4A54"/>
        </w:rPr>
        <w:t xml:space="preserve">are </w:t>
      </w:r>
      <w:r w:rsidRPr="009456D9">
        <w:rPr>
          <w:color w:val="4A4A54"/>
        </w:rPr>
        <w:t xml:space="preserve">the </w:t>
      </w:r>
      <w:r w:rsidR="006C7F7A" w:rsidRPr="009456D9">
        <w:rPr>
          <w:color w:val="4A4A54"/>
        </w:rPr>
        <w:t>1-</w:t>
      </w:r>
      <w:r w:rsidRPr="009456D9">
        <w:rPr>
          <w:color w:val="4A4A54"/>
        </w:rPr>
        <w:t>touch buttons to extensions c</w:t>
      </w:r>
      <w:r w:rsidR="006C7F7A" w:rsidRPr="009456D9">
        <w:rPr>
          <w:color w:val="4A4A54"/>
        </w:rPr>
        <w:t>ommon at front-desk phones.</w:t>
      </w:r>
    </w:p>
    <w:p w14:paraId="7553CAA5" w14:textId="5A88D5C2" w:rsidR="007A41E9" w:rsidRPr="009456D9" w:rsidRDefault="007A41E9" w:rsidP="007A41E9">
      <w:pPr>
        <w:pStyle w:val="Heading3"/>
        <w:rPr>
          <w:color w:val="4A4A54"/>
        </w:rPr>
      </w:pPr>
      <w:bookmarkStart w:id="70" w:name="_Toc363566309"/>
      <w:bookmarkStart w:id="71" w:name="_Toc514152736"/>
      <w:r w:rsidRPr="009456D9">
        <w:rPr>
          <w:color w:val="4A4A54"/>
        </w:rPr>
        <w:t>Attended Transfer</w:t>
      </w:r>
      <w:bookmarkEnd w:id="70"/>
      <w:bookmarkEnd w:id="71"/>
      <w:r w:rsidR="00F7573C" w:rsidRPr="009456D9">
        <w:rPr>
          <w:color w:val="4A4A54"/>
        </w:rPr>
        <w:fldChar w:fldCharType="begin"/>
      </w:r>
      <w:r w:rsidR="00F7573C" w:rsidRPr="009456D9">
        <w:rPr>
          <w:color w:val="4A4A54"/>
        </w:rPr>
        <w:instrText xml:space="preserve"> XE "Transfers:</w:instrText>
      </w:r>
      <w:r w:rsidR="00F7573C" w:rsidRPr="009456D9">
        <w:rPr>
          <w:color w:val="4A4A54"/>
          <w:lang w:val="en-US"/>
        </w:rPr>
        <w:instrText>attended</w:instrText>
      </w:r>
      <w:r w:rsidR="00F7573C" w:rsidRPr="009456D9">
        <w:rPr>
          <w:color w:val="4A4A54"/>
        </w:rPr>
        <w:instrText xml:space="preserve">" </w:instrText>
      </w:r>
      <w:r w:rsidR="00F7573C" w:rsidRPr="009456D9">
        <w:rPr>
          <w:color w:val="4A4A54"/>
        </w:rPr>
        <w:fldChar w:fldCharType="end"/>
      </w:r>
      <w:r w:rsidR="00F7573C" w:rsidRPr="009456D9">
        <w:rPr>
          <w:color w:val="4A4A54"/>
        </w:rPr>
        <w:fldChar w:fldCharType="begin"/>
      </w:r>
      <w:r w:rsidR="00F7573C" w:rsidRPr="009456D9">
        <w:rPr>
          <w:color w:val="4A4A54"/>
        </w:rPr>
        <w:instrText xml:space="preserve"> XE "</w:instrText>
      </w:r>
      <w:r w:rsidR="00F7573C" w:rsidRPr="009456D9">
        <w:rPr>
          <w:color w:val="4A4A54"/>
          <w:lang w:val="en-US"/>
        </w:rPr>
        <w:instrText>Attended t</w:instrText>
      </w:r>
      <w:r w:rsidR="00F7573C" w:rsidRPr="009456D9">
        <w:rPr>
          <w:color w:val="4A4A54"/>
        </w:rPr>
        <w:instrText xml:space="preserve">ransfers" </w:instrText>
      </w:r>
      <w:r w:rsidR="00F7573C" w:rsidRPr="009456D9">
        <w:rPr>
          <w:color w:val="4A4A54"/>
        </w:rPr>
        <w:fldChar w:fldCharType="end"/>
      </w:r>
    </w:p>
    <w:p w14:paraId="642CCC07" w14:textId="77777777" w:rsidR="0062122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Attended transfer </w:t>
      </w:r>
      <w:r w:rsidR="00C85452" w:rsidRPr="009456D9">
        <w:rPr>
          <w:color w:val="4A4A54"/>
        </w:rPr>
        <w:t>allows</w:t>
      </w:r>
      <w:r w:rsidRPr="009456D9">
        <w:rPr>
          <w:color w:val="4A4A54"/>
        </w:rPr>
        <w:t xml:space="preserve"> you </w:t>
      </w:r>
      <w:r w:rsidR="00C85452" w:rsidRPr="009456D9">
        <w:rPr>
          <w:color w:val="4A4A54"/>
        </w:rPr>
        <w:t xml:space="preserve">to </w:t>
      </w:r>
      <w:r w:rsidRPr="009456D9">
        <w:rPr>
          <w:color w:val="4A4A54"/>
        </w:rPr>
        <w:t>speak to the transfer recipient prior to complet</w:t>
      </w:r>
      <w:r w:rsidR="00594423" w:rsidRPr="009456D9">
        <w:rPr>
          <w:color w:val="4A4A54"/>
        </w:rPr>
        <w:t>ing</w:t>
      </w:r>
      <w:r w:rsidRPr="009456D9">
        <w:rPr>
          <w:color w:val="4A4A54"/>
        </w:rPr>
        <w:t xml:space="preserve"> the transfer</w:t>
      </w:r>
      <w:r w:rsidR="006D6F7A" w:rsidRPr="009456D9">
        <w:rPr>
          <w:color w:val="4A4A54"/>
        </w:rPr>
        <w:t xml:space="preserve"> while </w:t>
      </w:r>
      <w:r w:rsidRPr="009456D9">
        <w:rPr>
          <w:color w:val="4A4A54"/>
        </w:rPr>
        <w:t xml:space="preserve">the caller is on hold. </w:t>
      </w:r>
    </w:p>
    <w:p w14:paraId="2A921B05" w14:textId="544D39CC" w:rsidR="007A41E9" w:rsidRPr="009456D9" w:rsidRDefault="00621229" w:rsidP="00621229">
      <w:pPr>
        <w:pStyle w:val="stepintro"/>
        <w:rPr>
          <w:color w:val="4A4A54"/>
        </w:rPr>
      </w:pPr>
      <w:r w:rsidRPr="009456D9">
        <w:rPr>
          <w:color w:val="4A4A54"/>
        </w:rPr>
        <w:t>To perform an</w:t>
      </w:r>
      <w:r w:rsidR="008E5C02" w:rsidRPr="009456D9">
        <w:rPr>
          <w:color w:val="4A4A54"/>
        </w:rPr>
        <w:t xml:space="preserve"> attended transfer </w:t>
      </w:r>
      <w:r w:rsidR="008E0D14" w:rsidRPr="009456D9">
        <w:rPr>
          <w:color w:val="4A4A54"/>
        </w:rPr>
        <w:t>using</w:t>
      </w:r>
      <w:r w:rsidR="008E5C02" w:rsidRPr="009456D9">
        <w:rPr>
          <w:color w:val="4A4A54"/>
        </w:rPr>
        <w:t xml:space="preserve"> Polycom</w:t>
      </w:r>
      <w:r w:rsidR="00325EFC" w:rsidRPr="009456D9">
        <w:rPr>
          <w:color w:val="4A4A54"/>
        </w:rPr>
        <w:t xml:space="preserve"> and Yealink</w:t>
      </w:r>
      <w:r w:rsidR="008E5C02" w:rsidRPr="009456D9">
        <w:rPr>
          <w:color w:val="4A4A54"/>
        </w:rPr>
        <w:t xml:space="preserve"> phones</w:t>
      </w:r>
    </w:p>
    <w:p w14:paraId="7738FF2C" w14:textId="77777777" w:rsidR="00987D05" w:rsidRPr="009456D9" w:rsidRDefault="008E5C02" w:rsidP="00A93905">
      <w:pPr>
        <w:pStyle w:val="numbrdlist"/>
        <w:numPr>
          <w:ilvl w:val="0"/>
          <w:numId w:val="28"/>
        </w:numPr>
        <w:rPr>
          <w:color w:val="4A4A54"/>
        </w:rPr>
      </w:pPr>
      <w:r w:rsidRPr="009456D9">
        <w:rPr>
          <w:color w:val="4A4A54"/>
        </w:rPr>
        <w:t>P</w:t>
      </w:r>
      <w:r w:rsidR="007A41E9" w:rsidRPr="009456D9">
        <w:rPr>
          <w:color w:val="4A4A54"/>
        </w:rPr>
        <w:t xml:space="preserve">ress the </w:t>
      </w:r>
      <w:r w:rsidR="007A41E9" w:rsidRPr="009456D9">
        <w:rPr>
          <w:b/>
          <w:color w:val="4A4A54"/>
        </w:rPr>
        <w:t>Transfer</w:t>
      </w:r>
      <w:r w:rsidR="007A41E9" w:rsidRPr="009456D9">
        <w:rPr>
          <w:color w:val="4A4A54"/>
        </w:rPr>
        <w:t xml:space="preserve"> key/softkey on your phone</w:t>
      </w:r>
      <w:r w:rsidR="00987D05" w:rsidRPr="009456D9">
        <w:rPr>
          <w:color w:val="4A4A54"/>
        </w:rPr>
        <w:t>.</w:t>
      </w:r>
    </w:p>
    <w:p w14:paraId="0F2F4494" w14:textId="77777777" w:rsidR="00987D05" w:rsidRPr="009456D9" w:rsidRDefault="00987D05" w:rsidP="00A93905">
      <w:pPr>
        <w:pStyle w:val="numbrdlist"/>
        <w:numPr>
          <w:ilvl w:val="0"/>
          <w:numId w:val="28"/>
        </w:numPr>
        <w:rPr>
          <w:color w:val="4A4A54"/>
        </w:rPr>
      </w:pPr>
      <w:r w:rsidRPr="009456D9">
        <w:rPr>
          <w:color w:val="4A4A54"/>
        </w:rPr>
        <w:t>D</w:t>
      </w:r>
      <w:r w:rsidR="007A41E9" w:rsidRPr="009456D9">
        <w:rPr>
          <w:color w:val="4A4A54"/>
        </w:rPr>
        <w:t>ial the recipient’s extension or press their BLF</w:t>
      </w:r>
      <w:r w:rsidRPr="009456D9">
        <w:rPr>
          <w:color w:val="4A4A54"/>
        </w:rPr>
        <w:t>.</w:t>
      </w:r>
    </w:p>
    <w:p w14:paraId="42236B0E" w14:textId="127C9C1F" w:rsidR="007A41E9" w:rsidRPr="009456D9" w:rsidRDefault="00987D05" w:rsidP="00A93905">
      <w:pPr>
        <w:pStyle w:val="numbrdlist"/>
        <w:numPr>
          <w:ilvl w:val="0"/>
          <w:numId w:val="28"/>
        </w:numPr>
        <w:rPr>
          <w:color w:val="4A4A54"/>
        </w:rPr>
      </w:pPr>
      <w:r w:rsidRPr="009456D9">
        <w:rPr>
          <w:color w:val="4A4A54"/>
        </w:rPr>
        <w:t>S</w:t>
      </w:r>
      <w:r w:rsidR="007A41E9" w:rsidRPr="009456D9">
        <w:rPr>
          <w:color w:val="4A4A54"/>
        </w:rPr>
        <w:t>peak to the recipient</w:t>
      </w:r>
      <w:r w:rsidRPr="009456D9">
        <w:rPr>
          <w:color w:val="4A4A54"/>
        </w:rPr>
        <w:t xml:space="preserve">, and then </w:t>
      </w:r>
      <w:r w:rsidR="007A41E9" w:rsidRPr="009456D9">
        <w:rPr>
          <w:color w:val="4A4A54"/>
        </w:rPr>
        <w:t xml:space="preserve">either press </w:t>
      </w:r>
      <w:r w:rsidR="007A41E9" w:rsidRPr="009456D9">
        <w:rPr>
          <w:b/>
          <w:color w:val="4A4A54"/>
        </w:rPr>
        <w:t>Transfer</w:t>
      </w:r>
      <w:r w:rsidR="007A41E9" w:rsidRPr="009456D9">
        <w:rPr>
          <w:color w:val="4A4A54"/>
        </w:rPr>
        <w:t xml:space="preserve"> aga</w:t>
      </w:r>
      <w:r w:rsidR="00B032E4" w:rsidRPr="009456D9">
        <w:rPr>
          <w:color w:val="4A4A54"/>
        </w:rPr>
        <w:t xml:space="preserve">in to complete or cancel if the </w:t>
      </w:r>
      <w:r w:rsidR="009D3286" w:rsidRPr="009456D9">
        <w:rPr>
          <w:color w:val="4A4A54"/>
        </w:rPr>
        <w:t xml:space="preserve">recipient cannot </w:t>
      </w:r>
      <w:r w:rsidR="007A41E9" w:rsidRPr="009456D9">
        <w:rPr>
          <w:color w:val="4A4A54"/>
        </w:rPr>
        <w:t xml:space="preserve">take the call. </w:t>
      </w:r>
    </w:p>
    <w:p w14:paraId="0E0AFD49" w14:textId="6DA7143F" w:rsidR="007A41E9" w:rsidRPr="009456D9" w:rsidRDefault="007A41E9" w:rsidP="007A41E9">
      <w:pPr>
        <w:pStyle w:val="Heading3"/>
        <w:rPr>
          <w:color w:val="4A4A54"/>
        </w:rPr>
      </w:pPr>
      <w:bookmarkStart w:id="72" w:name="_Toc363566310"/>
      <w:bookmarkStart w:id="73" w:name="_Toc514152737"/>
      <w:r w:rsidRPr="009456D9">
        <w:rPr>
          <w:color w:val="4A4A54"/>
        </w:rPr>
        <w:t>Blind Transfer</w:t>
      </w:r>
      <w:bookmarkEnd w:id="72"/>
      <w:bookmarkEnd w:id="73"/>
      <w:r w:rsidR="00F7573C" w:rsidRPr="009456D9">
        <w:rPr>
          <w:color w:val="4A4A54"/>
        </w:rPr>
        <w:fldChar w:fldCharType="begin"/>
      </w:r>
      <w:r w:rsidR="00F7573C" w:rsidRPr="009456D9">
        <w:rPr>
          <w:color w:val="4A4A54"/>
        </w:rPr>
        <w:instrText xml:space="preserve"> XE "Transfers:</w:instrText>
      </w:r>
      <w:r w:rsidR="00F7573C" w:rsidRPr="009456D9">
        <w:rPr>
          <w:color w:val="4A4A54"/>
          <w:lang w:val="en-US"/>
        </w:rPr>
        <w:instrText>blind</w:instrText>
      </w:r>
      <w:r w:rsidR="00F7573C" w:rsidRPr="009456D9">
        <w:rPr>
          <w:color w:val="4A4A54"/>
        </w:rPr>
        <w:instrText xml:space="preserve">" </w:instrText>
      </w:r>
      <w:r w:rsidR="00F7573C" w:rsidRPr="009456D9">
        <w:rPr>
          <w:color w:val="4A4A54"/>
        </w:rPr>
        <w:fldChar w:fldCharType="end"/>
      </w:r>
      <w:r w:rsidR="00F7573C" w:rsidRPr="009456D9">
        <w:rPr>
          <w:color w:val="4A4A54"/>
        </w:rPr>
        <w:fldChar w:fldCharType="begin"/>
      </w:r>
      <w:r w:rsidR="00F7573C" w:rsidRPr="009456D9">
        <w:rPr>
          <w:color w:val="4A4A54"/>
        </w:rPr>
        <w:instrText xml:space="preserve"> XE "</w:instrText>
      </w:r>
      <w:r w:rsidR="00F7573C" w:rsidRPr="009456D9">
        <w:rPr>
          <w:color w:val="4A4A54"/>
          <w:lang w:val="en-US"/>
        </w:rPr>
        <w:instrText>Blind t</w:instrText>
      </w:r>
      <w:r w:rsidR="00F7573C" w:rsidRPr="009456D9">
        <w:rPr>
          <w:color w:val="4A4A54"/>
        </w:rPr>
        <w:instrText xml:space="preserve">ransfers" </w:instrText>
      </w:r>
      <w:r w:rsidR="00F7573C" w:rsidRPr="009456D9">
        <w:rPr>
          <w:color w:val="4A4A54"/>
        </w:rPr>
        <w:fldChar w:fldCharType="end"/>
      </w:r>
    </w:p>
    <w:p w14:paraId="56A38D5E" w14:textId="0E1B07A7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Blind transfer goes straight to the recipient. </w:t>
      </w:r>
    </w:p>
    <w:p w14:paraId="41BD0BF9" w14:textId="60D39486" w:rsidR="008E0D14" w:rsidRPr="009456D9" w:rsidRDefault="008E0D14" w:rsidP="00F821E9">
      <w:pPr>
        <w:pStyle w:val="stepintro"/>
        <w:rPr>
          <w:color w:val="4A4A54"/>
        </w:rPr>
      </w:pPr>
      <w:r w:rsidRPr="009456D9">
        <w:rPr>
          <w:color w:val="4A4A54"/>
        </w:rPr>
        <w:t xml:space="preserve">To blind </w:t>
      </w:r>
      <w:r w:rsidR="00FD2BAA" w:rsidRPr="009456D9">
        <w:rPr>
          <w:color w:val="4A4A54"/>
        </w:rPr>
        <w:t>transfer</w:t>
      </w:r>
      <w:r w:rsidRPr="009456D9">
        <w:rPr>
          <w:color w:val="4A4A54"/>
        </w:rPr>
        <w:t xml:space="preserve"> using </w:t>
      </w:r>
      <w:r w:rsidR="007A41E9" w:rsidRPr="009456D9">
        <w:rPr>
          <w:color w:val="4A4A54"/>
        </w:rPr>
        <w:t>Polycom</w:t>
      </w:r>
      <w:r w:rsidRPr="009456D9">
        <w:rPr>
          <w:color w:val="4A4A54"/>
        </w:rPr>
        <w:t xml:space="preserve"> phones</w:t>
      </w:r>
      <w:r w:rsidR="00325EFC" w:rsidRPr="009456D9">
        <w:rPr>
          <w:color w:val="4A4A54"/>
        </w:rPr>
        <w:t xml:space="preserve"> with older firmware</w:t>
      </w:r>
    </w:p>
    <w:p w14:paraId="290F602E" w14:textId="77777777" w:rsidR="00F821E9" w:rsidRPr="009456D9" w:rsidRDefault="00F821E9" w:rsidP="00A93905">
      <w:pPr>
        <w:pStyle w:val="numbrdlist"/>
        <w:numPr>
          <w:ilvl w:val="0"/>
          <w:numId w:val="30"/>
        </w:numPr>
        <w:rPr>
          <w:color w:val="4A4A54"/>
        </w:rPr>
      </w:pPr>
      <w:r w:rsidRPr="009456D9">
        <w:rPr>
          <w:color w:val="4A4A54"/>
        </w:rPr>
        <w:t>P</w:t>
      </w:r>
      <w:r w:rsidR="007A41E9" w:rsidRPr="009456D9">
        <w:rPr>
          <w:color w:val="4A4A54"/>
        </w:rPr>
        <w:t xml:space="preserve">ress </w:t>
      </w:r>
      <w:r w:rsidR="007A41E9" w:rsidRPr="009456D9">
        <w:rPr>
          <w:b/>
          <w:color w:val="4A4A54"/>
        </w:rPr>
        <w:t>Transfer</w:t>
      </w:r>
      <w:r w:rsidRPr="009456D9">
        <w:rPr>
          <w:color w:val="4A4A54"/>
        </w:rPr>
        <w:t>.</w:t>
      </w:r>
    </w:p>
    <w:p w14:paraId="4E1E287D" w14:textId="2FF5B451" w:rsidR="00F821E9" w:rsidRPr="009456D9" w:rsidRDefault="00F821E9" w:rsidP="00A93905">
      <w:pPr>
        <w:pStyle w:val="numbrdlist"/>
        <w:numPr>
          <w:ilvl w:val="0"/>
          <w:numId w:val="30"/>
        </w:numPr>
        <w:rPr>
          <w:color w:val="4A4A54"/>
        </w:rPr>
      </w:pPr>
      <w:r w:rsidRPr="009456D9">
        <w:rPr>
          <w:color w:val="4A4A54"/>
        </w:rPr>
        <w:t>Press</w:t>
      </w:r>
      <w:r w:rsidR="007A41E9" w:rsidRPr="009456D9">
        <w:rPr>
          <w:color w:val="4A4A54"/>
        </w:rPr>
        <w:t xml:space="preserve"> the </w:t>
      </w:r>
      <w:r w:rsidR="007A41E9" w:rsidRPr="009456D9">
        <w:rPr>
          <w:b/>
          <w:color w:val="4A4A54"/>
        </w:rPr>
        <w:t>Blind</w:t>
      </w:r>
      <w:r w:rsidR="007A41E9" w:rsidRPr="009456D9">
        <w:rPr>
          <w:color w:val="4A4A54"/>
        </w:rPr>
        <w:t xml:space="preserve"> softkey</w:t>
      </w:r>
      <w:r w:rsidRPr="009456D9">
        <w:rPr>
          <w:color w:val="4A4A54"/>
        </w:rPr>
        <w:t>.</w:t>
      </w:r>
      <w:r w:rsidR="00325EFC" w:rsidRPr="009456D9">
        <w:rPr>
          <w:color w:val="4A4A54"/>
        </w:rPr>
        <w:t xml:space="preserve"> (</w:t>
      </w:r>
      <w:proofErr w:type="gramStart"/>
      <w:r w:rsidR="00325EFC" w:rsidRPr="009456D9">
        <w:rPr>
          <w:color w:val="4A4A54"/>
        </w:rPr>
        <w:t>if</w:t>
      </w:r>
      <w:proofErr w:type="gramEnd"/>
      <w:r w:rsidR="00325EFC" w:rsidRPr="009456D9">
        <w:rPr>
          <w:color w:val="4A4A54"/>
        </w:rPr>
        <w:t xml:space="preserve"> there is no Blind softkey see directions for new firmware)</w:t>
      </w:r>
    </w:p>
    <w:p w14:paraId="5B7343A9" w14:textId="058DE84A" w:rsidR="007A41E9" w:rsidRPr="009456D9" w:rsidRDefault="00F821E9" w:rsidP="00A93905">
      <w:pPr>
        <w:pStyle w:val="numbrdlist"/>
        <w:numPr>
          <w:ilvl w:val="0"/>
          <w:numId w:val="30"/>
        </w:numPr>
        <w:rPr>
          <w:color w:val="4A4A54"/>
        </w:rPr>
      </w:pPr>
      <w:r w:rsidRPr="009456D9">
        <w:rPr>
          <w:color w:val="4A4A54"/>
        </w:rPr>
        <w:t>E</w:t>
      </w:r>
      <w:r w:rsidR="007A41E9" w:rsidRPr="009456D9">
        <w:rPr>
          <w:color w:val="4A4A54"/>
        </w:rPr>
        <w:t>nter the extension of the recipient or the</w:t>
      </w:r>
      <w:r w:rsidRPr="009456D9">
        <w:rPr>
          <w:color w:val="4A4A54"/>
        </w:rPr>
        <w:t xml:space="preserve"> </w:t>
      </w:r>
      <w:r w:rsidR="007A41E9" w:rsidRPr="009456D9">
        <w:rPr>
          <w:color w:val="4A4A54"/>
        </w:rPr>
        <w:t>r</w:t>
      </w:r>
      <w:r w:rsidRPr="009456D9">
        <w:rPr>
          <w:color w:val="4A4A54"/>
        </w:rPr>
        <w:t>ecipient’s</w:t>
      </w:r>
      <w:r w:rsidR="007A41E9" w:rsidRPr="009456D9">
        <w:rPr>
          <w:color w:val="4A4A54"/>
        </w:rPr>
        <w:t xml:space="preserve"> BLF.</w:t>
      </w:r>
    </w:p>
    <w:p w14:paraId="6D3F2F89" w14:textId="77777777" w:rsidR="00325EFC" w:rsidRPr="009456D9" w:rsidRDefault="00325EFC" w:rsidP="009A6DA3">
      <w:pPr>
        <w:pStyle w:val="numbrdlist"/>
        <w:numPr>
          <w:ilvl w:val="0"/>
          <w:numId w:val="0"/>
        </w:numPr>
        <w:ind w:left="144" w:hanging="144"/>
        <w:rPr>
          <w:color w:val="4A4A54"/>
        </w:rPr>
      </w:pPr>
    </w:p>
    <w:p w14:paraId="4288B58C" w14:textId="4FFBEE66" w:rsidR="00325EFC" w:rsidRPr="009456D9" w:rsidRDefault="00325EFC" w:rsidP="00325EFC">
      <w:pPr>
        <w:pStyle w:val="stepintro"/>
        <w:rPr>
          <w:color w:val="4A4A54"/>
        </w:rPr>
      </w:pPr>
      <w:r w:rsidRPr="009456D9">
        <w:rPr>
          <w:color w:val="4A4A54"/>
        </w:rPr>
        <w:t>To blind transfer using Polycom phones with newer firmware</w:t>
      </w:r>
    </w:p>
    <w:p w14:paraId="31510C2B" w14:textId="10577B7B" w:rsidR="00325EFC" w:rsidRPr="009456D9" w:rsidRDefault="00325EFC" w:rsidP="009A6DA3">
      <w:pPr>
        <w:pStyle w:val="numbrdlist"/>
        <w:numPr>
          <w:ilvl w:val="0"/>
          <w:numId w:val="61"/>
        </w:numPr>
        <w:rPr>
          <w:color w:val="4A4A54"/>
        </w:rPr>
      </w:pPr>
      <w:r w:rsidRPr="009456D9">
        <w:rPr>
          <w:color w:val="4A4A54"/>
        </w:rPr>
        <w:t xml:space="preserve">Press and hold the </w:t>
      </w:r>
      <w:r w:rsidRPr="009456D9">
        <w:rPr>
          <w:b/>
          <w:color w:val="4A4A54"/>
        </w:rPr>
        <w:t>Transfer button</w:t>
      </w:r>
      <w:r w:rsidRPr="009456D9">
        <w:rPr>
          <w:color w:val="4A4A54"/>
        </w:rPr>
        <w:t>.</w:t>
      </w:r>
    </w:p>
    <w:p w14:paraId="0D4C8EE3" w14:textId="350266BD" w:rsidR="00325EFC" w:rsidRPr="009456D9" w:rsidRDefault="00325EFC" w:rsidP="00325EFC">
      <w:pPr>
        <w:pStyle w:val="numbrdlist"/>
        <w:numPr>
          <w:ilvl w:val="0"/>
          <w:numId w:val="30"/>
        </w:numPr>
        <w:rPr>
          <w:color w:val="4A4A54"/>
        </w:rPr>
      </w:pPr>
      <w:r w:rsidRPr="009456D9">
        <w:rPr>
          <w:color w:val="4A4A54"/>
        </w:rPr>
        <w:t xml:space="preserve">Select Blind from the </w:t>
      </w:r>
      <w:r w:rsidR="00353312" w:rsidRPr="009456D9">
        <w:rPr>
          <w:color w:val="4A4A54"/>
        </w:rPr>
        <w:t>on-screen</w:t>
      </w:r>
      <w:r w:rsidRPr="009456D9">
        <w:rPr>
          <w:color w:val="4A4A54"/>
        </w:rPr>
        <w:t xml:space="preserve"> </w:t>
      </w:r>
      <w:r w:rsidR="00353312" w:rsidRPr="009456D9">
        <w:rPr>
          <w:color w:val="4A4A54"/>
        </w:rPr>
        <w:t>menu.</w:t>
      </w:r>
    </w:p>
    <w:p w14:paraId="4D1255F5" w14:textId="77777777" w:rsidR="00325EFC" w:rsidRPr="009456D9" w:rsidRDefault="00325EFC" w:rsidP="00325EFC">
      <w:pPr>
        <w:pStyle w:val="numbrdlist"/>
        <w:numPr>
          <w:ilvl w:val="0"/>
          <w:numId w:val="30"/>
        </w:numPr>
        <w:rPr>
          <w:color w:val="4A4A54"/>
        </w:rPr>
      </w:pPr>
      <w:r w:rsidRPr="009456D9">
        <w:rPr>
          <w:color w:val="4A4A54"/>
        </w:rPr>
        <w:t>Enter the extension of the recipient or the recipient’s BLF.</w:t>
      </w:r>
    </w:p>
    <w:p w14:paraId="2C0F8F22" w14:textId="77777777" w:rsidR="00325EFC" w:rsidRPr="009456D9" w:rsidRDefault="00325EFC" w:rsidP="009A6DA3">
      <w:pPr>
        <w:pStyle w:val="numbrdlist"/>
        <w:numPr>
          <w:ilvl w:val="0"/>
          <w:numId w:val="0"/>
        </w:numPr>
        <w:ind w:left="144" w:hanging="144"/>
        <w:rPr>
          <w:color w:val="4A4A54"/>
        </w:rPr>
      </w:pPr>
    </w:p>
    <w:p w14:paraId="0A68B540" w14:textId="1FA70468" w:rsidR="00325EFC" w:rsidRPr="009456D9" w:rsidRDefault="00325EFC" w:rsidP="00325EFC">
      <w:pPr>
        <w:pStyle w:val="stepintro"/>
        <w:rPr>
          <w:color w:val="4A4A54"/>
        </w:rPr>
      </w:pPr>
      <w:r w:rsidRPr="009456D9">
        <w:rPr>
          <w:color w:val="4A4A54"/>
        </w:rPr>
        <w:t>To blind transfer using Yealink phones</w:t>
      </w:r>
    </w:p>
    <w:p w14:paraId="43F8488E" w14:textId="77777777" w:rsidR="00325EFC" w:rsidRPr="009456D9" w:rsidRDefault="00325EFC" w:rsidP="009A6DA3">
      <w:pPr>
        <w:pStyle w:val="numbrdlist"/>
        <w:numPr>
          <w:ilvl w:val="0"/>
          <w:numId w:val="62"/>
        </w:numPr>
        <w:rPr>
          <w:color w:val="4A4A54"/>
        </w:rPr>
      </w:pPr>
      <w:r w:rsidRPr="009456D9">
        <w:rPr>
          <w:color w:val="4A4A54"/>
        </w:rPr>
        <w:t xml:space="preserve">Press </w:t>
      </w:r>
      <w:r w:rsidRPr="009456D9">
        <w:rPr>
          <w:b/>
          <w:color w:val="4A4A54"/>
        </w:rPr>
        <w:t>Transfer</w:t>
      </w:r>
      <w:r w:rsidRPr="009456D9">
        <w:rPr>
          <w:color w:val="4A4A54"/>
        </w:rPr>
        <w:t>.</w:t>
      </w:r>
    </w:p>
    <w:p w14:paraId="2704509F" w14:textId="195AEC83" w:rsidR="00325EFC" w:rsidRPr="009456D9" w:rsidRDefault="00325EFC" w:rsidP="00325EFC">
      <w:pPr>
        <w:pStyle w:val="numbrdlist"/>
        <w:numPr>
          <w:ilvl w:val="0"/>
          <w:numId w:val="22"/>
        </w:numPr>
        <w:rPr>
          <w:color w:val="4A4A54"/>
        </w:rPr>
      </w:pPr>
      <w:r w:rsidRPr="009456D9">
        <w:rPr>
          <w:color w:val="4A4A54"/>
        </w:rPr>
        <w:t xml:space="preserve">Dial the extension of the </w:t>
      </w:r>
      <w:proofErr w:type="gramStart"/>
      <w:r w:rsidRPr="009456D9">
        <w:rPr>
          <w:color w:val="4A4A54"/>
        </w:rPr>
        <w:t>recipient</w:t>
      </w:r>
      <w:proofErr w:type="gramEnd"/>
    </w:p>
    <w:p w14:paraId="6B959FDA" w14:textId="73367EC8" w:rsidR="00325EFC" w:rsidRPr="009456D9" w:rsidRDefault="00325EFC" w:rsidP="00325EFC">
      <w:pPr>
        <w:pStyle w:val="numbrdlist"/>
        <w:numPr>
          <w:ilvl w:val="0"/>
          <w:numId w:val="22"/>
        </w:numPr>
        <w:rPr>
          <w:color w:val="4A4A54"/>
        </w:rPr>
      </w:pPr>
      <w:r w:rsidRPr="009456D9">
        <w:rPr>
          <w:color w:val="4A4A54"/>
        </w:rPr>
        <w:t>Press Transfer.</w:t>
      </w:r>
    </w:p>
    <w:p w14:paraId="13277EFB" w14:textId="77777777" w:rsidR="00325EFC" w:rsidRPr="009456D9" w:rsidRDefault="00325EFC" w:rsidP="009A6DA3">
      <w:pPr>
        <w:pStyle w:val="numbrdlist"/>
        <w:numPr>
          <w:ilvl w:val="0"/>
          <w:numId w:val="0"/>
        </w:numPr>
        <w:rPr>
          <w:color w:val="4A4A54"/>
        </w:rPr>
      </w:pPr>
    </w:p>
    <w:p w14:paraId="0830C599" w14:textId="550C11CA" w:rsidR="007A41E9" w:rsidRPr="009456D9" w:rsidRDefault="007A41E9" w:rsidP="007A41E9">
      <w:pPr>
        <w:pStyle w:val="Heading3"/>
        <w:rPr>
          <w:color w:val="4A4A54"/>
        </w:rPr>
      </w:pPr>
      <w:bookmarkStart w:id="74" w:name="_Toc363566311"/>
      <w:bookmarkStart w:id="75" w:name="_Toc514152738"/>
      <w:r w:rsidRPr="009456D9">
        <w:rPr>
          <w:color w:val="4A4A54"/>
        </w:rPr>
        <w:t>Transfers to External Numbers</w:t>
      </w:r>
      <w:bookmarkEnd w:id="74"/>
      <w:bookmarkEnd w:id="75"/>
      <w:r w:rsidR="00F91368" w:rsidRPr="009456D9">
        <w:rPr>
          <w:color w:val="4A4A54"/>
        </w:rPr>
        <w:fldChar w:fldCharType="begin"/>
      </w:r>
      <w:r w:rsidR="00F91368" w:rsidRPr="009456D9">
        <w:rPr>
          <w:color w:val="4A4A54"/>
        </w:rPr>
        <w:instrText xml:space="preserve"> XE "Transfers:external numbers" </w:instrText>
      </w:r>
      <w:r w:rsidR="00F91368" w:rsidRPr="009456D9">
        <w:rPr>
          <w:color w:val="4A4A54"/>
        </w:rPr>
        <w:fldChar w:fldCharType="end"/>
      </w:r>
      <w:r w:rsidR="00CC1CC0" w:rsidRPr="009456D9">
        <w:rPr>
          <w:color w:val="4A4A54"/>
        </w:rPr>
        <w:fldChar w:fldCharType="begin"/>
      </w:r>
      <w:r w:rsidR="00CC1CC0" w:rsidRPr="009456D9">
        <w:rPr>
          <w:color w:val="4A4A54"/>
        </w:rPr>
        <w:instrText xml:space="preserve"> XE "</w:instrText>
      </w:r>
      <w:r w:rsidR="00CC1CC0" w:rsidRPr="009456D9">
        <w:rPr>
          <w:color w:val="4A4A54"/>
          <w:lang w:val="en-US"/>
        </w:rPr>
        <w:instrText>E</w:instrText>
      </w:r>
      <w:r w:rsidR="00CC1CC0" w:rsidRPr="009456D9">
        <w:rPr>
          <w:color w:val="4A4A54"/>
        </w:rPr>
        <w:instrText>xternal number</w:instrText>
      </w:r>
      <w:r w:rsidR="00CC1CC0" w:rsidRPr="009456D9">
        <w:rPr>
          <w:color w:val="4A4A54"/>
          <w:lang w:val="en-US"/>
        </w:rPr>
        <w:instrText xml:space="preserve"> t</w:instrText>
      </w:r>
      <w:r w:rsidR="00CC1CC0" w:rsidRPr="009456D9">
        <w:rPr>
          <w:color w:val="4A4A54"/>
        </w:rPr>
        <w:instrText xml:space="preserve">ransfers" </w:instrText>
      </w:r>
      <w:r w:rsidR="00CC1CC0" w:rsidRPr="009456D9">
        <w:rPr>
          <w:color w:val="4A4A54"/>
        </w:rPr>
        <w:fldChar w:fldCharType="end"/>
      </w:r>
    </w:p>
    <w:p w14:paraId="5E663B7B" w14:textId="0CDE322B" w:rsidR="0004105C" w:rsidRPr="009456D9" w:rsidRDefault="0004105C" w:rsidP="0004105C">
      <w:pPr>
        <w:rPr>
          <w:color w:val="4A4A54"/>
        </w:rPr>
      </w:pPr>
      <w:r w:rsidRPr="009456D9">
        <w:rPr>
          <w:color w:val="4A4A54"/>
        </w:rPr>
        <w:t xml:space="preserve">A transfer can also go to an external number such as a cell phone. Follow the transfer directions above but instead of dialing an extension, dial a </w:t>
      </w:r>
      <w:r w:rsidR="00353312" w:rsidRPr="009456D9">
        <w:rPr>
          <w:color w:val="4A4A54"/>
        </w:rPr>
        <w:t>10-digit</w:t>
      </w:r>
      <w:r w:rsidRPr="009456D9">
        <w:rPr>
          <w:color w:val="4A4A54"/>
        </w:rPr>
        <w:t xml:space="preserve"> phone number. </w:t>
      </w:r>
    </w:p>
    <w:p w14:paraId="2CA4EF7C" w14:textId="5B294C52" w:rsidR="007A41E9" w:rsidRPr="009456D9" w:rsidRDefault="007A41E9" w:rsidP="007A41E9">
      <w:pPr>
        <w:pStyle w:val="Heading3"/>
        <w:rPr>
          <w:color w:val="4A4A54"/>
        </w:rPr>
      </w:pPr>
      <w:bookmarkStart w:id="76" w:name="_Toc363566312"/>
      <w:bookmarkStart w:id="77" w:name="_Toc514152739"/>
      <w:r w:rsidRPr="009456D9">
        <w:rPr>
          <w:color w:val="4A4A54"/>
        </w:rPr>
        <w:t>Voicemail Transfer</w:t>
      </w:r>
      <w:bookmarkEnd w:id="76"/>
      <w:bookmarkEnd w:id="77"/>
      <w:r w:rsidR="00D80E5E" w:rsidRPr="009456D9">
        <w:rPr>
          <w:color w:val="4A4A54"/>
        </w:rPr>
        <w:fldChar w:fldCharType="begin"/>
      </w:r>
      <w:r w:rsidR="00D80E5E" w:rsidRPr="009456D9">
        <w:rPr>
          <w:color w:val="4A4A54"/>
        </w:rPr>
        <w:instrText xml:space="preserve"> XE "Voicemail</w:instrText>
      </w:r>
      <w:r w:rsidR="005C5A73" w:rsidRPr="009456D9">
        <w:rPr>
          <w:color w:val="4A4A54"/>
          <w:lang w:val="en-US"/>
        </w:rPr>
        <w:instrText>:</w:instrText>
      </w:r>
      <w:r w:rsidR="00D80E5E" w:rsidRPr="009456D9">
        <w:rPr>
          <w:color w:val="4A4A54"/>
        </w:rPr>
        <w:instrText xml:space="preserve">transfer" </w:instrText>
      </w:r>
      <w:r w:rsidR="00D80E5E" w:rsidRPr="009456D9">
        <w:rPr>
          <w:color w:val="4A4A54"/>
        </w:rPr>
        <w:fldChar w:fldCharType="end"/>
      </w:r>
      <w:r w:rsidR="00F91368" w:rsidRPr="009456D9">
        <w:rPr>
          <w:color w:val="4A4A54"/>
        </w:rPr>
        <w:fldChar w:fldCharType="begin"/>
      </w:r>
      <w:r w:rsidR="00F91368" w:rsidRPr="009456D9">
        <w:rPr>
          <w:color w:val="4A4A54"/>
        </w:rPr>
        <w:instrText xml:space="preserve"> XE "Transfers:</w:instrText>
      </w:r>
      <w:r w:rsidR="00F7573C" w:rsidRPr="009456D9">
        <w:rPr>
          <w:color w:val="4A4A54"/>
          <w:lang w:val="en-US"/>
        </w:rPr>
        <w:instrText>voicemail</w:instrText>
      </w:r>
      <w:r w:rsidR="00F91368" w:rsidRPr="009456D9">
        <w:rPr>
          <w:color w:val="4A4A54"/>
        </w:rPr>
        <w:instrText xml:space="preserve">" </w:instrText>
      </w:r>
      <w:r w:rsidR="00F91368" w:rsidRPr="009456D9">
        <w:rPr>
          <w:color w:val="4A4A54"/>
        </w:rPr>
        <w:fldChar w:fldCharType="end"/>
      </w:r>
    </w:p>
    <w:p w14:paraId="296C24F1" w14:textId="42295377" w:rsidR="00B83AE3" w:rsidRPr="009456D9" w:rsidRDefault="007A41E9" w:rsidP="00AF4C47">
      <w:pPr>
        <w:rPr>
          <w:color w:val="4A4A54"/>
        </w:rPr>
      </w:pPr>
      <w:r w:rsidRPr="009456D9">
        <w:rPr>
          <w:color w:val="4A4A54"/>
        </w:rPr>
        <w:t>Voicemail transfer goes straight to the recipient’s voicemail box without ringing the</w:t>
      </w:r>
      <w:r w:rsidR="00753A8C" w:rsidRPr="009456D9">
        <w:rPr>
          <w:color w:val="4A4A54"/>
        </w:rPr>
        <w:t xml:space="preserve"> </w:t>
      </w:r>
      <w:r w:rsidRPr="009456D9">
        <w:rPr>
          <w:color w:val="4A4A54"/>
        </w:rPr>
        <w:t>r</w:t>
      </w:r>
      <w:r w:rsidR="00753A8C" w:rsidRPr="009456D9">
        <w:rPr>
          <w:color w:val="4A4A54"/>
        </w:rPr>
        <w:t>ecipient’s</w:t>
      </w:r>
      <w:r w:rsidRPr="009456D9">
        <w:rPr>
          <w:color w:val="4A4A54"/>
        </w:rPr>
        <w:t xml:space="preserve"> phone. </w:t>
      </w:r>
    </w:p>
    <w:p w14:paraId="33838C6D" w14:textId="65FC35CB" w:rsidR="00B83AE3" w:rsidRPr="009456D9" w:rsidRDefault="00B83AE3" w:rsidP="00B83AE3">
      <w:pPr>
        <w:pStyle w:val="stepintro"/>
        <w:rPr>
          <w:color w:val="4A4A54"/>
        </w:rPr>
      </w:pPr>
      <w:r w:rsidRPr="009456D9">
        <w:rPr>
          <w:color w:val="4A4A54"/>
        </w:rPr>
        <w:t xml:space="preserve">To perform a voicemail transfer </w:t>
      </w:r>
    </w:p>
    <w:p w14:paraId="4FF5ED27" w14:textId="06D6E948" w:rsidR="007A41E9" w:rsidRPr="009456D9" w:rsidRDefault="00B83AE3" w:rsidP="00CD2A34">
      <w:pPr>
        <w:pStyle w:val="bulletlv2"/>
        <w:rPr>
          <w:color w:val="4A4A54"/>
        </w:rPr>
      </w:pPr>
      <w:r w:rsidRPr="009456D9">
        <w:rPr>
          <w:color w:val="4A4A54"/>
        </w:rPr>
        <w:t>P</w:t>
      </w:r>
      <w:r w:rsidR="007A41E9" w:rsidRPr="009456D9">
        <w:rPr>
          <w:color w:val="4A4A54"/>
        </w:rPr>
        <w:t xml:space="preserve">erform a blind transfer with a </w:t>
      </w:r>
      <w:r w:rsidR="007D50DA" w:rsidRPr="009456D9">
        <w:rPr>
          <w:color w:val="4A4A54"/>
        </w:rPr>
        <w:t>0</w:t>
      </w:r>
      <w:r w:rsidR="007A41E9" w:rsidRPr="009456D9">
        <w:rPr>
          <w:color w:val="4A4A54"/>
        </w:rPr>
        <w:t>3 prefix before the extension</w:t>
      </w:r>
      <w:r w:rsidRPr="009456D9">
        <w:rPr>
          <w:color w:val="4A4A54"/>
        </w:rPr>
        <w:t>. F</w:t>
      </w:r>
      <w:r w:rsidR="007A41E9" w:rsidRPr="009456D9">
        <w:rPr>
          <w:color w:val="4A4A54"/>
        </w:rPr>
        <w:t xml:space="preserve">or extension 111’s voicemail, </w:t>
      </w:r>
      <w:r w:rsidRPr="009456D9">
        <w:rPr>
          <w:color w:val="4A4A54"/>
        </w:rPr>
        <w:t xml:space="preserve">for example, blind transfer to </w:t>
      </w:r>
      <w:r w:rsidR="007D50DA" w:rsidRPr="009456D9">
        <w:rPr>
          <w:color w:val="4A4A54"/>
        </w:rPr>
        <w:t>0</w:t>
      </w:r>
      <w:r w:rsidRPr="009456D9">
        <w:rPr>
          <w:color w:val="4A4A54"/>
        </w:rPr>
        <w:t>3111.</w:t>
      </w:r>
    </w:p>
    <w:p w14:paraId="2897D679" w14:textId="5BCCDC94" w:rsidR="007A41E9" w:rsidRPr="009456D9" w:rsidRDefault="007A41E9" w:rsidP="007A41E9">
      <w:pPr>
        <w:pStyle w:val="Heading3"/>
        <w:rPr>
          <w:color w:val="4A4A54"/>
        </w:rPr>
      </w:pPr>
      <w:bookmarkStart w:id="78" w:name="_Toc363566313"/>
      <w:bookmarkStart w:id="79" w:name="_Toc514152740"/>
      <w:r w:rsidRPr="009456D9">
        <w:rPr>
          <w:color w:val="4A4A54"/>
        </w:rPr>
        <w:t>Park and Hold</w:t>
      </w:r>
      <w:bookmarkEnd w:id="78"/>
      <w:bookmarkEnd w:id="79"/>
      <w:r w:rsidR="00D80E5E" w:rsidRPr="009456D9">
        <w:rPr>
          <w:color w:val="4A4A54"/>
        </w:rPr>
        <w:fldChar w:fldCharType="begin"/>
      </w:r>
      <w:r w:rsidR="00D80E5E" w:rsidRPr="009456D9">
        <w:rPr>
          <w:color w:val="4A4A54"/>
        </w:rPr>
        <w:instrText xml:space="preserve"> XE "Park and hold" </w:instrText>
      </w:r>
      <w:r w:rsidR="00D80E5E" w:rsidRPr="009456D9">
        <w:rPr>
          <w:color w:val="4A4A54"/>
        </w:rPr>
        <w:fldChar w:fldCharType="end"/>
      </w:r>
    </w:p>
    <w:p w14:paraId="24A123C5" w14:textId="58950013" w:rsidR="00B81485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On your </w:t>
      </w:r>
      <w:r w:rsidR="0004105C" w:rsidRPr="009456D9">
        <w:rPr>
          <w:color w:val="4A4A54"/>
        </w:rPr>
        <w:t xml:space="preserve">phone </w:t>
      </w:r>
      <w:r w:rsidRPr="009456D9">
        <w:rPr>
          <w:color w:val="4A4A54"/>
        </w:rPr>
        <w:t>system</w:t>
      </w:r>
      <w:r w:rsidR="00CD2A34" w:rsidRPr="009456D9">
        <w:rPr>
          <w:color w:val="4A4A54"/>
        </w:rPr>
        <w:t>,</w:t>
      </w:r>
      <w:r w:rsidRPr="009456D9">
        <w:rPr>
          <w:color w:val="4A4A54"/>
        </w:rPr>
        <w:t xml:space="preserve"> hold is a local function</w:t>
      </w:r>
      <w:r w:rsidR="00B81485" w:rsidRPr="009456D9">
        <w:rPr>
          <w:color w:val="4A4A54"/>
        </w:rPr>
        <w:t xml:space="preserve">. This means </w:t>
      </w:r>
      <w:r w:rsidRPr="009456D9">
        <w:rPr>
          <w:color w:val="4A4A54"/>
        </w:rPr>
        <w:t xml:space="preserve">a call held on your phone cannot be picked up at another station. </w:t>
      </w:r>
      <w:proofErr w:type="gramStart"/>
      <w:r w:rsidRPr="009456D9">
        <w:rPr>
          <w:color w:val="4A4A54"/>
        </w:rPr>
        <w:t>Park</w:t>
      </w:r>
      <w:proofErr w:type="gramEnd"/>
      <w:r w:rsidRPr="009456D9">
        <w:rPr>
          <w:color w:val="4A4A54"/>
        </w:rPr>
        <w:t xml:space="preserve"> is a system-wide function</w:t>
      </w:r>
      <w:r w:rsidR="00B81485" w:rsidRPr="009456D9">
        <w:rPr>
          <w:color w:val="4A4A54"/>
        </w:rPr>
        <w:t>. This means</w:t>
      </w:r>
      <w:r w:rsidRPr="009456D9">
        <w:rPr>
          <w:color w:val="4A4A54"/>
        </w:rPr>
        <w:t xml:space="preserve"> a call parked at one phone may be picked up by any phone. </w:t>
      </w:r>
    </w:p>
    <w:p w14:paraId="19CE2744" w14:textId="77777777" w:rsidR="00B81485" w:rsidRPr="009456D9" w:rsidRDefault="007A41E9" w:rsidP="002A214B">
      <w:pPr>
        <w:pStyle w:val="stepintro"/>
        <w:rPr>
          <w:color w:val="4A4A54"/>
        </w:rPr>
      </w:pPr>
      <w:r w:rsidRPr="009456D9">
        <w:rPr>
          <w:color w:val="4A4A54"/>
        </w:rPr>
        <w:t xml:space="preserve">To park a call </w:t>
      </w:r>
    </w:p>
    <w:p w14:paraId="4729E80E" w14:textId="584CB154" w:rsidR="00011222" w:rsidRPr="009456D9" w:rsidRDefault="007D50DA" w:rsidP="00A93905">
      <w:pPr>
        <w:pStyle w:val="numbrdlist"/>
        <w:numPr>
          <w:ilvl w:val="0"/>
          <w:numId w:val="34"/>
        </w:numPr>
        <w:rPr>
          <w:color w:val="4A4A54"/>
        </w:rPr>
      </w:pPr>
      <w:r w:rsidRPr="009456D9">
        <w:rPr>
          <w:color w:val="4A4A54"/>
        </w:rPr>
        <w:t>D</w:t>
      </w:r>
      <w:r w:rsidR="007A41E9" w:rsidRPr="009456D9">
        <w:rPr>
          <w:color w:val="4A4A54"/>
        </w:rPr>
        <w:t xml:space="preserve">ial </w:t>
      </w:r>
      <w:r w:rsidR="007A41E9" w:rsidRPr="009456D9">
        <w:rPr>
          <w:b/>
          <w:color w:val="4A4A54"/>
        </w:rPr>
        <w:t>***</w:t>
      </w:r>
      <w:r w:rsidR="007A41E9" w:rsidRPr="009456D9">
        <w:rPr>
          <w:color w:val="4A4A54"/>
        </w:rPr>
        <w:t xml:space="preserve"> in an active call from any phone. The system say</w:t>
      </w:r>
      <w:r w:rsidR="00011222" w:rsidRPr="009456D9">
        <w:rPr>
          <w:color w:val="4A4A54"/>
        </w:rPr>
        <w:t>s,</w:t>
      </w:r>
      <w:r w:rsidR="007A41E9" w:rsidRPr="009456D9">
        <w:rPr>
          <w:color w:val="4A4A54"/>
        </w:rPr>
        <w:t xml:space="preserve"> “</w:t>
      </w:r>
      <w:r w:rsidR="00011222" w:rsidRPr="009456D9">
        <w:rPr>
          <w:color w:val="4A4A54"/>
        </w:rPr>
        <w:t>T</w:t>
      </w:r>
      <w:r w:rsidR="007A41E9" w:rsidRPr="009456D9">
        <w:rPr>
          <w:color w:val="4A4A54"/>
        </w:rPr>
        <w:t xml:space="preserve">he call is parked at </w:t>
      </w:r>
      <w:r w:rsidRPr="009456D9">
        <w:rPr>
          <w:color w:val="4A4A54"/>
        </w:rPr>
        <w:t>7</w:t>
      </w:r>
      <w:r w:rsidR="007A41E9" w:rsidRPr="009456D9">
        <w:rPr>
          <w:i/>
          <w:color w:val="4A4A54"/>
        </w:rPr>
        <w:t>xx</w:t>
      </w:r>
      <w:r w:rsidR="00011222" w:rsidRPr="009456D9">
        <w:rPr>
          <w:color w:val="4A4A54"/>
        </w:rPr>
        <w:t>.</w:t>
      </w:r>
      <w:r w:rsidR="007A41E9" w:rsidRPr="009456D9">
        <w:rPr>
          <w:color w:val="4A4A54"/>
        </w:rPr>
        <w:t>”</w:t>
      </w:r>
    </w:p>
    <w:p w14:paraId="640BA99C" w14:textId="0AA336C0" w:rsidR="007A41E9" w:rsidRPr="009456D9" w:rsidRDefault="00011222" w:rsidP="00A93905">
      <w:pPr>
        <w:pStyle w:val="numbrdlist"/>
        <w:numPr>
          <w:ilvl w:val="0"/>
          <w:numId w:val="34"/>
        </w:numPr>
        <w:rPr>
          <w:color w:val="4A4A54"/>
        </w:rPr>
      </w:pPr>
      <w:r w:rsidRPr="009456D9">
        <w:rPr>
          <w:color w:val="4A4A54"/>
        </w:rPr>
        <w:t>H</w:t>
      </w:r>
      <w:r w:rsidR="007A41E9" w:rsidRPr="009456D9">
        <w:rPr>
          <w:color w:val="4A4A54"/>
        </w:rPr>
        <w:t xml:space="preserve">ang up. </w:t>
      </w:r>
    </w:p>
    <w:p w14:paraId="2E76B4B8" w14:textId="113BCE11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>To retrieve the parked call</w:t>
      </w:r>
      <w:r w:rsidR="00011222" w:rsidRPr="009456D9">
        <w:rPr>
          <w:color w:val="4A4A54"/>
        </w:rPr>
        <w:t>,</w:t>
      </w:r>
      <w:r w:rsidRPr="009456D9">
        <w:rPr>
          <w:color w:val="4A4A54"/>
        </w:rPr>
        <w:t xml:space="preserve"> dial </w:t>
      </w:r>
      <w:r w:rsidRPr="009456D9">
        <w:rPr>
          <w:b/>
          <w:color w:val="4A4A54"/>
        </w:rPr>
        <w:t>7</w:t>
      </w:r>
      <w:r w:rsidRPr="009456D9">
        <w:rPr>
          <w:b/>
          <w:i/>
          <w:color w:val="4A4A54"/>
        </w:rPr>
        <w:t>xx</w:t>
      </w:r>
      <w:r w:rsidR="00011222" w:rsidRPr="009456D9">
        <w:rPr>
          <w:color w:val="4A4A54"/>
        </w:rPr>
        <w:t xml:space="preserve"> where </w:t>
      </w:r>
      <w:r w:rsidR="00A851DE" w:rsidRPr="009456D9">
        <w:rPr>
          <w:b/>
          <w:i/>
          <w:color w:val="4A4A54"/>
        </w:rPr>
        <w:t>xx</w:t>
      </w:r>
      <w:r w:rsidR="00A851DE" w:rsidRPr="009456D9">
        <w:rPr>
          <w:color w:val="4A4A54"/>
        </w:rPr>
        <w:t xml:space="preserve"> </w:t>
      </w:r>
      <w:r w:rsidRPr="009456D9">
        <w:rPr>
          <w:color w:val="4A4A54"/>
        </w:rPr>
        <w:t>i</w:t>
      </w:r>
      <w:r w:rsidR="00011222" w:rsidRPr="009456D9">
        <w:rPr>
          <w:color w:val="4A4A54"/>
        </w:rPr>
        <w:t>s</w:t>
      </w:r>
      <w:r w:rsidRPr="009456D9">
        <w:rPr>
          <w:color w:val="4A4A54"/>
        </w:rPr>
        <w:t xml:space="preserve"> </w:t>
      </w:r>
      <w:r w:rsidR="00011222" w:rsidRPr="009456D9">
        <w:rPr>
          <w:color w:val="4A4A54"/>
        </w:rPr>
        <w:t>the number stated by the system</w:t>
      </w:r>
      <w:r w:rsidRPr="009456D9">
        <w:rPr>
          <w:color w:val="4A4A54"/>
        </w:rPr>
        <w:t xml:space="preserve">. </w:t>
      </w:r>
    </w:p>
    <w:p w14:paraId="1AFFB1AA" w14:textId="0CA7F002" w:rsidR="007A41E9" w:rsidRPr="009456D9" w:rsidRDefault="007A41E9" w:rsidP="007A41E9">
      <w:pPr>
        <w:pStyle w:val="Heading3"/>
        <w:rPr>
          <w:color w:val="4A4A54"/>
        </w:rPr>
      </w:pPr>
      <w:bookmarkStart w:id="80" w:name="_Toc363566314"/>
      <w:bookmarkStart w:id="81" w:name="_Toc514152741"/>
      <w:r w:rsidRPr="009456D9">
        <w:rPr>
          <w:color w:val="4A4A54"/>
        </w:rPr>
        <w:t>Directed Call Pickup</w:t>
      </w:r>
      <w:bookmarkEnd w:id="80"/>
      <w:bookmarkEnd w:id="81"/>
      <w:r w:rsidR="00D80E5E" w:rsidRPr="009456D9">
        <w:rPr>
          <w:color w:val="4A4A54"/>
        </w:rPr>
        <w:fldChar w:fldCharType="begin"/>
      </w:r>
      <w:r w:rsidR="00D80E5E" w:rsidRPr="009456D9">
        <w:rPr>
          <w:color w:val="4A4A54"/>
        </w:rPr>
        <w:instrText xml:space="preserve"> XE "Directed call pickup" </w:instrText>
      </w:r>
      <w:r w:rsidR="00D80E5E" w:rsidRPr="009456D9">
        <w:rPr>
          <w:color w:val="4A4A54"/>
        </w:rPr>
        <w:fldChar w:fldCharType="end"/>
      </w:r>
    </w:p>
    <w:p w14:paraId="4FB1BCF9" w14:textId="77777777" w:rsidR="00EB18D8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Directed call pickup (DCP) </w:t>
      </w:r>
      <w:r w:rsidR="00EB18D8" w:rsidRPr="009456D9">
        <w:rPr>
          <w:color w:val="4A4A54"/>
        </w:rPr>
        <w:t>allows</w:t>
      </w:r>
      <w:r w:rsidRPr="009456D9">
        <w:rPr>
          <w:color w:val="4A4A54"/>
        </w:rPr>
        <w:t xml:space="preserve"> you </w:t>
      </w:r>
      <w:r w:rsidR="00EB18D8" w:rsidRPr="009456D9">
        <w:rPr>
          <w:color w:val="4A4A54"/>
        </w:rPr>
        <w:t xml:space="preserve">to </w:t>
      </w:r>
      <w:r w:rsidRPr="009456D9">
        <w:rPr>
          <w:color w:val="4A4A54"/>
        </w:rPr>
        <w:t xml:space="preserve">answer a call ringing at another station. </w:t>
      </w:r>
    </w:p>
    <w:p w14:paraId="7B9B8226" w14:textId="77777777" w:rsidR="00EB18D8" w:rsidRPr="009456D9" w:rsidRDefault="00EB18D8" w:rsidP="00CA7DCE">
      <w:pPr>
        <w:pStyle w:val="stepintro"/>
        <w:rPr>
          <w:color w:val="4A4A54"/>
        </w:rPr>
      </w:pPr>
      <w:r w:rsidRPr="009456D9">
        <w:rPr>
          <w:color w:val="4A4A54"/>
        </w:rPr>
        <w:t>To perform a directed call pickup</w:t>
      </w:r>
    </w:p>
    <w:p w14:paraId="5E4F90C9" w14:textId="6F118415" w:rsidR="007A41E9" w:rsidRPr="009456D9" w:rsidRDefault="00CA7DCE" w:rsidP="00CA7DCE">
      <w:pPr>
        <w:pStyle w:val="bulletlv2"/>
        <w:rPr>
          <w:color w:val="4A4A54"/>
        </w:rPr>
      </w:pPr>
      <w:r w:rsidRPr="009456D9">
        <w:rPr>
          <w:color w:val="4A4A54"/>
        </w:rPr>
        <w:t>D</w:t>
      </w:r>
      <w:r w:rsidR="007A41E9" w:rsidRPr="009456D9">
        <w:rPr>
          <w:color w:val="4A4A54"/>
        </w:rPr>
        <w:t xml:space="preserve">ial </w:t>
      </w:r>
      <w:r w:rsidR="007D50DA" w:rsidRPr="009456D9">
        <w:rPr>
          <w:color w:val="4A4A54"/>
        </w:rPr>
        <w:t>0</w:t>
      </w:r>
      <w:r w:rsidR="007A41E9" w:rsidRPr="009456D9">
        <w:rPr>
          <w:b/>
          <w:color w:val="4A4A54"/>
        </w:rPr>
        <w:t>7ext</w:t>
      </w:r>
      <w:r w:rsidRPr="009456D9">
        <w:rPr>
          <w:color w:val="4A4A54"/>
        </w:rPr>
        <w:t>. I</w:t>
      </w:r>
      <w:r w:rsidR="007A41E9" w:rsidRPr="009456D9">
        <w:rPr>
          <w:color w:val="4A4A54"/>
        </w:rPr>
        <w:t>f 111 is ringing</w:t>
      </w:r>
      <w:r w:rsidRPr="009456D9">
        <w:rPr>
          <w:color w:val="4A4A54"/>
        </w:rPr>
        <w:t>, for e</w:t>
      </w:r>
      <w:r w:rsidR="008E5A4A" w:rsidRPr="009456D9">
        <w:rPr>
          <w:color w:val="4A4A54"/>
        </w:rPr>
        <w:t>x</w:t>
      </w:r>
      <w:r w:rsidRPr="009456D9">
        <w:rPr>
          <w:color w:val="4A4A54"/>
        </w:rPr>
        <w:t>ample,</w:t>
      </w:r>
      <w:r w:rsidR="007A41E9" w:rsidRPr="009456D9">
        <w:rPr>
          <w:color w:val="4A4A54"/>
        </w:rPr>
        <w:t xml:space="preserve"> dial </w:t>
      </w:r>
      <w:r w:rsidR="007D50DA" w:rsidRPr="009456D9">
        <w:rPr>
          <w:color w:val="4A4A54"/>
        </w:rPr>
        <w:t>0</w:t>
      </w:r>
      <w:r w:rsidR="007A41E9" w:rsidRPr="009456D9">
        <w:rPr>
          <w:b/>
          <w:color w:val="4A4A54"/>
        </w:rPr>
        <w:t>7111</w:t>
      </w:r>
      <w:r w:rsidR="007A41E9" w:rsidRPr="009456D9">
        <w:rPr>
          <w:color w:val="4A4A54"/>
        </w:rPr>
        <w:t xml:space="preserve"> to pick up that call. </w:t>
      </w:r>
    </w:p>
    <w:p w14:paraId="2D725A8B" w14:textId="77777777" w:rsidR="007A41E9" w:rsidRPr="009456D9" w:rsidRDefault="007A41E9" w:rsidP="007A41E9">
      <w:pPr>
        <w:rPr>
          <w:color w:val="4A4A54"/>
        </w:rPr>
      </w:pPr>
      <w:r w:rsidRPr="009456D9">
        <w:rPr>
          <w:color w:val="4A4A54"/>
        </w:rPr>
        <w:t xml:space="preserve">Phones with BLFs to the ringing station can also press the corresponding BLF. </w:t>
      </w:r>
    </w:p>
    <w:p w14:paraId="3567CBCE" w14:textId="0507C708" w:rsidR="007A41E9" w:rsidRPr="009456D9" w:rsidRDefault="007A41E9" w:rsidP="007A41E9">
      <w:pPr>
        <w:pStyle w:val="Heading3"/>
        <w:rPr>
          <w:color w:val="4A4A54"/>
        </w:rPr>
      </w:pPr>
      <w:bookmarkStart w:id="82" w:name="_Toc363566315"/>
      <w:bookmarkStart w:id="83" w:name="_Toc514152742"/>
      <w:r w:rsidRPr="009456D9">
        <w:rPr>
          <w:color w:val="4A4A54"/>
        </w:rPr>
        <w:t>3</w:t>
      </w:r>
      <w:r w:rsidR="008E5A4A" w:rsidRPr="009456D9">
        <w:rPr>
          <w:color w:val="4A4A54"/>
          <w:lang w:val="en-US"/>
        </w:rPr>
        <w:t>-</w:t>
      </w:r>
      <w:r w:rsidRPr="009456D9">
        <w:rPr>
          <w:color w:val="4A4A54"/>
        </w:rPr>
        <w:t>Way Conference</w:t>
      </w:r>
      <w:bookmarkEnd w:id="82"/>
      <w:bookmarkEnd w:id="83"/>
      <w:r w:rsidR="00D80E5E" w:rsidRPr="009456D9">
        <w:rPr>
          <w:color w:val="4A4A54"/>
        </w:rPr>
        <w:fldChar w:fldCharType="begin"/>
      </w:r>
      <w:r w:rsidR="00D80E5E" w:rsidRPr="009456D9">
        <w:rPr>
          <w:color w:val="4A4A54"/>
        </w:rPr>
        <w:instrText xml:space="preserve"> XE "3</w:instrText>
      </w:r>
      <w:r w:rsidR="00D80E5E" w:rsidRPr="009456D9">
        <w:rPr>
          <w:color w:val="4A4A54"/>
          <w:lang w:val="en-US"/>
        </w:rPr>
        <w:instrText>-</w:instrText>
      </w:r>
      <w:r w:rsidR="00D80E5E" w:rsidRPr="009456D9">
        <w:rPr>
          <w:color w:val="4A4A54"/>
        </w:rPr>
        <w:instrText xml:space="preserve">way conference" </w:instrText>
      </w:r>
      <w:r w:rsidR="00D80E5E" w:rsidRPr="009456D9">
        <w:rPr>
          <w:color w:val="4A4A54"/>
        </w:rPr>
        <w:fldChar w:fldCharType="end"/>
      </w:r>
    </w:p>
    <w:p w14:paraId="49E7D68E" w14:textId="29F0065A" w:rsidR="00E002B0" w:rsidRPr="009456D9" w:rsidRDefault="007A41E9" w:rsidP="00DC57E5">
      <w:pPr>
        <w:pStyle w:val="stepintro"/>
        <w:rPr>
          <w:color w:val="4A4A54"/>
        </w:rPr>
      </w:pPr>
      <w:r w:rsidRPr="009456D9">
        <w:rPr>
          <w:color w:val="4A4A54"/>
        </w:rPr>
        <w:t xml:space="preserve">To make a </w:t>
      </w:r>
      <w:r w:rsidR="008E5A4A" w:rsidRPr="009456D9">
        <w:rPr>
          <w:color w:val="4A4A54"/>
        </w:rPr>
        <w:t>3-</w:t>
      </w:r>
      <w:r w:rsidR="00E002B0" w:rsidRPr="009456D9">
        <w:rPr>
          <w:color w:val="4A4A54"/>
        </w:rPr>
        <w:t>way conference</w:t>
      </w:r>
    </w:p>
    <w:p w14:paraId="421BE77D" w14:textId="77777777" w:rsidR="00DC57E5" w:rsidRPr="009456D9" w:rsidRDefault="00E002B0" w:rsidP="00A93905">
      <w:pPr>
        <w:pStyle w:val="numbrdlist"/>
        <w:numPr>
          <w:ilvl w:val="0"/>
          <w:numId w:val="35"/>
        </w:numPr>
        <w:rPr>
          <w:color w:val="4A4A54"/>
        </w:rPr>
      </w:pPr>
      <w:r w:rsidRPr="009456D9">
        <w:rPr>
          <w:color w:val="4A4A54"/>
        </w:rPr>
        <w:t>C</w:t>
      </w:r>
      <w:r w:rsidR="007A41E9" w:rsidRPr="009456D9">
        <w:rPr>
          <w:color w:val="4A4A54"/>
        </w:rPr>
        <w:t>all or be called by the first</w:t>
      </w:r>
      <w:r w:rsidR="006F5E53" w:rsidRPr="009456D9">
        <w:rPr>
          <w:color w:val="4A4A54"/>
        </w:rPr>
        <w:t xml:space="preserve"> participant in the conference</w:t>
      </w:r>
      <w:r w:rsidR="00DC57E5" w:rsidRPr="009456D9">
        <w:rPr>
          <w:color w:val="4A4A54"/>
        </w:rPr>
        <w:t>.</w:t>
      </w:r>
    </w:p>
    <w:p w14:paraId="62155090" w14:textId="77777777" w:rsidR="00DC57E5" w:rsidRPr="009456D9" w:rsidRDefault="007A41E9" w:rsidP="00A93905">
      <w:pPr>
        <w:pStyle w:val="numbrdlist"/>
        <w:numPr>
          <w:ilvl w:val="0"/>
          <w:numId w:val="35"/>
        </w:numPr>
        <w:rPr>
          <w:color w:val="4A4A54"/>
        </w:rPr>
      </w:pPr>
      <w:r w:rsidRPr="009456D9">
        <w:rPr>
          <w:color w:val="4A4A54"/>
        </w:rPr>
        <w:t xml:space="preserve">Press the </w:t>
      </w:r>
      <w:r w:rsidRPr="009456D9">
        <w:rPr>
          <w:b/>
          <w:color w:val="4A4A54"/>
        </w:rPr>
        <w:t>Conference</w:t>
      </w:r>
      <w:r w:rsidRPr="009456D9">
        <w:rPr>
          <w:color w:val="4A4A54"/>
        </w:rPr>
        <w:t xml:space="preserve"> key/softkey</w:t>
      </w:r>
      <w:r w:rsidR="00DC57E5" w:rsidRPr="009456D9">
        <w:rPr>
          <w:color w:val="4A4A54"/>
        </w:rPr>
        <w:t>,</w:t>
      </w:r>
      <w:r w:rsidRPr="009456D9">
        <w:rPr>
          <w:color w:val="4A4A54"/>
        </w:rPr>
        <w:t xml:space="preserve"> and then dial the second participant. </w:t>
      </w:r>
    </w:p>
    <w:p w14:paraId="6A0277BF" w14:textId="1FDBF615" w:rsidR="007A41E9" w:rsidRPr="009456D9" w:rsidRDefault="00DC57E5" w:rsidP="00A93905">
      <w:pPr>
        <w:pStyle w:val="numbrdlist"/>
        <w:numPr>
          <w:ilvl w:val="0"/>
          <w:numId w:val="35"/>
        </w:numPr>
        <w:rPr>
          <w:color w:val="4A4A54"/>
        </w:rPr>
      </w:pPr>
      <w:r w:rsidRPr="009456D9">
        <w:rPr>
          <w:color w:val="4A4A54"/>
        </w:rPr>
        <w:lastRenderedPageBreak/>
        <w:t xml:space="preserve">After the second participant </w:t>
      </w:r>
      <w:r w:rsidR="007A41E9" w:rsidRPr="009456D9">
        <w:rPr>
          <w:color w:val="4A4A54"/>
        </w:rPr>
        <w:t>pick</w:t>
      </w:r>
      <w:r w:rsidRPr="009456D9">
        <w:rPr>
          <w:color w:val="4A4A54"/>
        </w:rPr>
        <w:t>s</w:t>
      </w:r>
      <w:r w:rsidR="007A41E9" w:rsidRPr="009456D9">
        <w:rPr>
          <w:color w:val="4A4A54"/>
        </w:rPr>
        <w:t xml:space="preserve"> up, press </w:t>
      </w:r>
      <w:r w:rsidR="007A41E9" w:rsidRPr="009456D9">
        <w:rPr>
          <w:b/>
          <w:color w:val="4A4A54"/>
        </w:rPr>
        <w:t>Conference</w:t>
      </w:r>
      <w:r w:rsidR="007A41E9" w:rsidRPr="009456D9">
        <w:rPr>
          <w:color w:val="4A4A54"/>
        </w:rPr>
        <w:t xml:space="preserve"> again to connect everyone. </w:t>
      </w:r>
    </w:p>
    <w:p w14:paraId="427DAFBB" w14:textId="77777777" w:rsidR="00737337" w:rsidRPr="009456D9" w:rsidRDefault="00737337" w:rsidP="00C040EB">
      <w:pPr>
        <w:pStyle w:val="figureanchor"/>
        <w:jc w:val="left"/>
        <w:rPr>
          <w:color w:val="4A4A54"/>
        </w:rPr>
        <w:sectPr w:rsidR="00737337" w:rsidRPr="009456D9" w:rsidSect="005C7308"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</w:p>
    <w:p w14:paraId="5E656B2E" w14:textId="77777777" w:rsidR="00206264" w:rsidRPr="009456D9" w:rsidRDefault="00D038B1" w:rsidP="002339D5">
      <w:pPr>
        <w:pStyle w:val="Heading1"/>
        <w:rPr>
          <w:color w:val="4A4A54"/>
        </w:rPr>
      </w:pPr>
      <w:bookmarkStart w:id="84" w:name="_Ref327569872"/>
      <w:bookmarkStart w:id="85" w:name="_Ref327313755"/>
      <w:bookmarkStart w:id="86" w:name="_Toc514152743"/>
      <w:r w:rsidRPr="009456D9">
        <w:rPr>
          <w:color w:val="4A4A54"/>
        </w:rPr>
        <w:lastRenderedPageBreak/>
        <w:t>Using</w:t>
      </w:r>
      <w:r w:rsidR="002339D5" w:rsidRPr="009456D9">
        <w:rPr>
          <w:color w:val="4A4A54"/>
        </w:rPr>
        <w:t xml:space="preserve"> the </w:t>
      </w:r>
      <w:r w:rsidRPr="009456D9">
        <w:rPr>
          <w:color w:val="4A4A54"/>
        </w:rPr>
        <w:t xml:space="preserve">User Web </w:t>
      </w:r>
      <w:r w:rsidR="00FD2645" w:rsidRPr="009456D9">
        <w:rPr>
          <w:color w:val="4A4A54"/>
        </w:rPr>
        <w:t>Portal</w:t>
      </w:r>
      <w:bookmarkEnd w:id="84"/>
      <w:bookmarkEnd w:id="85"/>
      <w:bookmarkEnd w:id="8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270"/>
        <w:gridCol w:w="5252"/>
      </w:tblGrid>
      <w:tr w:rsidR="009456D9" w:rsidRPr="009456D9" w14:paraId="31E79636" w14:textId="77777777" w:rsidTr="009456D9">
        <w:tc>
          <w:tcPr>
            <w:tcW w:w="3708" w:type="dxa"/>
            <w:tcBorders>
              <w:top w:val="single" w:sz="24" w:space="0" w:color="009FDB"/>
            </w:tcBorders>
          </w:tcPr>
          <w:p w14:paraId="73CDB4C6" w14:textId="77777777" w:rsidR="00206264" w:rsidRPr="009456D9" w:rsidRDefault="00206264" w:rsidP="00A71902">
            <w:pPr>
              <w:pStyle w:val="body"/>
              <w:rPr>
                <w:rStyle w:val="bold0"/>
                <w:color w:val="4A4A54"/>
              </w:rPr>
            </w:pPr>
          </w:p>
        </w:tc>
        <w:tc>
          <w:tcPr>
            <w:tcW w:w="270" w:type="dxa"/>
            <w:tcBorders>
              <w:top w:val="single" w:sz="24" w:space="0" w:color="009FDB"/>
            </w:tcBorders>
          </w:tcPr>
          <w:p w14:paraId="359D13CE" w14:textId="77777777" w:rsidR="00206264" w:rsidRPr="009456D9" w:rsidRDefault="00206264" w:rsidP="00A71902">
            <w:pPr>
              <w:pStyle w:val="body"/>
              <w:rPr>
                <w:color w:val="4A4A54"/>
              </w:rPr>
            </w:pPr>
          </w:p>
        </w:tc>
        <w:tc>
          <w:tcPr>
            <w:tcW w:w="5252" w:type="dxa"/>
            <w:tcBorders>
              <w:top w:val="single" w:sz="24" w:space="0" w:color="009FDB"/>
            </w:tcBorders>
          </w:tcPr>
          <w:p w14:paraId="660D93AF" w14:textId="77777777" w:rsidR="00206264" w:rsidRPr="009456D9" w:rsidRDefault="00206264" w:rsidP="00A71902">
            <w:pPr>
              <w:pStyle w:val="body"/>
              <w:rPr>
                <w:color w:val="4A4A54"/>
              </w:rPr>
            </w:pPr>
          </w:p>
        </w:tc>
      </w:tr>
      <w:tr w:rsidR="009456D9" w:rsidRPr="009456D9" w14:paraId="0DE80323" w14:textId="77777777" w:rsidTr="009456D9">
        <w:tc>
          <w:tcPr>
            <w:tcW w:w="3708" w:type="dxa"/>
            <w:tcBorders>
              <w:right w:val="single" w:sz="24" w:space="0" w:color="009FDB"/>
            </w:tcBorders>
          </w:tcPr>
          <w:p w14:paraId="1C7A7634" w14:textId="77777777" w:rsidR="00206264" w:rsidRPr="009456D9" w:rsidRDefault="00206264" w:rsidP="00A71902">
            <w:pPr>
              <w:pStyle w:val="body"/>
              <w:rPr>
                <w:b/>
                <w:bCs/>
                <w:color w:val="4A4A54"/>
              </w:rPr>
            </w:pPr>
            <w:r w:rsidRPr="009456D9">
              <w:rPr>
                <w:b/>
                <w:bCs/>
                <w:color w:val="4A4A54"/>
              </w:rPr>
              <w:t>Topics:</w:t>
            </w:r>
          </w:p>
        </w:tc>
        <w:tc>
          <w:tcPr>
            <w:tcW w:w="270" w:type="dxa"/>
            <w:tcBorders>
              <w:left w:val="single" w:sz="24" w:space="0" w:color="009FDB"/>
            </w:tcBorders>
          </w:tcPr>
          <w:p w14:paraId="2115618A" w14:textId="77777777" w:rsidR="00206264" w:rsidRPr="009456D9" w:rsidRDefault="00206264" w:rsidP="00A71902">
            <w:pPr>
              <w:pStyle w:val="body"/>
              <w:rPr>
                <w:color w:val="4A4A54"/>
                <w:szCs w:val="22"/>
              </w:rPr>
            </w:pPr>
          </w:p>
        </w:tc>
        <w:tc>
          <w:tcPr>
            <w:tcW w:w="5252" w:type="dxa"/>
            <w:vMerge w:val="restart"/>
          </w:tcPr>
          <w:p w14:paraId="4C4BAAE5" w14:textId="57E72422" w:rsidR="00206264" w:rsidRPr="009456D9" w:rsidRDefault="005D1E53" w:rsidP="00D71E39">
            <w:pPr>
              <w:pStyle w:val="body"/>
              <w:rPr>
                <w:color w:val="4A4A54"/>
                <w:szCs w:val="22"/>
              </w:rPr>
            </w:pPr>
            <w:r w:rsidRPr="009456D9">
              <w:rPr>
                <w:color w:val="4A4A54"/>
              </w:rPr>
              <w:t xml:space="preserve">Each extension of your </w:t>
            </w:r>
            <w:proofErr w:type="spellStart"/>
            <w:r w:rsidR="00EE0436">
              <w:rPr>
                <w:color w:val="4A4A54"/>
              </w:rPr>
              <w:t>RingCoastal</w:t>
            </w:r>
            <w:proofErr w:type="spellEnd"/>
            <w:r w:rsidR="000F46CD">
              <w:rPr>
                <w:color w:val="4A4A54"/>
              </w:rPr>
              <w:t xml:space="preserve"> Voice</w:t>
            </w:r>
            <w:r w:rsidR="00EB694F" w:rsidRPr="009456D9">
              <w:rPr>
                <w:color w:val="4A4A54"/>
              </w:rPr>
              <w:t xml:space="preserve"> system has access to</w:t>
            </w:r>
            <w:r w:rsidR="00D71E39" w:rsidRPr="009456D9">
              <w:rPr>
                <w:color w:val="4A4A54"/>
              </w:rPr>
              <w:t xml:space="preserve"> a powerful web portal for managing</w:t>
            </w:r>
            <w:r w:rsidR="00EB694F" w:rsidRPr="009456D9">
              <w:rPr>
                <w:color w:val="4A4A54"/>
              </w:rPr>
              <w:t xml:space="preserve"> voicemail, call routing, and more</w:t>
            </w:r>
            <w:r w:rsidR="00206264" w:rsidRPr="009456D9">
              <w:rPr>
                <w:color w:val="4A4A54"/>
              </w:rPr>
              <w:t>.</w:t>
            </w:r>
          </w:p>
        </w:tc>
      </w:tr>
      <w:tr w:rsidR="009456D9" w:rsidRPr="009456D9" w14:paraId="206B5ED0" w14:textId="77777777" w:rsidTr="009456D9">
        <w:tc>
          <w:tcPr>
            <w:tcW w:w="3708" w:type="dxa"/>
            <w:tcBorders>
              <w:right w:val="single" w:sz="24" w:space="0" w:color="009FDB"/>
            </w:tcBorders>
          </w:tcPr>
          <w:p w14:paraId="0A2863F7" w14:textId="1ABEFF43" w:rsidR="00206264" w:rsidRPr="009456D9" w:rsidRDefault="00487077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_Ref438581500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Accessing the Portal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BA4112" w:rsidRPr="009456D9">
              <w:rPr>
                <w:color w:val="4A4A54"/>
              </w:rPr>
              <w:fldChar w:fldCharType="begin"/>
            </w:r>
            <w:r w:rsidR="00BA4112" w:rsidRPr="009456D9">
              <w:rPr>
                <w:color w:val="4A4A54"/>
              </w:rPr>
              <w:instrText xml:space="preserve"> PAGEREF _Ref438581509 \h </w:instrText>
            </w:r>
            <w:r w:rsidR="00BA4112" w:rsidRPr="009456D9">
              <w:rPr>
                <w:color w:val="4A4A54"/>
              </w:rPr>
            </w:r>
            <w:r w:rsidR="00BA411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14</w:t>
            </w:r>
            <w:r w:rsidR="00BA4112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621B6ED8" w14:textId="2C537C77" w:rsidR="00BA4112" w:rsidRPr="009456D9" w:rsidRDefault="00CE6038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_Ref439176453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Voicemail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A75BC7" w:rsidRPr="009456D9">
              <w:rPr>
                <w:color w:val="4A4A54"/>
              </w:rPr>
              <w:fldChar w:fldCharType="begin"/>
            </w:r>
            <w:r w:rsidR="00A75BC7" w:rsidRPr="009456D9">
              <w:rPr>
                <w:color w:val="4A4A54"/>
              </w:rPr>
              <w:instrText xml:space="preserve"> PAGEREF _Ref439176540 \h </w:instrText>
            </w:r>
            <w:r w:rsidR="00A75BC7" w:rsidRPr="009456D9">
              <w:rPr>
                <w:color w:val="4A4A54"/>
              </w:rPr>
            </w:r>
            <w:r w:rsidR="00A75BC7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17</w:t>
            </w:r>
            <w:r w:rsidR="00A75BC7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69CFD9CD" w14:textId="19DAB3E1" w:rsidR="00CE6038" w:rsidRPr="009456D9" w:rsidRDefault="00CE6038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_Ref439176466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Answering Rules and Time Frames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A75BC7" w:rsidRPr="009456D9">
              <w:rPr>
                <w:color w:val="4A4A54"/>
              </w:rPr>
              <w:fldChar w:fldCharType="begin"/>
            </w:r>
            <w:r w:rsidR="00A75BC7" w:rsidRPr="009456D9">
              <w:rPr>
                <w:color w:val="4A4A54"/>
              </w:rPr>
              <w:instrText xml:space="preserve"> PAGEREF _Ref439176530 \h </w:instrText>
            </w:r>
            <w:r w:rsidR="00A75BC7" w:rsidRPr="009456D9">
              <w:rPr>
                <w:color w:val="4A4A54"/>
              </w:rPr>
            </w:r>
            <w:r w:rsidR="00A75BC7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22</w:t>
            </w:r>
            <w:r w:rsidR="00A75BC7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2F3ED9D8" w14:textId="76337FA0" w:rsidR="00CE6038" w:rsidRPr="009456D9" w:rsidRDefault="00CE6038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_Ref439176473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Contacts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A75BC7" w:rsidRPr="009456D9">
              <w:rPr>
                <w:color w:val="4A4A54"/>
              </w:rPr>
              <w:fldChar w:fldCharType="begin"/>
            </w:r>
            <w:r w:rsidR="00A75BC7" w:rsidRPr="009456D9">
              <w:rPr>
                <w:color w:val="4A4A54"/>
              </w:rPr>
              <w:instrText xml:space="preserve"> PAGEREF _Ref439176520 \h </w:instrText>
            </w:r>
            <w:r w:rsidR="00A75BC7" w:rsidRPr="009456D9">
              <w:rPr>
                <w:color w:val="4A4A54"/>
              </w:rPr>
            </w:r>
            <w:r w:rsidR="00A75BC7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36</w:t>
            </w:r>
            <w:r w:rsidR="00A75BC7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48916597" w14:textId="5F1A838C" w:rsidR="00CE6038" w:rsidRPr="009456D9" w:rsidRDefault="00443740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_Ref439864904 \h </w:instrText>
            </w:r>
            <w:r w:rsid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Phones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</w:t>
            </w:r>
            <w:r w:rsidR="00717A8B" w:rsidRPr="009456D9">
              <w:rPr>
                <w:color w:val="4A4A54"/>
              </w:rPr>
              <w:t xml:space="preserve">(page </w:t>
            </w:r>
            <w:r w:rsidR="00DC36D9" w:rsidRPr="009456D9">
              <w:rPr>
                <w:color w:val="4A4A54"/>
              </w:rPr>
              <w:fldChar w:fldCharType="begin"/>
            </w:r>
            <w:r w:rsidR="00DC36D9" w:rsidRPr="009456D9">
              <w:rPr>
                <w:color w:val="4A4A54"/>
              </w:rPr>
              <w:instrText xml:space="preserve"> PAGEREF _Ref439176511 \h </w:instrText>
            </w:r>
            <w:r w:rsidR="00DC36D9" w:rsidRPr="009456D9">
              <w:rPr>
                <w:color w:val="4A4A54"/>
              </w:rPr>
            </w:r>
            <w:r w:rsidR="00DC36D9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39</w:t>
            </w:r>
            <w:r w:rsidR="00DC36D9" w:rsidRPr="009456D9">
              <w:rPr>
                <w:color w:val="4A4A54"/>
              </w:rPr>
              <w:fldChar w:fldCharType="end"/>
            </w:r>
            <w:r w:rsidR="00717A8B" w:rsidRPr="009456D9">
              <w:rPr>
                <w:color w:val="4A4A54"/>
              </w:rPr>
              <w:t>)</w:t>
            </w:r>
          </w:p>
          <w:p w14:paraId="751CA42B" w14:textId="628EF24B" w:rsidR="00EF5281" w:rsidRPr="009456D9" w:rsidRDefault="00EF5281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_Ref439864977 \h </w:instrText>
            </w:r>
            <w:r w:rsid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 xml:space="preserve">Music </w:t>
            </w:r>
            <w:r w:rsidR="00353312" w:rsidRPr="009456D9">
              <w:rPr>
                <w:color w:val="4A4A54"/>
              </w:rPr>
              <w:t>on</w:t>
            </w:r>
            <w:r w:rsidR="00A443C0" w:rsidRPr="009456D9">
              <w:rPr>
                <w:color w:val="4A4A54"/>
              </w:rPr>
              <w:t xml:space="preserve"> Hold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PAGEREF _Ref439864977 \h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41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412CB960" w14:textId="04D0DF91" w:rsidR="00717A8B" w:rsidRPr="009456D9" w:rsidRDefault="00717A8B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_Ref439176488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History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DC36D9" w:rsidRPr="009456D9">
              <w:rPr>
                <w:color w:val="4A4A54"/>
              </w:rPr>
              <w:fldChar w:fldCharType="begin"/>
            </w:r>
            <w:r w:rsidR="00DC36D9" w:rsidRPr="009456D9">
              <w:rPr>
                <w:color w:val="4A4A54"/>
              </w:rPr>
              <w:instrText xml:space="preserve"> PAGEREF _Ref439176506 \h </w:instrText>
            </w:r>
            <w:r w:rsidR="00DC36D9" w:rsidRPr="009456D9">
              <w:rPr>
                <w:color w:val="4A4A54"/>
              </w:rPr>
            </w:r>
            <w:r w:rsidR="00DC36D9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44</w:t>
            </w:r>
            <w:r w:rsidR="00DC36D9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  <w:p w14:paraId="0F0895E7" w14:textId="5C1D62D7" w:rsidR="00717A8B" w:rsidRPr="009456D9" w:rsidRDefault="00717A8B" w:rsidP="00A71902">
            <w:pPr>
              <w:pStyle w:val="bulletstartofchapter"/>
              <w:rPr>
                <w:color w:val="4A4A54"/>
              </w:rPr>
            </w:pPr>
            <w:r w:rsidRPr="009456D9">
              <w:rPr>
                <w:color w:val="4A4A54"/>
              </w:rPr>
              <w:fldChar w:fldCharType="begin"/>
            </w:r>
            <w:r w:rsidRPr="009456D9">
              <w:rPr>
                <w:color w:val="4A4A54"/>
              </w:rPr>
              <w:instrText xml:space="preserve"> REF _Ref439176494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Pr="009456D9">
              <w:rPr>
                <w:color w:val="4A4A54"/>
              </w:rPr>
            </w:r>
            <w:r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Profile</w:t>
            </w:r>
            <w:r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 xml:space="preserve"> (page </w:t>
            </w:r>
            <w:r w:rsidR="00DC36D9" w:rsidRPr="009456D9">
              <w:rPr>
                <w:color w:val="4A4A54"/>
              </w:rPr>
              <w:fldChar w:fldCharType="begin"/>
            </w:r>
            <w:r w:rsidR="00DC36D9" w:rsidRPr="009456D9">
              <w:rPr>
                <w:color w:val="4A4A54"/>
              </w:rPr>
              <w:instrText xml:space="preserve"> PAGEREF _Ref439176501 \h </w:instrText>
            </w:r>
            <w:r w:rsidR="00DC36D9" w:rsidRPr="009456D9">
              <w:rPr>
                <w:color w:val="4A4A54"/>
              </w:rPr>
            </w:r>
            <w:r w:rsidR="00DC36D9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48</w:t>
            </w:r>
            <w:r w:rsidR="00DC36D9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)</w:t>
            </w:r>
          </w:p>
        </w:tc>
        <w:tc>
          <w:tcPr>
            <w:tcW w:w="270" w:type="dxa"/>
            <w:tcBorders>
              <w:left w:val="single" w:sz="24" w:space="0" w:color="009FDB"/>
            </w:tcBorders>
          </w:tcPr>
          <w:p w14:paraId="576B8892" w14:textId="77777777" w:rsidR="00206264" w:rsidRPr="009456D9" w:rsidRDefault="00206264" w:rsidP="00A71902">
            <w:pPr>
              <w:pStyle w:val="body"/>
              <w:rPr>
                <w:color w:val="4A4A54"/>
                <w:szCs w:val="22"/>
              </w:rPr>
            </w:pPr>
          </w:p>
        </w:tc>
        <w:tc>
          <w:tcPr>
            <w:tcW w:w="5252" w:type="dxa"/>
            <w:vMerge/>
          </w:tcPr>
          <w:p w14:paraId="53633815" w14:textId="77777777" w:rsidR="00206264" w:rsidRPr="009456D9" w:rsidRDefault="00206264" w:rsidP="00A71902">
            <w:pPr>
              <w:pStyle w:val="body"/>
              <w:rPr>
                <w:color w:val="4A4A54"/>
                <w:szCs w:val="22"/>
              </w:rPr>
            </w:pPr>
          </w:p>
        </w:tc>
      </w:tr>
    </w:tbl>
    <w:p w14:paraId="6906A75E" w14:textId="69578A66" w:rsidR="00497F89" w:rsidRPr="009456D9" w:rsidRDefault="00497F89" w:rsidP="002D7247">
      <w:pPr>
        <w:pStyle w:val="body"/>
        <w:rPr>
          <w:color w:val="4A4A54"/>
        </w:rPr>
      </w:pPr>
    </w:p>
    <w:p w14:paraId="6AB9C2D9" w14:textId="77777777" w:rsidR="00EB4B4D" w:rsidRPr="009456D9" w:rsidRDefault="00EB4B4D" w:rsidP="00EB4B4D">
      <w:pPr>
        <w:pStyle w:val="Caption"/>
        <w:rPr>
          <w:color w:val="4A4A54"/>
        </w:rPr>
      </w:pPr>
      <w:bookmarkStart w:id="87" w:name="_Toc66870927"/>
      <w:bookmarkStart w:id="88" w:name="_Toc66871587"/>
      <w:bookmarkStart w:id="89" w:name="_Toc66879427"/>
      <w:bookmarkEnd w:id="87"/>
      <w:bookmarkEnd w:id="88"/>
      <w:bookmarkEnd w:id="89"/>
    </w:p>
    <w:p w14:paraId="3512F0F0" w14:textId="77777777" w:rsidR="00C86C6D" w:rsidRPr="009456D9" w:rsidRDefault="00C86C6D" w:rsidP="003E7178">
      <w:pPr>
        <w:pStyle w:val="bodyafterchaptertitle"/>
        <w:rPr>
          <w:color w:val="4A4A54"/>
        </w:rPr>
      </w:pPr>
    </w:p>
    <w:p w14:paraId="4E6E7615" w14:textId="77777777" w:rsidR="009D56E8" w:rsidRPr="009456D9" w:rsidRDefault="009D56E8" w:rsidP="003E7178">
      <w:pPr>
        <w:pStyle w:val="bodyafterchaptertitle"/>
        <w:rPr>
          <w:color w:val="4A4A54"/>
        </w:rPr>
      </w:pPr>
    </w:p>
    <w:p w14:paraId="1D4E7653" w14:textId="74CDCD0B" w:rsidR="009D56E8" w:rsidRPr="009456D9" w:rsidRDefault="009D56E8" w:rsidP="00AE57F7">
      <w:pPr>
        <w:pStyle w:val="Heading2"/>
        <w:pageBreakBefore/>
        <w:rPr>
          <w:color w:val="4A4A54"/>
        </w:rPr>
      </w:pPr>
      <w:bookmarkStart w:id="90" w:name="_Toc363566317"/>
      <w:bookmarkStart w:id="91" w:name="_Ref438581500"/>
      <w:bookmarkStart w:id="92" w:name="_Ref438581509"/>
      <w:bookmarkStart w:id="93" w:name="_Toc514152744"/>
      <w:r w:rsidRPr="009456D9">
        <w:rPr>
          <w:color w:val="4A4A54"/>
        </w:rPr>
        <w:lastRenderedPageBreak/>
        <w:t>Accessing the Portal</w:t>
      </w:r>
      <w:bookmarkEnd w:id="90"/>
      <w:bookmarkEnd w:id="91"/>
      <w:bookmarkEnd w:id="92"/>
      <w:bookmarkEnd w:id="93"/>
      <w:r w:rsidR="004D5182" w:rsidRPr="009456D9">
        <w:rPr>
          <w:color w:val="4A4A54"/>
        </w:rPr>
        <w:fldChar w:fldCharType="begin"/>
      </w:r>
      <w:r w:rsidR="004D5182" w:rsidRPr="009456D9">
        <w:rPr>
          <w:color w:val="4A4A54"/>
        </w:rPr>
        <w:instrText xml:space="preserve"> XE "Accessing</w:instrText>
      </w:r>
      <w:r w:rsidR="00293BD3" w:rsidRPr="009456D9">
        <w:rPr>
          <w:color w:val="4A4A54"/>
        </w:rPr>
        <w:instrText>:</w:instrText>
      </w:r>
      <w:r w:rsidR="004D5182" w:rsidRPr="009456D9">
        <w:rPr>
          <w:color w:val="4A4A54"/>
        </w:rPr>
        <w:instrText xml:space="preserve">portal" </w:instrText>
      </w:r>
      <w:r w:rsidR="004D5182" w:rsidRPr="009456D9">
        <w:rPr>
          <w:color w:val="4A4A54"/>
        </w:rPr>
        <w:fldChar w:fldCharType="end"/>
      </w:r>
      <w:r w:rsidR="00E7150E" w:rsidRPr="009456D9">
        <w:rPr>
          <w:color w:val="4A4A54"/>
        </w:rPr>
        <w:fldChar w:fldCharType="begin"/>
      </w:r>
      <w:r w:rsidR="00E7150E" w:rsidRPr="009456D9">
        <w:rPr>
          <w:color w:val="4A4A54"/>
        </w:rPr>
        <w:instrText xml:space="preserve"> XE "Portal" </w:instrText>
      </w:r>
      <w:r w:rsidR="00E7150E" w:rsidRPr="009456D9">
        <w:rPr>
          <w:color w:val="4A4A54"/>
        </w:rPr>
        <w:fldChar w:fldCharType="end"/>
      </w:r>
    </w:p>
    <w:p w14:paraId="75FD7FA5" w14:textId="77777777" w:rsidR="00AE57F7" w:rsidRPr="009456D9" w:rsidRDefault="009D56E8" w:rsidP="00E51496">
      <w:pPr>
        <w:pStyle w:val="stepintro"/>
        <w:rPr>
          <w:color w:val="4A4A54"/>
        </w:rPr>
      </w:pPr>
      <w:r w:rsidRPr="009456D9">
        <w:rPr>
          <w:color w:val="4A4A54"/>
        </w:rPr>
        <w:t>T</w:t>
      </w:r>
      <w:r w:rsidR="00AE57F7" w:rsidRPr="009456D9">
        <w:rPr>
          <w:color w:val="4A4A54"/>
        </w:rPr>
        <w:t xml:space="preserve">o access the </w:t>
      </w:r>
      <w:r w:rsidRPr="009456D9">
        <w:rPr>
          <w:color w:val="4A4A54"/>
        </w:rPr>
        <w:t>web portal</w:t>
      </w:r>
    </w:p>
    <w:p w14:paraId="62B7CF56" w14:textId="77777777" w:rsidR="0075776B" w:rsidRPr="009456D9" w:rsidRDefault="0075776B" w:rsidP="009449FB">
      <w:pPr>
        <w:pStyle w:val="numbrdlist"/>
        <w:numPr>
          <w:ilvl w:val="0"/>
          <w:numId w:val="37"/>
        </w:numPr>
        <w:rPr>
          <w:color w:val="4A4A54"/>
        </w:rPr>
      </w:pPr>
      <w:r w:rsidRPr="009456D9">
        <w:rPr>
          <w:color w:val="4A4A54"/>
        </w:rPr>
        <w:t>Start a web browser.</w:t>
      </w:r>
    </w:p>
    <w:p w14:paraId="074797E1" w14:textId="66AFC0AC" w:rsidR="00561648" w:rsidRPr="009456D9" w:rsidRDefault="0075776B" w:rsidP="00000B1C">
      <w:pPr>
        <w:pStyle w:val="numbrdlist"/>
        <w:rPr>
          <w:rStyle w:val="Hyperlink"/>
          <w:color w:val="4A4A54"/>
          <w:u w:val="none"/>
        </w:rPr>
      </w:pPr>
      <w:r w:rsidRPr="009456D9">
        <w:rPr>
          <w:color w:val="4A4A54"/>
        </w:rPr>
        <w:t xml:space="preserve">Go to </w:t>
      </w:r>
      <w:hyperlink r:id="rId23" w:history="1">
        <w:r w:rsidR="00DF2400" w:rsidRPr="00CE4012">
          <w:rPr>
            <w:rStyle w:val="Hyperlink"/>
          </w:rPr>
          <w:t>https://pbx.simplelogin.net</w:t>
        </w:r>
      </w:hyperlink>
      <w:r w:rsidR="00DF2400">
        <w:rPr>
          <w:color w:val="4A4A54"/>
        </w:rPr>
        <w:t>.</w:t>
      </w:r>
    </w:p>
    <w:p w14:paraId="3C922516" w14:textId="7C344CDD" w:rsidR="00152C85" w:rsidRPr="009456D9" w:rsidRDefault="0075776B" w:rsidP="00E10577">
      <w:pPr>
        <w:pStyle w:val="numbrdlist"/>
        <w:rPr>
          <w:color w:val="4A4A54"/>
        </w:rPr>
      </w:pPr>
      <w:r w:rsidRPr="009456D9">
        <w:rPr>
          <w:color w:val="4A4A54"/>
        </w:rPr>
        <w:t>At the</w:t>
      </w:r>
      <w:r w:rsidR="009D56E8" w:rsidRPr="009456D9">
        <w:rPr>
          <w:color w:val="4A4A54"/>
        </w:rPr>
        <w:t xml:space="preserve"> login page</w:t>
      </w:r>
      <w:r w:rsidR="00152C85" w:rsidRPr="009456D9">
        <w:rPr>
          <w:color w:val="4A4A54"/>
        </w:rPr>
        <w:t xml:space="preserve"> (see</w:t>
      </w:r>
      <w:r w:rsidR="007273BB" w:rsidRPr="009456D9">
        <w:rPr>
          <w:color w:val="4A4A54"/>
        </w:rPr>
        <w:t xml:space="preserve"> </w:t>
      </w:r>
      <w:r w:rsidR="00A443C0" w:rsidRPr="009456D9">
        <w:rPr>
          <w:color w:val="4A4A54"/>
        </w:rPr>
        <w:fldChar w:fldCharType="begin"/>
      </w:r>
      <w:r w:rsidR="00A443C0" w:rsidRPr="009456D9">
        <w:rPr>
          <w:color w:val="4A4A54"/>
        </w:rPr>
        <w:instrText xml:space="preserve"> REF _Ref439923090 \h </w:instrText>
      </w:r>
      <w:r w:rsidR="009456D9">
        <w:rPr>
          <w:color w:val="4A4A54"/>
        </w:rPr>
        <w:instrText xml:space="preserve"> \* MERGEFORMAT </w:instrText>
      </w:r>
      <w:r w:rsidR="00A443C0" w:rsidRPr="009456D9">
        <w:rPr>
          <w:color w:val="4A4A54"/>
        </w:rPr>
      </w:r>
      <w:r w:rsidR="00A443C0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color w:val="4A4A54"/>
        </w:rPr>
        <w:noBreakHyphen/>
      </w:r>
      <w:r w:rsidR="00A443C0" w:rsidRPr="009456D9">
        <w:rPr>
          <w:noProof/>
          <w:color w:val="4A4A54"/>
        </w:rPr>
        <w:t>1</w:t>
      </w:r>
      <w:r w:rsidR="00A443C0" w:rsidRPr="009456D9">
        <w:rPr>
          <w:color w:val="4A4A54"/>
        </w:rPr>
        <w:fldChar w:fldCharType="end"/>
      </w:r>
      <w:r w:rsidR="007273BB" w:rsidRPr="009456D9">
        <w:rPr>
          <w:color w:val="4A4A54"/>
        </w:rPr>
        <w:t>):</w:t>
      </w:r>
    </w:p>
    <w:p w14:paraId="706D1CDA" w14:textId="77777777" w:rsidR="00DB4208" w:rsidRDefault="00DB4208" w:rsidP="009D56E8">
      <w:pPr>
        <w:pStyle w:val="bulletlv1"/>
        <w:rPr>
          <w:color w:val="4A4A54"/>
        </w:rPr>
      </w:pPr>
      <w:r>
        <w:rPr>
          <w:color w:val="4A4A54"/>
        </w:rPr>
        <w:t xml:space="preserve">Enter your </w:t>
      </w:r>
      <w:r w:rsidRPr="00DB4208">
        <w:rPr>
          <w:b/>
          <w:color w:val="4A4A54"/>
        </w:rPr>
        <w:t>Login Name</w:t>
      </w:r>
      <w:r>
        <w:rPr>
          <w:color w:val="4A4A54"/>
        </w:rPr>
        <w:t xml:space="preserve"> (</w:t>
      </w:r>
      <w:proofErr w:type="spellStart"/>
      <w:r w:rsidR="009D56E8" w:rsidRPr="00DB4208">
        <w:rPr>
          <w:color w:val="4A4A54"/>
        </w:rPr>
        <w:t>ext@</w:t>
      </w:r>
      <w:r>
        <w:rPr>
          <w:i/>
          <w:color w:val="4A4A54"/>
        </w:rPr>
        <w:t>cust-id</w:t>
      </w:r>
      <w:proofErr w:type="spellEnd"/>
      <w:r>
        <w:rPr>
          <w:i/>
          <w:color w:val="4A4A54"/>
        </w:rPr>
        <w:t>)</w:t>
      </w:r>
      <w:r w:rsidR="009D56E8" w:rsidRPr="009456D9">
        <w:rPr>
          <w:color w:val="4A4A54"/>
        </w:rPr>
        <w:t xml:space="preserve"> </w:t>
      </w:r>
      <w:r>
        <w:rPr>
          <w:color w:val="4A4A54"/>
        </w:rPr>
        <w:t xml:space="preserve">and </w:t>
      </w:r>
      <w:r w:rsidRPr="00DB4208">
        <w:rPr>
          <w:b/>
          <w:color w:val="4A4A54"/>
        </w:rPr>
        <w:t>Password</w:t>
      </w:r>
      <w:r>
        <w:rPr>
          <w:color w:val="4A4A54"/>
        </w:rPr>
        <w:t xml:space="preserve">. If you do not know your Login Name or </w:t>
      </w:r>
      <w:proofErr w:type="gramStart"/>
      <w:r>
        <w:rPr>
          <w:color w:val="4A4A54"/>
        </w:rPr>
        <w:t>Password</w:t>
      </w:r>
      <w:proofErr w:type="gramEnd"/>
      <w:r>
        <w:rPr>
          <w:color w:val="4A4A54"/>
        </w:rPr>
        <w:t xml:space="preserve"> use the applicable </w:t>
      </w:r>
      <w:r w:rsidRPr="00DB4208">
        <w:rPr>
          <w:b/>
          <w:color w:val="4A4A54"/>
        </w:rPr>
        <w:t>Forgot</w:t>
      </w:r>
      <w:r>
        <w:rPr>
          <w:color w:val="4A4A54"/>
        </w:rPr>
        <w:t xml:space="preserve"> Link. </w:t>
      </w:r>
    </w:p>
    <w:p w14:paraId="02A946AE" w14:textId="5B9EA6AD" w:rsidR="00832DC5" w:rsidRPr="009456D9" w:rsidRDefault="00DB4208" w:rsidP="009D56E8">
      <w:pPr>
        <w:pStyle w:val="bulletlv1"/>
        <w:rPr>
          <w:color w:val="4A4A54"/>
        </w:rPr>
      </w:pPr>
      <w:r>
        <w:rPr>
          <w:color w:val="4A4A54"/>
        </w:rPr>
        <w:t xml:space="preserve">If you never received these details use the </w:t>
      </w:r>
      <w:r w:rsidRPr="00DB4208">
        <w:rPr>
          <w:b/>
          <w:color w:val="4A4A54"/>
        </w:rPr>
        <w:t>New User</w:t>
      </w:r>
      <w:r>
        <w:rPr>
          <w:color w:val="4A4A54"/>
        </w:rPr>
        <w:t xml:space="preserve"> link</w:t>
      </w:r>
    </w:p>
    <w:p w14:paraId="7882AC65" w14:textId="1DB5B0E6" w:rsidR="00000B1C" w:rsidRDefault="0026530E" w:rsidP="00561648">
      <w:pPr>
        <w:pStyle w:val="figureanchor"/>
        <w:rPr>
          <w:color w:val="4A4A54"/>
        </w:rPr>
      </w:pPr>
      <w:bookmarkStart w:id="94" w:name="_Ref438587431"/>
      <w:r>
        <w:rPr>
          <w:noProof/>
        </w:rPr>
        <w:drawing>
          <wp:inline distT="0" distB="0" distL="0" distR="0" wp14:anchorId="7EB6E083" wp14:editId="48CFFA73">
            <wp:extent cx="2286000" cy="2135604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284B" w14:textId="77777777" w:rsidR="0026530E" w:rsidRPr="0026530E" w:rsidRDefault="0026530E" w:rsidP="0026530E">
      <w:pPr>
        <w:pStyle w:val="Caption"/>
      </w:pPr>
    </w:p>
    <w:p w14:paraId="302DD4E5" w14:textId="77777777" w:rsidR="009D56E8" w:rsidRPr="009456D9" w:rsidRDefault="009D56E8" w:rsidP="009D56E8">
      <w:pPr>
        <w:pStyle w:val="Heading3"/>
        <w:rPr>
          <w:color w:val="4A4A54"/>
        </w:rPr>
      </w:pPr>
      <w:bookmarkStart w:id="95" w:name="_Toc363566318"/>
      <w:bookmarkStart w:id="96" w:name="_Toc514152745"/>
      <w:bookmarkEnd w:id="94"/>
      <w:r w:rsidRPr="009456D9">
        <w:rPr>
          <w:color w:val="4A4A54"/>
        </w:rPr>
        <w:t>Desktop Call Control</w:t>
      </w:r>
      <w:bookmarkEnd w:id="95"/>
      <w:bookmarkEnd w:id="96"/>
    </w:p>
    <w:p w14:paraId="694D21B1" w14:textId="5CB50403" w:rsidR="009D56E8" w:rsidRPr="009456D9" w:rsidRDefault="009D56E8" w:rsidP="00C644AC">
      <w:pPr>
        <w:pStyle w:val="body"/>
        <w:rPr>
          <w:color w:val="4A4A54"/>
        </w:rPr>
      </w:pPr>
      <w:r w:rsidRPr="009456D9">
        <w:rPr>
          <w:color w:val="4A4A54"/>
        </w:rPr>
        <w:t>Desktop call controls appear when making or receiving a call</w:t>
      </w:r>
      <w:r w:rsidR="002E2090" w:rsidRPr="009456D9">
        <w:rPr>
          <w:color w:val="4A4A54"/>
        </w:rPr>
        <w:t>. These controls allow</w:t>
      </w:r>
      <w:r w:rsidRPr="009456D9">
        <w:rPr>
          <w:color w:val="4A4A54"/>
        </w:rPr>
        <w:t xml:space="preserve"> you to see who is calling and manage a current call. </w:t>
      </w:r>
    </w:p>
    <w:p w14:paraId="1129C19F" w14:textId="662801A5" w:rsidR="009D56E8" w:rsidRPr="009456D9" w:rsidRDefault="009D56E8" w:rsidP="00E51496">
      <w:pPr>
        <w:pStyle w:val="Heading4"/>
        <w:rPr>
          <w:color w:val="4A4A54"/>
        </w:rPr>
      </w:pPr>
      <w:bookmarkStart w:id="97" w:name="_Toc514152746"/>
      <w:r w:rsidRPr="009456D9">
        <w:rPr>
          <w:color w:val="4A4A54"/>
        </w:rPr>
        <w:t>Incoming Calls</w:t>
      </w:r>
      <w:bookmarkEnd w:id="97"/>
      <w:r w:rsidR="00E7150E" w:rsidRPr="009456D9">
        <w:rPr>
          <w:color w:val="4A4A54"/>
        </w:rPr>
        <w:fldChar w:fldCharType="begin"/>
      </w:r>
      <w:r w:rsidR="00E7150E" w:rsidRPr="009456D9">
        <w:rPr>
          <w:color w:val="4A4A54"/>
        </w:rPr>
        <w:instrText xml:space="preserve"> XE "Incoming calls" </w:instrText>
      </w:r>
      <w:r w:rsidR="00E7150E" w:rsidRPr="009456D9">
        <w:rPr>
          <w:color w:val="4A4A54"/>
        </w:rPr>
        <w:fldChar w:fldCharType="end"/>
      </w:r>
      <w:r w:rsidR="00E7150E" w:rsidRPr="009456D9">
        <w:rPr>
          <w:color w:val="4A4A54"/>
        </w:rPr>
        <w:fldChar w:fldCharType="begin"/>
      </w:r>
      <w:r w:rsidR="00E7150E" w:rsidRPr="009456D9">
        <w:rPr>
          <w:color w:val="4A4A54"/>
        </w:rPr>
        <w:instrText xml:space="preserve"> XE "Calls:incoming" </w:instrText>
      </w:r>
      <w:r w:rsidR="00E7150E" w:rsidRPr="009456D9">
        <w:rPr>
          <w:color w:val="4A4A54"/>
        </w:rPr>
        <w:fldChar w:fldCharType="end"/>
      </w:r>
    </w:p>
    <w:p w14:paraId="6D83066C" w14:textId="4E0C2E61" w:rsidR="00C644AC" w:rsidRPr="009456D9" w:rsidRDefault="009D56E8" w:rsidP="00E51496">
      <w:pPr>
        <w:pStyle w:val="body"/>
        <w:rPr>
          <w:color w:val="4A4A54"/>
        </w:rPr>
      </w:pPr>
      <w:r w:rsidRPr="009456D9">
        <w:rPr>
          <w:color w:val="4A4A54"/>
        </w:rPr>
        <w:t xml:space="preserve">Incoming calls </w:t>
      </w:r>
      <w:r w:rsidR="002E2090" w:rsidRPr="009456D9">
        <w:rPr>
          <w:color w:val="4A4A54"/>
        </w:rPr>
        <w:t>appear in</w:t>
      </w:r>
      <w:r w:rsidRPr="009456D9">
        <w:rPr>
          <w:color w:val="4A4A54"/>
        </w:rPr>
        <w:t xml:space="preserve"> a window in the portal</w:t>
      </w:r>
      <w:r w:rsidR="00147D62" w:rsidRPr="009456D9">
        <w:rPr>
          <w:color w:val="4A4A54"/>
        </w:rPr>
        <w:t xml:space="preserve"> </w:t>
      </w:r>
      <w:proofErr w:type="gramStart"/>
      <w:r w:rsidR="00147D62" w:rsidRPr="009456D9">
        <w:rPr>
          <w:color w:val="4A4A54"/>
        </w:rPr>
        <w:t>similar to</w:t>
      </w:r>
      <w:proofErr w:type="gramEnd"/>
      <w:r w:rsidR="00147D62" w:rsidRPr="009456D9">
        <w:rPr>
          <w:color w:val="4A4A54"/>
        </w:rPr>
        <w:t xml:space="preserve"> the one in </w:t>
      </w:r>
      <w:r w:rsidR="00152C85" w:rsidRPr="009456D9">
        <w:rPr>
          <w:color w:val="4A4A54"/>
        </w:rPr>
        <w:fldChar w:fldCharType="begin"/>
      </w:r>
      <w:r w:rsidR="00152C85" w:rsidRPr="009456D9">
        <w:rPr>
          <w:color w:val="4A4A54"/>
        </w:rPr>
        <w:instrText xml:space="preserve"> REF _Ref438587396 \h </w:instrText>
      </w:r>
      <w:r w:rsidR="008801EF" w:rsidRPr="009456D9">
        <w:rPr>
          <w:color w:val="4A4A54"/>
        </w:rPr>
        <w:instrText xml:space="preserve"> \* MERGEFORMAT </w:instrText>
      </w:r>
      <w:r w:rsidR="00152C85" w:rsidRPr="009456D9">
        <w:rPr>
          <w:color w:val="4A4A54"/>
        </w:rPr>
      </w:r>
      <w:r w:rsidR="00152C85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2</w:t>
      </w:r>
      <w:r w:rsidR="00152C85" w:rsidRPr="009456D9">
        <w:rPr>
          <w:color w:val="4A4A54"/>
        </w:rPr>
        <w:fldChar w:fldCharType="end"/>
      </w:r>
      <w:r w:rsidR="00147D62" w:rsidRPr="009456D9">
        <w:rPr>
          <w:color w:val="4A4A54"/>
        </w:rPr>
        <w:t>. This window shows the</w:t>
      </w:r>
      <w:r w:rsidRPr="009456D9">
        <w:rPr>
          <w:color w:val="4A4A54"/>
        </w:rPr>
        <w:t xml:space="preserve"> caller ID name and number</w:t>
      </w:r>
      <w:r w:rsidR="00147D62" w:rsidRPr="009456D9">
        <w:rPr>
          <w:color w:val="4A4A54"/>
        </w:rPr>
        <w:t>,</w:t>
      </w:r>
      <w:r w:rsidRPr="009456D9">
        <w:rPr>
          <w:color w:val="4A4A54"/>
        </w:rPr>
        <w:t xml:space="preserve"> along with </w:t>
      </w:r>
      <w:r w:rsidRPr="009456D9">
        <w:rPr>
          <w:b/>
          <w:color w:val="4A4A54"/>
        </w:rPr>
        <w:t>Reject</w:t>
      </w:r>
      <w:r w:rsidRPr="009456D9">
        <w:rPr>
          <w:color w:val="4A4A54"/>
        </w:rPr>
        <w:t xml:space="preserve"> and </w:t>
      </w:r>
      <w:r w:rsidRPr="009456D9">
        <w:rPr>
          <w:b/>
          <w:color w:val="4A4A54"/>
        </w:rPr>
        <w:t>Answer</w:t>
      </w:r>
      <w:r w:rsidRPr="009456D9">
        <w:rPr>
          <w:color w:val="4A4A54"/>
        </w:rPr>
        <w:t xml:space="preserve"> buttons.</w:t>
      </w:r>
    </w:p>
    <w:p w14:paraId="09F5A2AB" w14:textId="77678CD1" w:rsidR="009D56E8" w:rsidRPr="009456D9" w:rsidRDefault="00147D62" w:rsidP="00C644AC">
      <w:pPr>
        <w:pStyle w:val="bulletlv1"/>
        <w:rPr>
          <w:color w:val="4A4A54"/>
        </w:rPr>
      </w:pPr>
      <w:r w:rsidRPr="009456D9">
        <w:rPr>
          <w:color w:val="4A4A54"/>
        </w:rPr>
        <w:t xml:space="preserve">Selecting </w:t>
      </w:r>
      <w:r w:rsidR="009D56E8" w:rsidRPr="009456D9">
        <w:rPr>
          <w:b/>
          <w:color w:val="4A4A54"/>
        </w:rPr>
        <w:t>Reject</w:t>
      </w:r>
      <w:r w:rsidR="009D56E8" w:rsidRPr="009456D9">
        <w:rPr>
          <w:color w:val="4A4A54"/>
        </w:rPr>
        <w:t xml:space="preserve"> send</w:t>
      </w:r>
      <w:r w:rsidRPr="009456D9">
        <w:rPr>
          <w:color w:val="4A4A54"/>
        </w:rPr>
        <w:t>s</w:t>
      </w:r>
      <w:r w:rsidR="009D56E8" w:rsidRPr="009456D9">
        <w:rPr>
          <w:color w:val="4A4A54"/>
        </w:rPr>
        <w:t xml:space="preserve"> the call to voicemail if available. The </w:t>
      </w:r>
      <w:r w:rsidRPr="009456D9">
        <w:rPr>
          <w:b/>
          <w:color w:val="4A4A54"/>
        </w:rPr>
        <w:t>Answer</w:t>
      </w:r>
      <w:r w:rsidR="009D56E8" w:rsidRPr="009456D9">
        <w:rPr>
          <w:color w:val="4A4A54"/>
        </w:rPr>
        <w:t xml:space="preserve"> button may not be available</w:t>
      </w:r>
      <w:r w:rsidRPr="009456D9">
        <w:rPr>
          <w:color w:val="4A4A54"/>
        </w:rPr>
        <w:t>,</w:t>
      </w:r>
      <w:r w:rsidR="009D56E8" w:rsidRPr="009456D9">
        <w:rPr>
          <w:color w:val="4A4A54"/>
        </w:rPr>
        <w:t xml:space="preserve"> depending upon your handset model. </w:t>
      </w:r>
    </w:p>
    <w:p w14:paraId="2F6E2C8D" w14:textId="11276582" w:rsidR="009D56E8" w:rsidRPr="009456D9" w:rsidRDefault="00B07261" w:rsidP="000536F9">
      <w:pPr>
        <w:pStyle w:val="figureanchor"/>
        <w:rPr>
          <w:color w:val="4A4A54"/>
        </w:rPr>
      </w:pPr>
      <w:r w:rsidRPr="009456D9">
        <w:rPr>
          <w:noProof/>
          <w:color w:val="4A4A54"/>
        </w:rPr>
        <w:lastRenderedPageBreak/>
        <w:drawing>
          <wp:inline distT="0" distB="0" distL="0" distR="0" wp14:anchorId="5D3A7AF7" wp14:editId="6B2E1B00">
            <wp:extent cx="2032000" cy="1617345"/>
            <wp:effectExtent l="19050" t="19050" r="25400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17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47E83" w14:textId="1C31E973" w:rsidR="00416662" w:rsidRPr="009456D9" w:rsidRDefault="000536F9" w:rsidP="000536F9">
      <w:pPr>
        <w:pStyle w:val="Caption"/>
        <w:rPr>
          <w:color w:val="4A4A54"/>
        </w:rPr>
      </w:pPr>
      <w:bookmarkStart w:id="98" w:name="_Ref438587396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bookmarkEnd w:id="98"/>
      <w:r w:rsidRPr="009456D9">
        <w:rPr>
          <w:color w:val="4A4A54"/>
        </w:rPr>
        <w:t xml:space="preserve">. </w:t>
      </w:r>
      <w:r w:rsidR="003B45DD" w:rsidRPr="009456D9">
        <w:rPr>
          <w:color w:val="4A4A54"/>
        </w:rPr>
        <w:t>Example of an Incoming Call</w:t>
      </w:r>
    </w:p>
    <w:p w14:paraId="30AFDA11" w14:textId="4E7C90D3" w:rsidR="009D56E8" w:rsidRPr="009456D9" w:rsidRDefault="009D56E8" w:rsidP="009D56E8">
      <w:pPr>
        <w:pStyle w:val="Heading4"/>
        <w:rPr>
          <w:color w:val="4A4A54"/>
        </w:rPr>
      </w:pPr>
      <w:bookmarkStart w:id="99" w:name="_Toc514152747"/>
      <w:r w:rsidRPr="009456D9">
        <w:rPr>
          <w:color w:val="4A4A54"/>
        </w:rPr>
        <w:t>Active Calls</w:t>
      </w:r>
      <w:bookmarkEnd w:id="99"/>
      <w:r w:rsidR="00E7150E" w:rsidRPr="009456D9">
        <w:rPr>
          <w:color w:val="4A4A54"/>
        </w:rPr>
        <w:fldChar w:fldCharType="begin"/>
      </w:r>
      <w:r w:rsidR="00E7150E" w:rsidRPr="009456D9">
        <w:rPr>
          <w:color w:val="4A4A54"/>
        </w:rPr>
        <w:instrText xml:space="preserve"> XE "Active calls" </w:instrText>
      </w:r>
      <w:r w:rsidR="00E7150E" w:rsidRPr="009456D9">
        <w:rPr>
          <w:color w:val="4A4A54"/>
        </w:rPr>
        <w:fldChar w:fldCharType="end"/>
      </w:r>
      <w:r w:rsidR="00E7150E" w:rsidRPr="009456D9">
        <w:rPr>
          <w:color w:val="4A4A54"/>
        </w:rPr>
        <w:fldChar w:fldCharType="begin"/>
      </w:r>
      <w:r w:rsidR="00E7150E" w:rsidRPr="009456D9">
        <w:rPr>
          <w:color w:val="4A4A54"/>
        </w:rPr>
        <w:instrText xml:space="preserve"> XE "Calls:active" </w:instrText>
      </w:r>
      <w:r w:rsidR="00E7150E" w:rsidRPr="009456D9">
        <w:rPr>
          <w:color w:val="4A4A54"/>
        </w:rPr>
        <w:fldChar w:fldCharType="end"/>
      </w:r>
    </w:p>
    <w:p w14:paraId="654D8488" w14:textId="53036EB3" w:rsidR="009D56E8" w:rsidRPr="009456D9" w:rsidRDefault="0071420A" w:rsidP="009D56E8">
      <w:pPr>
        <w:rPr>
          <w:color w:val="4A4A54"/>
        </w:rPr>
      </w:pP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REF _Ref438587691 \h </w:instrText>
      </w:r>
      <w:r w:rsidR="008801EF" w:rsidRPr="009456D9">
        <w:rPr>
          <w:color w:val="4A4A54"/>
        </w:rPr>
        <w:instrText xml:space="preserve"> \* MERGEFORMAT </w:instrText>
      </w:r>
      <w:r w:rsidRPr="009456D9">
        <w:rPr>
          <w:color w:val="4A4A54"/>
        </w:rPr>
      </w:r>
      <w:r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3</w:t>
      </w:r>
      <w:r w:rsidRPr="009456D9">
        <w:rPr>
          <w:color w:val="4A4A54"/>
        </w:rPr>
        <w:fldChar w:fldCharType="end"/>
      </w:r>
      <w:r w:rsidRPr="009456D9">
        <w:rPr>
          <w:color w:val="4A4A54"/>
        </w:rPr>
        <w:t xml:space="preserve"> </w:t>
      </w:r>
      <w:r w:rsidR="009D56E8" w:rsidRPr="009456D9">
        <w:rPr>
          <w:color w:val="4A4A54"/>
        </w:rPr>
        <w:t>s</w:t>
      </w:r>
      <w:r w:rsidRPr="009456D9">
        <w:rPr>
          <w:color w:val="4A4A54"/>
        </w:rPr>
        <w:t>hows</w:t>
      </w:r>
      <w:r w:rsidR="009D56E8" w:rsidRPr="009456D9">
        <w:rPr>
          <w:color w:val="4A4A54"/>
        </w:rPr>
        <w:t xml:space="preserve"> an active call window </w:t>
      </w:r>
      <w:r w:rsidRPr="009456D9">
        <w:rPr>
          <w:color w:val="4A4A54"/>
        </w:rPr>
        <w:t>that display</w:t>
      </w:r>
      <w:r w:rsidR="009D56E8" w:rsidRPr="009456D9">
        <w:rPr>
          <w:color w:val="4A4A54"/>
        </w:rPr>
        <w:t>s</w:t>
      </w:r>
      <w:r w:rsidRPr="009456D9">
        <w:rPr>
          <w:color w:val="4A4A54"/>
        </w:rPr>
        <w:t xml:space="preserve"> the</w:t>
      </w:r>
      <w:r w:rsidR="009D56E8" w:rsidRPr="009456D9">
        <w:rPr>
          <w:color w:val="4A4A54"/>
        </w:rPr>
        <w:t xml:space="preserve"> caller ID and call time. </w:t>
      </w:r>
      <w:r w:rsidR="00CC6284" w:rsidRPr="009456D9">
        <w:rPr>
          <w:color w:val="4A4A54"/>
        </w:rPr>
        <w:t>The three c</w:t>
      </w:r>
      <w:r w:rsidR="009D56E8" w:rsidRPr="009456D9">
        <w:rPr>
          <w:color w:val="4A4A54"/>
        </w:rPr>
        <w:t xml:space="preserve">ontrols at </w:t>
      </w:r>
      <w:r w:rsidRPr="009456D9">
        <w:rPr>
          <w:color w:val="4A4A54"/>
        </w:rPr>
        <w:t xml:space="preserve">the </w:t>
      </w:r>
      <w:r w:rsidR="009D56E8" w:rsidRPr="009456D9">
        <w:rPr>
          <w:color w:val="4A4A54"/>
        </w:rPr>
        <w:t xml:space="preserve">bottom </w:t>
      </w:r>
      <w:r w:rsidR="00CC6284" w:rsidRPr="009456D9">
        <w:rPr>
          <w:color w:val="4A4A54"/>
        </w:rPr>
        <w:t>of the window let you</w:t>
      </w:r>
      <w:r w:rsidR="009D56E8" w:rsidRPr="009456D9">
        <w:rPr>
          <w:color w:val="4A4A54"/>
        </w:rPr>
        <w:t xml:space="preserve"> hold, hang</w:t>
      </w:r>
      <w:r w:rsidR="00CC6284" w:rsidRPr="009456D9">
        <w:rPr>
          <w:color w:val="4A4A54"/>
        </w:rPr>
        <w:t xml:space="preserve"> </w:t>
      </w:r>
      <w:r w:rsidR="009D56E8" w:rsidRPr="009456D9">
        <w:rPr>
          <w:color w:val="4A4A54"/>
        </w:rPr>
        <w:t xml:space="preserve">up, </w:t>
      </w:r>
      <w:r w:rsidR="00CC6284" w:rsidRPr="009456D9">
        <w:rPr>
          <w:color w:val="4A4A54"/>
        </w:rPr>
        <w:t>or</w:t>
      </w:r>
      <w:r w:rsidR="009D56E8" w:rsidRPr="009456D9">
        <w:rPr>
          <w:color w:val="4A4A54"/>
        </w:rPr>
        <w:t xml:space="preserve"> transfer</w:t>
      </w:r>
      <w:r w:rsidR="00CC6284" w:rsidRPr="009456D9">
        <w:rPr>
          <w:color w:val="4A4A54"/>
        </w:rPr>
        <w:t xml:space="preserve"> the call</w:t>
      </w:r>
      <w:r w:rsidR="009D56E8" w:rsidRPr="009456D9">
        <w:rPr>
          <w:color w:val="4A4A54"/>
        </w:rPr>
        <w:t>. If you select transfer</w:t>
      </w:r>
      <w:r w:rsidR="00CC6284" w:rsidRPr="009456D9">
        <w:rPr>
          <w:color w:val="4A4A54"/>
        </w:rPr>
        <w:t xml:space="preserve">, </w:t>
      </w:r>
      <w:r w:rsidR="00D70C8A" w:rsidRPr="009456D9">
        <w:rPr>
          <w:color w:val="4A4A54"/>
        </w:rPr>
        <w:t xml:space="preserve">a field appears for entering </w:t>
      </w:r>
      <w:r w:rsidR="009D56E8" w:rsidRPr="009456D9">
        <w:rPr>
          <w:color w:val="4A4A54"/>
        </w:rPr>
        <w:t xml:space="preserve">the extension of the recipient. If you </w:t>
      </w:r>
      <w:r w:rsidR="002C7F25" w:rsidRPr="009456D9">
        <w:rPr>
          <w:color w:val="4A4A54"/>
        </w:rPr>
        <w:t>prefix the recipient’s extension number with 03</w:t>
      </w:r>
      <w:r w:rsidR="009D56E8" w:rsidRPr="009456D9">
        <w:rPr>
          <w:color w:val="4A4A54"/>
        </w:rPr>
        <w:t xml:space="preserve">, </w:t>
      </w:r>
      <w:r w:rsidR="007D0E2F" w:rsidRPr="009456D9">
        <w:rPr>
          <w:color w:val="4A4A54"/>
        </w:rPr>
        <w:t xml:space="preserve">the call </w:t>
      </w:r>
      <w:r w:rsidR="009D56E8" w:rsidRPr="009456D9">
        <w:rPr>
          <w:color w:val="4A4A54"/>
        </w:rPr>
        <w:t>go</w:t>
      </w:r>
      <w:r w:rsidR="007D0E2F" w:rsidRPr="009456D9">
        <w:rPr>
          <w:color w:val="4A4A54"/>
        </w:rPr>
        <w:t xml:space="preserve">es </w:t>
      </w:r>
      <w:r w:rsidR="009D56E8" w:rsidRPr="009456D9">
        <w:rPr>
          <w:color w:val="4A4A54"/>
        </w:rPr>
        <w:t xml:space="preserve">straight to voicemail. </w:t>
      </w:r>
    </w:p>
    <w:p w14:paraId="69E244BF" w14:textId="3C9DCE2B" w:rsidR="009D56E8" w:rsidRPr="009456D9" w:rsidRDefault="005D2887" w:rsidP="003B45DD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64DF4790" wp14:editId="1711D6A2">
            <wp:extent cx="2181860" cy="1735455"/>
            <wp:effectExtent l="19050" t="19050" r="2794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3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095CBD" w14:textId="2D58702D" w:rsidR="003B45DD" w:rsidRPr="009456D9" w:rsidRDefault="003B45DD" w:rsidP="003B45DD">
      <w:pPr>
        <w:pStyle w:val="Caption"/>
        <w:rPr>
          <w:color w:val="4A4A54"/>
        </w:rPr>
      </w:pPr>
      <w:bookmarkStart w:id="100" w:name="_Ref438587691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3</w:t>
      </w:r>
      <w:r w:rsidR="00D03A06" w:rsidRPr="009456D9">
        <w:rPr>
          <w:noProof/>
          <w:color w:val="4A4A54"/>
        </w:rPr>
        <w:fldChar w:fldCharType="end"/>
      </w:r>
      <w:bookmarkEnd w:id="100"/>
      <w:r w:rsidRPr="009456D9">
        <w:rPr>
          <w:color w:val="4A4A54"/>
        </w:rPr>
        <w:t xml:space="preserve">. </w:t>
      </w:r>
      <w:r w:rsidR="002237C6" w:rsidRPr="009456D9">
        <w:rPr>
          <w:color w:val="4A4A54"/>
        </w:rPr>
        <w:t xml:space="preserve">Example of </w:t>
      </w:r>
      <w:r w:rsidR="00F470F8" w:rsidRPr="009456D9">
        <w:rPr>
          <w:color w:val="4A4A54"/>
        </w:rPr>
        <w:t>Active Call Window</w:t>
      </w:r>
    </w:p>
    <w:p w14:paraId="28745072" w14:textId="5DF2A6F8" w:rsidR="009D56E8" w:rsidRPr="009456D9" w:rsidRDefault="00181140" w:rsidP="00181140">
      <w:pPr>
        <w:pStyle w:val="Heading3"/>
        <w:pageBreakBefore/>
        <w:rPr>
          <w:color w:val="4A4A54"/>
        </w:rPr>
      </w:pPr>
      <w:bookmarkStart w:id="101" w:name="_Toc363566319"/>
      <w:bookmarkStart w:id="102" w:name="_Toc514152748"/>
      <w:r w:rsidRPr="009456D9">
        <w:rPr>
          <w:noProof/>
          <w:color w:val="4A4A54"/>
          <w:lang w:val="en-US" w:eastAsia="en-US"/>
        </w:rPr>
        <w:lastRenderedPageBreak/>
        <w:drawing>
          <wp:anchor distT="0" distB="0" distL="114300" distR="114300" simplePos="0" relativeHeight="251657728" behindDoc="0" locked="0" layoutInCell="1" allowOverlap="1" wp14:anchorId="0EA84951" wp14:editId="7A79C9E6">
            <wp:simplePos x="0" y="0"/>
            <wp:positionH relativeFrom="column">
              <wp:posOffset>4971028</wp:posOffset>
            </wp:positionH>
            <wp:positionV relativeFrom="page">
              <wp:posOffset>1121134</wp:posOffset>
            </wp:positionV>
            <wp:extent cx="767715" cy="630555"/>
            <wp:effectExtent l="0" t="0" r="0" b="0"/>
            <wp:wrapSquare wrapText="bothSides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6E8" w:rsidRPr="009456D9">
        <w:rPr>
          <w:color w:val="4A4A54"/>
        </w:rPr>
        <w:t>Hom</w:t>
      </w:r>
      <w:bookmarkEnd w:id="101"/>
      <w:bookmarkEnd w:id="102"/>
      <w:r w:rsidR="002572D2">
        <w:rPr>
          <w:color w:val="4A4A54"/>
          <w:lang w:val="en-US"/>
        </w:rPr>
        <w:t>e</w:t>
      </w:r>
      <w:r w:rsidR="008E127A" w:rsidRPr="009456D9">
        <w:rPr>
          <w:color w:val="4A4A54"/>
        </w:rPr>
        <w:fldChar w:fldCharType="begin"/>
      </w:r>
      <w:r w:rsidR="008E127A" w:rsidRPr="009456D9">
        <w:rPr>
          <w:color w:val="4A4A54"/>
        </w:rPr>
        <w:instrText xml:space="preserve"> XE "Portal</w:instrText>
      </w:r>
      <w:r w:rsidR="008E127A" w:rsidRPr="009456D9">
        <w:rPr>
          <w:color w:val="4A4A54"/>
          <w:lang w:val="en-US"/>
        </w:rPr>
        <w:instrText>:home page</w:instrText>
      </w:r>
      <w:r w:rsidR="008E127A" w:rsidRPr="009456D9">
        <w:rPr>
          <w:color w:val="4A4A54"/>
        </w:rPr>
        <w:instrText xml:space="preserve">" </w:instrText>
      </w:r>
      <w:r w:rsidR="008E127A" w:rsidRPr="009456D9">
        <w:rPr>
          <w:color w:val="4A4A54"/>
        </w:rPr>
        <w:fldChar w:fldCharType="end"/>
      </w:r>
      <w:r w:rsidR="008E127A" w:rsidRPr="009456D9">
        <w:rPr>
          <w:color w:val="4A4A54"/>
        </w:rPr>
        <w:fldChar w:fldCharType="begin"/>
      </w:r>
      <w:r w:rsidR="008E127A" w:rsidRPr="009456D9">
        <w:rPr>
          <w:color w:val="4A4A54"/>
        </w:rPr>
        <w:instrText xml:space="preserve"> XE "</w:instrText>
      </w:r>
      <w:r w:rsidR="008E127A" w:rsidRPr="009456D9">
        <w:rPr>
          <w:color w:val="4A4A54"/>
          <w:lang w:val="en-US"/>
        </w:rPr>
        <w:instrText>Home page</w:instrText>
      </w:r>
      <w:r w:rsidR="008E127A" w:rsidRPr="009456D9">
        <w:rPr>
          <w:color w:val="4A4A54"/>
        </w:rPr>
        <w:instrText xml:space="preserve">" </w:instrText>
      </w:r>
      <w:r w:rsidR="008E127A" w:rsidRPr="009456D9">
        <w:rPr>
          <w:color w:val="4A4A54"/>
        </w:rPr>
        <w:fldChar w:fldCharType="end"/>
      </w:r>
    </w:p>
    <w:p w14:paraId="113EDEF6" w14:textId="1B43B110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The Home page of your portal </w:t>
      </w:r>
      <w:r w:rsidR="007D0E2F" w:rsidRPr="009456D9">
        <w:rPr>
          <w:color w:val="4A4A54"/>
        </w:rPr>
        <w:t>provides</w:t>
      </w:r>
      <w:r w:rsidRPr="009456D9">
        <w:rPr>
          <w:color w:val="4A4A54"/>
        </w:rPr>
        <w:t xml:space="preserve"> an </w:t>
      </w:r>
      <w:r w:rsidR="007D0E2F" w:rsidRPr="009456D9">
        <w:rPr>
          <w:color w:val="4A4A54"/>
        </w:rPr>
        <w:t xml:space="preserve">at-a-glance view </w:t>
      </w:r>
      <w:r w:rsidRPr="009456D9">
        <w:rPr>
          <w:color w:val="4A4A54"/>
        </w:rPr>
        <w:t>of everything going on with your extension.</w:t>
      </w:r>
      <w:r w:rsidR="00AF7CD1" w:rsidRPr="009456D9">
        <w:rPr>
          <w:color w:val="4A4A54"/>
        </w:rPr>
        <w:t xml:space="preserve"> </w:t>
      </w:r>
      <w:r w:rsidR="003E4F78" w:rsidRPr="009456D9">
        <w:rPr>
          <w:color w:val="4A4A54"/>
        </w:rPr>
        <w:fldChar w:fldCharType="begin"/>
      </w:r>
      <w:r w:rsidR="003E4F78" w:rsidRPr="009456D9">
        <w:rPr>
          <w:color w:val="4A4A54"/>
        </w:rPr>
        <w:instrText xml:space="preserve"> REF _Ref438588067 \h </w:instrText>
      </w:r>
      <w:r w:rsidR="008801EF" w:rsidRPr="009456D9">
        <w:rPr>
          <w:color w:val="4A4A54"/>
        </w:rPr>
        <w:instrText xml:space="preserve"> \* MERGEFORMAT </w:instrText>
      </w:r>
      <w:r w:rsidR="003E4F78" w:rsidRPr="009456D9">
        <w:rPr>
          <w:color w:val="4A4A54"/>
        </w:rPr>
      </w:r>
      <w:r w:rsidR="003E4F78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1</w:t>
      </w:r>
      <w:r w:rsidR="003E4F78" w:rsidRPr="009456D9">
        <w:rPr>
          <w:color w:val="4A4A54"/>
        </w:rPr>
        <w:fldChar w:fldCharType="end"/>
      </w:r>
      <w:r w:rsidR="001273B2" w:rsidRPr="009456D9">
        <w:rPr>
          <w:color w:val="4A4A54"/>
        </w:rPr>
        <w:t xml:space="preserve"> describes the areas on the </w:t>
      </w:r>
      <w:proofErr w:type="gramStart"/>
      <w:r w:rsidR="001273B2" w:rsidRPr="009456D9">
        <w:rPr>
          <w:color w:val="4A4A54"/>
        </w:rPr>
        <w:t>Home</w:t>
      </w:r>
      <w:proofErr w:type="gramEnd"/>
      <w:r w:rsidR="001273B2" w:rsidRPr="009456D9">
        <w:rPr>
          <w:color w:val="4A4A54"/>
        </w:rPr>
        <w:t xml:space="preserve"> page.</w:t>
      </w:r>
    </w:p>
    <w:p w14:paraId="33FC4A07" w14:textId="15EFB20E" w:rsidR="009D56E8" w:rsidRPr="009456D9" w:rsidRDefault="000D581C" w:rsidP="00CB76DE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B3E86A4" wp14:editId="203BFA6B">
            <wp:extent cx="5723890" cy="2908935"/>
            <wp:effectExtent l="19050" t="19050" r="1016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B8B80" w14:textId="43306A62" w:rsidR="00CB76DE" w:rsidRPr="009456D9" w:rsidRDefault="00CB76DE" w:rsidP="00CB76DE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4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>. Example of Home Page</w:t>
      </w:r>
    </w:p>
    <w:p w14:paraId="62BA7F44" w14:textId="1AE447ED" w:rsidR="001A35BF" w:rsidRPr="009456D9" w:rsidRDefault="001A35BF" w:rsidP="001A35BF">
      <w:pPr>
        <w:pStyle w:val="Caption"/>
        <w:rPr>
          <w:color w:val="4A4A54"/>
        </w:rPr>
      </w:pPr>
      <w:bookmarkStart w:id="103" w:name="_Ref438588067"/>
      <w:r w:rsidRPr="009456D9">
        <w:rPr>
          <w:color w:val="4A4A54"/>
        </w:rPr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</w:t>
      </w:r>
      <w:r w:rsidR="00D03A06" w:rsidRPr="009456D9">
        <w:rPr>
          <w:noProof/>
          <w:color w:val="4A4A54"/>
        </w:rPr>
        <w:fldChar w:fldCharType="end"/>
      </w:r>
      <w:bookmarkEnd w:id="103"/>
      <w:r w:rsidRPr="009456D9">
        <w:rPr>
          <w:color w:val="4A4A54"/>
        </w:rPr>
        <w:t xml:space="preserve">. </w:t>
      </w:r>
      <w:r w:rsidR="00D07060" w:rsidRPr="009456D9">
        <w:rPr>
          <w:color w:val="4A4A54"/>
        </w:rPr>
        <w:t>Fields in the</w:t>
      </w:r>
      <w:r w:rsidRPr="009456D9">
        <w:rPr>
          <w:color w:val="4A4A54"/>
        </w:rPr>
        <w:t xml:space="preserve"> Home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1A35BF" w:rsidRPr="009456D9" w14:paraId="527681B9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27B1424D" w14:textId="282C1F64" w:rsidR="001A35BF" w:rsidRPr="009456D9" w:rsidRDefault="003E4F78" w:rsidP="00A71902">
            <w:pPr>
              <w:pStyle w:val="CellHeading"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56493B58" w14:textId="77777777" w:rsidR="001A35BF" w:rsidRPr="009456D9" w:rsidRDefault="001A35BF" w:rsidP="00A71902">
            <w:pPr>
              <w:pStyle w:val="CellHeading"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1A35BF" w:rsidRPr="009456D9" w14:paraId="4FF597C6" w14:textId="77777777" w:rsidTr="00A71902">
        <w:trPr>
          <w:cantSplit/>
        </w:trPr>
        <w:tc>
          <w:tcPr>
            <w:tcW w:w="3708" w:type="dxa"/>
          </w:tcPr>
          <w:p w14:paraId="275B7F7C" w14:textId="3FBD00D1" w:rsidR="001A35BF" w:rsidRPr="009456D9" w:rsidRDefault="003E4F78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New Messages</w:t>
            </w:r>
          </w:p>
        </w:tc>
        <w:tc>
          <w:tcPr>
            <w:tcW w:w="5400" w:type="dxa"/>
          </w:tcPr>
          <w:p w14:paraId="7C367363" w14:textId="108FA143" w:rsidR="001A35BF" w:rsidRPr="009456D9" w:rsidRDefault="003E4F78" w:rsidP="003E4F78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Shows new messages. You can play messages, click to call back, download, save, and delete. To see all the controls, hover over the message.</w:t>
            </w:r>
          </w:p>
        </w:tc>
      </w:tr>
      <w:tr w:rsidR="001A35BF" w:rsidRPr="009456D9" w14:paraId="5803C0BB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1BCC55AF" w14:textId="42001E7E" w:rsidR="001A35BF" w:rsidRPr="009456D9" w:rsidRDefault="003E4F78" w:rsidP="003E4F78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Recent Call History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06393BFC" w14:textId="1EDC76DE" w:rsidR="00DD179D" w:rsidRPr="009456D9" w:rsidRDefault="00F364FF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</w:t>
            </w:r>
            <w:r w:rsidR="00EA7D7A" w:rsidRPr="009456D9">
              <w:rPr>
                <w:color w:val="4A4A54"/>
              </w:rPr>
              <w:t>olor</w:t>
            </w:r>
            <w:r w:rsidRPr="009456D9">
              <w:rPr>
                <w:color w:val="4A4A54"/>
              </w:rPr>
              <w:t>-</w:t>
            </w:r>
            <w:r w:rsidR="00EA7D7A" w:rsidRPr="009456D9">
              <w:rPr>
                <w:color w:val="4A4A54"/>
              </w:rPr>
              <w:t>cod</w:t>
            </w:r>
            <w:r w:rsidRPr="009456D9">
              <w:rPr>
                <w:color w:val="4A4A54"/>
              </w:rPr>
              <w:t>ed icons</w:t>
            </w:r>
            <w:r w:rsidR="00EA7D7A" w:rsidRPr="009456D9">
              <w:rPr>
                <w:color w:val="4A4A54"/>
              </w:rPr>
              <w:t xml:space="preserve"> show </w:t>
            </w:r>
            <w:r w:rsidR="003E4F78" w:rsidRPr="009456D9">
              <w:rPr>
                <w:color w:val="4A4A54"/>
              </w:rPr>
              <w:t>your recent calls</w:t>
            </w:r>
            <w:r w:rsidR="00DD179D" w:rsidRPr="009456D9">
              <w:rPr>
                <w:color w:val="4A4A54"/>
              </w:rPr>
              <w:t>.</w:t>
            </w:r>
          </w:p>
          <w:p w14:paraId="1309158A" w14:textId="77777777" w:rsidR="00EA7D7A" w:rsidRPr="009456D9" w:rsidRDefault="00DD179D" w:rsidP="00EA7D7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G</w:t>
            </w:r>
            <w:r w:rsidR="003E4F78" w:rsidRPr="009456D9">
              <w:rPr>
                <w:color w:val="4A4A54"/>
              </w:rPr>
              <w:t xml:space="preserve">reen icon </w:t>
            </w:r>
            <w:r w:rsidRPr="009456D9">
              <w:rPr>
                <w:color w:val="4A4A54"/>
              </w:rPr>
              <w:t xml:space="preserve">= </w:t>
            </w:r>
            <w:r w:rsidR="003E4F78" w:rsidRPr="009456D9">
              <w:rPr>
                <w:color w:val="4A4A54"/>
              </w:rPr>
              <w:t>outbound</w:t>
            </w:r>
            <w:r w:rsidR="00EA7D7A" w:rsidRPr="009456D9">
              <w:rPr>
                <w:color w:val="4A4A54"/>
              </w:rPr>
              <w:t xml:space="preserve"> call.</w:t>
            </w:r>
          </w:p>
          <w:p w14:paraId="4907EFBA" w14:textId="00BB63E5" w:rsidR="00EA7D7A" w:rsidRPr="009456D9" w:rsidRDefault="00EA7D7A" w:rsidP="00EA7D7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R</w:t>
            </w:r>
            <w:r w:rsidR="003E4F78" w:rsidRPr="009456D9">
              <w:rPr>
                <w:color w:val="4A4A54"/>
              </w:rPr>
              <w:t xml:space="preserve">ed </w:t>
            </w:r>
            <w:r w:rsidR="001D554C" w:rsidRPr="009456D9">
              <w:rPr>
                <w:color w:val="4A4A54"/>
              </w:rPr>
              <w:t xml:space="preserve">icon </w:t>
            </w:r>
            <w:r w:rsidRPr="009456D9">
              <w:rPr>
                <w:color w:val="4A4A54"/>
              </w:rPr>
              <w:t xml:space="preserve">= </w:t>
            </w:r>
            <w:r w:rsidR="003E4F78" w:rsidRPr="009456D9">
              <w:rPr>
                <w:color w:val="4A4A54"/>
              </w:rPr>
              <w:t>missed inbound calls</w:t>
            </w:r>
            <w:r w:rsidRPr="009456D9">
              <w:rPr>
                <w:color w:val="4A4A54"/>
              </w:rPr>
              <w:t>.</w:t>
            </w:r>
          </w:p>
          <w:p w14:paraId="77409780" w14:textId="2FF409C1" w:rsidR="001A35BF" w:rsidRPr="009456D9" w:rsidRDefault="00814AA6" w:rsidP="00814AA6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B</w:t>
            </w:r>
            <w:r w:rsidR="003E4F78" w:rsidRPr="009456D9">
              <w:rPr>
                <w:color w:val="4A4A54"/>
              </w:rPr>
              <w:t xml:space="preserve">lue </w:t>
            </w:r>
            <w:r w:rsidR="001D554C" w:rsidRPr="009456D9">
              <w:rPr>
                <w:color w:val="4A4A54"/>
              </w:rPr>
              <w:t xml:space="preserve">icon </w:t>
            </w:r>
            <w:r w:rsidRPr="009456D9">
              <w:rPr>
                <w:color w:val="4A4A54"/>
              </w:rPr>
              <w:t xml:space="preserve">= </w:t>
            </w:r>
            <w:r w:rsidR="003E4F78" w:rsidRPr="009456D9">
              <w:rPr>
                <w:color w:val="4A4A54"/>
              </w:rPr>
              <w:t>inbound received calls.</w:t>
            </w:r>
          </w:p>
          <w:p w14:paraId="08FFCA62" w14:textId="46975611" w:rsidR="00814AA6" w:rsidRPr="009456D9" w:rsidRDefault="001D554C" w:rsidP="001D554C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To call back a number, click the phone number</w:t>
            </w:r>
            <w:r w:rsidR="00814AA6" w:rsidRPr="009456D9">
              <w:rPr>
                <w:color w:val="4A4A54"/>
              </w:rPr>
              <w:t>.</w:t>
            </w:r>
          </w:p>
        </w:tc>
      </w:tr>
      <w:tr w:rsidR="001A35BF" w:rsidRPr="009456D9" w14:paraId="2069893C" w14:textId="77777777" w:rsidTr="00A71902">
        <w:trPr>
          <w:cantSplit/>
        </w:trPr>
        <w:tc>
          <w:tcPr>
            <w:tcW w:w="3708" w:type="dxa"/>
          </w:tcPr>
          <w:p w14:paraId="2305A971" w14:textId="436C6999" w:rsidR="001A35BF" w:rsidRPr="009456D9" w:rsidRDefault="0062396D" w:rsidP="0062396D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Status Message</w:t>
            </w:r>
          </w:p>
        </w:tc>
        <w:tc>
          <w:tcPr>
            <w:tcW w:w="5400" w:type="dxa"/>
          </w:tcPr>
          <w:p w14:paraId="2B420FEC" w14:textId="59580378" w:rsidR="001A35BF" w:rsidRPr="009456D9" w:rsidRDefault="008E0D90" w:rsidP="0097402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Allows y</w:t>
            </w:r>
            <w:r w:rsidR="005E6C5E" w:rsidRPr="009456D9">
              <w:rPr>
                <w:color w:val="4A4A54"/>
              </w:rPr>
              <w:t xml:space="preserve">ou </w:t>
            </w:r>
            <w:r w:rsidRPr="009456D9">
              <w:rPr>
                <w:color w:val="4A4A54"/>
              </w:rPr>
              <w:t>to</w:t>
            </w:r>
            <w:r w:rsidR="005E6C5E" w:rsidRPr="009456D9">
              <w:rPr>
                <w:color w:val="4A4A54"/>
              </w:rPr>
              <w:t xml:space="preserve"> </w:t>
            </w:r>
            <w:r w:rsidR="0097402D" w:rsidRPr="009456D9">
              <w:rPr>
                <w:color w:val="4A4A54"/>
              </w:rPr>
              <w:t>enter</w:t>
            </w:r>
            <w:r w:rsidR="005E6C5E" w:rsidRPr="009456D9">
              <w:rPr>
                <w:color w:val="4A4A54"/>
              </w:rPr>
              <w:t xml:space="preserve"> a status message</w:t>
            </w:r>
            <w:r w:rsidRPr="009456D9">
              <w:rPr>
                <w:color w:val="4A4A54"/>
              </w:rPr>
              <w:t xml:space="preserve"> that</w:t>
            </w:r>
            <w:r w:rsidR="005E6C5E" w:rsidRPr="009456D9">
              <w:rPr>
                <w:color w:val="4A4A54"/>
              </w:rPr>
              <w:t xml:space="preserve"> appears to other users of the portal.</w:t>
            </w:r>
          </w:p>
        </w:tc>
      </w:tr>
      <w:tr w:rsidR="003E4F78" w:rsidRPr="009456D9" w14:paraId="794BD9E4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2F9F5CC6" w14:textId="4D18B90C" w:rsidR="003E4F78" w:rsidRPr="009456D9" w:rsidRDefault="00E245FF" w:rsidP="006C139A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Active Answering Rule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0FB6F7C4" w14:textId="06A0432D" w:rsidR="003E4F78" w:rsidRPr="009456D9" w:rsidRDefault="00E245FF" w:rsidP="00341101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Your extension can have multiple answering rules</w:t>
            </w:r>
            <w:r w:rsidR="00B956A9" w:rsidRPr="009456D9">
              <w:rPr>
                <w:color w:val="4A4A54"/>
              </w:rPr>
              <w:t xml:space="preserve">. </w:t>
            </w:r>
            <w:r w:rsidR="00E42D72" w:rsidRPr="009456D9">
              <w:rPr>
                <w:color w:val="4A4A54"/>
              </w:rPr>
              <w:t xml:space="preserve">For example, you might </w:t>
            </w:r>
            <w:r w:rsidRPr="009456D9">
              <w:rPr>
                <w:color w:val="4A4A54"/>
              </w:rPr>
              <w:t>ring your phone in one mode</w:t>
            </w:r>
            <w:r w:rsidR="00B956A9" w:rsidRPr="009456D9">
              <w:rPr>
                <w:color w:val="4A4A54"/>
              </w:rPr>
              <w:t xml:space="preserve"> </w:t>
            </w:r>
            <w:r w:rsidR="00341101" w:rsidRPr="009456D9">
              <w:rPr>
                <w:color w:val="4A4A54"/>
              </w:rPr>
              <w:t>or</w:t>
            </w:r>
            <w:r w:rsidRPr="009456D9">
              <w:rPr>
                <w:color w:val="4A4A54"/>
              </w:rPr>
              <w:t xml:space="preserve"> forward to your cell in another</w:t>
            </w:r>
            <w:r w:rsidR="009F445A" w:rsidRPr="009456D9">
              <w:rPr>
                <w:color w:val="4A4A54"/>
              </w:rPr>
              <w:t xml:space="preserve"> mode</w:t>
            </w:r>
            <w:r w:rsidRPr="009456D9">
              <w:rPr>
                <w:color w:val="4A4A54"/>
              </w:rPr>
              <w:t xml:space="preserve">. </w:t>
            </w:r>
            <w:r w:rsidR="00D001BC" w:rsidRPr="009456D9">
              <w:rPr>
                <w:color w:val="4A4A54"/>
              </w:rPr>
              <w:t>In this field,</w:t>
            </w:r>
            <w:r w:rsidRPr="009456D9">
              <w:rPr>
                <w:color w:val="4A4A54"/>
              </w:rPr>
              <w:t xml:space="preserve"> you can </w:t>
            </w:r>
            <w:r w:rsidR="002874F6" w:rsidRPr="009456D9">
              <w:rPr>
                <w:color w:val="4A4A54"/>
              </w:rPr>
              <w:t>which</w:t>
            </w:r>
            <w:r w:rsidRPr="009456D9">
              <w:rPr>
                <w:color w:val="4A4A54"/>
              </w:rPr>
              <w:t xml:space="preserve"> answering rule</w:t>
            </w:r>
            <w:r w:rsidR="002874F6" w:rsidRPr="009456D9">
              <w:rPr>
                <w:color w:val="4A4A54"/>
              </w:rPr>
              <w:t xml:space="preserve"> is the active rule</w:t>
            </w:r>
            <w:r w:rsidRPr="009456D9">
              <w:rPr>
                <w:color w:val="4A4A54"/>
              </w:rPr>
              <w:t>.</w:t>
            </w:r>
          </w:p>
        </w:tc>
      </w:tr>
      <w:tr w:rsidR="003E4F78" w:rsidRPr="009456D9" w14:paraId="355C20FF" w14:textId="77777777" w:rsidTr="00A71902">
        <w:trPr>
          <w:cantSplit/>
        </w:trPr>
        <w:tc>
          <w:tcPr>
            <w:tcW w:w="3708" w:type="dxa"/>
          </w:tcPr>
          <w:p w14:paraId="6DF2E8CD" w14:textId="3869C78A" w:rsidR="003E4F78" w:rsidRPr="009456D9" w:rsidRDefault="006C139A" w:rsidP="006C139A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Active Phones</w:t>
            </w:r>
          </w:p>
        </w:tc>
        <w:tc>
          <w:tcPr>
            <w:tcW w:w="5400" w:type="dxa"/>
          </w:tcPr>
          <w:p w14:paraId="1AD9ECBF" w14:textId="5F14702A" w:rsidR="003E4F78" w:rsidRPr="009456D9" w:rsidRDefault="006C139A" w:rsidP="009F7B3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Your extension may have multiple phones</w:t>
            </w:r>
            <w:r w:rsidR="009F7B32" w:rsidRPr="009456D9">
              <w:rPr>
                <w:color w:val="4A4A54"/>
              </w:rPr>
              <w:t xml:space="preserve"> (</w:t>
            </w:r>
            <w:r w:rsidRPr="009456D9">
              <w:rPr>
                <w:color w:val="4A4A54"/>
              </w:rPr>
              <w:t>for example</w:t>
            </w:r>
            <w:r w:rsidR="009F7B32" w:rsidRPr="009456D9">
              <w:rPr>
                <w:color w:val="4A4A54"/>
              </w:rPr>
              <w:t>,</w:t>
            </w:r>
            <w:r w:rsidRPr="009456D9">
              <w:rPr>
                <w:color w:val="4A4A54"/>
              </w:rPr>
              <w:t xml:space="preserve"> one in the office and one at home</w:t>
            </w:r>
            <w:r w:rsidR="009F7B32" w:rsidRPr="009456D9">
              <w:rPr>
                <w:color w:val="4A4A54"/>
              </w:rPr>
              <w:t>). This field shows</w:t>
            </w:r>
            <w:r w:rsidRPr="009456D9">
              <w:rPr>
                <w:color w:val="4A4A54"/>
              </w:rPr>
              <w:t xml:space="preserve"> which handsets are currently online.</w:t>
            </w:r>
          </w:p>
        </w:tc>
      </w:tr>
    </w:tbl>
    <w:p w14:paraId="4C53916B" w14:textId="287E4A83" w:rsidR="009D56E8" w:rsidRPr="009456D9" w:rsidRDefault="009D56E8" w:rsidP="009D56E8">
      <w:pPr>
        <w:rPr>
          <w:color w:val="4A4A54"/>
        </w:rPr>
      </w:pPr>
    </w:p>
    <w:p w14:paraId="66808747" w14:textId="01AF04AF" w:rsidR="009D56E8" w:rsidRPr="009456D9" w:rsidRDefault="009D56E8" w:rsidP="007012B2">
      <w:pPr>
        <w:pStyle w:val="Heading2"/>
        <w:pageBreakBefore/>
        <w:rPr>
          <w:color w:val="4A4A54"/>
        </w:rPr>
      </w:pPr>
      <w:bookmarkStart w:id="104" w:name="_Toc363566320"/>
      <w:bookmarkStart w:id="105" w:name="_Ref439176250"/>
      <w:bookmarkStart w:id="106" w:name="_Ref439176453"/>
      <w:bookmarkStart w:id="107" w:name="_Ref439176540"/>
      <w:bookmarkStart w:id="108" w:name="_Toc514152749"/>
      <w:r w:rsidRPr="009456D9">
        <w:rPr>
          <w:color w:val="4A4A54"/>
        </w:rPr>
        <w:lastRenderedPageBreak/>
        <w:t>Voicemail</w:t>
      </w:r>
      <w:bookmarkEnd w:id="104"/>
      <w:bookmarkEnd w:id="105"/>
      <w:bookmarkEnd w:id="106"/>
      <w:bookmarkEnd w:id="107"/>
      <w:bookmarkEnd w:id="108"/>
      <w:r w:rsidR="008E127A" w:rsidRPr="009456D9">
        <w:rPr>
          <w:color w:val="4A4A54"/>
        </w:rPr>
        <w:fldChar w:fldCharType="begin"/>
      </w:r>
      <w:r w:rsidR="008E127A" w:rsidRPr="009456D9">
        <w:rPr>
          <w:color w:val="4A4A54"/>
        </w:rPr>
        <w:instrText xml:space="preserve"> XE "Voicemail" </w:instrText>
      </w:r>
      <w:r w:rsidR="008E127A" w:rsidRPr="009456D9">
        <w:rPr>
          <w:color w:val="4A4A54"/>
        </w:rPr>
        <w:fldChar w:fldCharType="end"/>
      </w:r>
      <w:r w:rsidR="009D6604" w:rsidRPr="009456D9">
        <w:rPr>
          <w:color w:val="4A4A54"/>
        </w:rPr>
        <w:fldChar w:fldCharType="begin"/>
      </w:r>
      <w:r w:rsidR="009D6604" w:rsidRPr="009456D9">
        <w:rPr>
          <w:color w:val="4A4A54"/>
        </w:rPr>
        <w:instrText xml:space="preserve"> XE "Portal:Messages page" </w:instrText>
      </w:r>
      <w:r w:rsidR="009D6604" w:rsidRPr="009456D9">
        <w:rPr>
          <w:color w:val="4A4A54"/>
        </w:rPr>
        <w:fldChar w:fldCharType="end"/>
      </w:r>
      <w:r w:rsidR="009D6604" w:rsidRPr="009456D9">
        <w:rPr>
          <w:color w:val="4A4A54"/>
        </w:rPr>
        <w:fldChar w:fldCharType="begin"/>
      </w:r>
      <w:r w:rsidR="009D6604" w:rsidRPr="009456D9">
        <w:rPr>
          <w:color w:val="4A4A54"/>
        </w:rPr>
        <w:instrText xml:space="preserve"> XE "Messages page" </w:instrText>
      </w:r>
      <w:r w:rsidR="009D6604" w:rsidRPr="009456D9">
        <w:rPr>
          <w:color w:val="4A4A54"/>
        </w:rPr>
        <w:fldChar w:fldCharType="end"/>
      </w:r>
    </w:p>
    <w:p w14:paraId="64EE2210" w14:textId="06A8BA21" w:rsidR="008C4093" w:rsidRPr="009456D9" w:rsidRDefault="00C06785" w:rsidP="008C4093">
      <w:pPr>
        <w:pStyle w:val="body"/>
        <w:rPr>
          <w:color w:val="4A4A54"/>
        </w:rPr>
      </w:pPr>
      <w:r w:rsidRPr="009456D9">
        <w:rPr>
          <w:color w:val="4A4A54"/>
        </w:rPr>
        <w:t>You configure voicemail using t</w:t>
      </w:r>
      <w:r w:rsidR="008C4093" w:rsidRPr="009456D9">
        <w:rPr>
          <w:color w:val="4A4A54"/>
        </w:rPr>
        <w:t>he Messages page</w:t>
      </w:r>
      <w:r w:rsidRPr="009456D9">
        <w:rPr>
          <w:color w:val="4A4A54"/>
        </w:rPr>
        <w:t>. This page</w:t>
      </w:r>
      <w:r w:rsidR="008C4093" w:rsidRPr="009456D9">
        <w:rPr>
          <w:color w:val="4A4A54"/>
        </w:rPr>
        <w:t xml:space="preserve"> has two tabs for handling voicemail:</w:t>
      </w:r>
    </w:p>
    <w:p w14:paraId="182438FD" w14:textId="0EEC6EFC" w:rsidR="008C4093" w:rsidRPr="009456D9" w:rsidRDefault="008C4093" w:rsidP="00AC18BD">
      <w:pPr>
        <w:pStyle w:val="bulletlv1"/>
        <w:rPr>
          <w:color w:val="4A4A54"/>
        </w:rPr>
      </w:pPr>
      <w:r w:rsidRPr="009456D9">
        <w:rPr>
          <w:b/>
          <w:color w:val="4A4A54"/>
        </w:rPr>
        <w:t>Messages</w:t>
      </w:r>
      <w:r w:rsidR="00AC18BD" w:rsidRPr="009456D9">
        <w:rPr>
          <w:b/>
          <w:color w:val="4A4A54"/>
        </w:rPr>
        <w:t xml:space="preserve"> </w:t>
      </w:r>
      <w:r w:rsidRPr="009456D9">
        <w:rPr>
          <w:color w:val="4A4A54"/>
        </w:rPr>
        <w:t>—</w:t>
      </w:r>
      <w:r w:rsidR="00AC18BD" w:rsidRPr="009456D9">
        <w:rPr>
          <w:color w:val="4A4A54"/>
        </w:rPr>
        <w:t xml:space="preserve"> see “</w:t>
      </w:r>
      <w:r w:rsidR="00AC18BD" w:rsidRPr="009456D9">
        <w:rPr>
          <w:color w:val="4A4A54"/>
        </w:rPr>
        <w:fldChar w:fldCharType="begin"/>
      </w:r>
      <w:r w:rsidR="00AC18BD" w:rsidRPr="009456D9">
        <w:rPr>
          <w:color w:val="4A4A54"/>
        </w:rPr>
        <w:instrText xml:space="preserve"> REF _Ref439154873 \h </w:instrText>
      </w:r>
      <w:r w:rsidR="008801EF" w:rsidRPr="009456D9">
        <w:rPr>
          <w:color w:val="4A4A54"/>
        </w:rPr>
        <w:instrText xml:space="preserve"> \* MERGEFORMAT </w:instrText>
      </w:r>
      <w:r w:rsidR="00AC18BD" w:rsidRPr="009456D9">
        <w:rPr>
          <w:color w:val="4A4A54"/>
        </w:rPr>
      </w:r>
      <w:r w:rsidR="00AC18BD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>Messages</w:t>
      </w:r>
      <w:r w:rsidR="00AC18BD" w:rsidRPr="009456D9">
        <w:rPr>
          <w:color w:val="4A4A54"/>
        </w:rPr>
        <w:fldChar w:fldCharType="end"/>
      </w:r>
      <w:r w:rsidR="00AC18BD" w:rsidRPr="009456D9">
        <w:rPr>
          <w:color w:val="4A4A54"/>
        </w:rPr>
        <w:t>” below</w:t>
      </w:r>
      <w:r w:rsidR="00AC6B46" w:rsidRPr="009456D9">
        <w:rPr>
          <w:color w:val="4A4A54"/>
        </w:rPr>
        <w:t>.</w:t>
      </w:r>
    </w:p>
    <w:p w14:paraId="22260E4E" w14:textId="1F6A678E" w:rsidR="00AC18BD" w:rsidRPr="009456D9" w:rsidRDefault="00AC18BD" w:rsidP="00AC18BD">
      <w:pPr>
        <w:pStyle w:val="bulletlv1"/>
        <w:rPr>
          <w:color w:val="4A4A54"/>
        </w:rPr>
      </w:pPr>
      <w:r w:rsidRPr="009456D9">
        <w:rPr>
          <w:b/>
          <w:color w:val="4A4A54"/>
        </w:rPr>
        <w:t>Settings</w:t>
      </w:r>
      <w:r w:rsidRPr="009456D9">
        <w:rPr>
          <w:color w:val="4A4A54"/>
        </w:rPr>
        <w:t xml:space="preserve"> — see “</w:t>
      </w: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REF _Ref439154879 \h </w:instrText>
      </w:r>
      <w:r w:rsidR="008801EF" w:rsidRPr="009456D9">
        <w:rPr>
          <w:color w:val="4A4A54"/>
        </w:rPr>
        <w:instrText xml:space="preserve"> \* MERGEFORMAT </w:instrText>
      </w:r>
      <w:r w:rsidRPr="009456D9">
        <w:rPr>
          <w:color w:val="4A4A54"/>
        </w:rPr>
      </w:r>
      <w:r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>Voicemail Settings</w:t>
      </w:r>
      <w:r w:rsidRPr="009456D9">
        <w:rPr>
          <w:color w:val="4A4A54"/>
        </w:rPr>
        <w:fldChar w:fldCharType="end"/>
      </w:r>
      <w:r w:rsidRPr="009456D9">
        <w:rPr>
          <w:color w:val="4A4A54"/>
        </w:rPr>
        <w:t>” on the next page.</w:t>
      </w:r>
    </w:p>
    <w:p w14:paraId="3036BCFB" w14:textId="461DB3FD" w:rsidR="00C06785" w:rsidRPr="009456D9" w:rsidRDefault="00C06785" w:rsidP="00C06785">
      <w:pPr>
        <w:pStyle w:val="body"/>
        <w:rPr>
          <w:color w:val="4A4A54"/>
        </w:rPr>
      </w:pPr>
      <w:r w:rsidRPr="009456D9">
        <w:rPr>
          <w:color w:val="4A4A54"/>
        </w:rPr>
        <w:t xml:space="preserve">To display the Messages page, click the </w:t>
      </w:r>
      <w:r w:rsidRPr="009456D9">
        <w:rPr>
          <w:b/>
          <w:color w:val="4A4A54"/>
        </w:rPr>
        <w:t>Messages</w:t>
      </w:r>
      <w:r w:rsidRPr="009456D9">
        <w:rPr>
          <w:color w:val="4A4A54"/>
        </w:rPr>
        <w:t xml:space="preserve"> icon</w:t>
      </w:r>
      <w:r w:rsidR="00930BC2" w:rsidRPr="009456D9">
        <w:rPr>
          <w:color w:val="4A4A54"/>
        </w:rPr>
        <w:t xml:space="preserve"> at the top of the page</w:t>
      </w:r>
      <w:r w:rsidRPr="009456D9">
        <w:rPr>
          <w:color w:val="4A4A54"/>
        </w:rPr>
        <w:t>:</w:t>
      </w:r>
    </w:p>
    <w:p w14:paraId="11F9404F" w14:textId="7D68E1AC" w:rsidR="00C06785" w:rsidRPr="009456D9" w:rsidRDefault="00C06785" w:rsidP="007E1028">
      <w:pPr>
        <w:pStyle w:val="figureanchor"/>
        <w:spacing w:before="120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4E77D378" wp14:editId="265EC6CB">
            <wp:extent cx="560717" cy="53206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717" cy="53206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0AB062C" w14:textId="7C188BAA" w:rsidR="008C4093" w:rsidRPr="009456D9" w:rsidRDefault="008C4093" w:rsidP="008C4093">
      <w:pPr>
        <w:pStyle w:val="Heading3"/>
        <w:rPr>
          <w:color w:val="4A4A54"/>
        </w:rPr>
      </w:pPr>
      <w:bookmarkStart w:id="109" w:name="_Ref439154873"/>
      <w:bookmarkStart w:id="110" w:name="_Toc514152750"/>
      <w:r w:rsidRPr="009456D9">
        <w:rPr>
          <w:color w:val="4A4A54"/>
        </w:rPr>
        <w:t>Messages</w:t>
      </w:r>
      <w:bookmarkEnd w:id="109"/>
      <w:bookmarkEnd w:id="110"/>
    </w:p>
    <w:p w14:paraId="6BD29CB6" w14:textId="45A93748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The </w:t>
      </w:r>
      <w:r w:rsidR="0053181E" w:rsidRPr="009456D9">
        <w:rPr>
          <w:b/>
          <w:color w:val="4A4A54"/>
        </w:rPr>
        <w:t>Messages</w:t>
      </w:r>
      <w:r w:rsidR="0053181E" w:rsidRPr="009456D9">
        <w:rPr>
          <w:color w:val="4A4A54"/>
        </w:rPr>
        <w:t xml:space="preserve"> tab </w:t>
      </w:r>
      <w:r w:rsidR="00633FD4" w:rsidRPr="009456D9">
        <w:rPr>
          <w:color w:val="4A4A54"/>
        </w:rPr>
        <w:t>allows</w:t>
      </w:r>
      <w:r w:rsidRPr="009456D9">
        <w:rPr>
          <w:color w:val="4A4A54"/>
        </w:rPr>
        <w:t xml:space="preserve"> you </w:t>
      </w:r>
      <w:r w:rsidR="00633FD4" w:rsidRPr="009456D9">
        <w:rPr>
          <w:color w:val="4A4A54"/>
        </w:rPr>
        <w:t xml:space="preserve">to </w:t>
      </w:r>
      <w:r w:rsidRPr="009456D9">
        <w:rPr>
          <w:color w:val="4A4A54"/>
        </w:rPr>
        <w:t>manage your new, saved, and deleted voicemail</w:t>
      </w:r>
      <w:r w:rsidR="0057343E" w:rsidRPr="009456D9">
        <w:rPr>
          <w:color w:val="4A4A54"/>
        </w:rPr>
        <w:t>,</w:t>
      </w:r>
      <w:r w:rsidRPr="009456D9">
        <w:rPr>
          <w:color w:val="4A4A54"/>
        </w:rPr>
        <w:t xml:space="preserve"> as well as greetings and other settings. </w:t>
      </w:r>
    </w:p>
    <w:p w14:paraId="4B0B3CF4" w14:textId="73334811" w:rsidR="002A08EF" w:rsidRPr="009456D9" w:rsidRDefault="00AE2326" w:rsidP="002A08EF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62687417" wp14:editId="41B90FAB">
            <wp:extent cx="5723890" cy="1454150"/>
            <wp:effectExtent l="19050" t="19050" r="1016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5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2C462" w14:textId="0EC8E67B" w:rsidR="002A08EF" w:rsidRPr="009456D9" w:rsidRDefault="002A08EF" w:rsidP="002A08EF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5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>. Messages Page</w:t>
      </w:r>
    </w:p>
    <w:p w14:paraId="09D2DDDE" w14:textId="236E972D" w:rsidR="009D56E8" w:rsidRPr="009456D9" w:rsidRDefault="000C276A" w:rsidP="009D56E8">
      <w:pPr>
        <w:rPr>
          <w:color w:val="4A4A54"/>
        </w:rPr>
      </w:pPr>
      <w:r w:rsidRPr="009456D9">
        <w:rPr>
          <w:color w:val="4A4A54"/>
        </w:rPr>
        <w:t>Like the H</w:t>
      </w:r>
      <w:r w:rsidR="009D56E8" w:rsidRPr="009456D9">
        <w:rPr>
          <w:color w:val="4A4A54"/>
        </w:rPr>
        <w:t xml:space="preserve">ome </w:t>
      </w:r>
      <w:r w:rsidRPr="009456D9">
        <w:rPr>
          <w:color w:val="4A4A54"/>
        </w:rPr>
        <w:t>page</w:t>
      </w:r>
      <w:r w:rsidR="00E1308D" w:rsidRPr="009456D9">
        <w:rPr>
          <w:color w:val="4A4A54"/>
        </w:rPr>
        <w:t>,</w:t>
      </w:r>
      <w:r w:rsidR="009D56E8" w:rsidRPr="009456D9">
        <w:rPr>
          <w:color w:val="4A4A54"/>
        </w:rPr>
        <w:t xml:space="preserve"> you can play messages, click </w:t>
      </w:r>
      <w:r w:rsidR="007A5DD3" w:rsidRPr="009456D9">
        <w:rPr>
          <w:color w:val="4A4A54"/>
        </w:rPr>
        <w:t xml:space="preserve">a number </w:t>
      </w:r>
      <w:r w:rsidR="009D56E8" w:rsidRPr="009456D9">
        <w:rPr>
          <w:color w:val="4A4A54"/>
        </w:rPr>
        <w:t xml:space="preserve">to call </w:t>
      </w:r>
      <w:r w:rsidR="007A5DD3" w:rsidRPr="009456D9">
        <w:rPr>
          <w:color w:val="4A4A54"/>
        </w:rPr>
        <w:t xml:space="preserve">it </w:t>
      </w:r>
      <w:r w:rsidR="009D56E8" w:rsidRPr="009456D9">
        <w:rPr>
          <w:color w:val="4A4A54"/>
        </w:rPr>
        <w:t xml:space="preserve">back, </w:t>
      </w:r>
      <w:r w:rsidR="007A5DD3" w:rsidRPr="009456D9">
        <w:rPr>
          <w:color w:val="4A4A54"/>
        </w:rPr>
        <w:t xml:space="preserve">and </w:t>
      </w:r>
      <w:r w:rsidR="009D56E8" w:rsidRPr="009456D9">
        <w:rPr>
          <w:color w:val="4A4A54"/>
        </w:rPr>
        <w:t>download, save,</w:t>
      </w:r>
      <w:r w:rsidR="002C7F25" w:rsidRPr="009456D9">
        <w:rPr>
          <w:color w:val="4A4A54"/>
        </w:rPr>
        <w:t xml:space="preserve"> forward,</w:t>
      </w:r>
      <w:r w:rsidR="009D56E8" w:rsidRPr="009456D9">
        <w:rPr>
          <w:color w:val="4A4A54"/>
        </w:rPr>
        <w:t xml:space="preserve"> and delete</w:t>
      </w:r>
      <w:r w:rsidR="007A5DD3" w:rsidRPr="009456D9">
        <w:rPr>
          <w:color w:val="4A4A54"/>
        </w:rPr>
        <w:t xml:space="preserve"> messages</w:t>
      </w:r>
      <w:r w:rsidR="009D56E8" w:rsidRPr="009456D9">
        <w:rPr>
          <w:color w:val="4A4A54"/>
        </w:rPr>
        <w:t xml:space="preserve">. To see all the controls </w:t>
      </w:r>
      <w:r w:rsidR="009162A2" w:rsidRPr="009456D9">
        <w:rPr>
          <w:color w:val="4A4A54"/>
        </w:rPr>
        <w:t xml:space="preserve">available, </w:t>
      </w:r>
      <w:r w:rsidR="009D56E8" w:rsidRPr="009456D9">
        <w:rPr>
          <w:color w:val="4A4A54"/>
        </w:rPr>
        <w:t xml:space="preserve">hover </w:t>
      </w:r>
      <w:r w:rsidR="009162A2" w:rsidRPr="009456D9">
        <w:rPr>
          <w:color w:val="4A4A54"/>
        </w:rPr>
        <w:t xml:space="preserve">the mouse pointer </w:t>
      </w:r>
      <w:r w:rsidR="009D56E8" w:rsidRPr="009456D9">
        <w:rPr>
          <w:color w:val="4A4A54"/>
        </w:rPr>
        <w:t xml:space="preserve">over </w:t>
      </w:r>
      <w:r w:rsidR="009162A2" w:rsidRPr="009456D9">
        <w:rPr>
          <w:color w:val="4A4A54"/>
        </w:rPr>
        <w:t>a</w:t>
      </w:r>
      <w:r w:rsidR="009D56E8" w:rsidRPr="009456D9">
        <w:rPr>
          <w:color w:val="4A4A54"/>
        </w:rPr>
        <w:t xml:space="preserve"> message.</w:t>
      </w:r>
      <w:r w:rsidR="001A1EF0" w:rsidRPr="009456D9">
        <w:rPr>
          <w:color w:val="4A4A54"/>
        </w:rPr>
        <w:t xml:space="preserve"> </w:t>
      </w:r>
    </w:p>
    <w:p w14:paraId="799648C4" w14:textId="79739EDD" w:rsidR="009D56E8" w:rsidRPr="009456D9" w:rsidRDefault="00673725" w:rsidP="009D56E8">
      <w:pPr>
        <w:rPr>
          <w:color w:val="4A4A54"/>
        </w:rPr>
      </w:pPr>
      <w:r w:rsidRPr="009456D9">
        <w:rPr>
          <w:color w:val="4A4A54"/>
        </w:rPr>
        <w:t>T</w:t>
      </w:r>
      <w:r w:rsidR="0057343E" w:rsidRPr="009456D9">
        <w:rPr>
          <w:color w:val="4A4A54"/>
        </w:rPr>
        <w:t>h</w:t>
      </w:r>
      <w:r w:rsidR="009D56E8" w:rsidRPr="009456D9">
        <w:rPr>
          <w:color w:val="4A4A54"/>
        </w:rPr>
        <w:t xml:space="preserve">e </w:t>
      </w:r>
      <w:r w:rsidR="0057343E" w:rsidRPr="009456D9">
        <w:rPr>
          <w:b/>
          <w:color w:val="4A4A54"/>
        </w:rPr>
        <w:t>New</w:t>
      </w:r>
      <w:r w:rsidR="009D56E8" w:rsidRPr="009456D9">
        <w:rPr>
          <w:color w:val="4A4A54"/>
        </w:rPr>
        <w:t xml:space="preserve"> </w:t>
      </w:r>
      <w:r w:rsidRPr="009456D9">
        <w:rPr>
          <w:color w:val="4A4A54"/>
        </w:rPr>
        <w:t>drop-down list allows you</w:t>
      </w:r>
      <w:r w:rsidR="009D56E8" w:rsidRPr="009456D9">
        <w:rPr>
          <w:color w:val="4A4A54"/>
        </w:rPr>
        <w:t xml:space="preserve"> to review </w:t>
      </w:r>
      <w:r w:rsidR="00BA7F4A" w:rsidRPr="009456D9">
        <w:rPr>
          <w:color w:val="4A4A54"/>
        </w:rPr>
        <w:t xml:space="preserve">New, </w:t>
      </w:r>
      <w:r w:rsidR="009D56E8" w:rsidRPr="009456D9">
        <w:rPr>
          <w:color w:val="4A4A54"/>
        </w:rPr>
        <w:t>Saved</w:t>
      </w:r>
      <w:r w:rsidR="00BA7F4A" w:rsidRPr="009456D9">
        <w:rPr>
          <w:color w:val="4A4A54"/>
        </w:rPr>
        <w:t>,</w:t>
      </w:r>
      <w:r w:rsidR="009D56E8" w:rsidRPr="009456D9">
        <w:rPr>
          <w:color w:val="4A4A54"/>
        </w:rPr>
        <w:t xml:space="preserve"> and Trash (recently deleted) messages. </w:t>
      </w:r>
    </w:p>
    <w:p w14:paraId="15726D1C" w14:textId="6B654EFA" w:rsidR="009D56E8" w:rsidRPr="009456D9" w:rsidRDefault="007C3D57" w:rsidP="00221EED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02848A76" wp14:editId="5C935DA1">
            <wp:extent cx="1328468" cy="1017440"/>
            <wp:effectExtent l="19050" t="19050" r="241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84" cy="1017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07FD8" w14:textId="3F26CCD8" w:rsidR="009D56E8" w:rsidRPr="009456D9" w:rsidRDefault="009D56E8" w:rsidP="00C06785">
      <w:pPr>
        <w:pStyle w:val="Heading3"/>
        <w:pageBreakBefore/>
        <w:rPr>
          <w:color w:val="4A4A54"/>
        </w:rPr>
      </w:pPr>
      <w:bookmarkStart w:id="111" w:name="_Toc363566321"/>
      <w:bookmarkStart w:id="112" w:name="_Ref439154879"/>
      <w:bookmarkStart w:id="113" w:name="_Toc514152751"/>
      <w:r w:rsidRPr="009456D9">
        <w:rPr>
          <w:color w:val="4A4A54"/>
        </w:rPr>
        <w:lastRenderedPageBreak/>
        <w:t>Voicemail Settings</w:t>
      </w:r>
      <w:bookmarkEnd w:id="111"/>
      <w:bookmarkEnd w:id="112"/>
      <w:bookmarkEnd w:id="113"/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"Voicemail</w:instrText>
      </w:r>
      <w:r w:rsidR="00245AAC" w:rsidRPr="009456D9">
        <w:rPr>
          <w:color w:val="4A4A54"/>
          <w:lang w:val="en-US"/>
        </w:rPr>
        <w:instrText>:</w:instrText>
      </w:r>
      <w:r w:rsidR="00372762" w:rsidRPr="009456D9">
        <w:rPr>
          <w:color w:val="4A4A54"/>
        </w:rPr>
        <w:instrText xml:space="preserve">settings" </w:instrText>
      </w:r>
      <w:r w:rsidR="00372762" w:rsidRPr="009456D9">
        <w:rPr>
          <w:color w:val="4A4A54"/>
        </w:rPr>
        <w:fldChar w:fldCharType="end"/>
      </w:r>
    </w:p>
    <w:p w14:paraId="16C575E9" w14:textId="076F36AB" w:rsidR="009D56E8" w:rsidRPr="009456D9" w:rsidRDefault="0015707D" w:rsidP="009D56E8">
      <w:pPr>
        <w:rPr>
          <w:color w:val="4A4A54"/>
        </w:rPr>
      </w:pPr>
      <w:r w:rsidRPr="009456D9">
        <w:rPr>
          <w:color w:val="4A4A54"/>
        </w:rPr>
        <w:t>Clicking</w:t>
      </w:r>
      <w:r w:rsidR="009D56E8" w:rsidRPr="009456D9">
        <w:rPr>
          <w:color w:val="4A4A54"/>
        </w:rPr>
        <w:t xml:space="preserve"> the </w:t>
      </w:r>
      <w:r w:rsidR="009D56E8" w:rsidRPr="009456D9">
        <w:rPr>
          <w:b/>
          <w:color w:val="4A4A54"/>
        </w:rPr>
        <w:t>Settings</w:t>
      </w:r>
      <w:r w:rsidR="009D56E8" w:rsidRPr="009456D9">
        <w:rPr>
          <w:color w:val="4A4A54"/>
        </w:rPr>
        <w:t xml:space="preserve"> </w:t>
      </w:r>
      <w:r w:rsidR="00FE551C" w:rsidRPr="009456D9">
        <w:rPr>
          <w:color w:val="4A4A54"/>
        </w:rPr>
        <w:t>tab</w:t>
      </w:r>
      <w:r w:rsidR="009D56E8" w:rsidRPr="009456D9">
        <w:rPr>
          <w:color w:val="4A4A54"/>
        </w:rPr>
        <w:t xml:space="preserve"> </w:t>
      </w:r>
      <w:r w:rsidRPr="009456D9">
        <w:rPr>
          <w:color w:val="4A4A54"/>
        </w:rPr>
        <w:t xml:space="preserve">displays options for </w:t>
      </w:r>
      <w:r w:rsidR="009D56E8" w:rsidRPr="009456D9">
        <w:rPr>
          <w:color w:val="4A4A54"/>
        </w:rPr>
        <w:t>control</w:t>
      </w:r>
      <w:r w:rsidRPr="009456D9">
        <w:rPr>
          <w:color w:val="4A4A54"/>
        </w:rPr>
        <w:t>ling</w:t>
      </w:r>
      <w:r w:rsidR="009D56E8" w:rsidRPr="009456D9">
        <w:rPr>
          <w:color w:val="4A4A54"/>
        </w:rPr>
        <w:t xml:space="preserve"> your voicemail order, timestamps, gre</w:t>
      </w:r>
      <w:r w:rsidR="00172ED6" w:rsidRPr="009456D9">
        <w:rPr>
          <w:color w:val="4A4A54"/>
        </w:rPr>
        <w:t>etings, and voicemail to email.</w:t>
      </w:r>
    </w:p>
    <w:p w14:paraId="30492976" w14:textId="6E2FDF63" w:rsidR="009D56E8" w:rsidRPr="009456D9" w:rsidRDefault="00C32205" w:rsidP="0067250E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B210714" wp14:editId="7C1643CC">
            <wp:extent cx="4473333" cy="3353385"/>
            <wp:effectExtent l="19050" t="19050" r="2286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55" cy="3348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7FB02" w14:textId="48B1BF1F" w:rsidR="006E1B7F" w:rsidRPr="009456D9" w:rsidRDefault="006E1B7F" w:rsidP="006E1B7F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6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>. Settings Tab</w:t>
      </w:r>
    </w:p>
    <w:p w14:paraId="2DA57AA8" w14:textId="457430AC" w:rsidR="006E1B7F" w:rsidRPr="009456D9" w:rsidRDefault="006E1B7F" w:rsidP="006E1B7F">
      <w:pPr>
        <w:pStyle w:val="Caption"/>
        <w:rPr>
          <w:color w:val="4A4A54"/>
        </w:rPr>
      </w:pPr>
      <w:r w:rsidRPr="009456D9">
        <w:rPr>
          <w:color w:val="4A4A54"/>
        </w:rPr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 xml:space="preserve">. </w:t>
      </w:r>
      <w:r w:rsidR="00D07060" w:rsidRPr="009456D9">
        <w:rPr>
          <w:color w:val="4A4A54"/>
        </w:rPr>
        <w:t>Fields in the</w:t>
      </w:r>
      <w:r w:rsidRPr="009456D9">
        <w:rPr>
          <w:color w:val="4A4A54"/>
        </w:rPr>
        <w:t xml:space="preserve"> Settings Tab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6E1B7F" w:rsidRPr="009456D9" w14:paraId="185343CE" w14:textId="77777777" w:rsidTr="00630AFC">
        <w:trPr>
          <w:cantSplit/>
          <w:tblHeader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405F4D55" w14:textId="77777777" w:rsidR="006E1B7F" w:rsidRPr="009456D9" w:rsidRDefault="006E1B7F" w:rsidP="00A71902">
            <w:pPr>
              <w:pStyle w:val="CellHeading"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2326889A" w14:textId="77777777" w:rsidR="006E1B7F" w:rsidRPr="009456D9" w:rsidRDefault="006E1B7F" w:rsidP="00A71902">
            <w:pPr>
              <w:pStyle w:val="CellHeading"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6E1B7F" w:rsidRPr="009456D9" w14:paraId="73F2BFDC" w14:textId="77777777" w:rsidTr="00A71902">
        <w:trPr>
          <w:cantSplit/>
        </w:trPr>
        <w:tc>
          <w:tcPr>
            <w:tcW w:w="3708" w:type="dxa"/>
          </w:tcPr>
          <w:p w14:paraId="4D5CF0BB" w14:textId="64324BC1" w:rsidR="006E1B7F" w:rsidRPr="009456D9" w:rsidRDefault="006E1B7F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Enable Voicemail check box</w:t>
            </w:r>
          </w:p>
        </w:tc>
        <w:tc>
          <w:tcPr>
            <w:tcW w:w="5400" w:type="dxa"/>
          </w:tcPr>
          <w:p w14:paraId="018C06EF" w14:textId="387A469E" w:rsidR="006E1B7F" w:rsidRPr="009456D9" w:rsidRDefault="006E1B7F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Enables (check) or disables (uncheck) voicemail.</w:t>
            </w:r>
          </w:p>
        </w:tc>
      </w:tr>
      <w:tr w:rsidR="006E1B7F" w:rsidRPr="009456D9" w14:paraId="1491D07E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42B74E3D" w14:textId="0309B63C" w:rsidR="006E1B7F" w:rsidRPr="009456D9" w:rsidRDefault="006E1B7F" w:rsidP="00A71902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In</w:t>
            </w:r>
            <w:r w:rsidR="007F5402" w:rsidRPr="009456D9">
              <w:rPr>
                <w:color w:val="4A4A54"/>
              </w:rPr>
              <w:t>b</w:t>
            </w:r>
            <w:r w:rsidRPr="009456D9">
              <w:rPr>
                <w:color w:val="4A4A54"/>
              </w:rPr>
              <w:t>ox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4ACDBA45" w14:textId="77777777" w:rsidR="006E1B7F" w:rsidRPr="009456D9" w:rsidRDefault="006E1B7F" w:rsidP="007F5402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 xml:space="preserve">These options affect audio voicemail (calling in) but not the portal. </w:t>
            </w:r>
          </w:p>
          <w:p w14:paraId="516FCD65" w14:textId="2FFF988D" w:rsidR="006E1B7F" w:rsidRPr="009456D9" w:rsidRDefault="006E1B7F" w:rsidP="007F5402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Sort Voicemail inbox by latest first </w:t>
            </w:r>
            <w:r w:rsidR="007F5402" w:rsidRPr="009456D9">
              <w:rPr>
                <w:color w:val="4A4A54"/>
              </w:rPr>
              <w:t xml:space="preserve">= </w:t>
            </w:r>
            <w:r w:rsidRPr="009456D9">
              <w:rPr>
                <w:color w:val="4A4A54"/>
              </w:rPr>
              <w:t>plays your newest messages first</w:t>
            </w:r>
            <w:r w:rsidR="007F5402" w:rsidRPr="009456D9">
              <w:rPr>
                <w:color w:val="4A4A54"/>
              </w:rPr>
              <w:t>.</w:t>
            </w:r>
          </w:p>
          <w:p w14:paraId="49277DD9" w14:textId="597832BA" w:rsidR="006E1B7F" w:rsidRPr="009456D9" w:rsidRDefault="006E1B7F" w:rsidP="007F5402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Announce voicemail received time </w:t>
            </w:r>
            <w:r w:rsidR="007F5402" w:rsidRPr="009456D9">
              <w:rPr>
                <w:color w:val="4A4A54"/>
              </w:rPr>
              <w:t xml:space="preserve">= </w:t>
            </w:r>
            <w:r w:rsidRPr="009456D9">
              <w:rPr>
                <w:color w:val="4A4A54"/>
              </w:rPr>
              <w:t>plays the timestamp of the message</w:t>
            </w:r>
            <w:r w:rsidR="007F5402" w:rsidRPr="009456D9">
              <w:rPr>
                <w:color w:val="4A4A54"/>
              </w:rPr>
              <w:t>.</w:t>
            </w:r>
          </w:p>
          <w:p w14:paraId="464CFBA5" w14:textId="77777777" w:rsidR="006E1B7F" w:rsidRPr="009456D9" w:rsidRDefault="006E1B7F" w:rsidP="00A71902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Announce incoming call ID </w:t>
            </w:r>
            <w:r w:rsidR="007F5402" w:rsidRPr="009456D9">
              <w:rPr>
                <w:color w:val="4A4A54"/>
              </w:rPr>
              <w:t xml:space="preserve">= </w:t>
            </w:r>
            <w:r w:rsidRPr="009456D9">
              <w:rPr>
                <w:color w:val="4A4A54"/>
              </w:rPr>
              <w:t>plays the caller ID number if available</w:t>
            </w:r>
            <w:r w:rsidR="007F5402" w:rsidRPr="009456D9">
              <w:rPr>
                <w:color w:val="4A4A54"/>
              </w:rPr>
              <w:t>.</w:t>
            </w:r>
          </w:p>
          <w:p w14:paraId="2932952E" w14:textId="0B3EFC82" w:rsidR="00C37567" w:rsidRPr="009456D9" w:rsidRDefault="00C37567" w:rsidP="00056C32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Operator Forward = </w:t>
            </w:r>
            <w:r w:rsidR="00056C32" w:rsidRPr="009456D9">
              <w:rPr>
                <w:color w:val="4A4A54"/>
              </w:rPr>
              <w:t>option to press 0 in a mailbox greeting and be directed elsewhere.</w:t>
            </w:r>
          </w:p>
        </w:tc>
      </w:tr>
      <w:tr w:rsidR="006E1B7F" w:rsidRPr="009456D9" w14:paraId="79F8C898" w14:textId="77777777" w:rsidTr="00A71902">
        <w:trPr>
          <w:cantSplit/>
        </w:trPr>
        <w:tc>
          <w:tcPr>
            <w:tcW w:w="3708" w:type="dxa"/>
          </w:tcPr>
          <w:p w14:paraId="38F82FE4" w14:textId="26A0CE27" w:rsidR="006E1B7F" w:rsidRPr="009456D9" w:rsidRDefault="007F5402" w:rsidP="00A71902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Greetings</w:t>
            </w:r>
          </w:p>
        </w:tc>
        <w:tc>
          <w:tcPr>
            <w:tcW w:w="5400" w:type="dxa"/>
          </w:tcPr>
          <w:p w14:paraId="2A008EFB" w14:textId="65E5DE7D" w:rsidR="00C22142" w:rsidRPr="009456D9" w:rsidRDefault="00C22142" w:rsidP="000C20D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Allows you to select an active voicemail greeting, listen to it, and record a new greeting.</w:t>
            </w:r>
          </w:p>
          <w:p w14:paraId="727A08F9" w14:textId="67019C91" w:rsidR="00C22142" w:rsidRPr="009456D9" w:rsidRDefault="004924FF" w:rsidP="00C22142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To s</w:t>
            </w:r>
            <w:r w:rsidR="00F16F45" w:rsidRPr="009456D9">
              <w:rPr>
                <w:color w:val="4A4A54"/>
              </w:rPr>
              <w:t>elect the active voicemail greeting</w:t>
            </w:r>
            <w:r w:rsidRPr="009456D9">
              <w:rPr>
                <w:color w:val="4A4A54"/>
              </w:rPr>
              <w:t>, click it</w:t>
            </w:r>
            <w:r w:rsidR="00F16F45" w:rsidRPr="009456D9">
              <w:rPr>
                <w:color w:val="4A4A54"/>
              </w:rPr>
              <w:t xml:space="preserve"> </w:t>
            </w:r>
            <w:r w:rsidR="000C20DD" w:rsidRPr="009456D9">
              <w:rPr>
                <w:color w:val="4A4A54"/>
              </w:rPr>
              <w:t xml:space="preserve">from </w:t>
            </w:r>
            <w:r w:rsidR="00F16F45" w:rsidRPr="009456D9">
              <w:rPr>
                <w:color w:val="4A4A54"/>
              </w:rPr>
              <w:t>the pull-down menu</w:t>
            </w:r>
            <w:r w:rsidR="000C20DD" w:rsidRPr="009456D9">
              <w:rPr>
                <w:color w:val="4A4A54"/>
              </w:rPr>
              <w:t xml:space="preserve"> and click</w:t>
            </w:r>
            <w:r w:rsidR="00F16F45" w:rsidRPr="009456D9">
              <w:rPr>
                <w:color w:val="4A4A54"/>
              </w:rPr>
              <w:t xml:space="preserve"> Save. </w:t>
            </w:r>
          </w:p>
          <w:p w14:paraId="67F893AC" w14:textId="138817B1" w:rsidR="006E1B7F" w:rsidRPr="009456D9" w:rsidRDefault="004924FF" w:rsidP="004924FF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T</w:t>
            </w:r>
            <w:r w:rsidR="00F16F45" w:rsidRPr="009456D9">
              <w:rPr>
                <w:color w:val="4A4A54"/>
              </w:rPr>
              <w:t xml:space="preserve">o listen to </w:t>
            </w:r>
            <w:r w:rsidR="000C20DD" w:rsidRPr="009456D9">
              <w:rPr>
                <w:color w:val="4A4A54"/>
              </w:rPr>
              <w:t>a</w:t>
            </w:r>
            <w:r w:rsidR="00F16F45" w:rsidRPr="009456D9">
              <w:rPr>
                <w:color w:val="4A4A54"/>
              </w:rPr>
              <w:t xml:space="preserve"> selected greeting on your PC</w:t>
            </w:r>
            <w:r w:rsidRPr="009456D9">
              <w:rPr>
                <w:color w:val="4A4A54"/>
              </w:rPr>
              <w:t xml:space="preserve">, click </w:t>
            </w:r>
            <w:r w:rsidR="00F16F45" w:rsidRPr="009456D9">
              <w:rPr>
                <w:color w:val="4A4A54"/>
              </w:rPr>
              <w:t>the play button</w:t>
            </w:r>
            <w:r w:rsidR="00C823BC" w:rsidRPr="009456D9">
              <w:rPr>
                <w:color w:val="4A4A54"/>
              </w:rPr>
              <w:t xml:space="preserve">: </w:t>
            </w:r>
            <w:r w:rsidR="00C823BC" w:rsidRPr="009456D9">
              <w:rPr>
                <w:noProof/>
                <w:color w:val="4A4A54"/>
              </w:rPr>
              <w:drawing>
                <wp:inline distT="0" distB="0" distL="0" distR="0" wp14:anchorId="23AC7AF0" wp14:editId="2AF4FC84">
                  <wp:extent cx="226088" cy="236051"/>
                  <wp:effectExtent l="19050" t="19050" r="21590" b="12065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4.tif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524" b="24793"/>
                          <a:stretch/>
                        </pic:blipFill>
                        <pic:spPr bwMode="auto">
                          <a:xfrm>
                            <a:off x="0" y="0"/>
                            <a:ext cx="226416" cy="2363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2078F" w14:textId="50137A4B" w:rsidR="00397FAD" w:rsidRPr="009456D9" w:rsidRDefault="00397FAD" w:rsidP="00E802A9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To record a greeting, see “</w:t>
            </w:r>
            <w:r w:rsidR="00E802A9" w:rsidRPr="009456D9">
              <w:rPr>
                <w:color w:val="4A4A54"/>
              </w:rPr>
              <w:fldChar w:fldCharType="begin"/>
            </w:r>
            <w:r w:rsidR="00E802A9" w:rsidRPr="009456D9">
              <w:rPr>
                <w:color w:val="4A4A54"/>
              </w:rPr>
              <w:instrText xml:space="preserve"> REF _Ref439177329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E802A9" w:rsidRPr="009456D9">
              <w:rPr>
                <w:color w:val="4A4A54"/>
              </w:rPr>
            </w:r>
            <w:r w:rsidR="00E802A9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Recording a Greeting</w:t>
            </w:r>
            <w:r w:rsidR="00E802A9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” on page</w:t>
            </w:r>
            <w:r w:rsidR="00E802A9" w:rsidRPr="009456D9">
              <w:rPr>
                <w:color w:val="4A4A54"/>
              </w:rPr>
              <w:t xml:space="preserve"> </w:t>
            </w:r>
            <w:r w:rsidR="00E802A9" w:rsidRPr="009456D9">
              <w:rPr>
                <w:color w:val="4A4A54"/>
              </w:rPr>
              <w:fldChar w:fldCharType="begin"/>
            </w:r>
            <w:r w:rsidR="00E802A9" w:rsidRPr="009456D9">
              <w:rPr>
                <w:color w:val="4A4A54"/>
              </w:rPr>
              <w:instrText xml:space="preserve"> PAGEREF _Ref439177330 \h </w:instrText>
            </w:r>
            <w:r w:rsidR="00E802A9" w:rsidRPr="009456D9">
              <w:rPr>
                <w:color w:val="4A4A54"/>
              </w:rPr>
            </w:r>
            <w:r w:rsidR="00E802A9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noProof/>
                <w:color w:val="4A4A54"/>
              </w:rPr>
              <w:t>19</w:t>
            </w:r>
            <w:r w:rsidR="00E802A9" w:rsidRPr="009456D9">
              <w:rPr>
                <w:color w:val="4A4A54"/>
              </w:rPr>
              <w:fldChar w:fldCharType="end"/>
            </w:r>
            <w:r w:rsidRPr="009456D9">
              <w:rPr>
                <w:color w:val="4A4A54"/>
              </w:rPr>
              <w:t>.</w:t>
            </w:r>
          </w:p>
        </w:tc>
      </w:tr>
      <w:tr w:rsidR="008142B8" w:rsidRPr="009456D9" w14:paraId="06F21BA2" w14:textId="77777777" w:rsidTr="00382B4B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7E813AD0" w14:textId="111ACA4E" w:rsidR="008142B8" w:rsidRPr="009456D9" w:rsidRDefault="008142B8" w:rsidP="00A71902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lastRenderedPageBreak/>
              <w:t>Unified Messaging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556FD039" w14:textId="1407511A" w:rsidR="0065218A" w:rsidRPr="009456D9" w:rsidRDefault="0065218A" w:rsidP="0065218A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 xml:space="preserve">Provides the following selections for adjusting your voicemail to email settings. </w:t>
            </w:r>
          </w:p>
          <w:p w14:paraId="3D93EC61" w14:textId="4A3DFFFD" w:rsidR="0065218A" w:rsidRPr="009456D9" w:rsidRDefault="0065218A" w:rsidP="0065218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None</w:t>
            </w:r>
            <w:r w:rsidR="00E0381A" w:rsidRPr="009456D9">
              <w:rPr>
                <w:color w:val="4A4A54"/>
              </w:rPr>
              <w:t xml:space="preserve"> =</w:t>
            </w:r>
            <w:r w:rsidRPr="009456D9">
              <w:rPr>
                <w:color w:val="4A4A54"/>
              </w:rPr>
              <w:t xml:space="preserve"> no email</w:t>
            </w:r>
            <w:r w:rsidR="007D1275" w:rsidRPr="009456D9">
              <w:rPr>
                <w:color w:val="4A4A54"/>
              </w:rPr>
              <w:t xml:space="preserve"> i</w:t>
            </w:r>
            <w:r w:rsidRPr="009456D9">
              <w:rPr>
                <w:color w:val="4A4A54"/>
              </w:rPr>
              <w:t xml:space="preserve">s </w:t>
            </w:r>
            <w:r w:rsidR="007D1275" w:rsidRPr="009456D9">
              <w:rPr>
                <w:color w:val="4A4A54"/>
              </w:rPr>
              <w:t xml:space="preserve">sent </w:t>
            </w:r>
            <w:r w:rsidRPr="009456D9">
              <w:rPr>
                <w:color w:val="4A4A54"/>
              </w:rPr>
              <w:t>when voicemail is left.</w:t>
            </w:r>
          </w:p>
          <w:p w14:paraId="6EE01EA0" w14:textId="46C880A5" w:rsidR="0065218A" w:rsidRPr="009456D9" w:rsidRDefault="0065218A" w:rsidP="0065218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Send w/ </w:t>
            </w:r>
            <w:r w:rsidR="00FC413B" w:rsidRPr="009456D9">
              <w:rPr>
                <w:color w:val="4A4A54"/>
              </w:rPr>
              <w:t>h</w:t>
            </w:r>
            <w:r w:rsidRPr="009456D9">
              <w:rPr>
                <w:color w:val="4A4A54"/>
              </w:rPr>
              <w:t>yperlink = a link to the voicemail is emailed to you.</w:t>
            </w:r>
          </w:p>
          <w:p w14:paraId="2703D4B7" w14:textId="2341D085" w:rsidR="0065218A" w:rsidRPr="009456D9" w:rsidRDefault="00FC413B" w:rsidP="0065218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Send w/ </w:t>
            </w:r>
            <w:r w:rsidR="00613D42" w:rsidRPr="009456D9">
              <w:rPr>
                <w:color w:val="4A4A54"/>
              </w:rPr>
              <w:t>b</w:t>
            </w:r>
            <w:r w:rsidR="0065218A" w:rsidRPr="009456D9">
              <w:rPr>
                <w:color w:val="4A4A54"/>
              </w:rPr>
              <w:t xml:space="preserve">rief </w:t>
            </w:r>
            <w:r w:rsidR="00613D42" w:rsidRPr="009456D9">
              <w:rPr>
                <w:color w:val="4A4A54"/>
              </w:rPr>
              <w:t>h</w:t>
            </w:r>
            <w:r w:rsidR="0065218A" w:rsidRPr="009456D9">
              <w:rPr>
                <w:color w:val="4A4A54"/>
              </w:rPr>
              <w:t>yperlink = a link to the voicemail</w:t>
            </w:r>
            <w:r w:rsidR="00E464AF" w:rsidRPr="009456D9">
              <w:rPr>
                <w:color w:val="4A4A54"/>
              </w:rPr>
              <w:t xml:space="preserve"> in plaintext</w:t>
            </w:r>
            <w:r w:rsidR="0065218A" w:rsidRPr="009456D9">
              <w:rPr>
                <w:color w:val="4A4A54"/>
              </w:rPr>
              <w:t xml:space="preserve"> is emailed to you.</w:t>
            </w:r>
          </w:p>
          <w:p w14:paraId="59043C3B" w14:textId="4136AA13" w:rsidR="0065218A" w:rsidRPr="009456D9" w:rsidRDefault="000D1D36" w:rsidP="0065218A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Send w/ a</w:t>
            </w:r>
            <w:r w:rsidR="0065218A" w:rsidRPr="009456D9">
              <w:rPr>
                <w:color w:val="4A4A54"/>
              </w:rPr>
              <w:t>ttachment (</w:t>
            </w:r>
            <w:r w:rsidR="0065218A" w:rsidRPr="009456D9">
              <w:rPr>
                <w:i/>
                <w:color w:val="4A4A54"/>
              </w:rPr>
              <w:t>storage option</w:t>
            </w:r>
            <w:r w:rsidR="0065218A" w:rsidRPr="009456D9">
              <w:rPr>
                <w:color w:val="4A4A54"/>
              </w:rPr>
              <w:t xml:space="preserve">) = </w:t>
            </w:r>
            <w:r w:rsidR="00041671" w:rsidRPr="009456D9">
              <w:rPr>
                <w:color w:val="4A4A54"/>
              </w:rPr>
              <w:t xml:space="preserve">an email is sent to you </w:t>
            </w:r>
            <w:r w:rsidR="0065218A" w:rsidRPr="009456D9">
              <w:rPr>
                <w:color w:val="4A4A54"/>
              </w:rPr>
              <w:t xml:space="preserve">with the audio file of the message attached. The </w:t>
            </w:r>
            <w:r w:rsidR="0065218A" w:rsidRPr="009456D9">
              <w:rPr>
                <w:i/>
                <w:color w:val="4A4A54"/>
              </w:rPr>
              <w:t>storage option</w:t>
            </w:r>
            <w:r w:rsidR="00041671" w:rsidRPr="009456D9">
              <w:rPr>
                <w:color w:val="4A4A54"/>
              </w:rPr>
              <w:t xml:space="preserve"> allows you to</w:t>
            </w:r>
            <w:r w:rsidR="0065218A" w:rsidRPr="009456D9">
              <w:rPr>
                <w:color w:val="4A4A54"/>
              </w:rPr>
              <w:t xml:space="preserve"> leave messages in your inbox as new, move to saved, or move to trash.</w:t>
            </w:r>
          </w:p>
          <w:p w14:paraId="3EBA2A35" w14:textId="77F0A4C4" w:rsidR="008142B8" w:rsidRPr="009456D9" w:rsidRDefault="0065218A" w:rsidP="000D1D36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Send w/ </w:t>
            </w:r>
            <w:r w:rsidR="000D1D36" w:rsidRPr="009456D9">
              <w:rPr>
                <w:color w:val="4A4A54"/>
              </w:rPr>
              <w:t>b</w:t>
            </w:r>
            <w:r w:rsidRPr="009456D9">
              <w:rPr>
                <w:color w:val="4A4A54"/>
              </w:rPr>
              <w:t xml:space="preserve">rief </w:t>
            </w:r>
            <w:r w:rsidR="000D1D36" w:rsidRPr="009456D9">
              <w:rPr>
                <w:color w:val="4A4A54"/>
              </w:rPr>
              <w:t>a</w:t>
            </w:r>
            <w:r w:rsidRPr="009456D9">
              <w:rPr>
                <w:color w:val="4A4A54"/>
              </w:rPr>
              <w:t>ttachment (</w:t>
            </w:r>
            <w:r w:rsidRPr="009456D9">
              <w:rPr>
                <w:i/>
                <w:color w:val="4A4A54"/>
              </w:rPr>
              <w:t>storage option</w:t>
            </w:r>
            <w:r w:rsidRPr="009456D9">
              <w:rPr>
                <w:color w:val="4A4A54"/>
              </w:rPr>
              <w:t>)</w:t>
            </w:r>
            <w:r w:rsidR="00041671" w:rsidRPr="009456D9">
              <w:rPr>
                <w:color w:val="4A4A54"/>
              </w:rPr>
              <w:t xml:space="preserve"> = </w:t>
            </w:r>
            <w:r w:rsidR="00827424" w:rsidRPr="009456D9">
              <w:rPr>
                <w:color w:val="4A4A54"/>
              </w:rPr>
              <w:t xml:space="preserve">an email is sent to you </w:t>
            </w:r>
            <w:r w:rsidR="00335E03" w:rsidRPr="009456D9">
              <w:rPr>
                <w:color w:val="4A4A54"/>
              </w:rPr>
              <w:t xml:space="preserve">in plaintext with </w:t>
            </w:r>
            <w:r w:rsidRPr="009456D9">
              <w:rPr>
                <w:color w:val="4A4A54"/>
              </w:rPr>
              <w:t xml:space="preserve">the audio file of the message attached. The </w:t>
            </w:r>
            <w:r w:rsidRPr="009456D9">
              <w:rPr>
                <w:i/>
                <w:color w:val="4A4A54"/>
              </w:rPr>
              <w:t>storage option</w:t>
            </w:r>
            <w:r w:rsidRPr="009456D9">
              <w:rPr>
                <w:color w:val="4A4A54"/>
              </w:rPr>
              <w:t xml:space="preserve"> </w:t>
            </w:r>
            <w:r w:rsidR="00335E03" w:rsidRPr="009456D9">
              <w:rPr>
                <w:color w:val="4A4A54"/>
              </w:rPr>
              <w:t>allow</w:t>
            </w:r>
            <w:r w:rsidRPr="009456D9">
              <w:rPr>
                <w:color w:val="4A4A54"/>
              </w:rPr>
              <w:t xml:space="preserve">s you </w:t>
            </w:r>
            <w:r w:rsidR="00335E03" w:rsidRPr="009456D9">
              <w:rPr>
                <w:color w:val="4A4A54"/>
              </w:rPr>
              <w:t xml:space="preserve">to </w:t>
            </w:r>
            <w:r w:rsidRPr="009456D9">
              <w:rPr>
                <w:color w:val="4A4A54"/>
              </w:rPr>
              <w:t>leave messages in your inbox as new, move to saved, or move to trash.</w:t>
            </w:r>
          </w:p>
        </w:tc>
      </w:tr>
    </w:tbl>
    <w:p w14:paraId="345C298B" w14:textId="014A4EFB" w:rsidR="00DB3CCA" w:rsidRPr="009456D9" w:rsidRDefault="00DB3CCA" w:rsidP="006D2124">
      <w:pPr>
        <w:pStyle w:val="Heading4"/>
        <w:rPr>
          <w:color w:val="4A4A54"/>
        </w:rPr>
      </w:pPr>
      <w:bookmarkStart w:id="114" w:name="_Ref439177329"/>
      <w:bookmarkStart w:id="115" w:name="_Ref439177330"/>
      <w:bookmarkStart w:id="116" w:name="_Toc514152752"/>
      <w:r w:rsidRPr="009456D9">
        <w:rPr>
          <w:color w:val="4A4A54"/>
        </w:rPr>
        <w:t>Recording a Greeting</w:t>
      </w:r>
      <w:bookmarkEnd w:id="114"/>
      <w:bookmarkEnd w:id="115"/>
      <w:bookmarkEnd w:id="116"/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"Recording a greeting" </w:instrText>
      </w:r>
      <w:r w:rsidR="00372762" w:rsidRPr="009456D9">
        <w:rPr>
          <w:color w:val="4A4A54"/>
        </w:rPr>
        <w:fldChar w:fldCharType="end"/>
      </w:r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"Greeting:recording" </w:instrText>
      </w:r>
      <w:r w:rsidR="00372762" w:rsidRPr="009456D9">
        <w:rPr>
          <w:color w:val="4A4A54"/>
        </w:rPr>
        <w:fldChar w:fldCharType="end"/>
      </w:r>
    </w:p>
    <w:p w14:paraId="60E91B97" w14:textId="77777777" w:rsidR="006D2124" w:rsidRPr="009456D9" w:rsidRDefault="009D56E8" w:rsidP="00BB6893">
      <w:pPr>
        <w:pStyle w:val="stepintro"/>
        <w:rPr>
          <w:color w:val="4A4A54"/>
        </w:rPr>
      </w:pPr>
      <w:r w:rsidRPr="009456D9">
        <w:rPr>
          <w:color w:val="4A4A54"/>
        </w:rPr>
        <w:t>To record a greeting</w:t>
      </w:r>
    </w:p>
    <w:p w14:paraId="01D240B1" w14:textId="77777777" w:rsidR="006A101E" w:rsidRPr="009456D9" w:rsidRDefault="0064114B" w:rsidP="009449FB">
      <w:pPr>
        <w:pStyle w:val="numbrdlist"/>
        <w:numPr>
          <w:ilvl w:val="0"/>
          <w:numId w:val="38"/>
        </w:numPr>
        <w:rPr>
          <w:color w:val="4A4A54"/>
        </w:rPr>
      </w:pPr>
      <w:r w:rsidRPr="009456D9">
        <w:rPr>
          <w:color w:val="4A4A54"/>
        </w:rPr>
        <w:t xml:space="preserve">From the </w:t>
      </w:r>
      <w:r w:rsidRPr="009456D9">
        <w:rPr>
          <w:b/>
          <w:color w:val="4A4A54"/>
        </w:rPr>
        <w:t>Settings</w:t>
      </w:r>
      <w:r w:rsidRPr="009456D9">
        <w:rPr>
          <w:color w:val="4A4A54"/>
        </w:rPr>
        <w:t xml:space="preserve"> tab of the Messages page, c</w:t>
      </w:r>
      <w:r w:rsidR="007B453E" w:rsidRPr="009456D9">
        <w:rPr>
          <w:color w:val="4A4A54"/>
        </w:rPr>
        <w:t>lick</w:t>
      </w:r>
      <w:r w:rsidR="009D56E8" w:rsidRPr="009456D9">
        <w:rPr>
          <w:color w:val="4A4A54"/>
        </w:rPr>
        <w:t xml:space="preserve"> the speaker icon</w:t>
      </w:r>
      <w:r w:rsidR="00BB6893" w:rsidRPr="009456D9">
        <w:rPr>
          <w:color w:val="4A4A54"/>
        </w:rPr>
        <w:t xml:space="preserve"> </w:t>
      </w:r>
      <w:r w:rsidR="00BB6893" w:rsidRPr="009456D9">
        <w:rPr>
          <w:noProof/>
          <w:color w:val="4A4A54"/>
        </w:rPr>
        <w:drawing>
          <wp:inline distT="0" distB="0" distL="0" distR="0" wp14:anchorId="1BC2E72B" wp14:editId="1F2B25E7">
            <wp:extent cx="216039" cy="236051"/>
            <wp:effectExtent l="19050" t="19050" r="12700" b="12065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4.ti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3" r="10606" b="24793"/>
                    <a:stretch/>
                  </pic:blipFill>
                  <pic:spPr bwMode="auto">
                    <a:xfrm>
                      <a:off x="0" y="0"/>
                      <a:ext cx="216352" cy="236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D56E8" w:rsidRPr="009456D9">
        <w:rPr>
          <w:color w:val="4A4A54"/>
        </w:rPr>
        <w:t xml:space="preserve">. </w:t>
      </w:r>
    </w:p>
    <w:p w14:paraId="46EF5F06" w14:textId="16476292" w:rsidR="009D56E8" w:rsidRPr="009456D9" w:rsidRDefault="00BB6893" w:rsidP="006A101E">
      <w:pPr>
        <w:pStyle w:val="procresult"/>
        <w:rPr>
          <w:color w:val="4A4A54"/>
        </w:rPr>
      </w:pPr>
      <w:r w:rsidRPr="009456D9">
        <w:rPr>
          <w:color w:val="4A4A54"/>
        </w:rPr>
        <w:t xml:space="preserve">A Manage Greetings page </w:t>
      </w:r>
      <w:proofErr w:type="gramStart"/>
      <w:r w:rsidRPr="009456D9">
        <w:rPr>
          <w:color w:val="4A4A54"/>
        </w:rPr>
        <w:t>similar to</w:t>
      </w:r>
      <w:proofErr w:type="gramEnd"/>
      <w:r w:rsidRPr="009456D9">
        <w:rPr>
          <w:color w:val="4A4A54"/>
        </w:rPr>
        <w:t xml:space="preserve"> the </w:t>
      </w:r>
      <w:r w:rsidR="003D490B" w:rsidRPr="009456D9">
        <w:rPr>
          <w:color w:val="4A4A54"/>
        </w:rPr>
        <w:t xml:space="preserve">one in </w:t>
      </w:r>
      <w:r w:rsidR="004C3D1E" w:rsidRPr="009456D9">
        <w:rPr>
          <w:color w:val="4A4A54"/>
        </w:rPr>
        <w:fldChar w:fldCharType="begin"/>
      </w:r>
      <w:r w:rsidR="004C3D1E" w:rsidRPr="009456D9">
        <w:rPr>
          <w:color w:val="4A4A54"/>
        </w:rPr>
        <w:instrText xml:space="preserve"> REF _Ref438636149 \h </w:instrText>
      </w:r>
      <w:r w:rsidR="008801EF" w:rsidRPr="009456D9">
        <w:rPr>
          <w:color w:val="4A4A54"/>
        </w:rPr>
        <w:instrText xml:space="preserve"> \* MERGEFORMAT </w:instrText>
      </w:r>
      <w:r w:rsidR="004C3D1E" w:rsidRPr="009456D9">
        <w:rPr>
          <w:color w:val="4A4A54"/>
        </w:rPr>
      </w:r>
      <w:r w:rsidR="004C3D1E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7</w:t>
      </w:r>
      <w:r w:rsidR="004C3D1E" w:rsidRPr="009456D9">
        <w:rPr>
          <w:color w:val="4A4A54"/>
        </w:rPr>
        <w:fldChar w:fldCharType="end"/>
      </w:r>
      <w:r w:rsidR="004C3D1E" w:rsidRPr="009456D9">
        <w:rPr>
          <w:color w:val="4A4A54"/>
        </w:rPr>
        <w:t xml:space="preserve"> </w:t>
      </w:r>
      <w:r w:rsidRPr="009456D9">
        <w:rPr>
          <w:color w:val="4A4A54"/>
        </w:rPr>
        <w:t>appears.</w:t>
      </w:r>
    </w:p>
    <w:p w14:paraId="681D3468" w14:textId="07650DE4" w:rsidR="009D56E8" w:rsidRPr="009456D9" w:rsidRDefault="00B336CB" w:rsidP="008A719D">
      <w:pPr>
        <w:pStyle w:val="figureanchor"/>
        <w:rPr>
          <w:color w:val="4A4A54"/>
        </w:rPr>
      </w:pPr>
      <w:r w:rsidRPr="009456D9">
        <w:rPr>
          <w:noProof/>
          <w:color w:val="4A4A54"/>
        </w:rPr>
        <w:lastRenderedPageBreak/>
        <w:drawing>
          <wp:inline distT="0" distB="0" distL="0" distR="0" wp14:anchorId="4AD29AE6" wp14:editId="30C33553">
            <wp:extent cx="3476625" cy="5669354"/>
            <wp:effectExtent l="19050" t="19050" r="9525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4349" t="7177" r="34655" b="11950"/>
                    <a:stretch/>
                  </pic:blipFill>
                  <pic:spPr bwMode="auto">
                    <a:xfrm>
                      <a:off x="0" y="0"/>
                      <a:ext cx="3500431" cy="5708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DC60D69" w14:textId="06F23242" w:rsidR="00A55345" w:rsidRPr="009456D9" w:rsidRDefault="00A55345" w:rsidP="00A55345">
      <w:pPr>
        <w:pStyle w:val="Caption"/>
        <w:rPr>
          <w:color w:val="4A4A54"/>
        </w:rPr>
      </w:pPr>
      <w:bookmarkStart w:id="117" w:name="_Ref438636149"/>
      <w:bookmarkStart w:id="118" w:name="_Ref438636281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7</w:t>
      </w:r>
      <w:r w:rsidR="00D03A06" w:rsidRPr="009456D9">
        <w:rPr>
          <w:noProof/>
          <w:color w:val="4A4A54"/>
        </w:rPr>
        <w:fldChar w:fldCharType="end"/>
      </w:r>
      <w:bookmarkEnd w:id="117"/>
      <w:r w:rsidRPr="009456D9">
        <w:rPr>
          <w:color w:val="4A4A54"/>
        </w:rPr>
        <w:t>. Manage Greetings Page</w:t>
      </w:r>
      <w:bookmarkEnd w:id="118"/>
    </w:p>
    <w:p w14:paraId="4A730D3D" w14:textId="77777777" w:rsidR="000812A2" w:rsidRPr="009456D9" w:rsidRDefault="000812A2" w:rsidP="000812A2">
      <w:pPr>
        <w:pStyle w:val="body"/>
        <w:rPr>
          <w:color w:val="4A4A54"/>
        </w:rPr>
      </w:pPr>
    </w:p>
    <w:p w14:paraId="7B6184C3" w14:textId="77777777" w:rsidR="00415C31" w:rsidRPr="009456D9" w:rsidRDefault="00B336CB" w:rsidP="009D56E8">
      <w:pPr>
        <w:pStyle w:val="numbrdlist"/>
        <w:rPr>
          <w:color w:val="4A4A54"/>
        </w:rPr>
      </w:pPr>
      <w:r w:rsidRPr="009456D9">
        <w:rPr>
          <w:color w:val="4A4A54"/>
        </w:rPr>
        <w:t xml:space="preserve">Next to </w:t>
      </w:r>
      <w:r w:rsidRPr="009456D9">
        <w:rPr>
          <w:b/>
          <w:color w:val="4A4A54"/>
        </w:rPr>
        <w:t>New Greeting</w:t>
      </w:r>
      <w:r w:rsidRPr="009456D9">
        <w:rPr>
          <w:color w:val="4A4A54"/>
        </w:rPr>
        <w:t xml:space="preserve">, click </w:t>
      </w:r>
      <w:r w:rsidRPr="009456D9">
        <w:rPr>
          <w:b/>
          <w:color w:val="4A4A54"/>
        </w:rPr>
        <w:t>Record</w:t>
      </w:r>
      <w:r w:rsidRPr="009456D9">
        <w:rPr>
          <w:color w:val="4A4A54"/>
        </w:rPr>
        <w:t>.</w:t>
      </w:r>
      <w:r w:rsidR="00745311" w:rsidRPr="009456D9">
        <w:rPr>
          <w:color w:val="4A4A54"/>
        </w:rPr>
        <w:t xml:space="preserve"> </w:t>
      </w:r>
    </w:p>
    <w:p w14:paraId="168FDB41" w14:textId="672F2ED7" w:rsidR="00B336CB" w:rsidRPr="009456D9" w:rsidRDefault="00745311" w:rsidP="00415C31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</w:t>
      </w:r>
      <w:r w:rsidRPr="009456D9">
        <w:rPr>
          <w:b/>
          <w:color w:val="4A4A54"/>
        </w:rPr>
        <w:t>Browse</w:t>
      </w:r>
      <w:r w:rsidRPr="009456D9">
        <w:rPr>
          <w:color w:val="4A4A54"/>
        </w:rPr>
        <w:t xml:space="preserve"> button changes to a </w:t>
      </w:r>
      <w:r w:rsidRPr="009456D9">
        <w:rPr>
          <w:b/>
          <w:color w:val="4A4A54"/>
        </w:rPr>
        <w:t>Call me at</w:t>
      </w:r>
      <w:r w:rsidRPr="009456D9">
        <w:rPr>
          <w:color w:val="4A4A54"/>
        </w:rPr>
        <w:t xml:space="preserve"> field.</w:t>
      </w:r>
    </w:p>
    <w:p w14:paraId="64C7ED1C" w14:textId="1C9EE0E8" w:rsidR="00745311" w:rsidRPr="009456D9" w:rsidRDefault="006A7139" w:rsidP="00047520">
      <w:pPr>
        <w:pStyle w:val="figureanchor"/>
        <w:jc w:val="right"/>
        <w:rPr>
          <w:color w:val="4A4A54"/>
        </w:rPr>
      </w:pPr>
      <w:r w:rsidRPr="009456D9">
        <w:rPr>
          <w:noProof/>
          <w:color w:val="4A4A5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626F2E2" wp14:editId="3D75B7C2">
                <wp:simplePos x="0" y="0"/>
                <wp:positionH relativeFrom="column">
                  <wp:posOffset>4445</wp:posOffset>
                </wp:positionH>
                <wp:positionV relativeFrom="paragraph">
                  <wp:posOffset>1000125</wp:posOffset>
                </wp:positionV>
                <wp:extent cx="2181225" cy="153619"/>
                <wp:effectExtent l="0" t="0" r="476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53619"/>
                          <a:chOff x="0" y="0"/>
                          <a:chExt cx="2181225" cy="153619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>
                            <a:off x="863117" y="72874"/>
                            <a:ext cx="13181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907085" cy="153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0432F" w14:textId="6E012E7F" w:rsidR="000F46CD" w:rsidRDefault="000F46CD" w:rsidP="006A7139">
                              <w:pPr>
                                <w:pStyle w:val="TableHeading1"/>
                              </w:pPr>
                              <w:r>
                                <w:t xml:space="preserve">Call me at </w:t>
                              </w:r>
                              <w:proofErr w:type="gramStart"/>
                              <w:r>
                                <w:t>field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26F2E2" id="Group 26" o:spid="_x0000_s1028" style="position:absolute;left:0;text-align:left;margin-left:.35pt;margin-top:78.75pt;width:171.75pt;height:12.1pt;z-index:251658752;mso-width-relative:margin" coordsize="2181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">
                <v:line id="Straight Connector 21" o:spid="_x0000_s1029" style="position:absolute;visibility:visible;mso-wrap-style:square" from="8631,728" to="21812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" strokecolor="red" strokeweight="1.5pt">
                  <v:stroke endarrow="oval"/>
                </v:line>
                <v:shape id="Text Box 25" o:spid="_x0000_s1030" type="#_x0000_t202" style="position:absolute;width:907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56E0432F" w14:textId="6E012E7F" w:rsidR="000F46CD" w:rsidRDefault="000F46CD" w:rsidP="006A7139">
                        <w:pPr>
                          <w:pStyle w:val="TableHeading1"/>
                        </w:pPr>
                        <w:r>
                          <w:t xml:space="preserve">Call me at </w:t>
                        </w:r>
                        <w:proofErr w:type="gramStart"/>
                        <w:r>
                          <w:t>field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745311" w:rsidRPr="009456D9">
        <w:rPr>
          <w:noProof/>
          <w:color w:val="4A4A54"/>
        </w:rPr>
        <w:drawing>
          <wp:inline distT="0" distB="0" distL="0" distR="0" wp14:anchorId="566C9938" wp14:editId="63D1F977">
            <wp:extent cx="4133848" cy="2171700"/>
            <wp:effectExtent l="19050" t="19050" r="1968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5039" t="6956" r="37212" b="69719"/>
                    <a:stretch/>
                  </pic:blipFill>
                  <pic:spPr bwMode="auto">
                    <a:xfrm>
                      <a:off x="0" y="0"/>
                      <a:ext cx="4161873" cy="21864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8175688" w14:textId="77777777" w:rsidR="00047520" w:rsidRPr="009456D9" w:rsidRDefault="00047520" w:rsidP="00047520">
      <w:pPr>
        <w:pStyle w:val="body"/>
        <w:rPr>
          <w:color w:val="4A4A54"/>
        </w:rPr>
      </w:pPr>
    </w:p>
    <w:p w14:paraId="0193DBCD" w14:textId="0BE74D1E" w:rsidR="006A7139" w:rsidRPr="009456D9" w:rsidRDefault="006A7139" w:rsidP="009D56E8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</w:t>
      </w:r>
      <w:r w:rsidRPr="009456D9">
        <w:rPr>
          <w:b/>
          <w:color w:val="4A4A54"/>
        </w:rPr>
        <w:t xml:space="preserve">Call me </w:t>
      </w:r>
      <w:r w:rsidRPr="009456D9">
        <w:rPr>
          <w:color w:val="4A4A54"/>
        </w:rPr>
        <w:t xml:space="preserve">at field, enter </w:t>
      </w:r>
      <w:proofErr w:type="gramStart"/>
      <w:r w:rsidRPr="009456D9">
        <w:rPr>
          <w:color w:val="4A4A54"/>
        </w:rPr>
        <w:t>a number</w:t>
      </w:r>
      <w:proofErr w:type="gramEnd"/>
      <w:r w:rsidRPr="009456D9">
        <w:rPr>
          <w:color w:val="4A4A54"/>
        </w:rPr>
        <w:t xml:space="preserve"> to call. This can be an extension or a telephone number such as your cell phone.</w:t>
      </w:r>
    </w:p>
    <w:p w14:paraId="75F4EEF1" w14:textId="77777777" w:rsidR="006A7139" w:rsidRPr="009456D9" w:rsidRDefault="006A7139" w:rsidP="009D56E8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</w:t>
      </w:r>
      <w:r w:rsidRPr="009456D9">
        <w:rPr>
          <w:b/>
          <w:color w:val="4A4A54"/>
        </w:rPr>
        <w:t>Greeting name</w:t>
      </w:r>
      <w:r w:rsidRPr="009456D9">
        <w:rPr>
          <w:color w:val="4A4A54"/>
        </w:rPr>
        <w:t xml:space="preserve"> field, enter a name for this greeting.</w:t>
      </w:r>
    </w:p>
    <w:p w14:paraId="19AB2654" w14:textId="726723DA" w:rsidR="00431566" w:rsidRPr="009456D9" w:rsidRDefault="006A7139" w:rsidP="009D56E8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the </w:t>
      </w:r>
      <w:r w:rsidRPr="009456D9">
        <w:rPr>
          <w:b/>
          <w:color w:val="4A4A54"/>
        </w:rPr>
        <w:t>Call</w:t>
      </w:r>
      <w:r w:rsidRPr="009456D9">
        <w:rPr>
          <w:color w:val="4A4A54"/>
        </w:rPr>
        <w:t xml:space="preserve"> button</w:t>
      </w:r>
      <w:r w:rsidR="00431566" w:rsidRPr="009456D9">
        <w:rPr>
          <w:color w:val="4A4A54"/>
        </w:rPr>
        <w:t>.</w:t>
      </w:r>
    </w:p>
    <w:p w14:paraId="0848D603" w14:textId="0C8678AA" w:rsidR="00A574B0" w:rsidRPr="009456D9" w:rsidRDefault="00240F8F" w:rsidP="00240F8F">
      <w:pPr>
        <w:pStyle w:val="numbrdlist"/>
        <w:rPr>
          <w:color w:val="4A4A54"/>
        </w:rPr>
      </w:pPr>
      <w:r w:rsidRPr="009456D9">
        <w:rPr>
          <w:color w:val="4A4A54"/>
        </w:rPr>
        <w:t xml:space="preserve">At the prompt, record the new greeting. When you finish the greeting, press </w:t>
      </w:r>
      <w:r w:rsidRPr="009456D9">
        <w:rPr>
          <w:b/>
          <w:color w:val="4A4A54"/>
        </w:rPr>
        <w:t>#</w:t>
      </w:r>
      <w:r w:rsidRPr="009456D9">
        <w:rPr>
          <w:color w:val="4A4A54"/>
        </w:rPr>
        <w:t>.</w:t>
      </w:r>
    </w:p>
    <w:p w14:paraId="7BF5BF72" w14:textId="38F24603" w:rsidR="003D3A6C" w:rsidRPr="009456D9" w:rsidRDefault="000F12F5" w:rsidP="00240F8F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Add Greeting</w:t>
      </w:r>
      <w:r w:rsidRPr="009456D9">
        <w:rPr>
          <w:color w:val="4A4A54"/>
        </w:rPr>
        <w:t xml:space="preserve"> at the bottom of the Manage Greetings page, and then click </w:t>
      </w:r>
      <w:r w:rsidRPr="009456D9">
        <w:rPr>
          <w:b/>
          <w:color w:val="4A4A54"/>
        </w:rPr>
        <w:t>Done</w:t>
      </w:r>
      <w:r w:rsidRPr="009456D9">
        <w:rPr>
          <w:color w:val="4A4A54"/>
        </w:rPr>
        <w:t xml:space="preserve"> to close the page.</w:t>
      </w:r>
    </w:p>
    <w:p w14:paraId="662E9593" w14:textId="24B0238B" w:rsidR="00A574B0" w:rsidRPr="009456D9" w:rsidRDefault="00F86094" w:rsidP="000925A5">
      <w:pPr>
        <w:pStyle w:val="Heading4"/>
        <w:rPr>
          <w:color w:val="4A4A54"/>
        </w:rPr>
      </w:pPr>
      <w:bookmarkStart w:id="119" w:name="_Toc514152753"/>
      <w:r w:rsidRPr="009456D9">
        <w:rPr>
          <w:color w:val="4A4A54"/>
        </w:rPr>
        <w:t>Uploading a Greeting</w:t>
      </w:r>
      <w:bookmarkEnd w:id="119"/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"Uploading a greeting" </w:instrText>
      </w:r>
      <w:r w:rsidR="00372762" w:rsidRPr="009456D9">
        <w:rPr>
          <w:color w:val="4A4A54"/>
        </w:rPr>
        <w:fldChar w:fldCharType="end"/>
      </w:r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"Greeting:uploading" </w:instrText>
      </w:r>
      <w:r w:rsidR="00372762" w:rsidRPr="009456D9">
        <w:rPr>
          <w:color w:val="4A4A54"/>
        </w:rPr>
        <w:fldChar w:fldCharType="end"/>
      </w:r>
    </w:p>
    <w:p w14:paraId="4C2405D7" w14:textId="662F352C" w:rsidR="00F86094" w:rsidRPr="009456D9" w:rsidRDefault="00F86094" w:rsidP="00F86094">
      <w:pPr>
        <w:pStyle w:val="stepintro"/>
        <w:rPr>
          <w:color w:val="4A4A54"/>
        </w:rPr>
      </w:pPr>
      <w:r w:rsidRPr="009456D9">
        <w:rPr>
          <w:color w:val="4A4A54"/>
        </w:rPr>
        <w:t xml:space="preserve">To </w:t>
      </w:r>
      <w:r w:rsidR="00062E5C" w:rsidRPr="009456D9">
        <w:rPr>
          <w:color w:val="4A4A54"/>
        </w:rPr>
        <w:t>upload</w:t>
      </w:r>
      <w:r w:rsidRPr="009456D9">
        <w:rPr>
          <w:color w:val="4A4A54"/>
        </w:rPr>
        <w:t xml:space="preserve"> a greeting</w:t>
      </w:r>
    </w:p>
    <w:p w14:paraId="18308A9D" w14:textId="77777777" w:rsidR="00415C31" w:rsidRPr="009456D9" w:rsidRDefault="0064114B" w:rsidP="009449FB">
      <w:pPr>
        <w:pStyle w:val="numbrdlist"/>
        <w:numPr>
          <w:ilvl w:val="0"/>
          <w:numId w:val="39"/>
        </w:numPr>
        <w:rPr>
          <w:color w:val="4A4A54"/>
        </w:rPr>
      </w:pPr>
      <w:r w:rsidRPr="009456D9">
        <w:rPr>
          <w:color w:val="4A4A54"/>
        </w:rPr>
        <w:t xml:space="preserve">From the </w:t>
      </w:r>
      <w:r w:rsidRPr="009456D9">
        <w:rPr>
          <w:b/>
          <w:color w:val="4A4A54"/>
        </w:rPr>
        <w:t>Settings</w:t>
      </w:r>
      <w:r w:rsidRPr="009456D9">
        <w:rPr>
          <w:color w:val="4A4A54"/>
        </w:rPr>
        <w:t xml:space="preserve"> tab of the Messages page, c</w:t>
      </w:r>
      <w:r w:rsidR="00F86094" w:rsidRPr="009456D9">
        <w:rPr>
          <w:color w:val="4A4A54"/>
        </w:rPr>
        <w:t xml:space="preserve">lick the speaker icon </w:t>
      </w:r>
      <w:r w:rsidR="00F86094" w:rsidRPr="009456D9">
        <w:rPr>
          <w:noProof/>
          <w:color w:val="4A4A54"/>
        </w:rPr>
        <w:drawing>
          <wp:inline distT="0" distB="0" distL="0" distR="0" wp14:anchorId="4B35A55D" wp14:editId="6415C7F6">
            <wp:extent cx="216039" cy="236051"/>
            <wp:effectExtent l="19050" t="19050" r="1270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4.ti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3" r="10606" b="24793"/>
                    <a:stretch/>
                  </pic:blipFill>
                  <pic:spPr bwMode="auto">
                    <a:xfrm>
                      <a:off x="0" y="0"/>
                      <a:ext cx="216352" cy="236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F86094" w:rsidRPr="009456D9">
        <w:rPr>
          <w:color w:val="4A4A54"/>
        </w:rPr>
        <w:t xml:space="preserve">. </w:t>
      </w:r>
    </w:p>
    <w:p w14:paraId="1D00F9BA" w14:textId="4B9D2DEA" w:rsidR="00F86094" w:rsidRPr="009456D9" w:rsidRDefault="00F86094" w:rsidP="00415C31">
      <w:pPr>
        <w:pStyle w:val="procresult"/>
        <w:rPr>
          <w:color w:val="4A4A54"/>
        </w:rPr>
      </w:pPr>
      <w:r w:rsidRPr="009456D9">
        <w:rPr>
          <w:color w:val="4A4A54"/>
        </w:rPr>
        <w:t xml:space="preserve">A Manage Greetings page </w:t>
      </w:r>
      <w:proofErr w:type="gramStart"/>
      <w:r w:rsidRPr="009456D9">
        <w:rPr>
          <w:color w:val="4A4A54"/>
        </w:rPr>
        <w:t>similar to</w:t>
      </w:r>
      <w:proofErr w:type="gramEnd"/>
      <w:r w:rsidRPr="009456D9">
        <w:rPr>
          <w:color w:val="4A4A54"/>
        </w:rPr>
        <w:t xml:space="preserve"> the one in </w:t>
      </w: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REF _Ref438636149 \h </w:instrText>
      </w:r>
      <w:r w:rsidR="008801EF" w:rsidRPr="009456D9">
        <w:rPr>
          <w:color w:val="4A4A54"/>
        </w:rPr>
        <w:instrText xml:space="preserve"> \* MERGEFORMAT </w:instrText>
      </w:r>
      <w:r w:rsidRPr="009456D9">
        <w:rPr>
          <w:color w:val="4A4A54"/>
        </w:rPr>
      </w:r>
      <w:r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7</w:t>
      </w:r>
      <w:r w:rsidRPr="009456D9">
        <w:rPr>
          <w:color w:val="4A4A54"/>
        </w:rPr>
        <w:fldChar w:fldCharType="end"/>
      </w:r>
      <w:r w:rsidRPr="009456D9">
        <w:rPr>
          <w:color w:val="4A4A54"/>
        </w:rPr>
        <w:t xml:space="preserve"> </w:t>
      </w:r>
      <w:r w:rsidR="00062E5C" w:rsidRPr="009456D9">
        <w:rPr>
          <w:color w:val="4A4A54"/>
        </w:rPr>
        <w:t xml:space="preserve">on page </w:t>
      </w:r>
      <w:r w:rsidR="00343757" w:rsidRPr="009456D9">
        <w:rPr>
          <w:color w:val="4A4A54"/>
        </w:rPr>
        <w:fldChar w:fldCharType="begin"/>
      </w:r>
      <w:r w:rsidR="00343757" w:rsidRPr="009456D9">
        <w:rPr>
          <w:color w:val="4A4A54"/>
        </w:rPr>
        <w:instrText xml:space="preserve"> PAGEREF _Ref438636281 \h </w:instrText>
      </w:r>
      <w:r w:rsidR="00343757" w:rsidRPr="009456D9">
        <w:rPr>
          <w:color w:val="4A4A54"/>
        </w:rPr>
      </w:r>
      <w:r w:rsidR="00343757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20</w:t>
      </w:r>
      <w:r w:rsidR="00343757" w:rsidRPr="009456D9">
        <w:rPr>
          <w:color w:val="4A4A54"/>
        </w:rPr>
        <w:fldChar w:fldCharType="end"/>
      </w:r>
      <w:r w:rsidR="00343757" w:rsidRPr="009456D9">
        <w:rPr>
          <w:color w:val="4A4A54"/>
        </w:rPr>
        <w:t xml:space="preserve"> </w:t>
      </w:r>
      <w:r w:rsidRPr="009456D9">
        <w:rPr>
          <w:color w:val="4A4A54"/>
        </w:rPr>
        <w:t>appears.</w:t>
      </w:r>
    </w:p>
    <w:p w14:paraId="6893F7F7" w14:textId="77777777" w:rsidR="00F86094" w:rsidRPr="009456D9" w:rsidRDefault="00F86094" w:rsidP="00F86094">
      <w:pPr>
        <w:pStyle w:val="numbrdlist"/>
        <w:rPr>
          <w:color w:val="4A4A54"/>
        </w:rPr>
      </w:pPr>
      <w:r w:rsidRPr="009456D9">
        <w:rPr>
          <w:color w:val="4A4A54"/>
        </w:rPr>
        <w:t>Hover over a greeting. Options appear for editing, deleting, or renaming the greeting.</w:t>
      </w:r>
    </w:p>
    <w:p w14:paraId="18181DD4" w14:textId="5AD3A95C" w:rsidR="003906D6" w:rsidRPr="009456D9" w:rsidRDefault="00C5432F" w:rsidP="00F86094">
      <w:pPr>
        <w:pStyle w:val="numbrdlist"/>
        <w:rPr>
          <w:color w:val="4A4A54"/>
        </w:rPr>
      </w:pPr>
      <w:r w:rsidRPr="009456D9">
        <w:rPr>
          <w:color w:val="4A4A54"/>
        </w:rPr>
        <w:t xml:space="preserve">Next to </w:t>
      </w:r>
      <w:r w:rsidRPr="009456D9">
        <w:rPr>
          <w:b/>
          <w:color w:val="4A4A54"/>
        </w:rPr>
        <w:t>New Greeting</w:t>
      </w:r>
      <w:r w:rsidRPr="009456D9">
        <w:rPr>
          <w:color w:val="4A4A54"/>
        </w:rPr>
        <w:t xml:space="preserve">, click </w:t>
      </w:r>
      <w:r w:rsidR="003906D6" w:rsidRPr="009456D9">
        <w:rPr>
          <w:b/>
          <w:color w:val="4A4A54"/>
        </w:rPr>
        <w:t>Upload</w:t>
      </w:r>
      <w:r w:rsidR="00B32CA8" w:rsidRPr="009456D9">
        <w:rPr>
          <w:color w:val="4A4A54"/>
        </w:rPr>
        <w:t>.</w:t>
      </w:r>
    </w:p>
    <w:p w14:paraId="2909F07B" w14:textId="77777777" w:rsidR="003906D6" w:rsidRPr="009456D9" w:rsidRDefault="003906D6" w:rsidP="00F86094">
      <w:pPr>
        <w:pStyle w:val="numbrdlist"/>
        <w:rPr>
          <w:color w:val="4A4A54"/>
        </w:rPr>
      </w:pPr>
      <w:r w:rsidRPr="009456D9">
        <w:rPr>
          <w:color w:val="4A4A54"/>
        </w:rPr>
        <w:t>Cl</w:t>
      </w:r>
      <w:r w:rsidR="00F86094" w:rsidRPr="009456D9">
        <w:rPr>
          <w:color w:val="4A4A54"/>
        </w:rPr>
        <w:t xml:space="preserve">ick the </w:t>
      </w:r>
      <w:r w:rsidR="00F86094" w:rsidRPr="009456D9">
        <w:rPr>
          <w:b/>
          <w:color w:val="4A4A54"/>
        </w:rPr>
        <w:t>Browse</w:t>
      </w:r>
      <w:r w:rsidR="00F86094" w:rsidRPr="009456D9">
        <w:rPr>
          <w:color w:val="4A4A54"/>
        </w:rPr>
        <w:t xml:space="preserve"> button.</w:t>
      </w:r>
    </w:p>
    <w:p w14:paraId="386E47D8" w14:textId="77777777" w:rsidR="00415C31" w:rsidRPr="009456D9" w:rsidRDefault="00C5432F" w:rsidP="00F86094">
      <w:pPr>
        <w:pStyle w:val="numbrdlist"/>
        <w:rPr>
          <w:color w:val="4A4A54"/>
        </w:rPr>
      </w:pPr>
      <w:r w:rsidRPr="009456D9">
        <w:rPr>
          <w:color w:val="4A4A54"/>
        </w:rPr>
        <w:t>In the Choose File to Upload dialog box, s</w:t>
      </w:r>
      <w:r w:rsidR="00F86094" w:rsidRPr="009456D9">
        <w:rPr>
          <w:color w:val="4A4A54"/>
        </w:rPr>
        <w:t xml:space="preserve">elect </w:t>
      </w:r>
      <w:r w:rsidR="003906D6" w:rsidRPr="009456D9">
        <w:rPr>
          <w:color w:val="4A4A54"/>
        </w:rPr>
        <w:t>a</w:t>
      </w:r>
      <w:r w:rsidR="00F86094" w:rsidRPr="009456D9">
        <w:rPr>
          <w:color w:val="4A4A54"/>
        </w:rPr>
        <w:t xml:space="preserve"> WAV or MP3 recording from your PC</w:t>
      </w:r>
      <w:r w:rsidRPr="009456D9">
        <w:rPr>
          <w:color w:val="4A4A54"/>
        </w:rPr>
        <w:t xml:space="preserve">, and then click </w:t>
      </w:r>
      <w:r w:rsidRPr="009456D9">
        <w:rPr>
          <w:b/>
          <w:color w:val="4A4A54"/>
        </w:rPr>
        <w:t>Open</w:t>
      </w:r>
      <w:r w:rsidR="00F86094" w:rsidRPr="009456D9">
        <w:rPr>
          <w:color w:val="4A4A54"/>
        </w:rPr>
        <w:t>.</w:t>
      </w:r>
      <w:r w:rsidR="00403A05" w:rsidRPr="009456D9">
        <w:rPr>
          <w:color w:val="4A4A54"/>
        </w:rPr>
        <w:t xml:space="preserve"> </w:t>
      </w:r>
    </w:p>
    <w:p w14:paraId="044630EC" w14:textId="79C70960" w:rsidR="003906D6" w:rsidRPr="009456D9" w:rsidRDefault="00403A05" w:rsidP="00415C31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path and file name appear in the </w:t>
      </w:r>
      <w:r w:rsidRPr="009456D9">
        <w:rPr>
          <w:b/>
          <w:color w:val="4A4A54"/>
        </w:rPr>
        <w:t>Browse</w:t>
      </w:r>
      <w:r w:rsidRPr="009456D9">
        <w:rPr>
          <w:color w:val="4A4A54"/>
        </w:rPr>
        <w:t xml:space="preserve"> field.</w:t>
      </w:r>
    </w:p>
    <w:p w14:paraId="0D88912A" w14:textId="04381EED" w:rsidR="00F86094" w:rsidRPr="009456D9" w:rsidRDefault="00F86094" w:rsidP="00F86094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Upload</w:t>
      </w:r>
      <w:r w:rsidR="003D3A6C" w:rsidRPr="009456D9">
        <w:rPr>
          <w:color w:val="4A4A54"/>
        </w:rPr>
        <w:t>.</w:t>
      </w:r>
    </w:p>
    <w:p w14:paraId="7807243D" w14:textId="4CC39015" w:rsidR="003D3A6C" w:rsidRPr="009456D9" w:rsidRDefault="003D3A6C" w:rsidP="00F86094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="000F12F5" w:rsidRPr="009456D9">
        <w:rPr>
          <w:b/>
          <w:color w:val="4A4A54"/>
        </w:rPr>
        <w:t>Add Greeting</w:t>
      </w:r>
      <w:r w:rsidR="000F12F5" w:rsidRPr="009456D9">
        <w:rPr>
          <w:color w:val="4A4A54"/>
        </w:rPr>
        <w:t xml:space="preserve"> at the bottom of the Manage Greetings page, and then click </w:t>
      </w:r>
      <w:r w:rsidRPr="009456D9">
        <w:rPr>
          <w:b/>
          <w:color w:val="4A4A54"/>
        </w:rPr>
        <w:t>Done</w:t>
      </w:r>
      <w:r w:rsidRPr="009456D9">
        <w:rPr>
          <w:color w:val="4A4A54"/>
        </w:rPr>
        <w:t xml:space="preserve"> to close the page.</w:t>
      </w:r>
    </w:p>
    <w:p w14:paraId="3E35C114" w14:textId="77777777" w:rsidR="009D56E8" w:rsidRPr="009456D9" w:rsidRDefault="009D56E8" w:rsidP="00D47B56">
      <w:pPr>
        <w:pStyle w:val="Heading4"/>
        <w:rPr>
          <w:color w:val="4A4A54"/>
        </w:rPr>
      </w:pPr>
      <w:bookmarkStart w:id="120" w:name="_Toc514152754"/>
      <w:r w:rsidRPr="009456D9">
        <w:rPr>
          <w:color w:val="4A4A54"/>
        </w:rPr>
        <w:lastRenderedPageBreak/>
        <w:t>Recorded Name</w:t>
      </w:r>
      <w:bookmarkEnd w:id="120"/>
    </w:p>
    <w:p w14:paraId="2F3CE7DF" w14:textId="30849864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If your company has a dial-by-name directory, you must record your name for the directory to be found. You can </w:t>
      </w:r>
      <w:r w:rsidR="008E1100" w:rsidRPr="009456D9">
        <w:rPr>
          <w:color w:val="4A4A54"/>
        </w:rPr>
        <w:t>click</w:t>
      </w:r>
      <w:r w:rsidRPr="009456D9">
        <w:rPr>
          <w:color w:val="4A4A54"/>
        </w:rPr>
        <w:t xml:space="preserve"> the play button to listen to your current name recording on your </w:t>
      </w:r>
      <w:proofErr w:type="gramStart"/>
      <w:r w:rsidRPr="009456D9">
        <w:rPr>
          <w:color w:val="4A4A54"/>
        </w:rPr>
        <w:t>PC</w:t>
      </w:r>
      <w:r w:rsidR="008E1100" w:rsidRPr="009456D9">
        <w:rPr>
          <w:color w:val="4A4A54"/>
        </w:rPr>
        <w:t>,</w:t>
      </w:r>
      <w:r w:rsidRPr="009456D9">
        <w:rPr>
          <w:color w:val="4A4A54"/>
        </w:rPr>
        <w:t xml:space="preserve"> or</w:t>
      </w:r>
      <w:proofErr w:type="gramEnd"/>
      <w:r w:rsidRPr="009456D9">
        <w:rPr>
          <w:color w:val="4A4A54"/>
        </w:rPr>
        <w:t xml:space="preserve"> </w:t>
      </w:r>
      <w:r w:rsidR="008E1100" w:rsidRPr="009456D9">
        <w:rPr>
          <w:color w:val="4A4A54"/>
        </w:rPr>
        <w:t>click</w:t>
      </w:r>
      <w:r w:rsidRPr="009456D9">
        <w:rPr>
          <w:color w:val="4A4A54"/>
        </w:rPr>
        <w:t xml:space="preserve"> the speaker button to record or upload a new name recording. </w:t>
      </w:r>
    </w:p>
    <w:p w14:paraId="6F2BCDBE" w14:textId="4EFCE3D6" w:rsidR="009D56E8" w:rsidRPr="009456D9" w:rsidRDefault="009D56E8" w:rsidP="00071EB5">
      <w:pPr>
        <w:pStyle w:val="Heading2"/>
        <w:rPr>
          <w:color w:val="4A4A54"/>
        </w:rPr>
      </w:pPr>
      <w:bookmarkStart w:id="121" w:name="_Toc363566322"/>
      <w:bookmarkStart w:id="122" w:name="_Ref439176257"/>
      <w:bookmarkStart w:id="123" w:name="_Ref439176466"/>
      <w:bookmarkStart w:id="124" w:name="_Ref439176530"/>
      <w:bookmarkStart w:id="125" w:name="_Toc514152755"/>
      <w:r w:rsidRPr="009456D9">
        <w:rPr>
          <w:color w:val="4A4A54"/>
        </w:rPr>
        <w:t xml:space="preserve">Answering Rules </w:t>
      </w:r>
      <w:r w:rsidR="00E4185D" w:rsidRPr="009456D9">
        <w:rPr>
          <w:color w:val="4A4A54"/>
        </w:rPr>
        <w:t>and</w:t>
      </w:r>
      <w:r w:rsidRPr="009456D9">
        <w:rPr>
          <w:color w:val="4A4A54"/>
        </w:rPr>
        <w:t xml:space="preserve"> Time Frames</w:t>
      </w:r>
      <w:bookmarkEnd w:id="121"/>
      <w:bookmarkEnd w:id="122"/>
      <w:bookmarkEnd w:id="123"/>
      <w:bookmarkEnd w:id="124"/>
      <w:bookmarkEnd w:id="125"/>
    </w:p>
    <w:p w14:paraId="7E80DC0B" w14:textId="4DDB1C5E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Though Answering Rules and Time Frames are separate tabs, they are so interconnected that </w:t>
      </w:r>
      <w:r w:rsidR="00E4185D" w:rsidRPr="009456D9">
        <w:rPr>
          <w:color w:val="4A4A54"/>
        </w:rPr>
        <w:t>describing</w:t>
      </w:r>
      <w:r w:rsidRPr="009456D9">
        <w:rPr>
          <w:color w:val="4A4A54"/>
        </w:rPr>
        <w:t xml:space="preserve"> them together makes sense. </w:t>
      </w:r>
    </w:p>
    <w:p w14:paraId="30869319" w14:textId="05268ACA" w:rsidR="009D56E8" w:rsidRPr="009456D9" w:rsidRDefault="009D56E8" w:rsidP="00071EB5">
      <w:pPr>
        <w:pStyle w:val="Heading3"/>
        <w:rPr>
          <w:color w:val="4A4A54"/>
        </w:rPr>
      </w:pPr>
      <w:bookmarkStart w:id="126" w:name="_Toc514152756"/>
      <w:r w:rsidRPr="009456D9">
        <w:rPr>
          <w:color w:val="4A4A54"/>
        </w:rPr>
        <w:t>Time Frames</w:t>
      </w:r>
      <w:bookmarkEnd w:id="126"/>
      <w:r w:rsidR="00372762" w:rsidRPr="009456D9">
        <w:rPr>
          <w:color w:val="4A4A54"/>
        </w:rPr>
        <w:fldChar w:fldCharType="begin"/>
      </w:r>
      <w:r w:rsidR="00372762" w:rsidRPr="009456D9">
        <w:rPr>
          <w:color w:val="4A4A54"/>
        </w:rPr>
        <w:instrText xml:space="preserve"> XE "Time frames" </w:instrText>
      </w:r>
      <w:r w:rsidR="00372762" w:rsidRPr="009456D9">
        <w:rPr>
          <w:color w:val="4A4A54"/>
        </w:rPr>
        <w:fldChar w:fldCharType="end"/>
      </w:r>
    </w:p>
    <w:p w14:paraId="75798C76" w14:textId="1B84C16B" w:rsidR="001F7F53" w:rsidRPr="009456D9" w:rsidRDefault="009D56E8" w:rsidP="001F7F53">
      <w:pPr>
        <w:pStyle w:val="body"/>
        <w:rPr>
          <w:color w:val="4A4A54"/>
        </w:rPr>
      </w:pPr>
      <w:r w:rsidRPr="009456D9">
        <w:rPr>
          <w:color w:val="4A4A54"/>
        </w:rPr>
        <w:t>Time</w:t>
      </w:r>
      <w:r w:rsidR="00224581" w:rsidRPr="009456D9">
        <w:rPr>
          <w:color w:val="4A4A54"/>
        </w:rPr>
        <w:t xml:space="preserve"> frame</w:t>
      </w:r>
      <w:r w:rsidRPr="009456D9">
        <w:rPr>
          <w:color w:val="4A4A54"/>
        </w:rPr>
        <w:t xml:space="preserve">s </w:t>
      </w:r>
      <w:r w:rsidR="00224581" w:rsidRPr="009456D9">
        <w:rPr>
          <w:color w:val="4A4A54"/>
        </w:rPr>
        <w:t>allow you to</w:t>
      </w:r>
      <w:r w:rsidRPr="009456D9">
        <w:rPr>
          <w:color w:val="4A4A54"/>
        </w:rPr>
        <w:t xml:space="preserve"> control </w:t>
      </w:r>
      <w:r w:rsidR="00224581" w:rsidRPr="009456D9">
        <w:rPr>
          <w:color w:val="4A4A54"/>
        </w:rPr>
        <w:t xml:space="preserve">the </w:t>
      </w:r>
      <w:r w:rsidRPr="009456D9">
        <w:rPr>
          <w:color w:val="4A4A54"/>
        </w:rPr>
        <w:t xml:space="preserve">scheduling of the system. </w:t>
      </w:r>
      <w:r w:rsidR="001F7F53" w:rsidRPr="009456D9">
        <w:rPr>
          <w:color w:val="4A4A54"/>
        </w:rPr>
        <w:t xml:space="preserve">You configure time frames using the Time Frames page. To display this page, click the </w:t>
      </w:r>
      <w:r w:rsidR="001F7F53" w:rsidRPr="009456D9">
        <w:rPr>
          <w:b/>
          <w:color w:val="4A4A54"/>
        </w:rPr>
        <w:t>Time Frames</w:t>
      </w:r>
      <w:r w:rsidR="001F7F53" w:rsidRPr="009456D9">
        <w:rPr>
          <w:color w:val="4A4A54"/>
        </w:rPr>
        <w:t xml:space="preserve"> icon at the top of the page:</w:t>
      </w:r>
    </w:p>
    <w:p w14:paraId="530E897F" w14:textId="35BCE675" w:rsidR="001F7F53" w:rsidRPr="009456D9" w:rsidRDefault="00D615C9" w:rsidP="001F7F53">
      <w:pPr>
        <w:pStyle w:val="figureanchor"/>
        <w:spacing w:before="120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1B8F2D41" wp14:editId="73F83811">
            <wp:extent cx="800100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B36E" w14:textId="41714B4F" w:rsidR="00224581" w:rsidRPr="009456D9" w:rsidRDefault="00224581" w:rsidP="009D56E8">
      <w:pPr>
        <w:rPr>
          <w:color w:val="4A4A54"/>
        </w:rPr>
      </w:pPr>
      <w:r w:rsidRPr="009456D9">
        <w:rPr>
          <w:color w:val="4A4A54"/>
        </w:rPr>
        <w:t>T</w:t>
      </w:r>
      <w:r w:rsidR="009D56E8" w:rsidRPr="009456D9">
        <w:rPr>
          <w:color w:val="4A4A54"/>
        </w:rPr>
        <w:t>hree common time frames are</w:t>
      </w:r>
      <w:r w:rsidRPr="009456D9">
        <w:rPr>
          <w:color w:val="4A4A54"/>
        </w:rPr>
        <w:t>:</w:t>
      </w:r>
    </w:p>
    <w:p w14:paraId="69BD541E" w14:textId="77777777" w:rsidR="002D30AD" w:rsidRPr="009456D9" w:rsidRDefault="009D56E8" w:rsidP="002D30AD">
      <w:pPr>
        <w:pStyle w:val="bulletlv1"/>
        <w:rPr>
          <w:color w:val="4A4A54"/>
        </w:rPr>
      </w:pPr>
      <w:r w:rsidRPr="009456D9">
        <w:rPr>
          <w:color w:val="4A4A54"/>
        </w:rPr>
        <w:t>Open Hours (</w:t>
      </w:r>
      <w:r w:rsidR="00224581" w:rsidRPr="009456D9">
        <w:rPr>
          <w:color w:val="4A4A54"/>
        </w:rPr>
        <w:t>for exa</w:t>
      </w:r>
      <w:r w:rsidR="002D30AD" w:rsidRPr="009456D9">
        <w:rPr>
          <w:color w:val="4A4A54"/>
        </w:rPr>
        <w:t xml:space="preserve">mple, </w:t>
      </w:r>
      <w:r w:rsidRPr="009456D9">
        <w:rPr>
          <w:color w:val="4A4A54"/>
        </w:rPr>
        <w:t>M-F 9am-5pm)</w:t>
      </w:r>
    </w:p>
    <w:p w14:paraId="0C498D9E" w14:textId="12D496C2" w:rsidR="002D30AD" w:rsidRPr="009456D9" w:rsidRDefault="009D56E8" w:rsidP="002D30AD">
      <w:pPr>
        <w:pStyle w:val="bulletlv1"/>
        <w:rPr>
          <w:color w:val="4A4A54"/>
        </w:rPr>
      </w:pPr>
      <w:r w:rsidRPr="009456D9">
        <w:rPr>
          <w:color w:val="4A4A54"/>
        </w:rPr>
        <w:t xml:space="preserve">Holidays (Independence Day, Thanksgiving, </w:t>
      </w:r>
      <w:r w:rsidR="000A3844" w:rsidRPr="009456D9">
        <w:rPr>
          <w:color w:val="4A4A54"/>
        </w:rPr>
        <w:t xml:space="preserve">New Year’s, </w:t>
      </w:r>
      <w:r w:rsidR="002D30AD" w:rsidRPr="009456D9">
        <w:rPr>
          <w:color w:val="4A4A54"/>
        </w:rPr>
        <w:t>and so on</w:t>
      </w:r>
      <w:r w:rsidRPr="009456D9">
        <w:rPr>
          <w:color w:val="4A4A54"/>
        </w:rPr>
        <w:t>)</w:t>
      </w:r>
    </w:p>
    <w:p w14:paraId="35C5FEB9" w14:textId="75A5B3DC" w:rsidR="009D56E8" w:rsidRPr="009456D9" w:rsidRDefault="002D30AD" w:rsidP="002D30AD">
      <w:pPr>
        <w:pStyle w:val="bulletlv1"/>
        <w:rPr>
          <w:color w:val="4A4A54"/>
        </w:rPr>
      </w:pPr>
      <w:r w:rsidRPr="009456D9">
        <w:rPr>
          <w:color w:val="4A4A54"/>
        </w:rPr>
        <w:t>Closed Hours (all other times)</w:t>
      </w:r>
    </w:p>
    <w:p w14:paraId="07C9D47B" w14:textId="78807B2D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Time frames can be both shared (system-wide and set by the administrator) or personal to your extension. You can add a time frame to your extension by clicking the </w:t>
      </w:r>
      <w:r w:rsidRPr="009456D9">
        <w:rPr>
          <w:b/>
          <w:color w:val="4A4A54"/>
        </w:rPr>
        <w:t>Add Time Frame</w:t>
      </w:r>
      <w:r w:rsidRPr="009456D9">
        <w:rPr>
          <w:color w:val="4A4A54"/>
        </w:rPr>
        <w:t>.</w:t>
      </w:r>
    </w:p>
    <w:p w14:paraId="64E91AEB" w14:textId="77777777" w:rsidR="009D56E8" w:rsidRPr="009456D9" w:rsidRDefault="009D56E8" w:rsidP="008A719D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0068F56C" wp14:editId="209EB667">
            <wp:extent cx="5359836" cy="1638300"/>
            <wp:effectExtent l="19050" t="19050" r="1270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4568" cy="1642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62F50" w14:textId="448A2EBE" w:rsidR="000E19D4" w:rsidRPr="009456D9" w:rsidRDefault="000E19D4" w:rsidP="00540639">
      <w:pPr>
        <w:pStyle w:val="stepintro"/>
        <w:pageBreakBefore/>
        <w:rPr>
          <w:color w:val="4A4A54"/>
        </w:rPr>
      </w:pPr>
      <w:r w:rsidRPr="009456D9">
        <w:rPr>
          <w:color w:val="4A4A54"/>
        </w:rPr>
        <w:lastRenderedPageBreak/>
        <w:t xml:space="preserve">To </w:t>
      </w:r>
      <w:r w:rsidR="00BB3CC3" w:rsidRPr="009456D9">
        <w:rPr>
          <w:color w:val="4A4A54"/>
        </w:rPr>
        <w:t>add</w:t>
      </w:r>
      <w:r w:rsidRPr="009456D9">
        <w:rPr>
          <w:color w:val="4A4A54"/>
        </w:rPr>
        <w:t xml:space="preserve"> time frame</w:t>
      </w:r>
      <w:r w:rsidR="009F027F" w:rsidRPr="009456D9">
        <w:rPr>
          <w:color w:val="4A4A54"/>
        </w:rPr>
        <w:t>s</w:t>
      </w:r>
    </w:p>
    <w:p w14:paraId="0737032E" w14:textId="28FAE026" w:rsidR="000E19D4" w:rsidRPr="009456D9" w:rsidRDefault="0064114B" w:rsidP="009449FB">
      <w:pPr>
        <w:pStyle w:val="numbrdlist"/>
        <w:numPr>
          <w:ilvl w:val="0"/>
          <w:numId w:val="40"/>
        </w:numPr>
        <w:rPr>
          <w:color w:val="4A4A54"/>
        </w:rPr>
      </w:pPr>
      <w:r w:rsidRPr="009456D9">
        <w:rPr>
          <w:color w:val="4A4A54"/>
        </w:rPr>
        <w:t xml:space="preserve">From the Time Frames page, click </w:t>
      </w:r>
      <w:r w:rsidRPr="009456D9">
        <w:rPr>
          <w:b/>
          <w:color w:val="4A4A54"/>
        </w:rPr>
        <w:t>Add Time Frame</w:t>
      </w:r>
      <w:r w:rsidRPr="009456D9">
        <w:rPr>
          <w:color w:val="4A4A54"/>
        </w:rPr>
        <w:t xml:space="preserve">. </w:t>
      </w:r>
    </w:p>
    <w:p w14:paraId="6D5FBD57" w14:textId="0CEF913E" w:rsidR="003F4A3C" w:rsidRPr="009456D9" w:rsidRDefault="003F4A3C" w:rsidP="003F4A3C">
      <w:pPr>
        <w:pStyle w:val="procresult"/>
        <w:rPr>
          <w:color w:val="4A4A54"/>
        </w:rPr>
      </w:pPr>
      <w:r w:rsidRPr="009456D9">
        <w:rPr>
          <w:color w:val="4A4A54"/>
        </w:rPr>
        <w:t>The Add a Timeframe page appears.</w:t>
      </w:r>
    </w:p>
    <w:p w14:paraId="29928A78" w14:textId="06118B78" w:rsidR="003F4A3C" w:rsidRPr="009456D9" w:rsidRDefault="003F4A3C" w:rsidP="003F4A3C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6A20394E" wp14:editId="6E7BB5A9">
            <wp:extent cx="5753100" cy="1418095"/>
            <wp:effectExtent l="19050" t="19050" r="19050" b="10795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941" t="39667" r="25458" b="41165"/>
                    <a:stretch/>
                  </pic:blipFill>
                  <pic:spPr bwMode="auto">
                    <a:xfrm>
                      <a:off x="0" y="0"/>
                      <a:ext cx="5761928" cy="14202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481A239" w14:textId="775FA263" w:rsidR="000E19D4" w:rsidRPr="009456D9" w:rsidRDefault="00D9160A" w:rsidP="000E19D4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</w:t>
      </w:r>
      <w:r w:rsidRPr="009456D9">
        <w:rPr>
          <w:b/>
          <w:color w:val="4A4A54"/>
        </w:rPr>
        <w:t>Name</w:t>
      </w:r>
      <w:r w:rsidRPr="009456D9">
        <w:rPr>
          <w:color w:val="4A4A54"/>
        </w:rPr>
        <w:t xml:space="preserve"> field, enter a name for this time frame.</w:t>
      </w:r>
    </w:p>
    <w:p w14:paraId="5866B5F7" w14:textId="4A5F072B" w:rsidR="00D9160A" w:rsidRPr="009456D9" w:rsidRDefault="00D9160A" w:rsidP="000E19D4">
      <w:pPr>
        <w:pStyle w:val="numbrdlist"/>
        <w:rPr>
          <w:color w:val="4A4A54"/>
        </w:rPr>
      </w:pPr>
      <w:r w:rsidRPr="009456D9">
        <w:rPr>
          <w:color w:val="4A4A54"/>
        </w:rPr>
        <w:t xml:space="preserve">Next to </w:t>
      </w:r>
      <w:r w:rsidRPr="009456D9">
        <w:rPr>
          <w:b/>
          <w:color w:val="4A4A54"/>
        </w:rPr>
        <w:t>When</w:t>
      </w:r>
      <w:r w:rsidRPr="009456D9">
        <w:rPr>
          <w:color w:val="4A4A54"/>
        </w:rPr>
        <w:t xml:space="preserve">, select the </w:t>
      </w:r>
      <w:proofErr w:type="gramStart"/>
      <w:r w:rsidRPr="009456D9">
        <w:rPr>
          <w:color w:val="4A4A54"/>
        </w:rPr>
        <w:t>time period</w:t>
      </w:r>
      <w:proofErr w:type="gramEnd"/>
      <w:r w:rsidRPr="009456D9">
        <w:rPr>
          <w:color w:val="4A4A54"/>
        </w:rPr>
        <w:t xml:space="preserve"> when the time frame will be applied:</w:t>
      </w:r>
    </w:p>
    <w:p w14:paraId="195AC5B2" w14:textId="4784B587" w:rsidR="00D9160A" w:rsidRPr="009456D9" w:rsidRDefault="00D9160A" w:rsidP="00D9160A">
      <w:pPr>
        <w:pStyle w:val="bulletlv2"/>
        <w:rPr>
          <w:color w:val="4A4A54"/>
        </w:rPr>
      </w:pPr>
      <w:r w:rsidRPr="009456D9">
        <w:rPr>
          <w:b/>
          <w:color w:val="4A4A54"/>
        </w:rPr>
        <w:t>Always</w:t>
      </w:r>
      <w:r w:rsidRPr="009456D9">
        <w:rPr>
          <w:color w:val="4A4A54"/>
        </w:rPr>
        <w:t xml:space="preserve"> = </w:t>
      </w:r>
      <w:r w:rsidR="003910F2" w:rsidRPr="009456D9">
        <w:rPr>
          <w:color w:val="4A4A54"/>
        </w:rPr>
        <w:t>select this option if the time frame will always be applied.</w:t>
      </w:r>
      <w:r w:rsidR="00E87760" w:rsidRPr="009456D9">
        <w:rPr>
          <w:color w:val="4A4A54"/>
        </w:rPr>
        <w:t xml:space="preserve"> </w:t>
      </w:r>
      <w:r w:rsidR="009E64BF" w:rsidRPr="009456D9">
        <w:rPr>
          <w:color w:val="4A4A54"/>
        </w:rPr>
        <w:t xml:space="preserve">Click </w:t>
      </w:r>
      <w:r w:rsidR="009E64BF" w:rsidRPr="009456D9">
        <w:rPr>
          <w:b/>
          <w:color w:val="4A4A54"/>
        </w:rPr>
        <w:t>Save</w:t>
      </w:r>
      <w:r w:rsidR="009E64BF" w:rsidRPr="009456D9">
        <w:rPr>
          <w:color w:val="4A4A54"/>
        </w:rPr>
        <w:t xml:space="preserve"> to complete the procedure</w:t>
      </w:r>
      <w:r w:rsidR="00E87760" w:rsidRPr="009456D9">
        <w:rPr>
          <w:color w:val="4A4A54"/>
        </w:rPr>
        <w:t>.</w:t>
      </w:r>
    </w:p>
    <w:p w14:paraId="5A31986C" w14:textId="67F750A8" w:rsidR="003910F2" w:rsidRPr="009456D9" w:rsidRDefault="003910F2" w:rsidP="00D9160A">
      <w:pPr>
        <w:pStyle w:val="bulletlv2"/>
        <w:rPr>
          <w:color w:val="4A4A54"/>
        </w:rPr>
      </w:pPr>
      <w:r w:rsidRPr="009456D9">
        <w:rPr>
          <w:b/>
          <w:color w:val="4A4A54"/>
        </w:rPr>
        <w:t>Days of the week and times</w:t>
      </w:r>
      <w:r w:rsidRPr="009456D9">
        <w:rPr>
          <w:color w:val="4A4A54"/>
        </w:rPr>
        <w:t xml:space="preserve"> = select this option to select </w:t>
      </w:r>
      <w:r w:rsidR="00EF155F" w:rsidRPr="009456D9">
        <w:rPr>
          <w:color w:val="4A4A54"/>
        </w:rPr>
        <w:t xml:space="preserve">days and times when </w:t>
      </w:r>
      <w:r w:rsidRPr="009456D9">
        <w:rPr>
          <w:color w:val="4A4A54"/>
        </w:rPr>
        <w:t xml:space="preserve">the time </w:t>
      </w:r>
      <w:r w:rsidR="00EF155F" w:rsidRPr="009456D9">
        <w:rPr>
          <w:color w:val="4A4A54"/>
        </w:rPr>
        <w:t xml:space="preserve">frame will be applied. </w:t>
      </w:r>
      <w:r w:rsidR="002251EA" w:rsidRPr="009456D9">
        <w:rPr>
          <w:color w:val="4A4A54"/>
        </w:rPr>
        <w:t xml:space="preserve">Proceed to </w:t>
      </w:r>
      <w:r w:rsidR="00D92456" w:rsidRPr="009456D9">
        <w:rPr>
          <w:color w:val="4A4A54"/>
        </w:rPr>
        <w:t>“</w:t>
      </w:r>
      <w:r w:rsidR="00D92456" w:rsidRPr="009456D9">
        <w:rPr>
          <w:color w:val="4A4A54"/>
        </w:rPr>
        <w:fldChar w:fldCharType="begin"/>
      </w:r>
      <w:r w:rsidR="00D92456" w:rsidRPr="009456D9">
        <w:rPr>
          <w:color w:val="4A4A54"/>
        </w:rPr>
        <w:instrText xml:space="preserve"> REF _Ref439163917 \h </w:instrText>
      </w:r>
      <w:r w:rsidR="008801EF" w:rsidRPr="009456D9">
        <w:rPr>
          <w:color w:val="4A4A54"/>
        </w:rPr>
        <w:instrText xml:space="preserve"> \* MERGEFORMAT </w:instrText>
      </w:r>
      <w:r w:rsidR="00D92456" w:rsidRPr="009456D9">
        <w:rPr>
          <w:color w:val="4A4A54"/>
        </w:rPr>
      </w:r>
      <w:r w:rsidR="00D92456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>If you select Days of the week and times</w:t>
      </w:r>
      <w:r w:rsidR="00D92456" w:rsidRPr="009456D9">
        <w:rPr>
          <w:color w:val="4A4A54"/>
        </w:rPr>
        <w:fldChar w:fldCharType="end"/>
      </w:r>
      <w:r w:rsidR="00D92456" w:rsidRPr="009456D9">
        <w:rPr>
          <w:color w:val="4A4A54"/>
        </w:rPr>
        <w:t xml:space="preserve">” </w:t>
      </w:r>
      <w:r w:rsidR="00540639" w:rsidRPr="009456D9">
        <w:rPr>
          <w:color w:val="4A4A54"/>
        </w:rPr>
        <w:t xml:space="preserve">on page </w:t>
      </w:r>
      <w:r w:rsidR="00540639" w:rsidRPr="009456D9">
        <w:rPr>
          <w:color w:val="4A4A54"/>
        </w:rPr>
        <w:fldChar w:fldCharType="begin"/>
      </w:r>
      <w:r w:rsidR="00540639" w:rsidRPr="009456D9">
        <w:rPr>
          <w:color w:val="4A4A54"/>
        </w:rPr>
        <w:instrText xml:space="preserve"> PAGEREF _Ref439163501 \h </w:instrText>
      </w:r>
      <w:r w:rsidR="00540639" w:rsidRPr="009456D9">
        <w:rPr>
          <w:color w:val="4A4A54"/>
        </w:rPr>
      </w:r>
      <w:r w:rsidR="00540639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24</w:t>
      </w:r>
      <w:r w:rsidR="00540639" w:rsidRPr="009456D9">
        <w:rPr>
          <w:color w:val="4A4A54"/>
        </w:rPr>
        <w:fldChar w:fldCharType="end"/>
      </w:r>
      <w:r w:rsidR="002251EA" w:rsidRPr="009456D9">
        <w:rPr>
          <w:color w:val="4A4A54"/>
        </w:rPr>
        <w:t>.</w:t>
      </w:r>
    </w:p>
    <w:p w14:paraId="3F968D76" w14:textId="15DE3764" w:rsidR="003910F2" w:rsidRPr="009456D9" w:rsidRDefault="003910F2" w:rsidP="00D9160A">
      <w:pPr>
        <w:pStyle w:val="bulletlv2"/>
        <w:rPr>
          <w:color w:val="4A4A54"/>
        </w:rPr>
      </w:pPr>
      <w:r w:rsidRPr="009456D9">
        <w:rPr>
          <w:b/>
          <w:color w:val="4A4A54"/>
        </w:rPr>
        <w:t>Specific dates or ranges</w:t>
      </w:r>
      <w:r w:rsidRPr="009456D9">
        <w:rPr>
          <w:color w:val="4A4A54"/>
        </w:rPr>
        <w:t xml:space="preserve"> = </w:t>
      </w:r>
      <w:r w:rsidR="00EF155F" w:rsidRPr="009456D9">
        <w:rPr>
          <w:color w:val="4A4A54"/>
        </w:rPr>
        <w:t xml:space="preserve">select this option </w:t>
      </w:r>
      <w:r w:rsidR="005E1F1F" w:rsidRPr="009456D9">
        <w:rPr>
          <w:color w:val="4A4A54"/>
        </w:rPr>
        <w:t xml:space="preserve">to specify </w:t>
      </w:r>
      <w:r w:rsidR="003A4042" w:rsidRPr="009456D9">
        <w:rPr>
          <w:color w:val="4A4A54"/>
        </w:rPr>
        <w:t xml:space="preserve">a specific date or range of dates. </w:t>
      </w:r>
      <w:r w:rsidR="00D16AAD" w:rsidRPr="009456D9">
        <w:rPr>
          <w:color w:val="4A4A54"/>
        </w:rPr>
        <w:t>Proceed to “</w:t>
      </w:r>
      <w:r w:rsidR="004C6610" w:rsidRPr="009456D9">
        <w:rPr>
          <w:color w:val="4A4A54"/>
        </w:rPr>
        <w:fldChar w:fldCharType="begin"/>
      </w:r>
      <w:r w:rsidR="004C6610" w:rsidRPr="009456D9">
        <w:rPr>
          <w:color w:val="4A4A54"/>
        </w:rPr>
        <w:instrText xml:space="preserve"> REF _Ref439163987 \h </w:instrText>
      </w:r>
      <w:r w:rsidR="008801EF" w:rsidRPr="009456D9">
        <w:rPr>
          <w:color w:val="4A4A54"/>
        </w:rPr>
        <w:instrText xml:space="preserve"> \* MERGEFORMAT </w:instrText>
      </w:r>
      <w:r w:rsidR="004C6610" w:rsidRPr="009456D9">
        <w:rPr>
          <w:color w:val="4A4A54"/>
        </w:rPr>
      </w:r>
      <w:r w:rsidR="004C6610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>If you select Specific dates or ranges</w:t>
      </w:r>
      <w:r w:rsidR="004C6610" w:rsidRPr="009456D9">
        <w:rPr>
          <w:color w:val="4A4A54"/>
        </w:rPr>
        <w:fldChar w:fldCharType="end"/>
      </w:r>
      <w:r w:rsidR="00D16AAD" w:rsidRPr="009456D9">
        <w:rPr>
          <w:color w:val="4A4A54"/>
        </w:rPr>
        <w:t xml:space="preserve">” on page </w:t>
      </w:r>
      <w:r w:rsidR="004C6610" w:rsidRPr="009456D9">
        <w:rPr>
          <w:color w:val="4A4A54"/>
        </w:rPr>
        <w:fldChar w:fldCharType="begin"/>
      </w:r>
      <w:r w:rsidR="004C6610" w:rsidRPr="009456D9">
        <w:rPr>
          <w:color w:val="4A4A54"/>
        </w:rPr>
        <w:instrText xml:space="preserve"> PAGEREF _Ref439163981 \h </w:instrText>
      </w:r>
      <w:r w:rsidR="004C6610" w:rsidRPr="009456D9">
        <w:rPr>
          <w:color w:val="4A4A54"/>
        </w:rPr>
      </w:r>
      <w:r w:rsidR="004C6610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28</w:t>
      </w:r>
      <w:r w:rsidR="004C6610" w:rsidRPr="009456D9">
        <w:rPr>
          <w:color w:val="4A4A54"/>
        </w:rPr>
        <w:fldChar w:fldCharType="end"/>
      </w:r>
      <w:r w:rsidR="00D16AAD" w:rsidRPr="009456D9">
        <w:rPr>
          <w:color w:val="4A4A54"/>
        </w:rPr>
        <w:t>.</w:t>
      </w:r>
    </w:p>
    <w:p w14:paraId="36E59B52" w14:textId="7F108670" w:rsidR="009E64BF" w:rsidRPr="009456D9" w:rsidRDefault="0062025E" w:rsidP="00606E73">
      <w:pPr>
        <w:pStyle w:val="Heading4"/>
        <w:keepLines/>
        <w:rPr>
          <w:color w:val="4A4A54"/>
        </w:rPr>
      </w:pPr>
      <w:bookmarkStart w:id="127" w:name="_Ref439163501"/>
      <w:bookmarkStart w:id="128" w:name="_Ref439163917"/>
      <w:bookmarkStart w:id="129" w:name="_Toc514152757"/>
      <w:r w:rsidRPr="009456D9">
        <w:rPr>
          <w:color w:val="4A4A54"/>
        </w:rPr>
        <w:lastRenderedPageBreak/>
        <w:t>If you select Days of the week and times</w:t>
      </w:r>
      <w:bookmarkEnd w:id="127"/>
      <w:bookmarkEnd w:id="128"/>
      <w:bookmarkEnd w:id="129"/>
    </w:p>
    <w:p w14:paraId="39AC1F97" w14:textId="08FFC28F" w:rsidR="003906DF" w:rsidRPr="009456D9" w:rsidRDefault="009E64BF" w:rsidP="00606E73">
      <w:pPr>
        <w:pStyle w:val="body"/>
        <w:keepNext/>
        <w:keepLines/>
        <w:rPr>
          <w:color w:val="4A4A54"/>
        </w:rPr>
      </w:pPr>
      <w:r w:rsidRPr="009456D9">
        <w:rPr>
          <w:color w:val="4A4A54"/>
        </w:rPr>
        <w:t>O</w:t>
      </w:r>
      <w:r w:rsidR="00F16749" w:rsidRPr="009456D9">
        <w:rPr>
          <w:color w:val="4A4A54"/>
        </w:rPr>
        <w:t>ptions</w:t>
      </w:r>
      <w:r w:rsidR="004648A6" w:rsidRPr="009456D9">
        <w:rPr>
          <w:color w:val="4A4A54"/>
        </w:rPr>
        <w:t xml:space="preserve"> appear for selecting </w:t>
      </w:r>
      <w:r w:rsidR="00D90D86" w:rsidRPr="009456D9">
        <w:rPr>
          <w:color w:val="4A4A54"/>
        </w:rPr>
        <w:t>days and times</w:t>
      </w:r>
      <w:r w:rsidR="004648A6" w:rsidRPr="009456D9">
        <w:rPr>
          <w:color w:val="4A4A54"/>
        </w:rPr>
        <w:t xml:space="preserve"> when the time frame will be applied (see</w:t>
      </w:r>
      <w:r w:rsidR="00F16749" w:rsidRPr="009456D9">
        <w:rPr>
          <w:color w:val="4A4A54"/>
        </w:rPr>
        <w:t xml:space="preserve"> </w:t>
      </w:r>
      <w:r w:rsidR="004648A6" w:rsidRPr="009456D9">
        <w:rPr>
          <w:color w:val="4A4A54"/>
        </w:rPr>
        <w:fldChar w:fldCharType="begin"/>
      </w:r>
      <w:r w:rsidR="004648A6" w:rsidRPr="009456D9">
        <w:rPr>
          <w:color w:val="4A4A54"/>
        </w:rPr>
        <w:instrText xml:space="preserve"> REF _Ref439162806 \h </w:instrText>
      </w:r>
      <w:r w:rsidR="008801EF" w:rsidRPr="009456D9">
        <w:rPr>
          <w:color w:val="4A4A54"/>
        </w:rPr>
        <w:instrText xml:space="preserve"> \* MERGEFORMAT </w:instrText>
      </w:r>
      <w:r w:rsidR="004648A6" w:rsidRPr="009456D9">
        <w:rPr>
          <w:color w:val="4A4A54"/>
        </w:rPr>
      </w:r>
      <w:r w:rsidR="004648A6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8</w:t>
      </w:r>
      <w:r w:rsidR="004648A6" w:rsidRPr="009456D9">
        <w:rPr>
          <w:color w:val="4A4A54"/>
        </w:rPr>
        <w:fldChar w:fldCharType="end"/>
      </w:r>
      <w:r w:rsidR="004648A6" w:rsidRPr="009456D9">
        <w:rPr>
          <w:color w:val="4A4A54"/>
        </w:rPr>
        <w:t>)</w:t>
      </w:r>
      <w:r w:rsidR="00540639" w:rsidRPr="009456D9">
        <w:rPr>
          <w:color w:val="4A4A54"/>
        </w:rPr>
        <w:t>.</w:t>
      </w:r>
    </w:p>
    <w:p w14:paraId="1D37FA7B" w14:textId="415ECED4" w:rsidR="000E19D4" w:rsidRPr="009456D9" w:rsidRDefault="004648A6" w:rsidP="00606E73">
      <w:pPr>
        <w:pStyle w:val="figureanchor"/>
        <w:keepNext/>
        <w:keepLines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6D3175E7" wp14:editId="72811E07">
            <wp:extent cx="5604076" cy="4423144"/>
            <wp:effectExtent l="19050" t="19050" r="15875" b="1587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042" t="18750" r="25409" b="19941"/>
                    <a:stretch/>
                  </pic:blipFill>
                  <pic:spPr bwMode="auto">
                    <a:xfrm>
                      <a:off x="0" y="0"/>
                      <a:ext cx="5611899" cy="44293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07B3A1" w14:textId="6C1496FF" w:rsidR="00F16749" w:rsidRPr="009456D9" w:rsidRDefault="00F16749" w:rsidP="00F16749">
      <w:pPr>
        <w:pStyle w:val="Caption"/>
        <w:rPr>
          <w:color w:val="4A4A54"/>
        </w:rPr>
      </w:pPr>
      <w:bookmarkStart w:id="130" w:name="_Ref439162806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8</w:t>
      </w:r>
      <w:r w:rsidR="00D03A06" w:rsidRPr="009456D9">
        <w:rPr>
          <w:noProof/>
          <w:color w:val="4A4A54"/>
        </w:rPr>
        <w:fldChar w:fldCharType="end"/>
      </w:r>
      <w:bookmarkEnd w:id="130"/>
      <w:r w:rsidRPr="009456D9">
        <w:rPr>
          <w:color w:val="4A4A54"/>
        </w:rPr>
        <w:t xml:space="preserve">. </w:t>
      </w:r>
      <w:r w:rsidR="004648A6" w:rsidRPr="009456D9">
        <w:rPr>
          <w:color w:val="4A4A54"/>
        </w:rPr>
        <w:t>Setting Days of the Week and Times</w:t>
      </w:r>
    </w:p>
    <w:p w14:paraId="5E69F5F7" w14:textId="77777777" w:rsidR="00606E73" w:rsidRPr="009456D9" w:rsidRDefault="00606E73" w:rsidP="00606E73">
      <w:pPr>
        <w:pStyle w:val="body"/>
        <w:rPr>
          <w:color w:val="4A4A54"/>
        </w:rPr>
      </w:pPr>
    </w:p>
    <w:p w14:paraId="38D07B94" w14:textId="689B9C8B" w:rsidR="00BC4C40" w:rsidRPr="009456D9" w:rsidRDefault="00BC4C40" w:rsidP="009449FB">
      <w:pPr>
        <w:pStyle w:val="numbrdlist"/>
        <w:numPr>
          <w:ilvl w:val="0"/>
          <w:numId w:val="41"/>
        </w:numPr>
        <w:rPr>
          <w:color w:val="4A4A54"/>
        </w:rPr>
      </w:pPr>
      <w:r w:rsidRPr="009456D9">
        <w:rPr>
          <w:color w:val="4A4A54"/>
        </w:rPr>
        <w:t xml:space="preserve">Using the check boxes next to the name of each day of the week, check the days when </w:t>
      </w:r>
      <w:r w:rsidR="003B754F" w:rsidRPr="009456D9">
        <w:rPr>
          <w:color w:val="4A4A54"/>
        </w:rPr>
        <w:t>the time frame will be applied</w:t>
      </w:r>
      <w:r w:rsidRPr="009456D9">
        <w:rPr>
          <w:color w:val="4A4A54"/>
        </w:rPr>
        <w:t>. A blue line to the right of checked day shows the default hours for this time frame (9:00 AM through 5:00 PM).</w:t>
      </w:r>
    </w:p>
    <w:p w14:paraId="3121BC73" w14:textId="77777777" w:rsidR="00BC4C40" w:rsidRPr="009456D9" w:rsidRDefault="00BC4C40" w:rsidP="00BC4C40">
      <w:pPr>
        <w:pStyle w:val="figureanchor"/>
        <w:jc w:val="left"/>
        <w:rPr>
          <w:color w:val="4A4A54"/>
        </w:rPr>
      </w:pPr>
      <w:r w:rsidRPr="009456D9">
        <w:rPr>
          <w:noProof/>
          <w:color w:val="4A4A5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76C0942" wp14:editId="36AC1254">
                <wp:simplePos x="0" y="0"/>
                <wp:positionH relativeFrom="column">
                  <wp:posOffset>1864995</wp:posOffset>
                </wp:positionH>
                <wp:positionV relativeFrom="paragraph">
                  <wp:posOffset>909955</wp:posOffset>
                </wp:positionV>
                <wp:extent cx="4055612" cy="2137144"/>
                <wp:effectExtent l="0" t="0" r="2540" b="1587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612" cy="2137144"/>
                          <a:chOff x="0" y="0"/>
                          <a:chExt cx="4055612" cy="2137144"/>
                        </a:xfrm>
                      </wpg:grpSpPr>
                      <wps:wsp>
                        <wps:cNvPr id="709" name="Oval 709"/>
                        <wps:cNvSpPr/>
                        <wps:spPr>
                          <a:xfrm>
                            <a:off x="0" y="0"/>
                            <a:ext cx="1509824" cy="213714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Straight Connector 710"/>
                        <wps:cNvCnPr/>
                        <wps:spPr>
                          <a:xfrm>
                            <a:off x="1509823" y="999461"/>
                            <a:ext cx="158467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711"/>
                        <wps:cNvSpPr txBox="1"/>
                        <wps:spPr>
                          <a:xfrm>
                            <a:off x="3125972" y="861237"/>
                            <a:ext cx="929640" cy="414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0583B0" w14:textId="77777777" w:rsidR="000F46CD" w:rsidRDefault="000F46CD" w:rsidP="00BC4C40">
                              <w:pPr>
                                <w:pStyle w:val="Callout"/>
                              </w:pPr>
                              <w:r>
                                <w:t>Default operating hours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C0942" id="Group 708" o:spid="_x0000_s1031" style="position:absolute;margin-left:146.85pt;margin-top:71.65pt;width:319.35pt;height:168.3pt;z-index:251659776" coordsize="40556,2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">
                <v:oval id="Oval 709" o:spid="_x0000_s1032" style="position:absolute;width:15098;height:2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" filled="f" strokecolor="red" strokeweight="2pt"/>
                <v:line id="Straight Connector 710" o:spid="_x0000_s1033" style="position:absolute;visibility:visible;mso-wrap-style:square" from="15098,9994" to="30945,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" strokecolor="red" strokeweight="1.5pt"/>
                <v:shape id="Text Box 711" o:spid="_x0000_s1034" type="#_x0000_t202" style="position:absolute;left:31259;top:8612;width:929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" filled="f" stroked="f" strokeweight=".5pt">
                  <v:textbox inset="0,0,0,0">
                    <w:txbxContent>
                      <w:p w14:paraId="660583B0" w14:textId="77777777" w:rsidR="000F46CD" w:rsidRDefault="000F46CD" w:rsidP="00BC4C40">
                        <w:pPr>
                          <w:pStyle w:val="Callout"/>
                        </w:pPr>
                        <w:r>
                          <w:t>Default operating hours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56D9">
        <w:rPr>
          <w:noProof/>
          <w:color w:val="4A4A54"/>
        </w:rPr>
        <w:t xml:space="preserve"> </w:t>
      </w:r>
      <w:r w:rsidRPr="009456D9">
        <w:rPr>
          <w:noProof/>
          <w:color w:val="4A4A54"/>
        </w:rPr>
        <w:drawing>
          <wp:inline distT="0" distB="0" distL="0" distR="0" wp14:anchorId="0247E2D5" wp14:editId="1AD5AF57">
            <wp:extent cx="4622413" cy="3600450"/>
            <wp:effectExtent l="19050" t="19050" r="26035" b="1905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5624" t="20765" r="25458" b="18270"/>
                    <a:stretch/>
                  </pic:blipFill>
                  <pic:spPr bwMode="auto">
                    <a:xfrm>
                      <a:off x="0" y="0"/>
                      <a:ext cx="4624455" cy="3602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6475FE4" w14:textId="77777777" w:rsidR="00BC4C40" w:rsidRPr="009456D9" w:rsidRDefault="00BC4C40" w:rsidP="00BC4C40">
      <w:pPr>
        <w:pStyle w:val="body"/>
        <w:rPr>
          <w:color w:val="4A4A54"/>
        </w:rPr>
      </w:pPr>
    </w:p>
    <w:p w14:paraId="2B369F0C" w14:textId="60124C74" w:rsidR="00BC4C40" w:rsidRPr="009456D9" w:rsidRDefault="003B754F" w:rsidP="009449FB">
      <w:pPr>
        <w:pStyle w:val="numbrdlist"/>
        <w:numPr>
          <w:ilvl w:val="0"/>
          <w:numId w:val="41"/>
        </w:numPr>
        <w:rPr>
          <w:color w:val="4A4A54"/>
        </w:rPr>
      </w:pPr>
      <w:r w:rsidRPr="009456D9">
        <w:rPr>
          <w:color w:val="4A4A54"/>
        </w:rPr>
        <w:t xml:space="preserve">To change the start time, drag the </w:t>
      </w:r>
      <w:r w:rsidR="007C1766" w:rsidRPr="009456D9">
        <w:rPr>
          <w:color w:val="4A4A54"/>
        </w:rPr>
        <w:t xml:space="preserve">button on the </w:t>
      </w:r>
      <w:r w:rsidR="00BC4C40" w:rsidRPr="009456D9">
        <w:rPr>
          <w:color w:val="4A4A54"/>
        </w:rPr>
        <w:t xml:space="preserve">left side of </w:t>
      </w:r>
      <w:r w:rsidRPr="009456D9">
        <w:rPr>
          <w:color w:val="4A4A54"/>
        </w:rPr>
        <w:t>the</w:t>
      </w:r>
      <w:r w:rsidR="00BC4C40" w:rsidRPr="009456D9">
        <w:rPr>
          <w:color w:val="4A4A54"/>
        </w:rPr>
        <w:t xml:space="preserve"> blue bar </w:t>
      </w:r>
      <w:r w:rsidRPr="009456D9">
        <w:rPr>
          <w:color w:val="4A4A54"/>
        </w:rPr>
        <w:t xml:space="preserve">either </w:t>
      </w:r>
      <w:r w:rsidR="00BC4C40" w:rsidRPr="009456D9">
        <w:rPr>
          <w:color w:val="4A4A54"/>
        </w:rPr>
        <w:t xml:space="preserve">to the left to begin the start time earlier or to the right to begin the start time later. </w:t>
      </w:r>
    </w:p>
    <w:p w14:paraId="69805484" w14:textId="77777777" w:rsidR="00BC4C40" w:rsidRPr="009456D9" w:rsidRDefault="00BC4C40" w:rsidP="00BC4C40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12B46BA9" wp14:editId="2E92EEB7">
            <wp:extent cx="5720080" cy="510540"/>
            <wp:effectExtent l="19050" t="19050" r="13970" b="2286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1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73EE4" w14:textId="77777777" w:rsidR="00BC4C40" w:rsidRPr="009456D9" w:rsidRDefault="00BC4C40" w:rsidP="00BC4C40">
      <w:pPr>
        <w:pStyle w:val="body"/>
        <w:rPr>
          <w:color w:val="4A4A54"/>
        </w:rPr>
      </w:pPr>
    </w:p>
    <w:p w14:paraId="1174A319" w14:textId="3983CC3B" w:rsidR="00BC4C40" w:rsidRPr="009456D9" w:rsidRDefault="003B754F" w:rsidP="009449FB">
      <w:pPr>
        <w:pStyle w:val="numbrdlist"/>
        <w:numPr>
          <w:ilvl w:val="0"/>
          <w:numId w:val="41"/>
        </w:numPr>
        <w:rPr>
          <w:color w:val="4A4A54"/>
        </w:rPr>
      </w:pPr>
      <w:r w:rsidRPr="009456D9">
        <w:rPr>
          <w:color w:val="4A4A54"/>
        </w:rPr>
        <w:t xml:space="preserve">To change the end time, drag the </w:t>
      </w:r>
      <w:r w:rsidR="007C1766" w:rsidRPr="009456D9">
        <w:rPr>
          <w:color w:val="4A4A54"/>
        </w:rPr>
        <w:t xml:space="preserve">button on the </w:t>
      </w:r>
      <w:r w:rsidRPr="009456D9">
        <w:rPr>
          <w:color w:val="4A4A54"/>
        </w:rPr>
        <w:t xml:space="preserve">right side </w:t>
      </w:r>
      <w:r w:rsidR="007C1766" w:rsidRPr="009456D9">
        <w:rPr>
          <w:color w:val="4A4A54"/>
        </w:rPr>
        <w:t>of the blue bar either</w:t>
      </w:r>
      <w:r w:rsidR="00BC4C40" w:rsidRPr="009456D9">
        <w:rPr>
          <w:color w:val="4A4A54"/>
        </w:rPr>
        <w:t xml:space="preserve"> to the left to shorten the end time or to the right to lengthen the end time. </w:t>
      </w:r>
    </w:p>
    <w:p w14:paraId="42A1A9B5" w14:textId="77777777" w:rsidR="00BC4C40" w:rsidRPr="009456D9" w:rsidRDefault="00BC4C40" w:rsidP="00BC4C40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5DC9E6C" wp14:editId="0BB67B11">
            <wp:extent cx="5720080" cy="446405"/>
            <wp:effectExtent l="19050" t="19050" r="13970" b="10795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4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8645D" w14:textId="77777777" w:rsidR="00BC4C40" w:rsidRPr="009456D9" w:rsidRDefault="00BC4C40" w:rsidP="00BC4C40">
      <w:pPr>
        <w:pStyle w:val="body"/>
        <w:rPr>
          <w:color w:val="4A4A54"/>
        </w:rPr>
      </w:pPr>
    </w:p>
    <w:p w14:paraId="2A2F14EF" w14:textId="77777777" w:rsidR="00BC4C40" w:rsidRPr="009456D9" w:rsidRDefault="00BC4C40" w:rsidP="00BC4C40">
      <w:pPr>
        <w:pStyle w:val="body"/>
        <w:rPr>
          <w:color w:val="4A4A54"/>
        </w:rPr>
      </w:pPr>
      <w:r w:rsidRPr="009456D9">
        <w:rPr>
          <w:b/>
          <w:bCs/>
          <w:color w:val="4A4A54"/>
        </w:rPr>
        <w:t>Hint</w:t>
      </w:r>
      <w:r w:rsidRPr="009456D9">
        <w:rPr>
          <w:color w:val="4A4A54"/>
        </w:rPr>
        <w:t>: To fine-tune start and end times, click start time or end time button, and then use the left and right arrow keys on your keyboard to change the time in 5-minute increments.</w:t>
      </w:r>
    </w:p>
    <w:p w14:paraId="0029F430" w14:textId="4554212B" w:rsidR="00BC4C40" w:rsidRPr="009456D9" w:rsidRDefault="00BC4C40" w:rsidP="009449FB">
      <w:pPr>
        <w:pStyle w:val="numbrdlist"/>
        <w:numPr>
          <w:ilvl w:val="0"/>
          <w:numId w:val="41"/>
        </w:numPr>
        <w:rPr>
          <w:color w:val="4A4A54"/>
        </w:rPr>
      </w:pPr>
      <w:r w:rsidRPr="009456D9">
        <w:rPr>
          <w:color w:val="4A4A54"/>
        </w:rPr>
        <w:t xml:space="preserve">By default, each day is made up of one </w:t>
      </w:r>
      <w:proofErr w:type="gramStart"/>
      <w:r w:rsidRPr="009456D9">
        <w:rPr>
          <w:color w:val="4A4A54"/>
        </w:rPr>
        <w:t>time period</w:t>
      </w:r>
      <w:proofErr w:type="gramEnd"/>
      <w:r w:rsidRPr="009456D9">
        <w:rPr>
          <w:color w:val="4A4A54"/>
        </w:rPr>
        <w:t xml:space="preserve">. However, you can use the </w:t>
      </w:r>
      <w:r w:rsidRPr="009456D9">
        <w:rPr>
          <w:noProof/>
          <w:color w:val="4A4A54"/>
        </w:rPr>
        <w:drawing>
          <wp:inline distT="0" distB="0" distL="0" distR="0" wp14:anchorId="729BE8E1" wp14:editId="6241F84C">
            <wp:extent cx="255270" cy="2235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6D9">
        <w:rPr>
          <w:color w:val="4A4A54"/>
        </w:rPr>
        <w:t xml:space="preserve">icon to define two time periods per day. For example, the figure below shows a setup for an office that answers calls in the morning and afternoon, and then transfers calls to an answering </w:t>
      </w:r>
      <w:r w:rsidRPr="009456D9">
        <w:rPr>
          <w:color w:val="4A4A54"/>
        </w:rPr>
        <w:lastRenderedPageBreak/>
        <w:t xml:space="preserve">service over lunch, on Monday through Friday. By doing this, you would create </w:t>
      </w:r>
      <w:r w:rsidR="00353312" w:rsidRPr="009456D9">
        <w:rPr>
          <w:color w:val="4A4A54"/>
        </w:rPr>
        <w:t>two-time</w:t>
      </w:r>
      <w:r w:rsidRPr="009456D9">
        <w:rPr>
          <w:color w:val="4A4A54"/>
        </w:rPr>
        <w:t xml:space="preserve"> frames (for example, one from 8 to noon and another from 1:00 to 5:00 PM). </w:t>
      </w:r>
    </w:p>
    <w:p w14:paraId="64897847" w14:textId="77777777" w:rsidR="00BC4C40" w:rsidRPr="009456D9" w:rsidRDefault="00BC4C40" w:rsidP="00BC4C40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17DF5F7E" wp14:editId="6CACD1F6">
            <wp:extent cx="5372100" cy="4260631"/>
            <wp:effectExtent l="19050" t="19050" r="19050" b="260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5957" t="20764" r="25791" b="18004"/>
                    <a:stretch/>
                  </pic:blipFill>
                  <pic:spPr bwMode="auto">
                    <a:xfrm>
                      <a:off x="0" y="0"/>
                      <a:ext cx="5372100" cy="42606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A863D0F" w14:textId="77777777" w:rsidR="009B21E0" w:rsidRPr="009456D9" w:rsidRDefault="00BC4C40" w:rsidP="00D90D86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Save</w:t>
      </w:r>
      <w:r w:rsidRPr="009456D9">
        <w:rPr>
          <w:color w:val="4A4A54"/>
        </w:rPr>
        <w:t xml:space="preserve"> to save your selections. </w:t>
      </w:r>
    </w:p>
    <w:p w14:paraId="564D6B7F" w14:textId="5AE112A2" w:rsidR="00F16749" w:rsidRPr="009456D9" w:rsidRDefault="00BC4C40" w:rsidP="009B21E0">
      <w:pPr>
        <w:pStyle w:val="procresult"/>
        <w:rPr>
          <w:color w:val="4A4A54"/>
        </w:rPr>
      </w:pPr>
      <w:r w:rsidRPr="009456D9">
        <w:rPr>
          <w:color w:val="4A4A54"/>
        </w:rPr>
        <w:t>The time frame appears as a row on the Time Frames page.</w:t>
      </w:r>
    </w:p>
    <w:p w14:paraId="7321CA1D" w14:textId="24792B9A" w:rsidR="00F16749" w:rsidRPr="009456D9" w:rsidRDefault="00B91025" w:rsidP="00B91025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78A70FC" wp14:editId="3B9D636B">
            <wp:extent cx="5632019" cy="1392865"/>
            <wp:effectExtent l="19050" t="19050" r="26035" b="1714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4367" t="19941" r="23735" b="59523"/>
                    <a:stretch/>
                  </pic:blipFill>
                  <pic:spPr bwMode="auto">
                    <a:xfrm>
                      <a:off x="0" y="0"/>
                      <a:ext cx="5722667" cy="1415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D7108B" w14:textId="77777777" w:rsidR="00725CAB" w:rsidRPr="009456D9" w:rsidRDefault="00725CAB" w:rsidP="00725CAB">
      <w:pPr>
        <w:pStyle w:val="Caption"/>
        <w:rPr>
          <w:color w:val="4A4A54"/>
        </w:rPr>
      </w:pPr>
    </w:p>
    <w:p w14:paraId="64079474" w14:textId="01916271" w:rsidR="00725CAB" w:rsidRPr="009456D9" w:rsidRDefault="00725CAB" w:rsidP="00642067">
      <w:pPr>
        <w:pStyle w:val="body"/>
        <w:keepNext/>
        <w:keepLines/>
        <w:rPr>
          <w:color w:val="4A4A54"/>
        </w:rPr>
      </w:pPr>
      <w:r w:rsidRPr="009456D9">
        <w:rPr>
          <w:b/>
          <w:bCs/>
          <w:color w:val="4A4A54"/>
        </w:rPr>
        <w:lastRenderedPageBreak/>
        <w:t>Hint</w:t>
      </w:r>
      <w:r w:rsidRPr="009456D9">
        <w:rPr>
          <w:color w:val="4A4A54"/>
        </w:rPr>
        <w:t xml:space="preserve">: Moving the pointer over the blue text in the </w:t>
      </w:r>
      <w:r w:rsidRPr="009456D9">
        <w:rPr>
          <w:b/>
          <w:color w:val="4A4A54"/>
        </w:rPr>
        <w:t>Description</w:t>
      </w:r>
      <w:r w:rsidRPr="009456D9">
        <w:rPr>
          <w:color w:val="4A4A54"/>
        </w:rPr>
        <w:t xml:space="preserve"> column shows the </w:t>
      </w:r>
      <w:r w:rsidR="00A533A3" w:rsidRPr="009456D9">
        <w:rPr>
          <w:color w:val="4A4A54"/>
        </w:rPr>
        <w:t>settings for that timeframe</w:t>
      </w:r>
      <w:r w:rsidRPr="009456D9">
        <w:rPr>
          <w:color w:val="4A4A54"/>
        </w:rPr>
        <w:t>.</w:t>
      </w:r>
    </w:p>
    <w:p w14:paraId="417A49F0" w14:textId="19607A74" w:rsidR="00A533A3" w:rsidRPr="009456D9" w:rsidRDefault="0037683B" w:rsidP="00642067">
      <w:pPr>
        <w:pStyle w:val="figureanchor"/>
        <w:keepNext/>
        <w:keepLines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3AB75C3E" wp14:editId="7C044514">
            <wp:extent cx="5688161" cy="1786270"/>
            <wp:effectExtent l="19050" t="19050" r="27305" b="2349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"/>
                    <a:stretch/>
                  </pic:blipFill>
                  <pic:spPr bwMode="auto">
                    <a:xfrm>
                      <a:off x="0" y="0"/>
                      <a:ext cx="5720080" cy="17962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19F2B0D" w14:textId="31201FF0" w:rsidR="00606E73" w:rsidRPr="009456D9" w:rsidRDefault="00606E73" w:rsidP="00642067">
      <w:pPr>
        <w:pStyle w:val="Heading4"/>
        <w:keepLines/>
        <w:pageBreakBefore/>
        <w:rPr>
          <w:color w:val="4A4A54"/>
        </w:rPr>
      </w:pPr>
      <w:bookmarkStart w:id="131" w:name="_Ref439163981"/>
      <w:bookmarkStart w:id="132" w:name="_Ref439163987"/>
      <w:bookmarkStart w:id="133" w:name="_Toc514152758"/>
      <w:r w:rsidRPr="009456D9">
        <w:rPr>
          <w:color w:val="4A4A54"/>
        </w:rPr>
        <w:lastRenderedPageBreak/>
        <w:t xml:space="preserve">If you select </w:t>
      </w:r>
      <w:r w:rsidR="00FC6969" w:rsidRPr="009456D9">
        <w:rPr>
          <w:color w:val="4A4A54"/>
        </w:rPr>
        <w:t>Specific dates or ranges</w:t>
      </w:r>
      <w:bookmarkEnd w:id="131"/>
      <w:bookmarkEnd w:id="132"/>
      <w:bookmarkEnd w:id="133"/>
    </w:p>
    <w:p w14:paraId="12437AED" w14:textId="56D7A983" w:rsidR="00606E73" w:rsidRPr="009456D9" w:rsidRDefault="00FC6969" w:rsidP="00606E73">
      <w:pPr>
        <w:pStyle w:val="body"/>
        <w:keepNext/>
        <w:keepLines/>
        <w:rPr>
          <w:color w:val="4A4A54"/>
        </w:rPr>
      </w:pPr>
      <w:r w:rsidRPr="009456D9">
        <w:rPr>
          <w:color w:val="4A4A54"/>
        </w:rPr>
        <w:t>Fields</w:t>
      </w:r>
      <w:r w:rsidR="00606E73" w:rsidRPr="009456D9">
        <w:rPr>
          <w:color w:val="4A4A54"/>
        </w:rPr>
        <w:t xml:space="preserve"> appear for </w:t>
      </w:r>
      <w:r w:rsidRPr="009456D9">
        <w:rPr>
          <w:color w:val="4A4A54"/>
        </w:rPr>
        <w:t xml:space="preserve">entering dates or ranges </w:t>
      </w:r>
      <w:r w:rsidR="00606E73" w:rsidRPr="009456D9">
        <w:rPr>
          <w:color w:val="4A4A54"/>
        </w:rPr>
        <w:t>(see</w:t>
      </w:r>
      <w:r w:rsidRPr="009456D9">
        <w:rPr>
          <w:color w:val="4A4A54"/>
        </w:rPr>
        <w:t xml:space="preserve"> </w:t>
      </w:r>
      <w:r w:rsidR="00FF3980" w:rsidRPr="009456D9">
        <w:rPr>
          <w:color w:val="4A4A54"/>
        </w:rPr>
        <w:fldChar w:fldCharType="begin"/>
      </w:r>
      <w:r w:rsidR="00FF3980" w:rsidRPr="009456D9">
        <w:rPr>
          <w:color w:val="4A4A54"/>
        </w:rPr>
        <w:instrText xml:space="preserve"> REF _Ref439164856 \h </w:instrText>
      </w:r>
      <w:r w:rsidR="008801EF" w:rsidRPr="009456D9">
        <w:rPr>
          <w:color w:val="4A4A54"/>
        </w:rPr>
        <w:instrText xml:space="preserve"> \* MERGEFORMAT </w:instrText>
      </w:r>
      <w:r w:rsidR="00FF3980" w:rsidRPr="009456D9">
        <w:rPr>
          <w:color w:val="4A4A54"/>
        </w:rPr>
      </w:r>
      <w:r w:rsidR="00FF3980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9</w:t>
      </w:r>
      <w:r w:rsidR="00FF3980" w:rsidRPr="009456D9">
        <w:rPr>
          <w:color w:val="4A4A54"/>
        </w:rPr>
        <w:fldChar w:fldCharType="end"/>
      </w:r>
      <w:r w:rsidR="00606E73" w:rsidRPr="009456D9">
        <w:rPr>
          <w:color w:val="4A4A54"/>
        </w:rPr>
        <w:t>).</w:t>
      </w:r>
    </w:p>
    <w:p w14:paraId="41CF8A79" w14:textId="60E83AF2" w:rsidR="00606E73" w:rsidRPr="009456D9" w:rsidRDefault="00FC6969" w:rsidP="00606E73">
      <w:pPr>
        <w:pStyle w:val="figureanchor"/>
        <w:keepNext/>
        <w:keepLines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482A3167" wp14:editId="527ED67C">
            <wp:extent cx="5009984" cy="1605516"/>
            <wp:effectExtent l="19050" t="19050" r="19685" b="1397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6071" t="37202" r="25698" b="38068"/>
                    <a:stretch/>
                  </pic:blipFill>
                  <pic:spPr bwMode="auto">
                    <a:xfrm>
                      <a:off x="0" y="0"/>
                      <a:ext cx="5022451" cy="16095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2001C86" w14:textId="5128DC55" w:rsidR="00606E73" w:rsidRPr="009456D9" w:rsidRDefault="00606E73" w:rsidP="00606E73">
      <w:pPr>
        <w:pStyle w:val="Caption"/>
        <w:rPr>
          <w:color w:val="4A4A54"/>
        </w:rPr>
      </w:pPr>
      <w:bookmarkStart w:id="134" w:name="_Ref439164856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9</w:t>
      </w:r>
      <w:r w:rsidR="00D03A06" w:rsidRPr="009456D9">
        <w:rPr>
          <w:noProof/>
          <w:color w:val="4A4A54"/>
        </w:rPr>
        <w:fldChar w:fldCharType="end"/>
      </w:r>
      <w:bookmarkEnd w:id="134"/>
      <w:r w:rsidRPr="009456D9">
        <w:rPr>
          <w:color w:val="4A4A54"/>
        </w:rPr>
        <w:t xml:space="preserve">. Setting </w:t>
      </w:r>
      <w:r w:rsidR="00FF3980" w:rsidRPr="009456D9">
        <w:rPr>
          <w:color w:val="4A4A54"/>
        </w:rPr>
        <w:t>D</w:t>
      </w:r>
      <w:r w:rsidR="00FC6969" w:rsidRPr="009456D9">
        <w:rPr>
          <w:color w:val="4A4A54"/>
        </w:rPr>
        <w:t>ates or Ranges</w:t>
      </w:r>
    </w:p>
    <w:p w14:paraId="69530EFA" w14:textId="77777777" w:rsidR="00606E73" w:rsidRPr="009456D9" w:rsidRDefault="00606E73" w:rsidP="00606E73">
      <w:pPr>
        <w:pStyle w:val="body"/>
        <w:rPr>
          <w:color w:val="4A4A54"/>
        </w:rPr>
      </w:pPr>
    </w:p>
    <w:p w14:paraId="035621F9" w14:textId="52F0B99D" w:rsidR="00987EF6" w:rsidRPr="009456D9" w:rsidRDefault="00987EF6" w:rsidP="009449FB">
      <w:pPr>
        <w:pStyle w:val="numbrdlist"/>
        <w:numPr>
          <w:ilvl w:val="0"/>
          <w:numId w:val="42"/>
        </w:numPr>
        <w:rPr>
          <w:color w:val="4A4A54"/>
        </w:rPr>
      </w:pPr>
      <w:r w:rsidRPr="009456D9">
        <w:rPr>
          <w:color w:val="4A4A54"/>
        </w:rPr>
        <w:t>Click i</w:t>
      </w:r>
      <w:r w:rsidR="00DF1D90" w:rsidRPr="009456D9">
        <w:rPr>
          <w:color w:val="4A4A54"/>
        </w:rPr>
        <w:t xml:space="preserve">n the left field, </w:t>
      </w:r>
      <w:r w:rsidRPr="009456D9">
        <w:rPr>
          <w:color w:val="4A4A54"/>
        </w:rPr>
        <w:t>and then select a starting date</w:t>
      </w:r>
      <w:r w:rsidR="00B93B46" w:rsidRPr="009456D9">
        <w:rPr>
          <w:color w:val="4A4A54"/>
        </w:rPr>
        <w:t xml:space="preserve"> and time</w:t>
      </w:r>
      <w:r w:rsidRPr="009456D9">
        <w:rPr>
          <w:color w:val="4A4A54"/>
        </w:rPr>
        <w:t xml:space="preserve"> from the </w:t>
      </w:r>
      <w:r w:rsidR="006F58E7" w:rsidRPr="009456D9">
        <w:rPr>
          <w:color w:val="4A4A54"/>
        </w:rPr>
        <w:t>pop-up</w:t>
      </w:r>
      <w:r w:rsidRPr="009456D9">
        <w:rPr>
          <w:color w:val="4A4A54"/>
        </w:rPr>
        <w:t xml:space="preserve"> calendar.</w:t>
      </w:r>
    </w:p>
    <w:p w14:paraId="3DB09827" w14:textId="1AE222C4" w:rsidR="00987EF6" w:rsidRPr="009456D9" w:rsidRDefault="00987EF6" w:rsidP="00987EF6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05C6EC6" wp14:editId="5ACDC41F">
            <wp:extent cx="4784651" cy="2583347"/>
            <wp:effectExtent l="19050" t="19050" r="16510" b="2667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5670" t="36905" r="25335" b="20769"/>
                    <a:stretch/>
                  </pic:blipFill>
                  <pic:spPr bwMode="auto">
                    <a:xfrm>
                      <a:off x="0" y="0"/>
                      <a:ext cx="4798653" cy="2590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8A3CE6" w14:textId="77777777" w:rsidR="00254EA1" w:rsidRPr="009456D9" w:rsidRDefault="00254EA1" w:rsidP="00254EA1">
      <w:pPr>
        <w:pStyle w:val="body"/>
        <w:rPr>
          <w:color w:val="4A4A54"/>
        </w:rPr>
      </w:pPr>
    </w:p>
    <w:p w14:paraId="1C4DC4B7" w14:textId="3F6BDF52" w:rsidR="00987EF6" w:rsidRPr="009456D9" w:rsidRDefault="00987EF6" w:rsidP="009449FB">
      <w:pPr>
        <w:pStyle w:val="numbrdlist"/>
        <w:numPr>
          <w:ilvl w:val="0"/>
          <w:numId w:val="42"/>
        </w:numPr>
        <w:rPr>
          <w:color w:val="4A4A54"/>
        </w:rPr>
      </w:pPr>
      <w:r w:rsidRPr="009456D9">
        <w:rPr>
          <w:color w:val="4A4A54"/>
        </w:rPr>
        <w:t xml:space="preserve">Click in the right field, and then select an ending </w:t>
      </w:r>
      <w:r w:rsidR="00B93B46" w:rsidRPr="009456D9">
        <w:rPr>
          <w:color w:val="4A4A54"/>
        </w:rPr>
        <w:t xml:space="preserve">date and time </w:t>
      </w:r>
      <w:r w:rsidRPr="009456D9">
        <w:rPr>
          <w:color w:val="4A4A54"/>
        </w:rPr>
        <w:t xml:space="preserve">from the </w:t>
      </w:r>
      <w:r w:rsidR="006F58E7" w:rsidRPr="009456D9">
        <w:rPr>
          <w:color w:val="4A4A54"/>
        </w:rPr>
        <w:t>pop-up</w:t>
      </w:r>
      <w:r w:rsidRPr="009456D9">
        <w:rPr>
          <w:color w:val="4A4A54"/>
        </w:rPr>
        <w:t xml:space="preserve"> calendar.</w:t>
      </w:r>
    </w:p>
    <w:p w14:paraId="6E87DD23" w14:textId="2F142C5D" w:rsidR="00606E73" w:rsidRPr="009456D9" w:rsidRDefault="00987EF6" w:rsidP="009449FB">
      <w:pPr>
        <w:pStyle w:val="numbrdlist"/>
        <w:numPr>
          <w:ilvl w:val="0"/>
          <w:numId w:val="42"/>
        </w:numPr>
        <w:rPr>
          <w:color w:val="4A4A54"/>
        </w:rPr>
      </w:pPr>
      <w:r w:rsidRPr="009456D9">
        <w:rPr>
          <w:color w:val="4A4A54"/>
        </w:rPr>
        <w:t xml:space="preserve">To specify additional </w:t>
      </w:r>
      <w:r w:rsidR="00B93B46" w:rsidRPr="009456D9">
        <w:rPr>
          <w:color w:val="4A4A54"/>
        </w:rPr>
        <w:t xml:space="preserve">ranges, click the </w:t>
      </w:r>
      <w:r w:rsidR="00F66AAF" w:rsidRPr="009456D9">
        <w:rPr>
          <w:noProof/>
          <w:color w:val="4A4A54"/>
        </w:rPr>
        <w:drawing>
          <wp:inline distT="0" distB="0" distL="0" distR="0" wp14:anchorId="3055C183" wp14:editId="64ED858C">
            <wp:extent cx="255270" cy="223520"/>
            <wp:effectExtent l="0" t="0" r="0" b="508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B46" w:rsidRPr="009456D9">
        <w:rPr>
          <w:color w:val="4A4A54"/>
        </w:rPr>
        <w:t xml:space="preserve"> icon to display another row of fields, and then repeat steps 1 and 2 </w:t>
      </w:r>
      <w:r w:rsidR="00F66AAF" w:rsidRPr="009456D9">
        <w:rPr>
          <w:color w:val="4A4A54"/>
        </w:rPr>
        <w:t>in the new fields. Repeat this step for each additional date or range you want to specify.</w:t>
      </w:r>
      <w:r w:rsidR="00B025F8" w:rsidRPr="009456D9">
        <w:rPr>
          <w:color w:val="4A4A54"/>
        </w:rPr>
        <w:t xml:space="preserve"> To delete a </w:t>
      </w:r>
      <w:r w:rsidR="00750BFE" w:rsidRPr="009456D9">
        <w:rPr>
          <w:color w:val="4A4A54"/>
        </w:rPr>
        <w:t xml:space="preserve">date or </w:t>
      </w:r>
      <w:r w:rsidR="00B025F8" w:rsidRPr="009456D9">
        <w:rPr>
          <w:color w:val="4A4A54"/>
        </w:rPr>
        <w:t xml:space="preserve">range, click the </w:t>
      </w:r>
      <w:r w:rsidR="00C60EFA" w:rsidRPr="009456D9">
        <w:rPr>
          <w:noProof/>
          <w:color w:val="4A4A54"/>
        </w:rPr>
        <w:drawing>
          <wp:inline distT="0" distB="0" distL="0" distR="0" wp14:anchorId="6C52D682" wp14:editId="46286D88">
            <wp:extent cx="233680" cy="244475"/>
            <wp:effectExtent l="0" t="0" r="0" b="317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5F8" w:rsidRPr="009456D9">
        <w:rPr>
          <w:color w:val="4A4A54"/>
        </w:rPr>
        <w:t xml:space="preserve"> icon next to the appropriate row.</w:t>
      </w:r>
    </w:p>
    <w:p w14:paraId="2D9CA79C" w14:textId="10364E2B" w:rsidR="00B025F8" w:rsidRPr="009456D9" w:rsidRDefault="00B025F8" w:rsidP="00B025F8">
      <w:pPr>
        <w:pStyle w:val="figureanchor"/>
        <w:rPr>
          <w:color w:val="4A4A54"/>
        </w:rPr>
      </w:pPr>
      <w:r w:rsidRPr="009456D9">
        <w:rPr>
          <w:noProof/>
          <w:color w:val="4A4A54"/>
        </w:rPr>
        <w:lastRenderedPageBreak/>
        <w:drawing>
          <wp:inline distT="0" distB="0" distL="0" distR="0" wp14:anchorId="2BD6CFAC" wp14:editId="4FE11B8B">
            <wp:extent cx="5715000" cy="2085975"/>
            <wp:effectExtent l="19050" t="19050" r="19050" b="28575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A6CB9B0" w14:textId="77777777" w:rsidR="00606E73" w:rsidRPr="009456D9" w:rsidRDefault="00606E73" w:rsidP="00606E73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Save</w:t>
      </w:r>
      <w:r w:rsidRPr="009456D9">
        <w:rPr>
          <w:color w:val="4A4A54"/>
        </w:rPr>
        <w:t xml:space="preserve"> to save your selections. </w:t>
      </w:r>
    </w:p>
    <w:p w14:paraId="781C6D20" w14:textId="77777777" w:rsidR="00606E73" w:rsidRPr="009456D9" w:rsidRDefault="00606E73" w:rsidP="00606E73">
      <w:pPr>
        <w:pStyle w:val="procresult"/>
        <w:rPr>
          <w:color w:val="4A4A54"/>
        </w:rPr>
      </w:pPr>
      <w:r w:rsidRPr="009456D9">
        <w:rPr>
          <w:color w:val="4A4A54"/>
        </w:rPr>
        <w:t>The time frame appears as a row on the Time Frames page.</w:t>
      </w:r>
    </w:p>
    <w:p w14:paraId="75935CCF" w14:textId="6BA223A7" w:rsidR="00606E73" w:rsidRPr="009456D9" w:rsidRDefault="00B025F8" w:rsidP="00606E73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19D390BD" wp14:editId="70012604">
            <wp:extent cx="5720080" cy="1105535"/>
            <wp:effectExtent l="19050" t="19050" r="13970" b="1841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0553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10E219D4" w14:textId="77777777" w:rsidR="00F16749" w:rsidRPr="009456D9" w:rsidRDefault="00F16749" w:rsidP="000E19D4">
      <w:pPr>
        <w:pStyle w:val="stepintro"/>
        <w:numPr>
          <w:ilvl w:val="0"/>
          <w:numId w:val="0"/>
        </w:numPr>
        <w:ind w:left="360" w:hanging="360"/>
        <w:rPr>
          <w:color w:val="4A4A54"/>
        </w:rPr>
      </w:pPr>
    </w:p>
    <w:p w14:paraId="41EAC9D7" w14:textId="77777777" w:rsidR="00F61320" w:rsidRPr="009456D9" w:rsidRDefault="00F61320" w:rsidP="00F61320">
      <w:pPr>
        <w:pStyle w:val="body"/>
        <w:rPr>
          <w:color w:val="4A4A54"/>
        </w:rPr>
      </w:pPr>
      <w:r w:rsidRPr="009456D9">
        <w:rPr>
          <w:b/>
          <w:bCs/>
          <w:color w:val="4A4A54"/>
        </w:rPr>
        <w:t>Hint</w:t>
      </w:r>
      <w:r w:rsidRPr="009456D9">
        <w:rPr>
          <w:color w:val="4A4A54"/>
        </w:rPr>
        <w:t xml:space="preserve">: Moving the pointer over the blue text in the </w:t>
      </w:r>
      <w:r w:rsidRPr="009456D9">
        <w:rPr>
          <w:b/>
          <w:color w:val="4A4A54"/>
        </w:rPr>
        <w:t>Description</w:t>
      </w:r>
      <w:r w:rsidRPr="009456D9">
        <w:rPr>
          <w:color w:val="4A4A54"/>
        </w:rPr>
        <w:t xml:space="preserve"> column shows the settings for that timeframe.</w:t>
      </w:r>
    </w:p>
    <w:p w14:paraId="674E0CD4" w14:textId="6F45B315" w:rsidR="00F61320" w:rsidRPr="009456D9" w:rsidRDefault="00EE4BE9" w:rsidP="00F61320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3FD5BFA3" wp14:editId="35407AF0">
            <wp:extent cx="5720080" cy="1360805"/>
            <wp:effectExtent l="19050" t="19050" r="13970" b="1079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36080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8A22957" w14:textId="77777777" w:rsidR="00606E73" w:rsidRPr="009456D9" w:rsidRDefault="00606E73" w:rsidP="000E19D4">
      <w:pPr>
        <w:pStyle w:val="stepintro"/>
        <w:numPr>
          <w:ilvl w:val="0"/>
          <w:numId w:val="0"/>
        </w:numPr>
        <w:ind w:left="360" w:hanging="360"/>
        <w:rPr>
          <w:color w:val="4A4A54"/>
        </w:rPr>
      </w:pPr>
    </w:p>
    <w:p w14:paraId="5DBA97F7" w14:textId="0DAB4EA5" w:rsidR="009D56E8" w:rsidRPr="009456D9" w:rsidRDefault="009D56E8" w:rsidP="008D30A9">
      <w:pPr>
        <w:pStyle w:val="Heading3"/>
        <w:pageBreakBefore/>
        <w:rPr>
          <w:color w:val="4A4A54"/>
        </w:rPr>
      </w:pPr>
      <w:bookmarkStart w:id="135" w:name="_Toc514152759"/>
      <w:r w:rsidRPr="009456D9">
        <w:rPr>
          <w:color w:val="4A4A54"/>
        </w:rPr>
        <w:lastRenderedPageBreak/>
        <w:t>Answering Rules</w:t>
      </w:r>
      <w:bookmarkEnd w:id="135"/>
      <w:r w:rsidR="00254EA1" w:rsidRPr="009456D9">
        <w:rPr>
          <w:color w:val="4A4A54"/>
        </w:rPr>
        <w:fldChar w:fldCharType="begin"/>
      </w:r>
      <w:r w:rsidR="00254EA1" w:rsidRPr="009456D9">
        <w:rPr>
          <w:color w:val="4A4A54"/>
        </w:rPr>
        <w:instrText xml:space="preserve"> XE "Answering rules" </w:instrText>
      </w:r>
      <w:r w:rsidR="00254EA1" w:rsidRPr="009456D9">
        <w:rPr>
          <w:color w:val="4A4A54"/>
        </w:rPr>
        <w:fldChar w:fldCharType="end"/>
      </w:r>
    </w:p>
    <w:p w14:paraId="3D0E9C55" w14:textId="5A4EEA76" w:rsidR="009F027F" w:rsidRPr="009456D9" w:rsidRDefault="00DC2EF3" w:rsidP="009F027F">
      <w:pPr>
        <w:pStyle w:val="body"/>
        <w:rPr>
          <w:color w:val="4A4A54"/>
        </w:rPr>
      </w:pPr>
      <w:r w:rsidRPr="009456D9">
        <w:rPr>
          <w:color w:val="4A4A54"/>
        </w:rPr>
        <w:t>After you set up your t</w:t>
      </w:r>
      <w:r w:rsidR="009D56E8" w:rsidRPr="009456D9">
        <w:rPr>
          <w:color w:val="4A4A54"/>
        </w:rPr>
        <w:t xml:space="preserve">ime </w:t>
      </w:r>
      <w:r w:rsidRPr="009456D9">
        <w:rPr>
          <w:color w:val="4A4A54"/>
        </w:rPr>
        <w:t>f</w:t>
      </w:r>
      <w:r w:rsidR="009D56E8" w:rsidRPr="009456D9">
        <w:rPr>
          <w:color w:val="4A4A54"/>
        </w:rPr>
        <w:t>rames</w:t>
      </w:r>
      <w:r w:rsidRPr="009456D9">
        <w:rPr>
          <w:color w:val="4A4A54"/>
        </w:rPr>
        <w:t xml:space="preserve">, </w:t>
      </w:r>
      <w:r w:rsidR="009D56E8" w:rsidRPr="009456D9">
        <w:rPr>
          <w:color w:val="4A4A54"/>
        </w:rPr>
        <w:t>you can create different</w:t>
      </w:r>
      <w:r w:rsidRPr="009456D9">
        <w:rPr>
          <w:color w:val="4A4A54"/>
        </w:rPr>
        <w:t xml:space="preserve"> a</w:t>
      </w:r>
      <w:r w:rsidR="009D56E8" w:rsidRPr="009456D9">
        <w:rPr>
          <w:color w:val="4A4A54"/>
        </w:rPr>
        <w:t xml:space="preserve">nswering </w:t>
      </w:r>
      <w:r w:rsidRPr="009456D9">
        <w:rPr>
          <w:color w:val="4A4A54"/>
        </w:rPr>
        <w:t>r</w:t>
      </w:r>
      <w:r w:rsidR="009D56E8" w:rsidRPr="009456D9">
        <w:rPr>
          <w:color w:val="4A4A54"/>
        </w:rPr>
        <w:t>ules</w:t>
      </w:r>
      <w:r w:rsidRPr="009456D9">
        <w:rPr>
          <w:color w:val="4A4A54"/>
        </w:rPr>
        <w:t xml:space="preserve"> for your</w:t>
      </w:r>
      <w:r w:rsidR="009D56E8" w:rsidRPr="009456D9">
        <w:rPr>
          <w:color w:val="4A4A54"/>
        </w:rPr>
        <w:t xml:space="preserve"> time frame</w:t>
      </w:r>
      <w:r w:rsidRPr="009456D9">
        <w:rPr>
          <w:color w:val="4A4A54"/>
        </w:rPr>
        <w:t>s</w:t>
      </w:r>
      <w:r w:rsidR="009D56E8" w:rsidRPr="009456D9">
        <w:rPr>
          <w:color w:val="4A4A54"/>
        </w:rPr>
        <w:t xml:space="preserve">. </w:t>
      </w:r>
      <w:r w:rsidR="009F027F" w:rsidRPr="009456D9">
        <w:rPr>
          <w:color w:val="4A4A54"/>
        </w:rPr>
        <w:t xml:space="preserve">You configure answering rules using the Answering Rules page. To display this page, click the </w:t>
      </w:r>
      <w:r w:rsidR="009F027F" w:rsidRPr="009456D9">
        <w:rPr>
          <w:b/>
          <w:color w:val="4A4A54"/>
        </w:rPr>
        <w:t>Answering Rules</w:t>
      </w:r>
      <w:r w:rsidR="009F027F" w:rsidRPr="009456D9">
        <w:rPr>
          <w:color w:val="4A4A54"/>
        </w:rPr>
        <w:t xml:space="preserve"> icon at the top of the page:</w:t>
      </w:r>
    </w:p>
    <w:p w14:paraId="74903A06" w14:textId="5C85E342" w:rsidR="009F027F" w:rsidRPr="009456D9" w:rsidRDefault="009F027F" w:rsidP="009F027F">
      <w:pPr>
        <w:pStyle w:val="figureanchor"/>
        <w:spacing w:before="120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25E96C56" wp14:editId="73AF15A9">
            <wp:extent cx="838200" cy="91440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011C" w14:textId="2A6E5FD3" w:rsidR="00387C17" w:rsidRPr="009456D9" w:rsidRDefault="00022784" w:rsidP="009D56E8">
      <w:pPr>
        <w:rPr>
          <w:color w:val="4A4A54"/>
        </w:rPr>
      </w:pPr>
      <w:r w:rsidRPr="009456D9">
        <w:rPr>
          <w:color w:val="4A4A54"/>
        </w:rPr>
        <w:t xml:space="preserve">The left side of the Answering page </w:t>
      </w:r>
      <w:r w:rsidR="00923F88" w:rsidRPr="009456D9">
        <w:rPr>
          <w:color w:val="4A4A54"/>
        </w:rPr>
        <w:t xml:space="preserve">has a </w:t>
      </w:r>
      <w:r w:rsidR="00923F88" w:rsidRPr="009456D9">
        <w:rPr>
          <w:b/>
          <w:color w:val="4A4A54"/>
        </w:rPr>
        <w:t xml:space="preserve">Rings for </w:t>
      </w:r>
      <w:r w:rsidR="00923F88" w:rsidRPr="009456D9">
        <w:rPr>
          <w:b/>
          <w:i/>
          <w:color w:val="4A4A54"/>
        </w:rPr>
        <w:t xml:space="preserve">n </w:t>
      </w:r>
      <w:r w:rsidR="00923F88" w:rsidRPr="009456D9">
        <w:rPr>
          <w:b/>
          <w:color w:val="4A4A54"/>
        </w:rPr>
        <w:t>seconds</w:t>
      </w:r>
      <w:r w:rsidR="00923F88" w:rsidRPr="009456D9">
        <w:rPr>
          <w:color w:val="4A4A54"/>
        </w:rPr>
        <w:t xml:space="preserve"> drop-down list that allows you to specify the maximum ring</w:t>
      </w:r>
      <w:r w:rsidR="00B04730" w:rsidRPr="009456D9">
        <w:rPr>
          <w:color w:val="4A4A54"/>
        </w:rPr>
        <w:t xml:space="preserve"> time</w:t>
      </w:r>
      <w:r w:rsidR="001A1EF0" w:rsidRPr="009456D9">
        <w:rPr>
          <w:color w:val="4A4A54"/>
        </w:rPr>
        <w:t xml:space="preserve"> (one ring is generally 5 sec</w:t>
      </w:r>
      <w:r w:rsidR="0043047A" w:rsidRPr="009456D9">
        <w:rPr>
          <w:color w:val="4A4A54"/>
        </w:rPr>
        <w:t>onds</w:t>
      </w:r>
      <w:r w:rsidR="001A1EF0" w:rsidRPr="009456D9">
        <w:rPr>
          <w:color w:val="4A4A54"/>
        </w:rPr>
        <w:t>)</w:t>
      </w:r>
      <w:r w:rsidR="0030438F" w:rsidRPr="009456D9">
        <w:rPr>
          <w:color w:val="4A4A54"/>
        </w:rPr>
        <w:t xml:space="preserve">. When that time expires, the caller will be forwarded to the </w:t>
      </w:r>
      <w:r w:rsidR="00FE0A39" w:rsidRPr="009456D9">
        <w:rPr>
          <w:b/>
          <w:color w:val="4A4A54"/>
        </w:rPr>
        <w:t xml:space="preserve">Call Forward </w:t>
      </w:r>
      <w:r w:rsidR="005338DA" w:rsidRPr="009456D9">
        <w:rPr>
          <w:b/>
          <w:color w:val="4A4A54"/>
        </w:rPr>
        <w:t>When</w:t>
      </w:r>
      <w:r w:rsidR="00FE0A39" w:rsidRPr="009456D9">
        <w:rPr>
          <w:b/>
          <w:color w:val="4A4A54"/>
        </w:rPr>
        <w:t xml:space="preserve"> Unanswered</w:t>
      </w:r>
      <w:r w:rsidR="00692183" w:rsidRPr="009456D9">
        <w:rPr>
          <w:color w:val="4A4A54"/>
        </w:rPr>
        <w:t xml:space="preserve"> </w:t>
      </w:r>
      <w:r w:rsidR="00FE0A39" w:rsidRPr="009456D9">
        <w:rPr>
          <w:color w:val="4A4A54"/>
        </w:rPr>
        <w:t>r</w:t>
      </w:r>
      <w:r w:rsidR="0030438F" w:rsidRPr="009456D9">
        <w:rPr>
          <w:color w:val="4A4A54"/>
        </w:rPr>
        <w:t xml:space="preserve">ule if defined; otherwise, </w:t>
      </w:r>
      <w:r w:rsidR="00D162F4" w:rsidRPr="009456D9">
        <w:rPr>
          <w:color w:val="4A4A54"/>
        </w:rPr>
        <w:t>the caller will be forwarded to voicemail if enabled.</w:t>
      </w:r>
      <w:r w:rsidR="00FE0A39" w:rsidRPr="009456D9">
        <w:rPr>
          <w:color w:val="4A4A54"/>
        </w:rPr>
        <w:t xml:space="preserve"> </w:t>
      </w:r>
      <w:r w:rsidR="005A69E9" w:rsidRPr="009456D9">
        <w:rPr>
          <w:color w:val="4A4A54"/>
        </w:rPr>
        <w:t xml:space="preserve">The </w:t>
      </w:r>
      <w:r w:rsidRPr="009456D9">
        <w:rPr>
          <w:color w:val="4A4A54"/>
        </w:rPr>
        <w:t xml:space="preserve">right side of the </w:t>
      </w:r>
      <w:r w:rsidR="005A69E9" w:rsidRPr="009456D9">
        <w:rPr>
          <w:color w:val="4A4A54"/>
        </w:rPr>
        <w:t xml:space="preserve">Answering Rules page has buttons for adding answering </w:t>
      </w:r>
      <w:proofErr w:type="gramStart"/>
      <w:r w:rsidR="005A69E9" w:rsidRPr="009456D9">
        <w:rPr>
          <w:color w:val="4A4A54"/>
        </w:rPr>
        <w:t>rules, and</w:t>
      </w:r>
      <w:proofErr w:type="gramEnd"/>
      <w:r w:rsidR="005A69E9" w:rsidRPr="009456D9">
        <w:rPr>
          <w:color w:val="4A4A54"/>
        </w:rPr>
        <w:t xml:space="preserve"> specifyi</w:t>
      </w:r>
      <w:r w:rsidR="00133BD4" w:rsidRPr="009456D9">
        <w:rPr>
          <w:color w:val="4A4A54"/>
        </w:rPr>
        <w:t>ng allowed and blocked numbers.</w:t>
      </w:r>
      <w:r w:rsidR="00FB241E" w:rsidRPr="009456D9">
        <w:rPr>
          <w:color w:val="4A4A54"/>
        </w:rPr>
        <w:t xml:space="preserve"> </w:t>
      </w:r>
    </w:p>
    <w:p w14:paraId="09636C1A" w14:textId="2A8EDDF5" w:rsidR="00424B00" w:rsidRPr="009456D9" w:rsidRDefault="00A01850" w:rsidP="009D56E8">
      <w:pPr>
        <w:rPr>
          <w:color w:val="4A4A54"/>
        </w:rPr>
      </w:pP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REF _Ref438636771 \h </w:instrText>
      </w:r>
      <w:r w:rsidR="008801EF" w:rsidRPr="009456D9">
        <w:rPr>
          <w:color w:val="4A4A54"/>
        </w:rPr>
        <w:instrText xml:space="preserve"> \* MERGEFORMAT </w:instrText>
      </w:r>
      <w:r w:rsidRPr="009456D9">
        <w:rPr>
          <w:color w:val="4A4A54"/>
        </w:rPr>
      </w:r>
      <w:r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10</w:t>
      </w:r>
      <w:r w:rsidRPr="009456D9">
        <w:rPr>
          <w:color w:val="4A4A54"/>
        </w:rPr>
        <w:fldChar w:fldCharType="end"/>
      </w:r>
      <w:r w:rsidRPr="009456D9">
        <w:rPr>
          <w:color w:val="4A4A54"/>
        </w:rPr>
        <w:t xml:space="preserve"> shows exampl</w:t>
      </w:r>
      <w:r w:rsidR="001538B5" w:rsidRPr="009456D9">
        <w:rPr>
          <w:color w:val="4A4A54"/>
        </w:rPr>
        <w:t>es of answering</w:t>
      </w:r>
      <w:r w:rsidRPr="009456D9">
        <w:rPr>
          <w:color w:val="4A4A54"/>
        </w:rPr>
        <w:t xml:space="preserve"> rules. </w:t>
      </w:r>
      <w:r w:rsidR="0087618C" w:rsidRPr="009456D9">
        <w:rPr>
          <w:color w:val="4A4A54"/>
        </w:rPr>
        <w:t>In this figure</w:t>
      </w:r>
      <w:r w:rsidR="00424B00" w:rsidRPr="009456D9">
        <w:rPr>
          <w:color w:val="4A4A54"/>
        </w:rPr>
        <w:t>:</w:t>
      </w:r>
    </w:p>
    <w:p w14:paraId="382467B4" w14:textId="77777777" w:rsidR="00BB6043" w:rsidRPr="009456D9" w:rsidRDefault="00424B00" w:rsidP="00BB6043">
      <w:pPr>
        <w:pStyle w:val="bulletlv1"/>
        <w:rPr>
          <w:color w:val="4A4A54"/>
        </w:rPr>
      </w:pPr>
      <w:r w:rsidRPr="009456D9">
        <w:rPr>
          <w:color w:val="4A4A54"/>
        </w:rPr>
        <w:t>T</w:t>
      </w:r>
      <w:r w:rsidR="009D56E8" w:rsidRPr="009456D9">
        <w:rPr>
          <w:color w:val="4A4A54"/>
        </w:rPr>
        <w:t xml:space="preserve">he extension has a rule to simultaneously ring many desk phones during Open Hours. </w:t>
      </w:r>
    </w:p>
    <w:p w14:paraId="2C37D4DF" w14:textId="295E6556" w:rsidR="00BB6043" w:rsidRPr="009456D9" w:rsidRDefault="009D56E8" w:rsidP="00BB6043">
      <w:pPr>
        <w:pStyle w:val="bulletlv1"/>
        <w:rPr>
          <w:color w:val="4A4A54"/>
        </w:rPr>
      </w:pPr>
      <w:r w:rsidRPr="009456D9">
        <w:rPr>
          <w:b/>
          <w:color w:val="4A4A54"/>
        </w:rPr>
        <w:t>Cell Forward</w:t>
      </w:r>
      <w:r w:rsidRPr="009456D9">
        <w:rPr>
          <w:color w:val="4A4A54"/>
        </w:rPr>
        <w:t xml:space="preserve"> rings many desk phones and a cell phone</w:t>
      </w:r>
      <w:r w:rsidR="00972FF5" w:rsidRPr="009456D9">
        <w:rPr>
          <w:color w:val="4A4A54"/>
        </w:rPr>
        <w:t xml:space="preserve"> simultaneously</w:t>
      </w:r>
      <w:r w:rsidR="00A56AD7" w:rsidRPr="009456D9">
        <w:rPr>
          <w:color w:val="4A4A54"/>
        </w:rPr>
        <w:t>.</w:t>
      </w:r>
    </w:p>
    <w:p w14:paraId="659F03FC" w14:textId="74EE301F" w:rsidR="009D56E8" w:rsidRPr="009456D9" w:rsidRDefault="009D56E8" w:rsidP="00BB6043">
      <w:pPr>
        <w:pStyle w:val="bulletlv1"/>
        <w:rPr>
          <w:color w:val="4A4A54"/>
        </w:rPr>
      </w:pPr>
      <w:r w:rsidRPr="009456D9">
        <w:rPr>
          <w:color w:val="4A4A54"/>
        </w:rPr>
        <w:t xml:space="preserve">Holiday and closed hour rules go straight to voicemail. </w:t>
      </w:r>
    </w:p>
    <w:p w14:paraId="6E2D30FE" w14:textId="45E5D1E7" w:rsidR="009D56E8" w:rsidRPr="009456D9" w:rsidRDefault="007C49F8" w:rsidP="009D56E8">
      <w:pPr>
        <w:rPr>
          <w:color w:val="4A4A54"/>
        </w:rPr>
      </w:pPr>
      <w:r w:rsidRPr="009456D9">
        <w:rPr>
          <w:color w:val="4A4A54"/>
        </w:rPr>
        <w:t>The a</w:t>
      </w:r>
      <w:r w:rsidR="009D56E8" w:rsidRPr="009456D9">
        <w:rPr>
          <w:color w:val="4A4A54"/>
        </w:rPr>
        <w:t>ctive rule is the topmost rule that matches the conditions in the corresponding time</w:t>
      </w:r>
      <w:r w:rsidR="00BB6043" w:rsidRPr="009456D9">
        <w:rPr>
          <w:color w:val="4A4A54"/>
        </w:rPr>
        <w:t xml:space="preserve"> </w:t>
      </w:r>
      <w:r w:rsidR="009D56E8" w:rsidRPr="009456D9">
        <w:rPr>
          <w:color w:val="4A4A54"/>
        </w:rPr>
        <w:t xml:space="preserve">frame. </w:t>
      </w:r>
      <w:r w:rsidR="00BB6043" w:rsidRPr="009456D9">
        <w:rPr>
          <w:color w:val="4A4A54"/>
        </w:rPr>
        <w:t xml:space="preserve">In </w:t>
      </w:r>
      <w:r w:rsidR="00975B1B" w:rsidRPr="009456D9">
        <w:rPr>
          <w:color w:val="4A4A54"/>
        </w:rPr>
        <w:fldChar w:fldCharType="begin"/>
      </w:r>
      <w:r w:rsidR="00975B1B" w:rsidRPr="009456D9">
        <w:rPr>
          <w:color w:val="4A4A54"/>
        </w:rPr>
        <w:instrText xml:space="preserve"> REF _Ref438636771 \h </w:instrText>
      </w:r>
      <w:r w:rsidR="008801EF" w:rsidRPr="009456D9">
        <w:rPr>
          <w:color w:val="4A4A54"/>
        </w:rPr>
        <w:instrText xml:space="preserve"> \* MERGEFORMAT </w:instrText>
      </w:r>
      <w:r w:rsidR="00975B1B" w:rsidRPr="009456D9">
        <w:rPr>
          <w:color w:val="4A4A54"/>
        </w:rPr>
      </w:r>
      <w:r w:rsidR="00975B1B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10</w:t>
      </w:r>
      <w:r w:rsidR="00975B1B" w:rsidRPr="009456D9">
        <w:rPr>
          <w:color w:val="4A4A54"/>
        </w:rPr>
        <w:fldChar w:fldCharType="end"/>
      </w:r>
      <w:r w:rsidR="00975B1B" w:rsidRPr="009456D9">
        <w:rPr>
          <w:color w:val="4A4A54"/>
        </w:rPr>
        <w:t>, f</w:t>
      </w:r>
      <w:r w:rsidR="009D56E8" w:rsidRPr="009456D9">
        <w:rPr>
          <w:color w:val="4A4A54"/>
        </w:rPr>
        <w:t>or example</w:t>
      </w:r>
      <w:r w:rsidR="00975B1B" w:rsidRPr="009456D9">
        <w:rPr>
          <w:color w:val="4A4A54"/>
        </w:rPr>
        <w:t>,</w:t>
      </w:r>
      <w:r w:rsidR="009D56E8" w:rsidRPr="009456D9">
        <w:rPr>
          <w:color w:val="4A4A54"/>
        </w:rPr>
        <w:t xml:space="preserve"> the time is around 1pm on Friday, so both </w:t>
      </w:r>
      <w:r w:rsidR="009D56E8" w:rsidRPr="009456D9">
        <w:rPr>
          <w:b/>
          <w:color w:val="4A4A54"/>
        </w:rPr>
        <w:t>Open Hours</w:t>
      </w:r>
      <w:r w:rsidR="009D56E8" w:rsidRPr="009456D9">
        <w:rPr>
          <w:color w:val="4A4A54"/>
        </w:rPr>
        <w:t xml:space="preserve"> and </w:t>
      </w:r>
      <w:r w:rsidR="009D56E8" w:rsidRPr="009456D9">
        <w:rPr>
          <w:b/>
          <w:color w:val="4A4A54"/>
        </w:rPr>
        <w:t>Cell</w:t>
      </w:r>
      <w:r w:rsidR="009D56E8" w:rsidRPr="009456D9">
        <w:rPr>
          <w:color w:val="4A4A54"/>
        </w:rPr>
        <w:t xml:space="preserve"> </w:t>
      </w:r>
      <w:r w:rsidR="009D56E8" w:rsidRPr="009456D9">
        <w:rPr>
          <w:b/>
          <w:color w:val="4A4A54"/>
        </w:rPr>
        <w:t>Forward</w:t>
      </w:r>
      <w:r w:rsidR="009D56E8" w:rsidRPr="009456D9">
        <w:rPr>
          <w:color w:val="4A4A54"/>
        </w:rPr>
        <w:t xml:space="preserve"> rule match the time/day condition, but </w:t>
      </w:r>
      <w:r w:rsidR="009D56E8" w:rsidRPr="009456D9">
        <w:rPr>
          <w:b/>
          <w:color w:val="4A4A54"/>
        </w:rPr>
        <w:t>Open</w:t>
      </w:r>
      <w:r w:rsidR="009D56E8" w:rsidRPr="009456D9">
        <w:rPr>
          <w:color w:val="4A4A54"/>
        </w:rPr>
        <w:t xml:space="preserve"> </w:t>
      </w:r>
      <w:r w:rsidR="009D56E8" w:rsidRPr="009456D9">
        <w:rPr>
          <w:b/>
          <w:color w:val="4A4A54"/>
        </w:rPr>
        <w:t>Hours</w:t>
      </w:r>
      <w:r w:rsidR="009D56E8" w:rsidRPr="009456D9">
        <w:rPr>
          <w:color w:val="4A4A54"/>
        </w:rPr>
        <w:t xml:space="preserve"> is active </w:t>
      </w:r>
      <w:r w:rsidR="00F219C2" w:rsidRPr="009456D9">
        <w:rPr>
          <w:color w:val="4A4A54"/>
        </w:rPr>
        <w:t>because</w:t>
      </w:r>
      <w:r w:rsidR="009D56E8" w:rsidRPr="009456D9">
        <w:rPr>
          <w:color w:val="4A4A54"/>
        </w:rPr>
        <w:t xml:space="preserve"> it is the topmost rule. You can </w:t>
      </w:r>
      <w:r w:rsidR="003B21C5" w:rsidRPr="009456D9">
        <w:rPr>
          <w:color w:val="4A4A54"/>
        </w:rPr>
        <w:t>change</w:t>
      </w:r>
      <w:r w:rsidR="009D56E8" w:rsidRPr="009456D9">
        <w:rPr>
          <w:color w:val="4A4A54"/>
        </w:rPr>
        <w:t xml:space="preserve"> the order </w:t>
      </w:r>
      <w:r w:rsidR="003B21C5" w:rsidRPr="009456D9">
        <w:rPr>
          <w:color w:val="4A4A54"/>
        </w:rPr>
        <w:t xml:space="preserve">by </w:t>
      </w:r>
      <w:r w:rsidR="009D56E8" w:rsidRPr="009456D9">
        <w:rPr>
          <w:color w:val="4A4A54"/>
        </w:rPr>
        <w:t>using the arrows at left of each rule</w:t>
      </w:r>
      <w:r w:rsidR="003B21C5" w:rsidRPr="009456D9">
        <w:rPr>
          <w:color w:val="4A4A54"/>
        </w:rPr>
        <w:t xml:space="preserve"> to drag the </w:t>
      </w:r>
      <w:r w:rsidR="00AE78C6" w:rsidRPr="009456D9">
        <w:rPr>
          <w:color w:val="4A4A54"/>
        </w:rPr>
        <w:t>rules</w:t>
      </w:r>
      <w:r w:rsidR="009D56E8" w:rsidRPr="009456D9">
        <w:rPr>
          <w:color w:val="4A4A54"/>
        </w:rPr>
        <w:t>.</w:t>
      </w:r>
    </w:p>
    <w:p w14:paraId="56BD7B14" w14:textId="77777777" w:rsidR="009D56E8" w:rsidRPr="009456D9" w:rsidRDefault="009D56E8" w:rsidP="00D75D7F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6E920E5" wp14:editId="1F954670">
            <wp:extent cx="5487953" cy="1552575"/>
            <wp:effectExtent l="19050" t="19050" r="1778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8172" cy="1552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7A361" w14:textId="740CE4A9" w:rsidR="009D56E8" w:rsidRPr="009456D9" w:rsidRDefault="00B20F52" w:rsidP="00B20F52">
      <w:pPr>
        <w:pStyle w:val="Caption"/>
        <w:rPr>
          <w:color w:val="4A4A54"/>
        </w:rPr>
      </w:pPr>
      <w:bookmarkStart w:id="136" w:name="_Ref438636771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10</w:t>
      </w:r>
      <w:r w:rsidR="00D03A06" w:rsidRPr="009456D9">
        <w:rPr>
          <w:noProof/>
          <w:color w:val="4A4A54"/>
        </w:rPr>
        <w:fldChar w:fldCharType="end"/>
      </w:r>
      <w:bookmarkEnd w:id="136"/>
      <w:r w:rsidRPr="009456D9">
        <w:rPr>
          <w:color w:val="4A4A54"/>
        </w:rPr>
        <w:t>. Sample Answering Rules</w:t>
      </w:r>
    </w:p>
    <w:p w14:paraId="7286A1C4" w14:textId="0CFBE26B" w:rsidR="006A42A5" w:rsidRPr="009456D9" w:rsidRDefault="006A42A5" w:rsidP="00350C9E">
      <w:pPr>
        <w:pStyle w:val="stepintro"/>
        <w:pageBreakBefore/>
        <w:rPr>
          <w:color w:val="4A4A54"/>
        </w:rPr>
      </w:pPr>
      <w:r w:rsidRPr="009456D9">
        <w:rPr>
          <w:color w:val="4A4A54"/>
        </w:rPr>
        <w:lastRenderedPageBreak/>
        <w:t>To add an answering rule</w:t>
      </w:r>
    </w:p>
    <w:p w14:paraId="5E78E270" w14:textId="03740CBC" w:rsidR="000F1FBA" w:rsidRPr="009456D9" w:rsidRDefault="000F1FBA" w:rsidP="009449FB">
      <w:pPr>
        <w:pStyle w:val="numbrdlist"/>
        <w:numPr>
          <w:ilvl w:val="0"/>
          <w:numId w:val="43"/>
        </w:numPr>
        <w:rPr>
          <w:color w:val="4A4A54"/>
        </w:rPr>
      </w:pPr>
      <w:r w:rsidRPr="009456D9">
        <w:rPr>
          <w:color w:val="4A4A54"/>
        </w:rPr>
        <w:t xml:space="preserve">From the Answering Rules page, click </w:t>
      </w:r>
      <w:r w:rsidRPr="009456D9">
        <w:rPr>
          <w:b/>
          <w:color w:val="4A4A54"/>
        </w:rPr>
        <w:t xml:space="preserve">Add </w:t>
      </w:r>
      <w:r w:rsidR="00991601" w:rsidRPr="009456D9">
        <w:rPr>
          <w:b/>
          <w:color w:val="4A4A54"/>
        </w:rPr>
        <w:t>Rul</w:t>
      </w:r>
      <w:r w:rsidRPr="009456D9">
        <w:rPr>
          <w:b/>
          <w:color w:val="4A4A54"/>
        </w:rPr>
        <w:t>e</w:t>
      </w:r>
      <w:r w:rsidRPr="009456D9">
        <w:rPr>
          <w:color w:val="4A4A54"/>
        </w:rPr>
        <w:t xml:space="preserve">. </w:t>
      </w:r>
    </w:p>
    <w:p w14:paraId="11B39669" w14:textId="10B2D113" w:rsidR="009D56E8" w:rsidRPr="009456D9" w:rsidRDefault="000F1FBA" w:rsidP="000A6130">
      <w:pPr>
        <w:pStyle w:val="procresult"/>
        <w:rPr>
          <w:color w:val="4A4A54"/>
        </w:rPr>
      </w:pPr>
      <w:r w:rsidRPr="009456D9">
        <w:rPr>
          <w:color w:val="4A4A54"/>
        </w:rPr>
        <w:t>The Add a</w:t>
      </w:r>
      <w:r w:rsidR="00991601" w:rsidRPr="009456D9">
        <w:rPr>
          <w:color w:val="4A4A54"/>
        </w:rPr>
        <w:t>n Answering Rule</w:t>
      </w:r>
      <w:r w:rsidRPr="009456D9">
        <w:rPr>
          <w:color w:val="4A4A54"/>
        </w:rPr>
        <w:t xml:space="preserve"> page appears.</w:t>
      </w:r>
      <w:r w:rsidR="000A6130" w:rsidRPr="009456D9">
        <w:rPr>
          <w:color w:val="4A4A54"/>
        </w:rPr>
        <w:t xml:space="preserve"> </w:t>
      </w:r>
      <w:r w:rsidR="009D56E8" w:rsidRPr="009456D9">
        <w:rPr>
          <w:color w:val="4A4A54"/>
        </w:rPr>
        <w:t>From th</w:t>
      </w:r>
      <w:r w:rsidR="00496FE6" w:rsidRPr="009456D9">
        <w:rPr>
          <w:color w:val="4A4A54"/>
        </w:rPr>
        <w:t xml:space="preserve">is page, </w:t>
      </w:r>
      <w:r w:rsidR="009D56E8" w:rsidRPr="009456D9">
        <w:rPr>
          <w:color w:val="4A4A54"/>
        </w:rPr>
        <w:t>you can create rules to screen callers, forward calls, and ring multiple numbers</w:t>
      </w:r>
      <w:r w:rsidR="00496FE6" w:rsidRPr="009456D9">
        <w:rPr>
          <w:color w:val="4A4A54"/>
        </w:rPr>
        <w:t xml:space="preserve"> simultaneously</w:t>
      </w:r>
      <w:r w:rsidR="009D56E8" w:rsidRPr="009456D9">
        <w:rPr>
          <w:color w:val="4A4A54"/>
        </w:rPr>
        <w:t xml:space="preserve">. </w:t>
      </w:r>
    </w:p>
    <w:p w14:paraId="319DE947" w14:textId="2F53E6E9" w:rsidR="009D56E8" w:rsidRPr="009456D9" w:rsidRDefault="00030254" w:rsidP="00D75D7F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40CE394F" wp14:editId="28BCD86C">
            <wp:extent cx="5167933" cy="4733925"/>
            <wp:effectExtent l="19050" t="19050" r="13970" b="952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1518" t="22410" r="31325" b="23133"/>
                    <a:stretch/>
                  </pic:blipFill>
                  <pic:spPr bwMode="auto">
                    <a:xfrm>
                      <a:off x="0" y="0"/>
                      <a:ext cx="5163883" cy="4730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3D0A227" w14:textId="42CE8737" w:rsidR="00AE78C6" w:rsidRPr="009456D9" w:rsidRDefault="00E3637E" w:rsidP="00E3637E">
      <w:pPr>
        <w:pStyle w:val="Caption"/>
        <w:rPr>
          <w:color w:val="4A4A54"/>
        </w:rPr>
      </w:pPr>
      <w:bookmarkStart w:id="137" w:name="_Ref438636970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11</w:t>
      </w:r>
      <w:r w:rsidR="00D03A06" w:rsidRPr="009456D9">
        <w:rPr>
          <w:noProof/>
          <w:color w:val="4A4A54"/>
        </w:rPr>
        <w:fldChar w:fldCharType="end"/>
      </w:r>
      <w:bookmarkEnd w:id="137"/>
      <w:r w:rsidR="00123975" w:rsidRPr="009456D9">
        <w:rPr>
          <w:color w:val="4A4A54"/>
        </w:rPr>
        <w:t xml:space="preserve">. </w:t>
      </w:r>
      <w:r w:rsidR="00030254" w:rsidRPr="009456D9">
        <w:rPr>
          <w:color w:val="4A4A54"/>
        </w:rPr>
        <w:t xml:space="preserve">Add an Answering Rule </w:t>
      </w:r>
      <w:r w:rsidR="00123975" w:rsidRPr="009456D9">
        <w:rPr>
          <w:color w:val="4A4A54"/>
        </w:rPr>
        <w:t>Page</w:t>
      </w:r>
    </w:p>
    <w:p w14:paraId="2AE5CC14" w14:textId="77777777" w:rsidR="00A771A1" w:rsidRPr="009456D9" w:rsidRDefault="00A771A1" w:rsidP="00A771A1">
      <w:pPr>
        <w:pStyle w:val="body"/>
        <w:rPr>
          <w:color w:val="4A4A54"/>
        </w:rPr>
      </w:pPr>
    </w:p>
    <w:p w14:paraId="796E1A81" w14:textId="1CB252DA" w:rsidR="00A771A1" w:rsidRPr="009456D9" w:rsidRDefault="00A771A1" w:rsidP="00A771A1">
      <w:pPr>
        <w:pStyle w:val="numbrdlist"/>
        <w:rPr>
          <w:color w:val="4A4A54"/>
        </w:rPr>
      </w:pPr>
      <w:r w:rsidRPr="009456D9">
        <w:rPr>
          <w:color w:val="4A4A54"/>
        </w:rPr>
        <w:t xml:space="preserve">Complete the fields in the Add an Answering Rule page (see </w:t>
      </w:r>
      <w:r w:rsidR="00D07060" w:rsidRPr="009456D9">
        <w:rPr>
          <w:color w:val="4A4A54"/>
        </w:rPr>
        <w:fldChar w:fldCharType="begin"/>
      </w:r>
      <w:r w:rsidR="00D07060" w:rsidRPr="009456D9">
        <w:rPr>
          <w:color w:val="4A4A54"/>
        </w:rPr>
        <w:instrText xml:space="preserve"> REF _Ref439166727 \h </w:instrText>
      </w:r>
      <w:r w:rsidR="008801EF" w:rsidRPr="009456D9">
        <w:rPr>
          <w:color w:val="4A4A54"/>
        </w:rPr>
        <w:instrText xml:space="preserve"> \* MERGEFORMAT </w:instrText>
      </w:r>
      <w:r w:rsidR="00D07060" w:rsidRPr="009456D9">
        <w:rPr>
          <w:color w:val="4A4A54"/>
        </w:rPr>
      </w:r>
      <w:r w:rsidR="00D07060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3</w:t>
      </w:r>
      <w:r w:rsidR="00D07060" w:rsidRPr="009456D9">
        <w:rPr>
          <w:color w:val="4A4A54"/>
        </w:rPr>
        <w:fldChar w:fldCharType="end"/>
      </w:r>
      <w:r w:rsidRPr="009456D9">
        <w:rPr>
          <w:color w:val="4A4A54"/>
        </w:rPr>
        <w:t>).</w:t>
      </w:r>
    </w:p>
    <w:p w14:paraId="157C2036" w14:textId="1E823119" w:rsidR="00D07060" w:rsidRPr="009456D9" w:rsidRDefault="00D07060" w:rsidP="00A771A1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Save</w:t>
      </w:r>
      <w:r w:rsidRPr="009456D9">
        <w:rPr>
          <w:color w:val="4A4A54"/>
        </w:rPr>
        <w:t>.</w:t>
      </w:r>
    </w:p>
    <w:p w14:paraId="15957FA0" w14:textId="13CE1C1E" w:rsidR="00630AFC" w:rsidRPr="009456D9" w:rsidRDefault="00630AFC" w:rsidP="00D347C4">
      <w:pPr>
        <w:pStyle w:val="Caption"/>
        <w:keepNext/>
        <w:keepLines/>
        <w:rPr>
          <w:color w:val="4A4A54"/>
        </w:rPr>
      </w:pPr>
      <w:bookmarkStart w:id="138" w:name="_Ref439166727"/>
      <w:r w:rsidRPr="009456D9">
        <w:rPr>
          <w:color w:val="4A4A54"/>
        </w:rPr>
        <w:lastRenderedPageBreak/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3</w:t>
      </w:r>
      <w:r w:rsidR="00D03A06" w:rsidRPr="009456D9">
        <w:rPr>
          <w:noProof/>
          <w:color w:val="4A4A54"/>
        </w:rPr>
        <w:fldChar w:fldCharType="end"/>
      </w:r>
      <w:bookmarkEnd w:id="138"/>
      <w:r w:rsidRPr="009456D9">
        <w:rPr>
          <w:color w:val="4A4A54"/>
        </w:rPr>
        <w:t xml:space="preserve">. </w:t>
      </w:r>
      <w:r w:rsidR="00D07060" w:rsidRPr="009456D9">
        <w:rPr>
          <w:color w:val="4A4A54"/>
        </w:rPr>
        <w:t>Fields in the</w:t>
      </w:r>
      <w:r w:rsidRPr="009456D9">
        <w:rPr>
          <w:color w:val="4A4A54"/>
        </w:rPr>
        <w:t xml:space="preserve"> </w:t>
      </w:r>
      <w:r w:rsidR="00D64774" w:rsidRPr="009456D9">
        <w:rPr>
          <w:color w:val="4A4A54"/>
        </w:rPr>
        <w:t>Add an Answering Rule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630AFC" w:rsidRPr="009456D9" w14:paraId="39949F12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234DCE5B" w14:textId="77777777" w:rsidR="00630AFC" w:rsidRPr="009456D9" w:rsidRDefault="00630AFC" w:rsidP="00D347C4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7AF2397E" w14:textId="77777777" w:rsidR="00630AFC" w:rsidRPr="009456D9" w:rsidRDefault="00630AFC" w:rsidP="00D347C4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D64774" w:rsidRPr="009456D9" w14:paraId="6BF21C97" w14:textId="77777777" w:rsidTr="00A71902">
        <w:trPr>
          <w:cantSplit/>
        </w:trPr>
        <w:tc>
          <w:tcPr>
            <w:tcW w:w="3708" w:type="dxa"/>
          </w:tcPr>
          <w:p w14:paraId="68A619A1" w14:textId="423FCCE8" w:rsidR="00D64774" w:rsidRPr="009456D9" w:rsidRDefault="00D64774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Time Frame</w:t>
            </w:r>
          </w:p>
        </w:tc>
        <w:tc>
          <w:tcPr>
            <w:tcW w:w="5400" w:type="dxa"/>
          </w:tcPr>
          <w:p w14:paraId="47323398" w14:textId="0D28857F" w:rsidR="00D64774" w:rsidRPr="009456D9" w:rsidRDefault="00D64774" w:rsidP="00A73DF9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Select the t</w:t>
            </w:r>
            <w:r w:rsidR="007B1A75" w:rsidRPr="009456D9">
              <w:rPr>
                <w:color w:val="4A4A54"/>
              </w:rPr>
              <w:t>i</w:t>
            </w:r>
            <w:r w:rsidRPr="009456D9">
              <w:rPr>
                <w:color w:val="4A4A54"/>
              </w:rPr>
              <w:t xml:space="preserve">me frame </w:t>
            </w:r>
            <w:r w:rsidR="00A73DF9" w:rsidRPr="009456D9">
              <w:rPr>
                <w:color w:val="4A4A54"/>
              </w:rPr>
              <w:t xml:space="preserve">when </w:t>
            </w:r>
            <w:r w:rsidRPr="009456D9">
              <w:rPr>
                <w:color w:val="4A4A54"/>
              </w:rPr>
              <w:t>this answering ru</w:t>
            </w:r>
            <w:r w:rsidR="00A73DF9" w:rsidRPr="009456D9">
              <w:rPr>
                <w:color w:val="4A4A54"/>
              </w:rPr>
              <w:t>le will apply</w:t>
            </w:r>
            <w:r w:rsidRPr="009456D9">
              <w:rPr>
                <w:color w:val="4A4A54"/>
              </w:rPr>
              <w:t>.</w:t>
            </w:r>
          </w:p>
        </w:tc>
      </w:tr>
      <w:tr w:rsidR="007B1A75" w:rsidRPr="009456D9" w14:paraId="1C587CCD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3601AB45" w14:textId="006C6A0D" w:rsidR="007B1A75" w:rsidRPr="009456D9" w:rsidRDefault="007B1A75" w:rsidP="007B1A75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Do not disturb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791456F2" w14:textId="6A00DDFB" w:rsidR="007B1A75" w:rsidRPr="009456D9" w:rsidRDefault="007B1A75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No phone rings, goes straight to voicemail if available.</w:t>
            </w:r>
          </w:p>
        </w:tc>
      </w:tr>
      <w:tr w:rsidR="007B1A75" w:rsidRPr="009456D9" w14:paraId="2B90A9D9" w14:textId="77777777" w:rsidTr="009468C4">
        <w:trPr>
          <w:cantSplit/>
        </w:trPr>
        <w:tc>
          <w:tcPr>
            <w:tcW w:w="3708" w:type="dxa"/>
            <w:shd w:val="clear" w:color="auto" w:fill="auto"/>
          </w:tcPr>
          <w:p w14:paraId="4CE906F2" w14:textId="315EF2CD" w:rsidR="007B1A75" w:rsidRPr="009456D9" w:rsidRDefault="007B1A75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screening</w:t>
            </w:r>
          </w:p>
        </w:tc>
        <w:tc>
          <w:tcPr>
            <w:tcW w:w="5400" w:type="dxa"/>
            <w:shd w:val="clear" w:color="auto" w:fill="auto"/>
          </w:tcPr>
          <w:p w14:paraId="22BC4430" w14:textId="229577E5" w:rsidR="007B1A75" w:rsidRPr="009456D9" w:rsidRDefault="007B1A75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Prompts caller to say their name, lets you screen the call before accepting.</w:t>
            </w:r>
          </w:p>
        </w:tc>
      </w:tr>
      <w:tr w:rsidR="007B1A75" w:rsidRPr="009456D9" w14:paraId="20A5A5E4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06C952DC" w14:textId="7E447706" w:rsidR="007B1A75" w:rsidRPr="009456D9" w:rsidRDefault="009F794F" w:rsidP="009F794F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F</w:t>
            </w:r>
            <w:r w:rsidR="007B1A75" w:rsidRPr="009456D9">
              <w:rPr>
                <w:color w:val="4A4A54"/>
              </w:rPr>
              <w:t>orward</w:t>
            </w:r>
            <w:r w:rsidRPr="009456D9">
              <w:rPr>
                <w:color w:val="4A4A54"/>
              </w:rPr>
              <w:t>ing A</w:t>
            </w:r>
            <w:r w:rsidR="007B1A75" w:rsidRPr="009456D9">
              <w:rPr>
                <w:color w:val="4A4A54"/>
              </w:rPr>
              <w:t>lways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590B46BD" w14:textId="00213710" w:rsidR="007B1A75" w:rsidRPr="009456D9" w:rsidRDefault="007B1A75" w:rsidP="00CD169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Immediately forwards to the number specified</w:t>
            </w:r>
            <w:r w:rsidR="005C40A2" w:rsidRPr="009456D9">
              <w:rPr>
                <w:color w:val="4A4A54"/>
              </w:rPr>
              <w:t>. See “</w:t>
            </w:r>
            <w:r w:rsidR="005C40A2" w:rsidRPr="009456D9">
              <w:rPr>
                <w:color w:val="4A4A54"/>
              </w:rPr>
              <w:fldChar w:fldCharType="begin"/>
            </w:r>
            <w:r w:rsidR="005C40A2" w:rsidRPr="009456D9">
              <w:rPr>
                <w:color w:val="4A4A54"/>
              </w:rPr>
              <w:instrText xml:space="preserve"> REF _Ref439235413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5C40A2" w:rsidRPr="009456D9">
              <w:rPr>
                <w:color w:val="4A4A54"/>
              </w:rPr>
            </w:r>
            <w:r w:rsidR="005C40A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Forward Drop-down Options</w:t>
            </w:r>
            <w:r w:rsidR="005C40A2" w:rsidRPr="009456D9">
              <w:rPr>
                <w:color w:val="4A4A54"/>
              </w:rPr>
              <w:fldChar w:fldCharType="end"/>
            </w:r>
            <w:r w:rsidR="005C40A2" w:rsidRPr="009456D9">
              <w:rPr>
                <w:color w:val="4A4A54"/>
              </w:rPr>
              <w:t>” below.</w:t>
            </w:r>
          </w:p>
        </w:tc>
      </w:tr>
      <w:tr w:rsidR="009F794F" w:rsidRPr="009456D9" w14:paraId="06819FF7" w14:textId="77777777" w:rsidTr="00A71902">
        <w:trPr>
          <w:cantSplit/>
        </w:trPr>
        <w:tc>
          <w:tcPr>
            <w:tcW w:w="3708" w:type="dxa"/>
          </w:tcPr>
          <w:p w14:paraId="5E68C415" w14:textId="1262D90B" w:rsidR="009F794F" w:rsidRPr="009456D9" w:rsidRDefault="009F794F" w:rsidP="009F794F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Call Forwarding </w:t>
            </w:r>
            <w:r w:rsidR="00353312" w:rsidRPr="009456D9">
              <w:rPr>
                <w:color w:val="4A4A54"/>
              </w:rPr>
              <w:t>on</w:t>
            </w:r>
            <w:r w:rsidRPr="009456D9">
              <w:rPr>
                <w:color w:val="4A4A54"/>
              </w:rPr>
              <w:t xml:space="preserve"> Active</w:t>
            </w:r>
          </w:p>
        </w:tc>
        <w:tc>
          <w:tcPr>
            <w:tcW w:w="5400" w:type="dxa"/>
          </w:tcPr>
          <w:p w14:paraId="74373F3B" w14:textId="154A0754" w:rsidR="009F794F" w:rsidRPr="009456D9" w:rsidRDefault="00BE3B26" w:rsidP="00CD169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Forward calls to the number specified when yo</w:t>
            </w:r>
            <w:r w:rsidR="00964F35" w:rsidRPr="009456D9">
              <w:rPr>
                <w:color w:val="4A4A54"/>
              </w:rPr>
              <w:t>u have one or more calls active</w:t>
            </w:r>
            <w:r w:rsidR="005C40A2" w:rsidRPr="009456D9">
              <w:rPr>
                <w:color w:val="4A4A54"/>
              </w:rPr>
              <w:t>. See “</w:t>
            </w:r>
            <w:r w:rsidR="005C40A2" w:rsidRPr="009456D9">
              <w:rPr>
                <w:color w:val="4A4A54"/>
              </w:rPr>
              <w:fldChar w:fldCharType="begin"/>
            </w:r>
            <w:r w:rsidR="005C40A2" w:rsidRPr="009456D9">
              <w:rPr>
                <w:color w:val="4A4A54"/>
              </w:rPr>
              <w:instrText xml:space="preserve"> REF _Ref439235413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5C40A2" w:rsidRPr="009456D9">
              <w:rPr>
                <w:color w:val="4A4A54"/>
              </w:rPr>
            </w:r>
            <w:r w:rsidR="005C40A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Forward Drop-down Options</w:t>
            </w:r>
            <w:r w:rsidR="005C40A2" w:rsidRPr="009456D9">
              <w:rPr>
                <w:color w:val="4A4A54"/>
              </w:rPr>
              <w:fldChar w:fldCharType="end"/>
            </w:r>
            <w:r w:rsidR="005C40A2" w:rsidRPr="009456D9">
              <w:rPr>
                <w:color w:val="4A4A54"/>
              </w:rPr>
              <w:t>” below.</w:t>
            </w:r>
          </w:p>
        </w:tc>
      </w:tr>
      <w:tr w:rsidR="002D3AC9" w:rsidRPr="009456D9" w14:paraId="252866A7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39B79802" w14:textId="0A32471F" w:rsidR="002D3AC9" w:rsidRPr="009456D9" w:rsidRDefault="002D3AC9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Forwarding When Busy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534F52CD" w14:textId="5407E2EE" w:rsidR="002D3AC9" w:rsidRPr="009456D9" w:rsidRDefault="002D3AC9" w:rsidP="00CD169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Forwards calls to the number specified when your extension ha</w:t>
            </w:r>
            <w:r w:rsidR="00964F35" w:rsidRPr="009456D9">
              <w:rPr>
                <w:color w:val="4A4A54"/>
              </w:rPr>
              <w:t>s used all available call paths</w:t>
            </w:r>
            <w:r w:rsidR="005C40A2" w:rsidRPr="009456D9">
              <w:rPr>
                <w:color w:val="4A4A54"/>
              </w:rPr>
              <w:t>. See “</w:t>
            </w:r>
            <w:r w:rsidR="005C40A2" w:rsidRPr="009456D9">
              <w:rPr>
                <w:color w:val="4A4A54"/>
              </w:rPr>
              <w:fldChar w:fldCharType="begin"/>
            </w:r>
            <w:r w:rsidR="005C40A2" w:rsidRPr="009456D9">
              <w:rPr>
                <w:color w:val="4A4A54"/>
              </w:rPr>
              <w:instrText xml:space="preserve"> REF _Ref439235413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5C40A2" w:rsidRPr="009456D9">
              <w:rPr>
                <w:color w:val="4A4A54"/>
              </w:rPr>
            </w:r>
            <w:r w:rsidR="005C40A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Forward Drop-down Options</w:t>
            </w:r>
            <w:r w:rsidR="005C40A2" w:rsidRPr="009456D9">
              <w:rPr>
                <w:color w:val="4A4A54"/>
              </w:rPr>
              <w:fldChar w:fldCharType="end"/>
            </w:r>
            <w:r w:rsidR="005C40A2" w:rsidRPr="009456D9">
              <w:rPr>
                <w:color w:val="4A4A54"/>
              </w:rPr>
              <w:t>” below.</w:t>
            </w:r>
          </w:p>
        </w:tc>
      </w:tr>
      <w:tr w:rsidR="002D3AC9" w:rsidRPr="009456D9" w14:paraId="01372F96" w14:textId="77777777" w:rsidTr="002D3AC9">
        <w:trPr>
          <w:cantSplit/>
        </w:trPr>
        <w:tc>
          <w:tcPr>
            <w:tcW w:w="3708" w:type="dxa"/>
            <w:shd w:val="clear" w:color="auto" w:fill="auto"/>
          </w:tcPr>
          <w:p w14:paraId="2470F727" w14:textId="4AEC59B1" w:rsidR="002D3AC9" w:rsidRPr="009456D9" w:rsidRDefault="002D3AC9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Forwarding When Unanswered</w:t>
            </w:r>
          </w:p>
        </w:tc>
        <w:tc>
          <w:tcPr>
            <w:tcW w:w="5400" w:type="dxa"/>
            <w:shd w:val="clear" w:color="auto" w:fill="auto"/>
          </w:tcPr>
          <w:p w14:paraId="1CC65EFF" w14:textId="4D999C42" w:rsidR="002D3AC9" w:rsidRPr="009456D9" w:rsidRDefault="002D3AC9" w:rsidP="00CD169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Forwards calls to the number specified if the call is not answered a</w:t>
            </w:r>
            <w:r w:rsidR="00964F35" w:rsidRPr="009456D9">
              <w:rPr>
                <w:color w:val="4A4A54"/>
              </w:rPr>
              <w:t>fter the specified ring timeout</w:t>
            </w:r>
            <w:r w:rsidR="005C40A2" w:rsidRPr="009456D9">
              <w:rPr>
                <w:color w:val="4A4A54"/>
              </w:rPr>
              <w:t>. See “</w:t>
            </w:r>
            <w:r w:rsidR="005C40A2" w:rsidRPr="009456D9">
              <w:rPr>
                <w:color w:val="4A4A54"/>
              </w:rPr>
              <w:fldChar w:fldCharType="begin"/>
            </w:r>
            <w:r w:rsidR="005C40A2" w:rsidRPr="009456D9">
              <w:rPr>
                <w:color w:val="4A4A54"/>
              </w:rPr>
              <w:instrText xml:space="preserve"> REF _Ref439235413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5C40A2" w:rsidRPr="009456D9">
              <w:rPr>
                <w:color w:val="4A4A54"/>
              </w:rPr>
            </w:r>
            <w:r w:rsidR="005C40A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Forward Drop-down Options</w:t>
            </w:r>
            <w:r w:rsidR="005C40A2" w:rsidRPr="009456D9">
              <w:rPr>
                <w:color w:val="4A4A54"/>
              </w:rPr>
              <w:fldChar w:fldCharType="end"/>
            </w:r>
            <w:r w:rsidR="005C40A2" w:rsidRPr="009456D9">
              <w:rPr>
                <w:color w:val="4A4A54"/>
              </w:rPr>
              <w:t>” below.</w:t>
            </w:r>
          </w:p>
        </w:tc>
      </w:tr>
      <w:tr w:rsidR="002D3AC9" w:rsidRPr="009456D9" w14:paraId="50A794D1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10ED4D45" w14:textId="6F170D8A" w:rsidR="002D3AC9" w:rsidRPr="009456D9" w:rsidRDefault="002D3AC9" w:rsidP="00D347C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Forwarding When Offline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7ABA1AEB" w14:textId="190C6D31" w:rsidR="002D3AC9" w:rsidRPr="009456D9" w:rsidRDefault="002D3AC9" w:rsidP="00F53809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Automatically forwards if your desk phone loses communication </w:t>
            </w:r>
            <w:r w:rsidR="006B1C1C" w:rsidRPr="009456D9">
              <w:rPr>
                <w:color w:val="4A4A54"/>
              </w:rPr>
              <w:t>(such as during a power outage)</w:t>
            </w:r>
            <w:r w:rsidR="00964F35" w:rsidRPr="009456D9">
              <w:rPr>
                <w:color w:val="4A4A54"/>
              </w:rPr>
              <w:t xml:space="preserve">. See </w:t>
            </w:r>
            <w:r w:rsidR="00F53809" w:rsidRPr="009456D9">
              <w:rPr>
                <w:color w:val="4A4A54"/>
              </w:rPr>
              <w:t>“</w:t>
            </w:r>
            <w:r w:rsidR="005C40A2" w:rsidRPr="009456D9">
              <w:rPr>
                <w:color w:val="4A4A54"/>
              </w:rPr>
              <w:fldChar w:fldCharType="begin"/>
            </w:r>
            <w:r w:rsidR="005C40A2" w:rsidRPr="009456D9">
              <w:rPr>
                <w:color w:val="4A4A54"/>
              </w:rPr>
              <w:instrText xml:space="preserve"> REF _Ref439235413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5C40A2" w:rsidRPr="009456D9">
              <w:rPr>
                <w:color w:val="4A4A54"/>
              </w:rPr>
            </w:r>
            <w:r w:rsidR="005C40A2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>Call Forward Drop-down Options</w:t>
            </w:r>
            <w:r w:rsidR="005C40A2" w:rsidRPr="009456D9">
              <w:rPr>
                <w:color w:val="4A4A54"/>
              </w:rPr>
              <w:fldChar w:fldCharType="end"/>
            </w:r>
            <w:r w:rsidR="00F53809" w:rsidRPr="009456D9">
              <w:rPr>
                <w:color w:val="4A4A54"/>
              </w:rPr>
              <w:t>” below.</w:t>
            </w:r>
          </w:p>
        </w:tc>
      </w:tr>
      <w:tr w:rsidR="002D3AC9" w:rsidRPr="009456D9" w14:paraId="582D8E82" w14:textId="77777777" w:rsidTr="00A71902">
        <w:trPr>
          <w:cantSplit/>
        </w:trPr>
        <w:tc>
          <w:tcPr>
            <w:tcW w:w="3708" w:type="dxa"/>
          </w:tcPr>
          <w:p w14:paraId="325B77FC" w14:textId="0D56CB02" w:rsidR="002D3AC9" w:rsidRPr="009456D9" w:rsidRDefault="002D3AC9" w:rsidP="00337D7C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Simultaneous ring</w:t>
            </w:r>
          </w:p>
        </w:tc>
        <w:tc>
          <w:tcPr>
            <w:tcW w:w="5400" w:type="dxa"/>
          </w:tcPr>
          <w:p w14:paraId="5259DED7" w14:textId="77777777" w:rsidR="00AD7A85" w:rsidRPr="009456D9" w:rsidRDefault="002D3AC9" w:rsidP="00AD7A85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Rings many phones at once. </w:t>
            </w:r>
            <w:r w:rsidR="00AD7A85" w:rsidRPr="009456D9">
              <w:rPr>
                <w:color w:val="4A4A54"/>
              </w:rPr>
              <w:t>Check box options allow you to:</w:t>
            </w:r>
          </w:p>
          <w:p w14:paraId="4DD01744" w14:textId="77777777" w:rsidR="00492DFC" w:rsidRPr="009456D9" w:rsidRDefault="00AD7A85" w:rsidP="00492DFC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Include the user’s extension</w:t>
            </w:r>
            <w:r w:rsidR="00492DFC" w:rsidRPr="009456D9">
              <w:rPr>
                <w:color w:val="4A4A54"/>
              </w:rPr>
              <w:t>.</w:t>
            </w:r>
          </w:p>
          <w:p w14:paraId="7EFB2A04" w14:textId="77777777" w:rsidR="00492DFC" w:rsidRPr="009456D9" w:rsidRDefault="00492DFC" w:rsidP="00492DFC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R</w:t>
            </w:r>
            <w:r w:rsidR="00AD7A85" w:rsidRPr="009456D9">
              <w:rPr>
                <w:color w:val="4A4A54"/>
              </w:rPr>
              <w:t xml:space="preserve">ing </w:t>
            </w:r>
            <w:r w:rsidR="002D3AC9" w:rsidRPr="009456D9">
              <w:rPr>
                <w:color w:val="4A4A54"/>
              </w:rPr>
              <w:t>all your user’s phones</w:t>
            </w:r>
            <w:r w:rsidRPr="009456D9">
              <w:rPr>
                <w:color w:val="4A4A54"/>
              </w:rPr>
              <w:t>.</w:t>
            </w:r>
          </w:p>
          <w:p w14:paraId="67137449" w14:textId="68A11DC8" w:rsidR="00492DFC" w:rsidRPr="009456D9" w:rsidRDefault="00492DFC" w:rsidP="00492DFC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U</w:t>
            </w:r>
            <w:r w:rsidR="00AD7A85" w:rsidRPr="009456D9">
              <w:rPr>
                <w:color w:val="4A4A54"/>
              </w:rPr>
              <w:t xml:space="preserve">se the option </w:t>
            </w:r>
            <w:r w:rsidR="002D3AC9" w:rsidRPr="009456D9">
              <w:rPr>
                <w:color w:val="4A4A54"/>
              </w:rPr>
              <w:t xml:space="preserve">“Answer confirmation for offnet numbers” </w:t>
            </w:r>
            <w:r w:rsidR="00AD7A85" w:rsidRPr="009456D9">
              <w:rPr>
                <w:color w:val="4A4A54"/>
              </w:rPr>
              <w:t xml:space="preserve">to </w:t>
            </w:r>
            <w:r w:rsidR="002D3AC9" w:rsidRPr="009456D9">
              <w:rPr>
                <w:color w:val="4A4A54"/>
              </w:rPr>
              <w:t xml:space="preserve">ensure that </w:t>
            </w:r>
            <w:r w:rsidR="00F2178C" w:rsidRPr="009456D9">
              <w:rPr>
                <w:color w:val="4A4A54"/>
              </w:rPr>
              <w:t xml:space="preserve">a person </w:t>
            </w:r>
            <w:r w:rsidR="00EF34D2" w:rsidRPr="009456D9">
              <w:rPr>
                <w:color w:val="4A4A54"/>
              </w:rPr>
              <w:t xml:space="preserve">— </w:t>
            </w:r>
            <w:r w:rsidR="008B5E56" w:rsidRPr="009456D9">
              <w:rPr>
                <w:color w:val="4A4A54"/>
              </w:rPr>
              <w:t xml:space="preserve">and not voicemail </w:t>
            </w:r>
            <w:r w:rsidR="00EF34D2" w:rsidRPr="009456D9">
              <w:rPr>
                <w:color w:val="4A4A54"/>
              </w:rPr>
              <w:t>—</w:t>
            </w:r>
            <w:r w:rsidR="008B5E56" w:rsidRPr="009456D9">
              <w:rPr>
                <w:color w:val="4A4A54"/>
              </w:rPr>
              <w:t xml:space="preserve"> </w:t>
            </w:r>
            <w:r w:rsidR="00F2178C" w:rsidRPr="009456D9">
              <w:rPr>
                <w:color w:val="4A4A54"/>
              </w:rPr>
              <w:t xml:space="preserve">answers </w:t>
            </w:r>
            <w:proofErr w:type="spellStart"/>
            <w:r w:rsidR="002D3AC9" w:rsidRPr="009456D9">
              <w:rPr>
                <w:color w:val="4A4A54"/>
              </w:rPr>
              <w:t>simring</w:t>
            </w:r>
            <w:r w:rsidR="003A3CF7" w:rsidRPr="009456D9">
              <w:rPr>
                <w:color w:val="4A4A54"/>
              </w:rPr>
              <w:t>s</w:t>
            </w:r>
            <w:proofErr w:type="spellEnd"/>
            <w:r w:rsidR="002D3AC9" w:rsidRPr="009456D9">
              <w:rPr>
                <w:color w:val="4A4A54"/>
              </w:rPr>
              <w:t xml:space="preserve"> to a cell/landline </w:t>
            </w:r>
            <w:r w:rsidRPr="009456D9">
              <w:rPr>
                <w:color w:val="4A4A54"/>
              </w:rPr>
              <w:t xml:space="preserve">by </w:t>
            </w:r>
            <w:r w:rsidR="004219BB" w:rsidRPr="009456D9">
              <w:rPr>
                <w:color w:val="4A4A54"/>
              </w:rPr>
              <w:t xml:space="preserve">prompting the answering party to </w:t>
            </w:r>
            <w:r w:rsidR="002D3AC9" w:rsidRPr="009456D9">
              <w:rPr>
                <w:color w:val="4A4A54"/>
              </w:rPr>
              <w:t xml:space="preserve">press 1 to accept the call. </w:t>
            </w:r>
            <w:r w:rsidR="00EB5520" w:rsidRPr="009456D9">
              <w:rPr>
                <w:color w:val="4A4A54"/>
              </w:rPr>
              <w:t xml:space="preserve">An icon </w:t>
            </w:r>
            <w:r w:rsidR="00456B04" w:rsidRPr="009456D9">
              <w:rPr>
                <w:color w:val="4A4A54"/>
              </w:rPr>
              <w:t xml:space="preserve">to the right of this option allows you </w:t>
            </w:r>
            <w:r w:rsidR="00EB5520" w:rsidRPr="009456D9">
              <w:rPr>
                <w:color w:val="4A4A54"/>
              </w:rPr>
              <w:t>to specify a ring delay.</w:t>
            </w:r>
          </w:p>
          <w:p w14:paraId="7A16CFC4" w14:textId="1C2ADAD3" w:rsidR="002D3AC9" w:rsidRPr="009456D9" w:rsidRDefault="001A1EF0" w:rsidP="002F7E4F">
            <w:pPr>
              <w:pStyle w:val="cellbody0"/>
              <w:rPr>
                <w:color w:val="4A4A54"/>
              </w:rPr>
            </w:pPr>
            <w:r w:rsidRPr="009456D9">
              <w:rPr>
                <w:color w:val="4A4A54"/>
              </w:rPr>
              <w:t>Note</w:t>
            </w:r>
            <w:r w:rsidR="00964A09" w:rsidRPr="009456D9">
              <w:rPr>
                <w:color w:val="4A4A54"/>
              </w:rPr>
              <w:t>:</w:t>
            </w:r>
            <w:r w:rsidRPr="009456D9">
              <w:rPr>
                <w:color w:val="4A4A54"/>
              </w:rPr>
              <w:t xml:space="preserve"> </w:t>
            </w:r>
            <w:r w:rsidR="00E069A4" w:rsidRPr="009456D9">
              <w:rPr>
                <w:color w:val="4A4A54"/>
              </w:rPr>
              <w:t xml:space="preserve">A </w:t>
            </w:r>
            <w:proofErr w:type="spellStart"/>
            <w:r w:rsidRPr="009456D9">
              <w:rPr>
                <w:color w:val="4A4A54"/>
              </w:rPr>
              <w:t>simring</w:t>
            </w:r>
            <w:proofErr w:type="spellEnd"/>
            <w:r w:rsidRPr="009456D9">
              <w:rPr>
                <w:color w:val="4A4A54"/>
              </w:rPr>
              <w:t xml:space="preserve"> rings handsets</w:t>
            </w:r>
            <w:r w:rsidR="006536DE" w:rsidRPr="009456D9">
              <w:rPr>
                <w:color w:val="4A4A54"/>
              </w:rPr>
              <w:t>,</w:t>
            </w:r>
            <w:r w:rsidRPr="009456D9">
              <w:rPr>
                <w:color w:val="4A4A54"/>
              </w:rPr>
              <w:t xml:space="preserve"> not users. So</w:t>
            </w:r>
            <w:r w:rsidR="00964A09" w:rsidRPr="009456D9">
              <w:rPr>
                <w:color w:val="4A4A54"/>
              </w:rPr>
              <w:t>,</w:t>
            </w:r>
            <w:r w:rsidRPr="009456D9">
              <w:rPr>
                <w:color w:val="4A4A54"/>
              </w:rPr>
              <w:t xml:space="preserve"> for example</w:t>
            </w:r>
            <w:r w:rsidR="00964A09" w:rsidRPr="009456D9">
              <w:rPr>
                <w:color w:val="4A4A54"/>
              </w:rPr>
              <w:t>,</w:t>
            </w:r>
            <w:r w:rsidRPr="009456D9">
              <w:rPr>
                <w:color w:val="4A4A54"/>
              </w:rPr>
              <w:t xml:space="preserve"> if 111 is listed</w:t>
            </w:r>
            <w:r w:rsidR="00964A09" w:rsidRPr="009456D9">
              <w:rPr>
                <w:color w:val="4A4A54"/>
              </w:rPr>
              <w:t>,</w:t>
            </w:r>
            <w:r w:rsidR="004A527C" w:rsidRPr="009456D9">
              <w:rPr>
                <w:color w:val="4A4A54"/>
              </w:rPr>
              <w:t xml:space="preserve"> the </w:t>
            </w:r>
            <w:proofErr w:type="spellStart"/>
            <w:r w:rsidR="004A527C" w:rsidRPr="009456D9">
              <w:rPr>
                <w:color w:val="4A4A54"/>
              </w:rPr>
              <w:t>simring</w:t>
            </w:r>
            <w:proofErr w:type="spellEnd"/>
            <w:r w:rsidRPr="009456D9">
              <w:rPr>
                <w:color w:val="4A4A54"/>
              </w:rPr>
              <w:t xml:space="preserve"> will ring handset 111. If user 111 has a call forward set to their cell, </w:t>
            </w:r>
            <w:r w:rsidR="004A527C" w:rsidRPr="009456D9">
              <w:rPr>
                <w:color w:val="4A4A54"/>
              </w:rPr>
              <w:t xml:space="preserve">however, </w:t>
            </w:r>
            <w:r w:rsidR="002F7E4F" w:rsidRPr="009456D9">
              <w:rPr>
                <w:color w:val="4A4A54"/>
              </w:rPr>
              <w:t xml:space="preserve">the </w:t>
            </w:r>
            <w:proofErr w:type="spellStart"/>
            <w:r w:rsidR="002F7E4F" w:rsidRPr="009456D9">
              <w:rPr>
                <w:color w:val="4A4A54"/>
              </w:rPr>
              <w:t>simring</w:t>
            </w:r>
            <w:proofErr w:type="spellEnd"/>
            <w:r w:rsidR="002F7E4F" w:rsidRPr="009456D9">
              <w:rPr>
                <w:color w:val="4A4A54"/>
              </w:rPr>
              <w:t xml:space="preserve"> </w:t>
            </w:r>
            <w:r w:rsidRPr="009456D9">
              <w:rPr>
                <w:color w:val="4A4A54"/>
              </w:rPr>
              <w:t xml:space="preserve">will not occur </w:t>
            </w:r>
            <w:r w:rsidR="002F7E4F" w:rsidRPr="009456D9">
              <w:rPr>
                <w:color w:val="4A4A54"/>
              </w:rPr>
              <w:t xml:space="preserve">at the cell </w:t>
            </w:r>
            <w:r w:rsidRPr="009456D9">
              <w:rPr>
                <w:color w:val="4A4A54"/>
              </w:rPr>
              <w:t xml:space="preserve">since </w:t>
            </w:r>
            <w:proofErr w:type="spellStart"/>
            <w:r w:rsidRPr="009456D9">
              <w:rPr>
                <w:color w:val="4A4A54"/>
              </w:rPr>
              <w:t>simring</w:t>
            </w:r>
            <w:proofErr w:type="spellEnd"/>
            <w:r w:rsidRPr="009456D9">
              <w:rPr>
                <w:color w:val="4A4A54"/>
              </w:rPr>
              <w:t xml:space="preserve"> rings handsets</w:t>
            </w:r>
            <w:r w:rsidR="00A61E9F" w:rsidRPr="009456D9">
              <w:rPr>
                <w:color w:val="4A4A54"/>
              </w:rPr>
              <w:t>,</w:t>
            </w:r>
            <w:r w:rsidRPr="009456D9">
              <w:rPr>
                <w:color w:val="4A4A54"/>
              </w:rPr>
              <w:t xml:space="preserve"> not users. </w:t>
            </w:r>
          </w:p>
        </w:tc>
      </w:tr>
      <w:tr w:rsidR="002D3AC9" w:rsidRPr="009456D9" w14:paraId="77F076FA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66C0F840" w14:textId="0487C9E7" w:rsidR="002D3AC9" w:rsidRPr="009456D9" w:rsidRDefault="002D3AC9" w:rsidP="00D856D1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Just ring user’s extension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1400A617" w14:textId="36240C8C" w:rsidR="002D3AC9" w:rsidRPr="009456D9" w:rsidRDefault="002D3AC9" w:rsidP="0066234E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Rings just your phone.</w:t>
            </w:r>
          </w:p>
        </w:tc>
      </w:tr>
    </w:tbl>
    <w:p w14:paraId="619A6FD0" w14:textId="713BC358" w:rsidR="009D56E8" w:rsidRPr="009456D9" w:rsidRDefault="009D56E8" w:rsidP="001D2565">
      <w:pPr>
        <w:pStyle w:val="Heading3"/>
        <w:rPr>
          <w:color w:val="4A4A54"/>
        </w:rPr>
      </w:pPr>
      <w:bookmarkStart w:id="139" w:name="_Ref439235413"/>
      <w:bookmarkStart w:id="140" w:name="_Toc514152760"/>
      <w:r w:rsidRPr="009456D9">
        <w:rPr>
          <w:color w:val="4A4A54"/>
        </w:rPr>
        <w:t>Call Forward Drop</w:t>
      </w:r>
      <w:r w:rsidR="00B564DC" w:rsidRPr="009456D9">
        <w:rPr>
          <w:color w:val="4A4A54"/>
        </w:rPr>
        <w:t>-</w:t>
      </w:r>
      <w:r w:rsidRPr="009456D9">
        <w:rPr>
          <w:color w:val="4A4A54"/>
        </w:rPr>
        <w:t>down Options</w:t>
      </w:r>
      <w:bookmarkEnd w:id="139"/>
      <w:bookmarkEnd w:id="140"/>
      <w:r w:rsidR="002B6890" w:rsidRPr="009456D9">
        <w:rPr>
          <w:color w:val="4A4A54"/>
        </w:rPr>
        <w:fldChar w:fldCharType="begin"/>
      </w:r>
      <w:r w:rsidR="002B6890" w:rsidRPr="009456D9">
        <w:rPr>
          <w:color w:val="4A4A54"/>
        </w:rPr>
        <w:instrText xml:space="preserve"> XE "Call forward" </w:instrText>
      </w:r>
      <w:r w:rsidR="002B6890" w:rsidRPr="009456D9">
        <w:rPr>
          <w:color w:val="4A4A54"/>
        </w:rPr>
        <w:fldChar w:fldCharType="end"/>
      </w:r>
    </w:p>
    <w:p w14:paraId="7CC06390" w14:textId="0CC5A2C8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>When entering a</w:t>
      </w:r>
      <w:r w:rsidR="0071779E" w:rsidRPr="009456D9">
        <w:rPr>
          <w:color w:val="4A4A54"/>
        </w:rPr>
        <w:t>n</w:t>
      </w:r>
      <w:r w:rsidRPr="009456D9">
        <w:rPr>
          <w:color w:val="4A4A54"/>
        </w:rPr>
        <w:t xml:space="preserve"> extension as a call forward option, a drop</w:t>
      </w:r>
      <w:r w:rsidR="00093E79" w:rsidRPr="009456D9">
        <w:rPr>
          <w:color w:val="4A4A54"/>
        </w:rPr>
        <w:t>-</w:t>
      </w:r>
      <w:r w:rsidRPr="009456D9">
        <w:rPr>
          <w:color w:val="4A4A54"/>
        </w:rPr>
        <w:t xml:space="preserve">down </w:t>
      </w:r>
      <w:r w:rsidR="00093E79" w:rsidRPr="009456D9">
        <w:rPr>
          <w:color w:val="4A4A54"/>
        </w:rPr>
        <w:t>list</w:t>
      </w:r>
      <w:r w:rsidRPr="009456D9">
        <w:rPr>
          <w:color w:val="4A4A54"/>
        </w:rPr>
        <w:t xml:space="preserve"> allow</w:t>
      </w:r>
      <w:r w:rsidR="00093E79" w:rsidRPr="009456D9">
        <w:rPr>
          <w:color w:val="4A4A54"/>
        </w:rPr>
        <w:t>s</w:t>
      </w:r>
      <w:r w:rsidRPr="009456D9">
        <w:rPr>
          <w:color w:val="4A4A54"/>
        </w:rPr>
        <w:t xml:space="preserve"> you to forward the call to specific resources associated with that extension. </w:t>
      </w:r>
      <w:r w:rsidR="00414ADE" w:rsidRPr="009456D9">
        <w:rPr>
          <w:color w:val="4A4A54"/>
        </w:rPr>
        <w:fldChar w:fldCharType="begin"/>
      </w:r>
      <w:r w:rsidR="00414ADE" w:rsidRPr="009456D9">
        <w:rPr>
          <w:color w:val="4A4A54"/>
        </w:rPr>
        <w:instrText xml:space="preserve"> REF _Ref438646199 \h </w:instrText>
      </w:r>
      <w:r w:rsidR="008801EF" w:rsidRPr="009456D9">
        <w:rPr>
          <w:color w:val="4A4A54"/>
        </w:rPr>
        <w:instrText xml:space="preserve"> \* MERGEFORMAT </w:instrText>
      </w:r>
      <w:r w:rsidR="00414ADE" w:rsidRPr="009456D9">
        <w:rPr>
          <w:color w:val="4A4A54"/>
        </w:rPr>
      </w:r>
      <w:r w:rsidR="00414ADE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4</w:t>
      </w:r>
      <w:r w:rsidR="00414ADE" w:rsidRPr="009456D9">
        <w:rPr>
          <w:color w:val="4A4A54"/>
        </w:rPr>
        <w:fldChar w:fldCharType="end"/>
      </w:r>
      <w:r w:rsidR="00414ADE" w:rsidRPr="009456D9">
        <w:rPr>
          <w:color w:val="4A4A54"/>
        </w:rPr>
        <w:t xml:space="preserve"> describes the options</w:t>
      </w:r>
      <w:r w:rsidR="00837E8A" w:rsidRPr="009456D9">
        <w:rPr>
          <w:color w:val="4A4A54"/>
        </w:rPr>
        <w:t>. Some</w:t>
      </w:r>
      <w:r w:rsidRPr="009456D9">
        <w:rPr>
          <w:color w:val="4A4A54"/>
        </w:rPr>
        <w:t xml:space="preserve"> options </w:t>
      </w:r>
      <w:r w:rsidR="00837E8A" w:rsidRPr="009456D9">
        <w:rPr>
          <w:color w:val="4A4A54"/>
        </w:rPr>
        <w:t>may</w:t>
      </w:r>
      <w:r w:rsidRPr="009456D9">
        <w:rPr>
          <w:color w:val="4A4A54"/>
        </w:rPr>
        <w:t xml:space="preserve"> </w:t>
      </w:r>
      <w:r w:rsidR="00837E8A" w:rsidRPr="009456D9">
        <w:rPr>
          <w:color w:val="4A4A54"/>
        </w:rPr>
        <w:t xml:space="preserve">not </w:t>
      </w:r>
      <w:r w:rsidRPr="009456D9">
        <w:rPr>
          <w:color w:val="4A4A54"/>
        </w:rPr>
        <w:t>appear</w:t>
      </w:r>
      <w:r w:rsidR="00837E8A" w:rsidRPr="009456D9">
        <w:rPr>
          <w:color w:val="4A4A54"/>
        </w:rPr>
        <w:t>,</w:t>
      </w:r>
      <w:r w:rsidRPr="009456D9">
        <w:rPr>
          <w:color w:val="4A4A54"/>
        </w:rPr>
        <w:t xml:space="preserve"> depending on the features associated with the extension.</w:t>
      </w:r>
    </w:p>
    <w:p w14:paraId="11FE4B10" w14:textId="275E4FA4" w:rsidR="00CF3D46" w:rsidRPr="009456D9" w:rsidRDefault="00CF3D46" w:rsidP="00CF3D46">
      <w:pPr>
        <w:pStyle w:val="Caption"/>
        <w:rPr>
          <w:color w:val="4A4A54"/>
        </w:rPr>
      </w:pPr>
      <w:bookmarkStart w:id="141" w:name="_Ref438646199"/>
      <w:r w:rsidRPr="009456D9">
        <w:rPr>
          <w:color w:val="4A4A54"/>
        </w:rPr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4</w:t>
      </w:r>
      <w:r w:rsidR="00D03A06" w:rsidRPr="009456D9">
        <w:rPr>
          <w:noProof/>
          <w:color w:val="4A4A54"/>
        </w:rPr>
        <w:fldChar w:fldCharType="end"/>
      </w:r>
      <w:bookmarkEnd w:id="141"/>
      <w:r w:rsidRPr="009456D9">
        <w:rPr>
          <w:color w:val="4A4A54"/>
        </w:rPr>
        <w:t xml:space="preserve">. Call Forward Drop-down Options on the </w:t>
      </w:r>
      <w:r w:rsidR="002D7DD2" w:rsidRPr="009456D9">
        <w:rPr>
          <w:color w:val="4A4A54"/>
        </w:rPr>
        <w:t>Add an Answering Rule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CF3D46" w:rsidRPr="009456D9" w14:paraId="11605E12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6392578A" w14:textId="77777777" w:rsidR="00CF3D46" w:rsidRPr="009456D9" w:rsidRDefault="00CF3D46" w:rsidP="00CF3D46">
            <w:pPr>
              <w:pStyle w:val="CellHeading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003521DA" w14:textId="77777777" w:rsidR="00CF3D46" w:rsidRPr="009456D9" w:rsidRDefault="00CF3D46" w:rsidP="00CF3D46">
            <w:pPr>
              <w:pStyle w:val="CellHeading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CF3D46" w:rsidRPr="009456D9" w14:paraId="7F229BAA" w14:textId="77777777" w:rsidTr="00A71902">
        <w:trPr>
          <w:cantSplit/>
        </w:trPr>
        <w:tc>
          <w:tcPr>
            <w:tcW w:w="3708" w:type="dxa"/>
          </w:tcPr>
          <w:p w14:paraId="3905A305" w14:textId="568A9343" w:rsidR="00CF3D46" w:rsidRPr="009456D9" w:rsidRDefault="00F22BC3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Handset</w:t>
            </w:r>
          </w:p>
        </w:tc>
        <w:tc>
          <w:tcPr>
            <w:tcW w:w="5400" w:type="dxa"/>
          </w:tcPr>
          <w:p w14:paraId="284BCDCB" w14:textId="11CF1238" w:rsidR="00CF3D46" w:rsidRPr="009456D9" w:rsidRDefault="00F22BC3" w:rsidP="00F22BC3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Bypasses the user answering rules and forwards to the handset associated with the specified user.</w:t>
            </w:r>
          </w:p>
        </w:tc>
      </w:tr>
      <w:tr w:rsidR="00CF3D46" w:rsidRPr="009456D9" w14:paraId="1378261E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6DBACE6D" w14:textId="1499B6C6" w:rsidR="00CF3D46" w:rsidRPr="009456D9" w:rsidRDefault="00F22BC3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User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328E2D99" w14:textId="702A59A1" w:rsidR="00CF3D46" w:rsidRPr="009456D9" w:rsidRDefault="00F22BC3" w:rsidP="00F22BC3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Forwards to the user at that extension and follows the user’s answering rules.</w:t>
            </w:r>
          </w:p>
        </w:tc>
      </w:tr>
      <w:tr w:rsidR="00CF3D46" w:rsidRPr="009456D9" w14:paraId="54860D1E" w14:textId="77777777" w:rsidTr="00A71902">
        <w:trPr>
          <w:cantSplit/>
        </w:trPr>
        <w:tc>
          <w:tcPr>
            <w:tcW w:w="3708" w:type="dxa"/>
          </w:tcPr>
          <w:p w14:paraId="035B1715" w14:textId="2F2EA86D" w:rsidR="00CF3D46" w:rsidRPr="009456D9" w:rsidRDefault="00146AF6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Voicemail</w:t>
            </w:r>
          </w:p>
        </w:tc>
        <w:tc>
          <w:tcPr>
            <w:tcW w:w="5400" w:type="dxa"/>
          </w:tcPr>
          <w:p w14:paraId="58912D5C" w14:textId="5DF955B5" w:rsidR="00CF3D46" w:rsidRPr="009456D9" w:rsidRDefault="00146AF6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Forwards to voicemail at the specified extension.</w:t>
            </w:r>
          </w:p>
        </w:tc>
      </w:tr>
      <w:tr w:rsidR="00CF3D46" w:rsidRPr="009456D9" w14:paraId="1F2AFE89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35B22AEA" w14:textId="02AEB968" w:rsidR="00CF3D46" w:rsidRPr="009456D9" w:rsidRDefault="00EE4A8F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Queue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0F2525E2" w14:textId="454FF4C4" w:rsidR="00CF3D46" w:rsidRPr="009456D9" w:rsidRDefault="00EE4A8F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Forwards to the queue associated with that user.</w:t>
            </w:r>
          </w:p>
        </w:tc>
      </w:tr>
      <w:tr w:rsidR="00CF3D46" w:rsidRPr="009456D9" w14:paraId="69EAFD8A" w14:textId="77777777" w:rsidTr="00A71902">
        <w:trPr>
          <w:cantSplit/>
        </w:trPr>
        <w:tc>
          <w:tcPr>
            <w:tcW w:w="3708" w:type="dxa"/>
          </w:tcPr>
          <w:p w14:paraId="4F73806C" w14:textId="115C2BDB" w:rsidR="00CF3D46" w:rsidRPr="009456D9" w:rsidRDefault="000F46CD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Auto attendant</w:t>
            </w:r>
          </w:p>
        </w:tc>
        <w:tc>
          <w:tcPr>
            <w:tcW w:w="5400" w:type="dxa"/>
          </w:tcPr>
          <w:p w14:paraId="1D1280FC" w14:textId="06634F10" w:rsidR="00CF3D46" w:rsidRPr="009456D9" w:rsidRDefault="00EE4A8F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Forwards to the auto attendant associated with that user.</w:t>
            </w:r>
          </w:p>
        </w:tc>
      </w:tr>
      <w:tr w:rsidR="009E4A64" w:rsidRPr="009456D9" w14:paraId="4A47350F" w14:textId="77777777" w:rsidTr="00A71902">
        <w:trPr>
          <w:cantSplit/>
        </w:trPr>
        <w:tc>
          <w:tcPr>
            <w:tcW w:w="3708" w:type="dxa"/>
          </w:tcPr>
          <w:p w14:paraId="0C9EF2A3" w14:textId="28CB56B2" w:rsidR="009E4A64" w:rsidRPr="009456D9" w:rsidRDefault="009E4A64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Conference</w:t>
            </w:r>
          </w:p>
        </w:tc>
        <w:tc>
          <w:tcPr>
            <w:tcW w:w="5400" w:type="dxa"/>
          </w:tcPr>
          <w:p w14:paraId="48CF0D8A" w14:textId="1BC9A0C4" w:rsidR="009E4A64" w:rsidRPr="009456D9" w:rsidRDefault="009E4A64" w:rsidP="00CF3D46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>Forwards to a Conference bridge</w:t>
            </w:r>
          </w:p>
        </w:tc>
      </w:tr>
    </w:tbl>
    <w:p w14:paraId="3F39C2C8" w14:textId="52AF9645" w:rsidR="009D56E8" w:rsidRPr="009456D9" w:rsidRDefault="009D56E8" w:rsidP="001D2565">
      <w:pPr>
        <w:pStyle w:val="Heading3"/>
        <w:rPr>
          <w:color w:val="4A4A54"/>
        </w:rPr>
      </w:pPr>
      <w:bookmarkStart w:id="142" w:name="_Toc514152761"/>
      <w:r w:rsidRPr="009456D9">
        <w:rPr>
          <w:color w:val="4A4A54"/>
        </w:rPr>
        <w:lastRenderedPageBreak/>
        <w:t>Ring Timeout</w:t>
      </w:r>
      <w:bookmarkEnd w:id="142"/>
      <w:r w:rsidR="002B6890" w:rsidRPr="009456D9">
        <w:rPr>
          <w:color w:val="4A4A54"/>
        </w:rPr>
        <w:fldChar w:fldCharType="begin"/>
      </w:r>
      <w:r w:rsidR="002B6890" w:rsidRPr="009456D9">
        <w:rPr>
          <w:color w:val="4A4A54"/>
        </w:rPr>
        <w:instrText xml:space="preserve"> XE "Ring timeout" </w:instrText>
      </w:r>
      <w:r w:rsidR="002B6890" w:rsidRPr="009456D9">
        <w:rPr>
          <w:color w:val="4A4A54"/>
        </w:rPr>
        <w:fldChar w:fldCharType="end"/>
      </w:r>
    </w:p>
    <w:p w14:paraId="25F246F4" w14:textId="483790B0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>At the top of the page is the ring timeout selection</w:t>
      </w:r>
      <w:r w:rsidR="00B564DC" w:rsidRPr="009456D9">
        <w:rPr>
          <w:color w:val="4A4A54"/>
        </w:rPr>
        <w:t xml:space="preserve">. This option </w:t>
      </w:r>
      <w:r w:rsidRPr="009456D9">
        <w:rPr>
          <w:color w:val="4A4A54"/>
        </w:rPr>
        <w:t>specif</w:t>
      </w:r>
      <w:r w:rsidR="00B564DC" w:rsidRPr="009456D9">
        <w:rPr>
          <w:color w:val="4A4A54"/>
        </w:rPr>
        <w:t xml:space="preserve">ies the number of seconds that </w:t>
      </w:r>
      <w:r w:rsidRPr="009456D9">
        <w:rPr>
          <w:color w:val="4A4A54"/>
        </w:rPr>
        <w:t xml:space="preserve">your phones </w:t>
      </w:r>
      <w:r w:rsidR="00B564DC" w:rsidRPr="009456D9">
        <w:rPr>
          <w:color w:val="4A4A54"/>
        </w:rPr>
        <w:t xml:space="preserve">will ring </w:t>
      </w:r>
      <w:r w:rsidRPr="009456D9">
        <w:rPr>
          <w:color w:val="4A4A54"/>
        </w:rPr>
        <w:t xml:space="preserve">or forwarding rule before going to voicemail (when available). </w:t>
      </w:r>
    </w:p>
    <w:p w14:paraId="5A98BF61" w14:textId="705AA87C" w:rsidR="009D56E8" w:rsidRPr="009456D9" w:rsidRDefault="00044EF1" w:rsidP="001D2565">
      <w:pPr>
        <w:pStyle w:val="Heading3"/>
        <w:rPr>
          <w:color w:val="4A4A54"/>
        </w:rPr>
      </w:pPr>
      <w:bookmarkStart w:id="143" w:name="_Toc514152762"/>
      <w:r w:rsidRPr="009456D9">
        <w:rPr>
          <w:color w:val="4A4A54"/>
        </w:rPr>
        <w:t>Allow</w:t>
      </w:r>
      <w:r w:rsidRPr="009456D9">
        <w:rPr>
          <w:color w:val="4A4A54"/>
          <w:lang w:val="en-US"/>
        </w:rPr>
        <w:t xml:space="preserve">ing or </w:t>
      </w:r>
      <w:r w:rsidR="009D56E8" w:rsidRPr="009456D9">
        <w:rPr>
          <w:color w:val="4A4A54"/>
        </w:rPr>
        <w:t>Block</w:t>
      </w:r>
      <w:r w:rsidRPr="009456D9">
        <w:rPr>
          <w:color w:val="4A4A54"/>
          <w:lang w:val="en-US"/>
        </w:rPr>
        <w:t>ing</w:t>
      </w:r>
      <w:r w:rsidR="009D56E8" w:rsidRPr="009456D9">
        <w:rPr>
          <w:color w:val="4A4A54"/>
        </w:rPr>
        <w:t xml:space="preserve"> Callers</w:t>
      </w:r>
      <w:bookmarkEnd w:id="143"/>
      <w:r w:rsidR="004736CD" w:rsidRPr="009456D9">
        <w:rPr>
          <w:color w:val="4A4A54"/>
        </w:rPr>
        <w:fldChar w:fldCharType="begin"/>
      </w:r>
      <w:r w:rsidR="004736CD" w:rsidRPr="009456D9">
        <w:rPr>
          <w:color w:val="4A4A54"/>
        </w:rPr>
        <w:instrText xml:space="preserve"> XE "Allow</w:instrText>
      </w:r>
      <w:r w:rsidR="004736CD" w:rsidRPr="009456D9">
        <w:rPr>
          <w:color w:val="4A4A54"/>
          <w:lang w:val="en-US"/>
        </w:rPr>
        <w:instrText xml:space="preserve">ing </w:instrText>
      </w:r>
      <w:r w:rsidR="004736CD" w:rsidRPr="009456D9">
        <w:rPr>
          <w:color w:val="4A4A54"/>
        </w:rPr>
        <w:instrText xml:space="preserve">callers" </w:instrText>
      </w:r>
      <w:r w:rsidR="004736CD" w:rsidRPr="009456D9">
        <w:rPr>
          <w:color w:val="4A4A54"/>
        </w:rPr>
        <w:fldChar w:fldCharType="end"/>
      </w:r>
      <w:r w:rsidR="004736CD" w:rsidRPr="009456D9">
        <w:rPr>
          <w:color w:val="4A4A54"/>
        </w:rPr>
        <w:fldChar w:fldCharType="begin"/>
      </w:r>
      <w:r w:rsidR="004736CD" w:rsidRPr="009456D9">
        <w:rPr>
          <w:color w:val="4A4A54"/>
        </w:rPr>
        <w:instrText xml:space="preserve"> XE "Blocking</w:instrText>
      </w:r>
      <w:r w:rsidR="004736CD" w:rsidRPr="009456D9">
        <w:rPr>
          <w:color w:val="4A4A54"/>
          <w:lang w:val="en-US"/>
        </w:rPr>
        <w:instrText xml:space="preserve"> </w:instrText>
      </w:r>
      <w:r w:rsidR="004736CD" w:rsidRPr="009456D9">
        <w:rPr>
          <w:color w:val="4A4A54"/>
        </w:rPr>
        <w:instrText xml:space="preserve">callers" </w:instrText>
      </w:r>
      <w:r w:rsidR="004736CD" w:rsidRPr="009456D9">
        <w:rPr>
          <w:color w:val="4A4A54"/>
        </w:rPr>
        <w:fldChar w:fldCharType="end"/>
      </w:r>
      <w:r w:rsidR="004736CD" w:rsidRPr="009456D9">
        <w:rPr>
          <w:color w:val="4A4A54"/>
        </w:rPr>
        <w:fldChar w:fldCharType="begin"/>
      </w:r>
      <w:r w:rsidR="004736CD" w:rsidRPr="009456D9">
        <w:rPr>
          <w:color w:val="4A4A54"/>
        </w:rPr>
        <w:instrText xml:space="preserve"> XE "Callers</w:instrText>
      </w:r>
      <w:r w:rsidR="00E01E01" w:rsidRPr="009456D9">
        <w:rPr>
          <w:color w:val="4A4A54"/>
          <w:lang w:val="en-US"/>
        </w:rPr>
        <w:instrText xml:space="preserve">, </w:instrText>
      </w:r>
      <w:r w:rsidR="004736CD" w:rsidRPr="009456D9">
        <w:rPr>
          <w:color w:val="4A4A54"/>
        </w:rPr>
        <w:instrText xml:space="preserve">allowing or blocking" </w:instrText>
      </w:r>
      <w:r w:rsidR="004736CD" w:rsidRPr="009456D9">
        <w:rPr>
          <w:color w:val="4A4A54"/>
        </w:rPr>
        <w:fldChar w:fldCharType="end"/>
      </w:r>
    </w:p>
    <w:p w14:paraId="0E9FDF33" w14:textId="253C788A" w:rsidR="00044EF1" w:rsidRPr="009456D9" w:rsidRDefault="00044EF1" w:rsidP="009D56E8">
      <w:pPr>
        <w:rPr>
          <w:color w:val="4A4A54"/>
        </w:rPr>
      </w:pPr>
      <w:r w:rsidRPr="009456D9">
        <w:rPr>
          <w:color w:val="4A4A54"/>
        </w:rPr>
        <w:t xml:space="preserve">The Answering Rules page has an </w:t>
      </w:r>
      <w:r w:rsidRPr="009456D9">
        <w:rPr>
          <w:b/>
          <w:color w:val="4A4A54"/>
        </w:rPr>
        <w:t>Allow/Block</w:t>
      </w:r>
      <w:r w:rsidRPr="009456D9">
        <w:rPr>
          <w:color w:val="4A4A54"/>
        </w:rPr>
        <w:t xml:space="preserve"> button that allows you to permit or block </w:t>
      </w:r>
      <w:r w:rsidR="00D1371B" w:rsidRPr="009456D9">
        <w:rPr>
          <w:color w:val="4A4A54"/>
        </w:rPr>
        <w:t>calls from certain numbers.</w:t>
      </w:r>
      <w:r w:rsidR="00C60C46" w:rsidRPr="009456D9">
        <w:rPr>
          <w:color w:val="4A4A54"/>
        </w:rPr>
        <w:t xml:space="preserve"> Using this feature, you can block unwanted calls</w:t>
      </w:r>
      <w:r w:rsidR="00A44C6C" w:rsidRPr="009456D9">
        <w:rPr>
          <w:color w:val="4A4A54"/>
        </w:rPr>
        <w:t xml:space="preserve"> to your phone</w:t>
      </w:r>
      <w:r w:rsidR="00982B10" w:rsidRPr="009456D9">
        <w:rPr>
          <w:color w:val="4A4A54"/>
        </w:rPr>
        <w:t xml:space="preserve">, as well as </w:t>
      </w:r>
      <w:r w:rsidR="00F21C45" w:rsidRPr="009456D9">
        <w:rPr>
          <w:color w:val="4A4A54"/>
        </w:rPr>
        <w:t>calls fro</w:t>
      </w:r>
      <w:r w:rsidR="00982B10" w:rsidRPr="009456D9">
        <w:rPr>
          <w:color w:val="4A4A54"/>
        </w:rPr>
        <w:t>m anonymous and unwanted numbers</w:t>
      </w:r>
      <w:r w:rsidR="00C60C46" w:rsidRPr="009456D9">
        <w:rPr>
          <w:color w:val="4A4A54"/>
        </w:rPr>
        <w:t>.</w:t>
      </w:r>
      <w:r w:rsidR="001A1EF0" w:rsidRPr="009456D9">
        <w:rPr>
          <w:color w:val="4A4A54"/>
        </w:rPr>
        <w:t xml:space="preserve"> Allowed numbers bypass user Do Not </w:t>
      </w:r>
      <w:r w:rsidR="00683AE6" w:rsidRPr="009456D9">
        <w:rPr>
          <w:color w:val="4A4A54"/>
        </w:rPr>
        <w:t>Disturb</w:t>
      </w:r>
      <w:r w:rsidR="001A1EF0" w:rsidRPr="009456D9">
        <w:rPr>
          <w:color w:val="4A4A54"/>
        </w:rPr>
        <w:t xml:space="preserve"> and Call Screening rules to ring through immediately. </w:t>
      </w:r>
    </w:p>
    <w:p w14:paraId="5941FAD8" w14:textId="4041EFF8" w:rsidR="000B08E3" w:rsidRPr="009456D9" w:rsidRDefault="000B08E3" w:rsidP="009449FB">
      <w:pPr>
        <w:pStyle w:val="numbrdlist"/>
        <w:numPr>
          <w:ilvl w:val="0"/>
          <w:numId w:val="44"/>
        </w:numPr>
        <w:rPr>
          <w:color w:val="4A4A54"/>
        </w:rPr>
      </w:pPr>
      <w:r w:rsidRPr="009456D9">
        <w:rPr>
          <w:color w:val="4A4A54"/>
        </w:rPr>
        <w:t xml:space="preserve">From the Answering Rules page, click </w:t>
      </w:r>
      <w:r w:rsidRPr="009456D9">
        <w:rPr>
          <w:b/>
          <w:color w:val="4A4A54"/>
        </w:rPr>
        <w:t>Allow/Block</w:t>
      </w:r>
      <w:r w:rsidRPr="009456D9">
        <w:rPr>
          <w:color w:val="4A4A54"/>
        </w:rPr>
        <w:t xml:space="preserve">. </w:t>
      </w:r>
    </w:p>
    <w:p w14:paraId="534125BB" w14:textId="74B9960D" w:rsidR="000B08E3" w:rsidRPr="009456D9" w:rsidRDefault="000B08E3" w:rsidP="000B08E3">
      <w:pPr>
        <w:pStyle w:val="procresult"/>
        <w:rPr>
          <w:color w:val="4A4A54"/>
        </w:rPr>
      </w:pPr>
      <w:r w:rsidRPr="009456D9">
        <w:rPr>
          <w:color w:val="4A4A54"/>
        </w:rPr>
        <w:t>The A</w:t>
      </w:r>
      <w:r w:rsidR="005713E7" w:rsidRPr="009456D9">
        <w:rPr>
          <w:color w:val="4A4A54"/>
        </w:rPr>
        <w:t xml:space="preserve">llow/Block </w:t>
      </w:r>
      <w:r w:rsidRPr="009456D9">
        <w:rPr>
          <w:color w:val="4A4A54"/>
        </w:rPr>
        <w:t xml:space="preserve">page appears. </w:t>
      </w:r>
      <w:r w:rsidR="00FC05EF" w:rsidRPr="009456D9">
        <w:rPr>
          <w:color w:val="4A4A54"/>
        </w:rPr>
        <w:t>T</w:t>
      </w:r>
      <w:r w:rsidRPr="009456D9">
        <w:rPr>
          <w:color w:val="4A4A54"/>
        </w:rPr>
        <w:t>his page</w:t>
      </w:r>
      <w:r w:rsidR="00FC05EF" w:rsidRPr="009456D9">
        <w:rPr>
          <w:color w:val="4A4A54"/>
        </w:rPr>
        <w:t xml:space="preserve"> has two lists, one for allowed phone numbers (on the </w:t>
      </w:r>
      <w:r w:rsidR="001A1EF0" w:rsidRPr="009456D9">
        <w:rPr>
          <w:color w:val="4A4A54"/>
        </w:rPr>
        <w:t>left</w:t>
      </w:r>
      <w:r w:rsidR="00FC05EF" w:rsidRPr="009456D9">
        <w:rPr>
          <w:color w:val="4A4A54"/>
        </w:rPr>
        <w:t>) and another for blocked phone numbers (on the right)</w:t>
      </w:r>
      <w:r w:rsidRPr="009456D9">
        <w:rPr>
          <w:color w:val="4A4A54"/>
        </w:rPr>
        <w:t xml:space="preserve">. </w:t>
      </w:r>
    </w:p>
    <w:p w14:paraId="05515B0B" w14:textId="334ED7E0" w:rsidR="000B08E3" w:rsidRPr="009456D9" w:rsidRDefault="005713E7" w:rsidP="000B08E3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2BC7727" wp14:editId="46FE463B">
            <wp:extent cx="3828799" cy="3375925"/>
            <wp:effectExtent l="19050" t="19050" r="19685" b="1524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37222" t="31112" r="36944" b="32444"/>
                    <a:stretch/>
                  </pic:blipFill>
                  <pic:spPr bwMode="auto">
                    <a:xfrm>
                      <a:off x="0" y="0"/>
                      <a:ext cx="3817074" cy="33655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D1E5BE3" w14:textId="1B8BB026" w:rsidR="000B08E3" w:rsidRPr="009456D9" w:rsidRDefault="000B08E3" w:rsidP="000B08E3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>. A</w:t>
      </w:r>
      <w:r w:rsidR="005713E7" w:rsidRPr="009456D9">
        <w:rPr>
          <w:color w:val="4A4A54"/>
        </w:rPr>
        <w:t>llow/Block</w:t>
      </w:r>
      <w:r w:rsidRPr="009456D9">
        <w:rPr>
          <w:color w:val="4A4A54"/>
        </w:rPr>
        <w:t xml:space="preserve"> Page</w:t>
      </w:r>
    </w:p>
    <w:p w14:paraId="30B7D15B" w14:textId="77777777" w:rsidR="000B08E3" w:rsidRPr="009456D9" w:rsidRDefault="000B08E3" w:rsidP="000B08E3">
      <w:pPr>
        <w:pStyle w:val="body"/>
        <w:rPr>
          <w:color w:val="4A4A54"/>
        </w:rPr>
      </w:pPr>
    </w:p>
    <w:p w14:paraId="5C81AC91" w14:textId="291F91CA" w:rsidR="00D768F0" w:rsidRPr="009456D9" w:rsidRDefault="00B30E8E" w:rsidP="009449FB">
      <w:pPr>
        <w:pStyle w:val="numbrdlist"/>
        <w:numPr>
          <w:ilvl w:val="0"/>
          <w:numId w:val="44"/>
        </w:numPr>
        <w:rPr>
          <w:color w:val="4A4A54"/>
        </w:rPr>
      </w:pPr>
      <w:r w:rsidRPr="009456D9">
        <w:rPr>
          <w:color w:val="4A4A54"/>
        </w:rPr>
        <w:t>To allow p</w:t>
      </w:r>
      <w:r w:rsidR="006519B2" w:rsidRPr="009456D9">
        <w:rPr>
          <w:color w:val="4A4A54"/>
        </w:rPr>
        <w:t>hone numbers</w:t>
      </w:r>
      <w:r w:rsidR="00302F29" w:rsidRPr="009456D9">
        <w:rPr>
          <w:color w:val="4A4A54"/>
        </w:rPr>
        <w:t xml:space="preserve">, perform the following steps under </w:t>
      </w:r>
      <w:r w:rsidR="00302F29" w:rsidRPr="009456D9">
        <w:rPr>
          <w:b/>
          <w:color w:val="4A4A54"/>
        </w:rPr>
        <w:t>ALLOWED NUMBERS</w:t>
      </w:r>
      <w:r w:rsidR="00D768F0" w:rsidRPr="009456D9">
        <w:rPr>
          <w:color w:val="4A4A54"/>
        </w:rPr>
        <w:t>:</w:t>
      </w:r>
    </w:p>
    <w:p w14:paraId="7135D1DD" w14:textId="77777777" w:rsidR="00D768F0" w:rsidRPr="009456D9" w:rsidRDefault="00D768F0" w:rsidP="00302F29">
      <w:pPr>
        <w:pStyle w:val="numbrdlist0"/>
        <w:rPr>
          <w:color w:val="4A4A54"/>
        </w:rPr>
      </w:pPr>
      <w:r w:rsidRPr="009456D9">
        <w:rPr>
          <w:color w:val="4A4A54"/>
        </w:rPr>
        <w:t xml:space="preserve">Click in the </w:t>
      </w:r>
      <w:r w:rsidRPr="009456D9">
        <w:rPr>
          <w:b/>
          <w:color w:val="4A4A54"/>
        </w:rPr>
        <w:t>Enter a number</w:t>
      </w:r>
      <w:r w:rsidRPr="009456D9">
        <w:rPr>
          <w:color w:val="4A4A54"/>
        </w:rPr>
        <w:t xml:space="preserve"> field.</w:t>
      </w:r>
    </w:p>
    <w:p w14:paraId="2EC0A40A" w14:textId="099569EB" w:rsidR="00302F29" w:rsidRPr="009456D9" w:rsidRDefault="00302F29" w:rsidP="00302F29">
      <w:pPr>
        <w:pStyle w:val="numbrdlist0"/>
        <w:rPr>
          <w:color w:val="4A4A54"/>
        </w:rPr>
      </w:pPr>
      <w:r w:rsidRPr="009456D9">
        <w:rPr>
          <w:color w:val="4A4A54"/>
        </w:rPr>
        <w:t>E</w:t>
      </w:r>
      <w:r w:rsidR="006519B2" w:rsidRPr="009456D9">
        <w:rPr>
          <w:color w:val="4A4A54"/>
        </w:rPr>
        <w:t xml:space="preserve">nter the number </w:t>
      </w:r>
      <w:r w:rsidRPr="009456D9">
        <w:rPr>
          <w:color w:val="4A4A54"/>
        </w:rPr>
        <w:t>you want to allow</w:t>
      </w:r>
      <w:r w:rsidR="00082537" w:rsidRPr="009456D9">
        <w:rPr>
          <w:color w:val="4A4A54"/>
        </w:rPr>
        <w:t>.</w:t>
      </w:r>
    </w:p>
    <w:p w14:paraId="7FE951C3" w14:textId="25B3B93D" w:rsidR="00302F29" w:rsidRPr="009456D9" w:rsidRDefault="00302F29" w:rsidP="00302F29">
      <w:pPr>
        <w:pStyle w:val="numbrdlist0"/>
        <w:rPr>
          <w:color w:val="4A4A54"/>
        </w:rPr>
      </w:pPr>
      <w:r w:rsidRPr="009456D9">
        <w:rPr>
          <w:color w:val="4A4A54"/>
        </w:rPr>
        <w:lastRenderedPageBreak/>
        <w:t>C</w:t>
      </w:r>
      <w:r w:rsidR="006519B2" w:rsidRPr="009456D9">
        <w:rPr>
          <w:color w:val="4A4A54"/>
        </w:rPr>
        <w:t xml:space="preserve">lick the </w:t>
      </w:r>
      <w:r w:rsidR="0040229F" w:rsidRPr="009456D9">
        <w:rPr>
          <w:noProof/>
          <w:color w:val="4A4A54"/>
        </w:rPr>
        <w:drawing>
          <wp:inline distT="0" distB="0" distL="0" distR="0" wp14:anchorId="067A1596" wp14:editId="66C3AB3A">
            <wp:extent cx="208990" cy="195565"/>
            <wp:effectExtent l="19050" t="19050" r="19685" b="1460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1" b="13953"/>
                    <a:stretch/>
                  </pic:blipFill>
                  <pic:spPr bwMode="auto">
                    <a:xfrm>
                      <a:off x="0" y="0"/>
                      <a:ext cx="211956" cy="1983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40229F" w:rsidRPr="009456D9">
        <w:rPr>
          <w:color w:val="4A4A54"/>
        </w:rPr>
        <w:t xml:space="preserve"> button</w:t>
      </w:r>
      <w:r w:rsidR="000B08E3" w:rsidRPr="009456D9">
        <w:rPr>
          <w:color w:val="4A4A54"/>
        </w:rPr>
        <w:t>.</w:t>
      </w:r>
      <w:r w:rsidR="0040229F" w:rsidRPr="009456D9">
        <w:rPr>
          <w:color w:val="4A4A54"/>
        </w:rPr>
        <w:t xml:space="preserve"> The number appears in the </w:t>
      </w:r>
      <w:r w:rsidR="0040229F" w:rsidRPr="009456D9">
        <w:rPr>
          <w:b/>
          <w:color w:val="4A4A54"/>
        </w:rPr>
        <w:t>ALLOWED NUMBERS</w:t>
      </w:r>
      <w:r w:rsidR="0040229F" w:rsidRPr="009456D9">
        <w:rPr>
          <w:color w:val="4A4A54"/>
        </w:rPr>
        <w:t xml:space="preserve"> list</w:t>
      </w:r>
      <w:r w:rsidR="001E29F4" w:rsidRPr="009456D9">
        <w:rPr>
          <w:color w:val="4A4A54"/>
        </w:rPr>
        <w:t xml:space="preserve"> and a brief message tells you the allowed number was added</w:t>
      </w:r>
      <w:r w:rsidR="0040229F" w:rsidRPr="009456D9">
        <w:rPr>
          <w:color w:val="4A4A54"/>
        </w:rPr>
        <w:t>.</w:t>
      </w:r>
      <w:r w:rsidR="00103AC3" w:rsidRPr="009456D9">
        <w:rPr>
          <w:color w:val="4A4A54"/>
        </w:rPr>
        <w:t xml:space="preserve"> </w:t>
      </w:r>
    </w:p>
    <w:p w14:paraId="5D17D750" w14:textId="033E56D2" w:rsidR="00302F29" w:rsidRPr="009456D9" w:rsidRDefault="00103AC3" w:rsidP="00302F29">
      <w:pPr>
        <w:pStyle w:val="numbrdlist0"/>
        <w:rPr>
          <w:color w:val="4A4A54"/>
        </w:rPr>
      </w:pPr>
      <w:r w:rsidRPr="009456D9">
        <w:rPr>
          <w:color w:val="4A4A54"/>
        </w:rPr>
        <w:t>To add more numbers, repeat step</w:t>
      </w:r>
      <w:r w:rsidR="00082537" w:rsidRPr="009456D9">
        <w:rPr>
          <w:color w:val="4A4A54"/>
        </w:rPr>
        <w:t xml:space="preserve"> 2</w:t>
      </w:r>
      <w:r w:rsidRPr="009456D9">
        <w:rPr>
          <w:color w:val="4A4A54"/>
        </w:rPr>
        <w:t>.</w:t>
      </w:r>
    </w:p>
    <w:p w14:paraId="16E76B40" w14:textId="76ABF45F" w:rsidR="000B08E3" w:rsidRPr="009456D9" w:rsidRDefault="00103AC3" w:rsidP="00302F29">
      <w:pPr>
        <w:pStyle w:val="numbrdlist0"/>
        <w:rPr>
          <w:color w:val="4A4A54"/>
        </w:rPr>
      </w:pPr>
      <w:r w:rsidRPr="009456D9">
        <w:rPr>
          <w:color w:val="4A4A54"/>
        </w:rPr>
        <w:t xml:space="preserve">To remove a number, click the </w:t>
      </w:r>
      <w:r w:rsidRPr="009456D9">
        <w:rPr>
          <w:noProof/>
          <w:color w:val="4A4A54"/>
        </w:rPr>
        <w:drawing>
          <wp:inline distT="0" distB="0" distL="0" distR="0" wp14:anchorId="5094B854" wp14:editId="097C8F5C">
            <wp:extent cx="165100" cy="152400"/>
            <wp:effectExtent l="19050" t="19050" r="25400" b="1905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Pr="009456D9">
        <w:rPr>
          <w:color w:val="4A4A54"/>
        </w:rPr>
        <w:t xml:space="preserve"> button next to that number</w:t>
      </w:r>
      <w:r w:rsidR="00C97AE9" w:rsidRPr="009456D9">
        <w:rPr>
          <w:color w:val="4A4A54"/>
        </w:rPr>
        <w:t>.</w:t>
      </w:r>
    </w:p>
    <w:p w14:paraId="0A8EAB6A" w14:textId="37F121AB" w:rsidR="00D768F0" w:rsidRPr="009456D9" w:rsidRDefault="004941B9" w:rsidP="00E3581E">
      <w:pPr>
        <w:pStyle w:val="figureanchor"/>
        <w:jc w:val="right"/>
        <w:rPr>
          <w:color w:val="4A4A54"/>
        </w:rPr>
      </w:pPr>
      <w:r w:rsidRPr="009456D9">
        <w:rPr>
          <w:noProof/>
          <w:color w:val="4A4A5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AF40979" wp14:editId="27D607BF">
                <wp:simplePos x="0" y="0"/>
                <wp:positionH relativeFrom="column">
                  <wp:posOffset>213995</wp:posOffset>
                </wp:positionH>
                <wp:positionV relativeFrom="paragraph">
                  <wp:posOffset>1162050</wp:posOffset>
                </wp:positionV>
                <wp:extent cx="1857374" cy="257175"/>
                <wp:effectExtent l="0" t="0" r="67310" b="9525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4" cy="257175"/>
                          <a:chOff x="-123835" y="-133854"/>
                          <a:chExt cx="1857537" cy="258156"/>
                        </a:xfrm>
                      </wpg:grpSpPr>
                      <wps:wsp>
                        <wps:cNvPr id="945" name="Straight Connector 945"/>
                        <wps:cNvCnPr/>
                        <wps:spPr>
                          <a:xfrm>
                            <a:off x="863193" y="73152"/>
                            <a:ext cx="87050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6" name="Text Box 946"/>
                        <wps:cNvSpPr txBox="1"/>
                        <wps:spPr>
                          <a:xfrm>
                            <a:off x="-123835" y="-133854"/>
                            <a:ext cx="1030920" cy="258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9DD398" w14:textId="0E6832E8" w:rsidR="000F46CD" w:rsidRDefault="000F46CD" w:rsidP="004941B9">
                              <w:pPr>
                                <w:pStyle w:val="TableHeading1"/>
                              </w:pPr>
                              <w:r>
                                <w:t>Examples of allowed numbers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40979" id="Group 944" o:spid="_x0000_s1035" style="position:absolute;left:0;text-align:left;margin-left:16.85pt;margin-top:91.5pt;width:146.25pt;height:20.25pt;z-index:251660800;mso-width-relative:margin;mso-height-relative:margin" coordorigin="-1238,-1338" coordsize="18575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">
                <v:line id="Straight Connector 945" o:spid="_x0000_s1036" style="position:absolute;visibility:visible;mso-wrap-style:square" from="8631,731" to="17337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" strokecolor="red" strokeweight="1.5pt">
                  <v:stroke endarrow="oval"/>
                </v:line>
                <v:shape id="Text Box 946" o:spid="_x0000_s1037" type="#_x0000_t202" style="position:absolute;left:-1238;top:-1338;width:1030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" filled="f" stroked="f" strokeweight=".5pt">
                  <v:textbox inset="0,0,0,0">
                    <w:txbxContent>
                      <w:p w14:paraId="439DD398" w14:textId="0E6832E8" w:rsidR="000F46CD" w:rsidRDefault="000F46CD" w:rsidP="004941B9">
                        <w:pPr>
                          <w:pStyle w:val="TableHeading1"/>
                        </w:pPr>
                        <w:r>
                          <w:t>Examples of allowed numbers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581E" w:rsidRPr="009456D9">
        <w:rPr>
          <w:noProof/>
          <w:color w:val="4A4A54"/>
        </w:rPr>
        <w:drawing>
          <wp:inline distT="0" distB="0" distL="0" distR="0" wp14:anchorId="2DEB2D73" wp14:editId="38A561AE">
            <wp:extent cx="3686175" cy="3353230"/>
            <wp:effectExtent l="19050" t="19050" r="9525" b="1905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37271" t="30615" r="36938" b="31847"/>
                    <a:stretch/>
                  </pic:blipFill>
                  <pic:spPr bwMode="auto">
                    <a:xfrm>
                      <a:off x="0" y="0"/>
                      <a:ext cx="3685766" cy="33528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3915409" w14:textId="5A8BBA5C" w:rsidR="00082537" w:rsidRPr="009456D9" w:rsidRDefault="00082537" w:rsidP="00082537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13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t>. Example of Allowed Numbers</w:t>
      </w:r>
    </w:p>
    <w:p w14:paraId="6C90D351" w14:textId="77777777" w:rsidR="004941B9" w:rsidRPr="009456D9" w:rsidRDefault="004941B9" w:rsidP="004941B9">
      <w:pPr>
        <w:pStyle w:val="body"/>
        <w:rPr>
          <w:color w:val="4A4A54"/>
        </w:rPr>
      </w:pPr>
    </w:p>
    <w:p w14:paraId="7593172E" w14:textId="6E7D1941" w:rsidR="00082537" w:rsidRPr="009456D9" w:rsidRDefault="00082537" w:rsidP="009449FB">
      <w:pPr>
        <w:pStyle w:val="numbrdlist"/>
        <w:numPr>
          <w:ilvl w:val="0"/>
          <w:numId w:val="44"/>
        </w:numPr>
        <w:rPr>
          <w:color w:val="4A4A54"/>
        </w:rPr>
      </w:pPr>
      <w:r w:rsidRPr="009456D9">
        <w:rPr>
          <w:color w:val="4A4A54"/>
        </w:rPr>
        <w:t xml:space="preserve">To block phone numbers, perform the following steps under </w:t>
      </w:r>
      <w:r w:rsidRPr="009456D9">
        <w:rPr>
          <w:b/>
          <w:color w:val="4A4A54"/>
        </w:rPr>
        <w:t>BLOCKED NUMBERS</w:t>
      </w:r>
      <w:r w:rsidRPr="009456D9">
        <w:rPr>
          <w:color w:val="4A4A54"/>
        </w:rPr>
        <w:t>:</w:t>
      </w:r>
    </w:p>
    <w:p w14:paraId="26ED24A4" w14:textId="77777777" w:rsidR="00082537" w:rsidRPr="009456D9" w:rsidRDefault="00082537" w:rsidP="009449FB">
      <w:pPr>
        <w:pStyle w:val="numbrdlist0"/>
        <w:numPr>
          <w:ilvl w:val="0"/>
          <w:numId w:val="45"/>
        </w:numPr>
        <w:rPr>
          <w:color w:val="4A4A54"/>
        </w:rPr>
      </w:pPr>
      <w:r w:rsidRPr="009456D9">
        <w:rPr>
          <w:color w:val="4A4A54"/>
        </w:rPr>
        <w:t xml:space="preserve">Click in the </w:t>
      </w:r>
      <w:r w:rsidRPr="009456D9">
        <w:rPr>
          <w:b/>
          <w:color w:val="4A4A54"/>
        </w:rPr>
        <w:t>Enter a number</w:t>
      </w:r>
      <w:r w:rsidRPr="009456D9">
        <w:rPr>
          <w:color w:val="4A4A54"/>
        </w:rPr>
        <w:t xml:space="preserve"> field.</w:t>
      </w:r>
    </w:p>
    <w:p w14:paraId="72A374D4" w14:textId="0C6C0083" w:rsidR="00082537" w:rsidRPr="009456D9" w:rsidRDefault="00082537" w:rsidP="00082537">
      <w:pPr>
        <w:pStyle w:val="numbrdlist0"/>
        <w:rPr>
          <w:color w:val="4A4A54"/>
        </w:rPr>
      </w:pPr>
      <w:r w:rsidRPr="009456D9">
        <w:rPr>
          <w:color w:val="4A4A54"/>
        </w:rPr>
        <w:t>Enter the number you want to block.</w:t>
      </w:r>
    </w:p>
    <w:p w14:paraId="03C5CD46" w14:textId="25B18122" w:rsidR="00082537" w:rsidRPr="009456D9" w:rsidRDefault="00082537" w:rsidP="00082537">
      <w:pPr>
        <w:pStyle w:val="numbrdlist0"/>
        <w:rPr>
          <w:color w:val="4A4A54"/>
        </w:rPr>
      </w:pPr>
      <w:r w:rsidRPr="009456D9">
        <w:rPr>
          <w:color w:val="4A4A54"/>
        </w:rPr>
        <w:t xml:space="preserve">Click the </w:t>
      </w:r>
      <w:r w:rsidRPr="009456D9">
        <w:rPr>
          <w:noProof/>
          <w:color w:val="4A4A54"/>
        </w:rPr>
        <w:drawing>
          <wp:inline distT="0" distB="0" distL="0" distR="0" wp14:anchorId="71EA81BE" wp14:editId="4C80551A">
            <wp:extent cx="208990" cy="195565"/>
            <wp:effectExtent l="19050" t="19050" r="19685" b="14605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1" b="13953"/>
                    <a:stretch/>
                  </pic:blipFill>
                  <pic:spPr bwMode="auto">
                    <a:xfrm>
                      <a:off x="0" y="0"/>
                      <a:ext cx="211956" cy="1983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9456D9">
        <w:rPr>
          <w:color w:val="4A4A54"/>
        </w:rPr>
        <w:t xml:space="preserve"> button. The number appears in the </w:t>
      </w:r>
      <w:r w:rsidRPr="009456D9">
        <w:rPr>
          <w:b/>
          <w:color w:val="4A4A54"/>
        </w:rPr>
        <w:t>BLOCKED NUMBERS</w:t>
      </w:r>
      <w:r w:rsidRPr="009456D9">
        <w:rPr>
          <w:color w:val="4A4A54"/>
        </w:rPr>
        <w:t xml:space="preserve"> list</w:t>
      </w:r>
      <w:r w:rsidR="001E29F4" w:rsidRPr="009456D9">
        <w:rPr>
          <w:color w:val="4A4A54"/>
        </w:rPr>
        <w:t xml:space="preserve"> and a brief message tells you the blocked number was added</w:t>
      </w:r>
      <w:r w:rsidRPr="009456D9">
        <w:rPr>
          <w:color w:val="4A4A54"/>
        </w:rPr>
        <w:t xml:space="preserve">. </w:t>
      </w:r>
    </w:p>
    <w:p w14:paraId="5660AB41" w14:textId="33600E66" w:rsidR="00082537" w:rsidRPr="009456D9" w:rsidRDefault="00082537" w:rsidP="00082537">
      <w:pPr>
        <w:pStyle w:val="numbrdlist0"/>
        <w:rPr>
          <w:color w:val="4A4A54"/>
        </w:rPr>
      </w:pPr>
      <w:r w:rsidRPr="009456D9">
        <w:rPr>
          <w:color w:val="4A4A54"/>
        </w:rPr>
        <w:t xml:space="preserve">To add more numbers, repeat step 3. </w:t>
      </w:r>
    </w:p>
    <w:p w14:paraId="5596B8A0" w14:textId="77777777" w:rsidR="00082537" w:rsidRPr="009456D9" w:rsidRDefault="00082537" w:rsidP="00082537">
      <w:pPr>
        <w:pStyle w:val="numbrdlist0"/>
        <w:rPr>
          <w:color w:val="4A4A54"/>
        </w:rPr>
      </w:pPr>
      <w:r w:rsidRPr="009456D9">
        <w:rPr>
          <w:color w:val="4A4A54"/>
        </w:rPr>
        <w:t xml:space="preserve">To remove a number, click the </w:t>
      </w:r>
      <w:r w:rsidRPr="009456D9">
        <w:rPr>
          <w:noProof/>
          <w:color w:val="4A4A54"/>
        </w:rPr>
        <w:drawing>
          <wp:inline distT="0" distB="0" distL="0" distR="0" wp14:anchorId="724DA2AE" wp14:editId="2766DE0E">
            <wp:extent cx="165100" cy="152400"/>
            <wp:effectExtent l="19050" t="19050" r="25400" b="1905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Pr="009456D9">
        <w:rPr>
          <w:color w:val="4A4A54"/>
        </w:rPr>
        <w:t xml:space="preserve"> button next to that number.</w:t>
      </w:r>
    </w:p>
    <w:p w14:paraId="76623933" w14:textId="7472810E" w:rsidR="006943C4" w:rsidRPr="009456D9" w:rsidRDefault="006943C4" w:rsidP="006943C4">
      <w:pPr>
        <w:pStyle w:val="numbrdlist"/>
        <w:rPr>
          <w:color w:val="4A4A54"/>
        </w:rPr>
      </w:pPr>
      <w:r w:rsidRPr="009456D9">
        <w:rPr>
          <w:color w:val="4A4A54"/>
        </w:rPr>
        <w:t xml:space="preserve">To block anonymous calls and calls from unknown numbers, check </w:t>
      </w:r>
      <w:r w:rsidRPr="009456D9">
        <w:rPr>
          <w:b/>
          <w:color w:val="4A4A54"/>
        </w:rPr>
        <w:t>Block anonymous or unknown</w:t>
      </w:r>
      <w:r w:rsidRPr="009456D9">
        <w:rPr>
          <w:color w:val="4A4A54"/>
        </w:rPr>
        <w:t>.</w:t>
      </w:r>
    </w:p>
    <w:p w14:paraId="1235AE11" w14:textId="2F61EA36" w:rsidR="00082537" w:rsidRPr="009456D9" w:rsidRDefault="00082537" w:rsidP="00FB1406">
      <w:pPr>
        <w:pStyle w:val="figureanchor"/>
        <w:jc w:val="left"/>
        <w:rPr>
          <w:color w:val="4A4A54"/>
        </w:rPr>
      </w:pPr>
      <w:r w:rsidRPr="009456D9">
        <w:rPr>
          <w:noProof/>
          <w:color w:val="4A4A5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06187B1" wp14:editId="2BDCF76D">
                <wp:simplePos x="0" y="0"/>
                <wp:positionH relativeFrom="column">
                  <wp:posOffset>3871595</wp:posOffset>
                </wp:positionH>
                <wp:positionV relativeFrom="paragraph">
                  <wp:posOffset>1333500</wp:posOffset>
                </wp:positionV>
                <wp:extent cx="1977463" cy="257175"/>
                <wp:effectExtent l="38100" t="0" r="3810" b="952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463" cy="257175"/>
                          <a:chOff x="-594260" y="-133854"/>
                          <a:chExt cx="1977636" cy="258156"/>
                        </a:xfrm>
                      </wpg:grpSpPr>
                      <wps:wsp>
                        <wps:cNvPr id="948" name="Straight Connector 948"/>
                        <wps:cNvCnPr/>
                        <wps:spPr>
                          <a:xfrm>
                            <a:off x="-594260" y="41124"/>
                            <a:ext cx="87050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oval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9" name="Text Box 949"/>
                        <wps:cNvSpPr txBox="1"/>
                        <wps:spPr>
                          <a:xfrm>
                            <a:off x="352456" y="-133854"/>
                            <a:ext cx="1030920" cy="258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4FB5D0" w14:textId="7F8ECD62" w:rsidR="000F46CD" w:rsidRDefault="000F46CD" w:rsidP="00082537">
                              <w:pPr>
                                <w:pStyle w:val="TableHeading1"/>
                              </w:pPr>
                              <w:r>
                                <w:t>Examples of blocked numbers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187B1" id="Group 947" o:spid="_x0000_s1038" style="position:absolute;margin-left:304.85pt;margin-top:105pt;width:155.7pt;height:20.25pt;z-index:251661824;mso-width-relative:margin;mso-height-relative:margin" coordorigin="-5942,-1338" coordsize="19776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">
                <v:line id="Straight Connector 948" o:spid="_x0000_s1039" style="position:absolute;visibility:visible;mso-wrap-style:square" from="-5942,411" to="2762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" strokecolor="red" strokeweight="1.5pt">
                  <v:stroke startarrow="oval"/>
                </v:line>
                <v:shape id="Text Box 949" o:spid="_x0000_s1040" type="#_x0000_t202" style="position:absolute;left:3524;top:-1338;width:1030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" filled="f" stroked="f" strokeweight=".5pt">
                  <v:textbox inset="0,0,0,0">
                    <w:txbxContent>
                      <w:p w14:paraId="344FB5D0" w14:textId="7F8ECD62" w:rsidR="000F46CD" w:rsidRDefault="000F46CD" w:rsidP="00082537">
                        <w:pPr>
                          <w:pStyle w:val="TableHeading1"/>
                        </w:pPr>
                        <w:r>
                          <w:t>Examples of blocked numbers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29F4" w:rsidRPr="009456D9">
        <w:rPr>
          <w:noProof/>
          <w:color w:val="4A4A54"/>
        </w:rPr>
        <w:t xml:space="preserve"> </w:t>
      </w:r>
      <w:r w:rsidR="001E29F4" w:rsidRPr="009456D9">
        <w:rPr>
          <w:noProof/>
          <w:color w:val="4A4A54"/>
        </w:rPr>
        <w:drawing>
          <wp:inline distT="0" distB="0" distL="0" distR="0" wp14:anchorId="6FA76779" wp14:editId="3576E4DF">
            <wp:extent cx="3992683" cy="3771900"/>
            <wp:effectExtent l="19050" t="19050" r="27305" b="1905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37437" t="30349" r="37438" b="31674"/>
                    <a:stretch/>
                  </pic:blipFill>
                  <pic:spPr bwMode="auto">
                    <a:xfrm>
                      <a:off x="0" y="0"/>
                      <a:ext cx="3992242" cy="37714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6370C8" w14:textId="624C246F" w:rsidR="00082537" w:rsidRPr="009456D9" w:rsidRDefault="00082537" w:rsidP="00082537">
      <w:pPr>
        <w:pStyle w:val="Caption"/>
        <w:rPr>
          <w:color w:val="4A4A54"/>
        </w:rPr>
      </w:pPr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14</w:t>
      </w:r>
      <w:r w:rsidR="00D03A06" w:rsidRPr="009456D9">
        <w:rPr>
          <w:noProof/>
          <w:color w:val="4A4A54"/>
        </w:rPr>
        <w:fldChar w:fldCharType="end"/>
      </w:r>
      <w:r w:rsidR="00FB1406" w:rsidRPr="009456D9">
        <w:rPr>
          <w:color w:val="4A4A54"/>
        </w:rPr>
        <w:t>. Example of B</w:t>
      </w:r>
      <w:r w:rsidRPr="009456D9">
        <w:rPr>
          <w:color w:val="4A4A54"/>
        </w:rPr>
        <w:t>l</w:t>
      </w:r>
      <w:r w:rsidR="00FB1406" w:rsidRPr="009456D9">
        <w:rPr>
          <w:color w:val="4A4A54"/>
        </w:rPr>
        <w:t>ock</w:t>
      </w:r>
      <w:r w:rsidRPr="009456D9">
        <w:rPr>
          <w:color w:val="4A4A54"/>
        </w:rPr>
        <w:t>ed Numbers</w:t>
      </w:r>
    </w:p>
    <w:p w14:paraId="631E2DED" w14:textId="77777777" w:rsidR="00D51394" w:rsidRPr="009456D9" w:rsidRDefault="00D51394" w:rsidP="00D51394">
      <w:pPr>
        <w:pStyle w:val="body"/>
        <w:rPr>
          <w:color w:val="4A4A54"/>
        </w:rPr>
      </w:pPr>
    </w:p>
    <w:p w14:paraId="112AFA2E" w14:textId="455EC550" w:rsidR="000B08E3" w:rsidRPr="009456D9" w:rsidRDefault="0039045F" w:rsidP="009449FB">
      <w:pPr>
        <w:pStyle w:val="numbrdlist"/>
        <w:numPr>
          <w:ilvl w:val="0"/>
          <w:numId w:val="44"/>
        </w:numPr>
        <w:rPr>
          <w:color w:val="4A4A54"/>
        </w:rPr>
      </w:pPr>
      <w:r w:rsidRPr="009456D9">
        <w:rPr>
          <w:color w:val="4A4A54"/>
        </w:rPr>
        <w:t xml:space="preserve">When you </w:t>
      </w:r>
      <w:r w:rsidR="009E4A64" w:rsidRPr="009456D9">
        <w:rPr>
          <w:color w:val="4A4A54"/>
        </w:rPr>
        <w:t xml:space="preserve">are </w:t>
      </w:r>
      <w:r w:rsidRPr="009456D9">
        <w:rPr>
          <w:color w:val="4A4A54"/>
        </w:rPr>
        <w:t>finish</w:t>
      </w:r>
      <w:r w:rsidR="009E4A64" w:rsidRPr="009456D9">
        <w:rPr>
          <w:color w:val="4A4A54"/>
        </w:rPr>
        <w:t>ed</w:t>
      </w:r>
      <w:r w:rsidRPr="009456D9">
        <w:rPr>
          <w:color w:val="4A4A54"/>
        </w:rPr>
        <w:t xml:space="preserve">, click </w:t>
      </w:r>
      <w:r w:rsidRPr="009456D9">
        <w:rPr>
          <w:b/>
          <w:color w:val="4A4A54"/>
        </w:rPr>
        <w:t>Done</w:t>
      </w:r>
      <w:r w:rsidRPr="009456D9">
        <w:rPr>
          <w:color w:val="4A4A54"/>
        </w:rPr>
        <w:t>.</w:t>
      </w:r>
    </w:p>
    <w:p w14:paraId="3E9CB394" w14:textId="25BB86F2" w:rsidR="009D56E8" w:rsidRPr="009456D9" w:rsidRDefault="009D56E8" w:rsidP="00D94386">
      <w:pPr>
        <w:pStyle w:val="Heading2"/>
        <w:pageBreakBefore/>
        <w:rPr>
          <w:color w:val="4A4A54"/>
        </w:rPr>
      </w:pPr>
      <w:bookmarkStart w:id="144" w:name="_Toc363566323"/>
      <w:bookmarkStart w:id="145" w:name="_Ref439176264"/>
      <w:bookmarkStart w:id="146" w:name="_Ref439176473"/>
      <w:bookmarkStart w:id="147" w:name="_Ref439176520"/>
      <w:bookmarkStart w:id="148" w:name="_Toc514152763"/>
      <w:r w:rsidRPr="009456D9">
        <w:rPr>
          <w:color w:val="4A4A54"/>
        </w:rPr>
        <w:lastRenderedPageBreak/>
        <w:t>Contacts</w:t>
      </w:r>
      <w:bookmarkEnd w:id="144"/>
      <w:bookmarkEnd w:id="145"/>
      <w:bookmarkEnd w:id="146"/>
      <w:bookmarkEnd w:id="147"/>
      <w:bookmarkEnd w:id="148"/>
      <w:r w:rsidR="00026334" w:rsidRPr="009456D9">
        <w:rPr>
          <w:color w:val="4A4A54"/>
        </w:rPr>
        <w:fldChar w:fldCharType="begin"/>
      </w:r>
      <w:r w:rsidR="00026334" w:rsidRPr="009456D9">
        <w:rPr>
          <w:color w:val="4A4A54"/>
        </w:rPr>
        <w:instrText xml:space="preserve"> XE "Contacts" </w:instrText>
      </w:r>
      <w:r w:rsidR="00026334" w:rsidRPr="009456D9">
        <w:rPr>
          <w:color w:val="4A4A54"/>
        </w:rPr>
        <w:fldChar w:fldCharType="end"/>
      </w:r>
      <w:r w:rsidR="00026334" w:rsidRPr="009456D9">
        <w:rPr>
          <w:color w:val="4A4A54"/>
        </w:rPr>
        <w:fldChar w:fldCharType="begin"/>
      </w:r>
      <w:r w:rsidR="00026334" w:rsidRPr="009456D9">
        <w:rPr>
          <w:color w:val="4A4A54"/>
        </w:rPr>
        <w:instrText xml:space="preserve"> XE "Portal:contacts" </w:instrText>
      </w:r>
      <w:r w:rsidR="00026334" w:rsidRPr="009456D9">
        <w:rPr>
          <w:color w:val="4A4A54"/>
        </w:rPr>
        <w:fldChar w:fldCharType="end"/>
      </w:r>
    </w:p>
    <w:p w14:paraId="48CD6EB8" w14:textId="7FCC3B2F" w:rsidR="00491686" w:rsidRPr="009456D9" w:rsidRDefault="00491686" w:rsidP="00491686">
      <w:pPr>
        <w:pStyle w:val="body"/>
        <w:rPr>
          <w:color w:val="4A4A54"/>
        </w:rPr>
      </w:pPr>
      <w:r w:rsidRPr="009456D9">
        <w:rPr>
          <w:color w:val="4A4A54"/>
        </w:rPr>
        <w:t xml:space="preserve">By default, contacts contain all the extensions on your system. However, you can add contacts to enable easier access to everyone you need to reach. </w:t>
      </w:r>
    </w:p>
    <w:p w14:paraId="25E71BC5" w14:textId="56DC0249" w:rsidR="00A80FE9" w:rsidRPr="009456D9" w:rsidRDefault="00A80FE9" w:rsidP="00A80FE9">
      <w:pPr>
        <w:pStyle w:val="body"/>
        <w:rPr>
          <w:color w:val="4A4A54"/>
        </w:rPr>
      </w:pPr>
      <w:r w:rsidRPr="009456D9">
        <w:rPr>
          <w:color w:val="4A4A54"/>
        </w:rPr>
        <w:t xml:space="preserve">You configure contacts using the Contacts page. To display this page, click the </w:t>
      </w:r>
      <w:r w:rsidRPr="009456D9">
        <w:rPr>
          <w:b/>
          <w:color w:val="4A4A54"/>
        </w:rPr>
        <w:t>Contacts</w:t>
      </w:r>
      <w:r w:rsidRPr="009456D9">
        <w:rPr>
          <w:color w:val="4A4A54"/>
        </w:rPr>
        <w:t xml:space="preserve"> icon at the top of the page:</w:t>
      </w:r>
    </w:p>
    <w:p w14:paraId="2E212A83" w14:textId="1289FDA9" w:rsidR="00A80FE9" w:rsidRPr="009456D9" w:rsidRDefault="00A80FE9" w:rsidP="00A80FE9">
      <w:pPr>
        <w:pStyle w:val="figureanchor"/>
        <w:spacing w:before="120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F1FAB58" wp14:editId="25E30D82">
            <wp:extent cx="828675" cy="847725"/>
            <wp:effectExtent l="0" t="0" r="9525" b="9525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E64B" w14:textId="16D9D20D" w:rsidR="002E60D0" w:rsidRPr="009456D9" w:rsidRDefault="002E60D0" w:rsidP="002E60D0">
      <w:pPr>
        <w:pStyle w:val="body"/>
        <w:rPr>
          <w:color w:val="4A4A54"/>
        </w:rPr>
      </w:pPr>
      <w:r w:rsidRPr="009456D9">
        <w:rPr>
          <w:color w:val="4A4A54"/>
        </w:rPr>
        <w:t>The following figure shows an example of a Contacts page. The sections following the figure describe the key areas on the page.</w:t>
      </w:r>
    </w:p>
    <w:p w14:paraId="6E2DA5BF" w14:textId="3C4C38FD" w:rsidR="00910924" w:rsidRPr="009456D9" w:rsidRDefault="00481753" w:rsidP="00D75D7F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61959252" wp14:editId="6B07230F">
            <wp:extent cx="5716905" cy="1432560"/>
            <wp:effectExtent l="19050" t="19050" r="17145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43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A1268" w14:textId="77777777" w:rsidR="009D56E8" w:rsidRPr="009456D9" w:rsidRDefault="009D56E8" w:rsidP="002E60D0">
      <w:pPr>
        <w:pStyle w:val="Heading3"/>
        <w:rPr>
          <w:color w:val="4A4A54"/>
        </w:rPr>
      </w:pPr>
      <w:bookmarkStart w:id="149" w:name="_Toc514152764"/>
      <w:r w:rsidRPr="009456D9">
        <w:rPr>
          <w:color w:val="4A4A54"/>
        </w:rPr>
        <w:t>Filter and Search</w:t>
      </w:r>
      <w:bookmarkEnd w:id="149"/>
    </w:p>
    <w:p w14:paraId="26C6DEBE" w14:textId="1C7AB1AE" w:rsidR="00EC06B7" w:rsidRPr="009456D9" w:rsidRDefault="00EC06B7" w:rsidP="009D56E8">
      <w:pPr>
        <w:rPr>
          <w:color w:val="4A4A54"/>
        </w:rPr>
      </w:pPr>
      <w:r w:rsidRPr="009456D9">
        <w:rPr>
          <w:color w:val="4A4A54"/>
        </w:rPr>
        <w:t xml:space="preserve">The </w:t>
      </w:r>
      <w:proofErr w:type="gramStart"/>
      <w:r w:rsidRPr="009456D9">
        <w:rPr>
          <w:b/>
          <w:color w:val="4A4A54"/>
        </w:rPr>
        <w:t>All</w:t>
      </w:r>
      <w:r w:rsidRPr="009456D9">
        <w:rPr>
          <w:color w:val="4A4A54"/>
        </w:rPr>
        <w:t xml:space="preserve"> </w:t>
      </w:r>
      <w:r w:rsidR="009D56E8" w:rsidRPr="009456D9">
        <w:rPr>
          <w:color w:val="4A4A54"/>
        </w:rPr>
        <w:t>pull-down</w:t>
      </w:r>
      <w:proofErr w:type="gramEnd"/>
      <w:r w:rsidR="009D56E8" w:rsidRPr="009456D9">
        <w:rPr>
          <w:color w:val="4A4A54"/>
        </w:rPr>
        <w:t xml:space="preserve"> </w:t>
      </w:r>
      <w:r w:rsidRPr="009456D9">
        <w:rPr>
          <w:color w:val="4A4A54"/>
        </w:rPr>
        <w:t>list</w:t>
      </w:r>
      <w:r w:rsidR="009D56E8" w:rsidRPr="009456D9">
        <w:rPr>
          <w:color w:val="4A4A54"/>
        </w:rPr>
        <w:t xml:space="preserve"> allow</w:t>
      </w:r>
      <w:r w:rsidRPr="009456D9">
        <w:rPr>
          <w:color w:val="4A4A54"/>
        </w:rPr>
        <w:t>s</w:t>
      </w:r>
      <w:r w:rsidR="009D56E8" w:rsidRPr="009456D9">
        <w:rPr>
          <w:color w:val="4A4A54"/>
        </w:rPr>
        <w:t xml:space="preserve"> you</w:t>
      </w:r>
      <w:r w:rsidRPr="009456D9">
        <w:rPr>
          <w:color w:val="4A4A54"/>
        </w:rPr>
        <w:t xml:space="preserve"> to search contacts by group. Using this list, you can select groups to </w:t>
      </w:r>
      <w:proofErr w:type="gramStart"/>
      <w:r w:rsidRPr="009456D9">
        <w:rPr>
          <w:color w:val="4A4A54"/>
        </w:rPr>
        <w:t>search</w:t>
      </w:r>
      <w:proofErr w:type="gramEnd"/>
      <w:r w:rsidRPr="009456D9">
        <w:rPr>
          <w:color w:val="4A4A54"/>
        </w:rPr>
        <w:t xml:space="preserve"> such as </w:t>
      </w:r>
      <w:r w:rsidR="009D56E8" w:rsidRPr="009456D9">
        <w:rPr>
          <w:color w:val="4A4A54"/>
        </w:rPr>
        <w:t xml:space="preserve">Favorites, Departments, Available, Busy, and more. </w:t>
      </w:r>
      <w:r w:rsidR="003A53C2" w:rsidRPr="009456D9">
        <w:rPr>
          <w:color w:val="4A4A54"/>
        </w:rPr>
        <w:t xml:space="preserve">Selecting a group filters the contacts on the page to show only the </w:t>
      </w:r>
      <w:r w:rsidR="000E6335" w:rsidRPr="009456D9">
        <w:rPr>
          <w:color w:val="4A4A54"/>
        </w:rPr>
        <w:t xml:space="preserve">ones located </w:t>
      </w:r>
      <w:r w:rsidR="003A53C2" w:rsidRPr="009456D9">
        <w:rPr>
          <w:color w:val="4A4A54"/>
        </w:rPr>
        <w:t>in th</w:t>
      </w:r>
      <w:r w:rsidR="00833423" w:rsidRPr="009456D9">
        <w:rPr>
          <w:color w:val="4A4A54"/>
        </w:rPr>
        <w:t>e</w:t>
      </w:r>
      <w:r w:rsidR="003A53C2" w:rsidRPr="009456D9">
        <w:rPr>
          <w:color w:val="4A4A54"/>
        </w:rPr>
        <w:t xml:space="preserve"> group selected.</w:t>
      </w:r>
    </w:p>
    <w:p w14:paraId="2D90EB76" w14:textId="3A28347A" w:rsidR="009D56E8" w:rsidRPr="009456D9" w:rsidRDefault="00EC06B7" w:rsidP="009D56E8">
      <w:pPr>
        <w:rPr>
          <w:color w:val="4A4A54"/>
        </w:rPr>
      </w:pPr>
      <w:r w:rsidRPr="009456D9">
        <w:rPr>
          <w:color w:val="4A4A54"/>
        </w:rPr>
        <w:t xml:space="preserve">The </w:t>
      </w:r>
      <w:r w:rsidR="00767996" w:rsidRPr="009456D9">
        <w:rPr>
          <w:b/>
          <w:color w:val="4A4A54"/>
        </w:rPr>
        <w:t xml:space="preserve">Enter a name or extension </w:t>
      </w:r>
      <w:r w:rsidRPr="009456D9">
        <w:rPr>
          <w:color w:val="4A4A54"/>
        </w:rPr>
        <w:t>field below</w:t>
      </w:r>
      <w:r w:rsidR="00767996" w:rsidRPr="009456D9">
        <w:rPr>
          <w:color w:val="4A4A54"/>
        </w:rPr>
        <w:t xml:space="preserve"> the drop-down list allows you to search by contact name or extension</w:t>
      </w:r>
      <w:r w:rsidR="00DC5D42" w:rsidRPr="009456D9">
        <w:rPr>
          <w:color w:val="4A4A54"/>
        </w:rPr>
        <w:t>.</w:t>
      </w:r>
      <w:r w:rsidR="00767996" w:rsidRPr="009456D9">
        <w:rPr>
          <w:color w:val="4A4A54"/>
        </w:rPr>
        <w:t xml:space="preserve"> </w:t>
      </w:r>
      <w:r w:rsidR="009D0A0E" w:rsidRPr="009456D9">
        <w:rPr>
          <w:color w:val="4A4A54"/>
        </w:rPr>
        <w:t>Entering a name or extension in this field</w:t>
      </w:r>
      <w:r w:rsidRPr="009456D9">
        <w:rPr>
          <w:color w:val="4A4A54"/>
        </w:rPr>
        <w:t xml:space="preserve"> </w:t>
      </w:r>
      <w:r w:rsidR="000E6335" w:rsidRPr="009456D9">
        <w:rPr>
          <w:color w:val="4A4A54"/>
        </w:rPr>
        <w:t>filters the contacts on the page to show only the ones that match your entry.</w:t>
      </w:r>
      <w:r w:rsidR="009D56E8" w:rsidRPr="009456D9">
        <w:rPr>
          <w:color w:val="4A4A54"/>
        </w:rPr>
        <w:t xml:space="preserve"> </w:t>
      </w:r>
      <w:r w:rsidR="00B018EB" w:rsidRPr="009456D9">
        <w:rPr>
          <w:color w:val="4A4A54"/>
        </w:rPr>
        <w:t xml:space="preserve">Click the </w:t>
      </w:r>
      <w:r w:rsidR="003E4C8D" w:rsidRPr="009456D9">
        <w:rPr>
          <w:noProof/>
          <w:color w:val="4A4A54"/>
        </w:rPr>
        <w:drawing>
          <wp:inline distT="0" distB="0" distL="0" distR="0" wp14:anchorId="53E63A6D" wp14:editId="36B3F7F7">
            <wp:extent cx="152400" cy="142875"/>
            <wp:effectExtent l="19050" t="19050" r="19050" b="28575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3E4C8D" w:rsidRPr="009456D9">
        <w:rPr>
          <w:color w:val="4A4A54"/>
        </w:rPr>
        <w:t xml:space="preserve"> in this field to delete your entry and redisplay all contacts.</w:t>
      </w:r>
    </w:p>
    <w:p w14:paraId="2BA5D2E1" w14:textId="77777777" w:rsidR="009D56E8" w:rsidRPr="009456D9" w:rsidRDefault="009D56E8" w:rsidP="002E60D0">
      <w:pPr>
        <w:pStyle w:val="Heading3"/>
        <w:rPr>
          <w:color w:val="4A4A54"/>
        </w:rPr>
      </w:pPr>
      <w:bookmarkStart w:id="150" w:name="_Toc514152765"/>
      <w:r w:rsidRPr="009456D9">
        <w:rPr>
          <w:color w:val="4A4A54"/>
        </w:rPr>
        <w:t>Add and Import Contacts</w:t>
      </w:r>
      <w:bookmarkEnd w:id="150"/>
    </w:p>
    <w:p w14:paraId="1397C062" w14:textId="38981C02" w:rsidR="009D56E8" w:rsidRPr="009456D9" w:rsidRDefault="00235AA1" w:rsidP="009D56E8">
      <w:pPr>
        <w:rPr>
          <w:color w:val="4A4A54"/>
        </w:rPr>
      </w:pPr>
      <w:r w:rsidRPr="009456D9">
        <w:rPr>
          <w:color w:val="4A4A54"/>
        </w:rPr>
        <w:t xml:space="preserve">The </w:t>
      </w:r>
      <w:r w:rsidRPr="009456D9">
        <w:rPr>
          <w:b/>
          <w:color w:val="4A4A54"/>
        </w:rPr>
        <w:t xml:space="preserve">Add Contact </w:t>
      </w:r>
      <w:r w:rsidRPr="009456D9">
        <w:rPr>
          <w:color w:val="4A4A54"/>
        </w:rPr>
        <w:t>button</w:t>
      </w:r>
      <w:r w:rsidR="009D56E8" w:rsidRPr="009456D9">
        <w:rPr>
          <w:color w:val="4A4A54"/>
        </w:rPr>
        <w:t xml:space="preserve"> allow</w:t>
      </w:r>
      <w:r w:rsidRPr="009456D9">
        <w:rPr>
          <w:color w:val="4A4A54"/>
        </w:rPr>
        <w:t>s</w:t>
      </w:r>
      <w:r w:rsidR="009D56E8" w:rsidRPr="009456D9">
        <w:rPr>
          <w:color w:val="4A4A54"/>
        </w:rPr>
        <w:t xml:space="preserve"> you to add a contact one at a time. These are for external contacts only</w:t>
      </w:r>
      <w:r w:rsidR="003C56DB" w:rsidRPr="009456D9">
        <w:rPr>
          <w:color w:val="4A4A54"/>
        </w:rPr>
        <w:t>. Y</w:t>
      </w:r>
      <w:r w:rsidR="009D56E8" w:rsidRPr="009456D9">
        <w:rPr>
          <w:color w:val="4A4A54"/>
        </w:rPr>
        <w:t>our contact list will automatically update with your internal extensions.</w:t>
      </w:r>
      <w:r w:rsidR="00AF7CD1" w:rsidRPr="009456D9">
        <w:rPr>
          <w:color w:val="4A4A54"/>
        </w:rPr>
        <w:t xml:space="preserve"> </w:t>
      </w:r>
    </w:p>
    <w:p w14:paraId="3FBC1D62" w14:textId="6756904F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Import will allow you to select a file from your PC, the import can accept CSVs from Microsoft Outlook and Gmail as well as </w:t>
      </w:r>
      <w:r w:rsidR="000F46CD" w:rsidRPr="009456D9">
        <w:rPr>
          <w:color w:val="4A4A54"/>
        </w:rPr>
        <w:t>vCard’s</w:t>
      </w:r>
      <w:r w:rsidRPr="009456D9">
        <w:rPr>
          <w:color w:val="4A4A54"/>
        </w:rPr>
        <w:t>.</w:t>
      </w:r>
    </w:p>
    <w:p w14:paraId="7E65B4C3" w14:textId="1F9C079A" w:rsidR="007D00C4" w:rsidRPr="009456D9" w:rsidRDefault="007D00C4" w:rsidP="007D00C4">
      <w:pPr>
        <w:pStyle w:val="Heading4"/>
        <w:rPr>
          <w:color w:val="4A4A54"/>
        </w:rPr>
      </w:pPr>
      <w:bookmarkStart w:id="151" w:name="_Toc514152766"/>
      <w:r w:rsidRPr="009456D9">
        <w:rPr>
          <w:color w:val="4A4A54"/>
        </w:rPr>
        <w:lastRenderedPageBreak/>
        <w:t>Adding a Contact</w:t>
      </w:r>
      <w:bookmarkEnd w:id="151"/>
    </w:p>
    <w:p w14:paraId="0AE08FCF" w14:textId="7BC32E73" w:rsidR="007D00C4" w:rsidRPr="009456D9" w:rsidRDefault="007D00C4" w:rsidP="00AA691B">
      <w:pPr>
        <w:pStyle w:val="stepintro"/>
        <w:rPr>
          <w:color w:val="4A4A54"/>
        </w:rPr>
      </w:pPr>
      <w:r w:rsidRPr="009456D9">
        <w:rPr>
          <w:color w:val="4A4A54"/>
        </w:rPr>
        <w:t>To add a contact</w:t>
      </w:r>
    </w:p>
    <w:p w14:paraId="34044652" w14:textId="4A1E7AFF" w:rsidR="00AD2FD4" w:rsidRPr="009456D9" w:rsidRDefault="00AD2FD4" w:rsidP="009449FB">
      <w:pPr>
        <w:pStyle w:val="numbrdlist"/>
        <w:numPr>
          <w:ilvl w:val="0"/>
          <w:numId w:val="46"/>
        </w:numPr>
        <w:rPr>
          <w:color w:val="4A4A54"/>
        </w:rPr>
      </w:pPr>
      <w:r w:rsidRPr="009456D9">
        <w:rPr>
          <w:color w:val="4A4A54"/>
        </w:rPr>
        <w:t xml:space="preserve">From the </w:t>
      </w:r>
      <w:r w:rsidR="00A138AE" w:rsidRPr="009456D9">
        <w:rPr>
          <w:color w:val="4A4A54"/>
        </w:rPr>
        <w:t>Contacts</w:t>
      </w:r>
      <w:r w:rsidRPr="009456D9">
        <w:rPr>
          <w:color w:val="4A4A54"/>
        </w:rPr>
        <w:t xml:space="preserve"> page, click </w:t>
      </w:r>
      <w:r w:rsidRPr="009456D9">
        <w:rPr>
          <w:b/>
          <w:color w:val="4A4A54"/>
        </w:rPr>
        <w:t xml:space="preserve">Add </w:t>
      </w:r>
      <w:r w:rsidR="00A138AE" w:rsidRPr="009456D9">
        <w:rPr>
          <w:b/>
          <w:color w:val="4A4A54"/>
        </w:rPr>
        <w:t>Contact</w:t>
      </w:r>
      <w:r w:rsidRPr="009456D9">
        <w:rPr>
          <w:color w:val="4A4A54"/>
        </w:rPr>
        <w:t xml:space="preserve">. </w:t>
      </w:r>
    </w:p>
    <w:p w14:paraId="63F9A887" w14:textId="3440E614" w:rsidR="007D00C4" w:rsidRPr="009456D9" w:rsidRDefault="00AD2FD4" w:rsidP="00A138AE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Add </w:t>
      </w:r>
      <w:r w:rsidR="00A138AE" w:rsidRPr="009456D9">
        <w:rPr>
          <w:color w:val="4A4A54"/>
        </w:rPr>
        <w:t>Contact</w:t>
      </w:r>
      <w:r w:rsidRPr="009456D9">
        <w:rPr>
          <w:color w:val="4A4A54"/>
        </w:rPr>
        <w:t xml:space="preserve"> page appears.</w:t>
      </w:r>
    </w:p>
    <w:p w14:paraId="56EBCC7C" w14:textId="1F834656" w:rsidR="00AD2FD4" w:rsidRPr="009456D9" w:rsidRDefault="00AD2FD4" w:rsidP="00AD2FD4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0A2E11E9" wp14:editId="171F076E">
            <wp:extent cx="4236427" cy="2800350"/>
            <wp:effectExtent l="19050" t="19050" r="1206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4443" t="33338" r="34906" b="34243"/>
                    <a:stretch/>
                  </pic:blipFill>
                  <pic:spPr bwMode="auto">
                    <a:xfrm>
                      <a:off x="0" y="0"/>
                      <a:ext cx="4235959" cy="28000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D9ED7D" w14:textId="77777777" w:rsidR="007D00C4" w:rsidRPr="009456D9" w:rsidRDefault="007D00C4" w:rsidP="009D56E8">
      <w:pPr>
        <w:rPr>
          <w:color w:val="4A4A54"/>
        </w:rPr>
      </w:pPr>
    </w:p>
    <w:p w14:paraId="085D8EA7" w14:textId="15028C0E" w:rsidR="00A138AE" w:rsidRPr="009456D9" w:rsidRDefault="00A138AE" w:rsidP="00A138AE">
      <w:pPr>
        <w:pStyle w:val="numbrdlist"/>
        <w:rPr>
          <w:color w:val="4A4A54"/>
        </w:rPr>
      </w:pPr>
      <w:r w:rsidRPr="009456D9">
        <w:rPr>
          <w:color w:val="4A4A54"/>
        </w:rPr>
        <w:t xml:space="preserve">Complete the fields in the Add Contact page (see </w:t>
      </w:r>
      <w:r w:rsidR="002A2DA0" w:rsidRPr="009456D9">
        <w:rPr>
          <w:color w:val="4A4A54"/>
        </w:rPr>
        <w:fldChar w:fldCharType="begin"/>
      </w:r>
      <w:r w:rsidR="002A2DA0" w:rsidRPr="009456D9">
        <w:rPr>
          <w:color w:val="4A4A54"/>
        </w:rPr>
        <w:instrText xml:space="preserve"> REF _Ref439171746 \h </w:instrText>
      </w:r>
      <w:r w:rsidR="008801EF" w:rsidRPr="009456D9">
        <w:rPr>
          <w:color w:val="4A4A54"/>
        </w:rPr>
        <w:instrText xml:space="preserve"> \* MERGEFORMAT </w:instrText>
      </w:r>
      <w:r w:rsidR="002A2DA0" w:rsidRPr="009456D9">
        <w:rPr>
          <w:color w:val="4A4A54"/>
        </w:rPr>
      </w:r>
      <w:r w:rsidR="002A2DA0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5</w:t>
      </w:r>
      <w:r w:rsidR="002A2DA0" w:rsidRPr="009456D9">
        <w:rPr>
          <w:color w:val="4A4A54"/>
        </w:rPr>
        <w:fldChar w:fldCharType="end"/>
      </w:r>
      <w:r w:rsidRPr="009456D9">
        <w:rPr>
          <w:color w:val="4A4A54"/>
        </w:rPr>
        <w:t>).</w:t>
      </w:r>
    </w:p>
    <w:p w14:paraId="4E2E75ED" w14:textId="489AB8FD" w:rsidR="00A138AE" w:rsidRPr="009456D9" w:rsidRDefault="00A138AE" w:rsidP="00A138AE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Save</w:t>
      </w:r>
      <w:r w:rsidRPr="009456D9">
        <w:rPr>
          <w:color w:val="4A4A54"/>
        </w:rPr>
        <w:t>.</w:t>
      </w:r>
    </w:p>
    <w:p w14:paraId="72B79993" w14:textId="088BA12E" w:rsidR="00A138AE" w:rsidRPr="009456D9" w:rsidRDefault="00A138AE" w:rsidP="00A138AE">
      <w:pPr>
        <w:pStyle w:val="procresult"/>
        <w:rPr>
          <w:color w:val="4A4A54"/>
        </w:rPr>
      </w:pPr>
      <w:r w:rsidRPr="009456D9">
        <w:rPr>
          <w:color w:val="4A4A54"/>
        </w:rPr>
        <w:t>The contact appears on the Contacts page.</w:t>
      </w:r>
    </w:p>
    <w:p w14:paraId="3DD95DDE" w14:textId="2CABB397" w:rsidR="00A138AE" w:rsidRPr="009456D9" w:rsidRDefault="00A138AE" w:rsidP="00A138AE">
      <w:pPr>
        <w:pStyle w:val="Caption"/>
        <w:keepNext/>
        <w:keepLines/>
        <w:rPr>
          <w:color w:val="4A4A54"/>
        </w:rPr>
      </w:pPr>
      <w:bookmarkStart w:id="152" w:name="_Ref439171746"/>
      <w:r w:rsidRPr="009456D9">
        <w:rPr>
          <w:color w:val="4A4A54"/>
        </w:rPr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5</w:t>
      </w:r>
      <w:r w:rsidR="00D03A06" w:rsidRPr="009456D9">
        <w:rPr>
          <w:noProof/>
          <w:color w:val="4A4A54"/>
        </w:rPr>
        <w:fldChar w:fldCharType="end"/>
      </w:r>
      <w:bookmarkEnd w:id="152"/>
      <w:r w:rsidRPr="009456D9">
        <w:rPr>
          <w:color w:val="4A4A54"/>
        </w:rPr>
        <w:t>. Fields in the Add Contact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A138AE" w:rsidRPr="009456D9" w14:paraId="3C10A74D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56F2EA09" w14:textId="77777777" w:rsidR="00A138AE" w:rsidRPr="009456D9" w:rsidRDefault="00A138AE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400933AF" w14:textId="77777777" w:rsidR="00A138AE" w:rsidRPr="009456D9" w:rsidRDefault="00A138AE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A138AE" w:rsidRPr="009456D9" w14:paraId="6FC6F28B" w14:textId="77777777" w:rsidTr="00A71902">
        <w:trPr>
          <w:cantSplit/>
        </w:trPr>
        <w:tc>
          <w:tcPr>
            <w:tcW w:w="3708" w:type="dxa"/>
          </w:tcPr>
          <w:p w14:paraId="65EF0FEF" w14:textId="2ACA446F" w:rsidR="00A138AE" w:rsidRPr="009456D9" w:rsidRDefault="002A2DA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First Name</w:t>
            </w:r>
          </w:p>
        </w:tc>
        <w:tc>
          <w:tcPr>
            <w:tcW w:w="5400" w:type="dxa"/>
          </w:tcPr>
          <w:p w14:paraId="1F43314C" w14:textId="09A511E5" w:rsidR="00A138AE" w:rsidRPr="009456D9" w:rsidRDefault="00056F3B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first name.</w:t>
            </w:r>
          </w:p>
        </w:tc>
      </w:tr>
      <w:tr w:rsidR="00A138AE" w:rsidRPr="009456D9" w14:paraId="69EE3708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3E53B8B4" w14:textId="2CB01F3B" w:rsidR="00A138AE" w:rsidRPr="009456D9" w:rsidRDefault="002A2DA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Last Name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2CE1B51F" w14:textId="25C84102" w:rsidR="00A138AE" w:rsidRPr="009456D9" w:rsidRDefault="00056F3B" w:rsidP="00056F3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last name (surname).</w:t>
            </w:r>
          </w:p>
        </w:tc>
      </w:tr>
      <w:tr w:rsidR="00A138AE" w:rsidRPr="009456D9" w14:paraId="0844E394" w14:textId="77777777" w:rsidTr="00A71902">
        <w:trPr>
          <w:cantSplit/>
        </w:trPr>
        <w:tc>
          <w:tcPr>
            <w:tcW w:w="3708" w:type="dxa"/>
            <w:shd w:val="clear" w:color="auto" w:fill="auto"/>
          </w:tcPr>
          <w:p w14:paraId="72C226C3" w14:textId="6794CE36" w:rsidR="00A138AE" w:rsidRPr="009456D9" w:rsidRDefault="0037209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Work number</w:t>
            </w:r>
          </w:p>
        </w:tc>
        <w:tc>
          <w:tcPr>
            <w:tcW w:w="5400" w:type="dxa"/>
            <w:shd w:val="clear" w:color="auto" w:fill="auto"/>
          </w:tcPr>
          <w:p w14:paraId="1D560685" w14:textId="28A73F96" w:rsidR="00A138AE" w:rsidRPr="009456D9" w:rsidRDefault="00056F3B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work telephone number.</w:t>
            </w:r>
          </w:p>
        </w:tc>
      </w:tr>
      <w:tr w:rsidR="00A138AE" w:rsidRPr="009456D9" w14:paraId="70DF9818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55DB4E46" w14:textId="52B7E713" w:rsidR="00A138AE" w:rsidRPr="009456D9" w:rsidRDefault="0037209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Mobile number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5956C565" w14:textId="213C8FC6" w:rsidR="00A138AE" w:rsidRPr="009456D9" w:rsidRDefault="00056F3B" w:rsidP="00056F3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mobile telephone number.</w:t>
            </w:r>
          </w:p>
        </w:tc>
      </w:tr>
      <w:tr w:rsidR="00A138AE" w:rsidRPr="009456D9" w14:paraId="09404BB9" w14:textId="77777777" w:rsidTr="00A71902">
        <w:trPr>
          <w:cantSplit/>
        </w:trPr>
        <w:tc>
          <w:tcPr>
            <w:tcW w:w="3708" w:type="dxa"/>
          </w:tcPr>
          <w:p w14:paraId="4CDAB9D8" w14:textId="7428AE99" w:rsidR="00A138AE" w:rsidRPr="009456D9" w:rsidRDefault="0037209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Home number</w:t>
            </w:r>
          </w:p>
        </w:tc>
        <w:tc>
          <w:tcPr>
            <w:tcW w:w="5400" w:type="dxa"/>
          </w:tcPr>
          <w:p w14:paraId="7E18674F" w14:textId="3E94BE34" w:rsidR="00A138AE" w:rsidRPr="009456D9" w:rsidRDefault="00056F3B" w:rsidP="00056F3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home telephone number.</w:t>
            </w:r>
          </w:p>
        </w:tc>
      </w:tr>
      <w:tr w:rsidR="00A138AE" w:rsidRPr="009456D9" w14:paraId="0D5D07AE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02A59BA7" w14:textId="57BF1699" w:rsidR="00A138AE" w:rsidRPr="009456D9" w:rsidRDefault="0037209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Email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265105EC" w14:textId="7D8E1D61" w:rsidR="00A138AE" w:rsidRPr="009456D9" w:rsidRDefault="00056F3B" w:rsidP="00056F3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Contact’s email address.</w:t>
            </w:r>
          </w:p>
        </w:tc>
      </w:tr>
    </w:tbl>
    <w:p w14:paraId="3A371E73" w14:textId="77777777" w:rsidR="00A138AE" w:rsidRPr="009456D9" w:rsidRDefault="00A138AE" w:rsidP="00A138AE">
      <w:pPr>
        <w:pStyle w:val="body"/>
        <w:rPr>
          <w:color w:val="4A4A54"/>
        </w:rPr>
      </w:pPr>
    </w:p>
    <w:p w14:paraId="087883B2" w14:textId="74AF587D" w:rsidR="007D00C4" w:rsidRPr="009456D9" w:rsidRDefault="00B31ACE" w:rsidP="00E359DE">
      <w:pPr>
        <w:pStyle w:val="Heading4"/>
        <w:keepLines/>
        <w:rPr>
          <w:color w:val="4A4A54"/>
        </w:rPr>
      </w:pPr>
      <w:bookmarkStart w:id="153" w:name="_Toc514152767"/>
      <w:r w:rsidRPr="009456D9">
        <w:rPr>
          <w:color w:val="4A4A54"/>
        </w:rPr>
        <w:lastRenderedPageBreak/>
        <w:t>Importing</w:t>
      </w:r>
      <w:r w:rsidR="007D00C4" w:rsidRPr="009456D9">
        <w:rPr>
          <w:color w:val="4A4A54"/>
        </w:rPr>
        <w:t xml:space="preserve"> Contact</w:t>
      </w:r>
      <w:r w:rsidRPr="009456D9">
        <w:rPr>
          <w:color w:val="4A4A54"/>
        </w:rPr>
        <w:t>s</w:t>
      </w:r>
      <w:bookmarkEnd w:id="153"/>
    </w:p>
    <w:p w14:paraId="1260E862" w14:textId="37B141C3" w:rsidR="007D00C4" w:rsidRPr="009456D9" w:rsidRDefault="00B31ACE" w:rsidP="00E359DE">
      <w:pPr>
        <w:pStyle w:val="stepintro"/>
        <w:keepNext/>
        <w:keepLines/>
        <w:rPr>
          <w:color w:val="4A4A54"/>
        </w:rPr>
      </w:pPr>
      <w:r w:rsidRPr="009456D9">
        <w:rPr>
          <w:color w:val="4A4A54"/>
        </w:rPr>
        <w:t xml:space="preserve">To import </w:t>
      </w:r>
      <w:r w:rsidR="007D00C4" w:rsidRPr="009456D9">
        <w:rPr>
          <w:color w:val="4A4A54"/>
        </w:rPr>
        <w:t>contact</w:t>
      </w:r>
      <w:r w:rsidRPr="009456D9">
        <w:rPr>
          <w:color w:val="4A4A54"/>
        </w:rPr>
        <w:t>s</w:t>
      </w:r>
    </w:p>
    <w:p w14:paraId="2634B4C7" w14:textId="1FB5166B" w:rsidR="00B31ACE" w:rsidRPr="009456D9" w:rsidRDefault="00B31ACE" w:rsidP="00E359DE">
      <w:pPr>
        <w:pStyle w:val="numbrdlist"/>
        <w:keepNext/>
        <w:keepLines/>
        <w:numPr>
          <w:ilvl w:val="0"/>
          <w:numId w:val="47"/>
        </w:numPr>
        <w:rPr>
          <w:color w:val="4A4A54"/>
        </w:rPr>
      </w:pPr>
      <w:r w:rsidRPr="009456D9">
        <w:rPr>
          <w:color w:val="4A4A54"/>
        </w:rPr>
        <w:t xml:space="preserve">From the Contacts page, click </w:t>
      </w:r>
      <w:r w:rsidRPr="009456D9">
        <w:rPr>
          <w:b/>
          <w:color w:val="4A4A54"/>
        </w:rPr>
        <w:t>Import</w:t>
      </w:r>
      <w:r w:rsidRPr="009456D9">
        <w:rPr>
          <w:color w:val="4A4A54"/>
        </w:rPr>
        <w:t xml:space="preserve">. </w:t>
      </w:r>
    </w:p>
    <w:p w14:paraId="4F07FA8D" w14:textId="05B3323D" w:rsidR="00B31ACE" w:rsidRPr="009456D9" w:rsidRDefault="00B31ACE" w:rsidP="00E359DE">
      <w:pPr>
        <w:pStyle w:val="procresult"/>
        <w:keepNext/>
        <w:keepLines/>
        <w:rPr>
          <w:color w:val="4A4A54"/>
        </w:rPr>
      </w:pPr>
      <w:r w:rsidRPr="009456D9">
        <w:rPr>
          <w:color w:val="4A4A54"/>
        </w:rPr>
        <w:t>The Import Contacts pop-up window appears.</w:t>
      </w:r>
    </w:p>
    <w:p w14:paraId="0023DF46" w14:textId="42188128" w:rsidR="00B31ACE" w:rsidRPr="009456D9" w:rsidRDefault="00B31ACE" w:rsidP="00B31ACE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411FA064" wp14:editId="4A24F202">
            <wp:extent cx="3753898" cy="1353312"/>
            <wp:effectExtent l="19050" t="19050" r="18415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4722" t="40512" r="34271" b="41603"/>
                    <a:stretch/>
                  </pic:blipFill>
                  <pic:spPr bwMode="auto">
                    <a:xfrm>
                      <a:off x="0" y="0"/>
                      <a:ext cx="3828745" cy="13802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B39310E" w14:textId="77777777" w:rsidR="00B31ACE" w:rsidRPr="009456D9" w:rsidRDefault="00B31ACE" w:rsidP="00B31ACE">
      <w:pPr>
        <w:rPr>
          <w:color w:val="4A4A54"/>
        </w:rPr>
      </w:pPr>
    </w:p>
    <w:p w14:paraId="439B73C3" w14:textId="77777777" w:rsidR="00A37FA2" w:rsidRPr="009456D9" w:rsidRDefault="00B31ACE" w:rsidP="00B31ACE">
      <w:pPr>
        <w:pStyle w:val="numbrdlist"/>
        <w:rPr>
          <w:color w:val="4A4A54"/>
        </w:rPr>
      </w:pPr>
      <w:r w:rsidRPr="009456D9">
        <w:rPr>
          <w:color w:val="4A4A54"/>
        </w:rPr>
        <w:t>C</w:t>
      </w:r>
      <w:r w:rsidR="00CE27C8" w:rsidRPr="009456D9">
        <w:rPr>
          <w:color w:val="4A4A54"/>
        </w:rPr>
        <w:t xml:space="preserve">lick the </w:t>
      </w:r>
      <w:r w:rsidR="00CE27C8" w:rsidRPr="009456D9">
        <w:rPr>
          <w:b/>
          <w:color w:val="4A4A54"/>
        </w:rPr>
        <w:t>Browse</w:t>
      </w:r>
      <w:r w:rsidR="00CE27C8" w:rsidRPr="009456D9">
        <w:rPr>
          <w:color w:val="4A4A54"/>
        </w:rPr>
        <w:t xml:space="preserve"> button</w:t>
      </w:r>
      <w:r w:rsidR="00A37FA2" w:rsidRPr="009456D9">
        <w:rPr>
          <w:color w:val="4A4A54"/>
        </w:rPr>
        <w:t>.</w:t>
      </w:r>
    </w:p>
    <w:p w14:paraId="77C6CDEE" w14:textId="77777777" w:rsidR="00A37FA2" w:rsidRPr="009456D9" w:rsidRDefault="00A37FA2" w:rsidP="00B31ACE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Choose File to Upload dialog box, go to the location where the file you want to import is located. Click the file, and then click </w:t>
      </w:r>
      <w:r w:rsidRPr="009456D9">
        <w:rPr>
          <w:b/>
          <w:color w:val="4A4A54"/>
        </w:rPr>
        <w:t>Open</w:t>
      </w:r>
      <w:r w:rsidRPr="009456D9">
        <w:rPr>
          <w:color w:val="4A4A54"/>
        </w:rPr>
        <w:t>.</w:t>
      </w:r>
    </w:p>
    <w:p w14:paraId="5C1BE1DE" w14:textId="3F9AE244" w:rsidR="00B31ACE" w:rsidRPr="009456D9" w:rsidRDefault="00A37FA2" w:rsidP="00A37FA2">
      <w:pPr>
        <w:pStyle w:val="procresult"/>
        <w:rPr>
          <w:color w:val="4A4A54"/>
        </w:rPr>
      </w:pPr>
      <w:r w:rsidRPr="009456D9">
        <w:rPr>
          <w:color w:val="4A4A54"/>
        </w:rPr>
        <w:t>The path and file appear in the</w:t>
      </w:r>
      <w:r w:rsidR="00840E57" w:rsidRPr="009456D9">
        <w:rPr>
          <w:color w:val="4A4A54"/>
        </w:rPr>
        <w:t xml:space="preserve"> </w:t>
      </w:r>
      <w:r w:rsidR="00840E57" w:rsidRPr="009456D9">
        <w:rPr>
          <w:b/>
          <w:color w:val="4A4A54"/>
        </w:rPr>
        <w:t>Browse</w:t>
      </w:r>
      <w:r w:rsidR="00840E57" w:rsidRPr="009456D9">
        <w:rPr>
          <w:color w:val="4A4A54"/>
        </w:rPr>
        <w:t xml:space="preserve"> field.</w:t>
      </w:r>
    </w:p>
    <w:p w14:paraId="34B4EC92" w14:textId="392D0933" w:rsidR="00B31ACE" w:rsidRPr="009456D9" w:rsidRDefault="00B31ACE" w:rsidP="00B31ACE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="00E6038E" w:rsidRPr="009456D9">
        <w:rPr>
          <w:b/>
          <w:color w:val="4A4A54"/>
        </w:rPr>
        <w:t>Import</w:t>
      </w:r>
      <w:r w:rsidRPr="009456D9">
        <w:rPr>
          <w:color w:val="4A4A54"/>
        </w:rPr>
        <w:t>.</w:t>
      </w:r>
    </w:p>
    <w:p w14:paraId="1BE47E99" w14:textId="3CEA5AB1" w:rsidR="00B31ACE" w:rsidRPr="009456D9" w:rsidRDefault="00B31ACE" w:rsidP="00B31ACE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</w:t>
      </w:r>
      <w:r w:rsidR="00E6038E" w:rsidRPr="009456D9">
        <w:rPr>
          <w:color w:val="4A4A54"/>
        </w:rPr>
        <w:t xml:space="preserve">imported </w:t>
      </w:r>
      <w:r w:rsidRPr="009456D9">
        <w:rPr>
          <w:color w:val="4A4A54"/>
        </w:rPr>
        <w:t>contact</w:t>
      </w:r>
      <w:r w:rsidR="00E6038E" w:rsidRPr="009456D9">
        <w:rPr>
          <w:color w:val="4A4A54"/>
        </w:rPr>
        <w:t>s appear</w:t>
      </w:r>
      <w:r w:rsidRPr="009456D9">
        <w:rPr>
          <w:color w:val="4A4A54"/>
        </w:rPr>
        <w:t xml:space="preserve"> on the Contacts page.</w:t>
      </w:r>
    </w:p>
    <w:p w14:paraId="2EC011C5" w14:textId="77777777" w:rsidR="009D56E8" w:rsidRPr="009456D9" w:rsidRDefault="009D56E8" w:rsidP="002E60D0">
      <w:pPr>
        <w:pStyle w:val="Heading3"/>
        <w:rPr>
          <w:color w:val="4A4A54"/>
        </w:rPr>
      </w:pPr>
      <w:bookmarkStart w:id="154" w:name="_Toc514152768"/>
      <w:r w:rsidRPr="009456D9">
        <w:rPr>
          <w:color w:val="4A4A54"/>
        </w:rPr>
        <w:t>Selecting Favorites</w:t>
      </w:r>
      <w:bookmarkEnd w:id="154"/>
    </w:p>
    <w:p w14:paraId="19766BE4" w14:textId="0D0C5802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>When hovering over a contact</w:t>
      </w:r>
      <w:r w:rsidR="0006005B" w:rsidRPr="009456D9">
        <w:rPr>
          <w:color w:val="4A4A54"/>
        </w:rPr>
        <w:t>,</w:t>
      </w:r>
      <w:r w:rsidRPr="009456D9">
        <w:rPr>
          <w:color w:val="4A4A54"/>
        </w:rPr>
        <w:t xml:space="preserve"> a light gr</w:t>
      </w:r>
      <w:r w:rsidR="001E660F" w:rsidRPr="009456D9">
        <w:rPr>
          <w:color w:val="4A4A54"/>
        </w:rPr>
        <w:t>a</w:t>
      </w:r>
      <w:r w:rsidRPr="009456D9">
        <w:rPr>
          <w:color w:val="4A4A54"/>
        </w:rPr>
        <w:t xml:space="preserve">y star </w:t>
      </w:r>
      <w:r w:rsidR="0006005B" w:rsidRPr="009456D9">
        <w:rPr>
          <w:color w:val="4A4A54"/>
        </w:rPr>
        <w:t xml:space="preserve">appears </w:t>
      </w:r>
      <w:r w:rsidRPr="009456D9">
        <w:rPr>
          <w:color w:val="4A4A54"/>
        </w:rPr>
        <w:t>next to the</w:t>
      </w:r>
      <w:r w:rsidR="0006005B" w:rsidRPr="009456D9">
        <w:rPr>
          <w:color w:val="4A4A54"/>
        </w:rPr>
        <w:t xml:space="preserve"> </w:t>
      </w:r>
      <w:proofErr w:type="gramStart"/>
      <w:r w:rsidR="0006005B" w:rsidRPr="009456D9">
        <w:rPr>
          <w:color w:val="4A4A54"/>
        </w:rPr>
        <w:t>contact</w:t>
      </w:r>
      <w:proofErr w:type="gramEnd"/>
      <w:r w:rsidRPr="009456D9">
        <w:rPr>
          <w:color w:val="4A4A54"/>
        </w:rPr>
        <w:t xml:space="preserve"> name</w:t>
      </w:r>
      <w:r w:rsidR="0006005B" w:rsidRPr="009456D9">
        <w:rPr>
          <w:color w:val="4A4A54"/>
        </w:rPr>
        <w:t>. C</w:t>
      </w:r>
      <w:r w:rsidRPr="009456D9">
        <w:rPr>
          <w:color w:val="4A4A54"/>
        </w:rPr>
        <w:t>lick</w:t>
      </w:r>
      <w:r w:rsidR="0006005B" w:rsidRPr="009456D9">
        <w:rPr>
          <w:color w:val="4A4A54"/>
        </w:rPr>
        <w:t>ing</w:t>
      </w:r>
      <w:r w:rsidRPr="009456D9">
        <w:rPr>
          <w:color w:val="4A4A54"/>
        </w:rPr>
        <w:t xml:space="preserve"> the star select</w:t>
      </w:r>
      <w:r w:rsidR="0006005B" w:rsidRPr="009456D9">
        <w:rPr>
          <w:color w:val="4A4A54"/>
        </w:rPr>
        <w:t>s the</w:t>
      </w:r>
      <w:r w:rsidRPr="009456D9">
        <w:rPr>
          <w:color w:val="4A4A54"/>
        </w:rPr>
        <w:t xml:space="preserve"> contact as a favorite</w:t>
      </w:r>
      <w:r w:rsidR="009E4A64" w:rsidRPr="009456D9">
        <w:rPr>
          <w:color w:val="4A4A54"/>
        </w:rPr>
        <w:t xml:space="preserve"> and changes the color of the star to yellow</w:t>
      </w:r>
      <w:r w:rsidRPr="009456D9">
        <w:rPr>
          <w:color w:val="4A4A54"/>
        </w:rPr>
        <w:t xml:space="preserve">. </w:t>
      </w:r>
    </w:p>
    <w:p w14:paraId="6F15BB94" w14:textId="77777777" w:rsidR="009D56E8" w:rsidRPr="009456D9" w:rsidRDefault="009D56E8" w:rsidP="002E60D0">
      <w:pPr>
        <w:pStyle w:val="Heading3"/>
        <w:rPr>
          <w:color w:val="4A4A54"/>
        </w:rPr>
      </w:pPr>
      <w:bookmarkStart w:id="155" w:name="_Toc514152769"/>
      <w:r w:rsidRPr="009456D9">
        <w:rPr>
          <w:color w:val="4A4A54"/>
        </w:rPr>
        <w:t>Editing Contacts</w:t>
      </w:r>
      <w:bookmarkEnd w:id="155"/>
    </w:p>
    <w:p w14:paraId="2FCA0DFC" w14:textId="77777777" w:rsidR="009D56E8" w:rsidRPr="009456D9" w:rsidRDefault="009D56E8" w:rsidP="009D56E8">
      <w:pPr>
        <w:rPr>
          <w:color w:val="4A4A54"/>
        </w:rPr>
      </w:pPr>
      <w:r w:rsidRPr="009456D9">
        <w:rPr>
          <w:color w:val="4A4A54"/>
        </w:rPr>
        <w:t xml:space="preserve">When hovering over a contact you’ll see an edit button on the far right, click that button to edit the contact. </w:t>
      </w:r>
    </w:p>
    <w:p w14:paraId="758741B4" w14:textId="7EFC0C79" w:rsidR="009D56E8" w:rsidRPr="009456D9" w:rsidRDefault="009D56E8" w:rsidP="00504B2D">
      <w:pPr>
        <w:pStyle w:val="body"/>
        <w:rPr>
          <w:color w:val="4A4A54"/>
        </w:rPr>
      </w:pPr>
    </w:p>
    <w:p w14:paraId="17265390" w14:textId="74DFD206" w:rsidR="00B176F0" w:rsidRPr="009456D9" w:rsidRDefault="00B176F0" w:rsidP="002E60D0">
      <w:pPr>
        <w:pStyle w:val="Heading2"/>
        <w:pageBreakBefore/>
        <w:rPr>
          <w:color w:val="4A4A54"/>
        </w:rPr>
      </w:pPr>
      <w:bookmarkStart w:id="156" w:name="_Ref439864904"/>
      <w:bookmarkStart w:id="157" w:name="_Toc514152770"/>
      <w:bookmarkStart w:id="158" w:name="_Toc363566324"/>
      <w:bookmarkStart w:id="159" w:name="_Ref439176270"/>
      <w:bookmarkStart w:id="160" w:name="_Ref439176481"/>
      <w:bookmarkStart w:id="161" w:name="_Ref439176511"/>
      <w:r w:rsidRPr="009456D9">
        <w:rPr>
          <w:color w:val="4A4A54"/>
        </w:rPr>
        <w:lastRenderedPageBreak/>
        <w:t>Phones</w:t>
      </w:r>
      <w:bookmarkEnd w:id="156"/>
      <w:bookmarkEnd w:id="157"/>
    </w:p>
    <w:p w14:paraId="441F3EE0" w14:textId="77777777" w:rsidR="00B526BF" w:rsidRPr="009456D9" w:rsidRDefault="006E1315" w:rsidP="00B526BF">
      <w:pPr>
        <w:pStyle w:val="body"/>
        <w:rPr>
          <w:color w:val="4A4A54"/>
        </w:rPr>
      </w:pPr>
      <w:r w:rsidRPr="009456D9">
        <w:rPr>
          <w:color w:val="4A4A54"/>
        </w:rPr>
        <w:t>The Phones page</w:t>
      </w:r>
      <w:r w:rsidR="000064D4" w:rsidRPr="009456D9">
        <w:rPr>
          <w:color w:val="4A4A54"/>
        </w:rPr>
        <w:fldChar w:fldCharType="begin"/>
      </w:r>
      <w:r w:rsidR="000064D4" w:rsidRPr="009456D9">
        <w:rPr>
          <w:color w:val="4A4A54"/>
        </w:rPr>
        <w:instrText xml:space="preserve"> XE "Phones page" </w:instrText>
      </w:r>
      <w:r w:rsidR="000064D4" w:rsidRPr="009456D9">
        <w:rPr>
          <w:color w:val="4A4A54"/>
        </w:rPr>
        <w:fldChar w:fldCharType="end"/>
      </w:r>
      <w:r w:rsidRPr="009456D9">
        <w:rPr>
          <w:color w:val="4A4A54"/>
        </w:rPr>
        <w:t xml:space="preserve"> </w:t>
      </w:r>
      <w:r w:rsidR="00491C3B" w:rsidRPr="009456D9">
        <w:rPr>
          <w:color w:val="4A4A54"/>
        </w:rPr>
        <w:t>allows you to manage your phones.</w:t>
      </w:r>
      <w:r w:rsidR="00A03629" w:rsidRPr="009456D9">
        <w:rPr>
          <w:color w:val="4A4A54"/>
        </w:rPr>
        <w:t xml:space="preserve"> </w:t>
      </w:r>
      <w:r w:rsidR="00B526BF" w:rsidRPr="009456D9">
        <w:rPr>
          <w:color w:val="4A4A54"/>
        </w:rPr>
        <w:t xml:space="preserve">To display the Phones page, click the </w:t>
      </w:r>
      <w:r w:rsidR="00B526BF" w:rsidRPr="009456D9">
        <w:rPr>
          <w:b/>
          <w:color w:val="4A4A54"/>
        </w:rPr>
        <w:t>Phones</w:t>
      </w:r>
      <w:r w:rsidR="00B526BF" w:rsidRPr="009456D9">
        <w:rPr>
          <w:color w:val="4A4A54"/>
        </w:rPr>
        <w:t xml:space="preserve"> icon at the top of the page:</w:t>
      </w:r>
    </w:p>
    <w:p w14:paraId="7DBBEB84" w14:textId="77777777" w:rsidR="00B526BF" w:rsidRPr="009456D9" w:rsidRDefault="00B526BF" w:rsidP="00B526BF">
      <w:pPr>
        <w:pStyle w:val="body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2D47267C" wp14:editId="1D9C1C5F">
            <wp:extent cx="787400" cy="779145"/>
            <wp:effectExtent l="0" t="0" r="0" b="1905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09EF" w14:textId="7024856B" w:rsidR="00525AE8" w:rsidRPr="009456D9" w:rsidRDefault="00525AE8" w:rsidP="006E1315">
      <w:pPr>
        <w:pStyle w:val="body"/>
        <w:rPr>
          <w:color w:val="4A4A54"/>
        </w:rPr>
      </w:pPr>
      <w:r w:rsidRPr="009456D9">
        <w:rPr>
          <w:color w:val="4A4A54"/>
        </w:rPr>
        <w:t xml:space="preserve">Each row </w:t>
      </w:r>
      <w:r w:rsidR="00A03629" w:rsidRPr="009456D9">
        <w:rPr>
          <w:color w:val="4A4A54"/>
        </w:rPr>
        <w:t>shows a</w:t>
      </w:r>
      <w:r w:rsidRPr="009456D9">
        <w:rPr>
          <w:color w:val="4A4A54"/>
        </w:rPr>
        <w:t xml:space="preserve"> phone that has</w:t>
      </w:r>
      <w:r w:rsidR="00A03629" w:rsidRPr="009456D9">
        <w:rPr>
          <w:color w:val="4A4A54"/>
        </w:rPr>
        <w:t xml:space="preserve"> been added to the system, along with</w:t>
      </w:r>
      <w:r w:rsidRPr="009456D9">
        <w:rPr>
          <w:color w:val="4A4A54"/>
        </w:rPr>
        <w:t>:</w:t>
      </w:r>
    </w:p>
    <w:p w14:paraId="6BD8355F" w14:textId="77777777" w:rsidR="00F00711" w:rsidRPr="009456D9" w:rsidRDefault="00F00711" w:rsidP="00F00711">
      <w:pPr>
        <w:pStyle w:val="bulletlv1"/>
        <w:rPr>
          <w:color w:val="4A4A54"/>
        </w:rPr>
      </w:pPr>
      <w:r w:rsidRPr="009456D9">
        <w:rPr>
          <w:color w:val="4A4A54"/>
        </w:rPr>
        <w:t>Whether</w:t>
      </w:r>
      <w:r w:rsidR="00A03629" w:rsidRPr="009456D9">
        <w:rPr>
          <w:color w:val="4A4A54"/>
        </w:rPr>
        <w:t xml:space="preserve"> the</w:t>
      </w:r>
      <w:r w:rsidR="00525AE8" w:rsidRPr="009456D9">
        <w:rPr>
          <w:color w:val="4A4A54"/>
        </w:rPr>
        <w:t xml:space="preserve"> phone</w:t>
      </w:r>
      <w:r w:rsidRPr="009456D9">
        <w:rPr>
          <w:color w:val="4A4A54"/>
        </w:rPr>
        <w:t xml:space="preserve"> is registered.</w:t>
      </w:r>
    </w:p>
    <w:p w14:paraId="2B5E0898" w14:textId="111D1609" w:rsidR="00F00711" w:rsidRPr="009456D9" w:rsidRDefault="00F00711" w:rsidP="00F00711">
      <w:pPr>
        <w:pStyle w:val="bulletlv1"/>
        <w:rPr>
          <w:color w:val="4A4A54"/>
        </w:rPr>
      </w:pPr>
      <w:r w:rsidRPr="009456D9">
        <w:rPr>
          <w:color w:val="4A4A54"/>
        </w:rPr>
        <w:t xml:space="preserve">The phone name and device type. The hyperlink below the </w:t>
      </w:r>
      <w:r w:rsidRPr="009456D9">
        <w:rPr>
          <w:b/>
          <w:color w:val="4A4A54"/>
        </w:rPr>
        <w:t>Name</w:t>
      </w:r>
      <w:r w:rsidRPr="009456D9">
        <w:rPr>
          <w:color w:val="4A4A54"/>
        </w:rPr>
        <w:t xml:space="preserve"> column allows you to edit the phone information.</w:t>
      </w:r>
      <w:r w:rsidR="00870302" w:rsidRPr="009456D9">
        <w:rPr>
          <w:color w:val="4A4A54"/>
        </w:rPr>
        <w:t xml:space="preserve"> You can also </w:t>
      </w:r>
      <w:r w:rsidRPr="009456D9">
        <w:rPr>
          <w:color w:val="4A4A54"/>
        </w:rPr>
        <w:t>edit or delete phones using icons on the right side of the row.</w:t>
      </w:r>
    </w:p>
    <w:p w14:paraId="28A3A4CE" w14:textId="5A742FD0" w:rsidR="00491C3B" w:rsidRPr="009456D9" w:rsidRDefault="00F00711" w:rsidP="00F00711">
      <w:pPr>
        <w:pStyle w:val="bulletlv1"/>
        <w:rPr>
          <w:color w:val="4A4A54"/>
        </w:rPr>
      </w:pPr>
      <w:r w:rsidRPr="009456D9">
        <w:rPr>
          <w:color w:val="4A4A54"/>
        </w:rPr>
        <w:t>The phone</w:t>
      </w:r>
      <w:r w:rsidR="00525AE8" w:rsidRPr="009456D9">
        <w:rPr>
          <w:color w:val="4A4A54"/>
        </w:rPr>
        <w:t>’s</w:t>
      </w:r>
      <w:r w:rsidR="00A03629" w:rsidRPr="009456D9">
        <w:rPr>
          <w:color w:val="4A4A54"/>
        </w:rPr>
        <w:t xml:space="preserve"> IP address, MAC address, and </w:t>
      </w:r>
      <w:r w:rsidR="00E152E7" w:rsidRPr="009456D9">
        <w:rPr>
          <w:color w:val="4A4A54"/>
        </w:rPr>
        <w:t xml:space="preserve">line number on the phone </w:t>
      </w:r>
      <w:proofErr w:type="gramStart"/>
      <w:r w:rsidR="00E152E7" w:rsidRPr="009456D9">
        <w:rPr>
          <w:color w:val="4A4A54"/>
        </w:rPr>
        <w:t>associated</w:t>
      </w:r>
      <w:proofErr w:type="gramEnd"/>
      <w:r w:rsidR="00E152E7" w:rsidRPr="009456D9">
        <w:rPr>
          <w:color w:val="4A4A54"/>
        </w:rPr>
        <w:t xml:space="preserve"> with your extension</w:t>
      </w:r>
      <w:r w:rsidR="00A03629" w:rsidRPr="009456D9">
        <w:rPr>
          <w:color w:val="4A4A54"/>
        </w:rPr>
        <w:t>.</w:t>
      </w:r>
      <w:r w:rsidR="00525AE8" w:rsidRPr="009456D9">
        <w:rPr>
          <w:color w:val="4A4A54"/>
        </w:rPr>
        <w:t xml:space="preserve"> </w:t>
      </w:r>
    </w:p>
    <w:p w14:paraId="74AE5BBE" w14:textId="60026E99" w:rsidR="00870302" w:rsidRPr="009456D9" w:rsidRDefault="00870302" w:rsidP="006E1315">
      <w:pPr>
        <w:pStyle w:val="body"/>
        <w:rPr>
          <w:color w:val="4A4A54"/>
        </w:rPr>
      </w:pPr>
      <w:r w:rsidRPr="009456D9">
        <w:rPr>
          <w:color w:val="4A4A54"/>
        </w:rPr>
        <w:t xml:space="preserve">Clicking the Refresh button </w:t>
      </w:r>
      <w:r w:rsidRPr="009456D9">
        <w:rPr>
          <w:noProof/>
          <w:color w:val="4A4A54"/>
        </w:rPr>
        <w:drawing>
          <wp:inline distT="0" distB="0" distL="0" distR="0" wp14:anchorId="5859D70C" wp14:editId="099BBDAE">
            <wp:extent cx="308610" cy="255270"/>
            <wp:effectExtent l="19050" t="19050" r="15240" b="1143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Pr="009456D9">
        <w:rPr>
          <w:color w:val="4A4A54"/>
        </w:rPr>
        <w:t xml:space="preserve"> updates the information shown on the page.</w:t>
      </w:r>
    </w:p>
    <w:p w14:paraId="505B0860" w14:textId="7D1DF569" w:rsidR="006A0FF8" w:rsidRPr="009456D9" w:rsidRDefault="00491C3B" w:rsidP="006E1315">
      <w:pPr>
        <w:pStyle w:val="body"/>
        <w:rPr>
          <w:color w:val="4A4A54"/>
        </w:rPr>
      </w:pPr>
      <w:r w:rsidRPr="009456D9">
        <w:rPr>
          <w:color w:val="4A4A54"/>
        </w:rPr>
        <w:t xml:space="preserve">The page has an </w:t>
      </w:r>
      <w:r w:rsidRPr="009456D9">
        <w:rPr>
          <w:b/>
          <w:color w:val="4A4A54"/>
        </w:rPr>
        <w:t xml:space="preserve">Add </w:t>
      </w:r>
      <w:r w:rsidRPr="009456D9">
        <w:rPr>
          <w:color w:val="4A4A54"/>
        </w:rPr>
        <w:t>Phone button that a</w:t>
      </w:r>
      <w:r w:rsidR="00F27CAA" w:rsidRPr="009456D9">
        <w:rPr>
          <w:color w:val="4A4A54"/>
        </w:rPr>
        <w:t xml:space="preserve">dds </w:t>
      </w:r>
      <w:r w:rsidR="006E1315" w:rsidRPr="009456D9">
        <w:rPr>
          <w:color w:val="4A4A54"/>
        </w:rPr>
        <w:t>phones</w:t>
      </w:r>
      <w:r w:rsidR="00F27CAA" w:rsidRPr="009456D9">
        <w:rPr>
          <w:color w:val="4A4A54"/>
        </w:rPr>
        <w:t xml:space="preserve"> to your system</w:t>
      </w:r>
      <w:r w:rsidR="006E1315" w:rsidRPr="009456D9">
        <w:rPr>
          <w:color w:val="4A4A54"/>
        </w:rPr>
        <w:t xml:space="preserve">. </w:t>
      </w:r>
      <w:r w:rsidR="006A0FF8" w:rsidRPr="009456D9">
        <w:rPr>
          <w:color w:val="4A4A54"/>
        </w:rPr>
        <w:t xml:space="preserve">This task usually is performed by administrators and is not </w:t>
      </w:r>
      <w:r w:rsidR="005322C3" w:rsidRPr="009456D9">
        <w:rPr>
          <w:color w:val="4A4A54"/>
        </w:rPr>
        <w:t>described</w:t>
      </w:r>
      <w:r w:rsidR="006A0FF8" w:rsidRPr="009456D9">
        <w:rPr>
          <w:color w:val="4A4A54"/>
        </w:rPr>
        <w:t xml:space="preserve"> in this guide.</w:t>
      </w:r>
    </w:p>
    <w:p w14:paraId="1670A786" w14:textId="22AAFF6C" w:rsidR="002406F9" w:rsidRPr="009456D9" w:rsidRDefault="006A0FF8" w:rsidP="006E1315">
      <w:pPr>
        <w:pStyle w:val="body"/>
        <w:rPr>
          <w:color w:val="4A4A54"/>
        </w:rPr>
      </w:pPr>
      <w:r w:rsidRPr="009456D9">
        <w:rPr>
          <w:color w:val="4A4A54"/>
        </w:rPr>
        <w:t>The Phones page</w:t>
      </w:r>
      <w:r w:rsidR="006E1315" w:rsidRPr="009456D9">
        <w:rPr>
          <w:color w:val="4A4A54"/>
        </w:rPr>
        <w:t xml:space="preserve"> also </w:t>
      </w:r>
      <w:r w:rsidR="00F27CAA" w:rsidRPr="009456D9">
        <w:rPr>
          <w:color w:val="4A4A54"/>
        </w:rPr>
        <w:t xml:space="preserve">has a </w:t>
      </w:r>
      <w:proofErr w:type="spellStart"/>
      <w:r w:rsidR="00F27CAA" w:rsidRPr="009456D9">
        <w:rPr>
          <w:b/>
          <w:color w:val="4A4A54"/>
        </w:rPr>
        <w:t>SNAPmobile</w:t>
      </w:r>
      <w:proofErr w:type="spellEnd"/>
      <w:r w:rsidR="00F27CAA" w:rsidRPr="009456D9">
        <w:rPr>
          <w:color w:val="4A4A54"/>
        </w:rPr>
        <w:t xml:space="preserve"> button that </w:t>
      </w:r>
      <w:r w:rsidR="006E1315" w:rsidRPr="009456D9">
        <w:rPr>
          <w:color w:val="4A4A54"/>
        </w:rPr>
        <w:t xml:space="preserve">allows you to </w:t>
      </w:r>
      <w:r w:rsidR="00F27CAA" w:rsidRPr="009456D9">
        <w:rPr>
          <w:color w:val="4A4A54"/>
        </w:rPr>
        <w:t xml:space="preserve">access </w:t>
      </w:r>
      <w:proofErr w:type="spellStart"/>
      <w:r w:rsidR="006E1315" w:rsidRPr="009456D9">
        <w:rPr>
          <w:color w:val="4A4A54"/>
        </w:rPr>
        <w:t>SNAPmobile</w:t>
      </w:r>
      <w:proofErr w:type="spellEnd"/>
      <w:r w:rsidR="00F27CAA" w:rsidRPr="009456D9">
        <w:rPr>
          <w:color w:val="4A4A54"/>
        </w:rPr>
        <w:t xml:space="preserve">. </w:t>
      </w:r>
      <w:proofErr w:type="spellStart"/>
      <w:r w:rsidR="00F27CAA" w:rsidRPr="009456D9">
        <w:rPr>
          <w:color w:val="4A4A54"/>
        </w:rPr>
        <w:t>SNAPmobile</w:t>
      </w:r>
      <w:proofErr w:type="spellEnd"/>
      <w:r w:rsidR="00F27CAA" w:rsidRPr="009456D9">
        <w:rPr>
          <w:color w:val="4A4A54"/>
        </w:rPr>
        <w:t xml:space="preserve"> is</w:t>
      </w:r>
      <w:r w:rsidR="006E1315" w:rsidRPr="009456D9">
        <w:rPr>
          <w:color w:val="4A4A54"/>
        </w:rPr>
        <w:t xml:space="preserve"> </w:t>
      </w:r>
      <w:r w:rsidR="00AC785C" w:rsidRPr="009456D9">
        <w:rPr>
          <w:color w:val="4A4A54"/>
        </w:rPr>
        <w:t xml:space="preserve">a </w:t>
      </w:r>
      <w:r w:rsidR="00E152E7" w:rsidRPr="009456D9">
        <w:rPr>
          <w:color w:val="4A4A54"/>
        </w:rPr>
        <w:t xml:space="preserve">mobile app that turns your cell phone into an extension of your </w:t>
      </w:r>
      <w:proofErr w:type="spellStart"/>
      <w:r w:rsidR="00EE0436">
        <w:rPr>
          <w:color w:val="4A4A54"/>
        </w:rPr>
        <w:t>RingCoastal</w:t>
      </w:r>
      <w:proofErr w:type="spellEnd"/>
      <w:r w:rsidR="000F46CD">
        <w:rPr>
          <w:color w:val="4A4A54"/>
        </w:rPr>
        <w:t xml:space="preserve"> Voice</w:t>
      </w:r>
      <w:r w:rsidR="00E152E7" w:rsidRPr="009456D9">
        <w:rPr>
          <w:color w:val="4A4A54"/>
        </w:rPr>
        <w:t xml:space="preserve">. Make and receive calls with the same </w:t>
      </w:r>
      <w:proofErr w:type="gramStart"/>
      <w:r w:rsidR="00E152E7" w:rsidRPr="009456D9">
        <w:rPr>
          <w:color w:val="4A4A54"/>
        </w:rPr>
        <w:t>identify</w:t>
      </w:r>
      <w:proofErr w:type="gramEnd"/>
      <w:r w:rsidR="00E152E7" w:rsidRPr="009456D9">
        <w:rPr>
          <w:color w:val="4A4A54"/>
        </w:rPr>
        <w:t xml:space="preserve"> as being in the office along with managing your voicemail, answering rules, and contacts. To start using </w:t>
      </w:r>
      <w:proofErr w:type="spellStart"/>
      <w:r w:rsidR="00E152E7" w:rsidRPr="009456D9">
        <w:rPr>
          <w:color w:val="4A4A54"/>
        </w:rPr>
        <w:t>SNAPmobile</w:t>
      </w:r>
      <w:proofErr w:type="spellEnd"/>
      <w:r w:rsidR="00617DB0" w:rsidRPr="009456D9">
        <w:rPr>
          <w:color w:val="4A4A54"/>
        </w:rPr>
        <w:t>, see “</w:t>
      </w:r>
      <w:r w:rsidR="006559E6" w:rsidRPr="009456D9">
        <w:rPr>
          <w:color w:val="4A4A54"/>
        </w:rPr>
        <w:fldChar w:fldCharType="begin"/>
      </w:r>
      <w:r w:rsidR="006559E6" w:rsidRPr="009456D9">
        <w:rPr>
          <w:color w:val="4A4A54"/>
        </w:rPr>
        <w:instrText xml:space="preserve"> REF _Ref439922720 \h </w:instrText>
      </w:r>
      <w:r w:rsidR="009456D9">
        <w:rPr>
          <w:color w:val="4A4A54"/>
        </w:rPr>
        <w:instrText xml:space="preserve"> \* MERGEFORMAT </w:instrText>
      </w:r>
      <w:r w:rsidR="006559E6" w:rsidRPr="009456D9">
        <w:rPr>
          <w:color w:val="4A4A54"/>
        </w:rPr>
      </w:r>
      <w:r w:rsidR="006559E6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Using </w:t>
      </w:r>
      <w:proofErr w:type="spellStart"/>
      <w:r w:rsidR="00A443C0" w:rsidRPr="009456D9">
        <w:rPr>
          <w:color w:val="4A4A54"/>
        </w:rPr>
        <w:t>SNAPmobile</w:t>
      </w:r>
      <w:proofErr w:type="spellEnd"/>
      <w:r w:rsidR="006559E6" w:rsidRPr="009456D9">
        <w:rPr>
          <w:color w:val="4A4A54"/>
        </w:rPr>
        <w:fldChar w:fldCharType="end"/>
      </w:r>
      <w:r w:rsidR="00617DB0" w:rsidRPr="009456D9">
        <w:rPr>
          <w:color w:val="4A4A54"/>
        </w:rPr>
        <w:t xml:space="preserve">” on page </w:t>
      </w:r>
      <w:r w:rsidR="00B85DB5" w:rsidRPr="009456D9">
        <w:rPr>
          <w:color w:val="4A4A54"/>
        </w:rPr>
        <w:fldChar w:fldCharType="begin"/>
      </w:r>
      <w:r w:rsidR="00B85DB5" w:rsidRPr="009456D9">
        <w:rPr>
          <w:color w:val="4A4A54"/>
        </w:rPr>
        <w:instrText xml:space="preserve"> PAGEREF _Ref439865070 \h </w:instrText>
      </w:r>
      <w:r w:rsidR="00B85DB5" w:rsidRPr="009456D9">
        <w:rPr>
          <w:color w:val="4A4A54"/>
        </w:rPr>
      </w:r>
      <w:r w:rsidR="00B85DB5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40</w:t>
      </w:r>
      <w:r w:rsidR="00B85DB5" w:rsidRPr="009456D9">
        <w:rPr>
          <w:color w:val="4A4A54"/>
        </w:rPr>
        <w:fldChar w:fldCharType="end"/>
      </w:r>
      <w:r w:rsidR="00A7257E" w:rsidRPr="009456D9">
        <w:rPr>
          <w:color w:val="4A4A54"/>
        </w:rPr>
        <w:t>.</w:t>
      </w:r>
    </w:p>
    <w:p w14:paraId="25F0BCBC" w14:textId="77777777" w:rsidR="001D539B" w:rsidRPr="009456D9" w:rsidRDefault="00442CAB" w:rsidP="00804DCE">
      <w:pPr>
        <w:pStyle w:val="body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284C3C57" wp14:editId="391127D5">
            <wp:extent cx="5620186" cy="1842135"/>
            <wp:effectExtent l="19050" t="19050" r="19050" b="24765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24379" t="13158" r="24130" b="59838"/>
                    <a:stretch/>
                  </pic:blipFill>
                  <pic:spPr bwMode="auto">
                    <a:xfrm>
                      <a:off x="0" y="0"/>
                      <a:ext cx="5607514" cy="1837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Start w:id="162" w:name="_Ref439865065"/>
      <w:bookmarkStart w:id="163" w:name="_Ref439865070"/>
    </w:p>
    <w:p w14:paraId="39ECA946" w14:textId="1F85440D" w:rsidR="006E1315" w:rsidRPr="009456D9" w:rsidRDefault="009D69BF" w:rsidP="00F00711">
      <w:pPr>
        <w:pStyle w:val="Heading3"/>
        <w:pageBreakBefore/>
        <w:rPr>
          <w:color w:val="4A4A54"/>
        </w:rPr>
      </w:pPr>
      <w:bookmarkStart w:id="164" w:name="_Ref439922720"/>
      <w:bookmarkStart w:id="165" w:name="_Toc514152771"/>
      <w:r w:rsidRPr="009456D9">
        <w:rPr>
          <w:color w:val="4A4A54"/>
          <w:lang w:val="en-US"/>
        </w:rPr>
        <w:lastRenderedPageBreak/>
        <w:t xml:space="preserve">Using </w:t>
      </w:r>
      <w:proofErr w:type="spellStart"/>
      <w:r w:rsidRPr="009456D9">
        <w:rPr>
          <w:color w:val="4A4A54"/>
          <w:lang w:val="en-US"/>
        </w:rPr>
        <w:t>SNAPmobile</w:t>
      </w:r>
      <w:bookmarkEnd w:id="162"/>
      <w:bookmarkEnd w:id="163"/>
      <w:bookmarkEnd w:id="164"/>
      <w:bookmarkEnd w:id="165"/>
      <w:proofErr w:type="spellEnd"/>
      <w:r w:rsidR="00097CEA" w:rsidRPr="009456D9">
        <w:rPr>
          <w:color w:val="4A4A54"/>
          <w:lang w:val="en-US"/>
        </w:rPr>
        <w:fldChar w:fldCharType="begin"/>
      </w:r>
      <w:r w:rsidR="00097CEA" w:rsidRPr="009456D9">
        <w:rPr>
          <w:color w:val="4A4A54"/>
        </w:rPr>
        <w:instrText xml:space="preserve"> XE "</w:instrText>
      </w:r>
      <w:r w:rsidR="00097CEA" w:rsidRPr="009456D9">
        <w:rPr>
          <w:color w:val="4A4A54"/>
          <w:lang w:val="en-US"/>
        </w:rPr>
        <w:instrText>SNAPmobile</w:instrText>
      </w:r>
      <w:r w:rsidR="00097CEA" w:rsidRPr="009456D9">
        <w:rPr>
          <w:color w:val="4A4A54"/>
        </w:rPr>
        <w:instrText xml:space="preserve">" </w:instrText>
      </w:r>
      <w:r w:rsidR="00097CEA" w:rsidRPr="009456D9">
        <w:rPr>
          <w:color w:val="4A4A54"/>
          <w:lang w:val="en-US"/>
        </w:rPr>
        <w:fldChar w:fldCharType="end"/>
      </w:r>
    </w:p>
    <w:p w14:paraId="4726B560" w14:textId="6C8675FD" w:rsidR="006E1315" w:rsidRPr="009456D9" w:rsidRDefault="006E1315" w:rsidP="006E1315">
      <w:pPr>
        <w:pStyle w:val="stepintro"/>
        <w:rPr>
          <w:color w:val="4A4A54"/>
        </w:rPr>
      </w:pPr>
      <w:r w:rsidRPr="009456D9">
        <w:rPr>
          <w:color w:val="4A4A54"/>
        </w:rPr>
        <w:t xml:space="preserve">To </w:t>
      </w:r>
      <w:r w:rsidR="009D69BF" w:rsidRPr="009456D9">
        <w:rPr>
          <w:color w:val="4A4A54"/>
        </w:rPr>
        <w:t xml:space="preserve">use </w:t>
      </w:r>
      <w:proofErr w:type="spellStart"/>
      <w:r w:rsidR="009D69BF" w:rsidRPr="009456D9">
        <w:rPr>
          <w:color w:val="4A4A54"/>
        </w:rPr>
        <w:t>SNAPmobile</w:t>
      </w:r>
      <w:proofErr w:type="spellEnd"/>
    </w:p>
    <w:p w14:paraId="330900A3" w14:textId="47581179" w:rsidR="006E1315" w:rsidRPr="009456D9" w:rsidRDefault="006E1315" w:rsidP="00AC785C">
      <w:pPr>
        <w:pStyle w:val="numbrdlist"/>
        <w:numPr>
          <w:ilvl w:val="0"/>
          <w:numId w:val="64"/>
        </w:numPr>
        <w:rPr>
          <w:color w:val="4A4A54"/>
        </w:rPr>
      </w:pPr>
      <w:r w:rsidRPr="009456D9">
        <w:rPr>
          <w:color w:val="4A4A54"/>
        </w:rPr>
        <w:t xml:space="preserve">From the </w:t>
      </w:r>
      <w:r w:rsidR="009D69BF" w:rsidRPr="009456D9">
        <w:rPr>
          <w:color w:val="4A4A54"/>
        </w:rPr>
        <w:t>Phones</w:t>
      </w:r>
      <w:r w:rsidRPr="009456D9">
        <w:rPr>
          <w:color w:val="4A4A54"/>
        </w:rPr>
        <w:t xml:space="preserve"> page, click </w:t>
      </w:r>
      <w:proofErr w:type="spellStart"/>
      <w:r w:rsidR="009D69BF" w:rsidRPr="009456D9">
        <w:rPr>
          <w:b/>
          <w:color w:val="4A4A54"/>
        </w:rPr>
        <w:t>SNAPmobile</w:t>
      </w:r>
      <w:proofErr w:type="spellEnd"/>
      <w:r w:rsidRPr="009456D9">
        <w:rPr>
          <w:b/>
          <w:color w:val="4A4A54"/>
        </w:rPr>
        <w:t>.</w:t>
      </w:r>
    </w:p>
    <w:p w14:paraId="7B6A421B" w14:textId="48CCD7A1" w:rsidR="006E1315" w:rsidRPr="009456D9" w:rsidRDefault="006E1315" w:rsidP="006E1315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</w:t>
      </w:r>
      <w:r w:rsidR="00372861" w:rsidRPr="009456D9">
        <w:rPr>
          <w:color w:val="4A4A54"/>
        </w:rPr>
        <w:t xml:space="preserve">splash screen in </w:t>
      </w:r>
      <w:r w:rsidR="00372861" w:rsidRPr="009456D9">
        <w:rPr>
          <w:color w:val="4A4A54"/>
        </w:rPr>
        <w:fldChar w:fldCharType="begin"/>
      </w:r>
      <w:r w:rsidR="00372861" w:rsidRPr="009456D9">
        <w:rPr>
          <w:color w:val="4A4A54"/>
        </w:rPr>
        <w:instrText xml:space="preserve"> REF _Ref439864411 \h </w:instrText>
      </w:r>
      <w:r w:rsidR="003429F8" w:rsidRPr="009456D9">
        <w:rPr>
          <w:color w:val="4A4A54"/>
        </w:rPr>
        <w:instrText xml:space="preserve"> \* MERGEFORMAT </w:instrText>
      </w:r>
      <w:r w:rsidR="00372861" w:rsidRPr="009456D9">
        <w:rPr>
          <w:color w:val="4A4A54"/>
        </w:rPr>
      </w:r>
      <w:r w:rsidR="00372861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Figure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15</w:t>
      </w:r>
      <w:r w:rsidR="00372861" w:rsidRPr="009456D9">
        <w:rPr>
          <w:color w:val="4A4A54"/>
        </w:rPr>
        <w:fldChar w:fldCharType="end"/>
      </w:r>
      <w:r w:rsidRPr="009456D9">
        <w:rPr>
          <w:color w:val="4A4A54"/>
        </w:rPr>
        <w:t xml:space="preserve"> appears.</w:t>
      </w:r>
    </w:p>
    <w:p w14:paraId="34607E73" w14:textId="09DC172B" w:rsidR="00B176F0" w:rsidRPr="009456D9" w:rsidRDefault="009D69BF" w:rsidP="009D69BF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B718FAE" wp14:editId="50909F7B">
            <wp:extent cx="3962400" cy="4775200"/>
            <wp:effectExtent l="19050" t="19050" r="19050" b="2540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33983" t="19320" r="33984" b="18914"/>
                    <a:stretch/>
                  </pic:blipFill>
                  <pic:spPr bwMode="auto">
                    <a:xfrm>
                      <a:off x="0" y="0"/>
                      <a:ext cx="3954449" cy="47656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C509450" w14:textId="1273CB7A" w:rsidR="009D69BF" w:rsidRPr="009456D9" w:rsidRDefault="009D69BF" w:rsidP="009D69BF">
      <w:pPr>
        <w:pStyle w:val="Caption"/>
        <w:rPr>
          <w:color w:val="4A4A54"/>
        </w:rPr>
      </w:pPr>
      <w:bookmarkStart w:id="166" w:name="_Ref439864411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15</w:t>
      </w:r>
      <w:r w:rsidR="00D03A06" w:rsidRPr="009456D9">
        <w:rPr>
          <w:noProof/>
          <w:color w:val="4A4A54"/>
        </w:rPr>
        <w:fldChar w:fldCharType="end"/>
      </w:r>
      <w:bookmarkEnd w:id="166"/>
      <w:r w:rsidRPr="009456D9">
        <w:rPr>
          <w:color w:val="4A4A54"/>
        </w:rPr>
        <w:t xml:space="preserve">. </w:t>
      </w:r>
      <w:proofErr w:type="spellStart"/>
      <w:r w:rsidR="00372861" w:rsidRPr="009456D9">
        <w:rPr>
          <w:color w:val="4A4A54"/>
        </w:rPr>
        <w:t>SNAPmobile</w:t>
      </w:r>
      <w:proofErr w:type="spellEnd"/>
      <w:r w:rsidR="00372861" w:rsidRPr="009456D9">
        <w:rPr>
          <w:color w:val="4A4A54"/>
        </w:rPr>
        <w:t xml:space="preserve"> Splash Screen</w:t>
      </w:r>
    </w:p>
    <w:p w14:paraId="4BE27C54" w14:textId="333BD358" w:rsidR="00372861" w:rsidRPr="009456D9" w:rsidRDefault="00097CEA" w:rsidP="00372861">
      <w:pPr>
        <w:pStyle w:val="numbrdlist"/>
        <w:rPr>
          <w:color w:val="4A4A54"/>
        </w:rPr>
      </w:pPr>
      <w:r w:rsidRPr="009456D9">
        <w:rPr>
          <w:color w:val="4A4A54"/>
        </w:rPr>
        <w:t>S</w:t>
      </w:r>
      <w:r w:rsidR="00372861" w:rsidRPr="009456D9">
        <w:rPr>
          <w:color w:val="4A4A54"/>
        </w:rPr>
        <w:t xml:space="preserve">can the QR code to download the app or search for </w:t>
      </w:r>
      <w:proofErr w:type="spellStart"/>
      <w:r w:rsidRPr="009456D9">
        <w:rPr>
          <w:color w:val="4A4A54"/>
        </w:rPr>
        <w:t>SNAP</w:t>
      </w:r>
      <w:r w:rsidR="00372861" w:rsidRPr="009456D9">
        <w:rPr>
          <w:color w:val="4A4A54"/>
        </w:rPr>
        <w:t>mobile</w:t>
      </w:r>
      <w:proofErr w:type="spellEnd"/>
      <w:r w:rsidR="00372861" w:rsidRPr="009456D9">
        <w:rPr>
          <w:color w:val="4A4A54"/>
        </w:rPr>
        <w:t xml:space="preserve"> in the app store</w:t>
      </w:r>
      <w:r w:rsidRPr="009456D9">
        <w:rPr>
          <w:color w:val="4A4A54"/>
        </w:rPr>
        <w:t xml:space="preserve">, and </w:t>
      </w:r>
      <w:r w:rsidR="00372861" w:rsidRPr="009456D9">
        <w:rPr>
          <w:color w:val="4A4A54"/>
        </w:rPr>
        <w:t>then enter the info</w:t>
      </w:r>
      <w:r w:rsidRPr="009456D9">
        <w:rPr>
          <w:color w:val="4A4A54"/>
        </w:rPr>
        <w:t>rmation</w:t>
      </w:r>
      <w:r w:rsidR="00372861" w:rsidRPr="009456D9">
        <w:rPr>
          <w:color w:val="4A4A54"/>
        </w:rPr>
        <w:t xml:space="preserve"> from that page into the </w:t>
      </w:r>
      <w:proofErr w:type="spellStart"/>
      <w:r w:rsidRPr="009456D9">
        <w:rPr>
          <w:color w:val="4A4A54"/>
        </w:rPr>
        <w:t>SNAPmobile</w:t>
      </w:r>
      <w:proofErr w:type="spellEnd"/>
      <w:r w:rsidRPr="009456D9">
        <w:rPr>
          <w:color w:val="4A4A54"/>
        </w:rPr>
        <w:t xml:space="preserve"> logon screen.</w:t>
      </w:r>
    </w:p>
    <w:p w14:paraId="60F08954" w14:textId="4382C5C7" w:rsidR="009D56E8" w:rsidRPr="009456D9" w:rsidRDefault="009D56E8" w:rsidP="002E60D0">
      <w:pPr>
        <w:pStyle w:val="Heading2"/>
        <w:pageBreakBefore/>
        <w:rPr>
          <w:color w:val="4A4A54"/>
        </w:rPr>
      </w:pPr>
      <w:bookmarkStart w:id="167" w:name="_Ref439864977"/>
      <w:bookmarkStart w:id="168" w:name="_Toc514152772"/>
      <w:r w:rsidRPr="009456D9">
        <w:rPr>
          <w:color w:val="4A4A54"/>
        </w:rPr>
        <w:lastRenderedPageBreak/>
        <w:t xml:space="preserve">Music </w:t>
      </w:r>
      <w:r w:rsidR="00353312" w:rsidRPr="009456D9">
        <w:rPr>
          <w:color w:val="4A4A54"/>
        </w:rPr>
        <w:t>on</w:t>
      </w:r>
      <w:r w:rsidRPr="009456D9">
        <w:rPr>
          <w:color w:val="4A4A54"/>
        </w:rPr>
        <w:t xml:space="preserve"> Hold</w:t>
      </w:r>
      <w:bookmarkEnd w:id="158"/>
      <w:bookmarkEnd w:id="159"/>
      <w:bookmarkEnd w:id="160"/>
      <w:bookmarkEnd w:id="161"/>
      <w:bookmarkEnd w:id="167"/>
      <w:bookmarkEnd w:id="168"/>
      <w:r w:rsidR="00026334" w:rsidRPr="009456D9">
        <w:rPr>
          <w:color w:val="4A4A54"/>
        </w:rPr>
        <w:fldChar w:fldCharType="begin"/>
      </w:r>
      <w:r w:rsidR="00026334" w:rsidRPr="009456D9">
        <w:rPr>
          <w:color w:val="4A4A54"/>
        </w:rPr>
        <w:instrText xml:space="preserve"> XE "Music on hold" </w:instrText>
      </w:r>
      <w:r w:rsidR="00026334" w:rsidRPr="009456D9">
        <w:rPr>
          <w:color w:val="4A4A54"/>
        </w:rPr>
        <w:fldChar w:fldCharType="end"/>
      </w:r>
      <w:r w:rsidR="00026334" w:rsidRPr="009456D9">
        <w:rPr>
          <w:color w:val="4A4A54"/>
        </w:rPr>
        <w:fldChar w:fldCharType="begin"/>
      </w:r>
      <w:r w:rsidR="00026334" w:rsidRPr="009456D9">
        <w:rPr>
          <w:color w:val="4A4A54"/>
        </w:rPr>
        <w:instrText xml:space="preserve"> XE "Portal:music on hold" </w:instrText>
      </w:r>
      <w:r w:rsidR="00026334" w:rsidRPr="009456D9">
        <w:rPr>
          <w:color w:val="4A4A54"/>
        </w:rPr>
        <w:fldChar w:fldCharType="end"/>
      </w:r>
    </w:p>
    <w:p w14:paraId="49E8C705" w14:textId="20A86786" w:rsidR="00B420F1" w:rsidRPr="009456D9" w:rsidRDefault="00DE346F" w:rsidP="00B420F1">
      <w:pPr>
        <w:pStyle w:val="body"/>
        <w:rPr>
          <w:color w:val="4A4A54"/>
        </w:rPr>
      </w:pPr>
      <w:r w:rsidRPr="009456D9">
        <w:rPr>
          <w:color w:val="4A4A54"/>
        </w:rPr>
        <w:t xml:space="preserve">Music on Hold allows you to specify personal music on hold for your extension. </w:t>
      </w:r>
      <w:r w:rsidR="00B420F1" w:rsidRPr="009456D9">
        <w:rPr>
          <w:color w:val="4A4A54"/>
        </w:rPr>
        <w:t xml:space="preserve">You configure </w:t>
      </w:r>
      <w:r w:rsidR="000E28E0" w:rsidRPr="009456D9">
        <w:rPr>
          <w:color w:val="4A4A54"/>
        </w:rPr>
        <w:t>music on hold</w:t>
      </w:r>
      <w:r w:rsidR="00B420F1" w:rsidRPr="009456D9">
        <w:rPr>
          <w:color w:val="4A4A54"/>
        </w:rPr>
        <w:t xml:space="preserve"> files using the Music </w:t>
      </w:r>
      <w:r w:rsidR="00353312" w:rsidRPr="009456D9">
        <w:rPr>
          <w:color w:val="4A4A54"/>
        </w:rPr>
        <w:t>on</w:t>
      </w:r>
      <w:r w:rsidR="00B420F1" w:rsidRPr="009456D9">
        <w:rPr>
          <w:color w:val="4A4A54"/>
        </w:rPr>
        <w:t xml:space="preserve"> Hold page. To display this page, click the </w:t>
      </w:r>
      <w:r w:rsidR="00B420F1" w:rsidRPr="009456D9">
        <w:rPr>
          <w:b/>
          <w:color w:val="4A4A54"/>
        </w:rPr>
        <w:t>Music on Hold</w:t>
      </w:r>
      <w:r w:rsidR="00B420F1" w:rsidRPr="009456D9">
        <w:rPr>
          <w:color w:val="4A4A54"/>
        </w:rPr>
        <w:t xml:space="preserve"> icon at the top of the page:</w:t>
      </w:r>
    </w:p>
    <w:p w14:paraId="1A8D96A5" w14:textId="333FE11C" w:rsidR="00DE346F" w:rsidRPr="009456D9" w:rsidRDefault="00A83A48" w:rsidP="00B420F1">
      <w:pPr>
        <w:pStyle w:val="body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3F1CADC4" wp14:editId="22F8862B">
            <wp:extent cx="771525" cy="8667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7999" w14:textId="3414D455" w:rsidR="00120C4E" w:rsidRPr="009456D9" w:rsidRDefault="008254AD" w:rsidP="00BE70C8">
      <w:pPr>
        <w:pStyle w:val="body"/>
        <w:rPr>
          <w:color w:val="4A4A54"/>
        </w:rPr>
      </w:pPr>
      <w:r w:rsidRPr="009456D9">
        <w:rPr>
          <w:color w:val="4A4A54"/>
        </w:rPr>
        <w:t xml:space="preserve">The </w:t>
      </w:r>
      <w:r w:rsidRPr="009456D9">
        <w:rPr>
          <w:b/>
          <w:color w:val="4A4A54"/>
        </w:rPr>
        <w:t>Add Music</w:t>
      </w:r>
      <w:r w:rsidRPr="009456D9">
        <w:rPr>
          <w:color w:val="4A4A54"/>
        </w:rPr>
        <w:t xml:space="preserve"> button allows you to add </w:t>
      </w:r>
      <w:r w:rsidR="000E28E0" w:rsidRPr="009456D9">
        <w:rPr>
          <w:color w:val="4A4A54"/>
        </w:rPr>
        <w:t xml:space="preserve">music on hold </w:t>
      </w:r>
      <w:r w:rsidRPr="009456D9">
        <w:rPr>
          <w:color w:val="4A4A54"/>
        </w:rPr>
        <w:t xml:space="preserve">files. When you add </w:t>
      </w:r>
      <w:r w:rsidR="000E28E0" w:rsidRPr="009456D9">
        <w:rPr>
          <w:color w:val="4A4A54"/>
        </w:rPr>
        <w:t xml:space="preserve">music on hold </w:t>
      </w:r>
      <w:r w:rsidRPr="009456D9">
        <w:rPr>
          <w:color w:val="4A4A54"/>
        </w:rPr>
        <w:t xml:space="preserve">files, </w:t>
      </w:r>
      <w:r w:rsidR="001B72B3" w:rsidRPr="009456D9">
        <w:rPr>
          <w:color w:val="4A4A54"/>
        </w:rPr>
        <w:t xml:space="preserve">the file name appears on the Music </w:t>
      </w:r>
      <w:r w:rsidR="00353312" w:rsidRPr="009456D9">
        <w:rPr>
          <w:color w:val="4A4A54"/>
        </w:rPr>
        <w:t>on</w:t>
      </w:r>
      <w:r w:rsidR="001B72B3" w:rsidRPr="009456D9">
        <w:rPr>
          <w:color w:val="4A4A54"/>
        </w:rPr>
        <w:t xml:space="preserve"> Hold page, along with the duration and file size</w:t>
      </w:r>
      <w:r w:rsidR="000B3D3E" w:rsidRPr="009456D9">
        <w:rPr>
          <w:color w:val="4A4A54"/>
        </w:rPr>
        <w:t xml:space="preserve">. The </w:t>
      </w:r>
      <w:r w:rsidR="000B3D3E" w:rsidRPr="009456D9">
        <w:rPr>
          <w:b/>
          <w:color w:val="4A4A54"/>
        </w:rPr>
        <w:t>Settings</w:t>
      </w:r>
      <w:r w:rsidR="000B3D3E" w:rsidRPr="009456D9">
        <w:rPr>
          <w:color w:val="4A4A54"/>
        </w:rPr>
        <w:t xml:space="preserve"> button allows you to </w:t>
      </w:r>
      <w:r w:rsidR="000E2916" w:rsidRPr="009456D9">
        <w:rPr>
          <w:color w:val="4A4A54"/>
        </w:rPr>
        <w:t>play an introductory greeting.</w:t>
      </w:r>
    </w:p>
    <w:p w14:paraId="22D89055" w14:textId="68B01076" w:rsidR="001B72B3" w:rsidRPr="009456D9" w:rsidRDefault="001B72B3" w:rsidP="001B72B3">
      <w:pPr>
        <w:rPr>
          <w:color w:val="4A4A54"/>
        </w:rPr>
      </w:pPr>
      <w:r w:rsidRPr="009456D9">
        <w:rPr>
          <w:color w:val="4A4A54"/>
        </w:rPr>
        <w:t xml:space="preserve">If you hover over a </w:t>
      </w:r>
      <w:proofErr w:type="gramStart"/>
      <w:r w:rsidRPr="009456D9">
        <w:rPr>
          <w:color w:val="4A4A54"/>
        </w:rPr>
        <w:t>file</w:t>
      </w:r>
      <w:proofErr w:type="gramEnd"/>
      <w:r w:rsidRPr="009456D9">
        <w:rPr>
          <w:color w:val="4A4A54"/>
        </w:rPr>
        <w:t xml:space="preserve"> you can see options to play the file, download the file, edit the name, or delete the file. If multiple files are </w:t>
      </w:r>
      <w:proofErr w:type="gramStart"/>
      <w:r w:rsidRPr="009456D9">
        <w:rPr>
          <w:color w:val="4A4A54"/>
        </w:rPr>
        <w:t>uploaded</w:t>
      </w:r>
      <w:proofErr w:type="gramEnd"/>
      <w:r w:rsidRPr="009456D9">
        <w:rPr>
          <w:color w:val="4A4A54"/>
        </w:rPr>
        <w:t xml:space="preserve"> you can rearrange them using the arrows at the left of the page. </w:t>
      </w:r>
    </w:p>
    <w:p w14:paraId="5ECCCBC8" w14:textId="77777777" w:rsidR="00120C4E" w:rsidRPr="009456D9" w:rsidRDefault="009D56E8" w:rsidP="00921E29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1D96047" wp14:editId="1479E8B1">
            <wp:extent cx="5603875" cy="990600"/>
            <wp:effectExtent l="19050" t="19050" r="158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7433D" w14:textId="77777777" w:rsidR="00027DE1" w:rsidRPr="009456D9" w:rsidRDefault="00027DE1" w:rsidP="00027DE1">
      <w:pPr>
        <w:pStyle w:val="body"/>
        <w:rPr>
          <w:color w:val="4A4A54"/>
        </w:rPr>
      </w:pPr>
    </w:p>
    <w:p w14:paraId="74C9CE96" w14:textId="7212D235" w:rsidR="000E2916" w:rsidRPr="009456D9" w:rsidRDefault="000E2916" w:rsidP="000E2916">
      <w:pPr>
        <w:pStyle w:val="Heading3"/>
        <w:rPr>
          <w:color w:val="4A4A54"/>
        </w:rPr>
      </w:pPr>
      <w:bookmarkStart w:id="169" w:name="_Toc514152773"/>
      <w:r w:rsidRPr="009456D9">
        <w:rPr>
          <w:color w:val="4A4A54"/>
        </w:rPr>
        <w:t>Adding Music on Hold Files</w:t>
      </w:r>
      <w:bookmarkEnd w:id="169"/>
    </w:p>
    <w:p w14:paraId="5E7C808E" w14:textId="34F97CD8" w:rsidR="00EA5515" w:rsidRPr="009456D9" w:rsidRDefault="00EA5515" w:rsidP="00EA5515">
      <w:pPr>
        <w:pStyle w:val="stepintro"/>
        <w:rPr>
          <w:color w:val="4A4A54"/>
        </w:rPr>
      </w:pPr>
      <w:r w:rsidRPr="009456D9">
        <w:rPr>
          <w:color w:val="4A4A54"/>
        </w:rPr>
        <w:t xml:space="preserve">To add </w:t>
      </w:r>
      <w:r w:rsidR="00027DE1" w:rsidRPr="009456D9">
        <w:rPr>
          <w:color w:val="4A4A54"/>
        </w:rPr>
        <w:t>music on hold</w:t>
      </w:r>
      <w:r w:rsidRPr="009456D9">
        <w:rPr>
          <w:color w:val="4A4A54"/>
        </w:rPr>
        <w:t xml:space="preserve"> files</w:t>
      </w:r>
    </w:p>
    <w:p w14:paraId="50AFF985" w14:textId="38A3B658" w:rsidR="004C560F" w:rsidRPr="009456D9" w:rsidRDefault="004C560F" w:rsidP="009449FB">
      <w:pPr>
        <w:pStyle w:val="numbrdlist"/>
        <w:numPr>
          <w:ilvl w:val="0"/>
          <w:numId w:val="49"/>
        </w:numPr>
        <w:rPr>
          <w:color w:val="4A4A54"/>
        </w:rPr>
      </w:pPr>
      <w:r w:rsidRPr="009456D9">
        <w:rPr>
          <w:color w:val="4A4A54"/>
        </w:rPr>
        <w:t xml:space="preserve">From the Music </w:t>
      </w:r>
      <w:r w:rsidR="00353312" w:rsidRPr="009456D9">
        <w:rPr>
          <w:color w:val="4A4A54"/>
        </w:rPr>
        <w:t>on</w:t>
      </w:r>
      <w:r w:rsidRPr="009456D9">
        <w:rPr>
          <w:color w:val="4A4A54"/>
        </w:rPr>
        <w:t xml:space="preserve"> Hold page, click </w:t>
      </w:r>
      <w:r w:rsidRPr="009456D9">
        <w:rPr>
          <w:b/>
          <w:color w:val="4A4A54"/>
        </w:rPr>
        <w:t>Add Music.</w:t>
      </w:r>
    </w:p>
    <w:p w14:paraId="0A043F68" w14:textId="1682DB2E" w:rsidR="004C560F" w:rsidRPr="009456D9" w:rsidRDefault="004C560F" w:rsidP="004C560F">
      <w:pPr>
        <w:pStyle w:val="procresult"/>
        <w:rPr>
          <w:color w:val="4A4A54"/>
        </w:rPr>
      </w:pPr>
      <w:r w:rsidRPr="009456D9">
        <w:rPr>
          <w:color w:val="4A4A54"/>
        </w:rPr>
        <w:t>The Add Music page appears.</w:t>
      </w:r>
    </w:p>
    <w:p w14:paraId="600140C9" w14:textId="6B990FCB" w:rsidR="004C560F" w:rsidRPr="009456D9" w:rsidRDefault="004C560F" w:rsidP="004C560F">
      <w:pPr>
        <w:pStyle w:val="figureanchor"/>
        <w:rPr>
          <w:color w:val="4A4A54"/>
        </w:rPr>
      </w:pPr>
      <w:r w:rsidRPr="009456D9">
        <w:rPr>
          <w:noProof/>
          <w:color w:val="4A4A54"/>
        </w:rPr>
        <w:lastRenderedPageBreak/>
        <w:drawing>
          <wp:inline distT="0" distB="0" distL="0" distR="0" wp14:anchorId="69FFDDD2" wp14:editId="0514CEE3">
            <wp:extent cx="4760026" cy="1981200"/>
            <wp:effectExtent l="19050" t="19050" r="2159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34443" t="39401" r="34775" b="40099"/>
                    <a:stretch/>
                  </pic:blipFill>
                  <pic:spPr bwMode="auto">
                    <a:xfrm>
                      <a:off x="0" y="0"/>
                      <a:ext cx="4759500" cy="1980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1F4E37" w14:textId="77777777" w:rsidR="004C560F" w:rsidRPr="009456D9" w:rsidRDefault="004C560F" w:rsidP="004C560F">
      <w:pPr>
        <w:pStyle w:val="body"/>
        <w:rPr>
          <w:color w:val="4A4A54"/>
        </w:rPr>
      </w:pPr>
    </w:p>
    <w:p w14:paraId="2EBCDB20" w14:textId="77777777" w:rsidR="00D43E08" w:rsidRPr="009456D9" w:rsidRDefault="00D43E08" w:rsidP="00D43E08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the </w:t>
      </w:r>
      <w:r w:rsidRPr="009456D9">
        <w:rPr>
          <w:b/>
          <w:color w:val="4A4A54"/>
        </w:rPr>
        <w:t>Browse</w:t>
      </w:r>
      <w:r w:rsidRPr="009456D9">
        <w:rPr>
          <w:color w:val="4A4A54"/>
        </w:rPr>
        <w:t xml:space="preserve"> button.</w:t>
      </w:r>
    </w:p>
    <w:p w14:paraId="1E2F2841" w14:textId="77777777" w:rsidR="00D43E08" w:rsidRPr="009456D9" w:rsidRDefault="00D43E08" w:rsidP="00D43E08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Choose File to Upload dialog box, go to the location where the file you want to import is located. Click the file, and then click </w:t>
      </w:r>
      <w:r w:rsidRPr="009456D9">
        <w:rPr>
          <w:b/>
          <w:color w:val="4A4A54"/>
        </w:rPr>
        <w:t>Open</w:t>
      </w:r>
      <w:r w:rsidRPr="009456D9">
        <w:rPr>
          <w:color w:val="4A4A54"/>
        </w:rPr>
        <w:t>.</w:t>
      </w:r>
    </w:p>
    <w:p w14:paraId="1227FFFC" w14:textId="77777777" w:rsidR="00D43E08" w:rsidRPr="009456D9" w:rsidRDefault="00D43E08" w:rsidP="00D43E08">
      <w:pPr>
        <w:pStyle w:val="procresult"/>
        <w:rPr>
          <w:color w:val="4A4A54"/>
        </w:rPr>
      </w:pPr>
      <w:r w:rsidRPr="009456D9">
        <w:rPr>
          <w:color w:val="4A4A54"/>
        </w:rPr>
        <w:t xml:space="preserve">The path and file appear in the </w:t>
      </w:r>
      <w:r w:rsidRPr="009456D9">
        <w:rPr>
          <w:b/>
          <w:color w:val="4A4A54"/>
        </w:rPr>
        <w:t>Browse</w:t>
      </w:r>
      <w:r w:rsidRPr="009456D9">
        <w:rPr>
          <w:color w:val="4A4A54"/>
        </w:rPr>
        <w:t xml:space="preserve"> field.</w:t>
      </w:r>
    </w:p>
    <w:p w14:paraId="1C2E5C73" w14:textId="77777777" w:rsidR="006C10CA" w:rsidRPr="009456D9" w:rsidRDefault="006C10CA" w:rsidP="004E39AA">
      <w:pPr>
        <w:pStyle w:val="body"/>
        <w:rPr>
          <w:b/>
          <w:color w:val="4A4A54"/>
        </w:rPr>
      </w:pPr>
    </w:p>
    <w:p w14:paraId="6A9713C0" w14:textId="2C1F5C40" w:rsidR="004E39AA" w:rsidRPr="009456D9" w:rsidRDefault="004E39AA" w:rsidP="004E39AA">
      <w:pPr>
        <w:pStyle w:val="body"/>
        <w:rPr>
          <w:color w:val="4A4A54"/>
        </w:rPr>
      </w:pPr>
      <w:r w:rsidRPr="009456D9">
        <w:rPr>
          <w:b/>
          <w:color w:val="4A4A54"/>
        </w:rPr>
        <w:t>NOTE:</w:t>
      </w:r>
      <w:r w:rsidRPr="009456D9">
        <w:rPr>
          <w:color w:val="4A4A54"/>
        </w:rPr>
        <w:t xml:space="preserve"> </w:t>
      </w:r>
      <w:r w:rsidR="0059024E" w:rsidRPr="009456D9">
        <w:rPr>
          <w:color w:val="4A4A54"/>
        </w:rPr>
        <w:t xml:space="preserve">The music file must be in MP3 or WAV </w:t>
      </w:r>
      <w:proofErr w:type="gramStart"/>
      <w:r w:rsidR="0059024E" w:rsidRPr="009456D9">
        <w:rPr>
          <w:color w:val="4A4A54"/>
        </w:rPr>
        <w:t>format, and</w:t>
      </w:r>
      <w:proofErr w:type="gramEnd"/>
      <w:r w:rsidR="0059024E" w:rsidRPr="009456D9">
        <w:rPr>
          <w:color w:val="4A4A54"/>
        </w:rPr>
        <w:t xml:space="preserve"> </w:t>
      </w:r>
      <w:r w:rsidRPr="009456D9">
        <w:rPr>
          <w:color w:val="4A4A54"/>
        </w:rPr>
        <w:t>must be properly licensed.</w:t>
      </w:r>
    </w:p>
    <w:p w14:paraId="4B6C7E19" w14:textId="77777777" w:rsidR="006C10CA" w:rsidRPr="009456D9" w:rsidRDefault="006C10CA" w:rsidP="004E39AA">
      <w:pPr>
        <w:pStyle w:val="body"/>
        <w:rPr>
          <w:color w:val="4A4A54"/>
        </w:rPr>
      </w:pPr>
    </w:p>
    <w:p w14:paraId="1ED92233" w14:textId="77777777" w:rsidR="007F0B20" w:rsidRPr="009456D9" w:rsidRDefault="007F0B20" w:rsidP="00D43E08">
      <w:pPr>
        <w:pStyle w:val="numbrdlist"/>
        <w:rPr>
          <w:color w:val="4A4A54"/>
        </w:rPr>
      </w:pPr>
      <w:r w:rsidRPr="009456D9">
        <w:rPr>
          <w:color w:val="4A4A54"/>
        </w:rPr>
        <w:t xml:space="preserve">In the </w:t>
      </w:r>
      <w:r w:rsidRPr="009456D9">
        <w:rPr>
          <w:b/>
          <w:color w:val="4A4A54"/>
        </w:rPr>
        <w:t xml:space="preserve">Song </w:t>
      </w:r>
      <w:r w:rsidRPr="009456D9">
        <w:rPr>
          <w:color w:val="4A4A54"/>
        </w:rPr>
        <w:t xml:space="preserve">Name field, enter </w:t>
      </w:r>
      <w:proofErr w:type="gramStart"/>
      <w:r w:rsidRPr="009456D9">
        <w:rPr>
          <w:color w:val="4A4A54"/>
        </w:rPr>
        <w:t>a name</w:t>
      </w:r>
      <w:proofErr w:type="gramEnd"/>
      <w:r w:rsidRPr="009456D9">
        <w:rPr>
          <w:color w:val="4A4A54"/>
        </w:rPr>
        <w:t xml:space="preserve"> for the song.</w:t>
      </w:r>
    </w:p>
    <w:p w14:paraId="23942D22" w14:textId="0B01C3C4" w:rsidR="00D43E08" w:rsidRPr="009456D9" w:rsidRDefault="00D43E08" w:rsidP="00D43E08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Upload</w:t>
      </w:r>
      <w:r w:rsidRPr="009456D9">
        <w:rPr>
          <w:color w:val="4A4A54"/>
        </w:rPr>
        <w:t>.</w:t>
      </w:r>
    </w:p>
    <w:p w14:paraId="069428E1" w14:textId="1FCFB8E2" w:rsidR="00D43E08" w:rsidRPr="009456D9" w:rsidRDefault="00D43E08" w:rsidP="00D43E08">
      <w:pPr>
        <w:pStyle w:val="procresult"/>
        <w:rPr>
          <w:color w:val="4A4A54"/>
        </w:rPr>
      </w:pPr>
      <w:r w:rsidRPr="009456D9">
        <w:rPr>
          <w:color w:val="4A4A54"/>
        </w:rPr>
        <w:t>The music file appears on the Music on Hold page.</w:t>
      </w:r>
    </w:p>
    <w:p w14:paraId="695CA731" w14:textId="77777777" w:rsidR="00EA5515" w:rsidRPr="009456D9" w:rsidRDefault="00EA5515" w:rsidP="009D56E8">
      <w:pPr>
        <w:rPr>
          <w:color w:val="4A4A54"/>
        </w:rPr>
      </w:pPr>
    </w:p>
    <w:p w14:paraId="2286FA50" w14:textId="759750C9" w:rsidR="00EA5515" w:rsidRPr="009456D9" w:rsidRDefault="000E2916" w:rsidP="002C4E6E">
      <w:pPr>
        <w:pStyle w:val="Heading3"/>
        <w:keepLines/>
        <w:rPr>
          <w:color w:val="4A4A54"/>
          <w:lang w:val="en-US"/>
        </w:rPr>
      </w:pPr>
      <w:bookmarkStart w:id="170" w:name="_Toc514152774"/>
      <w:r w:rsidRPr="009456D9">
        <w:rPr>
          <w:color w:val="4A4A54"/>
        </w:rPr>
        <w:lastRenderedPageBreak/>
        <w:t>Playing an Introductory Greeting</w:t>
      </w:r>
      <w:bookmarkEnd w:id="170"/>
      <w:r w:rsidR="006E6930" w:rsidRPr="009456D9">
        <w:rPr>
          <w:color w:val="4A4A54"/>
        </w:rPr>
        <w:fldChar w:fldCharType="begin"/>
      </w:r>
      <w:r w:rsidR="006E6930" w:rsidRPr="009456D9">
        <w:rPr>
          <w:color w:val="4A4A54"/>
        </w:rPr>
        <w:instrText xml:space="preserve"> XE "Introductory greeting" </w:instrText>
      </w:r>
      <w:r w:rsidR="006E6930" w:rsidRPr="009456D9">
        <w:rPr>
          <w:color w:val="4A4A54"/>
        </w:rPr>
        <w:fldChar w:fldCharType="end"/>
      </w:r>
    </w:p>
    <w:p w14:paraId="2CDE7C77" w14:textId="68DFF408" w:rsidR="000E2916" w:rsidRPr="009456D9" w:rsidRDefault="000E2916" w:rsidP="002C4E6E">
      <w:pPr>
        <w:pStyle w:val="stepintro"/>
        <w:keepNext/>
        <w:keepLines/>
        <w:rPr>
          <w:color w:val="4A4A54"/>
        </w:rPr>
      </w:pPr>
      <w:r w:rsidRPr="009456D9">
        <w:rPr>
          <w:color w:val="4A4A54"/>
        </w:rPr>
        <w:t>To play an introductory greeting</w:t>
      </w:r>
      <w:r w:rsidR="006E613F" w:rsidRPr="009456D9">
        <w:rPr>
          <w:color w:val="4A4A54"/>
        </w:rPr>
        <w:t xml:space="preserve"> before having the music on hold file play</w:t>
      </w:r>
    </w:p>
    <w:p w14:paraId="4758E2C5" w14:textId="15C29A2C" w:rsidR="000E2916" w:rsidRPr="009456D9" w:rsidRDefault="000E2916" w:rsidP="009449FB">
      <w:pPr>
        <w:pStyle w:val="numbrdlist"/>
        <w:keepNext/>
        <w:keepLines/>
        <w:numPr>
          <w:ilvl w:val="0"/>
          <w:numId w:val="48"/>
        </w:numPr>
        <w:rPr>
          <w:color w:val="4A4A54"/>
        </w:rPr>
      </w:pPr>
      <w:r w:rsidRPr="009456D9">
        <w:rPr>
          <w:color w:val="4A4A54"/>
        </w:rPr>
        <w:t xml:space="preserve">From the Music </w:t>
      </w:r>
      <w:r w:rsidR="00353312" w:rsidRPr="009456D9">
        <w:rPr>
          <w:color w:val="4A4A54"/>
        </w:rPr>
        <w:t>on</w:t>
      </w:r>
      <w:r w:rsidRPr="009456D9">
        <w:rPr>
          <w:color w:val="4A4A54"/>
        </w:rPr>
        <w:t xml:space="preserve"> Hold page, click </w:t>
      </w:r>
      <w:r w:rsidRPr="009456D9">
        <w:rPr>
          <w:b/>
          <w:color w:val="4A4A54"/>
        </w:rPr>
        <w:t>Settings.</w:t>
      </w:r>
    </w:p>
    <w:p w14:paraId="5F76BF52" w14:textId="62D186C7" w:rsidR="000E2916" w:rsidRPr="009456D9" w:rsidRDefault="00F839A0" w:rsidP="002C4E6E">
      <w:pPr>
        <w:pStyle w:val="procresult"/>
        <w:keepNext/>
        <w:keepLines/>
        <w:rPr>
          <w:color w:val="4A4A54"/>
        </w:rPr>
      </w:pPr>
      <w:r w:rsidRPr="009456D9">
        <w:rPr>
          <w:color w:val="4A4A54"/>
        </w:rPr>
        <w:t>The Music on Hold Settings page appears.</w:t>
      </w:r>
    </w:p>
    <w:p w14:paraId="750FA51E" w14:textId="25DAB019" w:rsidR="00F839A0" w:rsidRPr="009456D9" w:rsidRDefault="003269A7" w:rsidP="002C4E6E">
      <w:pPr>
        <w:pStyle w:val="figureanchor"/>
        <w:keepNext/>
        <w:keepLines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1A27DFB" wp14:editId="6F8407A5">
            <wp:extent cx="5012942" cy="1571625"/>
            <wp:effectExtent l="19050" t="19050" r="1651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34775" t="41531" r="34443" b="43028"/>
                    <a:stretch/>
                  </pic:blipFill>
                  <pic:spPr bwMode="auto">
                    <a:xfrm>
                      <a:off x="0" y="0"/>
                      <a:ext cx="5012388" cy="15714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7263449" w14:textId="77777777" w:rsidR="004C560F" w:rsidRPr="009456D9" w:rsidRDefault="004C560F" w:rsidP="004C560F">
      <w:pPr>
        <w:pStyle w:val="body"/>
        <w:rPr>
          <w:color w:val="4A4A54"/>
        </w:rPr>
      </w:pPr>
    </w:p>
    <w:p w14:paraId="524CAE8F" w14:textId="570BA6ED" w:rsidR="00F839A0" w:rsidRPr="009456D9" w:rsidRDefault="00F839A0" w:rsidP="009449FB">
      <w:pPr>
        <w:pStyle w:val="numbrdlist"/>
        <w:numPr>
          <w:ilvl w:val="0"/>
          <w:numId w:val="48"/>
        </w:numPr>
        <w:rPr>
          <w:color w:val="4A4A54"/>
        </w:rPr>
      </w:pPr>
      <w:r w:rsidRPr="009456D9">
        <w:rPr>
          <w:color w:val="4A4A54"/>
        </w:rPr>
        <w:t xml:space="preserve">Check </w:t>
      </w:r>
      <w:r w:rsidRPr="009456D9">
        <w:rPr>
          <w:b/>
          <w:color w:val="4A4A54"/>
        </w:rPr>
        <w:t>Play introductory greeting</w:t>
      </w:r>
      <w:r w:rsidRPr="009456D9">
        <w:rPr>
          <w:color w:val="4A4A54"/>
        </w:rPr>
        <w:t>.</w:t>
      </w:r>
    </w:p>
    <w:p w14:paraId="4FB0AB36" w14:textId="362348BE" w:rsidR="004C560F" w:rsidRPr="009456D9" w:rsidRDefault="004C560F" w:rsidP="009449FB">
      <w:pPr>
        <w:pStyle w:val="numbrdlist"/>
        <w:numPr>
          <w:ilvl w:val="0"/>
          <w:numId w:val="48"/>
        </w:numPr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Save</w:t>
      </w:r>
      <w:r w:rsidRPr="009456D9">
        <w:rPr>
          <w:color w:val="4A4A54"/>
        </w:rPr>
        <w:t>.</w:t>
      </w:r>
    </w:p>
    <w:p w14:paraId="2F4ABD49" w14:textId="77777777" w:rsidR="009D56E8" w:rsidRPr="009456D9" w:rsidRDefault="009D56E8" w:rsidP="009D56E8">
      <w:pPr>
        <w:rPr>
          <w:color w:val="4A4A54"/>
        </w:rPr>
      </w:pPr>
    </w:p>
    <w:p w14:paraId="614C61C0" w14:textId="4DE96B50" w:rsidR="009D56E8" w:rsidRPr="009456D9" w:rsidRDefault="009D56E8" w:rsidP="00923364">
      <w:pPr>
        <w:pStyle w:val="Heading2"/>
        <w:pageBreakBefore/>
        <w:rPr>
          <w:color w:val="4A4A54"/>
        </w:rPr>
      </w:pPr>
      <w:bookmarkStart w:id="171" w:name="_Toc363566325"/>
      <w:bookmarkStart w:id="172" w:name="_Ref439176274"/>
      <w:bookmarkStart w:id="173" w:name="_Ref439176488"/>
      <w:bookmarkStart w:id="174" w:name="_Ref439176506"/>
      <w:bookmarkStart w:id="175" w:name="_Toc514152775"/>
      <w:r w:rsidRPr="009456D9">
        <w:rPr>
          <w:color w:val="4A4A54"/>
        </w:rPr>
        <w:lastRenderedPageBreak/>
        <w:t>Call History</w:t>
      </w:r>
      <w:bookmarkEnd w:id="171"/>
      <w:bookmarkEnd w:id="172"/>
      <w:bookmarkEnd w:id="173"/>
      <w:bookmarkEnd w:id="174"/>
      <w:bookmarkEnd w:id="175"/>
      <w:r w:rsidR="006E6930" w:rsidRPr="009456D9">
        <w:rPr>
          <w:color w:val="4A4A54"/>
        </w:rPr>
        <w:fldChar w:fldCharType="begin"/>
      </w:r>
      <w:r w:rsidR="006E6930" w:rsidRPr="009456D9">
        <w:rPr>
          <w:color w:val="4A4A54"/>
        </w:rPr>
        <w:instrText xml:space="preserve"> XE "Call history" </w:instrText>
      </w:r>
      <w:r w:rsidR="006E6930" w:rsidRPr="009456D9">
        <w:rPr>
          <w:color w:val="4A4A54"/>
        </w:rPr>
        <w:fldChar w:fldCharType="end"/>
      </w:r>
      <w:r w:rsidR="006E6930" w:rsidRPr="009456D9">
        <w:rPr>
          <w:color w:val="4A4A54"/>
        </w:rPr>
        <w:fldChar w:fldCharType="begin"/>
      </w:r>
      <w:r w:rsidR="006E6930" w:rsidRPr="009456D9">
        <w:rPr>
          <w:color w:val="4A4A54"/>
        </w:rPr>
        <w:instrText xml:space="preserve"> XE "Portal:call history" </w:instrText>
      </w:r>
      <w:r w:rsidR="006E6930" w:rsidRPr="009456D9">
        <w:rPr>
          <w:color w:val="4A4A54"/>
        </w:rPr>
        <w:fldChar w:fldCharType="end"/>
      </w:r>
    </w:p>
    <w:p w14:paraId="45B3A763" w14:textId="24A4F23C" w:rsidR="003708F0" w:rsidRPr="009456D9" w:rsidRDefault="003708F0" w:rsidP="003708F0">
      <w:pPr>
        <w:pStyle w:val="body"/>
        <w:rPr>
          <w:color w:val="4A4A54"/>
        </w:rPr>
      </w:pPr>
      <w:r w:rsidRPr="009456D9">
        <w:rPr>
          <w:color w:val="4A4A54"/>
          <w:lang w:eastAsia="x-none"/>
        </w:rPr>
        <w:t xml:space="preserve">The Call History page </w:t>
      </w:r>
      <w:r w:rsidRPr="009456D9">
        <w:rPr>
          <w:color w:val="4A4A54"/>
        </w:rPr>
        <w:t xml:space="preserve">shows a log of all your </w:t>
      </w:r>
      <w:proofErr w:type="gramStart"/>
      <w:r w:rsidRPr="009456D9">
        <w:rPr>
          <w:color w:val="4A4A54"/>
        </w:rPr>
        <w:t>extensions</w:t>
      </w:r>
      <w:proofErr w:type="gramEnd"/>
      <w:r w:rsidRPr="009456D9">
        <w:rPr>
          <w:color w:val="4A4A54"/>
        </w:rPr>
        <w:t xml:space="preserve"> calls. It also provides tools to filter and export data.</w:t>
      </w:r>
    </w:p>
    <w:p w14:paraId="0155E059" w14:textId="77777777" w:rsidR="00B70496" w:rsidRPr="009456D9" w:rsidRDefault="00B70496" w:rsidP="003708F0">
      <w:pPr>
        <w:pStyle w:val="body"/>
        <w:rPr>
          <w:color w:val="4A4A54"/>
        </w:rPr>
      </w:pPr>
      <w:r w:rsidRPr="009456D9">
        <w:rPr>
          <w:color w:val="4A4A54"/>
        </w:rPr>
        <w:t>The left side uses color-coded icons to represent call status:</w:t>
      </w:r>
    </w:p>
    <w:p w14:paraId="4D920FA6" w14:textId="77777777" w:rsidR="00B70496" w:rsidRPr="009456D9" w:rsidRDefault="00B70496" w:rsidP="00B70496">
      <w:pPr>
        <w:pStyle w:val="bulletlv1"/>
        <w:rPr>
          <w:color w:val="4A4A54"/>
          <w:lang w:eastAsia="x-none"/>
        </w:rPr>
      </w:pPr>
      <w:r w:rsidRPr="009456D9">
        <w:rPr>
          <w:color w:val="4A4A54"/>
        </w:rPr>
        <w:t>Green = outbound calls</w:t>
      </w:r>
    </w:p>
    <w:p w14:paraId="701B109B" w14:textId="77777777" w:rsidR="00B70496" w:rsidRPr="009456D9" w:rsidRDefault="00B70496" w:rsidP="00B70496">
      <w:pPr>
        <w:pStyle w:val="bulletlv1"/>
        <w:rPr>
          <w:color w:val="4A4A54"/>
          <w:lang w:eastAsia="x-none"/>
        </w:rPr>
      </w:pPr>
      <w:r w:rsidRPr="009456D9">
        <w:rPr>
          <w:color w:val="4A4A54"/>
        </w:rPr>
        <w:t>Blue = inbound received calls</w:t>
      </w:r>
    </w:p>
    <w:p w14:paraId="5CA64826" w14:textId="77777777" w:rsidR="00B70496" w:rsidRPr="009456D9" w:rsidRDefault="00B70496" w:rsidP="00B70496">
      <w:pPr>
        <w:pStyle w:val="bulletlv1"/>
        <w:rPr>
          <w:color w:val="4A4A54"/>
          <w:lang w:eastAsia="x-none"/>
        </w:rPr>
      </w:pPr>
      <w:r w:rsidRPr="009456D9">
        <w:rPr>
          <w:color w:val="4A4A54"/>
        </w:rPr>
        <w:t>Red = missed calls</w:t>
      </w:r>
    </w:p>
    <w:p w14:paraId="5B29F5DC" w14:textId="741C96D1" w:rsidR="00771DB7" w:rsidRPr="009456D9" w:rsidRDefault="00771DB7" w:rsidP="00366561">
      <w:pPr>
        <w:pStyle w:val="body"/>
        <w:rPr>
          <w:color w:val="4A4A54"/>
        </w:rPr>
      </w:pPr>
      <w:r w:rsidRPr="009456D9">
        <w:rPr>
          <w:color w:val="4A4A54"/>
        </w:rPr>
        <w:t xml:space="preserve">Moving your screen pointer over an icon displays a tooltip with </w:t>
      </w:r>
      <w:r w:rsidR="00AE288D" w:rsidRPr="009456D9">
        <w:rPr>
          <w:color w:val="4A4A54"/>
        </w:rPr>
        <w:t>the call status. For example:</w:t>
      </w:r>
    </w:p>
    <w:p w14:paraId="73C9D5FB" w14:textId="635D7D4F" w:rsidR="00771DB7" w:rsidRPr="009456D9" w:rsidRDefault="002E6DBB" w:rsidP="002E6DBB">
      <w:pPr>
        <w:pStyle w:val="figureanchor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3C3EA51F" wp14:editId="1907DDA6">
            <wp:extent cx="1723209" cy="621101"/>
            <wp:effectExtent l="19050" t="19050" r="10795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4192" t="54458" r="65361" b="39518"/>
                    <a:stretch/>
                  </pic:blipFill>
                  <pic:spPr bwMode="auto">
                    <a:xfrm>
                      <a:off x="0" y="0"/>
                      <a:ext cx="1721997" cy="620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7B7CA8" w:rsidRPr="009456D9">
        <w:rPr>
          <w:color w:val="4A4A54"/>
        </w:rPr>
        <w:tab/>
      </w:r>
      <w:r w:rsidR="00071085" w:rsidRPr="009456D9">
        <w:rPr>
          <w:color w:val="4A4A54"/>
        </w:rPr>
        <w:tab/>
      </w:r>
      <w:r w:rsidR="00071085" w:rsidRPr="009456D9">
        <w:rPr>
          <w:color w:val="4A4A54"/>
        </w:rPr>
        <w:tab/>
      </w:r>
      <w:r w:rsidR="007B7CA8" w:rsidRPr="009456D9">
        <w:rPr>
          <w:noProof/>
          <w:color w:val="4A4A54"/>
        </w:rPr>
        <w:drawing>
          <wp:inline distT="0" distB="0" distL="0" distR="0" wp14:anchorId="323F1116" wp14:editId="6C31A6D2">
            <wp:extent cx="992037" cy="629729"/>
            <wp:effectExtent l="19050" t="19050" r="17780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4417" t="55390" r="67922" b="36830"/>
                    <a:stretch/>
                  </pic:blipFill>
                  <pic:spPr bwMode="auto">
                    <a:xfrm>
                      <a:off x="0" y="0"/>
                      <a:ext cx="991335" cy="629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71CEB6C" w14:textId="77777777" w:rsidR="00C03648" w:rsidRPr="009456D9" w:rsidRDefault="00C03648" w:rsidP="00366561">
      <w:pPr>
        <w:pStyle w:val="body"/>
        <w:rPr>
          <w:color w:val="4A4A54"/>
        </w:rPr>
      </w:pPr>
    </w:p>
    <w:p w14:paraId="43E0095A" w14:textId="6C7C8441" w:rsidR="00B70496" w:rsidRPr="009456D9" w:rsidRDefault="00B70496" w:rsidP="00366561">
      <w:pPr>
        <w:pStyle w:val="body"/>
        <w:rPr>
          <w:color w:val="4A4A54"/>
        </w:rPr>
      </w:pPr>
      <w:r w:rsidRPr="009456D9">
        <w:rPr>
          <w:color w:val="4A4A54"/>
        </w:rPr>
        <w:t xml:space="preserve">You can click </w:t>
      </w:r>
      <w:r w:rsidR="00366561" w:rsidRPr="009456D9">
        <w:rPr>
          <w:color w:val="4A4A54"/>
        </w:rPr>
        <w:t xml:space="preserve">a number in the </w:t>
      </w:r>
      <w:r w:rsidR="00366561" w:rsidRPr="009456D9">
        <w:rPr>
          <w:b/>
          <w:color w:val="4A4A54"/>
        </w:rPr>
        <w:t>Number</w:t>
      </w:r>
      <w:r w:rsidR="00366561" w:rsidRPr="009456D9">
        <w:rPr>
          <w:color w:val="4A4A54"/>
        </w:rPr>
        <w:t xml:space="preserve"> column </w:t>
      </w:r>
      <w:r w:rsidRPr="009456D9">
        <w:rPr>
          <w:color w:val="4A4A54"/>
        </w:rPr>
        <w:t xml:space="preserve">dial </w:t>
      </w:r>
      <w:r w:rsidR="00366561" w:rsidRPr="009456D9">
        <w:rPr>
          <w:color w:val="4A4A54"/>
        </w:rPr>
        <w:t xml:space="preserve">back </w:t>
      </w:r>
      <w:r w:rsidRPr="009456D9">
        <w:rPr>
          <w:color w:val="4A4A54"/>
        </w:rPr>
        <w:t>the num</w:t>
      </w:r>
      <w:r w:rsidR="00366561" w:rsidRPr="009456D9">
        <w:rPr>
          <w:color w:val="4A4A54"/>
        </w:rPr>
        <w:t>ber</w:t>
      </w:r>
      <w:r w:rsidRPr="009456D9">
        <w:rPr>
          <w:color w:val="4A4A54"/>
        </w:rPr>
        <w:t>.</w:t>
      </w:r>
      <w:r w:rsidR="005F247F" w:rsidRPr="009456D9">
        <w:rPr>
          <w:color w:val="4A4A54"/>
        </w:rPr>
        <w:t xml:space="preserve"> Clicking the Refresh button </w:t>
      </w:r>
      <w:r w:rsidR="005F247F" w:rsidRPr="009456D9">
        <w:rPr>
          <w:noProof/>
          <w:color w:val="4A4A54"/>
        </w:rPr>
        <w:drawing>
          <wp:inline distT="0" distB="0" distL="0" distR="0" wp14:anchorId="420C2810" wp14:editId="6C6E744F">
            <wp:extent cx="308610" cy="255270"/>
            <wp:effectExtent l="19050" t="19050" r="15240" b="114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5F247F" w:rsidRPr="009456D9">
        <w:rPr>
          <w:color w:val="4A4A54"/>
        </w:rPr>
        <w:t xml:space="preserve"> updates the information shown on the page.</w:t>
      </w:r>
    </w:p>
    <w:p w14:paraId="6231EC42" w14:textId="077C5779" w:rsidR="00F202CD" w:rsidRPr="009456D9" w:rsidRDefault="00F202CD" w:rsidP="00F202CD">
      <w:pPr>
        <w:pStyle w:val="body"/>
        <w:rPr>
          <w:color w:val="4A4A54"/>
        </w:rPr>
      </w:pPr>
      <w:r w:rsidRPr="009456D9">
        <w:rPr>
          <w:color w:val="4A4A54"/>
        </w:rPr>
        <w:t xml:space="preserve">To display the Call History page, click the </w:t>
      </w:r>
      <w:r w:rsidRPr="009456D9">
        <w:rPr>
          <w:b/>
          <w:color w:val="4A4A54"/>
        </w:rPr>
        <w:t>Call History</w:t>
      </w:r>
      <w:r w:rsidRPr="009456D9">
        <w:rPr>
          <w:color w:val="4A4A54"/>
        </w:rPr>
        <w:t xml:space="preserve"> icon at the top of the page:</w:t>
      </w:r>
    </w:p>
    <w:p w14:paraId="30418C2D" w14:textId="52609F04" w:rsidR="00F202CD" w:rsidRPr="009456D9" w:rsidRDefault="00F202CD" w:rsidP="00F202CD">
      <w:pPr>
        <w:pStyle w:val="figureanchor"/>
        <w:spacing w:before="120"/>
        <w:jc w:val="left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3BC22E5D" wp14:editId="30128AB9">
            <wp:extent cx="762000" cy="752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A5DB" w14:textId="7EE252F9" w:rsidR="00F202CD" w:rsidRPr="009456D9" w:rsidRDefault="00E476F0" w:rsidP="00366561">
      <w:pPr>
        <w:pStyle w:val="body"/>
        <w:rPr>
          <w:color w:val="4A4A54"/>
          <w:lang w:eastAsia="x-none"/>
        </w:rPr>
      </w:pPr>
      <w:r w:rsidRPr="009456D9">
        <w:rPr>
          <w:color w:val="4A4A54"/>
          <w:lang w:eastAsia="x-none"/>
        </w:rPr>
        <w:t xml:space="preserve">The following figure shows an example of the Call History page. The sections following the figure describe the </w:t>
      </w:r>
      <w:r w:rsidR="00923364" w:rsidRPr="009456D9">
        <w:rPr>
          <w:b/>
          <w:color w:val="4A4A54"/>
          <w:lang w:eastAsia="x-none"/>
        </w:rPr>
        <w:t>Filters</w:t>
      </w:r>
      <w:r w:rsidR="00923364" w:rsidRPr="009456D9">
        <w:rPr>
          <w:color w:val="4A4A54"/>
          <w:lang w:eastAsia="x-none"/>
        </w:rPr>
        <w:t xml:space="preserve"> and </w:t>
      </w:r>
      <w:r w:rsidR="00923364" w:rsidRPr="009456D9">
        <w:rPr>
          <w:b/>
          <w:color w:val="4A4A54"/>
          <w:lang w:eastAsia="x-none"/>
        </w:rPr>
        <w:t>Export</w:t>
      </w:r>
      <w:r w:rsidR="00923364" w:rsidRPr="009456D9">
        <w:rPr>
          <w:color w:val="4A4A54"/>
          <w:lang w:eastAsia="x-none"/>
        </w:rPr>
        <w:t xml:space="preserve"> buttons.</w:t>
      </w:r>
    </w:p>
    <w:p w14:paraId="6229C291" w14:textId="12C4B3DA" w:rsidR="00FC1D76" w:rsidRPr="009456D9" w:rsidRDefault="00C1777C" w:rsidP="00FC1D76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AAE2EAF" wp14:editId="3C381A99">
            <wp:extent cx="5715000" cy="1422400"/>
            <wp:effectExtent l="19050" t="19050" r="1905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2E629" w14:textId="5762A374" w:rsidR="009D56E8" w:rsidRPr="009456D9" w:rsidRDefault="009D56E8" w:rsidP="00A81CCE">
      <w:pPr>
        <w:pStyle w:val="Heading3"/>
        <w:pageBreakBefore/>
        <w:rPr>
          <w:color w:val="4A4A54"/>
          <w:lang w:val="en-US"/>
        </w:rPr>
      </w:pPr>
      <w:r w:rsidRPr="009456D9">
        <w:rPr>
          <w:color w:val="4A4A54"/>
        </w:rPr>
        <w:lastRenderedPageBreak/>
        <w:br/>
      </w:r>
      <w:bookmarkStart w:id="176" w:name="_Toc514152776"/>
      <w:r w:rsidRPr="009456D9">
        <w:rPr>
          <w:color w:val="4A4A54"/>
        </w:rPr>
        <w:t>Filter</w:t>
      </w:r>
      <w:r w:rsidR="00923364" w:rsidRPr="009456D9">
        <w:rPr>
          <w:color w:val="4A4A54"/>
          <w:lang w:val="en-US"/>
        </w:rPr>
        <w:t>ing the Call History</w:t>
      </w:r>
      <w:bookmarkEnd w:id="176"/>
    </w:p>
    <w:p w14:paraId="0CC4A803" w14:textId="621CC7DF" w:rsidR="009D56E8" w:rsidRPr="009456D9" w:rsidRDefault="00196E2F" w:rsidP="009D56E8">
      <w:pPr>
        <w:rPr>
          <w:color w:val="4A4A54"/>
        </w:rPr>
      </w:pPr>
      <w:r w:rsidRPr="009456D9">
        <w:rPr>
          <w:color w:val="4A4A54"/>
        </w:rPr>
        <w:t>T</w:t>
      </w:r>
      <w:r w:rsidR="009D56E8" w:rsidRPr="009456D9">
        <w:rPr>
          <w:color w:val="4A4A54"/>
        </w:rPr>
        <w:t xml:space="preserve">he </w:t>
      </w:r>
      <w:r w:rsidR="009D56E8" w:rsidRPr="009456D9">
        <w:rPr>
          <w:b/>
          <w:color w:val="4A4A54"/>
        </w:rPr>
        <w:t>Filters</w:t>
      </w:r>
      <w:r w:rsidR="009D56E8" w:rsidRPr="009456D9">
        <w:rPr>
          <w:color w:val="4A4A54"/>
        </w:rPr>
        <w:t xml:space="preserve"> button </w:t>
      </w:r>
      <w:r w:rsidRPr="009456D9">
        <w:rPr>
          <w:color w:val="4A4A54"/>
        </w:rPr>
        <w:t>allows you to filter the information displayed in the Call History page, so you can view only the information that interests you.</w:t>
      </w:r>
    </w:p>
    <w:p w14:paraId="052C9327" w14:textId="1A3A23C8" w:rsidR="00196E2F" w:rsidRPr="009456D9" w:rsidRDefault="00196E2F" w:rsidP="00196E2F">
      <w:pPr>
        <w:pStyle w:val="stepintro"/>
        <w:rPr>
          <w:color w:val="4A4A54"/>
        </w:rPr>
      </w:pPr>
      <w:r w:rsidRPr="009456D9">
        <w:rPr>
          <w:color w:val="4A4A54"/>
        </w:rPr>
        <w:t>To filter the call history</w:t>
      </w:r>
    </w:p>
    <w:p w14:paraId="09A159B2" w14:textId="1FB8B213" w:rsidR="00196E2F" w:rsidRPr="009456D9" w:rsidRDefault="00196E2F" w:rsidP="009449FB">
      <w:pPr>
        <w:pStyle w:val="numbrdlist"/>
        <w:numPr>
          <w:ilvl w:val="0"/>
          <w:numId w:val="50"/>
        </w:numPr>
        <w:rPr>
          <w:color w:val="4A4A54"/>
        </w:rPr>
      </w:pPr>
      <w:r w:rsidRPr="009456D9">
        <w:rPr>
          <w:color w:val="4A4A54"/>
        </w:rPr>
        <w:t xml:space="preserve">From the Call History page, click </w:t>
      </w:r>
      <w:r w:rsidRPr="009456D9">
        <w:rPr>
          <w:b/>
          <w:color w:val="4A4A54"/>
        </w:rPr>
        <w:t>Filters</w:t>
      </w:r>
      <w:r w:rsidRPr="009456D9">
        <w:rPr>
          <w:color w:val="4A4A54"/>
        </w:rPr>
        <w:t>.</w:t>
      </w:r>
    </w:p>
    <w:p w14:paraId="17EDFABC" w14:textId="02D7DBB2" w:rsidR="00196E2F" w:rsidRPr="009456D9" w:rsidRDefault="00F23337" w:rsidP="00196E2F">
      <w:pPr>
        <w:pStyle w:val="procresult"/>
        <w:rPr>
          <w:color w:val="4A4A54"/>
        </w:rPr>
      </w:pPr>
      <w:r w:rsidRPr="009456D9">
        <w:rPr>
          <w:color w:val="4A4A54"/>
        </w:rPr>
        <w:t>The Call History Filters page appears.</w:t>
      </w:r>
    </w:p>
    <w:p w14:paraId="6F6E2AE4" w14:textId="68300093" w:rsidR="009D56E8" w:rsidRPr="009456D9" w:rsidRDefault="00646287" w:rsidP="00FC1D76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1492E750" wp14:editId="645462C0">
            <wp:extent cx="4762500" cy="2727794"/>
            <wp:effectExtent l="19050" t="19050" r="19050" b="158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34763" t="35142" r="34444" b="36638"/>
                    <a:stretch/>
                  </pic:blipFill>
                  <pic:spPr bwMode="auto">
                    <a:xfrm>
                      <a:off x="0" y="0"/>
                      <a:ext cx="4761974" cy="272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5D56F7" w14:textId="77777777" w:rsidR="00980C0C" w:rsidRPr="009456D9" w:rsidRDefault="00980C0C" w:rsidP="009D56E8">
      <w:pPr>
        <w:rPr>
          <w:color w:val="4A4A54"/>
        </w:rPr>
      </w:pPr>
    </w:p>
    <w:p w14:paraId="5EBC8D36" w14:textId="76EFA4EE" w:rsidR="00980C0C" w:rsidRPr="009456D9" w:rsidRDefault="00980C0C" w:rsidP="00980C0C">
      <w:pPr>
        <w:pStyle w:val="numbrdlist"/>
        <w:rPr>
          <w:color w:val="4A4A54"/>
        </w:rPr>
      </w:pPr>
      <w:r w:rsidRPr="009456D9">
        <w:rPr>
          <w:color w:val="4A4A54"/>
        </w:rPr>
        <w:t xml:space="preserve">Complete the fields in the Add Contact page (see </w:t>
      </w:r>
      <w:r w:rsidR="008F2FC7" w:rsidRPr="009456D9">
        <w:rPr>
          <w:color w:val="4A4A54"/>
        </w:rPr>
        <w:fldChar w:fldCharType="begin"/>
      </w:r>
      <w:r w:rsidR="008F2FC7" w:rsidRPr="009456D9">
        <w:rPr>
          <w:color w:val="4A4A54"/>
        </w:rPr>
        <w:instrText xml:space="preserve"> REF _Ref439174123 \h </w:instrText>
      </w:r>
      <w:r w:rsidR="008801EF" w:rsidRPr="009456D9">
        <w:rPr>
          <w:color w:val="4A4A54"/>
        </w:rPr>
        <w:instrText xml:space="preserve"> \* MERGEFORMAT </w:instrText>
      </w:r>
      <w:r w:rsidR="008F2FC7" w:rsidRPr="009456D9">
        <w:rPr>
          <w:color w:val="4A4A54"/>
        </w:rPr>
      </w:r>
      <w:r w:rsidR="008F2FC7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6</w:t>
      </w:r>
      <w:r w:rsidR="008F2FC7" w:rsidRPr="009456D9">
        <w:rPr>
          <w:color w:val="4A4A54"/>
        </w:rPr>
        <w:fldChar w:fldCharType="end"/>
      </w:r>
      <w:r w:rsidRPr="009456D9">
        <w:rPr>
          <w:color w:val="4A4A54"/>
        </w:rPr>
        <w:t>).</w:t>
      </w:r>
    </w:p>
    <w:p w14:paraId="02824835" w14:textId="047A819F" w:rsidR="00980C0C" w:rsidRPr="009456D9" w:rsidRDefault="00980C0C" w:rsidP="00980C0C">
      <w:pPr>
        <w:pStyle w:val="numbrdlist"/>
        <w:rPr>
          <w:color w:val="4A4A54"/>
        </w:rPr>
      </w:pPr>
      <w:r w:rsidRPr="009456D9">
        <w:rPr>
          <w:color w:val="4A4A54"/>
        </w:rPr>
        <w:t xml:space="preserve">Click </w:t>
      </w:r>
      <w:r w:rsidRPr="009456D9">
        <w:rPr>
          <w:b/>
          <w:color w:val="4A4A54"/>
        </w:rPr>
        <w:t>Se</w:t>
      </w:r>
      <w:r w:rsidR="008F2FC7" w:rsidRPr="009456D9">
        <w:rPr>
          <w:b/>
          <w:color w:val="4A4A54"/>
        </w:rPr>
        <w:t>t Filters</w:t>
      </w:r>
      <w:r w:rsidRPr="009456D9">
        <w:rPr>
          <w:color w:val="4A4A54"/>
        </w:rPr>
        <w:t>.</w:t>
      </w:r>
    </w:p>
    <w:p w14:paraId="5B18C8D5" w14:textId="30D10BEE" w:rsidR="00980C0C" w:rsidRPr="009456D9" w:rsidRDefault="00980C0C" w:rsidP="00980C0C">
      <w:pPr>
        <w:pStyle w:val="procresult"/>
        <w:rPr>
          <w:color w:val="4A4A54"/>
        </w:rPr>
      </w:pPr>
      <w:r w:rsidRPr="009456D9">
        <w:rPr>
          <w:color w:val="4A4A54"/>
        </w:rPr>
        <w:t>The</w:t>
      </w:r>
      <w:r w:rsidR="008F2FC7" w:rsidRPr="009456D9">
        <w:rPr>
          <w:color w:val="4A4A54"/>
        </w:rPr>
        <w:t xml:space="preserve"> Call History page appears, with only the items that match your criteria</w:t>
      </w:r>
      <w:r w:rsidRPr="009456D9">
        <w:rPr>
          <w:color w:val="4A4A54"/>
        </w:rPr>
        <w:t>.</w:t>
      </w:r>
    </w:p>
    <w:p w14:paraId="60DD7A55" w14:textId="39FC2DBA" w:rsidR="00980C0C" w:rsidRPr="009456D9" w:rsidRDefault="00980C0C" w:rsidP="00980C0C">
      <w:pPr>
        <w:pStyle w:val="Caption"/>
        <w:keepNext/>
        <w:keepLines/>
        <w:rPr>
          <w:color w:val="4A4A54"/>
        </w:rPr>
      </w:pPr>
      <w:bookmarkStart w:id="177" w:name="_Ref439174123"/>
      <w:r w:rsidRPr="009456D9">
        <w:rPr>
          <w:color w:val="4A4A54"/>
        </w:rPr>
        <w:lastRenderedPageBreak/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6</w:t>
      </w:r>
      <w:r w:rsidR="00D03A06" w:rsidRPr="009456D9">
        <w:rPr>
          <w:noProof/>
          <w:color w:val="4A4A54"/>
        </w:rPr>
        <w:fldChar w:fldCharType="end"/>
      </w:r>
      <w:bookmarkEnd w:id="177"/>
      <w:r w:rsidRPr="009456D9">
        <w:rPr>
          <w:color w:val="4A4A54"/>
        </w:rPr>
        <w:t xml:space="preserve">. Fields in the </w:t>
      </w:r>
      <w:r w:rsidR="005A0E84" w:rsidRPr="009456D9">
        <w:rPr>
          <w:color w:val="4A4A54"/>
        </w:rPr>
        <w:t>C</w:t>
      </w:r>
      <w:r w:rsidR="008F2FC7" w:rsidRPr="009456D9">
        <w:rPr>
          <w:color w:val="4A4A54"/>
        </w:rPr>
        <w:t>all History Filters</w:t>
      </w:r>
      <w:r w:rsidRPr="009456D9">
        <w:rPr>
          <w:color w:val="4A4A54"/>
        </w:rPr>
        <w:t xml:space="preserve">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980C0C" w:rsidRPr="009456D9" w14:paraId="5C97ED9C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2BAAEF63" w14:textId="77777777" w:rsidR="00980C0C" w:rsidRPr="009456D9" w:rsidRDefault="00980C0C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57AE8101" w14:textId="77777777" w:rsidR="00980C0C" w:rsidRPr="009456D9" w:rsidRDefault="00980C0C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980C0C" w:rsidRPr="009456D9" w14:paraId="5E19CA05" w14:textId="77777777" w:rsidTr="00A71902">
        <w:trPr>
          <w:cantSplit/>
        </w:trPr>
        <w:tc>
          <w:tcPr>
            <w:tcW w:w="3708" w:type="dxa"/>
          </w:tcPr>
          <w:p w14:paraId="4B83693D" w14:textId="139FEB22" w:rsidR="00980C0C" w:rsidRPr="009456D9" w:rsidRDefault="008F2FC7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Date Range</w:t>
            </w:r>
          </w:p>
        </w:tc>
        <w:tc>
          <w:tcPr>
            <w:tcW w:w="5400" w:type="dxa"/>
          </w:tcPr>
          <w:p w14:paraId="0B6934C3" w14:textId="62972A48" w:rsidR="00980C0C" w:rsidRPr="009456D9" w:rsidRDefault="00415721" w:rsidP="00415721">
            <w:pPr>
              <w:pStyle w:val="CellBody"/>
              <w:rPr>
                <w:color w:val="4A4A54"/>
              </w:rPr>
            </w:pPr>
            <w:r w:rsidRPr="009456D9">
              <w:rPr>
                <w:color w:val="4A4A54"/>
              </w:rPr>
              <w:t>To filter by a specified date range, c</w:t>
            </w:r>
            <w:r w:rsidR="00313D00" w:rsidRPr="009456D9">
              <w:rPr>
                <w:color w:val="4A4A54"/>
              </w:rPr>
              <w:t>lick in the left field, and then select a starting date and time from the pop-up calendar</w:t>
            </w:r>
            <w:r w:rsidR="00BA160B" w:rsidRPr="009456D9">
              <w:rPr>
                <w:color w:val="4A4A54"/>
              </w:rPr>
              <w:t xml:space="preserve"> (see </w:t>
            </w:r>
            <w:r w:rsidR="00BA160B" w:rsidRPr="009456D9">
              <w:rPr>
                <w:color w:val="4A4A54"/>
              </w:rPr>
              <w:fldChar w:fldCharType="begin"/>
            </w:r>
            <w:r w:rsidR="00BA160B" w:rsidRPr="009456D9">
              <w:rPr>
                <w:color w:val="4A4A54"/>
              </w:rPr>
              <w:instrText xml:space="preserve"> REF _Ref439174404 \h </w:instrText>
            </w:r>
            <w:r w:rsidR="008801EF" w:rsidRPr="009456D9">
              <w:rPr>
                <w:color w:val="4A4A54"/>
              </w:rPr>
              <w:instrText xml:space="preserve"> \* MERGEFORMAT </w:instrText>
            </w:r>
            <w:r w:rsidR="00BA160B" w:rsidRPr="009456D9">
              <w:rPr>
                <w:color w:val="4A4A54"/>
              </w:rPr>
            </w:r>
            <w:r w:rsidR="00BA160B" w:rsidRPr="009456D9">
              <w:rPr>
                <w:color w:val="4A4A54"/>
              </w:rPr>
              <w:fldChar w:fldCharType="separate"/>
            </w:r>
            <w:r w:rsidR="00A443C0" w:rsidRPr="009456D9">
              <w:rPr>
                <w:color w:val="4A4A54"/>
              </w:rPr>
              <w:t xml:space="preserve">Figure </w:t>
            </w:r>
            <w:r w:rsidR="00A443C0" w:rsidRPr="009456D9">
              <w:rPr>
                <w:noProof/>
                <w:color w:val="4A4A54"/>
              </w:rPr>
              <w:t>2</w:t>
            </w:r>
            <w:r w:rsidR="00A443C0" w:rsidRPr="009456D9">
              <w:rPr>
                <w:noProof/>
                <w:color w:val="4A4A54"/>
              </w:rPr>
              <w:noBreakHyphen/>
              <w:t>16</w:t>
            </w:r>
            <w:r w:rsidR="00BA160B" w:rsidRPr="009456D9">
              <w:rPr>
                <w:color w:val="4A4A54"/>
              </w:rPr>
              <w:fldChar w:fldCharType="end"/>
            </w:r>
            <w:r w:rsidR="00BA160B" w:rsidRPr="009456D9">
              <w:rPr>
                <w:color w:val="4A4A54"/>
              </w:rPr>
              <w:t>)</w:t>
            </w:r>
            <w:r w:rsidR="00313D00" w:rsidRPr="009456D9">
              <w:rPr>
                <w:color w:val="4A4A54"/>
              </w:rPr>
              <w:t>. Click in the right field, and then select an ending date and time from the pop-up calendar.</w:t>
            </w:r>
          </w:p>
        </w:tc>
      </w:tr>
      <w:tr w:rsidR="00980C0C" w:rsidRPr="009456D9" w14:paraId="41264426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1E680FF7" w14:textId="790C3D1B" w:rsidR="00980C0C" w:rsidRPr="009456D9" w:rsidRDefault="008F2FC7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Caller Number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19392AA9" w14:textId="0FFD4514" w:rsidR="00980C0C" w:rsidRPr="009456D9" w:rsidRDefault="00415721" w:rsidP="00415721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To filter by a caller number, enter the caller’s number.</w:t>
            </w:r>
          </w:p>
        </w:tc>
      </w:tr>
      <w:tr w:rsidR="00980C0C" w:rsidRPr="009456D9" w14:paraId="38E0232F" w14:textId="77777777" w:rsidTr="00A71902">
        <w:trPr>
          <w:cantSplit/>
        </w:trPr>
        <w:tc>
          <w:tcPr>
            <w:tcW w:w="3708" w:type="dxa"/>
            <w:shd w:val="clear" w:color="auto" w:fill="auto"/>
          </w:tcPr>
          <w:p w14:paraId="74114CD4" w14:textId="65913921" w:rsidR="00980C0C" w:rsidRPr="009456D9" w:rsidRDefault="008F2FC7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Dialed Number</w:t>
            </w:r>
          </w:p>
        </w:tc>
        <w:tc>
          <w:tcPr>
            <w:tcW w:w="5400" w:type="dxa"/>
            <w:shd w:val="clear" w:color="auto" w:fill="auto"/>
          </w:tcPr>
          <w:p w14:paraId="56BD57DA" w14:textId="1AD6CE79" w:rsidR="00980C0C" w:rsidRPr="009456D9" w:rsidRDefault="00415721" w:rsidP="00415721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To filter by a dialed number, enter the dialed number.</w:t>
            </w:r>
          </w:p>
        </w:tc>
      </w:tr>
      <w:tr w:rsidR="00980C0C" w:rsidRPr="009456D9" w14:paraId="69850C4A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09B28583" w14:textId="0F499EA7" w:rsidR="00980C0C" w:rsidRPr="009456D9" w:rsidRDefault="008F2FC7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 Type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20B8B85A" w14:textId="7DAA2E5B" w:rsidR="00980C0C" w:rsidRPr="009456D9" w:rsidRDefault="00415721" w:rsidP="00415721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To filter by type of call, select a call type.</w:t>
            </w:r>
          </w:p>
        </w:tc>
      </w:tr>
    </w:tbl>
    <w:p w14:paraId="683BA024" w14:textId="62DF6249" w:rsidR="00F20438" w:rsidRPr="009456D9" w:rsidRDefault="003A2BCF" w:rsidP="00F20438">
      <w:pPr>
        <w:pStyle w:val="figureanchor"/>
        <w:rPr>
          <w:noProof/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599A7B32" wp14:editId="28672D57">
            <wp:extent cx="5693410" cy="3329940"/>
            <wp:effectExtent l="19050" t="19050" r="2159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32994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19433A93" w14:textId="59B79F5B" w:rsidR="003A2BCF" w:rsidRPr="009456D9" w:rsidRDefault="003A2BCF" w:rsidP="003A2BCF">
      <w:pPr>
        <w:pStyle w:val="Caption"/>
        <w:rPr>
          <w:color w:val="4A4A54"/>
        </w:rPr>
      </w:pPr>
      <w:bookmarkStart w:id="178" w:name="_Ref439174404"/>
      <w:r w:rsidRPr="009456D9">
        <w:rPr>
          <w:color w:val="4A4A54"/>
        </w:rPr>
        <w:t xml:space="preserve">Figure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="009D69BF"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Figure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16</w:t>
      </w:r>
      <w:r w:rsidR="00D03A06" w:rsidRPr="009456D9">
        <w:rPr>
          <w:noProof/>
          <w:color w:val="4A4A54"/>
        </w:rPr>
        <w:fldChar w:fldCharType="end"/>
      </w:r>
      <w:bookmarkEnd w:id="178"/>
      <w:r w:rsidRPr="009456D9">
        <w:rPr>
          <w:color w:val="4A4A54"/>
        </w:rPr>
        <w:t xml:space="preserve">. Selecting a </w:t>
      </w:r>
      <w:r w:rsidR="00BA160B" w:rsidRPr="009456D9">
        <w:rPr>
          <w:color w:val="4A4A54"/>
        </w:rPr>
        <w:t xml:space="preserve">Start </w:t>
      </w:r>
      <w:r w:rsidRPr="009456D9">
        <w:rPr>
          <w:color w:val="4A4A54"/>
        </w:rPr>
        <w:t>Date f</w:t>
      </w:r>
      <w:r w:rsidR="00BA160B" w:rsidRPr="009456D9">
        <w:rPr>
          <w:color w:val="4A4A54"/>
        </w:rPr>
        <w:t>rom the Pop-up Calendar</w:t>
      </w:r>
    </w:p>
    <w:p w14:paraId="5E77E6CD" w14:textId="77777777" w:rsidR="003A2BCF" w:rsidRPr="009456D9" w:rsidRDefault="003A2BCF" w:rsidP="003A2BCF">
      <w:pPr>
        <w:pStyle w:val="Caption"/>
        <w:rPr>
          <w:color w:val="4A4A54"/>
        </w:rPr>
      </w:pPr>
    </w:p>
    <w:p w14:paraId="38DE40D5" w14:textId="77777777" w:rsidR="003A2BCF" w:rsidRPr="009456D9" w:rsidRDefault="003A2BCF" w:rsidP="003A2BCF">
      <w:pPr>
        <w:pStyle w:val="body"/>
        <w:rPr>
          <w:color w:val="4A4A54"/>
        </w:rPr>
      </w:pPr>
    </w:p>
    <w:p w14:paraId="6964E546" w14:textId="77777777" w:rsidR="00980C0C" w:rsidRPr="009456D9" w:rsidRDefault="00980C0C" w:rsidP="00F20438">
      <w:pPr>
        <w:pStyle w:val="figureanchor"/>
        <w:rPr>
          <w:color w:val="4A4A54"/>
        </w:rPr>
      </w:pPr>
    </w:p>
    <w:p w14:paraId="50BBDCF6" w14:textId="77777777" w:rsidR="00F20438" w:rsidRPr="009456D9" w:rsidRDefault="00F20438" w:rsidP="009D56E8">
      <w:pPr>
        <w:rPr>
          <w:color w:val="4A4A54"/>
        </w:rPr>
      </w:pPr>
    </w:p>
    <w:p w14:paraId="5218B9FC" w14:textId="77777777" w:rsidR="00F20438" w:rsidRPr="009456D9" w:rsidRDefault="00F20438" w:rsidP="009D56E8">
      <w:pPr>
        <w:rPr>
          <w:color w:val="4A4A54"/>
        </w:rPr>
      </w:pPr>
    </w:p>
    <w:p w14:paraId="19A3D29D" w14:textId="77777777" w:rsidR="00F20438" w:rsidRPr="009456D9" w:rsidRDefault="00F20438" w:rsidP="009D56E8">
      <w:pPr>
        <w:rPr>
          <w:color w:val="4A4A54"/>
        </w:rPr>
      </w:pPr>
    </w:p>
    <w:p w14:paraId="3CD39140" w14:textId="77777777" w:rsidR="00F20438" w:rsidRPr="009456D9" w:rsidRDefault="00F20438" w:rsidP="009D56E8">
      <w:pPr>
        <w:rPr>
          <w:color w:val="4A4A54"/>
        </w:rPr>
      </w:pPr>
    </w:p>
    <w:p w14:paraId="236CE528" w14:textId="1E0F2C69" w:rsidR="009D56E8" w:rsidRPr="009456D9" w:rsidRDefault="009D56E8" w:rsidP="00670B84">
      <w:pPr>
        <w:pStyle w:val="Heading3"/>
        <w:rPr>
          <w:color w:val="4A4A54"/>
          <w:lang w:val="en-US"/>
        </w:rPr>
      </w:pPr>
      <w:bookmarkStart w:id="179" w:name="_Toc514152777"/>
      <w:r w:rsidRPr="009456D9">
        <w:rPr>
          <w:color w:val="4A4A54"/>
        </w:rPr>
        <w:lastRenderedPageBreak/>
        <w:t>Export</w:t>
      </w:r>
      <w:r w:rsidR="00A81CCE" w:rsidRPr="009456D9">
        <w:rPr>
          <w:color w:val="4A4A54"/>
          <w:lang w:val="en-US"/>
        </w:rPr>
        <w:t>ing the Call History Log</w:t>
      </w:r>
      <w:bookmarkEnd w:id="179"/>
    </w:p>
    <w:p w14:paraId="68624C1F" w14:textId="4727883E" w:rsidR="00A81CCE" w:rsidRPr="009456D9" w:rsidRDefault="00A81CCE" w:rsidP="006467B5">
      <w:pPr>
        <w:pStyle w:val="stepintro"/>
        <w:rPr>
          <w:color w:val="4A4A54"/>
        </w:rPr>
      </w:pPr>
      <w:r w:rsidRPr="009456D9">
        <w:rPr>
          <w:color w:val="4A4A54"/>
        </w:rPr>
        <w:t>To export the call history log</w:t>
      </w:r>
    </w:p>
    <w:p w14:paraId="3BB1CAF7" w14:textId="49987AF9" w:rsidR="002D574D" w:rsidRPr="009456D9" w:rsidRDefault="002D574D" w:rsidP="009449FB">
      <w:pPr>
        <w:pStyle w:val="numbrdlist"/>
        <w:numPr>
          <w:ilvl w:val="0"/>
          <w:numId w:val="51"/>
        </w:numPr>
        <w:rPr>
          <w:color w:val="4A4A54"/>
        </w:rPr>
      </w:pPr>
      <w:r w:rsidRPr="009456D9">
        <w:rPr>
          <w:color w:val="4A4A54"/>
        </w:rPr>
        <w:t xml:space="preserve">From the Call History page, click </w:t>
      </w:r>
      <w:r w:rsidRPr="009456D9">
        <w:rPr>
          <w:b/>
          <w:color w:val="4A4A54"/>
        </w:rPr>
        <w:t>Export</w:t>
      </w:r>
      <w:r w:rsidRPr="009456D9">
        <w:rPr>
          <w:color w:val="4A4A54"/>
        </w:rPr>
        <w:t>.</w:t>
      </w:r>
    </w:p>
    <w:p w14:paraId="2EC42C2A" w14:textId="220D6B70" w:rsidR="002D574D" w:rsidRPr="009456D9" w:rsidRDefault="00B9017E" w:rsidP="00ED6819">
      <w:pPr>
        <w:pStyle w:val="procresult"/>
        <w:rPr>
          <w:color w:val="4A4A54"/>
        </w:rPr>
      </w:pPr>
      <w:r w:rsidRPr="009456D9">
        <w:rPr>
          <w:color w:val="4A4A54"/>
        </w:rPr>
        <w:t xml:space="preserve">Depending on your browser, the history log is downloaded to your </w:t>
      </w:r>
      <w:proofErr w:type="gramStart"/>
      <w:r w:rsidRPr="009456D9">
        <w:rPr>
          <w:color w:val="4A4A54"/>
        </w:rPr>
        <w:t>computer</w:t>
      </w:r>
      <w:proofErr w:type="gramEnd"/>
      <w:r w:rsidRPr="009456D9">
        <w:rPr>
          <w:color w:val="4A4A54"/>
        </w:rPr>
        <w:t xml:space="preserve"> </w:t>
      </w:r>
      <w:r w:rsidR="004E5443" w:rsidRPr="009456D9">
        <w:rPr>
          <w:color w:val="4A4A54"/>
        </w:rPr>
        <w:t>or you are prompted to save the log. The log is in comma-separated-value (CSV) format.</w:t>
      </w:r>
    </w:p>
    <w:p w14:paraId="239FF272" w14:textId="43B25F93" w:rsidR="009D56E8" w:rsidRPr="009456D9" w:rsidRDefault="004E5443" w:rsidP="004E5443">
      <w:pPr>
        <w:pStyle w:val="numbrdlist"/>
        <w:rPr>
          <w:color w:val="4A4A54"/>
        </w:rPr>
      </w:pPr>
      <w:r w:rsidRPr="009456D9">
        <w:rPr>
          <w:color w:val="4A4A54"/>
        </w:rPr>
        <w:t xml:space="preserve">After downloading the log, </w:t>
      </w:r>
      <w:r w:rsidR="00D73138" w:rsidRPr="009456D9">
        <w:rPr>
          <w:color w:val="4A4A54"/>
        </w:rPr>
        <w:t xml:space="preserve">you can open it </w:t>
      </w:r>
      <w:r w:rsidR="009D56E8" w:rsidRPr="009456D9">
        <w:rPr>
          <w:color w:val="4A4A54"/>
        </w:rPr>
        <w:t>using Microsoft Excel, Google Docs</w:t>
      </w:r>
      <w:r w:rsidR="00D73138" w:rsidRPr="009456D9">
        <w:rPr>
          <w:color w:val="4A4A54"/>
        </w:rPr>
        <w:t>, and other spreadsheet applications</w:t>
      </w:r>
      <w:r w:rsidR="009D56E8" w:rsidRPr="009456D9">
        <w:rPr>
          <w:color w:val="4A4A54"/>
        </w:rPr>
        <w:t xml:space="preserve">. </w:t>
      </w:r>
    </w:p>
    <w:p w14:paraId="4A24BAC2" w14:textId="77777777" w:rsidR="009D56E8" w:rsidRPr="009456D9" w:rsidRDefault="009D56E8" w:rsidP="009D56E8">
      <w:pPr>
        <w:rPr>
          <w:color w:val="4A4A54"/>
        </w:rPr>
      </w:pPr>
    </w:p>
    <w:p w14:paraId="7E1D78EB" w14:textId="77777777" w:rsidR="009D56E8" w:rsidRPr="009456D9" w:rsidRDefault="009D56E8" w:rsidP="009D56E8">
      <w:pPr>
        <w:rPr>
          <w:color w:val="4A4A54"/>
        </w:rPr>
      </w:pPr>
    </w:p>
    <w:p w14:paraId="4BB4C469" w14:textId="77777777" w:rsidR="009D56E8" w:rsidRPr="009456D9" w:rsidRDefault="009D56E8" w:rsidP="009D56E8">
      <w:pPr>
        <w:rPr>
          <w:color w:val="4A4A54"/>
        </w:rPr>
      </w:pPr>
    </w:p>
    <w:p w14:paraId="70DFBF57" w14:textId="77777777" w:rsidR="009D56E8" w:rsidRPr="009456D9" w:rsidRDefault="009D56E8" w:rsidP="009D56E8">
      <w:pPr>
        <w:rPr>
          <w:color w:val="4A4A54"/>
        </w:rPr>
      </w:pPr>
    </w:p>
    <w:p w14:paraId="52BC6C95" w14:textId="77777777" w:rsidR="009D56E8" w:rsidRPr="009456D9" w:rsidRDefault="009D56E8" w:rsidP="009D56E8">
      <w:pPr>
        <w:rPr>
          <w:color w:val="4A4A54"/>
        </w:rPr>
      </w:pPr>
    </w:p>
    <w:p w14:paraId="219E7343" w14:textId="77777777" w:rsidR="009D56E8" w:rsidRPr="009456D9" w:rsidRDefault="009D56E8" w:rsidP="009D56E8">
      <w:pPr>
        <w:rPr>
          <w:color w:val="4A4A54"/>
        </w:rPr>
      </w:pPr>
    </w:p>
    <w:p w14:paraId="56B890BA" w14:textId="2B40E888" w:rsidR="009D56E8" w:rsidRPr="009456D9" w:rsidRDefault="009D56E8" w:rsidP="00E95575">
      <w:pPr>
        <w:pStyle w:val="Heading2"/>
        <w:pageBreakBefore/>
        <w:rPr>
          <w:color w:val="4A4A54"/>
        </w:rPr>
      </w:pPr>
      <w:bookmarkStart w:id="180" w:name="_Toc363566326"/>
      <w:bookmarkStart w:id="181" w:name="_Ref439176279"/>
      <w:bookmarkStart w:id="182" w:name="_Ref439176494"/>
      <w:bookmarkStart w:id="183" w:name="_Ref439176501"/>
      <w:bookmarkStart w:id="184" w:name="_Toc514152778"/>
      <w:r w:rsidRPr="009456D9">
        <w:rPr>
          <w:color w:val="4A4A54"/>
        </w:rPr>
        <w:lastRenderedPageBreak/>
        <w:t>Profile</w:t>
      </w:r>
      <w:bookmarkEnd w:id="180"/>
      <w:bookmarkEnd w:id="181"/>
      <w:bookmarkEnd w:id="182"/>
      <w:bookmarkEnd w:id="183"/>
      <w:bookmarkEnd w:id="184"/>
      <w:r w:rsidR="006E6930" w:rsidRPr="009456D9">
        <w:rPr>
          <w:color w:val="4A4A54"/>
        </w:rPr>
        <w:fldChar w:fldCharType="begin"/>
      </w:r>
      <w:r w:rsidR="006E6930" w:rsidRPr="009456D9">
        <w:rPr>
          <w:color w:val="4A4A54"/>
        </w:rPr>
        <w:instrText xml:space="preserve"> XE "Profile" </w:instrText>
      </w:r>
      <w:r w:rsidR="006E6930" w:rsidRPr="009456D9">
        <w:rPr>
          <w:color w:val="4A4A54"/>
        </w:rPr>
        <w:fldChar w:fldCharType="end"/>
      </w:r>
      <w:r w:rsidR="006E6930" w:rsidRPr="009456D9">
        <w:rPr>
          <w:color w:val="4A4A54"/>
        </w:rPr>
        <w:fldChar w:fldCharType="begin"/>
      </w:r>
      <w:r w:rsidR="006E6930" w:rsidRPr="009456D9">
        <w:rPr>
          <w:color w:val="4A4A54"/>
        </w:rPr>
        <w:instrText xml:space="preserve"> XE "Portal:profile" </w:instrText>
      </w:r>
      <w:r w:rsidR="006E6930" w:rsidRPr="009456D9">
        <w:rPr>
          <w:color w:val="4A4A54"/>
        </w:rPr>
        <w:fldChar w:fldCharType="end"/>
      </w:r>
    </w:p>
    <w:p w14:paraId="39DD1FFC" w14:textId="5C3DF4AE" w:rsidR="00114DC5" w:rsidRPr="009456D9" w:rsidRDefault="00114DC5" w:rsidP="00114DC5">
      <w:pPr>
        <w:pStyle w:val="body"/>
        <w:rPr>
          <w:color w:val="4A4A54"/>
        </w:rPr>
      </w:pPr>
      <w:r w:rsidRPr="009456D9">
        <w:rPr>
          <w:color w:val="4A4A54"/>
        </w:rPr>
        <w:t xml:space="preserve">Clicking the </w:t>
      </w:r>
      <w:r w:rsidRPr="009456D9">
        <w:rPr>
          <w:b/>
          <w:color w:val="4A4A54"/>
        </w:rPr>
        <w:t>Profile</w:t>
      </w:r>
      <w:r w:rsidRPr="009456D9">
        <w:rPr>
          <w:color w:val="4A4A54"/>
        </w:rPr>
        <w:t xml:space="preserve"> link at the </w:t>
      </w:r>
      <w:r w:rsidR="00E95575" w:rsidRPr="009456D9">
        <w:rPr>
          <w:color w:val="4A4A54"/>
        </w:rPr>
        <w:t xml:space="preserve">top-right of the page displays the Profile page. From this page, you can configure the settings in </w:t>
      </w:r>
      <w:r w:rsidR="006A3761" w:rsidRPr="009456D9">
        <w:rPr>
          <w:color w:val="4A4A54"/>
        </w:rPr>
        <w:fldChar w:fldCharType="begin"/>
      </w:r>
      <w:r w:rsidR="006A3761" w:rsidRPr="009456D9">
        <w:rPr>
          <w:color w:val="4A4A54"/>
        </w:rPr>
        <w:instrText xml:space="preserve"> REF _Ref439175335 \h </w:instrText>
      </w:r>
      <w:r w:rsidR="008801EF" w:rsidRPr="009456D9">
        <w:rPr>
          <w:color w:val="4A4A54"/>
        </w:rPr>
        <w:instrText xml:space="preserve"> \* MERGEFORMAT </w:instrText>
      </w:r>
      <w:r w:rsidR="006A3761" w:rsidRPr="009456D9">
        <w:rPr>
          <w:color w:val="4A4A54"/>
        </w:rPr>
      </w:r>
      <w:r w:rsidR="006A3761"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 xml:space="preserve">Table </w:t>
      </w:r>
      <w:r w:rsidR="00A443C0" w:rsidRPr="009456D9">
        <w:rPr>
          <w:noProof/>
          <w:color w:val="4A4A54"/>
        </w:rPr>
        <w:t>2</w:t>
      </w:r>
      <w:r w:rsidR="00A443C0" w:rsidRPr="009456D9">
        <w:rPr>
          <w:noProof/>
          <w:color w:val="4A4A54"/>
        </w:rPr>
        <w:noBreakHyphen/>
        <w:t>7</w:t>
      </w:r>
      <w:r w:rsidR="006A3761" w:rsidRPr="009456D9">
        <w:rPr>
          <w:color w:val="4A4A54"/>
        </w:rPr>
        <w:fldChar w:fldCharType="end"/>
      </w:r>
      <w:r w:rsidR="00E95575" w:rsidRPr="009456D9">
        <w:rPr>
          <w:color w:val="4A4A54"/>
        </w:rPr>
        <w:t>.</w:t>
      </w:r>
    </w:p>
    <w:p w14:paraId="6A2B4062" w14:textId="3ECF6CE5" w:rsidR="00FC1D76" w:rsidRPr="009456D9" w:rsidRDefault="009E4A64" w:rsidP="00FC1D76">
      <w:pPr>
        <w:pStyle w:val="figureanchor"/>
        <w:rPr>
          <w:color w:val="4A4A54"/>
        </w:rPr>
      </w:pPr>
      <w:r w:rsidRPr="009456D9">
        <w:rPr>
          <w:noProof/>
          <w:color w:val="4A4A54"/>
        </w:rPr>
        <w:drawing>
          <wp:inline distT="0" distB="0" distL="0" distR="0" wp14:anchorId="726BE6AA" wp14:editId="2AE7E5FB">
            <wp:extent cx="4460804" cy="6556138"/>
            <wp:effectExtent l="0" t="0" r="10160" b="0"/>
            <wp:docPr id="11" name="Picture 11" descr="Macintosh HD:Users:kevwitz:Desktop:Screen Shot 2016-01-07 at 3.47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witz:Desktop:Screen Shot 2016-01-07 at 3.47.56 P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83" cy="65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61BB" w14:textId="77777777" w:rsidR="00E57B44" w:rsidRPr="009456D9" w:rsidRDefault="00E57B44" w:rsidP="002E7228">
      <w:pPr>
        <w:pStyle w:val="body"/>
        <w:rPr>
          <w:color w:val="4A4A54"/>
        </w:rPr>
      </w:pPr>
    </w:p>
    <w:p w14:paraId="5C1D7000" w14:textId="2118DD44" w:rsidR="00E57B44" w:rsidRPr="009456D9" w:rsidRDefault="00E57B44" w:rsidP="00E57B44">
      <w:pPr>
        <w:pStyle w:val="Caption"/>
        <w:keepNext/>
        <w:keepLines/>
        <w:rPr>
          <w:color w:val="4A4A54"/>
        </w:rPr>
      </w:pPr>
      <w:bookmarkStart w:id="185" w:name="_Ref439175335"/>
      <w:r w:rsidRPr="009456D9">
        <w:rPr>
          <w:color w:val="4A4A54"/>
        </w:rPr>
        <w:lastRenderedPageBreak/>
        <w:t xml:space="preserve">Table </w:t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STYLEREF 1 \s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2</w:t>
      </w:r>
      <w:r w:rsidR="00D03A06" w:rsidRPr="009456D9">
        <w:rPr>
          <w:noProof/>
          <w:color w:val="4A4A54"/>
        </w:rPr>
        <w:fldChar w:fldCharType="end"/>
      </w:r>
      <w:r w:rsidRPr="009456D9">
        <w:rPr>
          <w:color w:val="4A4A54"/>
        </w:rPr>
        <w:noBreakHyphen/>
      </w:r>
      <w:r w:rsidR="00D03A06" w:rsidRPr="009456D9">
        <w:rPr>
          <w:color w:val="4A4A54"/>
        </w:rPr>
        <w:fldChar w:fldCharType="begin"/>
      </w:r>
      <w:r w:rsidR="00D03A06" w:rsidRPr="009456D9">
        <w:rPr>
          <w:color w:val="4A4A54"/>
        </w:rPr>
        <w:instrText xml:space="preserve"> SEQ Table \* ARABIC \s 1 </w:instrText>
      </w:r>
      <w:r w:rsidR="00D03A06" w:rsidRPr="009456D9">
        <w:rPr>
          <w:color w:val="4A4A54"/>
        </w:rPr>
        <w:fldChar w:fldCharType="separate"/>
      </w:r>
      <w:r w:rsidR="00A443C0" w:rsidRPr="009456D9">
        <w:rPr>
          <w:noProof/>
          <w:color w:val="4A4A54"/>
        </w:rPr>
        <w:t>7</w:t>
      </w:r>
      <w:r w:rsidR="00D03A06" w:rsidRPr="009456D9">
        <w:rPr>
          <w:noProof/>
          <w:color w:val="4A4A54"/>
        </w:rPr>
        <w:fldChar w:fldCharType="end"/>
      </w:r>
      <w:bookmarkEnd w:id="185"/>
      <w:r w:rsidRPr="009456D9">
        <w:rPr>
          <w:color w:val="4A4A54"/>
        </w:rPr>
        <w:t>. Fields in the Profile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400"/>
      </w:tblGrid>
      <w:tr w:rsidR="00E57B44" w:rsidRPr="009456D9" w14:paraId="4A63E5B8" w14:textId="77777777" w:rsidTr="00A71902">
        <w:trPr>
          <w:cantSplit/>
        </w:trPr>
        <w:tc>
          <w:tcPr>
            <w:tcW w:w="3708" w:type="dxa"/>
            <w:tcBorders>
              <w:right w:val="single" w:sz="4" w:space="0" w:color="FFFFFF" w:themeColor="background1"/>
            </w:tcBorders>
            <w:shd w:val="clear" w:color="auto" w:fill="548DD4"/>
          </w:tcPr>
          <w:p w14:paraId="705E94C7" w14:textId="77777777" w:rsidR="00E57B44" w:rsidRPr="009456D9" w:rsidRDefault="00E57B44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Field</w:t>
            </w:r>
          </w:p>
        </w:tc>
        <w:tc>
          <w:tcPr>
            <w:tcW w:w="5400" w:type="dxa"/>
            <w:tcBorders>
              <w:left w:val="single" w:sz="4" w:space="0" w:color="FFFFFF" w:themeColor="background1"/>
            </w:tcBorders>
            <w:shd w:val="clear" w:color="auto" w:fill="548DD4"/>
          </w:tcPr>
          <w:p w14:paraId="777E7BE5" w14:textId="77777777" w:rsidR="00E57B44" w:rsidRPr="009456D9" w:rsidRDefault="00E57B44" w:rsidP="00A71902">
            <w:pPr>
              <w:pStyle w:val="CellHeading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Description</w:t>
            </w:r>
          </w:p>
        </w:tc>
      </w:tr>
      <w:tr w:rsidR="00172A60" w:rsidRPr="009456D9" w14:paraId="51D60747" w14:textId="77777777" w:rsidTr="00172A60">
        <w:trPr>
          <w:cantSplit/>
        </w:trPr>
        <w:tc>
          <w:tcPr>
            <w:tcW w:w="3708" w:type="dxa"/>
            <w:shd w:val="clear" w:color="auto" w:fill="auto"/>
          </w:tcPr>
          <w:p w14:paraId="7570A27A" w14:textId="5288D4F3" w:rsidR="00172A60" w:rsidRPr="009456D9" w:rsidRDefault="00172A6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First Name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14:paraId="7D160BF7" w14:textId="77B5EA3D" w:rsidR="00172A60" w:rsidRPr="009456D9" w:rsidRDefault="00172A60" w:rsidP="00172A60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The first name and last name will be shown in contacts and used in the dial by name directory.</w:t>
            </w:r>
          </w:p>
        </w:tc>
      </w:tr>
      <w:tr w:rsidR="00172A60" w:rsidRPr="009456D9" w14:paraId="6E3397EB" w14:textId="77777777" w:rsidTr="004D1C1D">
        <w:trPr>
          <w:cantSplit/>
        </w:trPr>
        <w:tc>
          <w:tcPr>
            <w:tcW w:w="3708" w:type="dxa"/>
            <w:shd w:val="clear" w:color="auto" w:fill="auto"/>
          </w:tcPr>
          <w:p w14:paraId="1AE21513" w14:textId="665E5C58" w:rsidR="00172A60" w:rsidRPr="009456D9" w:rsidRDefault="00172A6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Last Name</w:t>
            </w:r>
          </w:p>
        </w:tc>
        <w:tc>
          <w:tcPr>
            <w:tcW w:w="5400" w:type="dxa"/>
            <w:vMerge/>
            <w:shd w:val="clear" w:color="auto" w:fill="auto"/>
          </w:tcPr>
          <w:p w14:paraId="6E4F2B0E" w14:textId="6E8CD3EE" w:rsidR="00172A60" w:rsidRPr="009456D9" w:rsidRDefault="00172A60" w:rsidP="00A71902">
            <w:pPr>
              <w:pStyle w:val="cellbody0"/>
              <w:keepNext/>
              <w:rPr>
                <w:color w:val="4A4A54"/>
              </w:rPr>
            </w:pPr>
          </w:p>
        </w:tc>
      </w:tr>
      <w:tr w:rsidR="00E57B44" w:rsidRPr="009456D9" w14:paraId="1FA99737" w14:textId="77777777" w:rsidTr="00A71902">
        <w:trPr>
          <w:cantSplit/>
        </w:trPr>
        <w:tc>
          <w:tcPr>
            <w:tcW w:w="3708" w:type="dxa"/>
            <w:shd w:val="clear" w:color="auto" w:fill="auto"/>
          </w:tcPr>
          <w:p w14:paraId="4C57F87F" w14:textId="6B1BDEA2" w:rsidR="00E57B44" w:rsidRPr="009456D9" w:rsidRDefault="00353312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Time zone</w:t>
            </w:r>
          </w:p>
        </w:tc>
        <w:tc>
          <w:tcPr>
            <w:tcW w:w="5400" w:type="dxa"/>
            <w:shd w:val="clear" w:color="auto" w:fill="auto"/>
          </w:tcPr>
          <w:p w14:paraId="65E51027" w14:textId="523AB54F" w:rsidR="00E57B44" w:rsidRPr="009456D9" w:rsidRDefault="00172A60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Your local time zone.</w:t>
            </w:r>
          </w:p>
        </w:tc>
      </w:tr>
      <w:tr w:rsidR="00E57B44" w:rsidRPr="009456D9" w14:paraId="4710FF06" w14:textId="77777777" w:rsidTr="004D1C1D">
        <w:trPr>
          <w:cantSplit/>
        </w:trPr>
        <w:tc>
          <w:tcPr>
            <w:tcW w:w="3708" w:type="dxa"/>
            <w:shd w:val="clear" w:color="auto" w:fill="auto"/>
          </w:tcPr>
          <w:p w14:paraId="481AD3CD" w14:textId="03BF00E9" w:rsidR="00E57B44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Email Address(es)</w:t>
            </w:r>
          </w:p>
        </w:tc>
        <w:tc>
          <w:tcPr>
            <w:tcW w:w="5400" w:type="dxa"/>
            <w:shd w:val="clear" w:color="auto" w:fill="auto"/>
          </w:tcPr>
          <w:p w14:paraId="483C2980" w14:textId="5E2AA77B" w:rsidR="00E57B44" w:rsidRPr="009456D9" w:rsidRDefault="00391EAB" w:rsidP="00391EA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Address used for email, password resets, etc. To add email addresses, click the </w:t>
            </w:r>
            <w:r w:rsidR="003B169C" w:rsidRPr="009456D9">
              <w:rPr>
                <w:noProof/>
                <w:color w:val="4A4A54"/>
              </w:rPr>
              <w:drawing>
                <wp:inline distT="0" distB="0" distL="0" distR="0" wp14:anchorId="4895C143" wp14:editId="342413B0">
                  <wp:extent cx="255270" cy="223520"/>
                  <wp:effectExtent l="0" t="0" r="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169C" w:rsidRPr="009456D9">
              <w:rPr>
                <w:color w:val="4A4A54"/>
              </w:rPr>
              <w:t xml:space="preserve"> button t</w:t>
            </w:r>
            <w:r w:rsidR="00DA162A" w:rsidRPr="009456D9">
              <w:rPr>
                <w:color w:val="4A4A54"/>
              </w:rPr>
              <w:t>o</w:t>
            </w:r>
            <w:r w:rsidR="003B169C" w:rsidRPr="009456D9">
              <w:rPr>
                <w:color w:val="4A4A54"/>
              </w:rPr>
              <w:t xml:space="preserve"> add</w:t>
            </w:r>
            <w:r w:rsidR="00DA162A" w:rsidRPr="009456D9">
              <w:rPr>
                <w:color w:val="4A4A54"/>
              </w:rPr>
              <w:t xml:space="preserve"> field</w:t>
            </w:r>
            <w:r w:rsidRPr="009456D9">
              <w:rPr>
                <w:color w:val="4A4A54"/>
              </w:rPr>
              <w:t>s for entering mo</w:t>
            </w:r>
            <w:r w:rsidR="003B169C" w:rsidRPr="009456D9">
              <w:rPr>
                <w:color w:val="4A4A54"/>
              </w:rPr>
              <w:t xml:space="preserve">re </w:t>
            </w:r>
            <w:r w:rsidR="0047369D" w:rsidRPr="009456D9">
              <w:rPr>
                <w:color w:val="4A4A54"/>
              </w:rPr>
              <w:t>email</w:t>
            </w:r>
            <w:r w:rsidR="00DA162A" w:rsidRPr="009456D9">
              <w:rPr>
                <w:color w:val="4A4A54"/>
              </w:rPr>
              <w:t xml:space="preserve"> addresses</w:t>
            </w:r>
            <w:r w:rsidR="003B169C" w:rsidRPr="009456D9">
              <w:rPr>
                <w:color w:val="4A4A54"/>
              </w:rPr>
              <w:t>.</w:t>
            </w:r>
          </w:p>
        </w:tc>
      </w:tr>
      <w:tr w:rsidR="00E57B44" w:rsidRPr="009456D9" w14:paraId="2FFCC63A" w14:textId="77777777" w:rsidTr="004D1C1D">
        <w:trPr>
          <w:cantSplit/>
        </w:trPr>
        <w:tc>
          <w:tcPr>
            <w:tcW w:w="3708" w:type="dxa"/>
            <w:shd w:val="clear" w:color="auto" w:fill="auto"/>
          </w:tcPr>
          <w:p w14:paraId="721455C1" w14:textId="5F75D21B" w:rsidR="00E57B44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Record User’s Calls</w:t>
            </w:r>
          </w:p>
        </w:tc>
        <w:tc>
          <w:tcPr>
            <w:tcW w:w="5400" w:type="dxa"/>
            <w:shd w:val="clear" w:color="auto" w:fill="auto"/>
          </w:tcPr>
          <w:p w14:paraId="112ABF62" w14:textId="2D3C5850" w:rsidR="00E57B44" w:rsidRPr="009456D9" w:rsidRDefault="0070761B" w:rsidP="00CF08E7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Select whether the calls for this user will be recorded (Yes) or not recorded (No).</w:t>
            </w:r>
            <w:r w:rsidR="00314DA4" w:rsidRPr="009456D9">
              <w:rPr>
                <w:color w:val="4A4A54"/>
              </w:rPr>
              <w:t xml:space="preserve"> </w:t>
            </w:r>
          </w:p>
        </w:tc>
      </w:tr>
      <w:tr w:rsidR="00E57B44" w:rsidRPr="009456D9" w14:paraId="79F15A65" w14:textId="77777777" w:rsidTr="001B5F21">
        <w:trPr>
          <w:cantSplit/>
        </w:trPr>
        <w:tc>
          <w:tcPr>
            <w:tcW w:w="3708" w:type="dxa"/>
            <w:tcBorders>
              <w:bottom w:val="single" w:sz="12" w:space="0" w:color="auto"/>
            </w:tcBorders>
            <w:shd w:val="clear" w:color="auto" w:fill="auto"/>
          </w:tcPr>
          <w:p w14:paraId="0F4D7EAF" w14:textId="460A4514" w:rsidR="00E57B44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Directory Options</w:t>
            </w:r>
          </w:p>
        </w:tc>
        <w:tc>
          <w:tcPr>
            <w:tcW w:w="5400" w:type="dxa"/>
            <w:tcBorders>
              <w:bottom w:val="single" w:sz="12" w:space="0" w:color="auto"/>
            </w:tcBorders>
            <w:shd w:val="clear" w:color="auto" w:fill="auto"/>
          </w:tcPr>
          <w:p w14:paraId="6F0392DD" w14:textId="77777777" w:rsidR="0070761B" w:rsidRPr="009456D9" w:rsidRDefault="0070761B" w:rsidP="0070761B">
            <w:pPr>
              <w:pStyle w:val="cellbody0"/>
              <w:keepLines w:val="0"/>
              <w:rPr>
                <w:color w:val="4A4A54"/>
              </w:rPr>
            </w:pPr>
            <w:r w:rsidRPr="009456D9">
              <w:rPr>
                <w:color w:val="4A4A54"/>
              </w:rPr>
              <w:t xml:space="preserve">Enables or disables </w:t>
            </w:r>
            <w:proofErr w:type="gramStart"/>
            <w:r w:rsidRPr="009456D9">
              <w:rPr>
                <w:color w:val="4A4A54"/>
              </w:rPr>
              <w:t>announce</w:t>
            </w:r>
            <w:proofErr w:type="gramEnd"/>
            <w:r w:rsidRPr="009456D9">
              <w:rPr>
                <w:color w:val="4A4A54"/>
              </w:rPr>
              <w:t xml:space="preserve"> in auto directory and list in directory features.</w:t>
            </w:r>
          </w:p>
          <w:p w14:paraId="4A98882E" w14:textId="77777777" w:rsidR="0070761B" w:rsidRPr="009456D9" w:rsidRDefault="0070761B" w:rsidP="0070761B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 xml:space="preserve">Announce in Audio directory = check to include the user in the dial-by-name directory. </w:t>
            </w:r>
          </w:p>
          <w:p w14:paraId="2B01AA5C" w14:textId="58AD20DB" w:rsidR="00E57B44" w:rsidRPr="009456D9" w:rsidRDefault="0070761B" w:rsidP="0070761B">
            <w:pPr>
              <w:pStyle w:val="tablebullet"/>
              <w:rPr>
                <w:color w:val="4A4A54"/>
              </w:rPr>
            </w:pPr>
            <w:r w:rsidRPr="009456D9">
              <w:rPr>
                <w:color w:val="4A4A54"/>
              </w:rPr>
              <w:t>List in Directory = check to add user to the internal extensions list (contacts).</w:t>
            </w:r>
          </w:p>
        </w:tc>
      </w:tr>
      <w:tr w:rsidR="006A3761" w:rsidRPr="009456D9" w14:paraId="1ADAB8EE" w14:textId="77777777" w:rsidTr="001B5F21">
        <w:trPr>
          <w:cantSplit/>
        </w:trPr>
        <w:tc>
          <w:tcPr>
            <w:tcW w:w="3708" w:type="dxa"/>
            <w:tcBorders>
              <w:top w:val="single" w:sz="12" w:space="0" w:color="auto"/>
            </w:tcBorders>
            <w:shd w:val="clear" w:color="auto" w:fill="C6D9F1" w:themeFill="text2" w:themeFillTint="33"/>
          </w:tcPr>
          <w:p w14:paraId="66AD73D5" w14:textId="53F53BA1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Caller ID Information</w:t>
            </w:r>
          </w:p>
        </w:tc>
        <w:tc>
          <w:tcPr>
            <w:tcW w:w="5400" w:type="dxa"/>
            <w:tcBorders>
              <w:top w:val="single" w:sz="12" w:space="0" w:color="auto"/>
            </w:tcBorders>
            <w:shd w:val="clear" w:color="auto" w:fill="C6D9F1" w:themeFill="text2" w:themeFillTint="33"/>
          </w:tcPr>
          <w:p w14:paraId="27419AC1" w14:textId="77777777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</w:p>
        </w:tc>
      </w:tr>
      <w:tr w:rsidR="006A3761" w:rsidRPr="009456D9" w14:paraId="45E69982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3B9298B3" w14:textId="5B798441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ab/>
              <w:t>Area Code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01F8EE9C" w14:textId="057D0F41" w:rsidR="006A3761" w:rsidRPr="009456D9" w:rsidRDefault="00AD083D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Local area code for </w:t>
            </w:r>
            <w:r w:rsidR="00353312" w:rsidRPr="009456D9">
              <w:rPr>
                <w:color w:val="4A4A54"/>
              </w:rPr>
              <w:t>7-digit</w:t>
            </w:r>
            <w:r w:rsidRPr="009456D9">
              <w:rPr>
                <w:color w:val="4A4A54"/>
              </w:rPr>
              <w:t xml:space="preserve"> dialing</w:t>
            </w:r>
            <w:r w:rsidR="00BC7E0F" w:rsidRPr="009456D9">
              <w:rPr>
                <w:color w:val="4A4A54"/>
              </w:rPr>
              <w:t xml:space="preserve"> associated with the user.</w:t>
            </w:r>
          </w:p>
        </w:tc>
      </w:tr>
      <w:tr w:rsidR="006A3761" w:rsidRPr="009456D9" w14:paraId="2969E09E" w14:textId="77777777" w:rsidTr="00A71902">
        <w:trPr>
          <w:cantSplit/>
        </w:trPr>
        <w:tc>
          <w:tcPr>
            <w:tcW w:w="3708" w:type="dxa"/>
            <w:shd w:val="clear" w:color="auto" w:fill="C6D9F1" w:themeFill="text2" w:themeFillTint="33"/>
          </w:tcPr>
          <w:p w14:paraId="26142A4C" w14:textId="2E8D475F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ab/>
              <w:t>Caller ID</w:t>
            </w:r>
          </w:p>
        </w:tc>
        <w:tc>
          <w:tcPr>
            <w:tcW w:w="5400" w:type="dxa"/>
            <w:shd w:val="clear" w:color="auto" w:fill="C6D9F1" w:themeFill="text2" w:themeFillTint="33"/>
          </w:tcPr>
          <w:p w14:paraId="6EA77614" w14:textId="1D01272C" w:rsidR="006A3761" w:rsidRPr="009456D9" w:rsidRDefault="00AD083D" w:rsidP="00AD083D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For outbound calls, this is the number that recipients will see.</w:t>
            </w:r>
          </w:p>
        </w:tc>
      </w:tr>
      <w:tr w:rsidR="00314DA4" w:rsidRPr="009456D9" w14:paraId="2A9E7F2D" w14:textId="77777777" w:rsidTr="001B5F21">
        <w:trPr>
          <w:cantSplit/>
        </w:trPr>
        <w:tc>
          <w:tcPr>
            <w:tcW w:w="3708" w:type="dxa"/>
            <w:tcBorders>
              <w:bottom w:val="single" w:sz="12" w:space="0" w:color="auto"/>
            </w:tcBorders>
            <w:shd w:val="clear" w:color="auto" w:fill="C6D9F1" w:themeFill="text2" w:themeFillTint="33"/>
          </w:tcPr>
          <w:p w14:paraId="59F9EE89" w14:textId="12E32A0A" w:rsidR="00314DA4" w:rsidRPr="009456D9" w:rsidRDefault="00314DA4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ab/>
              <w:t>911 Caller ID</w:t>
            </w:r>
          </w:p>
        </w:tc>
        <w:tc>
          <w:tcPr>
            <w:tcW w:w="5400" w:type="dxa"/>
            <w:tcBorders>
              <w:bottom w:val="single" w:sz="12" w:space="0" w:color="auto"/>
            </w:tcBorders>
            <w:shd w:val="clear" w:color="auto" w:fill="C6D9F1" w:themeFill="text2" w:themeFillTint="33"/>
          </w:tcPr>
          <w:p w14:paraId="6440F25B" w14:textId="0E80C206" w:rsidR="00314DA4" w:rsidRPr="009456D9" w:rsidRDefault="00314DA4" w:rsidP="00314DA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For</w:t>
            </w:r>
            <w:r w:rsidR="00A63C5F" w:rsidRPr="009456D9">
              <w:rPr>
                <w:color w:val="4A4A54"/>
              </w:rPr>
              <w:t xml:space="preserve"> calls to 911, this is the e911-</w:t>
            </w:r>
            <w:r w:rsidRPr="009456D9">
              <w:rPr>
                <w:color w:val="4A4A54"/>
              </w:rPr>
              <w:t>enabled number the 911 agent will see.</w:t>
            </w:r>
          </w:p>
        </w:tc>
      </w:tr>
      <w:tr w:rsidR="006A3761" w:rsidRPr="009456D9" w14:paraId="0386735D" w14:textId="77777777" w:rsidTr="001B5F21">
        <w:trPr>
          <w:cantSplit/>
        </w:trPr>
        <w:tc>
          <w:tcPr>
            <w:tcW w:w="3708" w:type="dxa"/>
            <w:tcBorders>
              <w:top w:val="single" w:sz="12" w:space="0" w:color="auto"/>
            </w:tcBorders>
            <w:shd w:val="clear" w:color="auto" w:fill="auto"/>
          </w:tcPr>
          <w:p w14:paraId="1D52CDA0" w14:textId="58046191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Change Password</w:t>
            </w:r>
          </w:p>
        </w:tc>
        <w:tc>
          <w:tcPr>
            <w:tcW w:w="5400" w:type="dxa"/>
            <w:tcBorders>
              <w:top w:val="single" w:sz="12" w:space="0" w:color="auto"/>
            </w:tcBorders>
            <w:shd w:val="clear" w:color="auto" w:fill="auto"/>
          </w:tcPr>
          <w:p w14:paraId="0CA726C1" w14:textId="77777777" w:rsidR="006A3761" w:rsidRPr="009456D9" w:rsidRDefault="006A3761" w:rsidP="00A71902">
            <w:pPr>
              <w:pStyle w:val="cellbody0"/>
              <w:keepNext/>
              <w:rPr>
                <w:color w:val="4A4A54"/>
              </w:rPr>
            </w:pPr>
          </w:p>
        </w:tc>
      </w:tr>
      <w:tr w:rsidR="000841D5" w:rsidRPr="009456D9" w14:paraId="05AF37E4" w14:textId="77777777" w:rsidTr="000841D5">
        <w:trPr>
          <w:cantSplit/>
        </w:trPr>
        <w:tc>
          <w:tcPr>
            <w:tcW w:w="3708" w:type="dxa"/>
            <w:shd w:val="clear" w:color="auto" w:fill="auto"/>
          </w:tcPr>
          <w:p w14:paraId="3BEC4F63" w14:textId="487D36D2" w:rsidR="000841D5" w:rsidRPr="009456D9" w:rsidRDefault="000841D5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ab/>
              <w:t>New Password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14:paraId="5B4CB651" w14:textId="77777777" w:rsidR="00314DA4" w:rsidRPr="009456D9" w:rsidRDefault="000841D5" w:rsidP="00314DA4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 xml:space="preserve">Password for voicemail and the portal. </w:t>
            </w:r>
            <w:r w:rsidR="00642C7B" w:rsidRPr="009456D9">
              <w:rPr>
                <w:color w:val="4A4A54"/>
              </w:rPr>
              <w:t>Avoid</w:t>
            </w:r>
            <w:r w:rsidRPr="009456D9">
              <w:rPr>
                <w:color w:val="4A4A54"/>
              </w:rPr>
              <w:t xml:space="preserve"> using common codes like 0000 or 1234. </w:t>
            </w:r>
            <w:r w:rsidR="00966F00" w:rsidRPr="009456D9">
              <w:rPr>
                <w:color w:val="4A4A54"/>
              </w:rPr>
              <w:t>For security, each typed password character is masked by a dot (</w:t>
            </w:r>
            <w:r w:rsidR="00966F00" w:rsidRPr="009456D9">
              <w:rPr>
                <w:color w:val="4A4A54"/>
              </w:rPr>
              <w:sym w:font="Wingdings" w:char="F06C"/>
            </w:r>
            <w:r w:rsidR="00966F00" w:rsidRPr="009456D9">
              <w:rPr>
                <w:color w:val="4A4A54"/>
              </w:rPr>
              <w:t xml:space="preserve">). </w:t>
            </w:r>
          </w:p>
          <w:p w14:paraId="73AE6D97" w14:textId="7EE786F0" w:rsidR="000841D5" w:rsidRPr="009456D9" w:rsidRDefault="00314DA4" w:rsidP="006444BB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>Please keep this number secure</w:t>
            </w:r>
            <w:r w:rsidR="006444BB" w:rsidRPr="009456D9">
              <w:rPr>
                <w:color w:val="4A4A54"/>
              </w:rPr>
              <w:t>. W</w:t>
            </w:r>
            <w:r w:rsidRPr="009456D9">
              <w:rPr>
                <w:color w:val="4A4A54"/>
              </w:rPr>
              <w:t xml:space="preserve">e </w:t>
            </w:r>
            <w:r w:rsidR="000841D5" w:rsidRPr="009456D9">
              <w:rPr>
                <w:color w:val="4A4A54"/>
              </w:rPr>
              <w:t>will never call you to request your passcode.</w:t>
            </w:r>
          </w:p>
        </w:tc>
      </w:tr>
      <w:tr w:rsidR="000841D5" w:rsidRPr="009456D9" w14:paraId="51F3FADE" w14:textId="77777777" w:rsidTr="004D1C1D">
        <w:trPr>
          <w:cantSplit/>
        </w:trPr>
        <w:tc>
          <w:tcPr>
            <w:tcW w:w="3708" w:type="dxa"/>
            <w:shd w:val="clear" w:color="auto" w:fill="auto"/>
          </w:tcPr>
          <w:p w14:paraId="60D4249A" w14:textId="77C181D2" w:rsidR="000841D5" w:rsidRPr="009456D9" w:rsidRDefault="000841D5" w:rsidP="00A71902">
            <w:pPr>
              <w:pStyle w:val="cellbody0"/>
              <w:keepNext/>
              <w:rPr>
                <w:color w:val="4A4A54"/>
              </w:rPr>
            </w:pPr>
            <w:r w:rsidRPr="009456D9">
              <w:rPr>
                <w:color w:val="4A4A54"/>
              </w:rPr>
              <w:tab/>
              <w:t>Confirm New Password</w:t>
            </w:r>
          </w:p>
        </w:tc>
        <w:tc>
          <w:tcPr>
            <w:tcW w:w="5400" w:type="dxa"/>
            <w:vMerge/>
            <w:shd w:val="clear" w:color="auto" w:fill="auto"/>
          </w:tcPr>
          <w:p w14:paraId="458D1F3B" w14:textId="77777777" w:rsidR="000841D5" w:rsidRPr="009456D9" w:rsidRDefault="000841D5" w:rsidP="00A71902">
            <w:pPr>
              <w:pStyle w:val="cellbody0"/>
              <w:keepNext/>
              <w:rPr>
                <w:color w:val="4A4A54"/>
              </w:rPr>
            </w:pPr>
          </w:p>
        </w:tc>
      </w:tr>
    </w:tbl>
    <w:p w14:paraId="6C0CF50F" w14:textId="77777777" w:rsidR="00E57B44" w:rsidRPr="009456D9" w:rsidRDefault="00E57B44" w:rsidP="002E7228">
      <w:pPr>
        <w:pStyle w:val="body"/>
        <w:rPr>
          <w:color w:val="4A4A54"/>
        </w:rPr>
      </w:pPr>
    </w:p>
    <w:p w14:paraId="7D3943E6" w14:textId="77777777" w:rsidR="009D56E8" w:rsidRPr="009456D9" w:rsidRDefault="009D56E8" w:rsidP="003E7178">
      <w:pPr>
        <w:pStyle w:val="bodyafterchaptertitle"/>
        <w:rPr>
          <w:color w:val="4A4A54"/>
        </w:rPr>
        <w:sectPr w:rsidR="009D56E8" w:rsidRPr="009456D9" w:rsidSect="005C7308"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</w:p>
    <w:p w14:paraId="6E84E5D8" w14:textId="77777777" w:rsidR="00792A08" w:rsidRPr="009456D9" w:rsidRDefault="00792A08" w:rsidP="00A84970">
      <w:pPr>
        <w:pStyle w:val="body"/>
        <w:rPr>
          <w:color w:val="4A4A54"/>
        </w:rPr>
        <w:sectPr w:rsidR="00792A08" w:rsidRPr="009456D9" w:rsidSect="005C7308">
          <w:headerReference w:type="first" r:id="rId81"/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</w:p>
    <w:p w14:paraId="7B728BB2" w14:textId="77777777" w:rsidR="00642DEE" w:rsidRPr="009456D9" w:rsidRDefault="00FB6244" w:rsidP="00595F55">
      <w:pPr>
        <w:pStyle w:val="FrontHeading1"/>
        <w:rPr>
          <w:color w:val="4A4A54"/>
        </w:rPr>
      </w:pPr>
      <w:bookmarkStart w:id="186" w:name="_Toc514152779"/>
      <w:r w:rsidRPr="009456D9">
        <w:rPr>
          <w:color w:val="4A4A54"/>
        </w:rPr>
        <w:t>Index</w:t>
      </w:r>
      <w:bookmarkEnd w:id="186"/>
    </w:p>
    <w:p w14:paraId="32FDAF01" w14:textId="77777777" w:rsidR="00A443C0" w:rsidRPr="009456D9" w:rsidRDefault="00AE51E8" w:rsidP="00DF2B9F">
      <w:pPr>
        <w:pStyle w:val="body"/>
        <w:rPr>
          <w:noProof/>
          <w:color w:val="4A4A54"/>
        </w:rPr>
        <w:sectPr w:rsidR="00A443C0" w:rsidRPr="009456D9" w:rsidSect="00A443C0">
          <w:headerReference w:type="even" r:id="rId82"/>
          <w:headerReference w:type="default" r:id="rId83"/>
          <w:headerReference w:type="first" r:id="rId84"/>
          <w:type w:val="continuous"/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INDEX \h "A" \c "2" \z "1033" </w:instrText>
      </w:r>
      <w:r w:rsidRPr="009456D9">
        <w:rPr>
          <w:color w:val="4A4A54"/>
        </w:rPr>
        <w:fldChar w:fldCharType="separate"/>
      </w:r>
    </w:p>
    <w:p w14:paraId="492F7DD9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3</w:t>
      </w:r>
    </w:p>
    <w:p w14:paraId="3DFBC86C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3-way conference, 11</w:t>
      </w:r>
    </w:p>
    <w:p w14:paraId="7F44A1DC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A</w:t>
      </w:r>
    </w:p>
    <w:p w14:paraId="070271D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Accessing</w:t>
      </w:r>
    </w:p>
    <w:p w14:paraId="03D5A411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portal, 14</w:t>
      </w:r>
    </w:p>
    <w:p w14:paraId="3603CFAE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voicemail, 7</w:t>
      </w:r>
    </w:p>
    <w:p w14:paraId="4B432632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voicemail remotely, 8</w:t>
      </w:r>
    </w:p>
    <w:p w14:paraId="6A1D19CA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Active calls, 15</w:t>
      </w:r>
    </w:p>
    <w:p w14:paraId="79733B1D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Allowing callers, 33</w:t>
      </w:r>
    </w:p>
    <w:p w14:paraId="54AFB47B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Alternate greetings, 8</w:t>
      </w:r>
    </w:p>
    <w:p w14:paraId="73ABB091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Answering rules, 30</w:t>
      </w:r>
    </w:p>
    <w:p w14:paraId="1CA19B5F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Attended transfers, 10</w:t>
      </w:r>
    </w:p>
    <w:p w14:paraId="7ED2462D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B</w:t>
      </w:r>
    </w:p>
    <w:p w14:paraId="63DB352A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Blind transfers, 10</w:t>
      </w:r>
    </w:p>
    <w:p w14:paraId="6B93800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Blocking callers, 33</w:t>
      </w:r>
    </w:p>
    <w:p w14:paraId="14A33203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C</w:t>
      </w:r>
    </w:p>
    <w:p w14:paraId="53C249AC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 forward, 32</w:t>
      </w:r>
    </w:p>
    <w:p w14:paraId="5F91283E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 handling, 10</w:t>
      </w:r>
    </w:p>
    <w:p w14:paraId="5EC1CDC7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 history, 44</w:t>
      </w:r>
    </w:p>
    <w:p w14:paraId="4C0043C7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Callers, allowing or blocking, 33</w:t>
      </w:r>
    </w:p>
    <w:p w14:paraId="41350621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Calls</w:t>
      </w:r>
    </w:p>
    <w:p w14:paraId="2A38FBDA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active, 15</w:t>
      </w:r>
    </w:p>
    <w:p w14:paraId="6722A832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incoming, 14</w:t>
      </w:r>
    </w:p>
    <w:p w14:paraId="379B6360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making, 6</w:t>
      </w:r>
    </w:p>
    <w:p w14:paraId="5F403237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receiving, 7</w:t>
      </w:r>
    </w:p>
    <w:p w14:paraId="3CD347BD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Contacts, 36</w:t>
      </w:r>
    </w:p>
    <w:p w14:paraId="1073FCBF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D</w:t>
      </w:r>
    </w:p>
    <w:p w14:paraId="4CB3F21E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Dialing</w:t>
      </w:r>
    </w:p>
    <w:p w14:paraId="2E5C54B9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extension, 6</w:t>
      </w:r>
    </w:p>
    <w:p w14:paraId="272AFF4C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off-hook, 6</w:t>
      </w:r>
    </w:p>
    <w:p w14:paraId="3790C207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on-hook, 6</w:t>
      </w:r>
    </w:p>
    <w:p w14:paraId="477061F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Directed call pickup, 11</w:t>
      </w:r>
    </w:p>
    <w:p w14:paraId="3D6ABE8F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E</w:t>
      </w:r>
    </w:p>
    <w:p w14:paraId="431D4386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Extension dialing, 6</w:t>
      </w:r>
    </w:p>
    <w:p w14:paraId="54B441C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External number transfers, 11</w:t>
      </w:r>
    </w:p>
    <w:p w14:paraId="224C1775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G</w:t>
      </w:r>
    </w:p>
    <w:p w14:paraId="5C2CA4C4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Greeting</w:t>
      </w:r>
    </w:p>
    <w:p w14:paraId="37B9D50F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recording, 19</w:t>
      </w:r>
    </w:p>
    <w:p w14:paraId="6F2F82D4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uploading, 21</w:t>
      </w:r>
    </w:p>
    <w:p w14:paraId="0CBAEBD1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H</w:t>
      </w:r>
    </w:p>
    <w:p w14:paraId="79F55A82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Handling calls, 10</w:t>
      </w:r>
    </w:p>
    <w:p w14:paraId="549E2629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Home page, 16</w:t>
      </w:r>
    </w:p>
    <w:p w14:paraId="522AD32D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I</w:t>
      </w:r>
    </w:p>
    <w:p w14:paraId="4FF44ED9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Incoming calls, 14</w:t>
      </w:r>
    </w:p>
    <w:p w14:paraId="6A81AB14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Intercom, 6</w:t>
      </w:r>
    </w:p>
    <w:p w14:paraId="0B8D0CB7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International calls, 6</w:t>
      </w:r>
    </w:p>
    <w:p w14:paraId="3D2D71EB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Introductory greeting, 43</w:t>
      </w:r>
    </w:p>
    <w:p w14:paraId="13780902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M</w:t>
      </w:r>
    </w:p>
    <w:p w14:paraId="7EFE53E2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Mailbox setup, 8</w:t>
      </w:r>
    </w:p>
    <w:p w14:paraId="7DE51436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Making international calls, 6</w:t>
      </w:r>
    </w:p>
    <w:p w14:paraId="5845594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Messages page, 17</w:t>
      </w:r>
    </w:p>
    <w:p w14:paraId="777E9D6E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Music on hold, 41</w:t>
      </w:r>
    </w:p>
    <w:p w14:paraId="4F6A7E58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O</w:t>
      </w:r>
    </w:p>
    <w:p w14:paraId="437DD9B3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Off-hook dialing, 6</w:t>
      </w:r>
    </w:p>
    <w:p w14:paraId="4E1578CD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On-hook dialing, 6</w:t>
      </w:r>
    </w:p>
    <w:p w14:paraId="28C822F8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lastRenderedPageBreak/>
        <w:t>P</w:t>
      </w:r>
    </w:p>
    <w:p w14:paraId="20F25D69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Park and hold, 11</w:t>
      </w:r>
    </w:p>
    <w:p w14:paraId="0CF64C68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Phones page, 39</w:t>
      </w:r>
    </w:p>
    <w:p w14:paraId="5FDDDB4A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Portal, 14</w:t>
      </w:r>
    </w:p>
    <w:p w14:paraId="5D3297D9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call history, 44</w:t>
      </w:r>
    </w:p>
    <w:p w14:paraId="78F8443C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contacts, 36</w:t>
      </w:r>
    </w:p>
    <w:p w14:paraId="675E9AEB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home page, 16</w:t>
      </w:r>
    </w:p>
    <w:p w14:paraId="336A2395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Messages page, 17</w:t>
      </w:r>
    </w:p>
    <w:p w14:paraId="09E3C86D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music on hold, 41</w:t>
      </w:r>
    </w:p>
    <w:p w14:paraId="028CA10B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profile, 48</w:t>
      </w:r>
    </w:p>
    <w:p w14:paraId="680AD33F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Profile, 48</w:t>
      </w:r>
    </w:p>
    <w:p w14:paraId="02571732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R</w:t>
      </w:r>
    </w:p>
    <w:p w14:paraId="6221949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Receiving calls, 7</w:t>
      </w:r>
    </w:p>
    <w:p w14:paraId="3D4DF38B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Recording a greeting, 19</w:t>
      </w:r>
    </w:p>
    <w:p w14:paraId="7284FD0D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Remote voicemail, 8</w:t>
      </w:r>
    </w:p>
    <w:p w14:paraId="72ECC897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Ring timeout, 33</w:t>
      </w:r>
    </w:p>
    <w:p w14:paraId="00D84637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S</w:t>
      </w:r>
    </w:p>
    <w:p w14:paraId="040A5B1D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Setting up your mailbox, 8</w:t>
      </w:r>
    </w:p>
    <w:p w14:paraId="1C5624AE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SNAPmobile, 40</w:t>
      </w:r>
    </w:p>
    <w:p w14:paraId="2FC9EE95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T</w:t>
      </w:r>
    </w:p>
    <w:p w14:paraId="70D29145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Time frames, 22</w:t>
      </w:r>
    </w:p>
    <w:p w14:paraId="591C0308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Transfers</w:t>
      </w:r>
    </w:p>
    <w:p w14:paraId="22AD2ED6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attended, 10</w:t>
      </w:r>
    </w:p>
    <w:p w14:paraId="68EA94EB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blind, 10</w:t>
      </w:r>
    </w:p>
    <w:p w14:paraId="0A5FD8A9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external numbers, 11</w:t>
      </w:r>
    </w:p>
    <w:p w14:paraId="1A078458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voicemail, 11</w:t>
      </w:r>
    </w:p>
    <w:p w14:paraId="2D6CD93F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U</w:t>
      </w:r>
    </w:p>
    <w:p w14:paraId="43D6FEFB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Uploading a greeting, 21</w:t>
      </w:r>
    </w:p>
    <w:p w14:paraId="2A00CCC2" w14:textId="77777777" w:rsidR="00A443C0" w:rsidRPr="009456D9" w:rsidRDefault="00A443C0">
      <w:pPr>
        <w:pStyle w:val="IndexHeading"/>
        <w:keepNext/>
        <w:tabs>
          <w:tab w:val="right" w:leader="dot" w:pos="4137"/>
        </w:tabs>
        <w:rPr>
          <w:rFonts w:asciiTheme="minorHAnsi" w:eastAsiaTheme="minorEastAsia" w:hAnsiTheme="minorHAnsi" w:cstheme="minorBidi"/>
          <w:b/>
          <w:bCs/>
          <w:noProof/>
          <w:color w:val="4A4A54"/>
        </w:rPr>
      </w:pPr>
      <w:r w:rsidRPr="009456D9">
        <w:rPr>
          <w:noProof/>
          <w:color w:val="4A4A54"/>
        </w:rPr>
        <w:t>V</w:t>
      </w:r>
    </w:p>
    <w:p w14:paraId="7BBC05B1" w14:textId="77777777" w:rsidR="00A443C0" w:rsidRPr="009456D9" w:rsidRDefault="00A443C0">
      <w:pPr>
        <w:pStyle w:val="Index1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Voicemail, 17</w:t>
      </w:r>
    </w:p>
    <w:p w14:paraId="7733419F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accessed, 7</w:t>
      </w:r>
    </w:p>
    <w:p w14:paraId="04696761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accessed remotely, 8</w:t>
      </w:r>
    </w:p>
    <w:p w14:paraId="5AAF9608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settings, 18</w:t>
      </w:r>
    </w:p>
    <w:p w14:paraId="1D1B87AD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transfer, 11</w:t>
      </w:r>
    </w:p>
    <w:p w14:paraId="4430B85C" w14:textId="77777777" w:rsidR="00A443C0" w:rsidRPr="009456D9" w:rsidRDefault="00A443C0">
      <w:pPr>
        <w:pStyle w:val="Index2"/>
        <w:tabs>
          <w:tab w:val="right" w:leader="dot" w:pos="4137"/>
        </w:tabs>
        <w:rPr>
          <w:noProof/>
          <w:color w:val="4A4A54"/>
        </w:rPr>
      </w:pPr>
      <w:r w:rsidRPr="009456D9">
        <w:rPr>
          <w:noProof/>
          <w:color w:val="4A4A54"/>
        </w:rPr>
        <w:t>tree, 8</w:t>
      </w:r>
    </w:p>
    <w:p w14:paraId="1C959EE6" w14:textId="77777777" w:rsidR="00A443C0" w:rsidRPr="009456D9" w:rsidRDefault="00A443C0" w:rsidP="00DF2B9F">
      <w:pPr>
        <w:pStyle w:val="body"/>
        <w:rPr>
          <w:noProof/>
          <w:color w:val="4A4A54"/>
        </w:rPr>
        <w:sectPr w:rsidR="00A443C0" w:rsidRPr="009456D9" w:rsidSect="00A443C0">
          <w:type w:val="continuous"/>
          <w:pgSz w:w="12240" w:h="15840" w:code="1"/>
          <w:pgMar w:top="1440" w:right="1613" w:bottom="1440" w:left="1613" w:header="547" w:footer="720" w:gutter="0"/>
          <w:cols w:num="2" w:space="720"/>
          <w:titlePg/>
          <w:docGrid w:linePitch="360"/>
        </w:sectPr>
      </w:pPr>
    </w:p>
    <w:p w14:paraId="54A2693C" w14:textId="77777777" w:rsidR="00595F55" w:rsidRPr="009456D9" w:rsidRDefault="00AE51E8" w:rsidP="00DF2B9F">
      <w:pPr>
        <w:pStyle w:val="body"/>
        <w:rPr>
          <w:color w:val="4A4A54"/>
        </w:rPr>
      </w:pPr>
      <w:r w:rsidRPr="009456D9">
        <w:rPr>
          <w:color w:val="4A4A54"/>
        </w:rPr>
        <w:fldChar w:fldCharType="end"/>
      </w:r>
    </w:p>
    <w:p w14:paraId="75AC076C" w14:textId="77777777" w:rsidR="007E391E" w:rsidRPr="009456D9" w:rsidRDefault="007E391E" w:rsidP="00302AB4">
      <w:pPr>
        <w:pStyle w:val="body"/>
        <w:rPr>
          <w:color w:val="4A4A54"/>
        </w:rPr>
        <w:sectPr w:rsidR="007E391E" w:rsidRPr="009456D9" w:rsidSect="00A443C0">
          <w:type w:val="continuous"/>
          <w:pgSz w:w="12240" w:h="15840" w:code="1"/>
          <w:pgMar w:top="1440" w:right="1613" w:bottom="1440" w:left="1613" w:header="547" w:footer="720" w:gutter="0"/>
          <w:cols w:space="720"/>
          <w:titlePg/>
          <w:docGrid w:linePitch="360"/>
        </w:sectPr>
      </w:pPr>
    </w:p>
    <w:p w14:paraId="63A5B843" w14:textId="77777777" w:rsidR="004615C9" w:rsidRPr="009456D9" w:rsidRDefault="004615C9" w:rsidP="00236774">
      <w:pPr>
        <w:pStyle w:val="StylebodyCenteredBefore86pt"/>
        <w:rPr>
          <w:color w:val="4A4A54"/>
        </w:rPr>
      </w:pPr>
    </w:p>
    <w:p w14:paraId="679AD042" w14:textId="77777777" w:rsidR="00F0028C" w:rsidRPr="009456D9" w:rsidRDefault="00EC39E3" w:rsidP="000B297C">
      <w:pPr>
        <w:pStyle w:val="License"/>
        <w:jc w:val="center"/>
        <w:rPr>
          <w:color w:val="4A4A54"/>
        </w:rPr>
      </w:pPr>
      <w:r w:rsidRPr="009456D9">
        <w:rPr>
          <w:noProof/>
          <w:color w:val="4A4A5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17A44B9" wp14:editId="2075B5B7">
                <wp:simplePos x="0" y="0"/>
                <wp:positionH relativeFrom="column">
                  <wp:posOffset>3100705</wp:posOffset>
                </wp:positionH>
                <wp:positionV relativeFrom="paragraph">
                  <wp:posOffset>6322060</wp:posOffset>
                </wp:positionV>
                <wp:extent cx="609600" cy="257175"/>
                <wp:effectExtent l="0" t="0" r="4445" b="2540"/>
                <wp:wrapNone/>
                <wp:docPr id="18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42E10" id="Rectangle 105" o:spid="_x0000_s1026" style="position:absolute;margin-left:244.15pt;margin-top:497.8pt;width:48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" stroked="f"/>
            </w:pict>
          </mc:Fallback>
        </mc:AlternateContent>
      </w:r>
    </w:p>
    <w:p w14:paraId="39345FB9" w14:textId="77777777" w:rsidR="00F0028C" w:rsidRPr="009456D9" w:rsidRDefault="00F0028C" w:rsidP="000B297C">
      <w:pPr>
        <w:pStyle w:val="License"/>
        <w:jc w:val="center"/>
        <w:rPr>
          <w:color w:val="4A4A54"/>
        </w:rPr>
      </w:pPr>
    </w:p>
    <w:p w14:paraId="29491DB1" w14:textId="77777777" w:rsidR="00F0028C" w:rsidRPr="009456D9" w:rsidRDefault="00F0028C" w:rsidP="000B297C">
      <w:pPr>
        <w:pStyle w:val="License"/>
        <w:jc w:val="center"/>
        <w:rPr>
          <w:color w:val="4A4A54"/>
        </w:rPr>
      </w:pPr>
    </w:p>
    <w:p w14:paraId="7504CED6" w14:textId="77777777" w:rsidR="00F0028C" w:rsidRPr="009456D9" w:rsidRDefault="00F0028C" w:rsidP="000B297C">
      <w:pPr>
        <w:pStyle w:val="License"/>
        <w:jc w:val="center"/>
        <w:rPr>
          <w:color w:val="4A4A54"/>
        </w:rPr>
      </w:pPr>
    </w:p>
    <w:p w14:paraId="547FE924" w14:textId="77777777" w:rsidR="00F0028C" w:rsidRPr="009456D9" w:rsidRDefault="00F0028C" w:rsidP="000B297C">
      <w:pPr>
        <w:pStyle w:val="License"/>
        <w:jc w:val="center"/>
        <w:rPr>
          <w:color w:val="4A4A54"/>
        </w:rPr>
      </w:pPr>
    </w:p>
    <w:p w14:paraId="4A1FFE97" w14:textId="49008163" w:rsidR="00803C2E" w:rsidRPr="009456D9" w:rsidRDefault="004615C9" w:rsidP="006502C7">
      <w:pPr>
        <w:pStyle w:val="License"/>
        <w:jc w:val="center"/>
        <w:rPr>
          <w:color w:val="4A4A54"/>
        </w:rPr>
      </w:pPr>
      <w:r w:rsidRPr="009456D9">
        <w:rPr>
          <w:color w:val="4A4A54"/>
        </w:rPr>
        <w:br/>
      </w:r>
      <w:r w:rsidR="00EC39E3" w:rsidRPr="009456D9">
        <w:rPr>
          <w:rFonts w:ascii="Bauhaus 93" w:hAnsi="Bauhaus 93"/>
          <w:noProof/>
          <w:color w:val="4A4A54"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ABFA748" wp14:editId="5EC8F76F">
                <wp:simplePos x="0" y="0"/>
                <wp:positionH relativeFrom="column">
                  <wp:posOffset>3100705</wp:posOffset>
                </wp:positionH>
                <wp:positionV relativeFrom="paragraph">
                  <wp:posOffset>6322060</wp:posOffset>
                </wp:positionV>
                <wp:extent cx="609600" cy="257175"/>
                <wp:effectExtent l="0" t="0" r="4445" b="2540"/>
                <wp:wrapNone/>
                <wp:docPr id="183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48D4C" id="Rectangle 334" o:spid="_x0000_s1026" style="position:absolute;margin-left:244.15pt;margin-top:497.8pt;width:48pt;height:20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" stroked="f"/>
            </w:pict>
          </mc:Fallback>
        </mc:AlternateContent>
      </w:r>
    </w:p>
    <w:p w14:paraId="33707D4C" w14:textId="77777777" w:rsidR="00473A03" w:rsidRPr="009456D9" w:rsidRDefault="00473A03" w:rsidP="006502C7">
      <w:pPr>
        <w:pStyle w:val="License"/>
        <w:jc w:val="center"/>
        <w:rPr>
          <w:color w:val="4A4A54"/>
        </w:rPr>
      </w:pPr>
    </w:p>
    <w:p w14:paraId="7D839E47" w14:textId="77777777" w:rsidR="00473A03" w:rsidRPr="009456D9" w:rsidRDefault="00473A03" w:rsidP="006502C7">
      <w:pPr>
        <w:pStyle w:val="License"/>
        <w:jc w:val="center"/>
        <w:rPr>
          <w:color w:val="4A4A54"/>
        </w:rPr>
      </w:pPr>
    </w:p>
    <w:p w14:paraId="3D5C098C" w14:textId="77777777" w:rsidR="00473A03" w:rsidRPr="009456D9" w:rsidRDefault="00473A03" w:rsidP="006502C7">
      <w:pPr>
        <w:pStyle w:val="License"/>
        <w:jc w:val="center"/>
        <w:rPr>
          <w:color w:val="4A4A54"/>
        </w:rPr>
      </w:pPr>
    </w:p>
    <w:p w14:paraId="0EE70E2A" w14:textId="77777777" w:rsidR="00473A03" w:rsidRPr="009456D9" w:rsidRDefault="00473A03" w:rsidP="006502C7">
      <w:pPr>
        <w:pStyle w:val="License"/>
        <w:jc w:val="center"/>
        <w:rPr>
          <w:color w:val="4A4A54"/>
        </w:rPr>
      </w:pPr>
    </w:p>
    <w:p w14:paraId="4876D201" w14:textId="77777777" w:rsidR="00803C2E" w:rsidRPr="009456D9" w:rsidRDefault="00803C2E" w:rsidP="00803C2E">
      <w:pPr>
        <w:pStyle w:val="License"/>
        <w:jc w:val="center"/>
        <w:rPr>
          <w:color w:val="4A4A54"/>
        </w:rPr>
      </w:pPr>
    </w:p>
    <w:p w14:paraId="11634077" w14:textId="77777777" w:rsidR="00803C2E" w:rsidRPr="009456D9" w:rsidRDefault="00803C2E" w:rsidP="00803C2E">
      <w:pPr>
        <w:pStyle w:val="License"/>
        <w:jc w:val="center"/>
        <w:rPr>
          <w:color w:val="4A4A54"/>
        </w:rPr>
      </w:pPr>
    </w:p>
    <w:p w14:paraId="27ACCF60" w14:textId="77777777" w:rsidR="00102E5F" w:rsidRPr="009456D9" w:rsidRDefault="00102E5F" w:rsidP="00803C2E">
      <w:pPr>
        <w:pStyle w:val="License"/>
        <w:jc w:val="center"/>
        <w:rPr>
          <w:color w:val="4A4A54"/>
        </w:rPr>
      </w:pPr>
    </w:p>
    <w:p w14:paraId="2B9C6DEB" w14:textId="77777777" w:rsidR="00803C2E" w:rsidRPr="009456D9" w:rsidRDefault="00803C2E" w:rsidP="00803C2E">
      <w:pPr>
        <w:pStyle w:val="License"/>
        <w:jc w:val="center"/>
        <w:rPr>
          <w:color w:val="4A4A54"/>
        </w:rPr>
      </w:pPr>
    </w:p>
    <w:p w14:paraId="2B319442" w14:textId="1E807483" w:rsidR="00803C2E" w:rsidRPr="009456D9" w:rsidRDefault="003002DA" w:rsidP="00657C9D">
      <w:pPr>
        <w:pStyle w:val="License"/>
        <w:rPr>
          <w:color w:val="4A4A54"/>
        </w:rPr>
      </w:pPr>
      <w:proofErr w:type="spellStart"/>
      <w:r>
        <w:rPr>
          <w:color w:val="4A4A54"/>
        </w:rPr>
        <w:t>RingLogix</w:t>
      </w:r>
      <w:proofErr w:type="spellEnd"/>
      <w:r w:rsidR="00803C2E" w:rsidRPr="009456D9">
        <w:rPr>
          <w:color w:val="4A4A54"/>
        </w:rPr>
        <w:t xml:space="preserve"> has made a good faith effort to ensure the accuracy of the information in this document and disclaims the implied warranties of merchantability and fitness for a particular purpose and makes no express warranties, except as may be stated in its written agreement with and for its customers.</w:t>
      </w:r>
    </w:p>
    <w:p w14:paraId="2811712F" w14:textId="19CB31BE" w:rsidR="00803C2E" w:rsidRPr="009456D9" w:rsidRDefault="003002DA" w:rsidP="00803C2E">
      <w:pPr>
        <w:pStyle w:val="License"/>
        <w:rPr>
          <w:color w:val="4A4A54"/>
        </w:rPr>
      </w:pPr>
      <w:proofErr w:type="spellStart"/>
      <w:r>
        <w:rPr>
          <w:color w:val="4A4A54"/>
        </w:rPr>
        <w:t>RingLogix</w:t>
      </w:r>
      <w:proofErr w:type="spellEnd"/>
      <w:r w:rsidR="00657C9D" w:rsidRPr="009456D9">
        <w:rPr>
          <w:color w:val="4A4A54"/>
        </w:rPr>
        <w:t xml:space="preserve"> </w:t>
      </w:r>
      <w:r w:rsidR="00803C2E" w:rsidRPr="009456D9">
        <w:rPr>
          <w:color w:val="4A4A54"/>
        </w:rPr>
        <w:t xml:space="preserve">shall not be held liable to anyone for any indirect, </w:t>
      </w:r>
      <w:proofErr w:type="gramStart"/>
      <w:r w:rsidR="00803C2E" w:rsidRPr="009456D9">
        <w:rPr>
          <w:color w:val="4A4A54"/>
        </w:rPr>
        <w:t>special</w:t>
      </w:r>
      <w:proofErr w:type="gramEnd"/>
      <w:r w:rsidR="00803C2E" w:rsidRPr="009456D9">
        <w:rPr>
          <w:color w:val="4A4A54"/>
        </w:rPr>
        <w:t xml:space="preserve"> or consequential damages due to omissions or errors. The information and specifications in this document are subject to change without notice.</w:t>
      </w:r>
    </w:p>
    <w:p w14:paraId="402FDD4F" w14:textId="77777777" w:rsidR="00290C03" w:rsidRPr="009456D9" w:rsidRDefault="00290C03" w:rsidP="00803C2E">
      <w:pPr>
        <w:pStyle w:val="License"/>
        <w:rPr>
          <w:color w:val="4A4A54"/>
        </w:rPr>
      </w:pPr>
    </w:p>
    <w:p w14:paraId="0749F340" w14:textId="6A858C4B" w:rsidR="00803C2E" w:rsidRPr="009456D9" w:rsidRDefault="00102E5F" w:rsidP="00657C9D">
      <w:pPr>
        <w:pStyle w:val="License"/>
        <w:jc w:val="left"/>
        <w:rPr>
          <w:color w:val="4A4A54"/>
        </w:rPr>
      </w:pPr>
      <w:r w:rsidRPr="009456D9">
        <w:rPr>
          <w:color w:val="4A4A54"/>
        </w:rPr>
        <w:t xml:space="preserve">Copyright © </w:t>
      </w: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DATE \@ "yyyy" \* MERGEFORMAT </w:instrText>
      </w:r>
      <w:r w:rsidRPr="009456D9">
        <w:rPr>
          <w:color w:val="4A4A54"/>
        </w:rPr>
        <w:fldChar w:fldCharType="separate"/>
      </w:r>
      <w:r w:rsidR="00380D8D">
        <w:rPr>
          <w:noProof/>
          <w:color w:val="4A4A54"/>
        </w:rPr>
        <w:t>2023</w:t>
      </w:r>
      <w:r w:rsidRPr="009456D9">
        <w:rPr>
          <w:color w:val="4A4A54"/>
        </w:rPr>
        <w:fldChar w:fldCharType="end"/>
      </w:r>
      <w:r w:rsidR="00FB096C" w:rsidRPr="009456D9">
        <w:rPr>
          <w:color w:val="4A4A54"/>
        </w:rPr>
        <w:t xml:space="preserve">. </w:t>
      </w:r>
      <w:r w:rsidR="00437130" w:rsidRPr="009456D9">
        <w:rPr>
          <w:color w:val="4A4A54"/>
        </w:rPr>
        <w:t>All Rights Reserved</w:t>
      </w:r>
      <w:r w:rsidR="00FB096C" w:rsidRPr="009456D9">
        <w:rPr>
          <w:color w:val="4A4A54"/>
        </w:rPr>
        <w:t>.</w:t>
      </w:r>
      <w:r w:rsidR="00437130" w:rsidRPr="009456D9">
        <w:rPr>
          <w:color w:val="4A4A54"/>
        </w:rPr>
        <w:br/>
      </w:r>
      <w:r w:rsidR="00657C9D" w:rsidRPr="009456D9">
        <w:rPr>
          <w:color w:val="4A4A54"/>
        </w:rPr>
        <w:t>All</w:t>
      </w:r>
      <w:r w:rsidR="001F30C1" w:rsidRPr="009456D9">
        <w:rPr>
          <w:color w:val="4A4A54"/>
        </w:rPr>
        <w:t xml:space="preserve"> trademarks and registered trademarks are </w:t>
      </w:r>
      <w:r w:rsidR="0001372F" w:rsidRPr="009456D9">
        <w:rPr>
          <w:color w:val="4A4A54"/>
        </w:rPr>
        <w:t>the property of their respective owners.</w:t>
      </w:r>
    </w:p>
    <w:p w14:paraId="3B057FAB" w14:textId="52F174DC" w:rsidR="00803C2E" w:rsidRPr="009456D9" w:rsidRDefault="00D03A06" w:rsidP="00803C2E">
      <w:pPr>
        <w:rPr>
          <w:color w:val="4A4A54"/>
        </w:rPr>
      </w:pP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TITLE  \* MERGEFORMAT </w:instrText>
      </w:r>
      <w:r w:rsidRPr="009456D9">
        <w:rPr>
          <w:color w:val="4A4A54"/>
        </w:rPr>
        <w:fldChar w:fldCharType="separate"/>
      </w:r>
      <w:r w:rsidR="00A443C0" w:rsidRPr="009456D9">
        <w:rPr>
          <w:color w:val="4A4A54"/>
        </w:rPr>
        <w:t>PBX User Guide</w:t>
      </w:r>
      <w:r w:rsidRPr="009456D9">
        <w:rPr>
          <w:color w:val="4A4A54"/>
        </w:rPr>
        <w:fldChar w:fldCharType="end"/>
      </w:r>
    </w:p>
    <w:p w14:paraId="5C6352B5" w14:textId="49298D39" w:rsidR="003002DA" w:rsidRDefault="00803C2E" w:rsidP="003002DA">
      <w:pPr>
        <w:rPr>
          <w:color w:val="4A4A54"/>
        </w:rPr>
      </w:pPr>
      <w:r w:rsidRPr="009456D9">
        <w:rPr>
          <w:color w:val="4A4A54"/>
        </w:rPr>
        <w:fldChar w:fldCharType="begin"/>
      </w:r>
      <w:r w:rsidRPr="009456D9">
        <w:rPr>
          <w:color w:val="4A4A54"/>
        </w:rPr>
        <w:instrText xml:space="preserve"> SAVEDATE  \@ "MMMM d, yyyy"  \* MERGEFORMAT </w:instrText>
      </w:r>
      <w:r w:rsidRPr="009456D9">
        <w:rPr>
          <w:color w:val="4A4A54"/>
        </w:rPr>
        <w:fldChar w:fldCharType="separate"/>
      </w:r>
      <w:r w:rsidR="00380D8D">
        <w:rPr>
          <w:noProof/>
          <w:color w:val="4A4A54"/>
        </w:rPr>
        <w:t>January 10, 2023</w:t>
      </w:r>
      <w:r w:rsidRPr="009456D9">
        <w:rPr>
          <w:color w:val="4A4A54"/>
        </w:rPr>
        <w:fldChar w:fldCharType="end"/>
      </w:r>
      <w:r w:rsidR="003002DA">
        <w:rPr>
          <w:color w:val="4A4A54"/>
        </w:rPr>
        <w:t xml:space="preserve">2018 </w:t>
      </w:r>
    </w:p>
    <w:p w14:paraId="55469A43" w14:textId="7385CBF4" w:rsidR="00D518C1" w:rsidRPr="009456D9" w:rsidRDefault="00D518C1" w:rsidP="003002DA">
      <w:pPr>
        <w:rPr>
          <w:rFonts w:ascii="dDevice" w:hAnsi="dDevice"/>
          <w:color w:val="4A4A54"/>
          <w:lang w:bidi="he-IL"/>
        </w:rPr>
      </w:pPr>
      <w:r w:rsidRPr="009456D9">
        <w:rPr>
          <w:color w:val="4A4A54"/>
          <w:lang w:bidi="he-IL"/>
        </w:rPr>
        <w:t xml:space="preserve">Document </w:t>
      </w:r>
      <w:r w:rsidR="00AB091E" w:rsidRPr="009456D9">
        <w:rPr>
          <w:color w:val="4A4A54"/>
          <w:lang w:bidi="he-IL"/>
        </w:rPr>
        <w:t>version</w:t>
      </w:r>
      <w:r w:rsidRPr="009456D9">
        <w:rPr>
          <w:color w:val="4A4A54"/>
          <w:lang w:bidi="he-IL"/>
        </w:rPr>
        <w:t xml:space="preserve">: </w:t>
      </w:r>
      <w:r w:rsidR="00AB091E" w:rsidRPr="009456D9">
        <w:rPr>
          <w:color w:val="4A4A54"/>
          <w:lang w:bidi="he-IL"/>
        </w:rPr>
        <w:t>Versio</w:t>
      </w:r>
      <w:r w:rsidR="002C5BD1" w:rsidRPr="009456D9">
        <w:rPr>
          <w:color w:val="4A4A54"/>
          <w:lang w:bidi="he-IL"/>
        </w:rPr>
        <w:t xml:space="preserve">n </w:t>
      </w:r>
      <w:r w:rsidR="003002DA">
        <w:rPr>
          <w:color w:val="4A4A54"/>
          <w:lang w:bidi="he-IL"/>
        </w:rPr>
        <w:t>1</w:t>
      </w:r>
    </w:p>
    <w:sectPr w:rsidR="00D518C1" w:rsidRPr="009456D9" w:rsidSect="005C7308">
      <w:headerReference w:type="even" r:id="rId85"/>
      <w:headerReference w:type="default" r:id="rId86"/>
      <w:headerReference w:type="first" r:id="rId87"/>
      <w:footerReference w:type="first" r:id="rId88"/>
      <w:pgSz w:w="12240" w:h="15840" w:code="1"/>
      <w:pgMar w:top="1440" w:right="1613" w:bottom="1440" w:left="1613" w:header="54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2B60F" w14:textId="77777777" w:rsidR="00DF4D33" w:rsidRDefault="00DF4D33">
      <w:r>
        <w:separator/>
      </w:r>
    </w:p>
    <w:p w14:paraId="525F5C61" w14:textId="77777777" w:rsidR="00DF4D33" w:rsidRDefault="00DF4D33"/>
    <w:p w14:paraId="2F67C3B1" w14:textId="77777777" w:rsidR="00DF4D33" w:rsidRDefault="00DF4D33"/>
    <w:p w14:paraId="3ACB1798" w14:textId="77777777" w:rsidR="00DF4D33" w:rsidRDefault="00DF4D33"/>
    <w:p w14:paraId="1C550833" w14:textId="77777777" w:rsidR="00DF4D33" w:rsidRDefault="00DF4D33"/>
    <w:p w14:paraId="0528482D" w14:textId="77777777" w:rsidR="00DF4D33" w:rsidRDefault="00DF4D33"/>
    <w:p w14:paraId="756589F0" w14:textId="77777777" w:rsidR="00DF4D33" w:rsidRDefault="00DF4D33"/>
  </w:endnote>
  <w:endnote w:type="continuationSeparator" w:id="0">
    <w:p w14:paraId="164869E0" w14:textId="77777777" w:rsidR="00DF4D33" w:rsidRDefault="00DF4D33">
      <w:r>
        <w:continuationSeparator/>
      </w:r>
    </w:p>
    <w:p w14:paraId="73126979" w14:textId="77777777" w:rsidR="00DF4D33" w:rsidRDefault="00DF4D33"/>
    <w:p w14:paraId="24654284" w14:textId="77777777" w:rsidR="00DF4D33" w:rsidRDefault="00DF4D33"/>
    <w:p w14:paraId="5BB589A8" w14:textId="77777777" w:rsidR="00DF4D33" w:rsidRDefault="00DF4D33"/>
    <w:p w14:paraId="5E6EEBB7" w14:textId="77777777" w:rsidR="00DF4D33" w:rsidRDefault="00DF4D33"/>
    <w:p w14:paraId="6055A4B8" w14:textId="77777777" w:rsidR="00DF4D33" w:rsidRDefault="00DF4D33"/>
    <w:p w14:paraId="509D0D7F" w14:textId="77777777" w:rsidR="00DF4D33" w:rsidRDefault="00DF4D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LT Std 65 Medium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Devic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DFAEA" w14:textId="34115836" w:rsidR="000F46CD" w:rsidRPr="00063C0B" w:rsidRDefault="000F46CD" w:rsidP="00E15D01">
    <w:pPr>
      <w:pStyle w:val="Footer"/>
      <w:rPr>
        <w:color w:val="4A4A54"/>
      </w:rPr>
    </w:pPr>
    <w:r w:rsidRPr="00063C0B">
      <w:rPr>
        <w:color w:val="4A4A54"/>
      </w:rPr>
      <w:fldChar w:fldCharType="begin"/>
    </w:r>
    <w:r w:rsidRPr="00063C0B">
      <w:rPr>
        <w:color w:val="4A4A54"/>
      </w:rPr>
      <w:instrText xml:space="preserve"> PAGE </w:instrText>
    </w:r>
    <w:r w:rsidRPr="00063C0B">
      <w:rPr>
        <w:color w:val="4A4A54"/>
      </w:rPr>
      <w:fldChar w:fldCharType="separate"/>
    </w:r>
    <w:r>
      <w:rPr>
        <w:noProof/>
        <w:color w:val="4A4A54"/>
      </w:rPr>
      <w:t>15</w:t>
    </w:r>
    <w:r w:rsidRPr="00063C0B">
      <w:rPr>
        <w:color w:val="4A4A54"/>
      </w:rPr>
      <w:fldChar w:fldCharType="end"/>
    </w:r>
    <w:r w:rsidRPr="00063C0B">
      <w:rPr>
        <w:color w:val="4A4A54"/>
      </w:rPr>
      <w:br/>
    </w:r>
    <w:r w:rsidRPr="00063C0B">
      <w:rPr>
        <w:color w:val="4A4A54"/>
      </w:rPr>
      <w:fldChar w:fldCharType="begin"/>
    </w:r>
    <w:r w:rsidRPr="00063C0B">
      <w:rPr>
        <w:color w:val="4A4A54"/>
      </w:rPr>
      <w:instrText xml:space="preserve"> KEYWORDS  \* MERGEFORMAT </w:instrText>
    </w:r>
    <w:r w:rsidRPr="00063C0B">
      <w:rPr>
        <w:color w:val="4A4A54"/>
      </w:rPr>
      <w:fldChar w:fldCharType="separate"/>
    </w:r>
    <w:r w:rsidRPr="00063C0B">
      <w:rPr>
        <w:color w:val="4A4A54"/>
      </w:rPr>
      <w:t>PBX User Guide</w:t>
    </w:r>
    <w:r w:rsidRPr="00063C0B">
      <w:rPr>
        <w:color w:val="4A4A5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8822" w14:textId="2FCECA5F" w:rsidR="000F46CD" w:rsidRPr="00063C0B" w:rsidRDefault="000F46CD" w:rsidP="0018507A">
    <w:pPr>
      <w:pStyle w:val="Footer"/>
      <w:rPr>
        <w:color w:val="4A4A54"/>
      </w:rPr>
    </w:pPr>
    <w:r w:rsidRPr="00063C0B">
      <w:rPr>
        <w:color w:val="4A4A54"/>
      </w:rPr>
      <w:fldChar w:fldCharType="begin"/>
    </w:r>
    <w:r w:rsidRPr="00063C0B">
      <w:rPr>
        <w:color w:val="4A4A54"/>
      </w:rPr>
      <w:instrText xml:space="preserve"> PAGE </w:instrText>
    </w:r>
    <w:r w:rsidRPr="00063C0B">
      <w:rPr>
        <w:color w:val="4A4A54"/>
      </w:rPr>
      <w:fldChar w:fldCharType="separate"/>
    </w:r>
    <w:r>
      <w:rPr>
        <w:noProof/>
        <w:color w:val="4A4A54"/>
      </w:rPr>
      <w:t>ii</w:t>
    </w:r>
    <w:r w:rsidRPr="00063C0B">
      <w:rPr>
        <w:color w:val="4A4A54"/>
      </w:rPr>
      <w:fldChar w:fldCharType="end"/>
    </w:r>
    <w:r w:rsidRPr="00063C0B">
      <w:rPr>
        <w:color w:val="4A4A54"/>
      </w:rPr>
      <w:br/>
      <w:t>PBX User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295B5" w14:textId="493805B7" w:rsidR="000F46CD" w:rsidRPr="00063C0B" w:rsidRDefault="000F46CD" w:rsidP="00B503DC">
    <w:pPr>
      <w:pStyle w:val="Footer"/>
      <w:rPr>
        <w:color w:val="4A4A54"/>
      </w:rPr>
    </w:pPr>
    <w:r w:rsidRPr="00063C0B">
      <w:rPr>
        <w:color w:val="4A4A54"/>
      </w:rPr>
      <w:fldChar w:fldCharType="begin"/>
    </w:r>
    <w:r w:rsidRPr="00063C0B">
      <w:rPr>
        <w:color w:val="4A4A54"/>
      </w:rPr>
      <w:instrText xml:space="preserve"> PAGE </w:instrText>
    </w:r>
    <w:r w:rsidRPr="00063C0B">
      <w:rPr>
        <w:color w:val="4A4A54"/>
      </w:rPr>
      <w:fldChar w:fldCharType="separate"/>
    </w:r>
    <w:r>
      <w:rPr>
        <w:noProof/>
        <w:color w:val="4A4A54"/>
      </w:rPr>
      <w:t>13</w:t>
    </w:r>
    <w:r w:rsidRPr="00063C0B">
      <w:rPr>
        <w:color w:val="4A4A54"/>
      </w:rPr>
      <w:fldChar w:fldCharType="end"/>
    </w:r>
    <w:r w:rsidRPr="00063C0B">
      <w:rPr>
        <w:color w:val="4A4A54"/>
      </w:rPr>
      <w:br/>
    </w:r>
    <w:r w:rsidRPr="00063C0B">
      <w:rPr>
        <w:color w:val="4A4A54"/>
      </w:rPr>
      <w:fldChar w:fldCharType="begin"/>
    </w:r>
    <w:r w:rsidRPr="00063C0B">
      <w:rPr>
        <w:color w:val="4A4A54"/>
      </w:rPr>
      <w:instrText xml:space="preserve"> KEYWORDS  \* MERGEFORMAT </w:instrText>
    </w:r>
    <w:r w:rsidRPr="00063C0B">
      <w:rPr>
        <w:color w:val="4A4A54"/>
      </w:rPr>
      <w:fldChar w:fldCharType="separate"/>
    </w:r>
    <w:r w:rsidRPr="00063C0B">
      <w:rPr>
        <w:color w:val="4A4A54"/>
      </w:rPr>
      <w:t>PBX User Guide</w:t>
    </w:r>
    <w:r w:rsidRPr="00063C0B">
      <w:rPr>
        <w:color w:val="4A4A5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6F7" w14:textId="77777777" w:rsidR="000F46CD" w:rsidRPr="002B0851" w:rsidRDefault="000F46CD" w:rsidP="002B0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4385C" w14:textId="77777777" w:rsidR="00DF4D33" w:rsidRDefault="00DF4D33">
      <w:r>
        <w:separator/>
      </w:r>
    </w:p>
    <w:p w14:paraId="1DF2FCB0" w14:textId="77777777" w:rsidR="00DF4D33" w:rsidRDefault="00DF4D33"/>
    <w:p w14:paraId="0DD4A88F" w14:textId="77777777" w:rsidR="00DF4D33" w:rsidRDefault="00DF4D33"/>
  </w:footnote>
  <w:footnote w:type="continuationSeparator" w:id="0">
    <w:p w14:paraId="3B1B6FC3" w14:textId="77777777" w:rsidR="00DF4D33" w:rsidRDefault="00DF4D33">
      <w:r>
        <w:continuationSeparator/>
      </w:r>
    </w:p>
    <w:p w14:paraId="269B6169" w14:textId="77777777" w:rsidR="00DF4D33" w:rsidRDefault="00DF4D33"/>
    <w:p w14:paraId="31F4BD41" w14:textId="77777777" w:rsidR="00DF4D33" w:rsidRDefault="00DF4D33"/>
    <w:p w14:paraId="150D44BA" w14:textId="77777777" w:rsidR="00DF4D33" w:rsidRDefault="00DF4D33"/>
    <w:p w14:paraId="39124C71" w14:textId="77777777" w:rsidR="00DF4D33" w:rsidRDefault="00DF4D33"/>
    <w:p w14:paraId="0E0B5FB9" w14:textId="77777777" w:rsidR="00DF4D33" w:rsidRDefault="00DF4D33"/>
    <w:p w14:paraId="6563F96C" w14:textId="77777777" w:rsidR="00DF4D33" w:rsidRDefault="00DF4D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79D2" w14:textId="77777777" w:rsidR="000F46CD" w:rsidRDefault="000F46CD">
    <w:pPr>
      <w:pStyle w:val="Header"/>
      <w:ind w:left="-101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5DA951" wp14:editId="6EAC5DA0">
              <wp:simplePos x="0" y="0"/>
              <wp:positionH relativeFrom="column">
                <wp:posOffset>309880</wp:posOffset>
              </wp:positionH>
              <wp:positionV relativeFrom="paragraph">
                <wp:posOffset>248920</wp:posOffset>
              </wp:positionV>
              <wp:extent cx="5429250" cy="0"/>
              <wp:effectExtent l="14605" t="10795" r="13970" b="8255"/>
              <wp:wrapNone/>
              <wp:docPr id="7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8C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3799D" id="Line 1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4pt,19.6pt" to="451.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" strokecolor="#418cbf" strokeweight="1pt"/>
          </w:pict>
        </mc:Fallback>
      </mc:AlternateContent>
    </w:r>
    <w:r>
      <w:rPr>
        <w:noProof/>
        <w:position w:val="-8"/>
        <w:lang w:val="en-US" w:eastAsia="en-US"/>
      </w:rPr>
      <w:drawing>
        <wp:inline distT="0" distB="0" distL="0" distR="0" wp14:anchorId="44944A9A" wp14:editId="6590C1AE">
          <wp:extent cx="342900" cy="218440"/>
          <wp:effectExtent l="0" t="0" r="0" b="0"/>
          <wp:docPr id="171" name="Picture 171" descr="BREW_HiRes4-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1" descr="BREW_HiRes4-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>Index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4ABF" w14:textId="2AC53E93" w:rsidR="000F46CD" w:rsidRDefault="000F46CD" w:rsidP="007938C9">
    <w:pPr>
      <w:pStyle w:val="Header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3E3C" w14:textId="1FC51D78" w:rsidR="000F46CD" w:rsidRPr="005E69F8" w:rsidRDefault="000F46CD" w:rsidP="009456D9">
    <w:pPr>
      <w:pStyle w:val="Header"/>
      <w:jc w:val="left"/>
    </w:pPr>
    <w:r>
      <w:rPr>
        <w:noProof/>
      </w:rPr>
      <w:drawing>
        <wp:inline distT="0" distB="0" distL="0" distR="0" wp14:anchorId="6808518B" wp14:editId="618FD3E4">
          <wp:extent cx="1371600" cy="535979"/>
          <wp:effectExtent l="0" t="0" r="0" b="0"/>
          <wp:docPr id="955" name="Picture 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-color-hi-r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535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03C0" w14:textId="77777777" w:rsidR="000F46CD" w:rsidRDefault="000F46C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6E46" w14:textId="0E027242" w:rsidR="000F46CD" w:rsidRPr="00063C0B" w:rsidRDefault="000F46CD" w:rsidP="00F73553">
    <w:pPr>
      <w:pStyle w:val="Header"/>
      <w:rPr>
        <w:b/>
        <w:bCs/>
        <w:color w:val="4A4A54"/>
      </w:rPr>
    </w:pPr>
    <w:r w:rsidRPr="00063C0B">
      <w:rPr>
        <w:noProof/>
        <w:color w:val="4A4A54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111EA28" wp14:editId="65C0B4BB">
              <wp:simplePos x="0" y="0"/>
              <wp:positionH relativeFrom="column">
                <wp:posOffset>-48260</wp:posOffset>
              </wp:positionH>
              <wp:positionV relativeFrom="paragraph">
                <wp:posOffset>275590</wp:posOffset>
              </wp:positionV>
              <wp:extent cx="5788025" cy="0"/>
              <wp:effectExtent l="0" t="0" r="0" b="0"/>
              <wp:wrapNone/>
              <wp:docPr id="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0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012F3" id="Line 7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21.7pt" to="451.9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" strokecolor="#4f81bd [3204]" strokeweight="2pt">
              <w10:anchorlock/>
            </v:line>
          </w:pict>
        </mc:Fallback>
      </mc:AlternateContent>
    </w:r>
    <w:r w:rsidRPr="00063C0B">
      <w:rPr>
        <w:b/>
        <w:bCs/>
        <w:color w:val="4A4A54"/>
      </w:rPr>
      <w:fldChar w:fldCharType="begin"/>
    </w:r>
    <w:r w:rsidRPr="00063C0B">
      <w:rPr>
        <w:b/>
        <w:bCs/>
        <w:color w:val="4A4A54"/>
      </w:rPr>
      <w:instrText xml:space="preserve"> STYLEREF "Front Heading 1" \* MERGEFORMAT </w:instrText>
    </w:r>
    <w:r w:rsidRPr="00063C0B">
      <w:rPr>
        <w:b/>
        <w:bCs/>
        <w:color w:val="4A4A54"/>
      </w:rPr>
      <w:fldChar w:fldCharType="separate"/>
    </w:r>
    <w:r w:rsidR="00380D8D">
      <w:rPr>
        <w:b/>
        <w:bCs/>
        <w:noProof/>
        <w:color w:val="4A4A54"/>
      </w:rPr>
      <w:t>Index</w:t>
    </w:r>
    <w:r w:rsidRPr="00063C0B">
      <w:rPr>
        <w:b/>
        <w:bCs/>
        <w:color w:val="4A4A54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B5EA" w14:textId="77777777" w:rsidR="000F46CD" w:rsidRDefault="000F46C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C651" w14:textId="77777777" w:rsidR="000F46CD" w:rsidRDefault="000F46CD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647A" w14:textId="77777777" w:rsidR="000F46CD" w:rsidRDefault="000F46CD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B6F23" w14:textId="77777777" w:rsidR="000F46CD" w:rsidRDefault="000F46CD" w:rsidP="007E391E">
    <w:pPr>
      <w:pStyle w:val="body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1A5B966" wp14:editId="74D7CDC8">
              <wp:simplePos x="0" y="0"/>
              <wp:positionH relativeFrom="column">
                <wp:posOffset>-19685</wp:posOffset>
              </wp:positionH>
              <wp:positionV relativeFrom="paragraph">
                <wp:posOffset>485140</wp:posOffset>
              </wp:positionV>
              <wp:extent cx="5788025" cy="0"/>
              <wp:effectExtent l="0" t="0" r="0" b="0"/>
              <wp:wrapNone/>
              <wp:docPr id="1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0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9FD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DC78F" id="Line 7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38.2pt" to="454.2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" strokecolor="#009fdb" strokeweight="2pt"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4B941" w14:textId="77777777" w:rsidR="000F46CD" w:rsidRDefault="000F46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CCAFC" w14:textId="394F02E4" w:rsidR="000F46CD" w:rsidRPr="00884B1E" w:rsidRDefault="000F46CD" w:rsidP="004948F8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772ECCD" wp14:editId="7D631908">
              <wp:simplePos x="0" y="0"/>
              <wp:positionH relativeFrom="column">
                <wp:posOffset>-43815</wp:posOffset>
              </wp:positionH>
              <wp:positionV relativeFrom="paragraph">
                <wp:posOffset>254635</wp:posOffset>
              </wp:positionV>
              <wp:extent cx="5788025" cy="0"/>
              <wp:effectExtent l="13335" t="16510" r="18415" b="21590"/>
              <wp:wrapNone/>
              <wp:docPr id="6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0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84D21A" id="Line 7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20.05pt" to="452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" strokeweight="2pt">
              <w10:anchorlock/>
            </v:line>
          </w:pict>
        </mc:Fallback>
      </mc:AlternateContent>
    </w:r>
    <w:r>
      <w:fldChar w:fldCharType="begin"/>
    </w:r>
    <w:r>
      <w:instrText xml:space="preserve"> STYLEREF "</w:instrText>
    </w:r>
    <w:r>
      <w:rPr>
        <w:lang w:val="en-US"/>
      </w:rPr>
      <w:instrText>Front Heading 1</w:instrText>
    </w:r>
    <w:r>
      <w:instrText xml:space="preserve">" \* MERGEFORMAT </w:instrText>
    </w:r>
    <w:r>
      <w:fldChar w:fldCharType="separate"/>
    </w:r>
    <w:r w:rsidR="00380D8D" w:rsidRPr="00380D8D">
      <w:rPr>
        <w:b/>
        <w:bCs/>
        <w:noProof/>
        <w:lang w:val="en-US"/>
      </w:rPr>
      <w:t>Contents</w:t>
    </w:r>
    <w:r>
      <w:rPr>
        <w:bCs/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2B5B" w14:textId="1F1CCEC2" w:rsidR="000F46CD" w:rsidRDefault="000F46CD" w:rsidP="00FE1E61">
    <w:pPr>
      <w:pStyle w:val="body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4B44E" wp14:editId="07E8979E">
          <wp:simplePos x="0" y="0"/>
          <wp:positionH relativeFrom="column">
            <wp:posOffset>1803127</wp:posOffset>
          </wp:positionH>
          <wp:positionV relativeFrom="paragraph">
            <wp:posOffset>-179850</wp:posOffset>
          </wp:positionV>
          <wp:extent cx="2121535" cy="636270"/>
          <wp:effectExtent l="0" t="0" r="0" b="0"/>
          <wp:wrapSquare wrapText="bothSides"/>
          <wp:docPr id="952" name="Picture 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" name="Picture 9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153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BEE27" w14:textId="77777777" w:rsidR="000F46CD" w:rsidRDefault="000F46C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8B72" w14:textId="77777777" w:rsidR="000F46CD" w:rsidRPr="003D6F4B" w:rsidRDefault="000F46CD" w:rsidP="00DB794A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6EAC66B" wp14:editId="4EB8C45D">
              <wp:simplePos x="0" y="0"/>
              <wp:positionH relativeFrom="column">
                <wp:posOffset>-48260</wp:posOffset>
              </wp:positionH>
              <wp:positionV relativeFrom="paragraph">
                <wp:posOffset>275590</wp:posOffset>
              </wp:positionV>
              <wp:extent cx="5788025" cy="0"/>
              <wp:effectExtent l="18415" t="18415" r="13335" b="19685"/>
              <wp:wrapNone/>
              <wp:docPr id="5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0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CB7F0D" id="Line 7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21.7pt" to="451.9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" strokeweight="2pt">
              <w10:anchorlock/>
            </v:line>
          </w:pict>
        </mc:Fallback>
      </mc:AlternateContent>
    </w:r>
    <w:r w:rsidR="00000000">
      <w:fldChar w:fldCharType="begin"/>
    </w:r>
    <w:r w:rsidR="00000000">
      <w:instrText xml:space="preserve"> STYLEREF "Front Heading 1" \* MERGEFORMAT </w:instrText>
    </w:r>
    <w:r w:rsidR="00000000">
      <w:fldChar w:fldCharType="separate"/>
    </w:r>
    <w:r>
      <w:rPr>
        <w:noProof/>
      </w:rPr>
      <w:t>Introduction</w:t>
    </w:r>
    <w:r w:rsidR="00000000"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3B9A" w14:textId="07F4EDF2" w:rsidR="000F46CD" w:rsidRDefault="000F46CD" w:rsidP="00FF2AA4">
    <w:pPr>
      <w:pStyle w:val="Header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FE7A" w14:textId="77777777" w:rsidR="000F46CD" w:rsidRDefault="000F46C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940A" w14:textId="55AE6E6C" w:rsidR="000F46CD" w:rsidRPr="009456D9" w:rsidRDefault="000F46CD" w:rsidP="00DB794A">
    <w:pPr>
      <w:pStyle w:val="Header"/>
      <w:rPr>
        <w:b/>
        <w:bCs/>
        <w:color w:val="4A4A54"/>
      </w:rPr>
    </w:pPr>
    <w:r w:rsidRPr="009456D9">
      <w:rPr>
        <w:noProof/>
        <w:color w:val="4A4A54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372F1066" wp14:editId="2151FE27">
              <wp:simplePos x="0" y="0"/>
              <wp:positionH relativeFrom="column">
                <wp:posOffset>-48260</wp:posOffset>
              </wp:positionH>
              <wp:positionV relativeFrom="paragraph">
                <wp:posOffset>275590</wp:posOffset>
              </wp:positionV>
              <wp:extent cx="5788025" cy="0"/>
              <wp:effectExtent l="0" t="0" r="0" b="0"/>
              <wp:wrapNone/>
              <wp:docPr id="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0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A05BE" id="Line 7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21.7pt" to="451.9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" strokecolor="#4f81bd [3204]" strokeweight="2pt">
              <w10:anchorlock/>
            </v:line>
          </w:pict>
        </mc:Fallback>
      </mc:AlternateContent>
    </w:r>
    <w:r w:rsidRPr="009456D9">
      <w:rPr>
        <w:b/>
        <w:bCs/>
        <w:color w:val="4A4A54"/>
      </w:rPr>
      <w:fldChar w:fldCharType="begin"/>
    </w:r>
    <w:r w:rsidRPr="009456D9">
      <w:rPr>
        <w:b/>
        <w:bCs/>
        <w:color w:val="4A4A54"/>
      </w:rPr>
      <w:instrText xml:space="preserve"> STYLEREF "Heading 1" \* MERGEFORMAT </w:instrText>
    </w:r>
    <w:r w:rsidRPr="009456D9">
      <w:rPr>
        <w:b/>
        <w:bCs/>
        <w:color w:val="4A4A54"/>
      </w:rPr>
      <w:fldChar w:fldCharType="separate"/>
    </w:r>
    <w:r w:rsidR="00380D8D">
      <w:rPr>
        <w:b/>
        <w:bCs/>
        <w:noProof/>
        <w:color w:val="4A4A54"/>
      </w:rPr>
      <w:t>Using the User Web Portal</w:t>
    </w:r>
    <w:r w:rsidRPr="009456D9">
      <w:rPr>
        <w:b/>
        <w:bCs/>
        <w:color w:val="4A4A5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8AB5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4526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767A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CE0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9C69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FC1C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9A07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8A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BAFB72"/>
    <w:lvl w:ilvl="0">
      <w:start w:val="9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CA25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473516"/>
    <w:multiLevelType w:val="singleLevel"/>
    <w:tmpl w:val="FACC1E4A"/>
    <w:lvl w:ilvl="0">
      <w:start w:val="1"/>
      <w:numFmt w:val="decimal"/>
      <w:pStyle w:val="numbrdlist"/>
      <w:lvlText w:val="%1."/>
      <w:lvlJc w:val="right"/>
      <w:pPr>
        <w:tabs>
          <w:tab w:val="num" w:pos="144"/>
        </w:tabs>
        <w:ind w:left="144" w:hanging="144"/>
      </w:pPr>
      <w:rPr>
        <w:rFonts w:hint="default"/>
      </w:rPr>
    </w:lvl>
  </w:abstractNum>
  <w:abstractNum w:abstractNumId="11" w15:restartNumberingAfterBreak="0">
    <w:nsid w:val="19172C5B"/>
    <w:multiLevelType w:val="hybridMultilevel"/>
    <w:tmpl w:val="F2E2710C"/>
    <w:lvl w:ilvl="0" w:tplc="FFFFFFFF">
      <w:start w:val="1"/>
      <w:numFmt w:val="bullet"/>
      <w:pStyle w:val="procbullet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845D7"/>
    <w:multiLevelType w:val="hybridMultilevel"/>
    <w:tmpl w:val="EC307426"/>
    <w:lvl w:ilvl="0" w:tplc="EDD8289A">
      <w:start w:val="1"/>
      <w:numFmt w:val="bullet"/>
      <w:pStyle w:val="bulletlv2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cs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cs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cs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cs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7416"/>
        </w:tabs>
        <w:ind w:left="7416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8136"/>
        </w:tabs>
        <w:ind w:left="8136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257366A7"/>
    <w:multiLevelType w:val="hybridMultilevel"/>
    <w:tmpl w:val="376EC3A2"/>
    <w:lvl w:ilvl="0" w:tplc="B4A4A380">
      <w:start w:val="1"/>
      <w:numFmt w:val="bullet"/>
      <w:pStyle w:val="Bullet2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C09E50"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1412E"/>
    <w:multiLevelType w:val="singleLevel"/>
    <w:tmpl w:val="8A86C8B4"/>
    <w:lvl w:ilvl="0">
      <w:start w:val="1"/>
      <w:numFmt w:val="lowerLetter"/>
      <w:pStyle w:val="numbrdlist0"/>
      <w:lvlText w:val="%1."/>
      <w:lvlJc w:val="left"/>
      <w:pPr>
        <w:tabs>
          <w:tab w:val="num" w:pos="504"/>
        </w:tabs>
        <w:ind w:left="576" w:hanging="360"/>
      </w:pPr>
      <w:rPr>
        <w:rFonts w:hint="default"/>
      </w:rPr>
    </w:lvl>
  </w:abstractNum>
  <w:abstractNum w:abstractNumId="15" w15:restartNumberingAfterBreak="0">
    <w:nsid w:val="2F4C354D"/>
    <w:multiLevelType w:val="singleLevel"/>
    <w:tmpl w:val="3C88888A"/>
    <w:lvl w:ilvl="0">
      <w:start w:val="1"/>
      <w:numFmt w:val="lowerRoman"/>
      <w:pStyle w:val="numbrdlist1"/>
      <w:lvlText w:val="%1."/>
      <w:lvlJc w:val="right"/>
      <w:pPr>
        <w:tabs>
          <w:tab w:val="num" w:pos="1800"/>
        </w:tabs>
        <w:ind w:left="1800" w:hanging="173"/>
      </w:pPr>
      <w:rPr>
        <w:rFonts w:hint="default"/>
        <w:b w:val="0"/>
        <w:i w:val="0"/>
        <w:sz w:val="22"/>
      </w:rPr>
    </w:lvl>
  </w:abstractNum>
  <w:abstractNum w:abstractNumId="16" w15:restartNumberingAfterBreak="0">
    <w:nsid w:val="3DB8070C"/>
    <w:multiLevelType w:val="multilevel"/>
    <w:tmpl w:val="3D88FF04"/>
    <w:lvl w:ilvl="0">
      <w:start w:val="1"/>
      <w:numFmt w:val="decimal"/>
      <w:pStyle w:val="procnumbrd"/>
      <w:lvlText w:val="%1."/>
      <w:lvlJc w:val="right"/>
      <w:pPr>
        <w:tabs>
          <w:tab w:val="num" w:pos="1080"/>
        </w:tabs>
        <w:ind w:left="1080" w:hanging="173"/>
      </w:pPr>
      <w:rPr>
        <w:rFonts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  <w:b/>
        <w:i/>
      </w:rPr>
    </w:lvl>
    <w:lvl w:ilvl="3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187" w:firstLine="0"/>
      </w:pPr>
      <w:rPr>
        <w:rFonts w:hint="default"/>
      </w:rPr>
    </w:lvl>
  </w:abstractNum>
  <w:abstractNum w:abstractNumId="17" w15:restartNumberingAfterBreak="0">
    <w:nsid w:val="4C2312DA"/>
    <w:multiLevelType w:val="hybridMultilevel"/>
    <w:tmpl w:val="FC90DFA2"/>
    <w:lvl w:ilvl="0" w:tplc="0E4E41C6">
      <w:start w:val="1"/>
      <w:numFmt w:val="bullet"/>
      <w:pStyle w:val="tablebullet"/>
      <w:lvlText w:val=""/>
      <w:lvlJc w:val="left"/>
      <w:pPr>
        <w:tabs>
          <w:tab w:val="num" w:pos="648"/>
        </w:tabs>
        <w:ind w:left="490" w:hanging="202"/>
      </w:pPr>
      <w:rPr>
        <w:rFonts w:ascii="Symbol" w:hAnsi="Symbol" w:cs="Times New Roman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4CF04BF1"/>
    <w:multiLevelType w:val="hybridMultilevel"/>
    <w:tmpl w:val="265049F8"/>
    <w:lvl w:ilvl="0" w:tplc="B9301B0C">
      <w:start w:val="1"/>
      <w:numFmt w:val="bullet"/>
      <w:pStyle w:val="tablebulletlvl2"/>
      <w:lvlText w:val=""/>
      <w:lvlJc w:val="left"/>
      <w:pPr>
        <w:tabs>
          <w:tab w:val="num" w:pos="835"/>
        </w:tabs>
        <w:ind w:left="835" w:hanging="360"/>
      </w:pPr>
      <w:rPr>
        <w:rFonts w:ascii="Symbol" w:hAnsi="Symbol" w:hint="default"/>
        <w:b w:val="0"/>
        <w:i w:val="0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 w:hint="default"/>
      </w:rPr>
    </w:lvl>
  </w:abstractNum>
  <w:abstractNum w:abstractNumId="19" w15:restartNumberingAfterBreak="0">
    <w:nsid w:val="54405211"/>
    <w:multiLevelType w:val="hybridMultilevel"/>
    <w:tmpl w:val="45BE2156"/>
    <w:lvl w:ilvl="0" w:tplc="2BD844B2">
      <w:start w:val="1"/>
      <w:numFmt w:val="lowerLetter"/>
      <w:pStyle w:val="procnumbrdsub"/>
      <w:lvlText w:val="%1."/>
      <w:lvlJc w:val="left"/>
      <w:pPr>
        <w:tabs>
          <w:tab w:val="num" w:pos="1440"/>
        </w:tabs>
        <w:ind w:left="1411" w:hanging="331"/>
      </w:pPr>
      <w:rPr>
        <w:rFonts w:hint="default"/>
        <w:b/>
        <w:i w:val="0"/>
        <w:sz w:val="22"/>
      </w:rPr>
    </w:lvl>
    <w:lvl w:ilvl="1" w:tplc="04090003">
      <w:start w:val="1"/>
      <w:numFmt w:val="lowerLetter"/>
      <w:pStyle w:val="procnumbrdsub"/>
      <w:lvlText w:val="%2."/>
      <w:lvlJc w:val="left"/>
      <w:pPr>
        <w:tabs>
          <w:tab w:val="num" w:pos="1728"/>
        </w:tabs>
        <w:ind w:left="1699" w:hanging="331"/>
      </w:pPr>
      <w:rPr>
        <w:rFonts w:hint="default"/>
        <w:b/>
        <w:i w:val="0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AD4A79"/>
    <w:multiLevelType w:val="hybridMultilevel"/>
    <w:tmpl w:val="9326890A"/>
    <w:lvl w:ilvl="0" w:tplc="409861F6">
      <w:start w:val="1"/>
      <w:numFmt w:val="decimal"/>
      <w:pStyle w:val="tablenumbrdlst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sz w:val="16"/>
        <w:szCs w:val="16"/>
      </w:rPr>
    </w:lvl>
    <w:lvl w:ilvl="1" w:tplc="30F8E9BE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21" w15:restartNumberingAfterBreak="0">
    <w:nsid w:val="594326B6"/>
    <w:multiLevelType w:val="hybridMultilevel"/>
    <w:tmpl w:val="C2582D24"/>
    <w:lvl w:ilvl="0" w:tplc="B8788C10">
      <w:start w:val="1"/>
      <w:numFmt w:val="bullet"/>
      <w:pStyle w:val="bulletbox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7416"/>
        </w:tabs>
        <w:ind w:left="741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136"/>
        </w:tabs>
        <w:ind w:left="8136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5AC62CB6"/>
    <w:multiLevelType w:val="hybridMultilevel"/>
    <w:tmpl w:val="E4AADE5A"/>
    <w:lvl w:ilvl="0" w:tplc="2342073A">
      <w:start w:val="1"/>
      <w:numFmt w:val="bullet"/>
      <w:pStyle w:val="bulletlv1"/>
      <w:lvlText w:val=""/>
      <w:lvlJc w:val="left"/>
      <w:pPr>
        <w:tabs>
          <w:tab w:val="num" w:pos="216"/>
        </w:tabs>
        <w:ind w:left="202" w:hanging="202"/>
      </w:pPr>
      <w:rPr>
        <w:rFonts w:ascii="Symbol" w:hAnsi="Symbol" w:cs="Century Gothic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60357"/>
    <w:multiLevelType w:val="hybridMultilevel"/>
    <w:tmpl w:val="A3FA5DBA"/>
    <w:lvl w:ilvl="0" w:tplc="A816F6A4">
      <w:start w:val="1"/>
      <w:numFmt w:val="decimal"/>
      <w:pStyle w:val="TableNumber"/>
      <w:lvlText w:val="%1."/>
      <w:lvlJc w:val="left"/>
      <w:pPr>
        <w:ind w:left="360" w:hanging="360"/>
      </w:pPr>
      <w:rPr>
        <w:rFonts w:ascii="Arial Narrow" w:hAnsi="Arial Narrow" w:cs="Arial" w:hint="default"/>
        <w:b w:val="0"/>
        <w:i w:val="0"/>
        <w:position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093F56"/>
    <w:multiLevelType w:val="hybridMultilevel"/>
    <w:tmpl w:val="591C0FF2"/>
    <w:lvl w:ilvl="0" w:tplc="5028858A">
      <w:start w:val="1"/>
      <w:numFmt w:val="lowerLetter"/>
      <w:pStyle w:val="LegendNumb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E2B262F"/>
    <w:multiLevelType w:val="hybridMultilevel"/>
    <w:tmpl w:val="0C78A2C8"/>
    <w:lvl w:ilvl="0" w:tplc="B8B0B8E6">
      <w:start w:val="1"/>
      <w:numFmt w:val="bullet"/>
      <w:pStyle w:val="bulletstartofchapter"/>
      <w:lvlText w:val="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AB230B"/>
    <w:multiLevelType w:val="multilevel"/>
    <w:tmpl w:val="4AE8F652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360" w:hanging="360"/>
      </w:pPr>
      <w:rPr>
        <w:rFonts w:ascii="Arial Narrow" w:hAnsi="Arial Narrow" w:hint="default"/>
        <w:b/>
        <w:i w:val="0"/>
        <w:sz w:val="36"/>
        <w:szCs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 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."/>
      <w:lvlJc w:val="right"/>
      <w:pPr>
        <w:ind w:left="-288" w:firstLine="288"/>
      </w:pPr>
      <w:rPr>
        <w:rFonts w:ascii="Arial" w:hAnsi="Arial" w:hint="default"/>
        <w:b/>
        <w:i w:val="0"/>
        <w:sz w:val="36"/>
        <w:szCs w:val="36"/>
      </w:rPr>
    </w:lvl>
    <w:lvl w:ilvl="7">
      <w:start w:val="1"/>
      <w:numFmt w:val="decimal"/>
      <w:pStyle w:val="Heading8"/>
      <w:suff w:val="space"/>
      <w:lvlText w:val="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1C71FBC"/>
    <w:multiLevelType w:val="hybridMultilevel"/>
    <w:tmpl w:val="07B4F516"/>
    <w:lvl w:ilvl="0" w:tplc="FFFFFFFF">
      <w:start w:val="1"/>
      <w:numFmt w:val="bullet"/>
      <w:pStyle w:val="bulletlv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B64A4"/>
    <w:multiLevelType w:val="hybridMultilevel"/>
    <w:tmpl w:val="F0940006"/>
    <w:lvl w:ilvl="0" w:tplc="5AD28418">
      <w:start w:val="1"/>
      <w:numFmt w:val="bullet"/>
      <w:pStyle w:val="stepintro"/>
      <w:lvlText w:val=""/>
      <w:lvlJc w:val="left"/>
      <w:pPr>
        <w:tabs>
          <w:tab w:val="num" w:pos="288"/>
        </w:tabs>
        <w:ind w:left="360" w:hanging="360"/>
      </w:pPr>
      <w:rPr>
        <w:rFonts w:ascii="Wingdings" w:hAnsi="Wingdings" w:hint="default"/>
        <w:color w:val="094C72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32379159">
    <w:abstractNumId w:val="21"/>
  </w:num>
  <w:num w:numId="2" w16cid:durableId="1718234459">
    <w:abstractNumId w:val="27"/>
  </w:num>
  <w:num w:numId="3" w16cid:durableId="1123694177">
    <w:abstractNumId w:val="26"/>
  </w:num>
  <w:num w:numId="4" w16cid:durableId="1178348549">
    <w:abstractNumId w:val="11"/>
  </w:num>
  <w:num w:numId="5" w16cid:durableId="730423783">
    <w:abstractNumId w:val="17"/>
  </w:num>
  <w:num w:numId="6" w16cid:durableId="437605500">
    <w:abstractNumId w:val="18"/>
  </w:num>
  <w:num w:numId="7" w16cid:durableId="884178604">
    <w:abstractNumId w:val="15"/>
  </w:num>
  <w:num w:numId="8" w16cid:durableId="721636858">
    <w:abstractNumId w:val="12"/>
  </w:num>
  <w:num w:numId="9" w16cid:durableId="826895249">
    <w:abstractNumId w:val="24"/>
  </w:num>
  <w:num w:numId="10" w16cid:durableId="1312640055">
    <w:abstractNumId w:val="20"/>
  </w:num>
  <w:num w:numId="11" w16cid:durableId="1630283602">
    <w:abstractNumId w:val="16"/>
  </w:num>
  <w:num w:numId="12" w16cid:durableId="2095398507">
    <w:abstractNumId w:val="19"/>
    <w:lvlOverride w:ilvl="0">
      <w:startOverride w:val="1"/>
    </w:lvlOverride>
  </w:num>
  <w:num w:numId="13" w16cid:durableId="2057268960">
    <w:abstractNumId w:val="8"/>
  </w:num>
  <w:num w:numId="14" w16cid:durableId="2006202571">
    <w:abstractNumId w:val="14"/>
  </w:num>
  <w:num w:numId="15" w16cid:durableId="1994793933">
    <w:abstractNumId w:val="22"/>
  </w:num>
  <w:num w:numId="16" w16cid:durableId="1731340079">
    <w:abstractNumId w:val="13"/>
  </w:num>
  <w:num w:numId="17" w16cid:durableId="59791281">
    <w:abstractNumId w:val="25"/>
  </w:num>
  <w:num w:numId="18" w16cid:durableId="280646069">
    <w:abstractNumId w:val="23"/>
  </w:num>
  <w:num w:numId="19" w16cid:durableId="1322005507">
    <w:abstractNumId w:val="10"/>
  </w:num>
  <w:num w:numId="20" w16cid:durableId="553128422">
    <w:abstractNumId w:val="26"/>
  </w:num>
  <w:num w:numId="21" w16cid:durableId="1517689788">
    <w:abstractNumId w:val="28"/>
  </w:num>
  <w:num w:numId="22" w16cid:durableId="778839416">
    <w:abstractNumId w:val="10"/>
    <w:lvlOverride w:ilvl="0">
      <w:startOverride w:val="1"/>
    </w:lvlOverride>
  </w:num>
  <w:num w:numId="23" w16cid:durableId="479806342">
    <w:abstractNumId w:val="10"/>
    <w:lvlOverride w:ilvl="0">
      <w:startOverride w:val="1"/>
    </w:lvlOverride>
  </w:num>
  <w:num w:numId="24" w16cid:durableId="180972974">
    <w:abstractNumId w:val="10"/>
    <w:lvlOverride w:ilvl="0">
      <w:startOverride w:val="1"/>
    </w:lvlOverride>
  </w:num>
  <w:num w:numId="25" w16cid:durableId="1229875059">
    <w:abstractNumId w:val="10"/>
    <w:lvlOverride w:ilvl="0">
      <w:startOverride w:val="1"/>
    </w:lvlOverride>
  </w:num>
  <w:num w:numId="26" w16cid:durableId="1896499736">
    <w:abstractNumId w:val="10"/>
    <w:lvlOverride w:ilvl="0">
      <w:startOverride w:val="1"/>
    </w:lvlOverride>
  </w:num>
  <w:num w:numId="27" w16cid:durableId="1399593060">
    <w:abstractNumId w:val="10"/>
    <w:lvlOverride w:ilvl="0">
      <w:startOverride w:val="1"/>
    </w:lvlOverride>
  </w:num>
  <w:num w:numId="28" w16cid:durableId="1607156494">
    <w:abstractNumId w:val="10"/>
    <w:lvlOverride w:ilvl="0">
      <w:startOverride w:val="1"/>
    </w:lvlOverride>
  </w:num>
  <w:num w:numId="29" w16cid:durableId="1619489511">
    <w:abstractNumId w:val="10"/>
    <w:lvlOverride w:ilvl="0">
      <w:startOverride w:val="1"/>
    </w:lvlOverride>
  </w:num>
  <w:num w:numId="30" w16cid:durableId="2044791146">
    <w:abstractNumId w:val="10"/>
    <w:lvlOverride w:ilvl="0">
      <w:startOverride w:val="1"/>
    </w:lvlOverride>
  </w:num>
  <w:num w:numId="31" w16cid:durableId="357658853">
    <w:abstractNumId w:val="10"/>
    <w:lvlOverride w:ilvl="0">
      <w:startOverride w:val="1"/>
    </w:lvlOverride>
  </w:num>
  <w:num w:numId="32" w16cid:durableId="2007199522">
    <w:abstractNumId w:val="10"/>
    <w:lvlOverride w:ilvl="0">
      <w:startOverride w:val="1"/>
    </w:lvlOverride>
  </w:num>
  <w:num w:numId="33" w16cid:durableId="532037388">
    <w:abstractNumId w:val="10"/>
    <w:lvlOverride w:ilvl="0">
      <w:startOverride w:val="1"/>
    </w:lvlOverride>
  </w:num>
  <w:num w:numId="34" w16cid:durableId="490415262">
    <w:abstractNumId w:val="10"/>
    <w:lvlOverride w:ilvl="0">
      <w:startOverride w:val="1"/>
    </w:lvlOverride>
  </w:num>
  <w:num w:numId="35" w16cid:durableId="1133911622">
    <w:abstractNumId w:val="10"/>
    <w:lvlOverride w:ilvl="0">
      <w:startOverride w:val="1"/>
    </w:lvlOverride>
  </w:num>
  <w:num w:numId="36" w16cid:durableId="991328939">
    <w:abstractNumId w:val="10"/>
    <w:lvlOverride w:ilvl="0">
      <w:startOverride w:val="1"/>
    </w:lvlOverride>
  </w:num>
  <w:num w:numId="37" w16cid:durableId="1466238584">
    <w:abstractNumId w:val="10"/>
    <w:lvlOverride w:ilvl="0">
      <w:startOverride w:val="1"/>
    </w:lvlOverride>
  </w:num>
  <w:num w:numId="38" w16cid:durableId="22022430">
    <w:abstractNumId w:val="10"/>
    <w:lvlOverride w:ilvl="0">
      <w:startOverride w:val="1"/>
    </w:lvlOverride>
  </w:num>
  <w:num w:numId="39" w16cid:durableId="1215003247">
    <w:abstractNumId w:val="10"/>
    <w:lvlOverride w:ilvl="0">
      <w:startOverride w:val="1"/>
    </w:lvlOverride>
  </w:num>
  <w:num w:numId="40" w16cid:durableId="372534971">
    <w:abstractNumId w:val="10"/>
    <w:lvlOverride w:ilvl="0">
      <w:startOverride w:val="1"/>
    </w:lvlOverride>
  </w:num>
  <w:num w:numId="41" w16cid:durableId="801189969">
    <w:abstractNumId w:val="10"/>
    <w:lvlOverride w:ilvl="0">
      <w:startOverride w:val="1"/>
    </w:lvlOverride>
  </w:num>
  <w:num w:numId="42" w16cid:durableId="1272934536">
    <w:abstractNumId w:val="10"/>
    <w:lvlOverride w:ilvl="0">
      <w:startOverride w:val="1"/>
    </w:lvlOverride>
  </w:num>
  <w:num w:numId="43" w16cid:durableId="397745969">
    <w:abstractNumId w:val="10"/>
    <w:lvlOverride w:ilvl="0">
      <w:startOverride w:val="1"/>
    </w:lvlOverride>
  </w:num>
  <w:num w:numId="44" w16cid:durableId="226189609">
    <w:abstractNumId w:val="10"/>
    <w:lvlOverride w:ilvl="0">
      <w:startOverride w:val="1"/>
    </w:lvlOverride>
  </w:num>
  <w:num w:numId="45" w16cid:durableId="1228956907">
    <w:abstractNumId w:val="14"/>
    <w:lvlOverride w:ilvl="0">
      <w:startOverride w:val="1"/>
    </w:lvlOverride>
  </w:num>
  <w:num w:numId="46" w16cid:durableId="2088964914">
    <w:abstractNumId w:val="10"/>
    <w:lvlOverride w:ilvl="0">
      <w:startOverride w:val="1"/>
    </w:lvlOverride>
  </w:num>
  <w:num w:numId="47" w16cid:durableId="897714232">
    <w:abstractNumId w:val="10"/>
    <w:lvlOverride w:ilvl="0">
      <w:startOverride w:val="1"/>
    </w:lvlOverride>
  </w:num>
  <w:num w:numId="48" w16cid:durableId="1332955108">
    <w:abstractNumId w:val="10"/>
    <w:lvlOverride w:ilvl="0">
      <w:startOverride w:val="1"/>
    </w:lvlOverride>
  </w:num>
  <w:num w:numId="49" w16cid:durableId="1746952818">
    <w:abstractNumId w:val="10"/>
    <w:lvlOverride w:ilvl="0">
      <w:startOverride w:val="1"/>
    </w:lvlOverride>
  </w:num>
  <w:num w:numId="50" w16cid:durableId="1368873272">
    <w:abstractNumId w:val="10"/>
    <w:lvlOverride w:ilvl="0">
      <w:startOverride w:val="1"/>
    </w:lvlOverride>
  </w:num>
  <w:num w:numId="51" w16cid:durableId="1725526787">
    <w:abstractNumId w:val="10"/>
    <w:lvlOverride w:ilvl="0">
      <w:startOverride w:val="1"/>
    </w:lvlOverride>
  </w:num>
  <w:num w:numId="52" w16cid:durableId="1999339074">
    <w:abstractNumId w:val="9"/>
  </w:num>
  <w:num w:numId="53" w16cid:durableId="804004028">
    <w:abstractNumId w:val="7"/>
  </w:num>
  <w:num w:numId="54" w16cid:durableId="1734621516">
    <w:abstractNumId w:val="6"/>
  </w:num>
  <w:num w:numId="55" w16cid:durableId="509417590">
    <w:abstractNumId w:val="5"/>
  </w:num>
  <w:num w:numId="56" w16cid:durableId="629868943">
    <w:abstractNumId w:val="4"/>
  </w:num>
  <w:num w:numId="57" w16cid:durableId="1955944645">
    <w:abstractNumId w:val="3"/>
  </w:num>
  <w:num w:numId="58" w16cid:durableId="789906594">
    <w:abstractNumId w:val="2"/>
  </w:num>
  <w:num w:numId="59" w16cid:durableId="328026914">
    <w:abstractNumId w:val="1"/>
  </w:num>
  <w:num w:numId="60" w16cid:durableId="1537231562">
    <w:abstractNumId w:val="0"/>
  </w:num>
  <w:num w:numId="61" w16cid:durableId="527641848">
    <w:abstractNumId w:val="10"/>
    <w:lvlOverride w:ilvl="0">
      <w:startOverride w:val="1"/>
    </w:lvlOverride>
  </w:num>
  <w:num w:numId="62" w16cid:durableId="313026726">
    <w:abstractNumId w:val="10"/>
    <w:lvlOverride w:ilvl="0">
      <w:startOverride w:val="1"/>
    </w:lvlOverride>
  </w:num>
  <w:num w:numId="63" w16cid:durableId="1812626269">
    <w:abstractNumId w:val="10"/>
    <w:lvlOverride w:ilvl="0">
      <w:startOverride w:val="1"/>
    </w:lvlOverride>
  </w:num>
  <w:num w:numId="64" w16cid:durableId="1444616095">
    <w:abstractNumId w:val="10"/>
    <w:lvlOverride w:ilvl="0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attachedTemplate r:id="rId1"/>
  <w:stylePaneSortMethod w:val="0000"/>
  <w:defaultTabStop w:val="720"/>
  <w:doNotHyphenateCaps/>
  <w:drawingGridHorizontalSpacing w:val="187"/>
  <w:drawingGridVerticalSpacing w:val="187"/>
  <w:characterSpacingControl w:val="doNotCompress"/>
  <w:hdrShapeDefaults>
    <o:shapedefaults v:ext="edit" spidmax="2050" fillcolor="white">
      <v:fill color="white"/>
      <o:colormru v:ext="edit" colors="#26547c,#000e39,#002395,#002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C1D"/>
    <w:rsid w:val="00000044"/>
    <w:rsid w:val="000001A1"/>
    <w:rsid w:val="000001AB"/>
    <w:rsid w:val="000001D9"/>
    <w:rsid w:val="00000280"/>
    <w:rsid w:val="000002D8"/>
    <w:rsid w:val="00000471"/>
    <w:rsid w:val="000005EE"/>
    <w:rsid w:val="000007BD"/>
    <w:rsid w:val="00000851"/>
    <w:rsid w:val="00000986"/>
    <w:rsid w:val="000009A1"/>
    <w:rsid w:val="000009B4"/>
    <w:rsid w:val="00000A0A"/>
    <w:rsid w:val="00000B1C"/>
    <w:rsid w:val="00000C10"/>
    <w:rsid w:val="00000CBB"/>
    <w:rsid w:val="00000CD7"/>
    <w:rsid w:val="00000E34"/>
    <w:rsid w:val="00000E40"/>
    <w:rsid w:val="00000EDE"/>
    <w:rsid w:val="0000111B"/>
    <w:rsid w:val="0000156F"/>
    <w:rsid w:val="00001620"/>
    <w:rsid w:val="0000165B"/>
    <w:rsid w:val="00001780"/>
    <w:rsid w:val="0000179C"/>
    <w:rsid w:val="0000185B"/>
    <w:rsid w:val="0000193A"/>
    <w:rsid w:val="00001A3A"/>
    <w:rsid w:val="00001CB9"/>
    <w:rsid w:val="00001DA6"/>
    <w:rsid w:val="00001F9E"/>
    <w:rsid w:val="0000208E"/>
    <w:rsid w:val="00002214"/>
    <w:rsid w:val="00002365"/>
    <w:rsid w:val="000023F5"/>
    <w:rsid w:val="000024D1"/>
    <w:rsid w:val="00002592"/>
    <w:rsid w:val="0000289F"/>
    <w:rsid w:val="000028D8"/>
    <w:rsid w:val="00002ACF"/>
    <w:rsid w:val="00002C0C"/>
    <w:rsid w:val="00002DB0"/>
    <w:rsid w:val="00002E0B"/>
    <w:rsid w:val="00002F7D"/>
    <w:rsid w:val="0000300C"/>
    <w:rsid w:val="00003423"/>
    <w:rsid w:val="0000352F"/>
    <w:rsid w:val="000036D5"/>
    <w:rsid w:val="000036E0"/>
    <w:rsid w:val="000039E5"/>
    <w:rsid w:val="000039F1"/>
    <w:rsid w:val="00003ABD"/>
    <w:rsid w:val="00003C9E"/>
    <w:rsid w:val="00003CC9"/>
    <w:rsid w:val="00003CE9"/>
    <w:rsid w:val="00003CF0"/>
    <w:rsid w:val="00003D1A"/>
    <w:rsid w:val="00003D2B"/>
    <w:rsid w:val="00003E2C"/>
    <w:rsid w:val="00003E79"/>
    <w:rsid w:val="00003F47"/>
    <w:rsid w:val="00003FF5"/>
    <w:rsid w:val="000041EB"/>
    <w:rsid w:val="0000449C"/>
    <w:rsid w:val="000045F0"/>
    <w:rsid w:val="000047AB"/>
    <w:rsid w:val="0000488C"/>
    <w:rsid w:val="000049F9"/>
    <w:rsid w:val="00004ABF"/>
    <w:rsid w:val="00004B1C"/>
    <w:rsid w:val="00004D63"/>
    <w:rsid w:val="00004D64"/>
    <w:rsid w:val="00004D92"/>
    <w:rsid w:val="00004F37"/>
    <w:rsid w:val="000050DB"/>
    <w:rsid w:val="0000519F"/>
    <w:rsid w:val="000051BC"/>
    <w:rsid w:val="000051FA"/>
    <w:rsid w:val="000053B8"/>
    <w:rsid w:val="00005770"/>
    <w:rsid w:val="00005893"/>
    <w:rsid w:val="0000591D"/>
    <w:rsid w:val="00005947"/>
    <w:rsid w:val="00005AA3"/>
    <w:rsid w:val="00005B0F"/>
    <w:rsid w:val="00005B8D"/>
    <w:rsid w:val="00005C3C"/>
    <w:rsid w:val="00005CF3"/>
    <w:rsid w:val="00005DC1"/>
    <w:rsid w:val="00005E2E"/>
    <w:rsid w:val="00005E76"/>
    <w:rsid w:val="0000600E"/>
    <w:rsid w:val="00006168"/>
    <w:rsid w:val="000063B0"/>
    <w:rsid w:val="00006402"/>
    <w:rsid w:val="00006425"/>
    <w:rsid w:val="00006486"/>
    <w:rsid w:val="000064D4"/>
    <w:rsid w:val="000065AA"/>
    <w:rsid w:val="0000666C"/>
    <w:rsid w:val="00006732"/>
    <w:rsid w:val="00006743"/>
    <w:rsid w:val="0000684C"/>
    <w:rsid w:val="00006992"/>
    <w:rsid w:val="00006BC5"/>
    <w:rsid w:val="00006DC3"/>
    <w:rsid w:val="00006DEB"/>
    <w:rsid w:val="00006DF9"/>
    <w:rsid w:val="00006E72"/>
    <w:rsid w:val="00006E9C"/>
    <w:rsid w:val="00006F93"/>
    <w:rsid w:val="00006FA1"/>
    <w:rsid w:val="00006FE5"/>
    <w:rsid w:val="0000714F"/>
    <w:rsid w:val="00007298"/>
    <w:rsid w:val="000074ED"/>
    <w:rsid w:val="00007964"/>
    <w:rsid w:val="00007A3B"/>
    <w:rsid w:val="00007B4C"/>
    <w:rsid w:val="00007DCF"/>
    <w:rsid w:val="00007E7C"/>
    <w:rsid w:val="00007F16"/>
    <w:rsid w:val="0001003F"/>
    <w:rsid w:val="00010089"/>
    <w:rsid w:val="00010193"/>
    <w:rsid w:val="0001037C"/>
    <w:rsid w:val="000103C7"/>
    <w:rsid w:val="0001063C"/>
    <w:rsid w:val="000107B6"/>
    <w:rsid w:val="00010810"/>
    <w:rsid w:val="00010C36"/>
    <w:rsid w:val="00010CF3"/>
    <w:rsid w:val="00010E2E"/>
    <w:rsid w:val="00010FD2"/>
    <w:rsid w:val="00011091"/>
    <w:rsid w:val="00011162"/>
    <w:rsid w:val="00011194"/>
    <w:rsid w:val="000111D2"/>
    <w:rsid w:val="00011222"/>
    <w:rsid w:val="00011227"/>
    <w:rsid w:val="00011329"/>
    <w:rsid w:val="00011434"/>
    <w:rsid w:val="00011493"/>
    <w:rsid w:val="00011630"/>
    <w:rsid w:val="0001166E"/>
    <w:rsid w:val="0001170B"/>
    <w:rsid w:val="000117B8"/>
    <w:rsid w:val="00011873"/>
    <w:rsid w:val="000118CA"/>
    <w:rsid w:val="000119A8"/>
    <w:rsid w:val="00011B19"/>
    <w:rsid w:val="00011C03"/>
    <w:rsid w:val="00011C21"/>
    <w:rsid w:val="00011CEB"/>
    <w:rsid w:val="00011ED8"/>
    <w:rsid w:val="00012038"/>
    <w:rsid w:val="000120C4"/>
    <w:rsid w:val="00012219"/>
    <w:rsid w:val="00012247"/>
    <w:rsid w:val="000122E3"/>
    <w:rsid w:val="00012319"/>
    <w:rsid w:val="000124DB"/>
    <w:rsid w:val="00012512"/>
    <w:rsid w:val="00012528"/>
    <w:rsid w:val="00012577"/>
    <w:rsid w:val="0001268D"/>
    <w:rsid w:val="0001268E"/>
    <w:rsid w:val="0001273D"/>
    <w:rsid w:val="000129CC"/>
    <w:rsid w:val="000129CD"/>
    <w:rsid w:val="00012A4B"/>
    <w:rsid w:val="00012AE4"/>
    <w:rsid w:val="00012B62"/>
    <w:rsid w:val="00012CCD"/>
    <w:rsid w:val="00012E83"/>
    <w:rsid w:val="000130A1"/>
    <w:rsid w:val="000132E3"/>
    <w:rsid w:val="000132F5"/>
    <w:rsid w:val="00013392"/>
    <w:rsid w:val="00013471"/>
    <w:rsid w:val="00013533"/>
    <w:rsid w:val="00013676"/>
    <w:rsid w:val="0001372F"/>
    <w:rsid w:val="00013746"/>
    <w:rsid w:val="000139E4"/>
    <w:rsid w:val="000139EB"/>
    <w:rsid w:val="000139F2"/>
    <w:rsid w:val="00013C41"/>
    <w:rsid w:val="00013CDC"/>
    <w:rsid w:val="00013F4C"/>
    <w:rsid w:val="00013FF0"/>
    <w:rsid w:val="00014078"/>
    <w:rsid w:val="000140D6"/>
    <w:rsid w:val="000142BA"/>
    <w:rsid w:val="00014619"/>
    <w:rsid w:val="00014665"/>
    <w:rsid w:val="00014A08"/>
    <w:rsid w:val="00014A83"/>
    <w:rsid w:val="00014AE1"/>
    <w:rsid w:val="00014BE3"/>
    <w:rsid w:val="00014C9A"/>
    <w:rsid w:val="00014CD3"/>
    <w:rsid w:val="00014FCB"/>
    <w:rsid w:val="00015441"/>
    <w:rsid w:val="000154AD"/>
    <w:rsid w:val="000155D2"/>
    <w:rsid w:val="000159B8"/>
    <w:rsid w:val="00015B11"/>
    <w:rsid w:val="00015BBE"/>
    <w:rsid w:val="00015E15"/>
    <w:rsid w:val="00015F40"/>
    <w:rsid w:val="00015F5D"/>
    <w:rsid w:val="0001611C"/>
    <w:rsid w:val="0001614B"/>
    <w:rsid w:val="00016451"/>
    <w:rsid w:val="00016473"/>
    <w:rsid w:val="00016604"/>
    <w:rsid w:val="0001676D"/>
    <w:rsid w:val="000167AE"/>
    <w:rsid w:val="00016973"/>
    <w:rsid w:val="00016B64"/>
    <w:rsid w:val="00016BDA"/>
    <w:rsid w:val="00016C93"/>
    <w:rsid w:val="00016CA4"/>
    <w:rsid w:val="00016D7D"/>
    <w:rsid w:val="00016DED"/>
    <w:rsid w:val="00016FB9"/>
    <w:rsid w:val="00017304"/>
    <w:rsid w:val="00017487"/>
    <w:rsid w:val="00017576"/>
    <w:rsid w:val="00017A89"/>
    <w:rsid w:val="00017B28"/>
    <w:rsid w:val="00017B2A"/>
    <w:rsid w:val="00017B6B"/>
    <w:rsid w:val="00017C4C"/>
    <w:rsid w:val="00017DEC"/>
    <w:rsid w:val="00017E30"/>
    <w:rsid w:val="00017FFB"/>
    <w:rsid w:val="00020079"/>
    <w:rsid w:val="000200E3"/>
    <w:rsid w:val="0002025D"/>
    <w:rsid w:val="0002026C"/>
    <w:rsid w:val="000204D5"/>
    <w:rsid w:val="00020661"/>
    <w:rsid w:val="000207F0"/>
    <w:rsid w:val="00020A0D"/>
    <w:rsid w:val="00020A82"/>
    <w:rsid w:val="00020ABF"/>
    <w:rsid w:val="00020B6D"/>
    <w:rsid w:val="00020D1D"/>
    <w:rsid w:val="00020D38"/>
    <w:rsid w:val="00020D3A"/>
    <w:rsid w:val="00020DA1"/>
    <w:rsid w:val="00020EDD"/>
    <w:rsid w:val="000210A8"/>
    <w:rsid w:val="000210C1"/>
    <w:rsid w:val="000211BD"/>
    <w:rsid w:val="00021235"/>
    <w:rsid w:val="00021290"/>
    <w:rsid w:val="000212B8"/>
    <w:rsid w:val="00021357"/>
    <w:rsid w:val="000214C5"/>
    <w:rsid w:val="0002162A"/>
    <w:rsid w:val="00021720"/>
    <w:rsid w:val="000218A5"/>
    <w:rsid w:val="000218BA"/>
    <w:rsid w:val="000218EC"/>
    <w:rsid w:val="000219AF"/>
    <w:rsid w:val="000219F6"/>
    <w:rsid w:val="00021A2D"/>
    <w:rsid w:val="00021AA8"/>
    <w:rsid w:val="00021C37"/>
    <w:rsid w:val="00021C9B"/>
    <w:rsid w:val="00021F2D"/>
    <w:rsid w:val="00022042"/>
    <w:rsid w:val="00022104"/>
    <w:rsid w:val="0002211C"/>
    <w:rsid w:val="000221F0"/>
    <w:rsid w:val="00022255"/>
    <w:rsid w:val="00022270"/>
    <w:rsid w:val="000222FC"/>
    <w:rsid w:val="000224B9"/>
    <w:rsid w:val="000225ED"/>
    <w:rsid w:val="00022762"/>
    <w:rsid w:val="00022784"/>
    <w:rsid w:val="000228A6"/>
    <w:rsid w:val="000229E4"/>
    <w:rsid w:val="00022B08"/>
    <w:rsid w:val="00022B19"/>
    <w:rsid w:val="00023172"/>
    <w:rsid w:val="000231DA"/>
    <w:rsid w:val="000231E3"/>
    <w:rsid w:val="0002321B"/>
    <w:rsid w:val="00023228"/>
    <w:rsid w:val="00023295"/>
    <w:rsid w:val="000232A0"/>
    <w:rsid w:val="00023400"/>
    <w:rsid w:val="000234B0"/>
    <w:rsid w:val="00023599"/>
    <w:rsid w:val="00023695"/>
    <w:rsid w:val="000236A7"/>
    <w:rsid w:val="0002397D"/>
    <w:rsid w:val="00023AE2"/>
    <w:rsid w:val="00023BA4"/>
    <w:rsid w:val="00023C89"/>
    <w:rsid w:val="00023CC6"/>
    <w:rsid w:val="00023EF3"/>
    <w:rsid w:val="00024040"/>
    <w:rsid w:val="0002417B"/>
    <w:rsid w:val="00024239"/>
    <w:rsid w:val="00024270"/>
    <w:rsid w:val="000242AD"/>
    <w:rsid w:val="0002437D"/>
    <w:rsid w:val="00024394"/>
    <w:rsid w:val="00024A07"/>
    <w:rsid w:val="00024B24"/>
    <w:rsid w:val="00024FB8"/>
    <w:rsid w:val="0002500F"/>
    <w:rsid w:val="00025063"/>
    <w:rsid w:val="0002522C"/>
    <w:rsid w:val="000254AE"/>
    <w:rsid w:val="000255B5"/>
    <w:rsid w:val="00025641"/>
    <w:rsid w:val="000258E9"/>
    <w:rsid w:val="00025B27"/>
    <w:rsid w:val="00025B5A"/>
    <w:rsid w:val="00025B79"/>
    <w:rsid w:val="00025C71"/>
    <w:rsid w:val="00025DA7"/>
    <w:rsid w:val="00025DC8"/>
    <w:rsid w:val="00025E78"/>
    <w:rsid w:val="00025EC2"/>
    <w:rsid w:val="00025F29"/>
    <w:rsid w:val="00025F63"/>
    <w:rsid w:val="00026017"/>
    <w:rsid w:val="00026029"/>
    <w:rsid w:val="0002604C"/>
    <w:rsid w:val="0002609D"/>
    <w:rsid w:val="00026287"/>
    <w:rsid w:val="000262E0"/>
    <w:rsid w:val="00026334"/>
    <w:rsid w:val="000263DA"/>
    <w:rsid w:val="0002650C"/>
    <w:rsid w:val="00026674"/>
    <w:rsid w:val="000267A8"/>
    <w:rsid w:val="00026A8C"/>
    <w:rsid w:val="00026B1E"/>
    <w:rsid w:val="00026B88"/>
    <w:rsid w:val="00026C1F"/>
    <w:rsid w:val="00026CCC"/>
    <w:rsid w:val="00026D2F"/>
    <w:rsid w:val="00026DFB"/>
    <w:rsid w:val="00026E05"/>
    <w:rsid w:val="00026E17"/>
    <w:rsid w:val="00026EAB"/>
    <w:rsid w:val="000270AF"/>
    <w:rsid w:val="00027209"/>
    <w:rsid w:val="00027268"/>
    <w:rsid w:val="0002729E"/>
    <w:rsid w:val="00027441"/>
    <w:rsid w:val="00027454"/>
    <w:rsid w:val="00027497"/>
    <w:rsid w:val="00027505"/>
    <w:rsid w:val="0002759E"/>
    <w:rsid w:val="0002769A"/>
    <w:rsid w:val="000276AF"/>
    <w:rsid w:val="000276C5"/>
    <w:rsid w:val="0002776B"/>
    <w:rsid w:val="00027899"/>
    <w:rsid w:val="00027903"/>
    <w:rsid w:val="00027B33"/>
    <w:rsid w:val="00027BD9"/>
    <w:rsid w:val="00027CE6"/>
    <w:rsid w:val="00027D26"/>
    <w:rsid w:val="00027DE1"/>
    <w:rsid w:val="00027F5F"/>
    <w:rsid w:val="00030037"/>
    <w:rsid w:val="0003008B"/>
    <w:rsid w:val="00030254"/>
    <w:rsid w:val="0003036D"/>
    <w:rsid w:val="0003075A"/>
    <w:rsid w:val="000307AD"/>
    <w:rsid w:val="00030858"/>
    <w:rsid w:val="00030955"/>
    <w:rsid w:val="00030B86"/>
    <w:rsid w:val="00030BFB"/>
    <w:rsid w:val="00030D1A"/>
    <w:rsid w:val="00030E17"/>
    <w:rsid w:val="00030E26"/>
    <w:rsid w:val="0003105A"/>
    <w:rsid w:val="00031140"/>
    <w:rsid w:val="000311DC"/>
    <w:rsid w:val="000314B4"/>
    <w:rsid w:val="00031643"/>
    <w:rsid w:val="00031791"/>
    <w:rsid w:val="000317A9"/>
    <w:rsid w:val="000317EB"/>
    <w:rsid w:val="00031812"/>
    <w:rsid w:val="000318A0"/>
    <w:rsid w:val="00031918"/>
    <w:rsid w:val="000319CC"/>
    <w:rsid w:val="00031C0E"/>
    <w:rsid w:val="00031E68"/>
    <w:rsid w:val="00031F5A"/>
    <w:rsid w:val="0003235F"/>
    <w:rsid w:val="00032408"/>
    <w:rsid w:val="00032546"/>
    <w:rsid w:val="00032652"/>
    <w:rsid w:val="0003277A"/>
    <w:rsid w:val="000328D2"/>
    <w:rsid w:val="00032917"/>
    <w:rsid w:val="0003292C"/>
    <w:rsid w:val="0003294D"/>
    <w:rsid w:val="00032A09"/>
    <w:rsid w:val="00032CBA"/>
    <w:rsid w:val="00032D95"/>
    <w:rsid w:val="00032DE1"/>
    <w:rsid w:val="00032E3F"/>
    <w:rsid w:val="00033014"/>
    <w:rsid w:val="00033277"/>
    <w:rsid w:val="00033558"/>
    <w:rsid w:val="0003364A"/>
    <w:rsid w:val="0003380E"/>
    <w:rsid w:val="000339A2"/>
    <w:rsid w:val="00033A87"/>
    <w:rsid w:val="00033B8E"/>
    <w:rsid w:val="00033BC2"/>
    <w:rsid w:val="00033BDC"/>
    <w:rsid w:val="00033C51"/>
    <w:rsid w:val="00033D2F"/>
    <w:rsid w:val="00033D86"/>
    <w:rsid w:val="00033DFD"/>
    <w:rsid w:val="00033EFE"/>
    <w:rsid w:val="0003401E"/>
    <w:rsid w:val="000340FD"/>
    <w:rsid w:val="0003426D"/>
    <w:rsid w:val="00034323"/>
    <w:rsid w:val="0003437E"/>
    <w:rsid w:val="00034380"/>
    <w:rsid w:val="0003440C"/>
    <w:rsid w:val="00034515"/>
    <w:rsid w:val="000346CF"/>
    <w:rsid w:val="00034761"/>
    <w:rsid w:val="0003499A"/>
    <w:rsid w:val="000349E5"/>
    <w:rsid w:val="00034B10"/>
    <w:rsid w:val="00034B47"/>
    <w:rsid w:val="00034B6D"/>
    <w:rsid w:val="00034C8F"/>
    <w:rsid w:val="00034ED5"/>
    <w:rsid w:val="00034F00"/>
    <w:rsid w:val="00035035"/>
    <w:rsid w:val="0003509D"/>
    <w:rsid w:val="00035370"/>
    <w:rsid w:val="00035593"/>
    <w:rsid w:val="0003585B"/>
    <w:rsid w:val="00035A02"/>
    <w:rsid w:val="00035BEC"/>
    <w:rsid w:val="00035C49"/>
    <w:rsid w:val="00035CE2"/>
    <w:rsid w:val="00035DC8"/>
    <w:rsid w:val="00035FED"/>
    <w:rsid w:val="0003609A"/>
    <w:rsid w:val="00036138"/>
    <w:rsid w:val="00036276"/>
    <w:rsid w:val="0003646E"/>
    <w:rsid w:val="00036548"/>
    <w:rsid w:val="0003675D"/>
    <w:rsid w:val="00036BBF"/>
    <w:rsid w:val="00036C1E"/>
    <w:rsid w:val="00036D07"/>
    <w:rsid w:val="0003724C"/>
    <w:rsid w:val="0003726B"/>
    <w:rsid w:val="000372AE"/>
    <w:rsid w:val="00037349"/>
    <w:rsid w:val="000373D6"/>
    <w:rsid w:val="0003741E"/>
    <w:rsid w:val="00037449"/>
    <w:rsid w:val="000374E4"/>
    <w:rsid w:val="000375D1"/>
    <w:rsid w:val="00037674"/>
    <w:rsid w:val="000376CA"/>
    <w:rsid w:val="0003780C"/>
    <w:rsid w:val="00037961"/>
    <w:rsid w:val="0003798A"/>
    <w:rsid w:val="00037A4F"/>
    <w:rsid w:val="00037BCB"/>
    <w:rsid w:val="00037BF5"/>
    <w:rsid w:val="00037BFC"/>
    <w:rsid w:val="00037D6D"/>
    <w:rsid w:val="00037F2C"/>
    <w:rsid w:val="00037FA4"/>
    <w:rsid w:val="0004001A"/>
    <w:rsid w:val="000400A2"/>
    <w:rsid w:val="000400E8"/>
    <w:rsid w:val="0004014B"/>
    <w:rsid w:val="000403F2"/>
    <w:rsid w:val="0004050C"/>
    <w:rsid w:val="00040535"/>
    <w:rsid w:val="00040583"/>
    <w:rsid w:val="000405D4"/>
    <w:rsid w:val="000406D8"/>
    <w:rsid w:val="00040718"/>
    <w:rsid w:val="0004074C"/>
    <w:rsid w:val="000407B2"/>
    <w:rsid w:val="00040904"/>
    <w:rsid w:val="00040A37"/>
    <w:rsid w:val="00040B7B"/>
    <w:rsid w:val="00040D3B"/>
    <w:rsid w:val="00040D3C"/>
    <w:rsid w:val="00040F24"/>
    <w:rsid w:val="0004105C"/>
    <w:rsid w:val="0004105D"/>
    <w:rsid w:val="0004149D"/>
    <w:rsid w:val="000414D4"/>
    <w:rsid w:val="000414D5"/>
    <w:rsid w:val="00041543"/>
    <w:rsid w:val="00041607"/>
    <w:rsid w:val="00041671"/>
    <w:rsid w:val="00041A7D"/>
    <w:rsid w:val="00041AE4"/>
    <w:rsid w:val="00041CA4"/>
    <w:rsid w:val="00041EA3"/>
    <w:rsid w:val="00041F67"/>
    <w:rsid w:val="0004214C"/>
    <w:rsid w:val="00042289"/>
    <w:rsid w:val="000424BF"/>
    <w:rsid w:val="00042657"/>
    <w:rsid w:val="000426A3"/>
    <w:rsid w:val="000428A5"/>
    <w:rsid w:val="00042BE1"/>
    <w:rsid w:val="00042C2D"/>
    <w:rsid w:val="00042C79"/>
    <w:rsid w:val="00042DF4"/>
    <w:rsid w:val="00042EA7"/>
    <w:rsid w:val="000430B5"/>
    <w:rsid w:val="000430FA"/>
    <w:rsid w:val="0004312E"/>
    <w:rsid w:val="0004318A"/>
    <w:rsid w:val="0004338D"/>
    <w:rsid w:val="0004366C"/>
    <w:rsid w:val="000437D0"/>
    <w:rsid w:val="0004397B"/>
    <w:rsid w:val="00043A18"/>
    <w:rsid w:val="00043CAC"/>
    <w:rsid w:val="00043CBA"/>
    <w:rsid w:val="00043D6A"/>
    <w:rsid w:val="00043FA7"/>
    <w:rsid w:val="00043FD0"/>
    <w:rsid w:val="0004405C"/>
    <w:rsid w:val="00044082"/>
    <w:rsid w:val="000441C3"/>
    <w:rsid w:val="00044393"/>
    <w:rsid w:val="000443B0"/>
    <w:rsid w:val="00044446"/>
    <w:rsid w:val="000445A7"/>
    <w:rsid w:val="000446FE"/>
    <w:rsid w:val="00044818"/>
    <w:rsid w:val="00044888"/>
    <w:rsid w:val="00044913"/>
    <w:rsid w:val="0004498F"/>
    <w:rsid w:val="000449B3"/>
    <w:rsid w:val="00044A5E"/>
    <w:rsid w:val="00044BDF"/>
    <w:rsid w:val="00044D2E"/>
    <w:rsid w:val="00044DFE"/>
    <w:rsid w:val="00044EEF"/>
    <w:rsid w:val="00044EF1"/>
    <w:rsid w:val="00045053"/>
    <w:rsid w:val="000450CC"/>
    <w:rsid w:val="00045329"/>
    <w:rsid w:val="00045392"/>
    <w:rsid w:val="00045462"/>
    <w:rsid w:val="000455C3"/>
    <w:rsid w:val="00045697"/>
    <w:rsid w:val="00045770"/>
    <w:rsid w:val="0004590C"/>
    <w:rsid w:val="00045950"/>
    <w:rsid w:val="00045BA2"/>
    <w:rsid w:val="00045C5D"/>
    <w:rsid w:val="00045C9E"/>
    <w:rsid w:val="00045CAF"/>
    <w:rsid w:val="00045CB5"/>
    <w:rsid w:val="00045FBD"/>
    <w:rsid w:val="00046113"/>
    <w:rsid w:val="0004616F"/>
    <w:rsid w:val="00046220"/>
    <w:rsid w:val="00046299"/>
    <w:rsid w:val="000462ED"/>
    <w:rsid w:val="00046438"/>
    <w:rsid w:val="0004646E"/>
    <w:rsid w:val="000464BE"/>
    <w:rsid w:val="000464CC"/>
    <w:rsid w:val="00046586"/>
    <w:rsid w:val="000467AF"/>
    <w:rsid w:val="000467B9"/>
    <w:rsid w:val="000467C9"/>
    <w:rsid w:val="0004688B"/>
    <w:rsid w:val="000468E1"/>
    <w:rsid w:val="000469CC"/>
    <w:rsid w:val="000469CD"/>
    <w:rsid w:val="00046A50"/>
    <w:rsid w:val="00046CBE"/>
    <w:rsid w:val="00046D2B"/>
    <w:rsid w:val="00046D39"/>
    <w:rsid w:val="0004707B"/>
    <w:rsid w:val="000472BF"/>
    <w:rsid w:val="000473D3"/>
    <w:rsid w:val="00047520"/>
    <w:rsid w:val="0004754C"/>
    <w:rsid w:val="0004757E"/>
    <w:rsid w:val="00047730"/>
    <w:rsid w:val="0004786A"/>
    <w:rsid w:val="0004797D"/>
    <w:rsid w:val="00047B61"/>
    <w:rsid w:val="00047B89"/>
    <w:rsid w:val="00047BCB"/>
    <w:rsid w:val="00047C11"/>
    <w:rsid w:val="00047CC9"/>
    <w:rsid w:val="00047CD8"/>
    <w:rsid w:val="00047CF4"/>
    <w:rsid w:val="00047D66"/>
    <w:rsid w:val="00047D7E"/>
    <w:rsid w:val="00047E98"/>
    <w:rsid w:val="00047ED1"/>
    <w:rsid w:val="00047FC8"/>
    <w:rsid w:val="00050055"/>
    <w:rsid w:val="0005020C"/>
    <w:rsid w:val="0005035D"/>
    <w:rsid w:val="00050414"/>
    <w:rsid w:val="0005048E"/>
    <w:rsid w:val="000504AF"/>
    <w:rsid w:val="000504D8"/>
    <w:rsid w:val="00050555"/>
    <w:rsid w:val="0005061D"/>
    <w:rsid w:val="00050751"/>
    <w:rsid w:val="00050770"/>
    <w:rsid w:val="0005081D"/>
    <w:rsid w:val="0005088E"/>
    <w:rsid w:val="000508DB"/>
    <w:rsid w:val="000509F2"/>
    <w:rsid w:val="00050B30"/>
    <w:rsid w:val="00050E76"/>
    <w:rsid w:val="0005108F"/>
    <w:rsid w:val="000510BA"/>
    <w:rsid w:val="000510BC"/>
    <w:rsid w:val="000511B2"/>
    <w:rsid w:val="000511DF"/>
    <w:rsid w:val="00051299"/>
    <w:rsid w:val="000514BB"/>
    <w:rsid w:val="00051587"/>
    <w:rsid w:val="000519E2"/>
    <w:rsid w:val="00051A2A"/>
    <w:rsid w:val="00051E2B"/>
    <w:rsid w:val="00051EEF"/>
    <w:rsid w:val="00051FE0"/>
    <w:rsid w:val="0005201D"/>
    <w:rsid w:val="0005203F"/>
    <w:rsid w:val="00052071"/>
    <w:rsid w:val="000520B2"/>
    <w:rsid w:val="000521D6"/>
    <w:rsid w:val="000521E5"/>
    <w:rsid w:val="000522BD"/>
    <w:rsid w:val="000523E1"/>
    <w:rsid w:val="00052512"/>
    <w:rsid w:val="000525E8"/>
    <w:rsid w:val="0005265F"/>
    <w:rsid w:val="00052A65"/>
    <w:rsid w:val="00052B5F"/>
    <w:rsid w:val="00052C94"/>
    <w:rsid w:val="00052CED"/>
    <w:rsid w:val="00052D41"/>
    <w:rsid w:val="00052FB3"/>
    <w:rsid w:val="00053179"/>
    <w:rsid w:val="00053188"/>
    <w:rsid w:val="00053232"/>
    <w:rsid w:val="00053601"/>
    <w:rsid w:val="00053634"/>
    <w:rsid w:val="000536F9"/>
    <w:rsid w:val="0005377B"/>
    <w:rsid w:val="000537FC"/>
    <w:rsid w:val="000538EC"/>
    <w:rsid w:val="0005392D"/>
    <w:rsid w:val="0005394F"/>
    <w:rsid w:val="00053B5B"/>
    <w:rsid w:val="00053BF4"/>
    <w:rsid w:val="00053D91"/>
    <w:rsid w:val="00053E3A"/>
    <w:rsid w:val="00053EF5"/>
    <w:rsid w:val="00053F1D"/>
    <w:rsid w:val="0005401E"/>
    <w:rsid w:val="0005404A"/>
    <w:rsid w:val="00054190"/>
    <w:rsid w:val="00054245"/>
    <w:rsid w:val="000542C3"/>
    <w:rsid w:val="00054348"/>
    <w:rsid w:val="000543D5"/>
    <w:rsid w:val="00054420"/>
    <w:rsid w:val="000546E2"/>
    <w:rsid w:val="00054819"/>
    <w:rsid w:val="00054850"/>
    <w:rsid w:val="00054948"/>
    <w:rsid w:val="00054989"/>
    <w:rsid w:val="00054BC0"/>
    <w:rsid w:val="00054C15"/>
    <w:rsid w:val="00054C3C"/>
    <w:rsid w:val="00054C83"/>
    <w:rsid w:val="00054CFE"/>
    <w:rsid w:val="00054DAA"/>
    <w:rsid w:val="00054EA3"/>
    <w:rsid w:val="00054EB2"/>
    <w:rsid w:val="00054ED1"/>
    <w:rsid w:val="00055001"/>
    <w:rsid w:val="00055048"/>
    <w:rsid w:val="000551D3"/>
    <w:rsid w:val="0005527D"/>
    <w:rsid w:val="00055388"/>
    <w:rsid w:val="000554F4"/>
    <w:rsid w:val="000555D1"/>
    <w:rsid w:val="00055736"/>
    <w:rsid w:val="00055A28"/>
    <w:rsid w:val="00055A9A"/>
    <w:rsid w:val="00055AFE"/>
    <w:rsid w:val="00055C44"/>
    <w:rsid w:val="00055CBE"/>
    <w:rsid w:val="00055E56"/>
    <w:rsid w:val="00056058"/>
    <w:rsid w:val="00056083"/>
    <w:rsid w:val="00056365"/>
    <w:rsid w:val="000563E1"/>
    <w:rsid w:val="000564AD"/>
    <w:rsid w:val="000564F3"/>
    <w:rsid w:val="0005658C"/>
    <w:rsid w:val="000565AA"/>
    <w:rsid w:val="0005661B"/>
    <w:rsid w:val="00056638"/>
    <w:rsid w:val="00056838"/>
    <w:rsid w:val="00056B41"/>
    <w:rsid w:val="00056B4B"/>
    <w:rsid w:val="00056B7A"/>
    <w:rsid w:val="00056C32"/>
    <w:rsid w:val="00056F3B"/>
    <w:rsid w:val="00056FE4"/>
    <w:rsid w:val="000570E0"/>
    <w:rsid w:val="00057321"/>
    <w:rsid w:val="000573F8"/>
    <w:rsid w:val="000574F6"/>
    <w:rsid w:val="00057561"/>
    <w:rsid w:val="0005761C"/>
    <w:rsid w:val="000576DD"/>
    <w:rsid w:val="00057765"/>
    <w:rsid w:val="000577CE"/>
    <w:rsid w:val="0005781C"/>
    <w:rsid w:val="0005786F"/>
    <w:rsid w:val="00057A7A"/>
    <w:rsid w:val="00057BEE"/>
    <w:rsid w:val="00057C1C"/>
    <w:rsid w:val="00057C1D"/>
    <w:rsid w:val="00057C75"/>
    <w:rsid w:val="00057F06"/>
    <w:rsid w:val="00057F50"/>
    <w:rsid w:val="00060024"/>
    <w:rsid w:val="0006005B"/>
    <w:rsid w:val="00060075"/>
    <w:rsid w:val="000602D9"/>
    <w:rsid w:val="000604E0"/>
    <w:rsid w:val="00060513"/>
    <w:rsid w:val="00060560"/>
    <w:rsid w:val="00060624"/>
    <w:rsid w:val="00060659"/>
    <w:rsid w:val="000606BC"/>
    <w:rsid w:val="000606EE"/>
    <w:rsid w:val="000606F5"/>
    <w:rsid w:val="000607A5"/>
    <w:rsid w:val="000608EF"/>
    <w:rsid w:val="00060927"/>
    <w:rsid w:val="00060A8A"/>
    <w:rsid w:val="00060A9A"/>
    <w:rsid w:val="00060BF5"/>
    <w:rsid w:val="00060DA6"/>
    <w:rsid w:val="00061069"/>
    <w:rsid w:val="000617C1"/>
    <w:rsid w:val="00061892"/>
    <w:rsid w:val="000618C4"/>
    <w:rsid w:val="00061994"/>
    <w:rsid w:val="000619BB"/>
    <w:rsid w:val="00061A36"/>
    <w:rsid w:val="00061B05"/>
    <w:rsid w:val="00061B6E"/>
    <w:rsid w:val="00061C1E"/>
    <w:rsid w:val="00061CF6"/>
    <w:rsid w:val="00061D51"/>
    <w:rsid w:val="00061D83"/>
    <w:rsid w:val="00061DFB"/>
    <w:rsid w:val="00061EB0"/>
    <w:rsid w:val="00061F82"/>
    <w:rsid w:val="0006219A"/>
    <w:rsid w:val="00062313"/>
    <w:rsid w:val="000623C0"/>
    <w:rsid w:val="000624C8"/>
    <w:rsid w:val="00062508"/>
    <w:rsid w:val="00062531"/>
    <w:rsid w:val="00062571"/>
    <w:rsid w:val="00062633"/>
    <w:rsid w:val="0006273A"/>
    <w:rsid w:val="00062745"/>
    <w:rsid w:val="000628CB"/>
    <w:rsid w:val="00062B4F"/>
    <w:rsid w:val="00062CCD"/>
    <w:rsid w:val="00062CE5"/>
    <w:rsid w:val="00062D03"/>
    <w:rsid w:val="00062E4F"/>
    <w:rsid w:val="00062E5C"/>
    <w:rsid w:val="00062F89"/>
    <w:rsid w:val="00063053"/>
    <w:rsid w:val="00063071"/>
    <w:rsid w:val="000630DE"/>
    <w:rsid w:val="0006319D"/>
    <w:rsid w:val="000631E3"/>
    <w:rsid w:val="000631FB"/>
    <w:rsid w:val="00063203"/>
    <w:rsid w:val="00063340"/>
    <w:rsid w:val="00063361"/>
    <w:rsid w:val="00063364"/>
    <w:rsid w:val="0006338E"/>
    <w:rsid w:val="0006345E"/>
    <w:rsid w:val="00063482"/>
    <w:rsid w:val="000636AC"/>
    <w:rsid w:val="000636D0"/>
    <w:rsid w:val="00063747"/>
    <w:rsid w:val="00063750"/>
    <w:rsid w:val="000638AD"/>
    <w:rsid w:val="00063A66"/>
    <w:rsid w:val="00063A9E"/>
    <w:rsid w:val="00063C0B"/>
    <w:rsid w:val="00063C30"/>
    <w:rsid w:val="00063C6D"/>
    <w:rsid w:val="00063CE9"/>
    <w:rsid w:val="00063EBE"/>
    <w:rsid w:val="0006403C"/>
    <w:rsid w:val="0006403E"/>
    <w:rsid w:val="00064059"/>
    <w:rsid w:val="00064331"/>
    <w:rsid w:val="000643A2"/>
    <w:rsid w:val="000645F8"/>
    <w:rsid w:val="0006480C"/>
    <w:rsid w:val="00064D11"/>
    <w:rsid w:val="00064D1F"/>
    <w:rsid w:val="00064D9C"/>
    <w:rsid w:val="00064E98"/>
    <w:rsid w:val="00064F3D"/>
    <w:rsid w:val="00065182"/>
    <w:rsid w:val="000651A2"/>
    <w:rsid w:val="000651FF"/>
    <w:rsid w:val="000653DB"/>
    <w:rsid w:val="00065484"/>
    <w:rsid w:val="00065599"/>
    <w:rsid w:val="0006573B"/>
    <w:rsid w:val="0006582A"/>
    <w:rsid w:val="00065847"/>
    <w:rsid w:val="000658BA"/>
    <w:rsid w:val="000658CD"/>
    <w:rsid w:val="000659B0"/>
    <w:rsid w:val="000659B3"/>
    <w:rsid w:val="000659BA"/>
    <w:rsid w:val="00065EA0"/>
    <w:rsid w:val="00065F06"/>
    <w:rsid w:val="00065F8F"/>
    <w:rsid w:val="00066100"/>
    <w:rsid w:val="0006610B"/>
    <w:rsid w:val="00066327"/>
    <w:rsid w:val="000666FE"/>
    <w:rsid w:val="00066769"/>
    <w:rsid w:val="0006679C"/>
    <w:rsid w:val="00066808"/>
    <w:rsid w:val="00066B20"/>
    <w:rsid w:val="00066C1B"/>
    <w:rsid w:val="00066DB4"/>
    <w:rsid w:val="00066E01"/>
    <w:rsid w:val="00066E23"/>
    <w:rsid w:val="00066FEF"/>
    <w:rsid w:val="000670F0"/>
    <w:rsid w:val="0006710C"/>
    <w:rsid w:val="00067293"/>
    <w:rsid w:val="000673AE"/>
    <w:rsid w:val="000674A4"/>
    <w:rsid w:val="00067640"/>
    <w:rsid w:val="000676A6"/>
    <w:rsid w:val="000676C0"/>
    <w:rsid w:val="00067966"/>
    <w:rsid w:val="00067A3C"/>
    <w:rsid w:val="00067B2A"/>
    <w:rsid w:val="00067C6F"/>
    <w:rsid w:val="00067D84"/>
    <w:rsid w:val="00067F6C"/>
    <w:rsid w:val="0007002B"/>
    <w:rsid w:val="000701EB"/>
    <w:rsid w:val="0007028D"/>
    <w:rsid w:val="0007030D"/>
    <w:rsid w:val="0007039F"/>
    <w:rsid w:val="0007057D"/>
    <w:rsid w:val="00070691"/>
    <w:rsid w:val="000707D5"/>
    <w:rsid w:val="00070AF2"/>
    <w:rsid w:val="00070D6B"/>
    <w:rsid w:val="00070DB4"/>
    <w:rsid w:val="00070EEC"/>
    <w:rsid w:val="00070EF1"/>
    <w:rsid w:val="00071085"/>
    <w:rsid w:val="0007115D"/>
    <w:rsid w:val="0007118E"/>
    <w:rsid w:val="000712A9"/>
    <w:rsid w:val="000712F6"/>
    <w:rsid w:val="000712FF"/>
    <w:rsid w:val="00071367"/>
    <w:rsid w:val="00071743"/>
    <w:rsid w:val="00071983"/>
    <w:rsid w:val="00071B72"/>
    <w:rsid w:val="00071D8C"/>
    <w:rsid w:val="00071EB5"/>
    <w:rsid w:val="00071EE9"/>
    <w:rsid w:val="00071F6B"/>
    <w:rsid w:val="00072024"/>
    <w:rsid w:val="00072064"/>
    <w:rsid w:val="00072072"/>
    <w:rsid w:val="000720B4"/>
    <w:rsid w:val="000720F5"/>
    <w:rsid w:val="0007213C"/>
    <w:rsid w:val="000722F9"/>
    <w:rsid w:val="00072546"/>
    <w:rsid w:val="000726FA"/>
    <w:rsid w:val="00072729"/>
    <w:rsid w:val="00072791"/>
    <w:rsid w:val="000727E6"/>
    <w:rsid w:val="0007286E"/>
    <w:rsid w:val="00072AEC"/>
    <w:rsid w:val="00072BBD"/>
    <w:rsid w:val="00072C36"/>
    <w:rsid w:val="00072E87"/>
    <w:rsid w:val="00073386"/>
    <w:rsid w:val="00073502"/>
    <w:rsid w:val="00073543"/>
    <w:rsid w:val="00073774"/>
    <w:rsid w:val="00073911"/>
    <w:rsid w:val="00073A38"/>
    <w:rsid w:val="00073B49"/>
    <w:rsid w:val="00073BCB"/>
    <w:rsid w:val="00073C4F"/>
    <w:rsid w:val="00073CC0"/>
    <w:rsid w:val="00073EB7"/>
    <w:rsid w:val="00073F0A"/>
    <w:rsid w:val="00074035"/>
    <w:rsid w:val="00074132"/>
    <w:rsid w:val="00074176"/>
    <w:rsid w:val="000742CC"/>
    <w:rsid w:val="0007466C"/>
    <w:rsid w:val="000747A4"/>
    <w:rsid w:val="00074C44"/>
    <w:rsid w:val="00074D07"/>
    <w:rsid w:val="00074D7C"/>
    <w:rsid w:val="00074DB8"/>
    <w:rsid w:val="00074DD5"/>
    <w:rsid w:val="00074EBD"/>
    <w:rsid w:val="00075158"/>
    <w:rsid w:val="00075181"/>
    <w:rsid w:val="00075229"/>
    <w:rsid w:val="000752C6"/>
    <w:rsid w:val="00075343"/>
    <w:rsid w:val="00075373"/>
    <w:rsid w:val="000754E9"/>
    <w:rsid w:val="000757F3"/>
    <w:rsid w:val="00075996"/>
    <w:rsid w:val="00075C62"/>
    <w:rsid w:val="00075C74"/>
    <w:rsid w:val="00075C82"/>
    <w:rsid w:val="00075CB2"/>
    <w:rsid w:val="00075D3F"/>
    <w:rsid w:val="00075D5C"/>
    <w:rsid w:val="00075F23"/>
    <w:rsid w:val="00075F58"/>
    <w:rsid w:val="000760EE"/>
    <w:rsid w:val="00076282"/>
    <w:rsid w:val="000762DF"/>
    <w:rsid w:val="000762E5"/>
    <w:rsid w:val="000764E7"/>
    <w:rsid w:val="00076652"/>
    <w:rsid w:val="00076907"/>
    <w:rsid w:val="00076CA3"/>
    <w:rsid w:val="00076D97"/>
    <w:rsid w:val="00076DDA"/>
    <w:rsid w:val="00076F4C"/>
    <w:rsid w:val="00076F9E"/>
    <w:rsid w:val="00077049"/>
    <w:rsid w:val="00077235"/>
    <w:rsid w:val="000772B6"/>
    <w:rsid w:val="000772BE"/>
    <w:rsid w:val="000774FE"/>
    <w:rsid w:val="000776DA"/>
    <w:rsid w:val="00077735"/>
    <w:rsid w:val="000777DD"/>
    <w:rsid w:val="000778A7"/>
    <w:rsid w:val="000779A4"/>
    <w:rsid w:val="00077AC0"/>
    <w:rsid w:val="00077B22"/>
    <w:rsid w:val="00077C9C"/>
    <w:rsid w:val="00077CD6"/>
    <w:rsid w:val="00077F2A"/>
    <w:rsid w:val="00077FA4"/>
    <w:rsid w:val="00080216"/>
    <w:rsid w:val="0008024F"/>
    <w:rsid w:val="00080318"/>
    <w:rsid w:val="0008039F"/>
    <w:rsid w:val="0008052D"/>
    <w:rsid w:val="000805A6"/>
    <w:rsid w:val="0008068F"/>
    <w:rsid w:val="000806A4"/>
    <w:rsid w:val="0008080E"/>
    <w:rsid w:val="00080836"/>
    <w:rsid w:val="000808DB"/>
    <w:rsid w:val="000809A7"/>
    <w:rsid w:val="000809AA"/>
    <w:rsid w:val="00080AA5"/>
    <w:rsid w:val="00080B88"/>
    <w:rsid w:val="00080DAD"/>
    <w:rsid w:val="00080E14"/>
    <w:rsid w:val="00080F76"/>
    <w:rsid w:val="00080FD0"/>
    <w:rsid w:val="00080FDF"/>
    <w:rsid w:val="00081118"/>
    <w:rsid w:val="0008117B"/>
    <w:rsid w:val="000812A2"/>
    <w:rsid w:val="000813AE"/>
    <w:rsid w:val="000814D3"/>
    <w:rsid w:val="00081636"/>
    <w:rsid w:val="0008182D"/>
    <w:rsid w:val="000818EC"/>
    <w:rsid w:val="00081940"/>
    <w:rsid w:val="00081988"/>
    <w:rsid w:val="00081A7D"/>
    <w:rsid w:val="00081AA0"/>
    <w:rsid w:val="00081BA4"/>
    <w:rsid w:val="00082066"/>
    <w:rsid w:val="000820AE"/>
    <w:rsid w:val="0008213A"/>
    <w:rsid w:val="000822B4"/>
    <w:rsid w:val="0008232E"/>
    <w:rsid w:val="00082499"/>
    <w:rsid w:val="000824CF"/>
    <w:rsid w:val="00082537"/>
    <w:rsid w:val="000826F5"/>
    <w:rsid w:val="00082767"/>
    <w:rsid w:val="00082848"/>
    <w:rsid w:val="0008294E"/>
    <w:rsid w:val="00082BB6"/>
    <w:rsid w:val="00082D3D"/>
    <w:rsid w:val="0008311F"/>
    <w:rsid w:val="0008318A"/>
    <w:rsid w:val="00083193"/>
    <w:rsid w:val="000832D0"/>
    <w:rsid w:val="000835D6"/>
    <w:rsid w:val="0008367E"/>
    <w:rsid w:val="00083796"/>
    <w:rsid w:val="00083C2F"/>
    <w:rsid w:val="00083FD0"/>
    <w:rsid w:val="0008402C"/>
    <w:rsid w:val="00084162"/>
    <w:rsid w:val="000841D5"/>
    <w:rsid w:val="0008445A"/>
    <w:rsid w:val="0008448C"/>
    <w:rsid w:val="0008448E"/>
    <w:rsid w:val="0008469D"/>
    <w:rsid w:val="00084B08"/>
    <w:rsid w:val="00084B2D"/>
    <w:rsid w:val="00084B85"/>
    <w:rsid w:val="00084C93"/>
    <w:rsid w:val="00084CF8"/>
    <w:rsid w:val="00084D4C"/>
    <w:rsid w:val="00084E1F"/>
    <w:rsid w:val="00084EF3"/>
    <w:rsid w:val="00084EF7"/>
    <w:rsid w:val="00084FEF"/>
    <w:rsid w:val="0008501F"/>
    <w:rsid w:val="00085066"/>
    <w:rsid w:val="000850BD"/>
    <w:rsid w:val="000850C5"/>
    <w:rsid w:val="000850D1"/>
    <w:rsid w:val="0008516B"/>
    <w:rsid w:val="0008516C"/>
    <w:rsid w:val="00085330"/>
    <w:rsid w:val="00085472"/>
    <w:rsid w:val="00085555"/>
    <w:rsid w:val="0008569D"/>
    <w:rsid w:val="00085793"/>
    <w:rsid w:val="00085A44"/>
    <w:rsid w:val="00085DAB"/>
    <w:rsid w:val="00085DED"/>
    <w:rsid w:val="00085E81"/>
    <w:rsid w:val="00085FFA"/>
    <w:rsid w:val="00086227"/>
    <w:rsid w:val="0008636C"/>
    <w:rsid w:val="00086474"/>
    <w:rsid w:val="000866C4"/>
    <w:rsid w:val="00086720"/>
    <w:rsid w:val="00086753"/>
    <w:rsid w:val="000867AF"/>
    <w:rsid w:val="000869EE"/>
    <w:rsid w:val="00086A66"/>
    <w:rsid w:val="00086B22"/>
    <w:rsid w:val="00086B27"/>
    <w:rsid w:val="00086BDD"/>
    <w:rsid w:val="00086CAE"/>
    <w:rsid w:val="00086D7F"/>
    <w:rsid w:val="00086DB0"/>
    <w:rsid w:val="00086DDD"/>
    <w:rsid w:val="00086E2B"/>
    <w:rsid w:val="00086F69"/>
    <w:rsid w:val="00086F9E"/>
    <w:rsid w:val="0008714B"/>
    <w:rsid w:val="00087176"/>
    <w:rsid w:val="00087437"/>
    <w:rsid w:val="000876EE"/>
    <w:rsid w:val="000877E5"/>
    <w:rsid w:val="00087864"/>
    <w:rsid w:val="00087A24"/>
    <w:rsid w:val="00087A89"/>
    <w:rsid w:val="00087D27"/>
    <w:rsid w:val="00087DD2"/>
    <w:rsid w:val="00087E06"/>
    <w:rsid w:val="00087FEF"/>
    <w:rsid w:val="00090001"/>
    <w:rsid w:val="0009003E"/>
    <w:rsid w:val="000900DA"/>
    <w:rsid w:val="0009010F"/>
    <w:rsid w:val="0009012B"/>
    <w:rsid w:val="00090198"/>
    <w:rsid w:val="0009034E"/>
    <w:rsid w:val="000903CF"/>
    <w:rsid w:val="00090441"/>
    <w:rsid w:val="0009046A"/>
    <w:rsid w:val="00090477"/>
    <w:rsid w:val="000904D9"/>
    <w:rsid w:val="000906ED"/>
    <w:rsid w:val="000908AC"/>
    <w:rsid w:val="0009098F"/>
    <w:rsid w:val="00090B71"/>
    <w:rsid w:val="00090CA7"/>
    <w:rsid w:val="00090D51"/>
    <w:rsid w:val="00090DB4"/>
    <w:rsid w:val="00091097"/>
    <w:rsid w:val="000910B4"/>
    <w:rsid w:val="000911B6"/>
    <w:rsid w:val="0009123A"/>
    <w:rsid w:val="0009132D"/>
    <w:rsid w:val="0009133D"/>
    <w:rsid w:val="000913EE"/>
    <w:rsid w:val="00091518"/>
    <w:rsid w:val="000916CD"/>
    <w:rsid w:val="00091B55"/>
    <w:rsid w:val="00091B6B"/>
    <w:rsid w:val="00091C46"/>
    <w:rsid w:val="00091C7E"/>
    <w:rsid w:val="00091F38"/>
    <w:rsid w:val="00092084"/>
    <w:rsid w:val="000920B7"/>
    <w:rsid w:val="000922E3"/>
    <w:rsid w:val="00092382"/>
    <w:rsid w:val="000924AD"/>
    <w:rsid w:val="000925A5"/>
    <w:rsid w:val="000925FA"/>
    <w:rsid w:val="00092799"/>
    <w:rsid w:val="000927BC"/>
    <w:rsid w:val="000929E7"/>
    <w:rsid w:val="00092AE3"/>
    <w:rsid w:val="00092C08"/>
    <w:rsid w:val="00092CF1"/>
    <w:rsid w:val="00092CFD"/>
    <w:rsid w:val="000930A0"/>
    <w:rsid w:val="00093197"/>
    <w:rsid w:val="00093296"/>
    <w:rsid w:val="000933C5"/>
    <w:rsid w:val="0009346D"/>
    <w:rsid w:val="000935C4"/>
    <w:rsid w:val="000936C7"/>
    <w:rsid w:val="000936E1"/>
    <w:rsid w:val="00093950"/>
    <w:rsid w:val="000939E8"/>
    <w:rsid w:val="00093B6C"/>
    <w:rsid w:val="00093C4A"/>
    <w:rsid w:val="00093D55"/>
    <w:rsid w:val="00093E79"/>
    <w:rsid w:val="000941E9"/>
    <w:rsid w:val="00094202"/>
    <w:rsid w:val="0009426E"/>
    <w:rsid w:val="00094444"/>
    <w:rsid w:val="00094569"/>
    <w:rsid w:val="00094797"/>
    <w:rsid w:val="0009482F"/>
    <w:rsid w:val="00094851"/>
    <w:rsid w:val="0009499F"/>
    <w:rsid w:val="000949F7"/>
    <w:rsid w:val="00094AC9"/>
    <w:rsid w:val="00094BBB"/>
    <w:rsid w:val="00094CF7"/>
    <w:rsid w:val="00094E27"/>
    <w:rsid w:val="00094F05"/>
    <w:rsid w:val="00094F1C"/>
    <w:rsid w:val="00095114"/>
    <w:rsid w:val="0009515E"/>
    <w:rsid w:val="000951DE"/>
    <w:rsid w:val="000953D2"/>
    <w:rsid w:val="000954DF"/>
    <w:rsid w:val="00095516"/>
    <w:rsid w:val="00095582"/>
    <w:rsid w:val="00095798"/>
    <w:rsid w:val="000957BD"/>
    <w:rsid w:val="00095882"/>
    <w:rsid w:val="00095A73"/>
    <w:rsid w:val="00095BF4"/>
    <w:rsid w:val="00095BFE"/>
    <w:rsid w:val="00095C63"/>
    <w:rsid w:val="00095D6D"/>
    <w:rsid w:val="00095D8D"/>
    <w:rsid w:val="00095EB1"/>
    <w:rsid w:val="00095EED"/>
    <w:rsid w:val="00095EF7"/>
    <w:rsid w:val="000960D0"/>
    <w:rsid w:val="0009613C"/>
    <w:rsid w:val="000961CC"/>
    <w:rsid w:val="000962DC"/>
    <w:rsid w:val="000963AD"/>
    <w:rsid w:val="00096530"/>
    <w:rsid w:val="000965B2"/>
    <w:rsid w:val="0009679F"/>
    <w:rsid w:val="000967BF"/>
    <w:rsid w:val="00096993"/>
    <w:rsid w:val="00096A8F"/>
    <w:rsid w:val="00096B6D"/>
    <w:rsid w:val="00096BCA"/>
    <w:rsid w:val="00096C1F"/>
    <w:rsid w:val="00096D4B"/>
    <w:rsid w:val="00096D7F"/>
    <w:rsid w:val="00096E52"/>
    <w:rsid w:val="0009727C"/>
    <w:rsid w:val="00097283"/>
    <w:rsid w:val="0009728C"/>
    <w:rsid w:val="00097339"/>
    <w:rsid w:val="000973E5"/>
    <w:rsid w:val="00097488"/>
    <w:rsid w:val="00097546"/>
    <w:rsid w:val="000976B5"/>
    <w:rsid w:val="000978A5"/>
    <w:rsid w:val="00097915"/>
    <w:rsid w:val="00097CEA"/>
    <w:rsid w:val="00097E9F"/>
    <w:rsid w:val="00097EDD"/>
    <w:rsid w:val="000A0095"/>
    <w:rsid w:val="000A00AF"/>
    <w:rsid w:val="000A0196"/>
    <w:rsid w:val="000A02D0"/>
    <w:rsid w:val="000A0362"/>
    <w:rsid w:val="000A057B"/>
    <w:rsid w:val="000A0602"/>
    <w:rsid w:val="000A0811"/>
    <w:rsid w:val="000A0839"/>
    <w:rsid w:val="000A08E1"/>
    <w:rsid w:val="000A0907"/>
    <w:rsid w:val="000A0919"/>
    <w:rsid w:val="000A09D9"/>
    <w:rsid w:val="000A0A19"/>
    <w:rsid w:val="000A0E15"/>
    <w:rsid w:val="000A1028"/>
    <w:rsid w:val="000A11DA"/>
    <w:rsid w:val="000A1215"/>
    <w:rsid w:val="000A1277"/>
    <w:rsid w:val="000A13B7"/>
    <w:rsid w:val="000A1580"/>
    <w:rsid w:val="000A1598"/>
    <w:rsid w:val="000A15F3"/>
    <w:rsid w:val="000A1739"/>
    <w:rsid w:val="000A17E8"/>
    <w:rsid w:val="000A1808"/>
    <w:rsid w:val="000A185A"/>
    <w:rsid w:val="000A188D"/>
    <w:rsid w:val="000A1AFB"/>
    <w:rsid w:val="000A1C37"/>
    <w:rsid w:val="000A1C82"/>
    <w:rsid w:val="000A1DA0"/>
    <w:rsid w:val="000A1DFF"/>
    <w:rsid w:val="000A2073"/>
    <w:rsid w:val="000A20AA"/>
    <w:rsid w:val="000A2166"/>
    <w:rsid w:val="000A2167"/>
    <w:rsid w:val="000A23EF"/>
    <w:rsid w:val="000A2457"/>
    <w:rsid w:val="000A2960"/>
    <w:rsid w:val="000A297E"/>
    <w:rsid w:val="000A2A58"/>
    <w:rsid w:val="000A2A79"/>
    <w:rsid w:val="000A2A99"/>
    <w:rsid w:val="000A2BBA"/>
    <w:rsid w:val="000A2FAB"/>
    <w:rsid w:val="000A30D0"/>
    <w:rsid w:val="000A314A"/>
    <w:rsid w:val="000A317F"/>
    <w:rsid w:val="000A328A"/>
    <w:rsid w:val="000A32D8"/>
    <w:rsid w:val="000A3307"/>
    <w:rsid w:val="000A3339"/>
    <w:rsid w:val="000A3486"/>
    <w:rsid w:val="000A34E0"/>
    <w:rsid w:val="000A35EE"/>
    <w:rsid w:val="000A361C"/>
    <w:rsid w:val="000A36B7"/>
    <w:rsid w:val="000A3844"/>
    <w:rsid w:val="000A3857"/>
    <w:rsid w:val="000A3B62"/>
    <w:rsid w:val="000A3CB6"/>
    <w:rsid w:val="000A3D6B"/>
    <w:rsid w:val="000A3D88"/>
    <w:rsid w:val="000A3E52"/>
    <w:rsid w:val="000A40C6"/>
    <w:rsid w:val="000A4173"/>
    <w:rsid w:val="000A41BD"/>
    <w:rsid w:val="000A4407"/>
    <w:rsid w:val="000A44AF"/>
    <w:rsid w:val="000A4C18"/>
    <w:rsid w:val="000A4D52"/>
    <w:rsid w:val="000A4D71"/>
    <w:rsid w:val="000A51B1"/>
    <w:rsid w:val="000A5426"/>
    <w:rsid w:val="000A5606"/>
    <w:rsid w:val="000A581F"/>
    <w:rsid w:val="000A5A24"/>
    <w:rsid w:val="000A5AC8"/>
    <w:rsid w:val="000A5D50"/>
    <w:rsid w:val="000A5DFA"/>
    <w:rsid w:val="000A5E07"/>
    <w:rsid w:val="000A5E45"/>
    <w:rsid w:val="000A5F6C"/>
    <w:rsid w:val="000A5F98"/>
    <w:rsid w:val="000A6130"/>
    <w:rsid w:val="000A613E"/>
    <w:rsid w:val="000A6170"/>
    <w:rsid w:val="000A633E"/>
    <w:rsid w:val="000A6472"/>
    <w:rsid w:val="000A6545"/>
    <w:rsid w:val="000A662E"/>
    <w:rsid w:val="000A67D5"/>
    <w:rsid w:val="000A680A"/>
    <w:rsid w:val="000A690E"/>
    <w:rsid w:val="000A6A05"/>
    <w:rsid w:val="000A6A82"/>
    <w:rsid w:val="000A6B2A"/>
    <w:rsid w:val="000A6B80"/>
    <w:rsid w:val="000A6C0E"/>
    <w:rsid w:val="000A6DFC"/>
    <w:rsid w:val="000A6E98"/>
    <w:rsid w:val="000A71D0"/>
    <w:rsid w:val="000A7377"/>
    <w:rsid w:val="000A7632"/>
    <w:rsid w:val="000A7850"/>
    <w:rsid w:val="000A788C"/>
    <w:rsid w:val="000A791C"/>
    <w:rsid w:val="000A7938"/>
    <w:rsid w:val="000A79B3"/>
    <w:rsid w:val="000A7A22"/>
    <w:rsid w:val="000A7B68"/>
    <w:rsid w:val="000A7C0A"/>
    <w:rsid w:val="000A7C11"/>
    <w:rsid w:val="000A7DC5"/>
    <w:rsid w:val="000A7DD0"/>
    <w:rsid w:val="000A7F42"/>
    <w:rsid w:val="000B0062"/>
    <w:rsid w:val="000B0163"/>
    <w:rsid w:val="000B0333"/>
    <w:rsid w:val="000B0342"/>
    <w:rsid w:val="000B038B"/>
    <w:rsid w:val="000B04E8"/>
    <w:rsid w:val="000B0594"/>
    <w:rsid w:val="000B0640"/>
    <w:rsid w:val="000B0891"/>
    <w:rsid w:val="000B08E3"/>
    <w:rsid w:val="000B0A40"/>
    <w:rsid w:val="000B0AE9"/>
    <w:rsid w:val="000B0B3B"/>
    <w:rsid w:val="000B0D7E"/>
    <w:rsid w:val="000B0DCC"/>
    <w:rsid w:val="000B0FAC"/>
    <w:rsid w:val="000B10A0"/>
    <w:rsid w:val="000B11EC"/>
    <w:rsid w:val="000B1340"/>
    <w:rsid w:val="000B13EE"/>
    <w:rsid w:val="000B1419"/>
    <w:rsid w:val="000B141B"/>
    <w:rsid w:val="000B14BD"/>
    <w:rsid w:val="000B1648"/>
    <w:rsid w:val="000B1743"/>
    <w:rsid w:val="000B1788"/>
    <w:rsid w:val="000B182B"/>
    <w:rsid w:val="000B186A"/>
    <w:rsid w:val="000B1A11"/>
    <w:rsid w:val="000B1A79"/>
    <w:rsid w:val="000B1AC0"/>
    <w:rsid w:val="000B1CB0"/>
    <w:rsid w:val="000B1D12"/>
    <w:rsid w:val="000B1DAF"/>
    <w:rsid w:val="000B1F9C"/>
    <w:rsid w:val="000B208C"/>
    <w:rsid w:val="000B21A0"/>
    <w:rsid w:val="000B21FC"/>
    <w:rsid w:val="000B2259"/>
    <w:rsid w:val="000B2399"/>
    <w:rsid w:val="000B260A"/>
    <w:rsid w:val="000B26C7"/>
    <w:rsid w:val="000B2923"/>
    <w:rsid w:val="000B297C"/>
    <w:rsid w:val="000B2A85"/>
    <w:rsid w:val="000B2C8F"/>
    <w:rsid w:val="000B2CFC"/>
    <w:rsid w:val="000B2D0D"/>
    <w:rsid w:val="000B2FF2"/>
    <w:rsid w:val="000B3012"/>
    <w:rsid w:val="000B302B"/>
    <w:rsid w:val="000B31BB"/>
    <w:rsid w:val="000B32A4"/>
    <w:rsid w:val="000B32BE"/>
    <w:rsid w:val="000B3369"/>
    <w:rsid w:val="000B3475"/>
    <w:rsid w:val="000B3720"/>
    <w:rsid w:val="000B38EF"/>
    <w:rsid w:val="000B3A5B"/>
    <w:rsid w:val="000B3AF0"/>
    <w:rsid w:val="000B3CE0"/>
    <w:rsid w:val="000B3D3E"/>
    <w:rsid w:val="000B3D8E"/>
    <w:rsid w:val="000B3F3B"/>
    <w:rsid w:val="000B4113"/>
    <w:rsid w:val="000B4178"/>
    <w:rsid w:val="000B432E"/>
    <w:rsid w:val="000B43BE"/>
    <w:rsid w:val="000B43DA"/>
    <w:rsid w:val="000B46B4"/>
    <w:rsid w:val="000B4702"/>
    <w:rsid w:val="000B47A3"/>
    <w:rsid w:val="000B4D21"/>
    <w:rsid w:val="000B5020"/>
    <w:rsid w:val="000B5273"/>
    <w:rsid w:val="000B52FC"/>
    <w:rsid w:val="000B5457"/>
    <w:rsid w:val="000B559A"/>
    <w:rsid w:val="000B5856"/>
    <w:rsid w:val="000B587A"/>
    <w:rsid w:val="000B5B99"/>
    <w:rsid w:val="000B5BB9"/>
    <w:rsid w:val="000B5BD5"/>
    <w:rsid w:val="000B5EE2"/>
    <w:rsid w:val="000B5EFF"/>
    <w:rsid w:val="000B6088"/>
    <w:rsid w:val="000B61D6"/>
    <w:rsid w:val="000B627F"/>
    <w:rsid w:val="000B63D5"/>
    <w:rsid w:val="000B6431"/>
    <w:rsid w:val="000B64B3"/>
    <w:rsid w:val="000B6997"/>
    <w:rsid w:val="000B6A44"/>
    <w:rsid w:val="000B6AEE"/>
    <w:rsid w:val="000B6B12"/>
    <w:rsid w:val="000B6B2C"/>
    <w:rsid w:val="000B6F1D"/>
    <w:rsid w:val="000B6FC5"/>
    <w:rsid w:val="000B700F"/>
    <w:rsid w:val="000B71CF"/>
    <w:rsid w:val="000B76D6"/>
    <w:rsid w:val="000B77C6"/>
    <w:rsid w:val="000B77EF"/>
    <w:rsid w:val="000B7864"/>
    <w:rsid w:val="000B7BBA"/>
    <w:rsid w:val="000B7C50"/>
    <w:rsid w:val="000B7C81"/>
    <w:rsid w:val="000B7DDB"/>
    <w:rsid w:val="000B7EDF"/>
    <w:rsid w:val="000B7EE7"/>
    <w:rsid w:val="000C0083"/>
    <w:rsid w:val="000C0137"/>
    <w:rsid w:val="000C0159"/>
    <w:rsid w:val="000C0234"/>
    <w:rsid w:val="000C028B"/>
    <w:rsid w:val="000C03B4"/>
    <w:rsid w:val="000C0467"/>
    <w:rsid w:val="000C0491"/>
    <w:rsid w:val="000C0BCB"/>
    <w:rsid w:val="000C0C23"/>
    <w:rsid w:val="000C0C3B"/>
    <w:rsid w:val="000C0C69"/>
    <w:rsid w:val="000C0CDD"/>
    <w:rsid w:val="000C1138"/>
    <w:rsid w:val="000C11D8"/>
    <w:rsid w:val="000C120B"/>
    <w:rsid w:val="000C1261"/>
    <w:rsid w:val="000C14C5"/>
    <w:rsid w:val="000C1611"/>
    <w:rsid w:val="000C17A7"/>
    <w:rsid w:val="000C180E"/>
    <w:rsid w:val="000C1A66"/>
    <w:rsid w:val="000C1B69"/>
    <w:rsid w:val="000C1B80"/>
    <w:rsid w:val="000C1D8A"/>
    <w:rsid w:val="000C1DCA"/>
    <w:rsid w:val="000C1EDC"/>
    <w:rsid w:val="000C1EF6"/>
    <w:rsid w:val="000C1F85"/>
    <w:rsid w:val="000C2080"/>
    <w:rsid w:val="000C209C"/>
    <w:rsid w:val="000C20DD"/>
    <w:rsid w:val="000C2194"/>
    <w:rsid w:val="000C23B0"/>
    <w:rsid w:val="000C23BB"/>
    <w:rsid w:val="000C23DD"/>
    <w:rsid w:val="000C240F"/>
    <w:rsid w:val="000C246F"/>
    <w:rsid w:val="000C265D"/>
    <w:rsid w:val="000C26DE"/>
    <w:rsid w:val="000C276A"/>
    <w:rsid w:val="000C27E4"/>
    <w:rsid w:val="000C27F1"/>
    <w:rsid w:val="000C2805"/>
    <w:rsid w:val="000C2D76"/>
    <w:rsid w:val="000C2DBE"/>
    <w:rsid w:val="000C3033"/>
    <w:rsid w:val="000C321C"/>
    <w:rsid w:val="000C34CA"/>
    <w:rsid w:val="000C3586"/>
    <w:rsid w:val="000C362D"/>
    <w:rsid w:val="000C3799"/>
    <w:rsid w:val="000C396C"/>
    <w:rsid w:val="000C397E"/>
    <w:rsid w:val="000C3A2E"/>
    <w:rsid w:val="000C3AAF"/>
    <w:rsid w:val="000C3AE6"/>
    <w:rsid w:val="000C3B10"/>
    <w:rsid w:val="000C3C21"/>
    <w:rsid w:val="000C3CE6"/>
    <w:rsid w:val="000C3DA2"/>
    <w:rsid w:val="000C3DE9"/>
    <w:rsid w:val="000C3DF2"/>
    <w:rsid w:val="000C3E09"/>
    <w:rsid w:val="000C3E47"/>
    <w:rsid w:val="000C3F2D"/>
    <w:rsid w:val="000C4029"/>
    <w:rsid w:val="000C4097"/>
    <w:rsid w:val="000C4108"/>
    <w:rsid w:val="000C4214"/>
    <w:rsid w:val="000C468F"/>
    <w:rsid w:val="000C46FD"/>
    <w:rsid w:val="000C4721"/>
    <w:rsid w:val="000C477E"/>
    <w:rsid w:val="000C4797"/>
    <w:rsid w:val="000C4984"/>
    <w:rsid w:val="000C4B13"/>
    <w:rsid w:val="000C4B32"/>
    <w:rsid w:val="000C4C59"/>
    <w:rsid w:val="000C4CA2"/>
    <w:rsid w:val="000C4D64"/>
    <w:rsid w:val="000C50E9"/>
    <w:rsid w:val="000C5122"/>
    <w:rsid w:val="000C5428"/>
    <w:rsid w:val="000C5588"/>
    <w:rsid w:val="000C559E"/>
    <w:rsid w:val="000C55FC"/>
    <w:rsid w:val="000C5716"/>
    <w:rsid w:val="000C57C9"/>
    <w:rsid w:val="000C58BE"/>
    <w:rsid w:val="000C58F8"/>
    <w:rsid w:val="000C59C6"/>
    <w:rsid w:val="000C5A58"/>
    <w:rsid w:val="000C5B34"/>
    <w:rsid w:val="000C5D01"/>
    <w:rsid w:val="000C5DAC"/>
    <w:rsid w:val="000C5DDF"/>
    <w:rsid w:val="000C5EE4"/>
    <w:rsid w:val="000C5F45"/>
    <w:rsid w:val="000C6027"/>
    <w:rsid w:val="000C646B"/>
    <w:rsid w:val="000C659B"/>
    <w:rsid w:val="000C6E40"/>
    <w:rsid w:val="000C7028"/>
    <w:rsid w:val="000C7043"/>
    <w:rsid w:val="000C71A5"/>
    <w:rsid w:val="000C7388"/>
    <w:rsid w:val="000C7403"/>
    <w:rsid w:val="000C75AA"/>
    <w:rsid w:val="000C7611"/>
    <w:rsid w:val="000C77EF"/>
    <w:rsid w:val="000C78E7"/>
    <w:rsid w:val="000C7AC2"/>
    <w:rsid w:val="000C7B18"/>
    <w:rsid w:val="000C7C8F"/>
    <w:rsid w:val="000C7CFF"/>
    <w:rsid w:val="000C7D3E"/>
    <w:rsid w:val="000C7D91"/>
    <w:rsid w:val="000C7FB1"/>
    <w:rsid w:val="000C7FD6"/>
    <w:rsid w:val="000D007A"/>
    <w:rsid w:val="000D007E"/>
    <w:rsid w:val="000D037B"/>
    <w:rsid w:val="000D0738"/>
    <w:rsid w:val="000D0770"/>
    <w:rsid w:val="000D080B"/>
    <w:rsid w:val="000D0A9C"/>
    <w:rsid w:val="000D0AAF"/>
    <w:rsid w:val="000D0B4B"/>
    <w:rsid w:val="000D0C2F"/>
    <w:rsid w:val="000D0C44"/>
    <w:rsid w:val="000D0C66"/>
    <w:rsid w:val="000D0CA9"/>
    <w:rsid w:val="000D0E8F"/>
    <w:rsid w:val="000D109A"/>
    <w:rsid w:val="000D10C4"/>
    <w:rsid w:val="000D10C8"/>
    <w:rsid w:val="000D113A"/>
    <w:rsid w:val="000D120F"/>
    <w:rsid w:val="000D12BE"/>
    <w:rsid w:val="000D138B"/>
    <w:rsid w:val="000D13A0"/>
    <w:rsid w:val="000D1463"/>
    <w:rsid w:val="000D155A"/>
    <w:rsid w:val="000D1650"/>
    <w:rsid w:val="000D16D7"/>
    <w:rsid w:val="000D188E"/>
    <w:rsid w:val="000D1AAC"/>
    <w:rsid w:val="000D1CC6"/>
    <w:rsid w:val="000D1CD7"/>
    <w:rsid w:val="000D1D36"/>
    <w:rsid w:val="000D1E1D"/>
    <w:rsid w:val="000D1ED7"/>
    <w:rsid w:val="000D1EE6"/>
    <w:rsid w:val="000D2010"/>
    <w:rsid w:val="000D216A"/>
    <w:rsid w:val="000D21CA"/>
    <w:rsid w:val="000D2527"/>
    <w:rsid w:val="000D26A9"/>
    <w:rsid w:val="000D26B7"/>
    <w:rsid w:val="000D2771"/>
    <w:rsid w:val="000D28C3"/>
    <w:rsid w:val="000D2B4E"/>
    <w:rsid w:val="000D2C0B"/>
    <w:rsid w:val="000D2EE3"/>
    <w:rsid w:val="000D2F4D"/>
    <w:rsid w:val="000D2FD0"/>
    <w:rsid w:val="000D2FE5"/>
    <w:rsid w:val="000D2FEF"/>
    <w:rsid w:val="000D3067"/>
    <w:rsid w:val="000D3091"/>
    <w:rsid w:val="000D32B2"/>
    <w:rsid w:val="000D32E5"/>
    <w:rsid w:val="000D3589"/>
    <w:rsid w:val="000D35FB"/>
    <w:rsid w:val="000D3878"/>
    <w:rsid w:val="000D38C5"/>
    <w:rsid w:val="000D3C09"/>
    <w:rsid w:val="000D3CE6"/>
    <w:rsid w:val="000D3E03"/>
    <w:rsid w:val="000D3F88"/>
    <w:rsid w:val="000D4057"/>
    <w:rsid w:val="000D40CF"/>
    <w:rsid w:val="000D437F"/>
    <w:rsid w:val="000D455D"/>
    <w:rsid w:val="000D467D"/>
    <w:rsid w:val="000D46C6"/>
    <w:rsid w:val="000D4932"/>
    <w:rsid w:val="000D49F2"/>
    <w:rsid w:val="000D49FB"/>
    <w:rsid w:val="000D4A02"/>
    <w:rsid w:val="000D4AD6"/>
    <w:rsid w:val="000D4ADC"/>
    <w:rsid w:val="000D4BA0"/>
    <w:rsid w:val="000D4D94"/>
    <w:rsid w:val="000D4DA8"/>
    <w:rsid w:val="000D4DE9"/>
    <w:rsid w:val="000D4DEC"/>
    <w:rsid w:val="000D4DF1"/>
    <w:rsid w:val="000D4F52"/>
    <w:rsid w:val="000D5057"/>
    <w:rsid w:val="000D5147"/>
    <w:rsid w:val="000D5169"/>
    <w:rsid w:val="000D5189"/>
    <w:rsid w:val="000D518D"/>
    <w:rsid w:val="000D52CF"/>
    <w:rsid w:val="000D52FC"/>
    <w:rsid w:val="000D53C0"/>
    <w:rsid w:val="000D5404"/>
    <w:rsid w:val="000D541E"/>
    <w:rsid w:val="000D55C0"/>
    <w:rsid w:val="000D575C"/>
    <w:rsid w:val="000D5777"/>
    <w:rsid w:val="000D577E"/>
    <w:rsid w:val="000D581C"/>
    <w:rsid w:val="000D5820"/>
    <w:rsid w:val="000D5860"/>
    <w:rsid w:val="000D58BC"/>
    <w:rsid w:val="000D58C7"/>
    <w:rsid w:val="000D5930"/>
    <w:rsid w:val="000D5D53"/>
    <w:rsid w:val="000D5DDA"/>
    <w:rsid w:val="000D5E93"/>
    <w:rsid w:val="000D5EC2"/>
    <w:rsid w:val="000D600E"/>
    <w:rsid w:val="000D605C"/>
    <w:rsid w:val="000D60A8"/>
    <w:rsid w:val="000D6114"/>
    <w:rsid w:val="000D61D5"/>
    <w:rsid w:val="000D6201"/>
    <w:rsid w:val="000D6339"/>
    <w:rsid w:val="000D6522"/>
    <w:rsid w:val="000D665B"/>
    <w:rsid w:val="000D66BA"/>
    <w:rsid w:val="000D670C"/>
    <w:rsid w:val="000D6735"/>
    <w:rsid w:val="000D682E"/>
    <w:rsid w:val="000D6A5D"/>
    <w:rsid w:val="000D6AAC"/>
    <w:rsid w:val="000D6AF9"/>
    <w:rsid w:val="000D6C1F"/>
    <w:rsid w:val="000D6D1F"/>
    <w:rsid w:val="000D6F5E"/>
    <w:rsid w:val="000D71F2"/>
    <w:rsid w:val="000D7391"/>
    <w:rsid w:val="000D73DD"/>
    <w:rsid w:val="000D73EE"/>
    <w:rsid w:val="000D745A"/>
    <w:rsid w:val="000D754A"/>
    <w:rsid w:val="000D7755"/>
    <w:rsid w:val="000D77E2"/>
    <w:rsid w:val="000D7907"/>
    <w:rsid w:val="000D7947"/>
    <w:rsid w:val="000D7980"/>
    <w:rsid w:val="000D7AD5"/>
    <w:rsid w:val="000D7BE3"/>
    <w:rsid w:val="000D7DC6"/>
    <w:rsid w:val="000D7E47"/>
    <w:rsid w:val="000E011A"/>
    <w:rsid w:val="000E0380"/>
    <w:rsid w:val="000E04E3"/>
    <w:rsid w:val="000E0599"/>
    <w:rsid w:val="000E0648"/>
    <w:rsid w:val="000E075A"/>
    <w:rsid w:val="000E079F"/>
    <w:rsid w:val="000E085A"/>
    <w:rsid w:val="000E0B5F"/>
    <w:rsid w:val="000E0D84"/>
    <w:rsid w:val="000E1046"/>
    <w:rsid w:val="000E10BC"/>
    <w:rsid w:val="000E115C"/>
    <w:rsid w:val="000E1203"/>
    <w:rsid w:val="000E132B"/>
    <w:rsid w:val="000E1470"/>
    <w:rsid w:val="000E14DB"/>
    <w:rsid w:val="000E152A"/>
    <w:rsid w:val="000E1650"/>
    <w:rsid w:val="000E16D2"/>
    <w:rsid w:val="000E1713"/>
    <w:rsid w:val="000E1778"/>
    <w:rsid w:val="000E179C"/>
    <w:rsid w:val="000E188D"/>
    <w:rsid w:val="000E1917"/>
    <w:rsid w:val="000E1935"/>
    <w:rsid w:val="000E19D4"/>
    <w:rsid w:val="000E1A86"/>
    <w:rsid w:val="000E1C11"/>
    <w:rsid w:val="000E1C71"/>
    <w:rsid w:val="000E2045"/>
    <w:rsid w:val="000E2156"/>
    <w:rsid w:val="000E21A7"/>
    <w:rsid w:val="000E21C0"/>
    <w:rsid w:val="000E2492"/>
    <w:rsid w:val="000E25C2"/>
    <w:rsid w:val="000E262F"/>
    <w:rsid w:val="000E2671"/>
    <w:rsid w:val="000E26E1"/>
    <w:rsid w:val="000E26EC"/>
    <w:rsid w:val="000E2717"/>
    <w:rsid w:val="000E2811"/>
    <w:rsid w:val="000E28D5"/>
    <w:rsid w:val="000E28E0"/>
    <w:rsid w:val="000E2916"/>
    <w:rsid w:val="000E2987"/>
    <w:rsid w:val="000E2B7E"/>
    <w:rsid w:val="000E2EE5"/>
    <w:rsid w:val="000E2F4D"/>
    <w:rsid w:val="000E2FA6"/>
    <w:rsid w:val="000E3061"/>
    <w:rsid w:val="000E3109"/>
    <w:rsid w:val="000E3590"/>
    <w:rsid w:val="000E378D"/>
    <w:rsid w:val="000E383F"/>
    <w:rsid w:val="000E389D"/>
    <w:rsid w:val="000E3909"/>
    <w:rsid w:val="000E3931"/>
    <w:rsid w:val="000E3A52"/>
    <w:rsid w:val="000E3AC3"/>
    <w:rsid w:val="000E3B11"/>
    <w:rsid w:val="000E3BDB"/>
    <w:rsid w:val="000E3D8C"/>
    <w:rsid w:val="000E3E9D"/>
    <w:rsid w:val="000E4007"/>
    <w:rsid w:val="000E4065"/>
    <w:rsid w:val="000E40F3"/>
    <w:rsid w:val="000E4206"/>
    <w:rsid w:val="000E43EE"/>
    <w:rsid w:val="000E440B"/>
    <w:rsid w:val="000E452C"/>
    <w:rsid w:val="000E454D"/>
    <w:rsid w:val="000E4617"/>
    <w:rsid w:val="000E467A"/>
    <w:rsid w:val="000E492C"/>
    <w:rsid w:val="000E4A52"/>
    <w:rsid w:val="000E4AFE"/>
    <w:rsid w:val="000E4B2C"/>
    <w:rsid w:val="000E4CA8"/>
    <w:rsid w:val="000E4F70"/>
    <w:rsid w:val="000E4FCA"/>
    <w:rsid w:val="000E5024"/>
    <w:rsid w:val="000E507C"/>
    <w:rsid w:val="000E51CE"/>
    <w:rsid w:val="000E51DE"/>
    <w:rsid w:val="000E5207"/>
    <w:rsid w:val="000E5370"/>
    <w:rsid w:val="000E55D4"/>
    <w:rsid w:val="000E56D8"/>
    <w:rsid w:val="000E58F1"/>
    <w:rsid w:val="000E5A5A"/>
    <w:rsid w:val="000E5B90"/>
    <w:rsid w:val="000E5CEE"/>
    <w:rsid w:val="000E5D75"/>
    <w:rsid w:val="000E5DC5"/>
    <w:rsid w:val="000E5EBC"/>
    <w:rsid w:val="000E5EE6"/>
    <w:rsid w:val="000E5FB7"/>
    <w:rsid w:val="000E5FC3"/>
    <w:rsid w:val="000E6137"/>
    <w:rsid w:val="000E62C0"/>
    <w:rsid w:val="000E6335"/>
    <w:rsid w:val="000E63E9"/>
    <w:rsid w:val="000E6444"/>
    <w:rsid w:val="000E65A2"/>
    <w:rsid w:val="000E66B3"/>
    <w:rsid w:val="000E68E0"/>
    <w:rsid w:val="000E695F"/>
    <w:rsid w:val="000E69C2"/>
    <w:rsid w:val="000E69E5"/>
    <w:rsid w:val="000E6B22"/>
    <w:rsid w:val="000E6B47"/>
    <w:rsid w:val="000E6C23"/>
    <w:rsid w:val="000E6CD6"/>
    <w:rsid w:val="000E6D46"/>
    <w:rsid w:val="000E6E15"/>
    <w:rsid w:val="000E6E6E"/>
    <w:rsid w:val="000E6ED4"/>
    <w:rsid w:val="000E6F75"/>
    <w:rsid w:val="000E7034"/>
    <w:rsid w:val="000E71B3"/>
    <w:rsid w:val="000E71C4"/>
    <w:rsid w:val="000E7208"/>
    <w:rsid w:val="000E72BE"/>
    <w:rsid w:val="000E73AB"/>
    <w:rsid w:val="000E74A7"/>
    <w:rsid w:val="000E7641"/>
    <w:rsid w:val="000E76DB"/>
    <w:rsid w:val="000E78EC"/>
    <w:rsid w:val="000E7961"/>
    <w:rsid w:val="000E7D37"/>
    <w:rsid w:val="000E7D5A"/>
    <w:rsid w:val="000E7DC6"/>
    <w:rsid w:val="000E7E3C"/>
    <w:rsid w:val="000E7F8B"/>
    <w:rsid w:val="000E7FB7"/>
    <w:rsid w:val="000F0040"/>
    <w:rsid w:val="000F027D"/>
    <w:rsid w:val="000F0307"/>
    <w:rsid w:val="000F0552"/>
    <w:rsid w:val="000F0563"/>
    <w:rsid w:val="000F0573"/>
    <w:rsid w:val="000F0577"/>
    <w:rsid w:val="000F077E"/>
    <w:rsid w:val="000F081F"/>
    <w:rsid w:val="000F08B3"/>
    <w:rsid w:val="000F0961"/>
    <w:rsid w:val="000F0AE3"/>
    <w:rsid w:val="000F0EE3"/>
    <w:rsid w:val="000F0F40"/>
    <w:rsid w:val="000F0F8A"/>
    <w:rsid w:val="000F125D"/>
    <w:rsid w:val="000F12F5"/>
    <w:rsid w:val="000F1336"/>
    <w:rsid w:val="000F13F8"/>
    <w:rsid w:val="000F1584"/>
    <w:rsid w:val="000F15AD"/>
    <w:rsid w:val="000F15BC"/>
    <w:rsid w:val="000F15C2"/>
    <w:rsid w:val="000F1651"/>
    <w:rsid w:val="000F1677"/>
    <w:rsid w:val="000F1805"/>
    <w:rsid w:val="000F18E4"/>
    <w:rsid w:val="000F18ED"/>
    <w:rsid w:val="000F1B2B"/>
    <w:rsid w:val="000F1B56"/>
    <w:rsid w:val="000F1B8E"/>
    <w:rsid w:val="000F1DD5"/>
    <w:rsid w:val="000F1FA9"/>
    <w:rsid w:val="000F1FBA"/>
    <w:rsid w:val="000F1FE5"/>
    <w:rsid w:val="000F20BB"/>
    <w:rsid w:val="000F2144"/>
    <w:rsid w:val="000F2172"/>
    <w:rsid w:val="000F21FC"/>
    <w:rsid w:val="000F24C2"/>
    <w:rsid w:val="000F24E2"/>
    <w:rsid w:val="000F2515"/>
    <w:rsid w:val="000F251A"/>
    <w:rsid w:val="000F25ED"/>
    <w:rsid w:val="000F2713"/>
    <w:rsid w:val="000F284F"/>
    <w:rsid w:val="000F2884"/>
    <w:rsid w:val="000F2896"/>
    <w:rsid w:val="000F28D3"/>
    <w:rsid w:val="000F2965"/>
    <w:rsid w:val="000F296C"/>
    <w:rsid w:val="000F2AA3"/>
    <w:rsid w:val="000F2BC7"/>
    <w:rsid w:val="000F2D25"/>
    <w:rsid w:val="000F2ED0"/>
    <w:rsid w:val="000F2F00"/>
    <w:rsid w:val="000F306B"/>
    <w:rsid w:val="000F3172"/>
    <w:rsid w:val="000F319E"/>
    <w:rsid w:val="000F31B3"/>
    <w:rsid w:val="000F31C8"/>
    <w:rsid w:val="000F31D8"/>
    <w:rsid w:val="000F328D"/>
    <w:rsid w:val="000F32ED"/>
    <w:rsid w:val="000F3350"/>
    <w:rsid w:val="000F3656"/>
    <w:rsid w:val="000F373A"/>
    <w:rsid w:val="000F3798"/>
    <w:rsid w:val="000F37AB"/>
    <w:rsid w:val="000F388F"/>
    <w:rsid w:val="000F3896"/>
    <w:rsid w:val="000F3B19"/>
    <w:rsid w:val="000F3B4F"/>
    <w:rsid w:val="000F3BD1"/>
    <w:rsid w:val="000F3D6B"/>
    <w:rsid w:val="000F3EAE"/>
    <w:rsid w:val="000F3EBE"/>
    <w:rsid w:val="000F3FB9"/>
    <w:rsid w:val="000F3FC9"/>
    <w:rsid w:val="000F3FD6"/>
    <w:rsid w:val="000F408C"/>
    <w:rsid w:val="000F40DC"/>
    <w:rsid w:val="000F40F0"/>
    <w:rsid w:val="000F429B"/>
    <w:rsid w:val="000F42BF"/>
    <w:rsid w:val="000F4406"/>
    <w:rsid w:val="000F4449"/>
    <w:rsid w:val="000F4491"/>
    <w:rsid w:val="000F459A"/>
    <w:rsid w:val="000F45D2"/>
    <w:rsid w:val="000F46CD"/>
    <w:rsid w:val="000F48DD"/>
    <w:rsid w:val="000F4A62"/>
    <w:rsid w:val="000F4A8E"/>
    <w:rsid w:val="000F4B41"/>
    <w:rsid w:val="000F4C8E"/>
    <w:rsid w:val="000F4CC7"/>
    <w:rsid w:val="000F5155"/>
    <w:rsid w:val="000F537E"/>
    <w:rsid w:val="000F550A"/>
    <w:rsid w:val="000F558B"/>
    <w:rsid w:val="000F5674"/>
    <w:rsid w:val="000F56D0"/>
    <w:rsid w:val="000F5729"/>
    <w:rsid w:val="000F59BB"/>
    <w:rsid w:val="000F59F2"/>
    <w:rsid w:val="000F5D13"/>
    <w:rsid w:val="000F5D5B"/>
    <w:rsid w:val="000F5DA4"/>
    <w:rsid w:val="000F5E1C"/>
    <w:rsid w:val="000F5E75"/>
    <w:rsid w:val="000F5F5A"/>
    <w:rsid w:val="000F5FA7"/>
    <w:rsid w:val="000F6016"/>
    <w:rsid w:val="000F601D"/>
    <w:rsid w:val="000F61EF"/>
    <w:rsid w:val="000F6296"/>
    <w:rsid w:val="000F6482"/>
    <w:rsid w:val="000F6533"/>
    <w:rsid w:val="000F6606"/>
    <w:rsid w:val="000F66BF"/>
    <w:rsid w:val="000F68C2"/>
    <w:rsid w:val="000F69F4"/>
    <w:rsid w:val="000F6A6F"/>
    <w:rsid w:val="000F6AE5"/>
    <w:rsid w:val="000F6B27"/>
    <w:rsid w:val="000F6C00"/>
    <w:rsid w:val="000F6CFD"/>
    <w:rsid w:val="000F6D8F"/>
    <w:rsid w:val="000F6DD1"/>
    <w:rsid w:val="000F6E26"/>
    <w:rsid w:val="000F6E6C"/>
    <w:rsid w:val="000F7309"/>
    <w:rsid w:val="000F73D3"/>
    <w:rsid w:val="000F74C1"/>
    <w:rsid w:val="000F7684"/>
    <w:rsid w:val="000F7759"/>
    <w:rsid w:val="000F78DF"/>
    <w:rsid w:val="000F7937"/>
    <w:rsid w:val="000F794D"/>
    <w:rsid w:val="000F7A87"/>
    <w:rsid w:val="000F7B00"/>
    <w:rsid w:val="000F7B53"/>
    <w:rsid w:val="000F7BA6"/>
    <w:rsid w:val="000F7C90"/>
    <w:rsid w:val="000F7DC1"/>
    <w:rsid w:val="000F7E12"/>
    <w:rsid w:val="000F7F7D"/>
    <w:rsid w:val="00100084"/>
    <w:rsid w:val="0010019E"/>
    <w:rsid w:val="0010024D"/>
    <w:rsid w:val="0010038F"/>
    <w:rsid w:val="001003DC"/>
    <w:rsid w:val="00100527"/>
    <w:rsid w:val="00100545"/>
    <w:rsid w:val="0010068C"/>
    <w:rsid w:val="001007BB"/>
    <w:rsid w:val="001008B3"/>
    <w:rsid w:val="00100943"/>
    <w:rsid w:val="00100968"/>
    <w:rsid w:val="00100B9E"/>
    <w:rsid w:val="00100BE8"/>
    <w:rsid w:val="00100CA0"/>
    <w:rsid w:val="00100CB9"/>
    <w:rsid w:val="00100CCE"/>
    <w:rsid w:val="00100CD4"/>
    <w:rsid w:val="00101058"/>
    <w:rsid w:val="00101296"/>
    <w:rsid w:val="00101413"/>
    <w:rsid w:val="001014F6"/>
    <w:rsid w:val="001015D4"/>
    <w:rsid w:val="0010178E"/>
    <w:rsid w:val="00101991"/>
    <w:rsid w:val="001019B9"/>
    <w:rsid w:val="001019F2"/>
    <w:rsid w:val="00101AED"/>
    <w:rsid w:val="00101BB6"/>
    <w:rsid w:val="00101C71"/>
    <w:rsid w:val="00101ED3"/>
    <w:rsid w:val="00101F58"/>
    <w:rsid w:val="00101FAE"/>
    <w:rsid w:val="00101FBD"/>
    <w:rsid w:val="00102131"/>
    <w:rsid w:val="0010227D"/>
    <w:rsid w:val="0010231D"/>
    <w:rsid w:val="00102328"/>
    <w:rsid w:val="00102361"/>
    <w:rsid w:val="0010249A"/>
    <w:rsid w:val="0010255D"/>
    <w:rsid w:val="001026C6"/>
    <w:rsid w:val="001028AE"/>
    <w:rsid w:val="00102918"/>
    <w:rsid w:val="0010292F"/>
    <w:rsid w:val="00102B32"/>
    <w:rsid w:val="00102C67"/>
    <w:rsid w:val="00102CDE"/>
    <w:rsid w:val="00102E5F"/>
    <w:rsid w:val="00102FB1"/>
    <w:rsid w:val="00102FEE"/>
    <w:rsid w:val="001031D1"/>
    <w:rsid w:val="001032B3"/>
    <w:rsid w:val="0010338C"/>
    <w:rsid w:val="001033C9"/>
    <w:rsid w:val="0010342A"/>
    <w:rsid w:val="00103591"/>
    <w:rsid w:val="001035FF"/>
    <w:rsid w:val="00103758"/>
    <w:rsid w:val="00103891"/>
    <w:rsid w:val="00103A2A"/>
    <w:rsid w:val="00103AC3"/>
    <w:rsid w:val="00103BAC"/>
    <w:rsid w:val="00103C62"/>
    <w:rsid w:val="00103D4F"/>
    <w:rsid w:val="00103D7E"/>
    <w:rsid w:val="00103DEA"/>
    <w:rsid w:val="00103F76"/>
    <w:rsid w:val="00103FA5"/>
    <w:rsid w:val="00103FB9"/>
    <w:rsid w:val="001040C8"/>
    <w:rsid w:val="00104121"/>
    <w:rsid w:val="0010428F"/>
    <w:rsid w:val="001044B2"/>
    <w:rsid w:val="001045A1"/>
    <w:rsid w:val="00104601"/>
    <w:rsid w:val="0010460B"/>
    <w:rsid w:val="001048ED"/>
    <w:rsid w:val="001049A3"/>
    <w:rsid w:val="00104A6C"/>
    <w:rsid w:val="00104AEE"/>
    <w:rsid w:val="00104BAE"/>
    <w:rsid w:val="00104D22"/>
    <w:rsid w:val="00104F7E"/>
    <w:rsid w:val="0010506C"/>
    <w:rsid w:val="001050F8"/>
    <w:rsid w:val="00105229"/>
    <w:rsid w:val="00105453"/>
    <w:rsid w:val="001054A6"/>
    <w:rsid w:val="00105724"/>
    <w:rsid w:val="00105813"/>
    <w:rsid w:val="0010585F"/>
    <w:rsid w:val="001059DA"/>
    <w:rsid w:val="00105ABB"/>
    <w:rsid w:val="00105BCB"/>
    <w:rsid w:val="00105C0D"/>
    <w:rsid w:val="00105C62"/>
    <w:rsid w:val="00105D9C"/>
    <w:rsid w:val="00105F5F"/>
    <w:rsid w:val="00105FDD"/>
    <w:rsid w:val="0010625D"/>
    <w:rsid w:val="0010628C"/>
    <w:rsid w:val="00106326"/>
    <w:rsid w:val="001064BB"/>
    <w:rsid w:val="0010658C"/>
    <w:rsid w:val="001065DE"/>
    <w:rsid w:val="001066FC"/>
    <w:rsid w:val="00106739"/>
    <w:rsid w:val="00106784"/>
    <w:rsid w:val="001068AF"/>
    <w:rsid w:val="001069E7"/>
    <w:rsid w:val="00106AA4"/>
    <w:rsid w:val="00106AC7"/>
    <w:rsid w:val="00106AE4"/>
    <w:rsid w:val="00106BE6"/>
    <w:rsid w:val="00106BF1"/>
    <w:rsid w:val="00106D75"/>
    <w:rsid w:val="00106E65"/>
    <w:rsid w:val="00106EB1"/>
    <w:rsid w:val="00106F7E"/>
    <w:rsid w:val="00106F9B"/>
    <w:rsid w:val="00107046"/>
    <w:rsid w:val="00107058"/>
    <w:rsid w:val="001070B4"/>
    <w:rsid w:val="0010710E"/>
    <w:rsid w:val="00107265"/>
    <w:rsid w:val="00107298"/>
    <w:rsid w:val="001074B4"/>
    <w:rsid w:val="00107525"/>
    <w:rsid w:val="001075B4"/>
    <w:rsid w:val="001076E2"/>
    <w:rsid w:val="0010770E"/>
    <w:rsid w:val="0010775D"/>
    <w:rsid w:val="001079A8"/>
    <w:rsid w:val="00107A94"/>
    <w:rsid w:val="00107CC3"/>
    <w:rsid w:val="00107DBD"/>
    <w:rsid w:val="00107DC7"/>
    <w:rsid w:val="00107ED3"/>
    <w:rsid w:val="001100C0"/>
    <w:rsid w:val="001100D7"/>
    <w:rsid w:val="0011023C"/>
    <w:rsid w:val="00110505"/>
    <w:rsid w:val="00110631"/>
    <w:rsid w:val="001106A0"/>
    <w:rsid w:val="00110719"/>
    <w:rsid w:val="001109F0"/>
    <w:rsid w:val="00110AAC"/>
    <w:rsid w:val="00110E79"/>
    <w:rsid w:val="00110EC9"/>
    <w:rsid w:val="00110F24"/>
    <w:rsid w:val="001112BC"/>
    <w:rsid w:val="00111355"/>
    <w:rsid w:val="001113C5"/>
    <w:rsid w:val="001113FD"/>
    <w:rsid w:val="001114E6"/>
    <w:rsid w:val="0011157E"/>
    <w:rsid w:val="001117F4"/>
    <w:rsid w:val="00111815"/>
    <w:rsid w:val="0011183A"/>
    <w:rsid w:val="001118C1"/>
    <w:rsid w:val="00111983"/>
    <w:rsid w:val="00111B5F"/>
    <w:rsid w:val="00111BE5"/>
    <w:rsid w:val="00111CC8"/>
    <w:rsid w:val="00111D22"/>
    <w:rsid w:val="00111D43"/>
    <w:rsid w:val="00111DAE"/>
    <w:rsid w:val="00111DE8"/>
    <w:rsid w:val="00111E8B"/>
    <w:rsid w:val="00111F87"/>
    <w:rsid w:val="00111FEF"/>
    <w:rsid w:val="0011234D"/>
    <w:rsid w:val="00112443"/>
    <w:rsid w:val="0011251E"/>
    <w:rsid w:val="0011257B"/>
    <w:rsid w:val="001125D3"/>
    <w:rsid w:val="00112660"/>
    <w:rsid w:val="0011269D"/>
    <w:rsid w:val="001126DB"/>
    <w:rsid w:val="001126FA"/>
    <w:rsid w:val="00112754"/>
    <w:rsid w:val="00112A92"/>
    <w:rsid w:val="00112AA4"/>
    <w:rsid w:val="00112B0E"/>
    <w:rsid w:val="00112B61"/>
    <w:rsid w:val="00112C4B"/>
    <w:rsid w:val="00112DFC"/>
    <w:rsid w:val="00113123"/>
    <w:rsid w:val="001131AC"/>
    <w:rsid w:val="00113524"/>
    <w:rsid w:val="0011352B"/>
    <w:rsid w:val="001135AF"/>
    <w:rsid w:val="00113616"/>
    <w:rsid w:val="0011363C"/>
    <w:rsid w:val="0011378E"/>
    <w:rsid w:val="0011379C"/>
    <w:rsid w:val="00113BBD"/>
    <w:rsid w:val="00113C0A"/>
    <w:rsid w:val="00113DBE"/>
    <w:rsid w:val="00113E4C"/>
    <w:rsid w:val="00113E5A"/>
    <w:rsid w:val="00113E60"/>
    <w:rsid w:val="00113EAA"/>
    <w:rsid w:val="00114084"/>
    <w:rsid w:val="00114155"/>
    <w:rsid w:val="001141A1"/>
    <w:rsid w:val="00114453"/>
    <w:rsid w:val="00114643"/>
    <w:rsid w:val="00114655"/>
    <w:rsid w:val="0011481E"/>
    <w:rsid w:val="0011482F"/>
    <w:rsid w:val="00114947"/>
    <w:rsid w:val="00114CCE"/>
    <w:rsid w:val="00114D0D"/>
    <w:rsid w:val="00114D21"/>
    <w:rsid w:val="00114D62"/>
    <w:rsid w:val="00114DC5"/>
    <w:rsid w:val="00114EC6"/>
    <w:rsid w:val="00114ED5"/>
    <w:rsid w:val="00114F83"/>
    <w:rsid w:val="001155BB"/>
    <w:rsid w:val="0011568A"/>
    <w:rsid w:val="001156E5"/>
    <w:rsid w:val="0011585A"/>
    <w:rsid w:val="00115927"/>
    <w:rsid w:val="0011593C"/>
    <w:rsid w:val="00115963"/>
    <w:rsid w:val="00115A7F"/>
    <w:rsid w:val="00115A89"/>
    <w:rsid w:val="00115B03"/>
    <w:rsid w:val="00115D28"/>
    <w:rsid w:val="00115D3A"/>
    <w:rsid w:val="0011611E"/>
    <w:rsid w:val="00116155"/>
    <w:rsid w:val="00116196"/>
    <w:rsid w:val="0011622A"/>
    <w:rsid w:val="001162EC"/>
    <w:rsid w:val="001164CE"/>
    <w:rsid w:val="0011651A"/>
    <w:rsid w:val="0011660C"/>
    <w:rsid w:val="0011668A"/>
    <w:rsid w:val="00116693"/>
    <w:rsid w:val="0011670A"/>
    <w:rsid w:val="0011695B"/>
    <w:rsid w:val="001169CE"/>
    <w:rsid w:val="00116A1A"/>
    <w:rsid w:val="00116AA8"/>
    <w:rsid w:val="00116B75"/>
    <w:rsid w:val="00116C54"/>
    <w:rsid w:val="00116F45"/>
    <w:rsid w:val="00116F58"/>
    <w:rsid w:val="00117034"/>
    <w:rsid w:val="001170B2"/>
    <w:rsid w:val="00117121"/>
    <w:rsid w:val="001171D0"/>
    <w:rsid w:val="001172D8"/>
    <w:rsid w:val="001175D7"/>
    <w:rsid w:val="00117780"/>
    <w:rsid w:val="00117996"/>
    <w:rsid w:val="001179E1"/>
    <w:rsid w:val="00117BD8"/>
    <w:rsid w:val="00117C03"/>
    <w:rsid w:val="00117CD4"/>
    <w:rsid w:val="00117E4F"/>
    <w:rsid w:val="00117E81"/>
    <w:rsid w:val="00120141"/>
    <w:rsid w:val="0012029D"/>
    <w:rsid w:val="001203BF"/>
    <w:rsid w:val="00120425"/>
    <w:rsid w:val="0012047C"/>
    <w:rsid w:val="001205B0"/>
    <w:rsid w:val="00120666"/>
    <w:rsid w:val="00120748"/>
    <w:rsid w:val="0012096C"/>
    <w:rsid w:val="00120A5C"/>
    <w:rsid w:val="00120C08"/>
    <w:rsid w:val="00120C4E"/>
    <w:rsid w:val="00120CED"/>
    <w:rsid w:val="00120D20"/>
    <w:rsid w:val="00120E51"/>
    <w:rsid w:val="00121117"/>
    <w:rsid w:val="001211F7"/>
    <w:rsid w:val="001211FD"/>
    <w:rsid w:val="0012131D"/>
    <w:rsid w:val="001213BA"/>
    <w:rsid w:val="001214CD"/>
    <w:rsid w:val="001215F5"/>
    <w:rsid w:val="001216CD"/>
    <w:rsid w:val="001217E2"/>
    <w:rsid w:val="00121957"/>
    <w:rsid w:val="001219F5"/>
    <w:rsid w:val="00121A02"/>
    <w:rsid w:val="00121D04"/>
    <w:rsid w:val="00122190"/>
    <w:rsid w:val="00122256"/>
    <w:rsid w:val="00122320"/>
    <w:rsid w:val="0012233C"/>
    <w:rsid w:val="0012239E"/>
    <w:rsid w:val="001223CA"/>
    <w:rsid w:val="00122454"/>
    <w:rsid w:val="0012252E"/>
    <w:rsid w:val="00122587"/>
    <w:rsid w:val="00122922"/>
    <w:rsid w:val="00122958"/>
    <w:rsid w:val="0012296F"/>
    <w:rsid w:val="00122A76"/>
    <w:rsid w:val="00122B57"/>
    <w:rsid w:val="00122B9F"/>
    <w:rsid w:val="00122BE4"/>
    <w:rsid w:val="00122C0C"/>
    <w:rsid w:val="00122CE9"/>
    <w:rsid w:val="00122EA0"/>
    <w:rsid w:val="00122F09"/>
    <w:rsid w:val="00122F9B"/>
    <w:rsid w:val="001231B9"/>
    <w:rsid w:val="0012322F"/>
    <w:rsid w:val="001232A7"/>
    <w:rsid w:val="00123347"/>
    <w:rsid w:val="001233AD"/>
    <w:rsid w:val="001233AE"/>
    <w:rsid w:val="00123403"/>
    <w:rsid w:val="001234E7"/>
    <w:rsid w:val="0012353C"/>
    <w:rsid w:val="001235F0"/>
    <w:rsid w:val="0012362F"/>
    <w:rsid w:val="00123657"/>
    <w:rsid w:val="00123664"/>
    <w:rsid w:val="001236D9"/>
    <w:rsid w:val="001238D1"/>
    <w:rsid w:val="00123975"/>
    <w:rsid w:val="00123A2B"/>
    <w:rsid w:val="00123A92"/>
    <w:rsid w:val="00123AAF"/>
    <w:rsid w:val="00123B44"/>
    <w:rsid w:val="00123B6C"/>
    <w:rsid w:val="00123B9B"/>
    <w:rsid w:val="00123C44"/>
    <w:rsid w:val="00123C52"/>
    <w:rsid w:val="00123D53"/>
    <w:rsid w:val="00123DA5"/>
    <w:rsid w:val="00123DE5"/>
    <w:rsid w:val="00123F16"/>
    <w:rsid w:val="00123FC4"/>
    <w:rsid w:val="00124100"/>
    <w:rsid w:val="00124134"/>
    <w:rsid w:val="00124179"/>
    <w:rsid w:val="001243E1"/>
    <w:rsid w:val="001243F1"/>
    <w:rsid w:val="0012472E"/>
    <w:rsid w:val="00124765"/>
    <w:rsid w:val="001248BC"/>
    <w:rsid w:val="0012498F"/>
    <w:rsid w:val="00124995"/>
    <w:rsid w:val="00124B7B"/>
    <w:rsid w:val="00124B9C"/>
    <w:rsid w:val="00124F01"/>
    <w:rsid w:val="00124F0F"/>
    <w:rsid w:val="00124FED"/>
    <w:rsid w:val="001253CE"/>
    <w:rsid w:val="001254EE"/>
    <w:rsid w:val="00125762"/>
    <w:rsid w:val="00125864"/>
    <w:rsid w:val="001259B3"/>
    <w:rsid w:val="00125B38"/>
    <w:rsid w:val="00125B74"/>
    <w:rsid w:val="00125C24"/>
    <w:rsid w:val="00125C89"/>
    <w:rsid w:val="00125F34"/>
    <w:rsid w:val="001260B5"/>
    <w:rsid w:val="00126363"/>
    <w:rsid w:val="0012637D"/>
    <w:rsid w:val="001263A5"/>
    <w:rsid w:val="001263C5"/>
    <w:rsid w:val="0012660D"/>
    <w:rsid w:val="001267EC"/>
    <w:rsid w:val="0012680C"/>
    <w:rsid w:val="00126A07"/>
    <w:rsid w:val="00126B2B"/>
    <w:rsid w:val="00126C65"/>
    <w:rsid w:val="00126CF9"/>
    <w:rsid w:val="00126EA1"/>
    <w:rsid w:val="00126F4C"/>
    <w:rsid w:val="00126FFF"/>
    <w:rsid w:val="00127068"/>
    <w:rsid w:val="001270B7"/>
    <w:rsid w:val="00127250"/>
    <w:rsid w:val="0012731D"/>
    <w:rsid w:val="001273B2"/>
    <w:rsid w:val="00127446"/>
    <w:rsid w:val="001274CE"/>
    <w:rsid w:val="00127501"/>
    <w:rsid w:val="00127511"/>
    <w:rsid w:val="00127797"/>
    <w:rsid w:val="001277FD"/>
    <w:rsid w:val="0012788F"/>
    <w:rsid w:val="00127957"/>
    <w:rsid w:val="00127BF1"/>
    <w:rsid w:val="00127C12"/>
    <w:rsid w:val="00127C61"/>
    <w:rsid w:val="00127D37"/>
    <w:rsid w:val="00127E3E"/>
    <w:rsid w:val="00127EF9"/>
    <w:rsid w:val="001300BA"/>
    <w:rsid w:val="00130114"/>
    <w:rsid w:val="00130207"/>
    <w:rsid w:val="00130270"/>
    <w:rsid w:val="0013039E"/>
    <w:rsid w:val="001305E9"/>
    <w:rsid w:val="001306D2"/>
    <w:rsid w:val="00130745"/>
    <w:rsid w:val="00130760"/>
    <w:rsid w:val="001307A1"/>
    <w:rsid w:val="001309DA"/>
    <w:rsid w:val="001309F0"/>
    <w:rsid w:val="00130AD2"/>
    <w:rsid w:val="00130B08"/>
    <w:rsid w:val="00130C1C"/>
    <w:rsid w:val="00130F20"/>
    <w:rsid w:val="00130F3F"/>
    <w:rsid w:val="0013118E"/>
    <w:rsid w:val="001312B3"/>
    <w:rsid w:val="001313E7"/>
    <w:rsid w:val="00131419"/>
    <w:rsid w:val="001316DB"/>
    <w:rsid w:val="001317C4"/>
    <w:rsid w:val="001317E9"/>
    <w:rsid w:val="001318FB"/>
    <w:rsid w:val="00131929"/>
    <w:rsid w:val="00131B52"/>
    <w:rsid w:val="00131BB7"/>
    <w:rsid w:val="00131C2C"/>
    <w:rsid w:val="00131DAB"/>
    <w:rsid w:val="00132095"/>
    <w:rsid w:val="001322C6"/>
    <w:rsid w:val="001322E8"/>
    <w:rsid w:val="0013250A"/>
    <w:rsid w:val="001325A0"/>
    <w:rsid w:val="001327D3"/>
    <w:rsid w:val="0013287D"/>
    <w:rsid w:val="001329E2"/>
    <w:rsid w:val="00132C64"/>
    <w:rsid w:val="00132CFA"/>
    <w:rsid w:val="00132D86"/>
    <w:rsid w:val="00132F16"/>
    <w:rsid w:val="00132F5A"/>
    <w:rsid w:val="001330C1"/>
    <w:rsid w:val="00133150"/>
    <w:rsid w:val="0013319D"/>
    <w:rsid w:val="001331C3"/>
    <w:rsid w:val="00133474"/>
    <w:rsid w:val="001336C5"/>
    <w:rsid w:val="001338EA"/>
    <w:rsid w:val="00133918"/>
    <w:rsid w:val="001339EF"/>
    <w:rsid w:val="00133ABB"/>
    <w:rsid w:val="00133AD3"/>
    <w:rsid w:val="00133ADE"/>
    <w:rsid w:val="00133B23"/>
    <w:rsid w:val="00133BD4"/>
    <w:rsid w:val="00133BF7"/>
    <w:rsid w:val="00133D16"/>
    <w:rsid w:val="00133D99"/>
    <w:rsid w:val="00133EA7"/>
    <w:rsid w:val="00133EB3"/>
    <w:rsid w:val="00134017"/>
    <w:rsid w:val="00134105"/>
    <w:rsid w:val="00134142"/>
    <w:rsid w:val="0013419D"/>
    <w:rsid w:val="00134318"/>
    <w:rsid w:val="0013435B"/>
    <w:rsid w:val="00134383"/>
    <w:rsid w:val="001344D4"/>
    <w:rsid w:val="001346F7"/>
    <w:rsid w:val="00134760"/>
    <w:rsid w:val="00134795"/>
    <w:rsid w:val="00134824"/>
    <w:rsid w:val="001348A5"/>
    <w:rsid w:val="001348DE"/>
    <w:rsid w:val="001349A0"/>
    <w:rsid w:val="00134A01"/>
    <w:rsid w:val="00134B58"/>
    <w:rsid w:val="00134B64"/>
    <w:rsid w:val="00134D22"/>
    <w:rsid w:val="001352D3"/>
    <w:rsid w:val="00135406"/>
    <w:rsid w:val="0013551D"/>
    <w:rsid w:val="0013553E"/>
    <w:rsid w:val="00135546"/>
    <w:rsid w:val="00135623"/>
    <w:rsid w:val="00135662"/>
    <w:rsid w:val="00135742"/>
    <w:rsid w:val="0013589E"/>
    <w:rsid w:val="00135BAD"/>
    <w:rsid w:val="00135D0E"/>
    <w:rsid w:val="00135D72"/>
    <w:rsid w:val="00135E25"/>
    <w:rsid w:val="00135EA9"/>
    <w:rsid w:val="00135EF8"/>
    <w:rsid w:val="00135F91"/>
    <w:rsid w:val="00136041"/>
    <w:rsid w:val="00136049"/>
    <w:rsid w:val="0013606A"/>
    <w:rsid w:val="001360A8"/>
    <w:rsid w:val="001363B6"/>
    <w:rsid w:val="00136606"/>
    <w:rsid w:val="001366D2"/>
    <w:rsid w:val="001367B9"/>
    <w:rsid w:val="0013685D"/>
    <w:rsid w:val="001368A9"/>
    <w:rsid w:val="001368F4"/>
    <w:rsid w:val="001369D5"/>
    <w:rsid w:val="00136B1D"/>
    <w:rsid w:val="00136E90"/>
    <w:rsid w:val="00136EAA"/>
    <w:rsid w:val="00137056"/>
    <w:rsid w:val="0013726B"/>
    <w:rsid w:val="00137356"/>
    <w:rsid w:val="001373CB"/>
    <w:rsid w:val="0013740D"/>
    <w:rsid w:val="00137540"/>
    <w:rsid w:val="001375C2"/>
    <w:rsid w:val="0013777E"/>
    <w:rsid w:val="00137781"/>
    <w:rsid w:val="001377C6"/>
    <w:rsid w:val="00137859"/>
    <w:rsid w:val="001378D3"/>
    <w:rsid w:val="001379D7"/>
    <w:rsid w:val="00137AEE"/>
    <w:rsid w:val="00137B0A"/>
    <w:rsid w:val="00137B80"/>
    <w:rsid w:val="00137D99"/>
    <w:rsid w:val="00137E8A"/>
    <w:rsid w:val="00137EA5"/>
    <w:rsid w:val="0014019C"/>
    <w:rsid w:val="001401AB"/>
    <w:rsid w:val="0014030A"/>
    <w:rsid w:val="00140413"/>
    <w:rsid w:val="0014043B"/>
    <w:rsid w:val="00140637"/>
    <w:rsid w:val="00140669"/>
    <w:rsid w:val="001406A0"/>
    <w:rsid w:val="00140722"/>
    <w:rsid w:val="0014078D"/>
    <w:rsid w:val="001407C0"/>
    <w:rsid w:val="00140831"/>
    <w:rsid w:val="0014096B"/>
    <w:rsid w:val="001409F5"/>
    <w:rsid w:val="00140B3D"/>
    <w:rsid w:val="00140CD7"/>
    <w:rsid w:val="00140D82"/>
    <w:rsid w:val="00140E22"/>
    <w:rsid w:val="00140E56"/>
    <w:rsid w:val="001411E6"/>
    <w:rsid w:val="00141248"/>
    <w:rsid w:val="001412CF"/>
    <w:rsid w:val="00141325"/>
    <w:rsid w:val="00141369"/>
    <w:rsid w:val="00141512"/>
    <w:rsid w:val="0014152A"/>
    <w:rsid w:val="00141974"/>
    <w:rsid w:val="001419FA"/>
    <w:rsid w:val="00141A8C"/>
    <w:rsid w:val="00141B12"/>
    <w:rsid w:val="00141B4B"/>
    <w:rsid w:val="00141C7D"/>
    <w:rsid w:val="00141FE1"/>
    <w:rsid w:val="00142049"/>
    <w:rsid w:val="0014206D"/>
    <w:rsid w:val="00142127"/>
    <w:rsid w:val="00142219"/>
    <w:rsid w:val="001422F5"/>
    <w:rsid w:val="001422FB"/>
    <w:rsid w:val="001423CC"/>
    <w:rsid w:val="00142499"/>
    <w:rsid w:val="0014253C"/>
    <w:rsid w:val="001427A0"/>
    <w:rsid w:val="001427B5"/>
    <w:rsid w:val="001427BA"/>
    <w:rsid w:val="001427CA"/>
    <w:rsid w:val="001428E7"/>
    <w:rsid w:val="0014292D"/>
    <w:rsid w:val="001429D8"/>
    <w:rsid w:val="00142BDE"/>
    <w:rsid w:val="00142C81"/>
    <w:rsid w:val="00142CF3"/>
    <w:rsid w:val="00142D22"/>
    <w:rsid w:val="00142D51"/>
    <w:rsid w:val="00142DD4"/>
    <w:rsid w:val="00142DEC"/>
    <w:rsid w:val="00142E30"/>
    <w:rsid w:val="00142E6C"/>
    <w:rsid w:val="00143168"/>
    <w:rsid w:val="001431C0"/>
    <w:rsid w:val="00143281"/>
    <w:rsid w:val="001433D1"/>
    <w:rsid w:val="001434D4"/>
    <w:rsid w:val="001434F4"/>
    <w:rsid w:val="00143566"/>
    <w:rsid w:val="0014358E"/>
    <w:rsid w:val="0014383D"/>
    <w:rsid w:val="0014389A"/>
    <w:rsid w:val="00143A19"/>
    <w:rsid w:val="00143B3F"/>
    <w:rsid w:val="00143BBD"/>
    <w:rsid w:val="00143C1A"/>
    <w:rsid w:val="00143D02"/>
    <w:rsid w:val="00143E58"/>
    <w:rsid w:val="00144258"/>
    <w:rsid w:val="0014429E"/>
    <w:rsid w:val="001442C3"/>
    <w:rsid w:val="0014438A"/>
    <w:rsid w:val="001443B6"/>
    <w:rsid w:val="00144548"/>
    <w:rsid w:val="001446F0"/>
    <w:rsid w:val="00144775"/>
    <w:rsid w:val="0014487F"/>
    <w:rsid w:val="0014489B"/>
    <w:rsid w:val="001448AE"/>
    <w:rsid w:val="001449C4"/>
    <w:rsid w:val="00144C22"/>
    <w:rsid w:val="00144DA7"/>
    <w:rsid w:val="00144E63"/>
    <w:rsid w:val="00144EB4"/>
    <w:rsid w:val="00144EB8"/>
    <w:rsid w:val="00144F1C"/>
    <w:rsid w:val="00144F80"/>
    <w:rsid w:val="00145249"/>
    <w:rsid w:val="0014533F"/>
    <w:rsid w:val="001453A5"/>
    <w:rsid w:val="00145618"/>
    <w:rsid w:val="00145740"/>
    <w:rsid w:val="0014579E"/>
    <w:rsid w:val="0014599A"/>
    <w:rsid w:val="00145A27"/>
    <w:rsid w:val="00145B21"/>
    <w:rsid w:val="00145C02"/>
    <w:rsid w:val="00145C32"/>
    <w:rsid w:val="00145D79"/>
    <w:rsid w:val="00145FAE"/>
    <w:rsid w:val="0014611F"/>
    <w:rsid w:val="001461BF"/>
    <w:rsid w:val="001461EA"/>
    <w:rsid w:val="00146426"/>
    <w:rsid w:val="0014648F"/>
    <w:rsid w:val="001465A4"/>
    <w:rsid w:val="001465C2"/>
    <w:rsid w:val="001466B4"/>
    <w:rsid w:val="001466B7"/>
    <w:rsid w:val="001466B9"/>
    <w:rsid w:val="001468E6"/>
    <w:rsid w:val="00146AF6"/>
    <w:rsid w:val="00146C60"/>
    <w:rsid w:val="00146C74"/>
    <w:rsid w:val="00146CCB"/>
    <w:rsid w:val="0014701C"/>
    <w:rsid w:val="00147089"/>
    <w:rsid w:val="00147186"/>
    <w:rsid w:val="00147198"/>
    <w:rsid w:val="001471AC"/>
    <w:rsid w:val="00147209"/>
    <w:rsid w:val="001473C3"/>
    <w:rsid w:val="001473D4"/>
    <w:rsid w:val="00147494"/>
    <w:rsid w:val="00147766"/>
    <w:rsid w:val="001477A6"/>
    <w:rsid w:val="0014794C"/>
    <w:rsid w:val="001479CA"/>
    <w:rsid w:val="00147B0A"/>
    <w:rsid w:val="00147B47"/>
    <w:rsid w:val="00147BC2"/>
    <w:rsid w:val="00147D4C"/>
    <w:rsid w:val="00147D62"/>
    <w:rsid w:val="00147DA4"/>
    <w:rsid w:val="00150014"/>
    <w:rsid w:val="0015001A"/>
    <w:rsid w:val="00150191"/>
    <w:rsid w:val="0015032E"/>
    <w:rsid w:val="0015034F"/>
    <w:rsid w:val="001503B4"/>
    <w:rsid w:val="0015049C"/>
    <w:rsid w:val="00150590"/>
    <w:rsid w:val="001506E1"/>
    <w:rsid w:val="00150A78"/>
    <w:rsid w:val="00150B5C"/>
    <w:rsid w:val="00150B81"/>
    <w:rsid w:val="00150C85"/>
    <w:rsid w:val="00150CA1"/>
    <w:rsid w:val="00150CA7"/>
    <w:rsid w:val="00150CCC"/>
    <w:rsid w:val="00150D1D"/>
    <w:rsid w:val="00150EDE"/>
    <w:rsid w:val="00150EEA"/>
    <w:rsid w:val="00150F14"/>
    <w:rsid w:val="00150FF0"/>
    <w:rsid w:val="00151065"/>
    <w:rsid w:val="001511A9"/>
    <w:rsid w:val="001511E9"/>
    <w:rsid w:val="0015137E"/>
    <w:rsid w:val="00151382"/>
    <w:rsid w:val="001513DE"/>
    <w:rsid w:val="0015145D"/>
    <w:rsid w:val="001514BB"/>
    <w:rsid w:val="0015152A"/>
    <w:rsid w:val="00151639"/>
    <w:rsid w:val="001516A0"/>
    <w:rsid w:val="001516C9"/>
    <w:rsid w:val="0015191C"/>
    <w:rsid w:val="0015197F"/>
    <w:rsid w:val="001519B6"/>
    <w:rsid w:val="00151A8A"/>
    <w:rsid w:val="00151CE0"/>
    <w:rsid w:val="00151D2A"/>
    <w:rsid w:val="001521C1"/>
    <w:rsid w:val="00152311"/>
    <w:rsid w:val="00152314"/>
    <w:rsid w:val="0015242F"/>
    <w:rsid w:val="00152478"/>
    <w:rsid w:val="00152538"/>
    <w:rsid w:val="00152635"/>
    <w:rsid w:val="0015269A"/>
    <w:rsid w:val="00152720"/>
    <w:rsid w:val="00152747"/>
    <w:rsid w:val="0015276B"/>
    <w:rsid w:val="001527F2"/>
    <w:rsid w:val="001527F8"/>
    <w:rsid w:val="001528E7"/>
    <w:rsid w:val="00152929"/>
    <w:rsid w:val="00152B48"/>
    <w:rsid w:val="00152BEC"/>
    <w:rsid w:val="00152C70"/>
    <w:rsid w:val="00152C85"/>
    <w:rsid w:val="00152CB3"/>
    <w:rsid w:val="00152CB5"/>
    <w:rsid w:val="00152CCF"/>
    <w:rsid w:val="00152D93"/>
    <w:rsid w:val="00152D97"/>
    <w:rsid w:val="00152E96"/>
    <w:rsid w:val="00152EA2"/>
    <w:rsid w:val="00152FC1"/>
    <w:rsid w:val="00153263"/>
    <w:rsid w:val="0015326C"/>
    <w:rsid w:val="0015339D"/>
    <w:rsid w:val="001534EE"/>
    <w:rsid w:val="00153556"/>
    <w:rsid w:val="00153791"/>
    <w:rsid w:val="00153844"/>
    <w:rsid w:val="001538B5"/>
    <w:rsid w:val="00153940"/>
    <w:rsid w:val="0015396E"/>
    <w:rsid w:val="00153976"/>
    <w:rsid w:val="00153A48"/>
    <w:rsid w:val="00153A55"/>
    <w:rsid w:val="00153A5E"/>
    <w:rsid w:val="00153AC8"/>
    <w:rsid w:val="00153CEA"/>
    <w:rsid w:val="00153D0F"/>
    <w:rsid w:val="00153D5C"/>
    <w:rsid w:val="00153D7E"/>
    <w:rsid w:val="00153FF8"/>
    <w:rsid w:val="0015409E"/>
    <w:rsid w:val="001540A2"/>
    <w:rsid w:val="00154195"/>
    <w:rsid w:val="001543C0"/>
    <w:rsid w:val="001543D3"/>
    <w:rsid w:val="0015456D"/>
    <w:rsid w:val="00154671"/>
    <w:rsid w:val="00154759"/>
    <w:rsid w:val="0015488A"/>
    <w:rsid w:val="00154D3E"/>
    <w:rsid w:val="00154E07"/>
    <w:rsid w:val="00154E94"/>
    <w:rsid w:val="00154F36"/>
    <w:rsid w:val="00154FA9"/>
    <w:rsid w:val="0015504E"/>
    <w:rsid w:val="001550A3"/>
    <w:rsid w:val="00155377"/>
    <w:rsid w:val="00155509"/>
    <w:rsid w:val="00155565"/>
    <w:rsid w:val="0015561C"/>
    <w:rsid w:val="00155750"/>
    <w:rsid w:val="001557BC"/>
    <w:rsid w:val="0015586F"/>
    <w:rsid w:val="00155A6D"/>
    <w:rsid w:val="00155E50"/>
    <w:rsid w:val="00155E54"/>
    <w:rsid w:val="00156034"/>
    <w:rsid w:val="001560A4"/>
    <w:rsid w:val="00156262"/>
    <w:rsid w:val="0015633D"/>
    <w:rsid w:val="001564CD"/>
    <w:rsid w:val="001565A7"/>
    <w:rsid w:val="00156764"/>
    <w:rsid w:val="00156841"/>
    <w:rsid w:val="00156889"/>
    <w:rsid w:val="00156DA9"/>
    <w:rsid w:val="0015707D"/>
    <w:rsid w:val="00157234"/>
    <w:rsid w:val="00157249"/>
    <w:rsid w:val="00157313"/>
    <w:rsid w:val="001575F4"/>
    <w:rsid w:val="00157619"/>
    <w:rsid w:val="0015765E"/>
    <w:rsid w:val="00157720"/>
    <w:rsid w:val="001577A3"/>
    <w:rsid w:val="001578A4"/>
    <w:rsid w:val="0015795C"/>
    <w:rsid w:val="00157AD4"/>
    <w:rsid w:val="00157B51"/>
    <w:rsid w:val="00157BF8"/>
    <w:rsid w:val="00157CD5"/>
    <w:rsid w:val="00157D06"/>
    <w:rsid w:val="00157EEC"/>
    <w:rsid w:val="0016003D"/>
    <w:rsid w:val="0016007E"/>
    <w:rsid w:val="001600F3"/>
    <w:rsid w:val="00160182"/>
    <w:rsid w:val="001601AA"/>
    <w:rsid w:val="001601EF"/>
    <w:rsid w:val="0016024A"/>
    <w:rsid w:val="0016026F"/>
    <w:rsid w:val="00160333"/>
    <w:rsid w:val="00160385"/>
    <w:rsid w:val="00160427"/>
    <w:rsid w:val="0016043C"/>
    <w:rsid w:val="001605C0"/>
    <w:rsid w:val="0016064F"/>
    <w:rsid w:val="0016070F"/>
    <w:rsid w:val="001607FE"/>
    <w:rsid w:val="001608EA"/>
    <w:rsid w:val="0016092C"/>
    <w:rsid w:val="00160AC9"/>
    <w:rsid w:val="00160C1D"/>
    <w:rsid w:val="00160CF2"/>
    <w:rsid w:val="00160D4A"/>
    <w:rsid w:val="00160EE0"/>
    <w:rsid w:val="00160F77"/>
    <w:rsid w:val="00160FA6"/>
    <w:rsid w:val="001610AB"/>
    <w:rsid w:val="0016111B"/>
    <w:rsid w:val="00161125"/>
    <w:rsid w:val="00161191"/>
    <w:rsid w:val="0016122A"/>
    <w:rsid w:val="0016122B"/>
    <w:rsid w:val="001615D3"/>
    <w:rsid w:val="001617A6"/>
    <w:rsid w:val="001618DB"/>
    <w:rsid w:val="001618EC"/>
    <w:rsid w:val="00161A08"/>
    <w:rsid w:val="00161AD8"/>
    <w:rsid w:val="00161B22"/>
    <w:rsid w:val="00161B64"/>
    <w:rsid w:val="00161B6A"/>
    <w:rsid w:val="00161B96"/>
    <w:rsid w:val="00161CBD"/>
    <w:rsid w:val="00162206"/>
    <w:rsid w:val="0016228E"/>
    <w:rsid w:val="00162296"/>
    <w:rsid w:val="0016230E"/>
    <w:rsid w:val="0016237F"/>
    <w:rsid w:val="001624DE"/>
    <w:rsid w:val="001624E0"/>
    <w:rsid w:val="00162571"/>
    <w:rsid w:val="0016265A"/>
    <w:rsid w:val="001626F2"/>
    <w:rsid w:val="00162717"/>
    <w:rsid w:val="00162830"/>
    <w:rsid w:val="00162838"/>
    <w:rsid w:val="00162A81"/>
    <w:rsid w:val="00162AD0"/>
    <w:rsid w:val="00162C8C"/>
    <w:rsid w:val="00162D89"/>
    <w:rsid w:val="00162E6B"/>
    <w:rsid w:val="00162E97"/>
    <w:rsid w:val="00162F58"/>
    <w:rsid w:val="00162F8B"/>
    <w:rsid w:val="00162FFD"/>
    <w:rsid w:val="001630EB"/>
    <w:rsid w:val="0016345D"/>
    <w:rsid w:val="00163553"/>
    <w:rsid w:val="0016358C"/>
    <w:rsid w:val="001635AC"/>
    <w:rsid w:val="00163616"/>
    <w:rsid w:val="00163731"/>
    <w:rsid w:val="00163861"/>
    <w:rsid w:val="00163CC4"/>
    <w:rsid w:val="00163CCA"/>
    <w:rsid w:val="00163CD6"/>
    <w:rsid w:val="00163CF7"/>
    <w:rsid w:val="00163D3F"/>
    <w:rsid w:val="00163DCC"/>
    <w:rsid w:val="00163EC5"/>
    <w:rsid w:val="00163F54"/>
    <w:rsid w:val="00164007"/>
    <w:rsid w:val="001640A5"/>
    <w:rsid w:val="00164222"/>
    <w:rsid w:val="001642A0"/>
    <w:rsid w:val="0016459D"/>
    <w:rsid w:val="0016460F"/>
    <w:rsid w:val="001646D5"/>
    <w:rsid w:val="00164965"/>
    <w:rsid w:val="00164CA9"/>
    <w:rsid w:val="00164CB6"/>
    <w:rsid w:val="00164DBF"/>
    <w:rsid w:val="00164DF5"/>
    <w:rsid w:val="00164EBB"/>
    <w:rsid w:val="0016518E"/>
    <w:rsid w:val="00165240"/>
    <w:rsid w:val="00165343"/>
    <w:rsid w:val="0016536D"/>
    <w:rsid w:val="001654CF"/>
    <w:rsid w:val="001655EC"/>
    <w:rsid w:val="00165629"/>
    <w:rsid w:val="001656E2"/>
    <w:rsid w:val="0016580E"/>
    <w:rsid w:val="00165919"/>
    <w:rsid w:val="00165966"/>
    <w:rsid w:val="00165978"/>
    <w:rsid w:val="00165BA0"/>
    <w:rsid w:val="00165DC0"/>
    <w:rsid w:val="00165E11"/>
    <w:rsid w:val="00166069"/>
    <w:rsid w:val="001660A8"/>
    <w:rsid w:val="00166145"/>
    <w:rsid w:val="00166227"/>
    <w:rsid w:val="001663C0"/>
    <w:rsid w:val="0016650C"/>
    <w:rsid w:val="0016652C"/>
    <w:rsid w:val="001665CA"/>
    <w:rsid w:val="0016680B"/>
    <w:rsid w:val="001668C4"/>
    <w:rsid w:val="0016699E"/>
    <w:rsid w:val="00166AE2"/>
    <w:rsid w:val="00166B1C"/>
    <w:rsid w:val="00167043"/>
    <w:rsid w:val="00167046"/>
    <w:rsid w:val="0016710C"/>
    <w:rsid w:val="00167152"/>
    <w:rsid w:val="00167280"/>
    <w:rsid w:val="001672BB"/>
    <w:rsid w:val="00167696"/>
    <w:rsid w:val="001677AC"/>
    <w:rsid w:val="00167A20"/>
    <w:rsid w:val="00167AA5"/>
    <w:rsid w:val="00167C32"/>
    <w:rsid w:val="00167C46"/>
    <w:rsid w:val="00167DFD"/>
    <w:rsid w:val="00167E8E"/>
    <w:rsid w:val="001701C7"/>
    <w:rsid w:val="0017022C"/>
    <w:rsid w:val="001703C7"/>
    <w:rsid w:val="00170408"/>
    <w:rsid w:val="0017049E"/>
    <w:rsid w:val="00170737"/>
    <w:rsid w:val="00170779"/>
    <w:rsid w:val="00170AA5"/>
    <w:rsid w:val="00170AEF"/>
    <w:rsid w:val="00170BB6"/>
    <w:rsid w:val="00170CC3"/>
    <w:rsid w:val="00170E81"/>
    <w:rsid w:val="00170EA5"/>
    <w:rsid w:val="00170EE1"/>
    <w:rsid w:val="00170F28"/>
    <w:rsid w:val="00170FDF"/>
    <w:rsid w:val="0017102D"/>
    <w:rsid w:val="0017118C"/>
    <w:rsid w:val="0017148F"/>
    <w:rsid w:val="001714D7"/>
    <w:rsid w:val="0017153D"/>
    <w:rsid w:val="00171632"/>
    <w:rsid w:val="0017179C"/>
    <w:rsid w:val="001717F0"/>
    <w:rsid w:val="001718C4"/>
    <w:rsid w:val="00171A48"/>
    <w:rsid w:val="00171C4C"/>
    <w:rsid w:val="00171D6D"/>
    <w:rsid w:val="00171F90"/>
    <w:rsid w:val="0017203E"/>
    <w:rsid w:val="00172046"/>
    <w:rsid w:val="001720C3"/>
    <w:rsid w:val="0017211E"/>
    <w:rsid w:val="0017216C"/>
    <w:rsid w:val="00172180"/>
    <w:rsid w:val="001723C2"/>
    <w:rsid w:val="001723C8"/>
    <w:rsid w:val="00172635"/>
    <w:rsid w:val="0017274F"/>
    <w:rsid w:val="001728FE"/>
    <w:rsid w:val="001729CF"/>
    <w:rsid w:val="00172A1C"/>
    <w:rsid w:val="00172A60"/>
    <w:rsid w:val="00172A70"/>
    <w:rsid w:val="00172A81"/>
    <w:rsid w:val="00172A8E"/>
    <w:rsid w:val="00172BB3"/>
    <w:rsid w:val="00172E21"/>
    <w:rsid w:val="00172E3D"/>
    <w:rsid w:val="00172EAA"/>
    <w:rsid w:val="00172ED6"/>
    <w:rsid w:val="00172F6F"/>
    <w:rsid w:val="00172FAA"/>
    <w:rsid w:val="00172FBA"/>
    <w:rsid w:val="00173258"/>
    <w:rsid w:val="00173308"/>
    <w:rsid w:val="0017341B"/>
    <w:rsid w:val="00173468"/>
    <w:rsid w:val="00173492"/>
    <w:rsid w:val="0017350A"/>
    <w:rsid w:val="001735A5"/>
    <w:rsid w:val="001735BE"/>
    <w:rsid w:val="001735C5"/>
    <w:rsid w:val="001735FC"/>
    <w:rsid w:val="0017363C"/>
    <w:rsid w:val="0017382A"/>
    <w:rsid w:val="00173897"/>
    <w:rsid w:val="00173978"/>
    <w:rsid w:val="00173B4C"/>
    <w:rsid w:val="00173CA6"/>
    <w:rsid w:val="00173DA6"/>
    <w:rsid w:val="001740C6"/>
    <w:rsid w:val="001740DF"/>
    <w:rsid w:val="001740EC"/>
    <w:rsid w:val="00174289"/>
    <w:rsid w:val="001744B9"/>
    <w:rsid w:val="001748E3"/>
    <w:rsid w:val="0017490A"/>
    <w:rsid w:val="00174A0E"/>
    <w:rsid w:val="00174A54"/>
    <w:rsid w:val="00174DA3"/>
    <w:rsid w:val="00174E71"/>
    <w:rsid w:val="00174E8E"/>
    <w:rsid w:val="001750C7"/>
    <w:rsid w:val="00175166"/>
    <w:rsid w:val="0017517E"/>
    <w:rsid w:val="00175235"/>
    <w:rsid w:val="00175242"/>
    <w:rsid w:val="0017570C"/>
    <w:rsid w:val="0017578D"/>
    <w:rsid w:val="00175833"/>
    <w:rsid w:val="00175909"/>
    <w:rsid w:val="00175BF0"/>
    <w:rsid w:val="00175C5F"/>
    <w:rsid w:val="00175F01"/>
    <w:rsid w:val="00175F90"/>
    <w:rsid w:val="00176112"/>
    <w:rsid w:val="00176472"/>
    <w:rsid w:val="0017647F"/>
    <w:rsid w:val="001764D6"/>
    <w:rsid w:val="001764F2"/>
    <w:rsid w:val="00176640"/>
    <w:rsid w:val="0017666C"/>
    <w:rsid w:val="0017669D"/>
    <w:rsid w:val="0017674E"/>
    <w:rsid w:val="0017679B"/>
    <w:rsid w:val="0017692F"/>
    <w:rsid w:val="0017693C"/>
    <w:rsid w:val="00176ABC"/>
    <w:rsid w:val="00176BC2"/>
    <w:rsid w:val="00176E17"/>
    <w:rsid w:val="00176E2A"/>
    <w:rsid w:val="00176EA8"/>
    <w:rsid w:val="00177208"/>
    <w:rsid w:val="001775C9"/>
    <w:rsid w:val="00177728"/>
    <w:rsid w:val="001777EB"/>
    <w:rsid w:val="00177800"/>
    <w:rsid w:val="00177B1F"/>
    <w:rsid w:val="00177D8E"/>
    <w:rsid w:val="00177E3B"/>
    <w:rsid w:val="00177F1A"/>
    <w:rsid w:val="00177F1D"/>
    <w:rsid w:val="00180108"/>
    <w:rsid w:val="001801E5"/>
    <w:rsid w:val="00180520"/>
    <w:rsid w:val="00180594"/>
    <w:rsid w:val="00180640"/>
    <w:rsid w:val="00180700"/>
    <w:rsid w:val="001807F8"/>
    <w:rsid w:val="001808AA"/>
    <w:rsid w:val="001809CA"/>
    <w:rsid w:val="00180B05"/>
    <w:rsid w:val="00180B2E"/>
    <w:rsid w:val="00180C1B"/>
    <w:rsid w:val="00180C36"/>
    <w:rsid w:val="00180DCD"/>
    <w:rsid w:val="00180E2B"/>
    <w:rsid w:val="00180E80"/>
    <w:rsid w:val="00180FBE"/>
    <w:rsid w:val="00181051"/>
    <w:rsid w:val="00181071"/>
    <w:rsid w:val="00181104"/>
    <w:rsid w:val="00181140"/>
    <w:rsid w:val="001812BC"/>
    <w:rsid w:val="001812D1"/>
    <w:rsid w:val="0018133C"/>
    <w:rsid w:val="001813B8"/>
    <w:rsid w:val="00181441"/>
    <w:rsid w:val="00181497"/>
    <w:rsid w:val="00181598"/>
    <w:rsid w:val="00181742"/>
    <w:rsid w:val="0018193E"/>
    <w:rsid w:val="0018199A"/>
    <w:rsid w:val="001819D7"/>
    <w:rsid w:val="00181A05"/>
    <w:rsid w:val="00181A16"/>
    <w:rsid w:val="00181B5C"/>
    <w:rsid w:val="00181B66"/>
    <w:rsid w:val="00181D1C"/>
    <w:rsid w:val="00181DAA"/>
    <w:rsid w:val="00181E31"/>
    <w:rsid w:val="00181E6B"/>
    <w:rsid w:val="00181F33"/>
    <w:rsid w:val="00182295"/>
    <w:rsid w:val="001823A6"/>
    <w:rsid w:val="001823BF"/>
    <w:rsid w:val="00182404"/>
    <w:rsid w:val="0018243E"/>
    <w:rsid w:val="00182465"/>
    <w:rsid w:val="00182496"/>
    <w:rsid w:val="001824CB"/>
    <w:rsid w:val="0018266C"/>
    <w:rsid w:val="001827CD"/>
    <w:rsid w:val="0018294B"/>
    <w:rsid w:val="00182A87"/>
    <w:rsid w:val="00182B10"/>
    <w:rsid w:val="00182BDA"/>
    <w:rsid w:val="00182CF1"/>
    <w:rsid w:val="00182DA8"/>
    <w:rsid w:val="00182E95"/>
    <w:rsid w:val="00182F6D"/>
    <w:rsid w:val="00183126"/>
    <w:rsid w:val="00183298"/>
    <w:rsid w:val="0018339B"/>
    <w:rsid w:val="00183408"/>
    <w:rsid w:val="0018349F"/>
    <w:rsid w:val="001838E3"/>
    <w:rsid w:val="00183AD4"/>
    <w:rsid w:val="00183D6E"/>
    <w:rsid w:val="00183EF3"/>
    <w:rsid w:val="00183F9A"/>
    <w:rsid w:val="00184021"/>
    <w:rsid w:val="00184127"/>
    <w:rsid w:val="0018415B"/>
    <w:rsid w:val="00184471"/>
    <w:rsid w:val="001846C4"/>
    <w:rsid w:val="00184771"/>
    <w:rsid w:val="0018483A"/>
    <w:rsid w:val="00184905"/>
    <w:rsid w:val="00184929"/>
    <w:rsid w:val="00184980"/>
    <w:rsid w:val="00184AB5"/>
    <w:rsid w:val="00184B1C"/>
    <w:rsid w:val="00184B5D"/>
    <w:rsid w:val="00184BED"/>
    <w:rsid w:val="00184CAA"/>
    <w:rsid w:val="00184CD3"/>
    <w:rsid w:val="00184D02"/>
    <w:rsid w:val="00184D7E"/>
    <w:rsid w:val="00184EEE"/>
    <w:rsid w:val="00184F5C"/>
    <w:rsid w:val="00184F93"/>
    <w:rsid w:val="0018507A"/>
    <w:rsid w:val="00185150"/>
    <w:rsid w:val="001851B9"/>
    <w:rsid w:val="001852AA"/>
    <w:rsid w:val="001852DF"/>
    <w:rsid w:val="00185370"/>
    <w:rsid w:val="001853E5"/>
    <w:rsid w:val="001854F1"/>
    <w:rsid w:val="001855B7"/>
    <w:rsid w:val="0018563C"/>
    <w:rsid w:val="00185831"/>
    <w:rsid w:val="00185A17"/>
    <w:rsid w:val="00185B68"/>
    <w:rsid w:val="00185D2D"/>
    <w:rsid w:val="00185DB4"/>
    <w:rsid w:val="00185E65"/>
    <w:rsid w:val="001861E4"/>
    <w:rsid w:val="00186280"/>
    <w:rsid w:val="00186322"/>
    <w:rsid w:val="0018655A"/>
    <w:rsid w:val="00186712"/>
    <w:rsid w:val="001868CF"/>
    <w:rsid w:val="0018693F"/>
    <w:rsid w:val="00186A40"/>
    <w:rsid w:val="00186AFB"/>
    <w:rsid w:val="00186B68"/>
    <w:rsid w:val="00186BD4"/>
    <w:rsid w:val="00186C49"/>
    <w:rsid w:val="00186CB8"/>
    <w:rsid w:val="00186E0A"/>
    <w:rsid w:val="00186F22"/>
    <w:rsid w:val="00186FB9"/>
    <w:rsid w:val="00187187"/>
    <w:rsid w:val="00187277"/>
    <w:rsid w:val="001873A3"/>
    <w:rsid w:val="00187519"/>
    <w:rsid w:val="001875AC"/>
    <w:rsid w:val="0018768B"/>
    <w:rsid w:val="00187903"/>
    <w:rsid w:val="0018790A"/>
    <w:rsid w:val="00187914"/>
    <w:rsid w:val="00187969"/>
    <w:rsid w:val="00187B28"/>
    <w:rsid w:val="00187B53"/>
    <w:rsid w:val="00187B6F"/>
    <w:rsid w:val="00187BF6"/>
    <w:rsid w:val="00187C63"/>
    <w:rsid w:val="00187C67"/>
    <w:rsid w:val="00187D87"/>
    <w:rsid w:val="00187FF0"/>
    <w:rsid w:val="00190019"/>
    <w:rsid w:val="001900E1"/>
    <w:rsid w:val="0019041B"/>
    <w:rsid w:val="001904F1"/>
    <w:rsid w:val="0019056A"/>
    <w:rsid w:val="001906AB"/>
    <w:rsid w:val="001906CA"/>
    <w:rsid w:val="00190711"/>
    <w:rsid w:val="0019076D"/>
    <w:rsid w:val="00190911"/>
    <w:rsid w:val="00190C19"/>
    <w:rsid w:val="00190C74"/>
    <w:rsid w:val="00190D50"/>
    <w:rsid w:val="00190D79"/>
    <w:rsid w:val="00190DE9"/>
    <w:rsid w:val="00190F6D"/>
    <w:rsid w:val="00191087"/>
    <w:rsid w:val="00191116"/>
    <w:rsid w:val="001911A4"/>
    <w:rsid w:val="00191452"/>
    <w:rsid w:val="00191462"/>
    <w:rsid w:val="001914D2"/>
    <w:rsid w:val="0019152B"/>
    <w:rsid w:val="00191531"/>
    <w:rsid w:val="00191571"/>
    <w:rsid w:val="001916E4"/>
    <w:rsid w:val="00191857"/>
    <w:rsid w:val="0019195A"/>
    <w:rsid w:val="00191994"/>
    <w:rsid w:val="00191A36"/>
    <w:rsid w:val="00191C63"/>
    <w:rsid w:val="00191D19"/>
    <w:rsid w:val="00191DB3"/>
    <w:rsid w:val="00191DE9"/>
    <w:rsid w:val="00191F3B"/>
    <w:rsid w:val="0019208D"/>
    <w:rsid w:val="001923C6"/>
    <w:rsid w:val="001923FB"/>
    <w:rsid w:val="001923FC"/>
    <w:rsid w:val="0019286E"/>
    <w:rsid w:val="00192932"/>
    <w:rsid w:val="001929BA"/>
    <w:rsid w:val="00192A76"/>
    <w:rsid w:val="00192B53"/>
    <w:rsid w:val="00192D74"/>
    <w:rsid w:val="00192D7F"/>
    <w:rsid w:val="001931FA"/>
    <w:rsid w:val="001933C5"/>
    <w:rsid w:val="0019357B"/>
    <w:rsid w:val="0019359F"/>
    <w:rsid w:val="0019362B"/>
    <w:rsid w:val="0019364D"/>
    <w:rsid w:val="00193814"/>
    <w:rsid w:val="001938F8"/>
    <w:rsid w:val="0019392C"/>
    <w:rsid w:val="00193B45"/>
    <w:rsid w:val="00193D72"/>
    <w:rsid w:val="00193E1A"/>
    <w:rsid w:val="00194051"/>
    <w:rsid w:val="0019410D"/>
    <w:rsid w:val="00194147"/>
    <w:rsid w:val="00194916"/>
    <w:rsid w:val="001949F3"/>
    <w:rsid w:val="00194A81"/>
    <w:rsid w:val="00194BF5"/>
    <w:rsid w:val="00194DA9"/>
    <w:rsid w:val="00194DD0"/>
    <w:rsid w:val="00194E96"/>
    <w:rsid w:val="00194ECF"/>
    <w:rsid w:val="001951C3"/>
    <w:rsid w:val="00195293"/>
    <w:rsid w:val="00195399"/>
    <w:rsid w:val="001953B3"/>
    <w:rsid w:val="0019544C"/>
    <w:rsid w:val="001954D6"/>
    <w:rsid w:val="00195586"/>
    <w:rsid w:val="001958A1"/>
    <w:rsid w:val="001958C6"/>
    <w:rsid w:val="001958E4"/>
    <w:rsid w:val="00195919"/>
    <w:rsid w:val="001959AF"/>
    <w:rsid w:val="00195A48"/>
    <w:rsid w:val="00195BCD"/>
    <w:rsid w:val="00195C12"/>
    <w:rsid w:val="00195D31"/>
    <w:rsid w:val="00195D3A"/>
    <w:rsid w:val="00195D4D"/>
    <w:rsid w:val="00195E52"/>
    <w:rsid w:val="00195E7D"/>
    <w:rsid w:val="00195F2B"/>
    <w:rsid w:val="0019613C"/>
    <w:rsid w:val="00196212"/>
    <w:rsid w:val="001962BF"/>
    <w:rsid w:val="00196305"/>
    <w:rsid w:val="0019655A"/>
    <w:rsid w:val="00196561"/>
    <w:rsid w:val="00196722"/>
    <w:rsid w:val="001967AD"/>
    <w:rsid w:val="00196A18"/>
    <w:rsid w:val="00196B45"/>
    <w:rsid w:val="00196BCB"/>
    <w:rsid w:val="00196BD4"/>
    <w:rsid w:val="00196E2F"/>
    <w:rsid w:val="00196E95"/>
    <w:rsid w:val="00196F06"/>
    <w:rsid w:val="00196F53"/>
    <w:rsid w:val="00196FF2"/>
    <w:rsid w:val="0019712C"/>
    <w:rsid w:val="00197132"/>
    <w:rsid w:val="00197152"/>
    <w:rsid w:val="00197172"/>
    <w:rsid w:val="001971B2"/>
    <w:rsid w:val="0019723B"/>
    <w:rsid w:val="00197573"/>
    <w:rsid w:val="0019758C"/>
    <w:rsid w:val="0019759B"/>
    <w:rsid w:val="001977A5"/>
    <w:rsid w:val="001977FF"/>
    <w:rsid w:val="0019788C"/>
    <w:rsid w:val="001978B2"/>
    <w:rsid w:val="00197B72"/>
    <w:rsid w:val="00197C3F"/>
    <w:rsid w:val="00197E23"/>
    <w:rsid w:val="00197F9D"/>
    <w:rsid w:val="001A00D5"/>
    <w:rsid w:val="001A03E1"/>
    <w:rsid w:val="001A041B"/>
    <w:rsid w:val="001A0465"/>
    <w:rsid w:val="001A0621"/>
    <w:rsid w:val="001A066F"/>
    <w:rsid w:val="001A0681"/>
    <w:rsid w:val="001A06CC"/>
    <w:rsid w:val="001A0A8F"/>
    <w:rsid w:val="001A0B9A"/>
    <w:rsid w:val="001A0BF0"/>
    <w:rsid w:val="001A0D31"/>
    <w:rsid w:val="001A0E2D"/>
    <w:rsid w:val="001A1013"/>
    <w:rsid w:val="001A1088"/>
    <w:rsid w:val="001A109C"/>
    <w:rsid w:val="001A1189"/>
    <w:rsid w:val="001A11AB"/>
    <w:rsid w:val="001A14C4"/>
    <w:rsid w:val="001A1668"/>
    <w:rsid w:val="001A17FE"/>
    <w:rsid w:val="001A18A4"/>
    <w:rsid w:val="001A19EC"/>
    <w:rsid w:val="001A19FB"/>
    <w:rsid w:val="001A1AE3"/>
    <w:rsid w:val="001A1BE6"/>
    <w:rsid w:val="001A1C4D"/>
    <w:rsid w:val="001A1D2F"/>
    <w:rsid w:val="001A1D30"/>
    <w:rsid w:val="001A1D84"/>
    <w:rsid w:val="001A1DB8"/>
    <w:rsid w:val="001A1E07"/>
    <w:rsid w:val="001A1ECA"/>
    <w:rsid w:val="001A1EF0"/>
    <w:rsid w:val="001A2019"/>
    <w:rsid w:val="001A20EF"/>
    <w:rsid w:val="001A22D0"/>
    <w:rsid w:val="001A238A"/>
    <w:rsid w:val="001A242C"/>
    <w:rsid w:val="001A24D0"/>
    <w:rsid w:val="001A263B"/>
    <w:rsid w:val="001A2663"/>
    <w:rsid w:val="001A27E0"/>
    <w:rsid w:val="001A286B"/>
    <w:rsid w:val="001A2973"/>
    <w:rsid w:val="001A2AB1"/>
    <w:rsid w:val="001A2B17"/>
    <w:rsid w:val="001A2B31"/>
    <w:rsid w:val="001A2C2F"/>
    <w:rsid w:val="001A2C58"/>
    <w:rsid w:val="001A309E"/>
    <w:rsid w:val="001A3285"/>
    <w:rsid w:val="001A32BE"/>
    <w:rsid w:val="001A32D5"/>
    <w:rsid w:val="001A35BF"/>
    <w:rsid w:val="001A36AA"/>
    <w:rsid w:val="001A3985"/>
    <w:rsid w:val="001A3A08"/>
    <w:rsid w:val="001A3A32"/>
    <w:rsid w:val="001A3B48"/>
    <w:rsid w:val="001A3BB7"/>
    <w:rsid w:val="001A3CB2"/>
    <w:rsid w:val="001A3CD1"/>
    <w:rsid w:val="001A3E98"/>
    <w:rsid w:val="001A4009"/>
    <w:rsid w:val="001A4059"/>
    <w:rsid w:val="001A40DB"/>
    <w:rsid w:val="001A4144"/>
    <w:rsid w:val="001A41A9"/>
    <w:rsid w:val="001A427C"/>
    <w:rsid w:val="001A4588"/>
    <w:rsid w:val="001A4700"/>
    <w:rsid w:val="001A4741"/>
    <w:rsid w:val="001A48E3"/>
    <w:rsid w:val="001A49C9"/>
    <w:rsid w:val="001A4AAD"/>
    <w:rsid w:val="001A4B75"/>
    <w:rsid w:val="001A4BFA"/>
    <w:rsid w:val="001A4C17"/>
    <w:rsid w:val="001A4E64"/>
    <w:rsid w:val="001A50E3"/>
    <w:rsid w:val="001A51E5"/>
    <w:rsid w:val="001A520D"/>
    <w:rsid w:val="001A5599"/>
    <w:rsid w:val="001A560A"/>
    <w:rsid w:val="001A5804"/>
    <w:rsid w:val="001A59BD"/>
    <w:rsid w:val="001A5AB6"/>
    <w:rsid w:val="001A5DBF"/>
    <w:rsid w:val="001A600F"/>
    <w:rsid w:val="001A6055"/>
    <w:rsid w:val="001A6074"/>
    <w:rsid w:val="001A60A9"/>
    <w:rsid w:val="001A60EE"/>
    <w:rsid w:val="001A60F5"/>
    <w:rsid w:val="001A6380"/>
    <w:rsid w:val="001A6536"/>
    <w:rsid w:val="001A653D"/>
    <w:rsid w:val="001A6596"/>
    <w:rsid w:val="001A65F1"/>
    <w:rsid w:val="001A67F7"/>
    <w:rsid w:val="001A6882"/>
    <w:rsid w:val="001A6955"/>
    <w:rsid w:val="001A6B8F"/>
    <w:rsid w:val="001A6BD5"/>
    <w:rsid w:val="001A6C39"/>
    <w:rsid w:val="001A6C79"/>
    <w:rsid w:val="001A700C"/>
    <w:rsid w:val="001A716A"/>
    <w:rsid w:val="001A7287"/>
    <w:rsid w:val="001A72AF"/>
    <w:rsid w:val="001A73A5"/>
    <w:rsid w:val="001A74CA"/>
    <w:rsid w:val="001A766B"/>
    <w:rsid w:val="001A7680"/>
    <w:rsid w:val="001A783B"/>
    <w:rsid w:val="001A7A79"/>
    <w:rsid w:val="001A7AF1"/>
    <w:rsid w:val="001A7BC7"/>
    <w:rsid w:val="001A7CD2"/>
    <w:rsid w:val="001A7D2C"/>
    <w:rsid w:val="001A7D37"/>
    <w:rsid w:val="001A7DF3"/>
    <w:rsid w:val="001A7F23"/>
    <w:rsid w:val="001B0029"/>
    <w:rsid w:val="001B009E"/>
    <w:rsid w:val="001B00EE"/>
    <w:rsid w:val="001B0222"/>
    <w:rsid w:val="001B023F"/>
    <w:rsid w:val="001B077F"/>
    <w:rsid w:val="001B0823"/>
    <w:rsid w:val="001B08D6"/>
    <w:rsid w:val="001B09CB"/>
    <w:rsid w:val="001B0A6A"/>
    <w:rsid w:val="001B0AA1"/>
    <w:rsid w:val="001B0AB6"/>
    <w:rsid w:val="001B0BA8"/>
    <w:rsid w:val="001B0BDF"/>
    <w:rsid w:val="001B0BFB"/>
    <w:rsid w:val="001B0CC2"/>
    <w:rsid w:val="001B0FD7"/>
    <w:rsid w:val="001B0FE5"/>
    <w:rsid w:val="001B10B0"/>
    <w:rsid w:val="001B1102"/>
    <w:rsid w:val="001B1172"/>
    <w:rsid w:val="001B11A9"/>
    <w:rsid w:val="001B12FF"/>
    <w:rsid w:val="001B1390"/>
    <w:rsid w:val="001B170A"/>
    <w:rsid w:val="001B171B"/>
    <w:rsid w:val="001B172B"/>
    <w:rsid w:val="001B178C"/>
    <w:rsid w:val="001B17A6"/>
    <w:rsid w:val="001B17B3"/>
    <w:rsid w:val="001B181A"/>
    <w:rsid w:val="001B1AA6"/>
    <w:rsid w:val="001B1CF4"/>
    <w:rsid w:val="001B1F0B"/>
    <w:rsid w:val="001B2001"/>
    <w:rsid w:val="001B2232"/>
    <w:rsid w:val="001B2439"/>
    <w:rsid w:val="001B24CA"/>
    <w:rsid w:val="001B2B28"/>
    <w:rsid w:val="001B2BEF"/>
    <w:rsid w:val="001B2FE7"/>
    <w:rsid w:val="001B301E"/>
    <w:rsid w:val="001B30B7"/>
    <w:rsid w:val="001B30F5"/>
    <w:rsid w:val="001B316A"/>
    <w:rsid w:val="001B31C3"/>
    <w:rsid w:val="001B31DC"/>
    <w:rsid w:val="001B3261"/>
    <w:rsid w:val="001B3276"/>
    <w:rsid w:val="001B3373"/>
    <w:rsid w:val="001B346B"/>
    <w:rsid w:val="001B34F1"/>
    <w:rsid w:val="001B3719"/>
    <w:rsid w:val="001B37DB"/>
    <w:rsid w:val="001B3AB0"/>
    <w:rsid w:val="001B3DBB"/>
    <w:rsid w:val="001B3F30"/>
    <w:rsid w:val="001B3FC1"/>
    <w:rsid w:val="001B4106"/>
    <w:rsid w:val="001B4166"/>
    <w:rsid w:val="001B4183"/>
    <w:rsid w:val="001B4231"/>
    <w:rsid w:val="001B4305"/>
    <w:rsid w:val="001B435C"/>
    <w:rsid w:val="001B4379"/>
    <w:rsid w:val="001B439B"/>
    <w:rsid w:val="001B45C9"/>
    <w:rsid w:val="001B4619"/>
    <w:rsid w:val="001B463D"/>
    <w:rsid w:val="001B469C"/>
    <w:rsid w:val="001B46C3"/>
    <w:rsid w:val="001B482D"/>
    <w:rsid w:val="001B4898"/>
    <w:rsid w:val="001B48E5"/>
    <w:rsid w:val="001B4942"/>
    <w:rsid w:val="001B4AA0"/>
    <w:rsid w:val="001B4ADE"/>
    <w:rsid w:val="001B4B21"/>
    <w:rsid w:val="001B4B38"/>
    <w:rsid w:val="001B4D1F"/>
    <w:rsid w:val="001B4E5B"/>
    <w:rsid w:val="001B4F75"/>
    <w:rsid w:val="001B4F99"/>
    <w:rsid w:val="001B5223"/>
    <w:rsid w:val="001B5313"/>
    <w:rsid w:val="001B5326"/>
    <w:rsid w:val="001B54B5"/>
    <w:rsid w:val="001B55D1"/>
    <w:rsid w:val="001B58BE"/>
    <w:rsid w:val="001B5941"/>
    <w:rsid w:val="001B59DE"/>
    <w:rsid w:val="001B5A89"/>
    <w:rsid w:val="001B5B1F"/>
    <w:rsid w:val="001B5BF3"/>
    <w:rsid w:val="001B5CAB"/>
    <w:rsid w:val="001B5DE2"/>
    <w:rsid w:val="001B5E2F"/>
    <w:rsid w:val="001B5F21"/>
    <w:rsid w:val="001B6013"/>
    <w:rsid w:val="001B6083"/>
    <w:rsid w:val="001B60F0"/>
    <w:rsid w:val="001B6136"/>
    <w:rsid w:val="001B6292"/>
    <w:rsid w:val="001B65E6"/>
    <w:rsid w:val="001B6640"/>
    <w:rsid w:val="001B66B3"/>
    <w:rsid w:val="001B66E5"/>
    <w:rsid w:val="001B66F1"/>
    <w:rsid w:val="001B6756"/>
    <w:rsid w:val="001B6757"/>
    <w:rsid w:val="001B67E4"/>
    <w:rsid w:val="001B6803"/>
    <w:rsid w:val="001B6813"/>
    <w:rsid w:val="001B6966"/>
    <w:rsid w:val="001B699A"/>
    <w:rsid w:val="001B69A6"/>
    <w:rsid w:val="001B69D1"/>
    <w:rsid w:val="001B6AC9"/>
    <w:rsid w:val="001B6BC7"/>
    <w:rsid w:val="001B6BE4"/>
    <w:rsid w:val="001B6D47"/>
    <w:rsid w:val="001B6F96"/>
    <w:rsid w:val="001B72B3"/>
    <w:rsid w:val="001B7301"/>
    <w:rsid w:val="001B733C"/>
    <w:rsid w:val="001B7392"/>
    <w:rsid w:val="001B73A0"/>
    <w:rsid w:val="001B73A5"/>
    <w:rsid w:val="001B743B"/>
    <w:rsid w:val="001B7473"/>
    <w:rsid w:val="001B759C"/>
    <w:rsid w:val="001B75B2"/>
    <w:rsid w:val="001B75ED"/>
    <w:rsid w:val="001B769B"/>
    <w:rsid w:val="001B76CD"/>
    <w:rsid w:val="001B76E4"/>
    <w:rsid w:val="001B779E"/>
    <w:rsid w:val="001B799C"/>
    <w:rsid w:val="001B7B1F"/>
    <w:rsid w:val="001B7BF4"/>
    <w:rsid w:val="001B7D15"/>
    <w:rsid w:val="001B7D36"/>
    <w:rsid w:val="001B7E6E"/>
    <w:rsid w:val="001B7F5B"/>
    <w:rsid w:val="001C034D"/>
    <w:rsid w:val="001C04AE"/>
    <w:rsid w:val="001C04EE"/>
    <w:rsid w:val="001C0692"/>
    <w:rsid w:val="001C0856"/>
    <w:rsid w:val="001C0979"/>
    <w:rsid w:val="001C099A"/>
    <w:rsid w:val="001C09F5"/>
    <w:rsid w:val="001C0AD1"/>
    <w:rsid w:val="001C0CB0"/>
    <w:rsid w:val="001C0D6C"/>
    <w:rsid w:val="001C0E05"/>
    <w:rsid w:val="001C0EB0"/>
    <w:rsid w:val="001C0FC0"/>
    <w:rsid w:val="001C11A6"/>
    <w:rsid w:val="001C1253"/>
    <w:rsid w:val="001C13DA"/>
    <w:rsid w:val="001C148C"/>
    <w:rsid w:val="001C1598"/>
    <w:rsid w:val="001C191E"/>
    <w:rsid w:val="001C1989"/>
    <w:rsid w:val="001C199B"/>
    <w:rsid w:val="001C199E"/>
    <w:rsid w:val="001C1AB9"/>
    <w:rsid w:val="001C1E1B"/>
    <w:rsid w:val="001C1F2F"/>
    <w:rsid w:val="001C1F7B"/>
    <w:rsid w:val="001C1FB6"/>
    <w:rsid w:val="001C2039"/>
    <w:rsid w:val="001C20B8"/>
    <w:rsid w:val="001C245C"/>
    <w:rsid w:val="001C2661"/>
    <w:rsid w:val="001C2781"/>
    <w:rsid w:val="001C2ADC"/>
    <w:rsid w:val="001C2B84"/>
    <w:rsid w:val="001C2BBE"/>
    <w:rsid w:val="001C2ECE"/>
    <w:rsid w:val="001C2FAD"/>
    <w:rsid w:val="001C2FB2"/>
    <w:rsid w:val="001C2FB5"/>
    <w:rsid w:val="001C319B"/>
    <w:rsid w:val="001C377D"/>
    <w:rsid w:val="001C379A"/>
    <w:rsid w:val="001C3AE0"/>
    <w:rsid w:val="001C3B67"/>
    <w:rsid w:val="001C3C1A"/>
    <w:rsid w:val="001C3DB2"/>
    <w:rsid w:val="001C3E34"/>
    <w:rsid w:val="001C3F58"/>
    <w:rsid w:val="001C3F8E"/>
    <w:rsid w:val="001C403B"/>
    <w:rsid w:val="001C404E"/>
    <w:rsid w:val="001C41BB"/>
    <w:rsid w:val="001C426C"/>
    <w:rsid w:val="001C42DB"/>
    <w:rsid w:val="001C4301"/>
    <w:rsid w:val="001C4581"/>
    <w:rsid w:val="001C48AC"/>
    <w:rsid w:val="001C49BE"/>
    <w:rsid w:val="001C4A07"/>
    <w:rsid w:val="001C4A41"/>
    <w:rsid w:val="001C4C35"/>
    <w:rsid w:val="001C4D69"/>
    <w:rsid w:val="001C4D80"/>
    <w:rsid w:val="001C4FB3"/>
    <w:rsid w:val="001C4FF6"/>
    <w:rsid w:val="001C5157"/>
    <w:rsid w:val="001C52C5"/>
    <w:rsid w:val="001C5420"/>
    <w:rsid w:val="001C5430"/>
    <w:rsid w:val="001C54E0"/>
    <w:rsid w:val="001C5740"/>
    <w:rsid w:val="001C57A4"/>
    <w:rsid w:val="001C5941"/>
    <w:rsid w:val="001C595E"/>
    <w:rsid w:val="001C5B0D"/>
    <w:rsid w:val="001C5C0B"/>
    <w:rsid w:val="001C5D45"/>
    <w:rsid w:val="001C5DD3"/>
    <w:rsid w:val="001C5DFB"/>
    <w:rsid w:val="001C5E24"/>
    <w:rsid w:val="001C5E30"/>
    <w:rsid w:val="001C5ED6"/>
    <w:rsid w:val="001C6127"/>
    <w:rsid w:val="001C622F"/>
    <w:rsid w:val="001C6400"/>
    <w:rsid w:val="001C64D5"/>
    <w:rsid w:val="001C6587"/>
    <w:rsid w:val="001C68B7"/>
    <w:rsid w:val="001C68E1"/>
    <w:rsid w:val="001C6AF2"/>
    <w:rsid w:val="001C6B79"/>
    <w:rsid w:val="001C6BE7"/>
    <w:rsid w:val="001C6C77"/>
    <w:rsid w:val="001C6CDE"/>
    <w:rsid w:val="001C6D1A"/>
    <w:rsid w:val="001C6D57"/>
    <w:rsid w:val="001C6D66"/>
    <w:rsid w:val="001C6E1D"/>
    <w:rsid w:val="001C6F28"/>
    <w:rsid w:val="001C715B"/>
    <w:rsid w:val="001C72C8"/>
    <w:rsid w:val="001C7371"/>
    <w:rsid w:val="001C74C4"/>
    <w:rsid w:val="001C751E"/>
    <w:rsid w:val="001C75E4"/>
    <w:rsid w:val="001C7692"/>
    <w:rsid w:val="001C7703"/>
    <w:rsid w:val="001C7819"/>
    <w:rsid w:val="001C788F"/>
    <w:rsid w:val="001C7E3A"/>
    <w:rsid w:val="001C7EB8"/>
    <w:rsid w:val="001C7EFF"/>
    <w:rsid w:val="001C7F5A"/>
    <w:rsid w:val="001C7FC6"/>
    <w:rsid w:val="001D00CC"/>
    <w:rsid w:val="001D011F"/>
    <w:rsid w:val="001D012F"/>
    <w:rsid w:val="001D013D"/>
    <w:rsid w:val="001D0156"/>
    <w:rsid w:val="001D01EB"/>
    <w:rsid w:val="001D05B1"/>
    <w:rsid w:val="001D06B5"/>
    <w:rsid w:val="001D0BDF"/>
    <w:rsid w:val="001D0C32"/>
    <w:rsid w:val="001D0C6D"/>
    <w:rsid w:val="001D0C88"/>
    <w:rsid w:val="001D0D3C"/>
    <w:rsid w:val="001D0DA0"/>
    <w:rsid w:val="001D0E87"/>
    <w:rsid w:val="001D1117"/>
    <w:rsid w:val="001D11BA"/>
    <w:rsid w:val="001D135D"/>
    <w:rsid w:val="001D1368"/>
    <w:rsid w:val="001D1462"/>
    <w:rsid w:val="001D15A9"/>
    <w:rsid w:val="001D1605"/>
    <w:rsid w:val="001D195E"/>
    <w:rsid w:val="001D198F"/>
    <w:rsid w:val="001D1A84"/>
    <w:rsid w:val="001D1AA2"/>
    <w:rsid w:val="001D1ACB"/>
    <w:rsid w:val="001D1ADF"/>
    <w:rsid w:val="001D1AFF"/>
    <w:rsid w:val="001D1CAD"/>
    <w:rsid w:val="001D1D78"/>
    <w:rsid w:val="001D1EF2"/>
    <w:rsid w:val="001D1F36"/>
    <w:rsid w:val="001D221E"/>
    <w:rsid w:val="001D2277"/>
    <w:rsid w:val="001D2315"/>
    <w:rsid w:val="001D2565"/>
    <w:rsid w:val="001D275E"/>
    <w:rsid w:val="001D27C9"/>
    <w:rsid w:val="001D2826"/>
    <w:rsid w:val="001D28FC"/>
    <w:rsid w:val="001D29A4"/>
    <w:rsid w:val="001D29CF"/>
    <w:rsid w:val="001D2B1E"/>
    <w:rsid w:val="001D2B64"/>
    <w:rsid w:val="001D2B8C"/>
    <w:rsid w:val="001D2BC4"/>
    <w:rsid w:val="001D30F4"/>
    <w:rsid w:val="001D319F"/>
    <w:rsid w:val="001D327D"/>
    <w:rsid w:val="001D3422"/>
    <w:rsid w:val="001D35D3"/>
    <w:rsid w:val="001D3607"/>
    <w:rsid w:val="001D3816"/>
    <w:rsid w:val="001D3B48"/>
    <w:rsid w:val="001D3BEE"/>
    <w:rsid w:val="001D3CA5"/>
    <w:rsid w:val="001D3D49"/>
    <w:rsid w:val="001D3DF5"/>
    <w:rsid w:val="001D410D"/>
    <w:rsid w:val="001D4191"/>
    <w:rsid w:val="001D4206"/>
    <w:rsid w:val="001D420D"/>
    <w:rsid w:val="001D42F9"/>
    <w:rsid w:val="001D4348"/>
    <w:rsid w:val="001D4349"/>
    <w:rsid w:val="001D4493"/>
    <w:rsid w:val="001D4565"/>
    <w:rsid w:val="001D474E"/>
    <w:rsid w:val="001D47F5"/>
    <w:rsid w:val="001D4943"/>
    <w:rsid w:val="001D4960"/>
    <w:rsid w:val="001D4999"/>
    <w:rsid w:val="001D4A89"/>
    <w:rsid w:val="001D4C84"/>
    <w:rsid w:val="001D4C9D"/>
    <w:rsid w:val="001D4E5F"/>
    <w:rsid w:val="001D4FE8"/>
    <w:rsid w:val="001D50A9"/>
    <w:rsid w:val="001D50FE"/>
    <w:rsid w:val="001D51C3"/>
    <w:rsid w:val="001D5294"/>
    <w:rsid w:val="001D5347"/>
    <w:rsid w:val="001D539B"/>
    <w:rsid w:val="001D539F"/>
    <w:rsid w:val="001D548A"/>
    <w:rsid w:val="001D5549"/>
    <w:rsid w:val="001D554C"/>
    <w:rsid w:val="001D5A92"/>
    <w:rsid w:val="001D5DDE"/>
    <w:rsid w:val="001D5EC0"/>
    <w:rsid w:val="001D625F"/>
    <w:rsid w:val="001D64EF"/>
    <w:rsid w:val="001D65A3"/>
    <w:rsid w:val="001D65DC"/>
    <w:rsid w:val="001D65EC"/>
    <w:rsid w:val="001D6703"/>
    <w:rsid w:val="001D674C"/>
    <w:rsid w:val="001D67AA"/>
    <w:rsid w:val="001D6A76"/>
    <w:rsid w:val="001D6B13"/>
    <w:rsid w:val="001D6B2A"/>
    <w:rsid w:val="001D6B5F"/>
    <w:rsid w:val="001D6C78"/>
    <w:rsid w:val="001D6E0B"/>
    <w:rsid w:val="001D6E13"/>
    <w:rsid w:val="001D6E23"/>
    <w:rsid w:val="001D6E59"/>
    <w:rsid w:val="001D6E64"/>
    <w:rsid w:val="001D6F66"/>
    <w:rsid w:val="001D6FBF"/>
    <w:rsid w:val="001D6FC9"/>
    <w:rsid w:val="001D700C"/>
    <w:rsid w:val="001D7060"/>
    <w:rsid w:val="001D706C"/>
    <w:rsid w:val="001D712F"/>
    <w:rsid w:val="001D7155"/>
    <w:rsid w:val="001D7181"/>
    <w:rsid w:val="001D719F"/>
    <w:rsid w:val="001D724A"/>
    <w:rsid w:val="001D7255"/>
    <w:rsid w:val="001D7288"/>
    <w:rsid w:val="001D75CF"/>
    <w:rsid w:val="001D79F1"/>
    <w:rsid w:val="001D7BB6"/>
    <w:rsid w:val="001D7C51"/>
    <w:rsid w:val="001D7C58"/>
    <w:rsid w:val="001D7CDE"/>
    <w:rsid w:val="001D7D6D"/>
    <w:rsid w:val="001D7D82"/>
    <w:rsid w:val="001D7F4C"/>
    <w:rsid w:val="001E00D7"/>
    <w:rsid w:val="001E025B"/>
    <w:rsid w:val="001E04D6"/>
    <w:rsid w:val="001E05C9"/>
    <w:rsid w:val="001E060D"/>
    <w:rsid w:val="001E0747"/>
    <w:rsid w:val="001E07AD"/>
    <w:rsid w:val="001E085B"/>
    <w:rsid w:val="001E08BF"/>
    <w:rsid w:val="001E09A7"/>
    <w:rsid w:val="001E0C24"/>
    <w:rsid w:val="001E1092"/>
    <w:rsid w:val="001E10A8"/>
    <w:rsid w:val="001E1149"/>
    <w:rsid w:val="001E11CE"/>
    <w:rsid w:val="001E166B"/>
    <w:rsid w:val="001E16FC"/>
    <w:rsid w:val="001E18E6"/>
    <w:rsid w:val="001E1EC0"/>
    <w:rsid w:val="001E1EDC"/>
    <w:rsid w:val="001E1F5E"/>
    <w:rsid w:val="001E20C5"/>
    <w:rsid w:val="001E20F0"/>
    <w:rsid w:val="001E21B6"/>
    <w:rsid w:val="001E245B"/>
    <w:rsid w:val="001E24A2"/>
    <w:rsid w:val="001E24CB"/>
    <w:rsid w:val="001E25C7"/>
    <w:rsid w:val="001E29A8"/>
    <w:rsid w:val="001E29F4"/>
    <w:rsid w:val="001E2A58"/>
    <w:rsid w:val="001E2A7E"/>
    <w:rsid w:val="001E2D1A"/>
    <w:rsid w:val="001E2F88"/>
    <w:rsid w:val="001E3054"/>
    <w:rsid w:val="001E3057"/>
    <w:rsid w:val="001E3180"/>
    <w:rsid w:val="001E3297"/>
    <w:rsid w:val="001E33F1"/>
    <w:rsid w:val="001E344B"/>
    <w:rsid w:val="001E34D0"/>
    <w:rsid w:val="001E35E2"/>
    <w:rsid w:val="001E366C"/>
    <w:rsid w:val="001E3719"/>
    <w:rsid w:val="001E3747"/>
    <w:rsid w:val="001E37D3"/>
    <w:rsid w:val="001E37E0"/>
    <w:rsid w:val="001E3880"/>
    <w:rsid w:val="001E3887"/>
    <w:rsid w:val="001E38C8"/>
    <w:rsid w:val="001E39A8"/>
    <w:rsid w:val="001E3A5E"/>
    <w:rsid w:val="001E3BF5"/>
    <w:rsid w:val="001E3D3F"/>
    <w:rsid w:val="001E3D8B"/>
    <w:rsid w:val="001E3E4B"/>
    <w:rsid w:val="001E40D4"/>
    <w:rsid w:val="001E4205"/>
    <w:rsid w:val="001E4357"/>
    <w:rsid w:val="001E440A"/>
    <w:rsid w:val="001E4656"/>
    <w:rsid w:val="001E4733"/>
    <w:rsid w:val="001E474B"/>
    <w:rsid w:val="001E47F5"/>
    <w:rsid w:val="001E4810"/>
    <w:rsid w:val="001E4860"/>
    <w:rsid w:val="001E4AA6"/>
    <w:rsid w:val="001E4B38"/>
    <w:rsid w:val="001E4B58"/>
    <w:rsid w:val="001E4C58"/>
    <w:rsid w:val="001E501B"/>
    <w:rsid w:val="001E5188"/>
    <w:rsid w:val="001E5209"/>
    <w:rsid w:val="001E5272"/>
    <w:rsid w:val="001E54CB"/>
    <w:rsid w:val="001E55A1"/>
    <w:rsid w:val="001E579D"/>
    <w:rsid w:val="001E58B0"/>
    <w:rsid w:val="001E58F6"/>
    <w:rsid w:val="001E59B2"/>
    <w:rsid w:val="001E5AE1"/>
    <w:rsid w:val="001E5CDD"/>
    <w:rsid w:val="001E5E91"/>
    <w:rsid w:val="001E60AA"/>
    <w:rsid w:val="001E62F5"/>
    <w:rsid w:val="001E637F"/>
    <w:rsid w:val="001E6399"/>
    <w:rsid w:val="001E63FD"/>
    <w:rsid w:val="001E64C2"/>
    <w:rsid w:val="001E660F"/>
    <w:rsid w:val="001E6624"/>
    <w:rsid w:val="001E663E"/>
    <w:rsid w:val="001E6694"/>
    <w:rsid w:val="001E66EB"/>
    <w:rsid w:val="001E67C2"/>
    <w:rsid w:val="001E683F"/>
    <w:rsid w:val="001E6B51"/>
    <w:rsid w:val="001E6C04"/>
    <w:rsid w:val="001E6D32"/>
    <w:rsid w:val="001E6E27"/>
    <w:rsid w:val="001E7046"/>
    <w:rsid w:val="001E71BC"/>
    <w:rsid w:val="001E732C"/>
    <w:rsid w:val="001E76E7"/>
    <w:rsid w:val="001E793C"/>
    <w:rsid w:val="001E7AE7"/>
    <w:rsid w:val="001E7B0E"/>
    <w:rsid w:val="001E7EAF"/>
    <w:rsid w:val="001E7F6A"/>
    <w:rsid w:val="001F003E"/>
    <w:rsid w:val="001F0328"/>
    <w:rsid w:val="001F0340"/>
    <w:rsid w:val="001F03B8"/>
    <w:rsid w:val="001F04ED"/>
    <w:rsid w:val="001F070B"/>
    <w:rsid w:val="001F090A"/>
    <w:rsid w:val="001F090D"/>
    <w:rsid w:val="001F0AC9"/>
    <w:rsid w:val="001F0BD5"/>
    <w:rsid w:val="001F0BF7"/>
    <w:rsid w:val="001F0F6F"/>
    <w:rsid w:val="001F0F82"/>
    <w:rsid w:val="001F0FAE"/>
    <w:rsid w:val="001F1179"/>
    <w:rsid w:val="001F11B9"/>
    <w:rsid w:val="001F11C1"/>
    <w:rsid w:val="001F128B"/>
    <w:rsid w:val="001F1314"/>
    <w:rsid w:val="001F1315"/>
    <w:rsid w:val="001F1546"/>
    <w:rsid w:val="001F1562"/>
    <w:rsid w:val="001F15F5"/>
    <w:rsid w:val="001F169B"/>
    <w:rsid w:val="001F1793"/>
    <w:rsid w:val="001F17C1"/>
    <w:rsid w:val="001F186C"/>
    <w:rsid w:val="001F18B9"/>
    <w:rsid w:val="001F1A02"/>
    <w:rsid w:val="001F1D07"/>
    <w:rsid w:val="001F1D74"/>
    <w:rsid w:val="001F1E1F"/>
    <w:rsid w:val="001F1EC8"/>
    <w:rsid w:val="001F211A"/>
    <w:rsid w:val="001F2194"/>
    <w:rsid w:val="001F21A2"/>
    <w:rsid w:val="001F2253"/>
    <w:rsid w:val="001F2283"/>
    <w:rsid w:val="001F2292"/>
    <w:rsid w:val="001F23F6"/>
    <w:rsid w:val="001F2632"/>
    <w:rsid w:val="001F26CD"/>
    <w:rsid w:val="001F2862"/>
    <w:rsid w:val="001F29BF"/>
    <w:rsid w:val="001F2ABA"/>
    <w:rsid w:val="001F2C74"/>
    <w:rsid w:val="001F2D29"/>
    <w:rsid w:val="001F2E4A"/>
    <w:rsid w:val="001F2E59"/>
    <w:rsid w:val="001F2EB3"/>
    <w:rsid w:val="001F2F1B"/>
    <w:rsid w:val="001F2FAF"/>
    <w:rsid w:val="001F30BB"/>
    <w:rsid w:val="001F30C1"/>
    <w:rsid w:val="001F3160"/>
    <w:rsid w:val="001F325F"/>
    <w:rsid w:val="001F330B"/>
    <w:rsid w:val="001F33B8"/>
    <w:rsid w:val="001F34D0"/>
    <w:rsid w:val="001F34D7"/>
    <w:rsid w:val="001F34DD"/>
    <w:rsid w:val="001F34ED"/>
    <w:rsid w:val="001F3558"/>
    <w:rsid w:val="001F35F6"/>
    <w:rsid w:val="001F36BD"/>
    <w:rsid w:val="001F3749"/>
    <w:rsid w:val="001F3BB3"/>
    <w:rsid w:val="001F3C13"/>
    <w:rsid w:val="001F3C34"/>
    <w:rsid w:val="001F3F21"/>
    <w:rsid w:val="001F403D"/>
    <w:rsid w:val="001F4068"/>
    <w:rsid w:val="001F4180"/>
    <w:rsid w:val="001F41C1"/>
    <w:rsid w:val="001F4261"/>
    <w:rsid w:val="001F4333"/>
    <w:rsid w:val="001F4517"/>
    <w:rsid w:val="001F471B"/>
    <w:rsid w:val="001F4885"/>
    <w:rsid w:val="001F48F3"/>
    <w:rsid w:val="001F4901"/>
    <w:rsid w:val="001F4941"/>
    <w:rsid w:val="001F4957"/>
    <w:rsid w:val="001F4B26"/>
    <w:rsid w:val="001F4B51"/>
    <w:rsid w:val="001F4B7A"/>
    <w:rsid w:val="001F4CA4"/>
    <w:rsid w:val="001F4DA1"/>
    <w:rsid w:val="001F4F63"/>
    <w:rsid w:val="001F5060"/>
    <w:rsid w:val="001F5237"/>
    <w:rsid w:val="001F5288"/>
    <w:rsid w:val="001F52D6"/>
    <w:rsid w:val="001F5390"/>
    <w:rsid w:val="001F53F2"/>
    <w:rsid w:val="001F53F3"/>
    <w:rsid w:val="001F5506"/>
    <w:rsid w:val="001F5527"/>
    <w:rsid w:val="001F5553"/>
    <w:rsid w:val="001F57A2"/>
    <w:rsid w:val="001F57B7"/>
    <w:rsid w:val="001F582F"/>
    <w:rsid w:val="001F5A55"/>
    <w:rsid w:val="001F5C7F"/>
    <w:rsid w:val="001F5CD2"/>
    <w:rsid w:val="001F5D30"/>
    <w:rsid w:val="001F5D7F"/>
    <w:rsid w:val="001F5FB5"/>
    <w:rsid w:val="001F601F"/>
    <w:rsid w:val="001F6047"/>
    <w:rsid w:val="001F611B"/>
    <w:rsid w:val="001F6369"/>
    <w:rsid w:val="001F6441"/>
    <w:rsid w:val="001F653C"/>
    <w:rsid w:val="001F6598"/>
    <w:rsid w:val="001F65EA"/>
    <w:rsid w:val="001F66EC"/>
    <w:rsid w:val="001F6A59"/>
    <w:rsid w:val="001F6CD0"/>
    <w:rsid w:val="001F6DAF"/>
    <w:rsid w:val="001F70A7"/>
    <w:rsid w:val="001F70E2"/>
    <w:rsid w:val="001F721C"/>
    <w:rsid w:val="001F746F"/>
    <w:rsid w:val="001F7508"/>
    <w:rsid w:val="001F78CF"/>
    <w:rsid w:val="001F78D1"/>
    <w:rsid w:val="001F7A20"/>
    <w:rsid w:val="001F7C05"/>
    <w:rsid w:val="001F7C40"/>
    <w:rsid w:val="001F7C6D"/>
    <w:rsid w:val="001F7F53"/>
    <w:rsid w:val="00200074"/>
    <w:rsid w:val="00200088"/>
    <w:rsid w:val="0020009E"/>
    <w:rsid w:val="002005A7"/>
    <w:rsid w:val="002005DE"/>
    <w:rsid w:val="002006EF"/>
    <w:rsid w:val="0020072D"/>
    <w:rsid w:val="00200A44"/>
    <w:rsid w:val="00200B30"/>
    <w:rsid w:val="00200C23"/>
    <w:rsid w:val="00200CD1"/>
    <w:rsid w:val="00200D3E"/>
    <w:rsid w:val="00200D6D"/>
    <w:rsid w:val="00200DFB"/>
    <w:rsid w:val="00200E84"/>
    <w:rsid w:val="00200FA2"/>
    <w:rsid w:val="0020103D"/>
    <w:rsid w:val="00201090"/>
    <w:rsid w:val="00201108"/>
    <w:rsid w:val="00201236"/>
    <w:rsid w:val="002013A6"/>
    <w:rsid w:val="002013B2"/>
    <w:rsid w:val="00201424"/>
    <w:rsid w:val="00201464"/>
    <w:rsid w:val="0020147C"/>
    <w:rsid w:val="002014DB"/>
    <w:rsid w:val="002014F4"/>
    <w:rsid w:val="0020158F"/>
    <w:rsid w:val="0020166F"/>
    <w:rsid w:val="00201B5D"/>
    <w:rsid w:val="00201BB0"/>
    <w:rsid w:val="00201C0E"/>
    <w:rsid w:val="00201CDC"/>
    <w:rsid w:val="00201E18"/>
    <w:rsid w:val="00202029"/>
    <w:rsid w:val="002020EB"/>
    <w:rsid w:val="00202181"/>
    <w:rsid w:val="002024BF"/>
    <w:rsid w:val="002025B9"/>
    <w:rsid w:val="00202604"/>
    <w:rsid w:val="00202712"/>
    <w:rsid w:val="00202751"/>
    <w:rsid w:val="002028D0"/>
    <w:rsid w:val="0020293D"/>
    <w:rsid w:val="00202A84"/>
    <w:rsid w:val="00202BC7"/>
    <w:rsid w:val="00202C41"/>
    <w:rsid w:val="00202CF1"/>
    <w:rsid w:val="00202DC6"/>
    <w:rsid w:val="00202E50"/>
    <w:rsid w:val="002031FC"/>
    <w:rsid w:val="002032D8"/>
    <w:rsid w:val="00203314"/>
    <w:rsid w:val="00203547"/>
    <w:rsid w:val="002035CC"/>
    <w:rsid w:val="0020365C"/>
    <w:rsid w:val="0020372F"/>
    <w:rsid w:val="002039B1"/>
    <w:rsid w:val="00203B27"/>
    <w:rsid w:val="00203B7D"/>
    <w:rsid w:val="00203DAE"/>
    <w:rsid w:val="00203EA9"/>
    <w:rsid w:val="00203EF6"/>
    <w:rsid w:val="00203F1F"/>
    <w:rsid w:val="00203F6B"/>
    <w:rsid w:val="002041DD"/>
    <w:rsid w:val="00204242"/>
    <w:rsid w:val="0020439F"/>
    <w:rsid w:val="002043A8"/>
    <w:rsid w:val="00204544"/>
    <w:rsid w:val="0020464F"/>
    <w:rsid w:val="0020490B"/>
    <w:rsid w:val="00204A8B"/>
    <w:rsid w:val="00204B64"/>
    <w:rsid w:val="00204D37"/>
    <w:rsid w:val="00204E38"/>
    <w:rsid w:val="00204F74"/>
    <w:rsid w:val="00205083"/>
    <w:rsid w:val="002051CE"/>
    <w:rsid w:val="002051FB"/>
    <w:rsid w:val="00205237"/>
    <w:rsid w:val="00205324"/>
    <w:rsid w:val="002053F7"/>
    <w:rsid w:val="00205488"/>
    <w:rsid w:val="002054E1"/>
    <w:rsid w:val="00205572"/>
    <w:rsid w:val="0020560E"/>
    <w:rsid w:val="0020569A"/>
    <w:rsid w:val="0020581F"/>
    <w:rsid w:val="002058E0"/>
    <w:rsid w:val="002059CA"/>
    <w:rsid w:val="002059DA"/>
    <w:rsid w:val="00205D08"/>
    <w:rsid w:val="00205D4A"/>
    <w:rsid w:val="00205D98"/>
    <w:rsid w:val="00206034"/>
    <w:rsid w:val="00206091"/>
    <w:rsid w:val="0020609C"/>
    <w:rsid w:val="00206194"/>
    <w:rsid w:val="00206215"/>
    <w:rsid w:val="00206250"/>
    <w:rsid w:val="00206264"/>
    <w:rsid w:val="00206315"/>
    <w:rsid w:val="00206489"/>
    <w:rsid w:val="002064DA"/>
    <w:rsid w:val="002065EA"/>
    <w:rsid w:val="002066B8"/>
    <w:rsid w:val="00206758"/>
    <w:rsid w:val="00206787"/>
    <w:rsid w:val="00206837"/>
    <w:rsid w:val="00206843"/>
    <w:rsid w:val="00206902"/>
    <w:rsid w:val="0020699A"/>
    <w:rsid w:val="00206A15"/>
    <w:rsid w:val="00206A99"/>
    <w:rsid w:val="00206CBE"/>
    <w:rsid w:val="00206CC5"/>
    <w:rsid w:val="00206D94"/>
    <w:rsid w:val="00206DBB"/>
    <w:rsid w:val="00206FE4"/>
    <w:rsid w:val="002072BB"/>
    <w:rsid w:val="00207A97"/>
    <w:rsid w:val="00207B1C"/>
    <w:rsid w:val="00207C33"/>
    <w:rsid w:val="00207C5F"/>
    <w:rsid w:val="00207E7F"/>
    <w:rsid w:val="00207F19"/>
    <w:rsid w:val="00207F36"/>
    <w:rsid w:val="00207F54"/>
    <w:rsid w:val="00207FC1"/>
    <w:rsid w:val="0021005A"/>
    <w:rsid w:val="0021022D"/>
    <w:rsid w:val="002102BD"/>
    <w:rsid w:val="00210347"/>
    <w:rsid w:val="00210382"/>
    <w:rsid w:val="002103D4"/>
    <w:rsid w:val="00210414"/>
    <w:rsid w:val="0021044F"/>
    <w:rsid w:val="00210528"/>
    <w:rsid w:val="00210583"/>
    <w:rsid w:val="0021064C"/>
    <w:rsid w:val="00210678"/>
    <w:rsid w:val="002106E2"/>
    <w:rsid w:val="00210722"/>
    <w:rsid w:val="002109DB"/>
    <w:rsid w:val="00210A80"/>
    <w:rsid w:val="00210AA8"/>
    <w:rsid w:val="00210B1D"/>
    <w:rsid w:val="00210B42"/>
    <w:rsid w:val="00210B67"/>
    <w:rsid w:val="00210B70"/>
    <w:rsid w:val="00210BB9"/>
    <w:rsid w:val="00210D17"/>
    <w:rsid w:val="00210D4F"/>
    <w:rsid w:val="00210D9E"/>
    <w:rsid w:val="00210ECB"/>
    <w:rsid w:val="00210EE7"/>
    <w:rsid w:val="0021106B"/>
    <w:rsid w:val="00211077"/>
    <w:rsid w:val="002110E4"/>
    <w:rsid w:val="00211215"/>
    <w:rsid w:val="00211348"/>
    <w:rsid w:val="0021137D"/>
    <w:rsid w:val="002113A0"/>
    <w:rsid w:val="002113B5"/>
    <w:rsid w:val="00211414"/>
    <w:rsid w:val="00211500"/>
    <w:rsid w:val="00211534"/>
    <w:rsid w:val="002115A3"/>
    <w:rsid w:val="002116B6"/>
    <w:rsid w:val="002116D3"/>
    <w:rsid w:val="002117C9"/>
    <w:rsid w:val="00211936"/>
    <w:rsid w:val="00211A10"/>
    <w:rsid w:val="00211A41"/>
    <w:rsid w:val="00211A83"/>
    <w:rsid w:val="00211AD6"/>
    <w:rsid w:val="00211C3A"/>
    <w:rsid w:val="00211F12"/>
    <w:rsid w:val="00212049"/>
    <w:rsid w:val="00212082"/>
    <w:rsid w:val="00212167"/>
    <w:rsid w:val="00212195"/>
    <w:rsid w:val="002122A8"/>
    <w:rsid w:val="002122CD"/>
    <w:rsid w:val="00212310"/>
    <w:rsid w:val="002123E3"/>
    <w:rsid w:val="0021264B"/>
    <w:rsid w:val="002126F0"/>
    <w:rsid w:val="00212821"/>
    <w:rsid w:val="002128BA"/>
    <w:rsid w:val="00212973"/>
    <w:rsid w:val="00212A94"/>
    <w:rsid w:val="00212AAD"/>
    <w:rsid w:val="00212DD3"/>
    <w:rsid w:val="00212DFB"/>
    <w:rsid w:val="00212E38"/>
    <w:rsid w:val="00212E66"/>
    <w:rsid w:val="00213054"/>
    <w:rsid w:val="002130A1"/>
    <w:rsid w:val="002130AC"/>
    <w:rsid w:val="00213300"/>
    <w:rsid w:val="002133BB"/>
    <w:rsid w:val="00213421"/>
    <w:rsid w:val="00213428"/>
    <w:rsid w:val="00213492"/>
    <w:rsid w:val="002139CE"/>
    <w:rsid w:val="00213A1E"/>
    <w:rsid w:val="00213AAE"/>
    <w:rsid w:val="00213AEC"/>
    <w:rsid w:val="00213AFB"/>
    <w:rsid w:val="00213B02"/>
    <w:rsid w:val="00213B7C"/>
    <w:rsid w:val="00213D0C"/>
    <w:rsid w:val="00213DC0"/>
    <w:rsid w:val="00213ED1"/>
    <w:rsid w:val="00213F2F"/>
    <w:rsid w:val="00213FF8"/>
    <w:rsid w:val="0021417F"/>
    <w:rsid w:val="002141C6"/>
    <w:rsid w:val="00214289"/>
    <w:rsid w:val="00214406"/>
    <w:rsid w:val="002145DA"/>
    <w:rsid w:val="0021478D"/>
    <w:rsid w:val="00214795"/>
    <w:rsid w:val="00214889"/>
    <w:rsid w:val="002148F0"/>
    <w:rsid w:val="00214AE2"/>
    <w:rsid w:val="00214B9B"/>
    <w:rsid w:val="00214D21"/>
    <w:rsid w:val="00214D5C"/>
    <w:rsid w:val="00214E7B"/>
    <w:rsid w:val="00214F49"/>
    <w:rsid w:val="00214FC8"/>
    <w:rsid w:val="00215069"/>
    <w:rsid w:val="002150BA"/>
    <w:rsid w:val="002155F7"/>
    <w:rsid w:val="0021564E"/>
    <w:rsid w:val="00215697"/>
    <w:rsid w:val="002156AF"/>
    <w:rsid w:val="002156B7"/>
    <w:rsid w:val="0021573A"/>
    <w:rsid w:val="002158F8"/>
    <w:rsid w:val="00215979"/>
    <w:rsid w:val="002159AB"/>
    <w:rsid w:val="00215C1E"/>
    <w:rsid w:val="00215C71"/>
    <w:rsid w:val="00215D12"/>
    <w:rsid w:val="00215D49"/>
    <w:rsid w:val="00215DC0"/>
    <w:rsid w:val="00215DC8"/>
    <w:rsid w:val="00216098"/>
    <w:rsid w:val="002160CB"/>
    <w:rsid w:val="002161D0"/>
    <w:rsid w:val="0021621D"/>
    <w:rsid w:val="002168C4"/>
    <w:rsid w:val="00216920"/>
    <w:rsid w:val="00216998"/>
    <w:rsid w:val="00216ABA"/>
    <w:rsid w:val="00216B8C"/>
    <w:rsid w:val="00216BB0"/>
    <w:rsid w:val="00216CA6"/>
    <w:rsid w:val="00216E55"/>
    <w:rsid w:val="00216EFF"/>
    <w:rsid w:val="00216F4E"/>
    <w:rsid w:val="00216F8D"/>
    <w:rsid w:val="002170C3"/>
    <w:rsid w:val="00217206"/>
    <w:rsid w:val="00217208"/>
    <w:rsid w:val="00217348"/>
    <w:rsid w:val="00217352"/>
    <w:rsid w:val="00217424"/>
    <w:rsid w:val="002174B3"/>
    <w:rsid w:val="00217553"/>
    <w:rsid w:val="002175E0"/>
    <w:rsid w:val="0021761B"/>
    <w:rsid w:val="00217746"/>
    <w:rsid w:val="002177A1"/>
    <w:rsid w:val="0021784C"/>
    <w:rsid w:val="0021786A"/>
    <w:rsid w:val="002178E0"/>
    <w:rsid w:val="00217B64"/>
    <w:rsid w:val="00217B99"/>
    <w:rsid w:val="00217C10"/>
    <w:rsid w:val="00217C1C"/>
    <w:rsid w:val="00217DD3"/>
    <w:rsid w:val="00217DE2"/>
    <w:rsid w:val="00217F61"/>
    <w:rsid w:val="00217F87"/>
    <w:rsid w:val="00217FCB"/>
    <w:rsid w:val="0022002D"/>
    <w:rsid w:val="0022014D"/>
    <w:rsid w:val="00220186"/>
    <w:rsid w:val="0022018E"/>
    <w:rsid w:val="0022021D"/>
    <w:rsid w:val="00220232"/>
    <w:rsid w:val="0022030E"/>
    <w:rsid w:val="002204A5"/>
    <w:rsid w:val="0022090D"/>
    <w:rsid w:val="002209B1"/>
    <w:rsid w:val="00220A4A"/>
    <w:rsid w:val="00220A9C"/>
    <w:rsid w:val="00220BED"/>
    <w:rsid w:val="00220C61"/>
    <w:rsid w:val="00220D72"/>
    <w:rsid w:val="00220D73"/>
    <w:rsid w:val="00220E08"/>
    <w:rsid w:val="00220E93"/>
    <w:rsid w:val="0022118A"/>
    <w:rsid w:val="0022122D"/>
    <w:rsid w:val="0022125E"/>
    <w:rsid w:val="00221371"/>
    <w:rsid w:val="0022142D"/>
    <w:rsid w:val="002214AB"/>
    <w:rsid w:val="00221517"/>
    <w:rsid w:val="002215A2"/>
    <w:rsid w:val="00221602"/>
    <w:rsid w:val="00221608"/>
    <w:rsid w:val="00221613"/>
    <w:rsid w:val="002216B3"/>
    <w:rsid w:val="00221728"/>
    <w:rsid w:val="002217A8"/>
    <w:rsid w:val="00221853"/>
    <w:rsid w:val="0022196C"/>
    <w:rsid w:val="002219C5"/>
    <w:rsid w:val="00221A38"/>
    <w:rsid w:val="00221A97"/>
    <w:rsid w:val="00221B99"/>
    <w:rsid w:val="00221DB2"/>
    <w:rsid w:val="00221EED"/>
    <w:rsid w:val="00221F28"/>
    <w:rsid w:val="00221FB3"/>
    <w:rsid w:val="00222119"/>
    <w:rsid w:val="00222389"/>
    <w:rsid w:val="00222565"/>
    <w:rsid w:val="00222761"/>
    <w:rsid w:val="002227F2"/>
    <w:rsid w:val="002229E7"/>
    <w:rsid w:val="00222AA8"/>
    <w:rsid w:val="00222B1A"/>
    <w:rsid w:val="00222C69"/>
    <w:rsid w:val="00222DCB"/>
    <w:rsid w:val="00222DD6"/>
    <w:rsid w:val="00223022"/>
    <w:rsid w:val="00223370"/>
    <w:rsid w:val="002233B0"/>
    <w:rsid w:val="002233B8"/>
    <w:rsid w:val="00223404"/>
    <w:rsid w:val="00223427"/>
    <w:rsid w:val="002234B1"/>
    <w:rsid w:val="002234D4"/>
    <w:rsid w:val="00223510"/>
    <w:rsid w:val="002237BD"/>
    <w:rsid w:val="002237C6"/>
    <w:rsid w:val="00223851"/>
    <w:rsid w:val="0022387A"/>
    <w:rsid w:val="00223892"/>
    <w:rsid w:val="00223939"/>
    <w:rsid w:val="00223BC2"/>
    <w:rsid w:val="00223C58"/>
    <w:rsid w:val="00223D47"/>
    <w:rsid w:val="00223D85"/>
    <w:rsid w:val="00223DC8"/>
    <w:rsid w:val="00224043"/>
    <w:rsid w:val="00224049"/>
    <w:rsid w:val="002240D8"/>
    <w:rsid w:val="0022420F"/>
    <w:rsid w:val="00224430"/>
    <w:rsid w:val="0022454D"/>
    <w:rsid w:val="00224581"/>
    <w:rsid w:val="0022459B"/>
    <w:rsid w:val="0022459F"/>
    <w:rsid w:val="002245DA"/>
    <w:rsid w:val="00224779"/>
    <w:rsid w:val="00224907"/>
    <w:rsid w:val="00224999"/>
    <w:rsid w:val="002249D7"/>
    <w:rsid w:val="00224A16"/>
    <w:rsid w:val="00224DCC"/>
    <w:rsid w:val="00224EBF"/>
    <w:rsid w:val="0022507A"/>
    <w:rsid w:val="00225136"/>
    <w:rsid w:val="0022519D"/>
    <w:rsid w:val="002251E4"/>
    <w:rsid w:val="002251EA"/>
    <w:rsid w:val="0022527B"/>
    <w:rsid w:val="002252EC"/>
    <w:rsid w:val="00225302"/>
    <w:rsid w:val="00225355"/>
    <w:rsid w:val="00225517"/>
    <w:rsid w:val="0022557C"/>
    <w:rsid w:val="00225711"/>
    <w:rsid w:val="0022583A"/>
    <w:rsid w:val="00225ACC"/>
    <w:rsid w:val="00225B70"/>
    <w:rsid w:val="00225CA0"/>
    <w:rsid w:val="00225E49"/>
    <w:rsid w:val="00225E5B"/>
    <w:rsid w:val="00225FD2"/>
    <w:rsid w:val="0022602A"/>
    <w:rsid w:val="00226262"/>
    <w:rsid w:val="002263A6"/>
    <w:rsid w:val="002263C4"/>
    <w:rsid w:val="0022650E"/>
    <w:rsid w:val="002266F0"/>
    <w:rsid w:val="002266F5"/>
    <w:rsid w:val="00226796"/>
    <w:rsid w:val="002267FB"/>
    <w:rsid w:val="00226934"/>
    <w:rsid w:val="00226976"/>
    <w:rsid w:val="00226AE6"/>
    <w:rsid w:val="00226C60"/>
    <w:rsid w:val="00226C75"/>
    <w:rsid w:val="00226CA1"/>
    <w:rsid w:val="00226D33"/>
    <w:rsid w:val="00226F0B"/>
    <w:rsid w:val="00227209"/>
    <w:rsid w:val="00227237"/>
    <w:rsid w:val="0022729C"/>
    <w:rsid w:val="00227375"/>
    <w:rsid w:val="002274CE"/>
    <w:rsid w:val="00227513"/>
    <w:rsid w:val="0022779E"/>
    <w:rsid w:val="002278FC"/>
    <w:rsid w:val="0022793F"/>
    <w:rsid w:val="002279E4"/>
    <w:rsid w:val="00227A1B"/>
    <w:rsid w:val="00227B70"/>
    <w:rsid w:val="00227BEE"/>
    <w:rsid w:val="00227C28"/>
    <w:rsid w:val="00227CA4"/>
    <w:rsid w:val="00227DE3"/>
    <w:rsid w:val="00227DEB"/>
    <w:rsid w:val="00227EB7"/>
    <w:rsid w:val="002300A2"/>
    <w:rsid w:val="00230273"/>
    <w:rsid w:val="00230274"/>
    <w:rsid w:val="0023029D"/>
    <w:rsid w:val="0023032D"/>
    <w:rsid w:val="0023035D"/>
    <w:rsid w:val="002303AC"/>
    <w:rsid w:val="002304D5"/>
    <w:rsid w:val="00230761"/>
    <w:rsid w:val="00230799"/>
    <w:rsid w:val="002307A9"/>
    <w:rsid w:val="002307C9"/>
    <w:rsid w:val="00230871"/>
    <w:rsid w:val="002308B5"/>
    <w:rsid w:val="002309A9"/>
    <w:rsid w:val="002309D7"/>
    <w:rsid w:val="00230AD2"/>
    <w:rsid w:val="00230BAC"/>
    <w:rsid w:val="00230C87"/>
    <w:rsid w:val="00230D6D"/>
    <w:rsid w:val="0023123F"/>
    <w:rsid w:val="002313A2"/>
    <w:rsid w:val="0023140B"/>
    <w:rsid w:val="002315B1"/>
    <w:rsid w:val="002316BB"/>
    <w:rsid w:val="002317BB"/>
    <w:rsid w:val="002318D6"/>
    <w:rsid w:val="002319F8"/>
    <w:rsid w:val="00231C33"/>
    <w:rsid w:val="00231EE5"/>
    <w:rsid w:val="0023201D"/>
    <w:rsid w:val="0023203D"/>
    <w:rsid w:val="002321AC"/>
    <w:rsid w:val="0023270A"/>
    <w:rsid w:val="00232746"/>
    <w:rsid w:val="00232D10"/>
    <w:rsid w:val="00232E1D"/>
    <w:rsid w:val="00232F1B"/>
    <w:rsid w:val="00232F88"/>
    <w:rsid w:val="002330C5"/>
    <w:rsid w:val="002331CA"/>
    <w:rsid w:val="00233237"/>
    <w:rsid w:val="0023326D"/>
    <w:rsid w:val="002332F3"/>
    <w:rsid w:val="002332F8"/>
    <w:rsid w:val="00233366"/>
    <w:rsid w:val="00233684"/>
    <w:rsid w:val="0023380C"/>
    <w:rsid w:val="002339D5"/>
    <w:rsid w:val="00233D13"/>
    <w:rsid w:val="0023406D"/>
    <w:rsid w:val="002340F9"/>
    <w:rsid w:val="002341E0"/>
    <w:rsid w:val="00234216"/>
    <w:rsid w:val="00234328"/>
    <w:rsid w:val="0023446C"/>
    <w:rsid w:val="0023448A"/>
    <w:rsid w:val="0023448C"/>
    <w:rsid w:val="002344F8"/>
    <w:rsid w:val="0023458C"/>
    <w:rsid w:val="00234847"/>
    <w:rsid w:val="00234A4E"/>
    <w:rsid w:val="00234A90"/>
    <w:rsid w:val="00234C66"/>
    <w:rsid w:val="00234DC1"/>
    <w:rsid w:val="00234F68"/>
    <w:rsid w:val="00235048"/>
    <w:rsid w:val="00235063"/>
    <w:rsid w:val="00235089"/>
    <w:rsid w:val="00235206"/>
    <w:rsid w:val="0023520B"/>
    <w:rsid w:val="00235221"/>
    <w:rsid w:val="0023524E"/>
    <w:rsid w:val="002352BB"/>
    <w:rsid w:val="002353EC"/>
    <w:rsid w:val="00235432"/>
    <w:rsid w:val="00235573"/>
    <w:rsid w:val="002355CE"/>
    <w:rsid w:val="00235622"/>
    <w:rsid w:val="002357B6"/>
    <w:rsid w:val="0023583D"/>
    <w:rsid w:val="0023586C"/>
    <w:rsid w:val="00235899"/>
    <w:rsid w:val="002359E4"/>
    <w:rsid w:val="00235A2B"/>
    <w:rsid w:val="00235AA1"/>
    <w:rsid w:val="00235B2F"/>
    <w:rsid w:val="00235CCF"/>
    <w:rsid w:val="00235D1E"/>
    <w:rsid w:val="00235D59"/>
    <w:rsid w:val="00235DAF"/>
    <w:rsid w:val="00235DED"/>
    <w:rsid w:val="00236074"/>
    <w:rsid w:val="00236273"/>
    <w:rsid w:val="00236460"/>
    <w:rsid w:val="002364FA"/>
    <w:rsid w:val="00236774"/>
    <w:rsid w:val="00236BB9"/>
    <w:rsid w:val="00236C0A"/>
    <w:rsid w:val="00236EFD"/>
    <w:rsid w:val="00236FA0"/>
    <w:rsid w:val="00236FAF"/>
    <w:rsid w:val="002370BB"/>
    <w:rsid w:val="002371EF"/>
    <w:rsid w:val="002372E8"/>
    <w:rsid w:val="0023730A"/>
    <w:rsid w:val="0023742E"/>
    <w:rsid w:val="00237442"/>
    <w:rsid w:val="00237478"/>
    <w:rsid w:val="00237552"/>
    <w:rsid w:val="0023765F"/>
    <w:rsid w:val="00237728"/>
    <w:rsid w:val="00237820"/>
    <w:rsid w:val="002378CB"/>
    <w:rsid w:val="00237B24"/>
    <w:rsid w:val="00237B3E"/>
    <w:rsid w:val="00237BD6"/>
    <w:rsid w:val="00237EA9"/>
    <w:rsid w:val="0024023D"/>
    <w:rsid w:val="0024031A"/>
    <w:rsid w:val="0024038E"/>
    <w:rsid w:val="00240417"/>
    <w:rsid w:val="002405A0"/>
    <w:rsid w:val="0024066C"/>
    <w:rsid w:val="002406B3"/>
    <w:rsid w:val="002406DA"/>
    <w:rsid w:val="002406F9"/>
    <w:rsid w:val="00240706"/>
    <w:rsid w:val="00240747"/>
    <w:rsid w:val="002407F2"/>
    <w:rsid w:val="00240A2E"/>
    <w:rsid w:val="00240A3E"/>
    <w:rsid w:val="00240A63"/>
    <w:rsid w:val="00240AA9"/>
    <w:rsid w:val="00240B8B"/>
    <w:rsid w:val="00240BBC"/>
    <w:rsid w:val="00240C10"/>
    <w:rsid w:val="00240CAC"/>
    <w:rsid w:val="00240CF7"/>
    <w:rsid w:val="00240F8F"/>
    <w:rsid w:val="00241046"/>
    <w:rsid w:val="002410E3"/>
    <w:rsid w:val="002411DD"/>
    <w:rsid w:val="002412B1"/>
    <w:rsid w:val="00241326"/>
    <w:rsid w:val="00241400"/>
    <w:rsid w:val="002415E8"/>
    <w:rsid w:val="0024161C"/>
    <w:rsid w:val="00241627"/>
    <w:rsid w:val="00241830"/>
    <w:rsid w:val="00241844"/>
    <w:rsid w:val="00241903"/>
    <w:rsid w:val="00241ADA"/>
    <w:rsid w:val="00241B65"/>
    <w:rsid w:val="00241C1E"/>
    <w:rsid w:val="00241D0E"/>
    <w:rsid w:val="00241D57"/>
    <w:rsid w:val="00242063"/>
    <w:rsid w:val="0024207C"/>
    <w:rsid w:val="002420AA"/>
    <w:rsid w:val="00242282"/>
    <w:rsid w:val="002422D5"/>
    <w:rsid w:val="002426C4"/>
    <w:rsid w:val="00242754"/>
    <w:rsid w:val="0024280B"/>
    <w:rsid w:val="0024295D"/>
    <w:rsid w:val="00242A22"/>
    <w:rsid w:val="00242E69"/>
    <w:rsid w:val="00242F3D"/>
    <w:rsid w:val="00242FD5"/>
    <w:rsid w:val="0024300C"/>
    <w:rsid w:val="0024303E"/>
    <w:rsid w:val="002432E3"/>
    <w:rsid w:val="00243385"/>
    <w:rsid w:val="00243576"/>
    <w:rsid w:val="00243658"/>
    <w:rsid w:val="002436FA"/>
    <w:rsid w:val="0024381F"/>
    <w:rsid w:val="002438F4"/>
    <w:rsid w:val="00243BDA"/>
    <w:rsid w:val="00243D31"/>
    <w:rsid w:val="00243E64"/>
    <w:rsid w:val="00243F41"/>
    <w:rsid w:val="00243F80"/>
    <w:rsid w:val="00243FFF"/>
    <w:rsid w:val="002441D0"/>
    <w:rsid w:val="00244211"/>
    <w:rsid w:val="002442CB"/>
    <w:rsid w:val="00244340"/>
    <w:rsid w:val="0024445C"/>
    <w:rsid w:val="0024469C"/>
    <w:rsid w:val="00244829"/>
    <w:rsid w:val="00244A4C"/>
    <w:rsid w:val="00244A5E"/>
    <w:rsid w:val="00244AFB"/>
    <w:rsid w:val="00244E14"/>
    <w:rsid w:val="00244EEA"/>
    <w:rsid w:val="00244F98"/>
    <w:rsid w:val="00244FB3"/>
    <w:rsid w:val="0024507B"/>
    <w:rsid w:val="00245171"/>
    <w:rsid w:val="002451CA"/>
    <w:rsid w:val="00245362"/>
    <w:rsid w:val="002454AF"/>
    <w:rsid w:val="00245553"/>
    <w:rsid w:val="002457C8"/>
    <w:rsid w:val="002457F9"/>
    <w:rsid w:val="00245AAC"/>
    <w:rsid w:val="00245AF5"/>
    <w:rsid w:val="00245B56"/>
    <w:rsid w:val="00245EF3"/>
    <w:rsid w:val="00245FBC"/>
    <w:rsid w:val="00245FEC"/>
    <w:rsid w:val="00246027"/>
    <w:rsid w:val="002462BB"/>
    <w:rsid w:val="0024637F"/>
    <w:rsid w:val="002465F8"/>
    <w:rsid w:val="0024666E"/>
    <w:rsid w:val="0024691A"/>
    <w:rsid w:val="00246A1D"/>
    <w:rsid w:val="00246DD7"/>
    <w:rsid w:val="00246E19"/>
    <w:rsid w:val="00246FE1"/>
    <w:rsid w:val="002470D9"/>
    <w:rsid w:val="00247269"/>
    <w:rsid w:val="00247298"/>
    <w:rsid w:val="00247462"/>
    <w:rsid w:val="002474BC"/>
    <w:rsid w:val="002476E1"/>
    <w:rsid w:val="00247722"/>
    <w:rsid w:val="00247821"/>
    <w:rsid w:val="002479FB"/>
    <w:rsid w:val="00247AAD"/>
    <w:rsid w:val="00247AF0"/>
    <w:rsid w:val="00247BAC"/>
    <w:rsid w:val="00247C25"/>
    <w:rsid w:val="00250204"/>
    <w:rsid w:val="00250258"/>
    <w:rsid w:val="00250268"/>
    <w:rsid w:val="002502FF"/>
    <w:rsid w:val="002504BF"/>
    <w:rsid w:val="00250532"/>
    <w:rsid w:val="0025073E"/>
    <w:rsid w:val="00250826"/>
    <w:rsid w:val="002508CA"/>
    <w:rsid w:val="002508E1"/>
    <w:rsid w:val="00250932"/>
    <w:rsid w:val="00250990"/>
    <w:rsid w:val="00250B02"/>
    <w:rsid w:val="00250B25"/>
    <w:rsid w:val="00250B5B"/>
    <w:rsid w:val="00250BE0"/>
    <w:rsid w:val="00250BF4"/>
    <w:rsid w:val="0025106E"/>
    <w:rsid w:val="0025108E"/>
    <w:rsid w:val="00251122"/>
    <w:rsid w:val="00251132"/>
    <w:rsid w:val="00251246"/>
    <w:rsid w:val="002513B5"/>
    <w:rsid w:val="0025140E"/>
    <w:rsid w:val="00251447"/>
    <w:rsid w:val="0025144D"/>
    <w:rsid w:val="00251452"/>
    <w:rsid w:val="0025145C"/>
    <w:rsid w:val="00251642"/>
    <w:rsid w:val="00251822"/>
    <w:rsid w:val="00251828"/>
    <w:rsid w:val="0025191E"/>
    <w:rsid w:val="00251963"/>
    <w:rsid w:val="00251A06"/>
    <w:rsid w:val="00251B7E"/>
    <w:rsid w:val="00251C2D"/>
    <w:rsid w:val="00251C85"/>
    <w:rsid w:val="00251CCE"/>
    <w:rsid w:val="00251DBA"/>
    <w:rsid w:val="00251DF7"/>
    <w:rsid w:val="00251E0F"/>
    <w:rsid w:val="00251E33"/>
    <w:rsid w:val="00251EAF"/>
    <w:rsid w:val="00252029"/>
    <w:rsid w:val="0025208F"/>
    <w:rsid w:val="002520A7"/>
    <w:rsid w:val="00252153"/>
    <w:rsid w:val="002521D0"/>
    <w:rsid w:val="0025228E"/>
    <w:rsid w:val="002522D1"/>
    <w:rsid w:val="002523B9"/>
    <w:rsid w:val="002524DF"/>
    <w:rsid w:val="00252A3C"/>
    <w:rsid w:val="00252A6A"/>
    <w:rsid w:val="00252B02"/>
    <w:rsid w:val="00252B12"/>
    <w:rsid w:val="00252B35"/>
    <w:rsid w:val="00252B89"/>
    <w:rsid w:val="00252D96"/>
    <w:rsid w:val="00252D9C"/>
    <w:rsid w:val="00252E2C"/>
    <w:rsid w:val="00252E3E"/>
    <w:rsid w:val="00252E8E"/>
    <w:rsid w:val="00252EAA"/>
    <w:rsid w:val="00252F67"/>
    <w:rsid w:val="00253079"/>
    <w:rsid w:val="00253095"/>
    <w:rsid w:val="002530B5"/>
    <w:rsid w:val="00253207"/>
    <w:rsid w:val="00253376"/>
    <w:rsid w:val="00253484"/>
    <w:rsid w:val="00253663"/>
    <w:rsid w:val="0025376C"/>
    <w:rsid w:val="00253799"/>
    <w:rsid w:val="002537E1"/>
    <w:rsid w:val="00253944"/>
    <w:rsid w:val="002539A9"/>
    <w:rsid w:val="00253AB6"/>
    <w:rsid w:val="00253AD5"/>
    <w:rsid w:val="00253B01"/>
    <w:rsid w:val="00253C43"/>
    <w:rsid w:val="00253C4F"/>
    <w:rsid w:val="00253C94"/>
    <w:rsid w:val="00253CBD"/>
    <w:rsid w:val="00253E6C"/>
    <w:rsid w:val="00253F77"/>
    <w:rsid w:val="00253F83"/>
    <w:rsid w:val="00253FA7"/>
    <w:rsid w:val="00254000"/>
    <w:rsid w:val="00254042"/>
    <w:rsid w:val="002540B0"/>
    <w:rsid w:val="00254105"/>
    <w:rsid w:val="0025411A"/>
    <w:rsid w:val="002541ED"/>
    <w:rsid w:val="002543D2"/>
    <w:rsid w:val="002546C0"/>
    <w:rsid w:val="0025474C"/>
    <w:rsid w:val="002547D4"/>
    <w:rsid w:val="002548D3"/>
    <w:rsid w:val="00254BA1"/>
    <w:rsid w:val="00254CD5"/>
    <w:rsid w:val="00254EA1"/>
    <w:rsid w:val="00254EDD"/>
    <w:rsid w:val="002552F2"/>
    <w:rsid w:val="002552F7"/>
    <w:rsid w:val="002553BF"/>
    <w:rsid w:val="002554CC"/>
    <w:rsid w:val="002555E6"/>
    <w:rsid w:val="00255624"/>
    <w:rsid w:val="002556EC"/>
    <w:rsid w:val="002557D4"/>
    <w:rsid w:val="00255884"/>
    <w:rsid w:val="00255941"/>
    <w:rsid w:val="00255993"/>
    <w:rsid w:val="00255A1F"/>
    <w:rsid w:val="00255A20"/>
    <w:rsid w:val="00255AFE"/>
    <w:rsid w:val="00255B82"/>
    <w:rsid w:val="00255CE5"/>
    <w:rsid w:val="0025605F"/>
    <w:rsid w:val="002560EC"/>
    <w:rsid w:val="00256199"/>
    <w:rsid w:val="0025638F"/>
    <w:rsid w:val="00256604"/>
    <w:rsid w:val="00256672"/>
    <w:rsid w:val="002566F3"/>
    <w:rsid w:val="0025682F"/>
    <w:rsid w:val="00256928"/>
    <w:rsid w:val="00256ACF"/>
    <w:rsid w:val="00256C73"/>
    <w:rsid w:val="00256CB1"/>
    <w:rsid w:val="00256CC4"/>
    <w:rsid w:val="00256DDF"/>
    <w:rsid w:val="00256F7E"/>
    <w:rsid w:val="00256FF3"/>
    <w:rsid w:val="002572D2"/>
    <w:rsid w:val="002573C6"/>
    <w:rsid w:val="002573C7"/>
    <w:rsid w:val="0025741D"/>
    <w:rsid w:val="00257692"/>
    <w:rsid w:val="002579B8"/>
    <w:rsid w:val="002579C7"/>
    <w:rsid w:val="00257A13"/>
    <w:rsid w:val="00257A3E"/>
    <w:rsid w:val="00257AA2"/>
    <w:rsid w:val="00257C06"/>
    <w:rsid w:val="00257E3D"/>
    <w:rsid w:val="00257E53"/>
    <w:rsid w:val="00257F84"/>
    <w:rsid w:val="00257F8A"/>
    <w:rsid w:val="00260031"/>
    <w:rsid w:val="002600B9"/>
    <w:rsid w:val="0026019A"/>
    <w:rsid w:val="002601C3"/>
    <w:rsid w:val="002604A5"/>
    <w:rsid w:val="002604F8"/>
    <w:rsid w:val="0026059B"/>
    <w:rsid w:val="00260642"/>
    <w:rsid w:val="00260803"/>
    <w:rsid w:val="002608D9"/>
    <w:rsid w:val="00260949"/>
    <w:rsid w:val="002609DF"/>
    <w:rsid w:val="00260AF9"/>
    <w:rsid w:val="00260D90"/>
    <w:rsid w:val="00260DCC"/>
    <w:rsid w:val="00260EAD"/>
    <w:rsid w:val="00261074"/>
    <w:rsid w:val="00261378"/>
    <w:rsid w:val="002614D1"/>
    <w:rsid w:val="0026154B"/>
    <w:rsid w:val="002615C1"/>
    <w:rsid w:val="002615F9"/>
    <w:rsid w:val="002615FB"/>
    <w:rsid w:val="00261944"/>
    <w:rsid w:val="00261A68"/>
    <w:rsid w:val="00261AF7"/>
    <w:rsid w:val="00261B9F"/>
    <w:rsid w:val="00261BB0"/>
    <w:rsid w:val="00261C0F"/>
    <w:rsid w:val="00261C56"/>
    <w:rsid w:val="00261D13"/>
    <w:rsid w:val="00261F82"/>
    <w:rsid w:val="002620F0"/>
    <w:rsid w:val="0026215F"/>
    <w:rsid w:val="0026225D"/>
    <w:rsid w:val="00262293"/>
    <w:rsid w:val="00262299"/>
    <w:rsid w:val="002622AB"/>
    <w:rsid w:val="002624C0"/>
    <w:rsid w:val="002624DE"/>
    <w:rsid w:val="002624EB"/>
    <w:rsid w:val="002624FC"/>
    <w:rsid w:val="0026251F"/>
    <w:rsid w:val="00262570"/>
    <w:rsid w:val="00262641"/>
    <w:rsid w:val="0026266C"/>
    <w:rsid w:val="00262678"/>
    <w:rsid w:val="00262691"/>
    <w:rsid w:val="0026275A"/>
    <w:rsid w:val="00262841"/>
    <w:rsid w:val="00262AA6"/>
    <w:rsid w:val="00262DC4"/>
    <w:rsid w:val="0026315B"/>
    <w:rsid w:val="0026330A"/>
    <w:rsid w:val="00263375"/>
    <w:rsid w:val="002634C7"/>
    <w:rsid w:val="002636D8"/>
    <w:rsid w:val="00263769"/>
    <w:rsid w:val="00263779"/>
    <w:rsid w:val="0026397E"/>
    <w:rsid w:val="00263993"/>
    <w:rsid w:val="00263AC9"/>
    <w:rsid w:val="00263B63"/>
    <w:rsid w:val="00263C59"/>
    <w:rsid w:val="00263DA5"/>
    <w:rsid w:val="00263EA3"/>
    <w:rsid w:val="00263F1D"/>
    <w:rsid w:val="0026404F"/>
    <w:rsid w:val="0026423C"/>
    <w:rsid w:val="00264445"/>
    <w:rsid w:val="00264493"/>
    <w:rsid w:val="00264519"/>
    <w:rsid w:val="0026451E"/>
    <w:rsid w:val="0026476A"/>
    <w:rsid w:val="0026479F"/>
    <w:rsid w:val="00264841"/>
    <w:rsid w:val="00264AF5"/>
    <w:rsid w:val="00264B0A"/>
    <w:rsid w:val="00264B0D"/>
    <w:rsid w:val="00264BA8"/>
    <w:rsid w:val="00264C4A"/>
    <w:rsid w:val="00264CDC"/>
    <w:rsid w:val="00264D3E"/>
    <w:rsid w:val="00264DCC"/>
    <w:rsid w:val="00264E79"/>
    <w:rsid w:val="00264F6C"/>
    <w:rsid w:val="00264FC5"/>
    <w:rsid w:val="00265080"/>
    <w:rsid w:val="002651A4"/>
    <w:rsid w:val="002651D5"/>
    <w:rsid w:val="002651E0"/>
    <w:rsid w:val="0026530E"/>
    <w:rsid w:val="0026544C"/>
    <w:rsid w:val="00265470"/>
    <w:rsid w:val="002654DA"/>
    <w:rsid w:val="00265608"/>
    <w:rsid w:val="002656EF"/>
    <w:rsid w:val="00265835"/>
    <w:rsid w:val="00265984"/>
    <w:rsid w:val="002659BC"/>
    <w:rsid w:val="002659DE"/>
    <w:rsid w:val="00265A10"/>
    <w:rsid w:val="00265A55"/>
    <w:rsid w:val="00265A7D"/>
    <w:rsid w:val="00265D83"/>
    <w:rsid w:val="00265DBD"/>
    <w:rsid w:val="002660F1"/>
    <w:rsid w:val="00266214"/>
    <w:rsid w:val="0026631B"/>
    <w:rsid w:val="00266365"/>
    <w:rsid w:val="002663AF"/>
    <w:rsid w:val="002663F8"/>
    <w:rsid w:val="00266488"/>
    <w:rsid w:val="002664A3"/>
    <w:rsid w:val="002664C9"/>
    <w:rsid w:val="002665AC"/>
    <w:rsid w:val="002665E0"/>
    <w:rsid w:val="0026664B"/>
    <w:rsid w:val="00266725"/>
    <w:rsid w:val="002669E2"/>
    <w:rsid w:val="00266B6B"/>
    <w:rsid w:val="00266C82"/>
    <w:rsid w:val="00266D82"/>
    <w:rsid w:val="00266DC5"/>
    <w:rsid w:val="00266E0E"/>
    <w:rsid w:val="00266E40"/>
    <w:rsid w:val="00266E8B"/>
    <w:rsid w:val="00266F18"/>
    <w:rsid w:val="00266FD4"/>
    <w:rsid w:val="00267270"/>
    <w:rsid w:val="00267328"/>
    <w:rsid w:val="002675B1"/>
    <w:rsid w:val="0026768C"/>
    <w:rsid w:val="0026787D"/>
    <w:rsid w:val="00267ED5"/>
    <w:rsid w:val="00270394"/>
    <w:rsid w:val="00270499"/>
    <w:rsid w:val="00270581"/>
    <w:rsid w:val="00270739"/>
    <w:rsid w:val="002707EB"/>
    <w:rsid w:val="002708CB"/>
    <w:rsid w:val="002708F9"/>
    <w:rsid w:val="00270A7E"/>
    <w:rsid w:val="00270C45"/>
    <w:rsid w:val="00270F1A"/>
    <w:rsid w:val="00271037"/>
    <w:rsid w:val="002710D7"/>
    <w:rsid w:val="00271126"/>
    <w:rsid w:val="002711D8"/>
    <w:rsid w:val="0027128C"/>
    <w:rsid w:val="00271372"/>
    <w:rsid w:val="00271375"/>
    <w:rsid w:val="002713B3"/>
    <w:rsid w:val="002715B5"/>
    <w:rsid w:val="002715BF"/>
    <w:rsid w:val="00271674"/>
    <w:rsid w:val="0027175E"/>
    <w:rsid w:val="00271A51"/>
    <w:rsid w:val="00271A5D"/>
    <w:rsid w:val="00271B90"/>
    <w:rsid w:val="00271C36"/>
    <w:rsid w:val="00271C55"/>
    <w:rsid w:val="00271DC9"/>
    <w:rsid w:val="002720B4"/>
    <w:rsid w:val="00272104"/>
    <w:rsid w:val="002722BF"/>
    <w:rsid w:val="00272348"/>
    <w:rsid w:val="002723AE"/>
    <w:rsid w:val="00272423"/>
    <w:rsid w:val="00272455"/>
    <w:rsid w:val="002724E0"/>
    <w:rsid w:val="00272749"/>
    <w:rsid w:val="00272856"/>
    <w:rsid w:val="00272A0D"/>
    <w:rsid w:val="00272C02"/>
    <w:rsid w:val="00272C99"/>
    <w:rsid w:val="00272CA8"/>
    <w:rsid w:val="00272CF5"/>
    <w:rsid w:val="00272DFB"/>
    <w:rsid w:val="00272E7C"/>
    <w:rsid w:val="00272FE2"/>
    <w:rsid w:val="002736E1"/>
    <w:rsid w:val="00273709"/>
    <w:rsid w:val="002737A3"/>
    <w:rsid w:val="00273A33"/>
    <w:rsid w:val="00273A42"/>
    <w:rsid w:val="00273A58"/>
    <w:rsid w:val="00273B08"/>
    <w:rsid w:val="00273BD8"/>
    <w:rsid w:val="00273C19"/>
    <w:rsid w:val="00273DD4"/>
    <w:rsid w:val="00273E1F"/>
    <w:rsid w:val="00273F4C"/>
    <w:rsid w:val="00274059"/>
    <w:rsid w:val="00274065"/>
    <w:rsid w:val="00274101"/>
    <w:rsid w:val="002741E9"/>
    <w:rsid w:val="00274307"/>
    <w:rsid w:val="002744CE"/>
    <w:rsid w:val="00274559"/>
    <w:rsid w:val="002746AE"/>
    <w:rsid w:val="00274828"/>
    <w:rsid w:val="0027495A"/>
    <w:rsid w:val="002749AA"/>
    <w:rsid w:val="002749E9"/>
    <w:rsid w:val="00274C3B"/>
    <w:rsid w:val="00274C49"/>
    <w:rsid w:val="00274E74"/>
    <w:rsid w:val="00274EF2"/>
    <w:rsid w:val="00274F96"/>
    <w:rsid w:val="00275013"/>
    <w:rsid w:val="00275037"/>
    <w:rsid w:val="0027506F"/>
    <w:rsid w:val="00275070"/>
    <w:rsid w:val="0027522A"/>
    <w:rsid w:val="0027526F"/>
    <w:rsid w:val="00275286"/>
    <w:rsid w:val="00275396"/>
    <w:rsid w:val="002753E9"/>
    <w:rsid w:val="0027543A"/>
    <w:rsid w:val="002756BF"/>
    <w:rsid w:val="00275877"/>
    <w:rsid w:val="002758DA"/>
    <w:rsid w:val="00275956"/>
    <w:rsid w:val="00275C09"/>
    <w:rsid w:val="00275C32"/>
    <w:rsid w:val="00275C41"/>
    <w:rsid w:val="00275D09"/>
    <w:rsid w:val="00275DA6"/>
    <w:rsid w:val="00275E95"/>
    <w:rsid w:val="00275F2E"/>
    <w:rsid w:val="00275F65"/>
    <w:rsid w:val="00275F86"/>
    <w:rsid w:val="00276038"/>
    <w:rsid w:val="00276183"/>
    <w:rsid w:val="002763AC"/>
    <w:rsid w:val="00276423"/>
    <w:rsid w:val="002765EF"/>
    <w:rsid w:val="002765FA"/>
    <w:rsid w:val="00276777"/>
    <w:rsid w:val="00276846"/>
    <w:rsid w:val="00276A27"/>
    <w:rsid w:val="00276AE7"/>
    <w:rsid w:val="00276B16"/>
    <w:rsid w:val="00276B5F"/>
    <w:rsid w:val="00276CF3"/>
    <w:rsid w:val="00276D1D"/>
    <w:rsid w:val="00276D90"/>
    <w:rsid w:val="002770DF"/>
    <w:rsid w:val="00277118"/>
    <w:rsid w:val="002771F1"/>
    <w:rsid w:val="002771F5"/>
    <w:rsid w:val="002772CC"/>
    <w:rsid w:val="002773FD"/>
    <w:rsid w:val="0027747B"/>
    <w:rsid w:val="002775F3"/>
    <w:rsid w:val="00277755"/>
    <w:rsid w:val="0027775F"/>
    <w:rsid w:val="002779F1"/>
    <w:rsid w:val="00277A52"/>
    <w:rsid w:val="00277AC0"/>
    <w:rsid w:val="00277BEA"/>
    <w:rsid w:val="00277C79"/>
    <w:rsid w:val="00277E37"/>
    <w:rsid w:val="00277E9A"/>
    <w:rsid w:val="00277EFA"/>
    <w:rsid w:val="00277F94"/>
    <w:rsid w:val="002800BF"/>
    <w:rsid w:val="00280189"/>
    <w:rsid w:val="00280327"/>
    <w:rsid w:val="002803D5"/>
    <w:rsid w:val="002803D8"/>
    <w:rsid w:val="0028042A"/>
    <w:rsid w:val="002804DF"/>
    <w:rsid w:val="00280564"/>
    <w:rsid w:val="00280575"/>
    <w:rsid w:val="00280586"/>
    <w:rsid w:val="00280676"/>
    <w:rsid w:val="00280781"/>
    <w:rsid w:val="002807EA"/>
    <w:rsid w:val="0028083D"/>
    <w:rsid w:val="002809E7"/>
    <w:rsid w:val="00280A23"/>
    <w:rsid w:val="00280D32"/>
    <w:rsid w:val="00280D3E"/>
    <w:rsid w:val="00280D79"/>
    <w:rsid w:val="00280D97"/>
    <w:rsid w:val="00280E1F"/>
    <w:rsid w:val="00280EFC"/>
    <w:rsid w:val="00281017"/>
    <w:rsid w:val="00281077"/>
    <w:rsid w:val="00281084"/>
    <w:rsid w:val="00281186"/>
    <w:rsid w:val="0028121F"/>
    <w:rsid w:val="002812B7"/>
    <w:rsid w:val="002814BC"/>
    <w:rsid w:val="00281921"/>
    <w:rsid w:val="00281A1F"/>
    <w:rsid w:val="00281A44"/>
    <w:rsid w:val="00281B48"/>
    <w:rsid w:val="00281BA8"/>
    <w:rsid w:val="00281CA2"/>
    <w:rsid w:val="00281CBE"/>
    <w:rsid w:val="00281CE6"/>
    <w:rsid w:val="00281D59"/>
    <w:rsid w:val="00281DE5"/>
    <w:rsid w:val="00281E7A"/>
    <w:rsid w:val="00281F11"/>
    <w:rsid w:val="002821EC"/>
    <w:rsid w:val="002821F7"/>
    <w:rsid w:val="0028245F"/>
    <w:rsid w:val="002825F3"/>
    <w:rsid w:val="0028275E"/>
    <w:rsid w:val="002827C9"/>
    <w:rsid w:val="002827F3"/>
    <w:rsid w:val="00282A63"/>
    <w:rsid w:val="00282F06"/>
    <w:rsid w:val="00282F22"/>
    <w:rsid w:val="00283238"/>
    <w:rsid w:val="00283285"/>
    <w:rsid w:val="00283294"/>
    <w:rsid w:val="00283381"/>
    <w:rsid w:val="002833B1"/>
    <w:rsid w:val="00283472"/>
    <w:rsid w:val="002834E5"/>
    <w:rsid w:val="00283502"/>
    <w:rsid w:val="002836C1"/>
    <w:rsid w:val="002836F8"/>
    <w:rsid w:val="0028377F"/>
    <w:rsid w:val="00283818"/>
    <w:rsid w:val="002838B4"/>
    <w:rsid w:val="002838C0"/>
    <w:rsid w:val="00283B53"/>
    <w:rsid w:val="00283C08"/>
    <w:rsid w:val="00283CEB"/>
    <w:rsid w:val="00283D8A"/>
    <w:rsid w:val="00283FB2"/>
    <w:rsid w:val="00283FF1"/>
    <w:rsid w:val="0028401A"/>
    <w:rsid w:val="0028401C"/>
    <w:rsid w:val="00284314"/>
    <w:rsid w:val="002843A2"/>
    <w:rsid w:val="002845F2"/>
    <w:rsid w:val="002846EF"/>
    <w:rsid w:val="00284795"/>
    <w:rsid w:val="00284983"/>
    <w:rsid w:val="00284AC6"/>
    <w:rsid w:val="00284B54"/>
    <w:rsid w:val="00284B8C"/>
    <w:rsid w:val="00284BED"/>
    <w:rsid w:val="00284D26"/>
    <w:rsid w:val="00284D3E"/>
    <w:rsid w:val="00284E15"/>
    <w:rsid w:val="00284E76"/>
    <w:rsid w:val="00284F3D"/>
    <w:rsid w:val="00284FD1"/>
    <w:rsid w:val="0028508E"/>
    <w:rsid w:val="00285337"/>
    <w:rsid w:val="00285342"/>
    <w:rsid w:val="0028540B"/>
    <w:rsid w:val="00285474"/>
    <w:rsid w:val="002856E8"/>
    <w:rsid w:val="002856F0"/>
    <w:rsid w:val="002858D9"/>
    <w:rsid w:val="0028593B"/>
    <w:rsid w:val="00285A92"/>
    <w:rsid w:val="00285B6C"/>
    <w:rsid w:val="00285C86"/>
    <w:rsid w:val="00285CAE"/>
    <w:rsid w:val="00285DC9"/>
    <w:rsid w:val="00285E94"/>
    <w:rsid w:val="00285E9D"/>
    <w:rsid w:val="00285F3E"/>
    <w:rsid w:val="00285F6F"/>
    <w:rsid w:val="00285FF2"/>
    <w:rsid w:val="0028606D"/>
    <w:rsid w:val="002860D6"/>
    <w:rsid w:val="00286133"/>
    <w:rsid w:val="00286154"/>
    <w:rsid w:val="00286189"/>
    <w:rsid w:val="002862ED"/>
    <w:rsid w:val="00286481"/>
    <w:rsid w:val="002865DF"/>
    <w:rsid w:val="0028663A"/>
    <w:rsid w:val="0028676B"/>
    <w:rsid w:val="0028694D"/>
    <w:rsid w:val="00286975"/>
    <w:rsid w:val="00286A92"/>
    <w:rsid w:val="00286ADB"/>
    <w:rsid w:val="00286E3F"/>
    <w:rsid w:val="00286FE5"/>
    <w:rsid w:val="00286FF5"/>
    <w:rsid w:val="00287032"/>
    <w:rsid w:val="00287052"/>
    <w:rsid w:val="00287194"/>
    <w:rsid w:val="002871B3"/>
    <w:rsid w:val="002874EA"/>
    <w:rsid w:val="002874F6"/>
    <w:rsid w:val="00287564"/>
    <w:rsid w:val="002875C6"/>
    <w:rsid w:val="00287733"/>
    <w:rsid w:val="00287751"/>
    <w:rsid w:val="00287832"/>
    <w:rsid w:val="00287839"/>
    <w:rsid w:val="0028784D"/>
    <w:rsid w:val="00287858"/>
    <w:rsid w:val="00287B33"/>
    <w:rsid w:val="00287B89"/>
    <w:rsid w:val="00287BC3"/>
    <w:rsid w:val="00287C3D"/>
    <w:rsid w:val="00287EB0"/>
    <w:rsid w:val="00287F1C"/>
    <w:rsid w:val="0029024E"/>
    <w:rsid w:val="00290512"/>
    <w:rsid w:val="00290571"/>
    <w:rsid w:val="002905C4"/>
    <w:rsid w:val="0029064E"/>
    <w:rsid w:val="00290692"/>
    <w:rsid w:val="0029075B"/>
    <w:rsid w:val="0029086D"/>
    <w:rsid w:val="00290AAD"/>
    <w:rsid w:val="00290C03"/>
    <w:rsid w:val="00290C95"/>
    <w:rsid w:val="00290CC7"/>
    <w:rsid w:val="00290CDA"/>
    <w:rsid w:val="00290D0C"/>
    <w:rsid w:val="00290D1D"/>
    <w:rsid w:val="00290D78"/>
    <w:rsid w:val="00290D98"/>
    <w:rsid w:val="00290E0E"/>
    <w:rsid w:val="00290EC2"/>
    <w:rsid w:val="002910AC"/>
    <w:rsid w:val="002910BE"/>
    <w:rsid w:val="0029110D"/>
    <w:rsid w:val="002913FB"/>
    <w:rsid w:val="0029140D"/>
    <w:rsid w:val="00291411"/>
    <w:rsid w:val="002915F7"/>
    <w:rsid w:val="00291638"/>
    <w:rsid w:val="00291669"/>
    <w:rsid w:val="0029177B"/>
    <w:rsid w:val="00291971"/>
    <w:rsid w:val="002919F2"/>
    <w:rsid w:val="00291B18"/>
    <w:rsid w:val="00291B2B"/>
    <w:rsid w:val="00291D1D"/>
    <w:rsid w:val="00291D89"/>
    <w:rsid w:val="00291D8A"/>
    <w:rsid w:val="00291D8C"/>
    <w:rsid w:val="00291E38"/>
    <w:rsid w:val="00291E95"/>
    <w:rsid w:val="00291F00"/>
    <w:rsid w:val="00291F65"/>
    <w:rsid w:val="00291FBA"/>
    <w:rsid w:val="00292007"/>
    <w:rsid w:val="002922AB"/>
    <w:rsid w:val="002923F4"/>
    <w:rsid w:val="00292458"/>
    <w:rsid w:val="002924C1"/>
    <w:rsid w:val="002924F5"/>
    <w:rsid w:val="0029261B"/>
    <w:rsid w:val="00292633"/>
    <w:rsid w:val="00292654"/>
    <w:rsid w:val="002929AC"/>
    <w:rsid w:val="00292A33"/>
    <w:rsid w:val="00292A8B"/>
    <w:rsid w:val="00292B82"/>
    <w:rsid w:val="00292BA9"/>
    <w:rsid w:val="00292CE2"/>
    <w:rsid w:val="00292DDA"/>
    <w:rsid w:val="00292E06"/>
    <w:rsid w:val="00292E8E"/>
    <w:rsid w:val="0029301F"/>
    <w:rsid w:val="00293092"/>
    <w:rsid w:val="00293136"/>
    <w:rsid w:val="002931C6"/>
    <w:rsid w:val="002931D1"/>
    <w:rsid w:val="002931D9"/>
    <w:rsid w:val="00293213"/>
    <w:rsid w:val="00293361"/>
    <w:rsid w:val="0029338B"/>
    <w:rsid w:val="002933B3"/>
    <w:rsid w:val="002933B7"/>
    <w:rsid w:val="002933BB"/>
    <w:rsid w:val="00293458"/>
    <w:rsid w:val="002934EB"/>
    <w:rsid w:val="002934F0"/>
    <w:rsid w:val="0029352B"/>
    <w:rsid w:val="0029353E"/>
    <w:rsid w:val="002937F8"/>
    <w:rsid w:val="0029395E"/>
    <w:rsid w:val="002939A9"/>
    <w:rsid w:val="00293A13"/>
    <w:rsid w:val="00293A63"/>
    <w:rsid w:val="00293BD3"/>
    <w:rsid w:val="00293BED"/>
    <w:rsid w:val="00293E11"/>
    <w:rsid w:val="00293FCE"/>
    <w:rsid w:val="00294091"/>
    <w:rsid w:val="00294139"/>
    <w:rsid w:val="00294164"/>
    <w:rsid w:val="002941AC"/>
    <w:rsid w:val="00294280"/>
    <w:rsid w:val="0029445A"/>
    <w:rsid w:val="0029452C"/>
    <w:rsid w:val="002946F0"/>
    <w:rsid w:val="002947A4"/>
    <w:rsid w:val="002947AE"/>
    <w:rsid w:val="00294937"/>
    <w:rsid w:val="00294984"/>
    <w:rsid w:val="00294A3C"/>
    <w:rsid w:val="00294AE6"/>
    <w:rsid w:val="00294C3F"/>
    <w:rsid w:val="00294C99"/>
    <w:rsid w:val="00294E4F"/>
    <w:rsid w:val="00294EB7"/>
    <w:rsid w:val="00295005"/>
    <w:rsid w:val="002950C8"/>
    <w:rsid w:val="00295240"/>
    <w:rsid w:val="002953CD"/>
    <w:rsid w:val="00295466"/>
    <w:rsid w:val="002954F4"/>
    <w:rsid w:val="00295637"/>
    <w:rsid w:val="002957DF"/>
    <w:rsid w:val="0029596E"/>
    <w:rsid w:val="00295978"/>
    <w:rsid w:val="00295A07"/>
    <w:rsid w:val="00295AE6"/>
    <w:rsid w:val="00295B07"/>
    <w:rsid w:val="00295B84"/>
    <w:rsid w:val="00295C39"/>
    <w:rsid w:val="00295CD3"/>
    <w:rsid w:val="00295D30"/>
    <w:rsid w:val="00295DE4"/>
    <w:rsid w:val="00295F07"/>
    <w:rsid w:val="0029613B"/>
    <w:rsid w:val="00296252"/>
    <w:rsid w:val="0029631D"/>
    <w:rsid w:val="002963B6"/>
    <w:rsid w:val="002964BD"/>
    <w:rsid w:val="002966F5"/>
    <w:rsid w:val="00296864"/>
    <w:rsid w:val="002969B3"/>
    <w:rsid w:val="002969F0"/>
    <w:rsid w:val="00296AD2"/>
    <w:rsid w:val="00296C4C"/>
    <w:rsid w:val="00296D93"/>
    <w:rsid w:val="002970B9"/>
    <w:rsid w:val="002970CA"/>
    <w:rsid w:val="002972C7"/>
    <w:rsid w:val="00297301"/>
    <w:rsid w:val="002973B9"/>
    <w:rsid w:val="00297606"/>
    <w:rsid w:val="0029768E"/>
    <w:rsid w:val="00297836"/>
    <w:rsid w:val="00297932"/>
    <w:rsid w:val="0029799C"/>
    <w:rsid w:val="00297A1E"/>
    <w:rsid w:val="00297D37"/>
    <w:rsid w:val="00297EBA"/>
    <w:rsid w:val="00297FDA"/>
    <w:rsid w:val="002A0150"/>
    <w:rsid w:val="002A0177"/>
    <w:rsid w:val="002A03D4"/>
    <w:rsid w:val="002A049C"/>
    <w:rsid w:val="002A06EA"/>
    <w:rsid w:val="002A071B"/>
    <w:rsid w:val="002A0794"/>
    <w:rsid w:val="002A08D0"/>
    <w:rsid w:val="002A08EF"/>
    <w:rsid w:val="002A0945"/>
    <w:rsid w:val="002A0AFC"/>
    <w:rsid w:val="002A0B64"/>
    <w:rsid w:val="002A0C2D"/>
    <w:rsid w:val="002A0CD0"/>
    <w:rsid w:val="002A0D10"/>
    <w:rsid w:val="002A0D83"/>
    <w:rsid w:val="002A0E44"/>
    <w:rsid w:val="002A0E97"/>
    <w:rsid w:val="002A0EC2"/>
    <w:rsid w:val="002A11CB"/>
    <w:rsid w:val="002A1340"/>
    <w:rsid w:val="002A13DC"/>
    <w:rsid w:val="002A154C"/>
    <w:rsid w:val="002A1690"/>
    <w:rsid w:val="002A189C"/>
    <w:rsid w:val="002A192B"/>
    <w:rsid w:val="002A1A96"/>
    <w:rsid w:val="002A1AD7"/>
    <w:rsid w:val="002A1BC0"/>
    <w:rsid w:val="002A1C76"/>
    <w:rsid w:val="002A1DFD"/>
    <w:rsid w:val="002A1ED2"/>
    <w:rsid w:val="002A208B"/>
    <w:rsid w:val="002A208D"/>
    <w:rsid w:val="002A2133"/>
    <w:rsid w:val="002A214B"/>
    <w:rsid w:val="002A23B2"/>
    <w:rsid w:val="002A26D7"/>
    <w:rsid w:val="002A26F3"/>
    <w:rsid w:val="002A28A8"/>
    <w:rsid w:val="002A28E7"/>
    <w:rsid w:val="002A2953"/>
    <w:rsid w:val="002A2973"/>
    <w:rsid w:val="002A2984"/>
    <w:rsid w:val="002A2AC6"/>
    <w:rsid w:val="002A2BF8"/>
    <w:rsid w:val="002A2C26"/>
    <w:rsid w:val="002A2CC1"/>
    <w:rsid w:val="002A2D48"/>
    <w:rsid w:val="002A2DA0"/>
    <w:rsid w:val="002A2F3A"/>
    <w:rsid w:val="002A2FF4"/>
    <w:rsid w:val="002A3013"/>
    <w:rsid w:val="002A3121"/>
    <w:rsid w:val="002A3483"/>
    <w:rsid w:val="002A3512"/>
    <w:rsid w:val="002A3536"/>
    <w:rsid w:val="002A366A"/>
    <w:rsid w:val="002A374E"/>
    <w:rsid w:val="002A3772"/>
    <w:rsid w:val="002A38F0"/>
    <w:rsid w:val="002A39B0"/>
    <w:rsid w:val="002A3A35"/>
    <w:rsid w:val="002A3A80"/>
    <w:rsid w:val="002A3FB8"/>
    <w:rsid w:val="002A40F3"/>
    <w:rsid w:val="002A413A"/>
    <w:rsid w:val="002A4222"/>
    <w:rsid w:val="002A4267"/>
    <w:rsid w:val="002A430B"/>
    <w:rsid w:val="002A43AA"/>
    <w:rsid w:val="002A4458"/>
    <w:rsid w:val="002A4491"/>
    <w:rsid w:val="002A4534"/>
    <w:rsid w:val="002A4559"/>
    <w:rsid w:val="002A47B5"/>
    <w:rsid w:val="002A4872"/>
    <w:rsid w:val="002A4875"/>
    <w:rsid w:val="002A490E"/>
    <w:rsid w:val="002A4B9F"/>
    <w:rsid w:val="002A4BCC"/>
    <w:rsid w:val="002A4BF5"/>
    <w:rsid w:val="002A4DAB"/>
    <w:rsid w:val="002A5087"/>
    <w:rsid w:val="002A50F9"/>
    <w:rsid w:val="002A51AF"/>
    <w:rsid w:val="002A524B"/>
    <w:rsid w:val="002A52E5"/>
    <w:rsid w:val="002A5334"/>
    <w:rsid w:val="002A535D"/>
    <w:rsid w:val="002A53E7"/>
    <w:rsid w:val="002A5472"/>
    <w:rsid w:val="002A5553"/>
    <w:rsid w:val="002A5597"/>
    <w:rsid w:val="002A55A2"/>
    <w:rsid w:val="002A5767"/>
    <w:rsid w:val="002A58E6"/>
    <w:rsid w:val="002A5A69"/>
    <w:rsid w:val="002A5ABE"/>
    <w:rsid w:val="002A5AC4"/>
    <w:rsid w:val="002A5ADE"/>
    <w:rsid w:val="002A5DEF"/>
    <w:rsid w:val="002A5EAF"/>
    <w:rsid w:val="002A5FB9"/>
    <w:rsid w:val="002A60C0"/>
    <w:rsid w:val="002A6116"/>
    <w:rsid w:val="002A6155"/>
    <w:rsid w:val="002A623C"/>
    <w:rsid w:val="002A6427"/>
    <w:rsid w:val="002A65F9"/>
    <w:rsid w:val="002A6731"/>
    <w:rsid w:val="002A6797"/>
    <w:rsid w:val="002A67E9"/>
    <w:rsid w:val="002A6A37"/>
    <w:rsid w:val="002A6AF1"/>
    <w:rsid w:val="002A6B30"/>
    <w:rsid w:val="002A6BC5"/>
    <w:rsid w:val="002A6CA3"/>
    <w:rsid w:val="002A6CAA"/>
    <w:rsid w:val="002A6D17"/>
    <w:rsid w:val="002A6D81"/>
    <w:rsid w:val="002A6F19"/>
    <w:rsid w:val="002A6FBC"/>
    <w:rsid w:val="002A7007"/>
    <w:rsid w:val="002A7015"/>
    <w:rsid w:val="002A70A9"/>
    <w:rsid w:val="002A72A3"/>
    <w:rsid w:val="002A72BB"/>
    <w:rsid w:val="002A7385"/>
    <w:rsid w:val="002A7444"/>
    <w:rsid w:val="002A750D"/>
    <w:rsid w:val="002A7510"/>
    <w:rsid w:val="002A7534"/>
    <w:rsid w:val="002A75BA"/>
    <w:rsid w:val="002A776C"/>
    <w:rsid w:val="002A7827"/>
    <w:rsid w:val="002A78A2"/>
    <w:rsid w:val="002A7989"/>
    <w:rsid w:val="002A79BE"/>
    <w:rsid w:val="002A79D4"/>
    <w:rsid w:val="002A79E7"/>
    <w:rsid w:val="002A7ACB"/>
    <w:rsid w:val="002A7B4C"/>
    <w:rsid w:val="002A7B71"/>
    <w:rsid w:val="002A7CC2"/>
    <w:rsid w:val="002A7D0B"/>
    <w:rsid w:val="002A7D40"/>
    <w:rsid w:val="002A7D78"/>
    <w:rsid w:val="002A7E4E"/>
    <w:rsid w:val="002A7E95"/>
    <w:rsid w:val="002A7F96"/>
    <w:rsid w:val="002B0002"/>
    <w:rsid w:val="002B00B0"/>
    <w:rsid w:val="002B0188"/>
    <w:rsid w:val="002B0235"/>
    <w:rsid w:val="002B0236"/>
    <w:rsid w:val="002B0320"/>
    <w:rsid w:val="002B0389"/>
    <w:rsid w:val="002B05CD"/>
    <w:rsid w:val="002B05F7"/>
    <w:rsid w:val="002B07C2"/>
    <w:rsid w:val="002B0851"/>
    <w:rsid w:val="002B087C"/>
    <w:rsid w:val="002B089C"/>
    <w:rsid w:val="002B0BAE"/>
    <w:rsid w:val="002B0BB7"/>
    <w:rsid w:val="002B0C19"/>
    <w:rsid w:val="002B0C5B"/>
    <w:rsid w:val="002B0C7F"/>
    <w:rsid w:val="002B0CCB"/>
    <w:rsid w:val="002B0EB6"/>
    <w:rsid w:val="002B0ECD"/>
    <w:rsid w:val="002B0F30"/>
    <w:rsid w:val="002B1026"/>
    <w:rsid w:val="002B119F"/>
    <w:rsid w:val="002B1212"/>
    <w:rsid w:val="002B1249"/>
    <w:rsid w:val="002B13B1"/>
    <w:rsid w:val="002B13DF"/>
    <w:rsid w:val="002B1546"/>
    <w:rsid w:val="002B15DF"/>
    <w:rsid w:val="002B1610"/>
    <w:rsid w:val="002B163A"/>
    <w:rsid w:val="002B17C0"/>
    <w:rsid w:val="002B184A"/>
    <w:rsid w:val="002B1892"/>
    <w:rsid w:val="002B19FC"/>
    <w:rsid w:val="002B1AB0"/>
    <w:rsid w:val="002B1C2B"/>
    <w:rsid w:val="002B1D24"/>
    <w:rsid w:val="002B2036"/>
    <w:rsid w:val="002B20AD"/>
    <w:rsid w:val="002B2254"/>
    <w:rsid w:val="002B2279"/>
    <w:rsid w:val="002B2298"/>
    <w:rsid w:val="002B232E"/>
    <w:rsid w:val="002B2358"/>
    <w:rsid w:val="002B23C3"/>
    <w:rsid w:val="002B244F"/>
    <w:rsid w:val="002B24DA"/>
    <w:rsid w:val="002B2550"/>
    <w:rsid w:val="002B26FA"/>
    <w:rsid w:val="002B273E"/>
    <w:rsid w:val="002B27DE"/>
    <w:rsid w:val="002B2801"/>
    <w:rsid w:val="002B2A31"/>
    <w:rsid w:val="002B2B00"/>
    <w:rsid w:val="002B2DF5"/>
    <w:rsid w:val="002B2E5B"/>
    <w:rsid w:val="002B2F6E"/>
    <w:rsid w:val="002B2FB4"/>
    <w:rsid w:val="002B3230"/>
    <w:rsid w:val="002B34D3"/>
    <w:rsid w:val="002B3527"/>
    <w:rsid w:val="002B369B"/>
    <w:rsid w:val="002B369C"/>
    <w:rsid w:val="002B379F"/>
    <w:rsid w:val="002B38E7"/>
    <w:rsid w:val="002B3BE2"/>
    <w:rsid w:val="002B3C88"/>
    <w:rsid w:val="002B3D03"/>
    <w:rsid w:val="002B3DB4"/>
    <w:rsid w:val="002B3EA0"/>
    <w:rsid w:val="002B3F9D"/>
    <w:rsid w:val="002B4002"/>
    <w:rsid w:val="002B401B"/>
    <w:rsid w:val="002B403D"/>
    <w:rsid w:val="002B4086"/>
    <w:rsid w:val="002B465C"/>
    <w:rsid w:val="002B4844"/>
    <w:rsid w:val="002B48CC"/>
    <w:rsid w:val="002B4965"/>
    <w:rsid w:val="002B4A3A"/>
    <w:rsid w:val="002B4CF7"/>
    <w:rsid w:val="002B4D74"/>
    <w:rsid w:val="002B4DC6"/>
    <w:rsid w:val="002B4F1E"/>
    <w:rsid w:val="002B4F9C"/>
    <w:rsid w:val="002B50CF"/>
    <w:rsid w:val="002B5101"/>
    <w:rsid w:val="002B52DF"/>
    <w:rsid w:val="002B549C"/>
    <w:rsid w:val="002B567B"/>
    <w:rsid w:val="002B579F"/>
    <w:rsid w:val="002B57F5"/>
    <w:rsid w:val="002B59E5"/>
    <w:rsid w:val="002B5A37"/>
    <w:rsid w:val="002B5A59"/>
    <w:rsid w:val="002B5BDB"/>
    <w:rsid w:val="002B5C21"/>
    <w:rsid w:val="002B5CAD"/>
    <w:rsid w:val="002B5D99"/>
    <w:rsid w:val="002B5EC9"/>
    <w:rsid w:val="002B5FB7"/>
    <w:rsid w:val="002B60FC"/>
    <w:rsid w:val="002B618A"/>
    <w:rsid w:val="002B6210"/>
    <w:rsid w:val="002B6392"/>
    <w:rsid w:val="002B6442"/>
    <w:rsid w:val="002B6480"/>
    <w:rsid w:val="002B65D4"/>
    <w:rsid w:val="002B6890"/>
    <w:rsid w:val="002B69BE"/>
    <w:rsid w:val="002B6A21"/>
    <w:rsid w:val="002B6AA6"/>
    <w:rsid w:val="002B6AD7"/>
    <w:rsid w:val="002B6F7B"/>
    <w:rsid w:val="002B7043"/>
    <w:rsid w:val="002B7055"/>
    <w:rsid w:val="002B7076"/>
    <w:rsid w:val="002B7086"/>
    <w:rsid w:val="002B71AD"/>
    <w:rsid w:val="002B71D1"/>
    <w:rsid w:val="002B7271"/>
    <w:rsid w:val="002B7383"/>
    <w:rsid w:val="002B744A"/>
    <w:rsid w:val="002B749B"/>
    <w:rsid w:val="002B7536"/>
    <w:rsid w:val="002B75B9"/>
    <w:rsid w:val="002B7677"/>
    <w:rsid w:val="002B7740"/>
    <w:rsid w:val="002B78BE"/>
    <w:rsid w:val="002B795E"/>
    <w:rsid w:val="002B7B08"/>
    <w:rsid w:val="002B7C0F"/>
    <w:rsid w:val="002B7C20"/>
    <w:rsid w:val="002B7C2A"/>
    <w:rsid w:val="002B7D85"/>
    <w:rsid w:val="002B7E57"/>
    <w:rsid w:val="002B7EEB"/>
    <w:rsid w:val="002B7F4A"/>
    <w:rsid w:val="002B7F99"/>
    <w:rsid w:val="002B7F9A"/>
    <w:rsid w:val="002C00D3"/>
    <w:rsid w:val="002C02C3"/>
    <w:rsid w:val="002C037E"/>
    <w:rsid w:val="002C0410"/>
    <w:rsid w:val="002C0432"/>
    <w:rsid w:val="002C04C3"/>
    <w:rsid w:val="002C0504"/>
    <w:rsid w:val="002C06FD"/>
    <w:rsid w:val="002C07D0"/>
    <w:rsid w:val="002C0947"/>
    <w:rsid w:val="002C09E5"/>
    <w:rsid w:val="002C0CEA"/>
    <w:rsid w:val="002C0E24"/>
    <w:rsid w:val="002C0E3C"/>
    <w:rsid w:val="002C110D"/>
    <w:rsid w:val="002C1257"/>
    <w:rsid w:val="002C1338"/>
    <w:rsid w:val="002C135B"/>
    <w:rsid w:val="002C136C"/>
    <w:rsid w:val="002C13FC"/>
    <w:rsid w:val="002C1525"/>
    <w:rsid w:val="002C15FD"/>
    <w:rsid w:val="002C16FD"/>
    <w:rsid w:val="002C18CB"/>
    <w:rsid w:val="002C1AAD"/>
    <w:rsid w:val="002C1C96"/>
    <w:rsid w:val="002C1DC2"/>
    <w:rsid w:val="002C1E9D"/>
    <w:rsid w:val="002C1F50"/>
    <w:rsid w:val="002C239F"/>
    <w:rsid w:val="002C246A"/>
    <w:rsid w:val="002C24AF"/>
    <w:rsid w:val="002C256C"/>
    <w:rsid w:val="002C25B3"/>
    <w:rsid w:val="002C27DF"/>
    <w:rsid w:val="002C2855"/>
    <w:rsid w:val="002C28F2"/>
    <w:rsid w:val="002C2981"/>
    <w:rsid w:val="002C2B52"/>
    <w:rsid w:val="002C2B53"/>
    <w:rsid w:val="002C2C49"/>
    <w:rsid w:val="002C2D2F"/>
    <w:rsid w:val="002C2DA4"/>
    <w:rsid w:val="002C2E8D"/>
    <w:rsid w:val="002C2F82"/>
    <w:rsid w:val="002C2FBD"/>
    <w:rsid w:val="002C3008"/>
    <w:rsid w:val="002C3582"/>
    <w:rsid w:val="002C35B3"/>
    <w:rsid w:val="002C35BE"/>
    <w:rsid w:val="002C3731"/>
    <w:rsid w:val="002C3916"/>
    <w:rsid w:val="002C39D9"/>
    <w:rsid w:val="002C3A3A"/>
    <w:rsid w:val="002C3A7A"/>
    <w:rsid w:val="002C3AC8"/>
    <w:rsid w:val="002C3ACE"/>
    <w:rsid w:val="002C3CC8"/>
    <w:rsid w:val="002C3DE4"/>
    <w:rsid w:val="002C3FF2"/>
    <w:rsid w:val="002C411A"/>
    <w:rsid w:val="002C419C"/>
    <w:rsid w:val="002C43B4"/>
    <w:rsid w:val="002C4436"/>
    <w:rsid w:val="002C47A3"/>
    <w:rsid w:val="002C49FF"/>
    <w:rsid w:val="002C4AA1"/>
    <w:rsid w:val="002C4AB8"/>
    <w:rsid w:val="002C4B6B"/>
    <w:rsid w:val="002C4BAA"/>
    <w:rsid w:val="002C4C2A"/>
    <w:rsid w:val="002C4CCC"/>
    <w:rsid w:val="002C4E2B"/>
    <w:rsid w:val="002C4E6C"/>
    <w:rsid w:val="002C4E6E"/>
    <w:rsid w:val="002C5058"/>
    <w:rsid w:val="002C5163"/>
    <w:rsid w:val="002C51D8"/>
    <w:rsid w:val="002C5239"/>
    <w:rsid w:val="002C5362"/>
    <w:rsid w:val="002C54DE"/>
    <w:rsid w:val="002C5576"/>
    <w:rsid w:val="002C560D"/>
    <w:rsid w:val="002C57C8"/>
    <w:rsid w:val="002C57E4"/>
    <w:rsid w:val="002C5937"/>
    <w:rsid w:val="002C5BD1"/>
    <w:rsid w:val="002C5C5E"/>
    <w:rsid w:val="002C5E4C"/>
    <w:rsid w:val="002C63A5"/>
    <w:rsid w:val="002C665D"/>
    <w:rsid w:val="002C66D3"/>
    <w:rsid w:val="002C6793"/>
    <w:rsid w:val="002C6A3C"/>
    <w:rsid w:val="002C6B0A"/>
    <w:rsid w:val="002C6DD6"/>
    <w:rsid w:val="002C72E3"/>
    <w:rsid w:val="002C73B9"/>
    <w:rsid w:val="002C75BA"/>
    <w:rsid w:val="002C7821"/>
    <w:rsid w:val="002C785C"/>
    <w:rsid w:val="002C791B"/>
    <w:rsid w:val="002C7939"/>
    <w:rsid w:val="002C79B9"/>
    <w:rsid w:val="002C7A8F"/>
    <w:rsid w:val="002C7B97"/>
    <w:rsid w:val="002C7BD6"/>
    <w:rsid w:val="002C7D8F"/>
    <w:rsid w:val="002C7DE4"/>
    <w:rsid w:val="002C7E3F"/>
    <w:rsid w:val="002C7F25"/>
    <w:rsid w:val="002D0048"/>
    <w:rsid w:val="002D00C0"/>
    <w:rsid w:val="002D0167"/>
    <w:rsid w:val="002D025B"/>
    <w:rsid w:val="002D027A"/>
    <w:rsid w:val="002D0419"/>
    <w:rsid w:val="002D0496"/>
    <w:rsid w:val="002D05D3"/>
    <w:rsid w:val="002D05F7"/>
    <w:rsid w:val="002D0645"/>
    <w:rsid w:val="002D0690"/>
    <w:rsid w:val="002D07F8"/>
    <w:rsid w:val="002D0950"/>
    <w:rsid w:val="002D0990"/>
    <w:rsid w:val="002D0B38"/>
    <w:rsid w:val="002D0BB1"/>
    <w:rsid w:val="002D0BE9"/>
    <w:rsid w:val="002D0C75"/>
    <w:rsid w:val="002D0DB5"/>
    <w:rsid w:val="002D0EC4"/>
    <w:rsid w:val="002D101C"/>
    <w:rsid w:val="002D1117"/>
    <w:rsid w:val="002D11C1"/>
    <w:rsid w:val="002D1221"/>
    <w:rsid w:val="002D1325"/>
    <w:rsid w:val="002D137A"/>
    <w:rsid w:val="002D148D"/>
    <w:rsid w:val="002D1511"/>
    <w:rsid w:val="002D158E"/>
    <w:rsid w:val="002D15D2"/>
    <w:rsid w:val="002D1637"/>
    <w:rsid w:val="002D1769"/>
    <w:rsid w:val="002D1C1A"/>
    <w:rsid w:val="002D1C30"/>
    <w:rsid w:val="002D1C6D"/>
    <w:rsid w:val="002D1C7A"/>
    <w:rsid w:val="002D1D6D"/>
    <w:rsid w:val="002D1DBA"/>
    <w:rsid w:val="002D1E30"/>
    <w:rsid w:val="002D1FA8"/>
    <w:rsid w:val="002D21AF"/>
    <w:rsid w:val="002D21D5"/>
    <w:rsid w:val="002D236C"/>
    <w:rsid w:val="002D23F3"/>
    <w:rsid w:val="002D25A7"/>
    <w:rsid w:val="002D25C0"/>
    <w:rsid w:val="002D2687"/>
    <w:rsid w:val="002D26E3"/>
    <w:rsid w:val="002D2756"/>
    <w:rsid w:val="002D27DB"/>
    <w:rsid w:val="002D28E8"/>
    <w:rsid w:val="002D2E83"/>
    <w:rsid w:val="002D2FBE"/>
    <w:rsid w:val="002D3065"/>
    <w:rsid w:val="002D30AD"/>
    <w:rsid w:val="002D30D7"/>
    <w:rsid w:val="002D3154"/>
    <w:rsid w:val="002D317E"/>
    <w:rsid w:val="002D3313"/>
    <w:rsid w:val="002D3362"/>
    <w:rsid w:val="002D337E"/>
    <w:rsid w:val="002D3445"/>
    <w:rsid w:val="002D3557"/>
    <w:rsid w:val="002D35EC"/>
    <w:rsid w:val="002D36C4"/>
    <w:rsid w:val="002D36EE"/>
    <w:rsid w:val="002D3748"/>
    <w:rsid w:val="002D375C"/>
    <w:rsid w:val="002D3765"/>
    <w:rsid w:val="002D38E1"/>
    <w:rsid w:val="002D3979"/>
    <w:rsid w:val="002D3A1B"/>
    <w:rsid w:val="002D3AC9"/>
    <w:rsid w:val="002D3C76"/>
    <w:rsid w:val="002D3D47"/>
    <w:rsid w:val="002D3D9E"/>
    <w:rsid w:val="002D3EA9"/>
    <w:rsid w:val="002D42DB"/>
    <w:rsid w:val="002D4391"/>
    <w:rsid w:val="002D43E6"/>
    <w:rsid w:val="002D4422"/>
    <w:rsid w:val="002D45FC"/>
    <w:rsid w:val="002D48F1"/>
    <w:rsid w:val="002D4BA5"/>
    <w:rsid w:val="002D4C04"/>
    <w:rsid w:val="002D4C37"/>
    <w:rsid w:val="002D4EDE"/>
    <w:rsid w:val="002D4EFF"/>
    <w:rsid w:val="002D4F38"/>
    <w:rsid w:val="002D4F46"/>
    <w:rsid w:val="002D5026"/>
    <w:rsid w:val="002D5121"/>
    <w:rsid w:val="002D5137"/>
    <w:rsid w:val="002D52F7"/>
    <w:rsid w:val="002D531C"/>
    <w:rsid w:val="002D5430"/>
    <w:rsid w:val="002D5470"/>
    <w:rsid w:val="002D574D"/>
    <w:rsid w:val="002D576D"/>
    <w:rsid w:val="002D57CD"/>
    <w:rsid w:val="002D5839"/>
    <w:rsid w:val="002D585A"/>
    <w:rsid w:val="002D5BB8"/>
    <w:rsid w:val="002D5CEC"/>
    <w:rsid w:val="002D6056"/>
    <w:rsid w:val="002D60B4"/>
    <w:rsid w:val="002D60ED"/>
    <w:rsid w:val="002D6285"/>
    <w:rsid w:val="002D6321"/>
    <w:rsid w:val="002D65F9"/>
    <w:rsid w:val="002D6625"/>
    <w:rsid w:val="002D66C3"/>
    <w:rsid w:val="002D66CE"/>
    <w:rsid w:val="002D66D3"/>
    <w:rsid w:val="002D66F3"/>
    <w:rsid w:val="002D6ADF"/>
    <w:rsid w:val="002D6B2D"/>
    <w:rsid w:val="002D6B2E"/>
    <w:rsid w:val="002D6C30"/>
    <w:rsid w:val="002D6D47"/>
    <w:rsid w:val="002D6D9E"/>
    <w:rsid w:val="002D711E"/>
    <w:rsid w:val="002D7247"/>
    <w:rsid w:val="002D7360"/>
    <w:rsid w:val="002D745D"/>
    <w:rsid w:val="002D745F"/>
    <w:rsid w:val="002D74DF"/>
    <w:rsid w:val="002D7765"/>
    <w:rsid w:val="002D7836"/>
    <w:rsid w:val="002D7DD2"/>
    <w:rsid w:val="002D7F2B"/>
    <w:rsid w:val="002D7F46"/>
    <w:rsid w:val="002E004B"/>
    <w:rsid w:val="002E007D"/>
    <w:rsid w:val="002E00C5"/>
    <w:rsid w:val="002E011C"/>
    <w:rsid w:val="002E018B"/>
    <w:rsid w:val="002E028B"/>
    <w:rsid w:val="002E031E"/>
    <w:rsid w:val="002E0342"/>
    <w:rsid w:val="002E0492"/>
    <w:rsid w:val="002E05C8"/>
    <w:rsid w:val="002E06B9"/>
    <w:rsid w:val="002E0941"/>
    <w:rsid w:val="002E0A60"/>
    <w:rsid w:val="002E0B10"/>
    <w:rsid w:val="002E0B53"/>
    <w:rsid w:val="002E0D05"/>
    <w:rsid w:val="002E0D92"/>
    <w:rsid w:val="002E0EAB"/>
    <w:rsid w:val="002E0F05"/>
    <w:rsid w:val="002E123F"/>
    <w:rsid w:val="002E13C3"/>
    <w:rsid w:val="002E1557"/>
    <w:rsid w:val="002E15A5"/>
    <w:rsid w:val="002E16B8"/>
    <w:rsid w:val="002E173F"/>
    <w:rsid w:val="002E18C4"/>
    <w:rsid w:val="002E1953"/>
    <w:rsid w:val="002E1A38"/>
    <w:rsid w:val="002E1C47"/>
    <w:rsid w:val="002E1C9D"/>
    <w:rsid w:val="002E1D6F"/>
    <w:rsid w:val="002E1E29"/>
    <w:rsid w:val="002E1EA4"/>
    <w:rsid w:val="002E1EAB"/>
    <w:rsid w:val="002E1F9B"/>
    <w:rsid w:val="002E2090"/>
    <w:rsid w:val="002E2181"/>
    <w:rsid w:val="002E2203"/>
    <w:rsid w:val="002E2238"/>
    <w:rsid w:val="002E22CD"/>
    <w:rsid w:val="002E2367"/>
    <w:rsid w:val="002E241B"/>
    <w:rsid w:val="002E247B"/>
    <w:rsid w:val="002E2486"/>
    <w:rsid w:val="002E24BC"/>
    <w:rsid w:val="002E2578"/>
    <w:rsid w:val="002E25E9"/>
    <w:rsid w:val="002E25F4"/>
    <w:rsid w:val="002E270C"/>
    <w:rsid w:val="002E2A19"/>
    <w:rsid w:val="002E2AC9"/>
    <w:rsid w:val="002E2D0D"/>
    <w:rsid w:val="002E2E69"/>
    <w:rsid w:val="002E2F3D"/>
    <w:rsid w:val="002E2F6B"/>
    <w:rsid w:val="002E3278"/>
    <w:rsid w:val="002E32BF"/>
    <w:rsid w:val="002E3395"/>
    <w:rsid w:val="002E340B"/>
    <w:rsid w:val="002E3540"/>
    <w:rsid w:val="002E355C"/>
    <w:rsid w:val="002E3613"/>
    <w:rsid w:val="002E36CD"/>
    <w:rsid w:val="002E372B"/>
    <w:rsid w:val="002E37CA"/>
    <w:rsid w:val="002E37CE"/>
    <w:rsid w:val="002E37E2"/>
    <w:rsid w:val="002E392E"/>
    <w:rsid w:val="002E3C28"/>
    <w:rsid w:val="002E3D0C"/>
    <w:rsid w:val="002E3DF8"/>
    <w:rsid w:val="002E4007"/>
    <w:rsid w:val="002E40A0"/>
    <w:rsid w:val="002E40DC"/>
    <w:rsid w:val="002E40F8"/>
    <w:rsid w:val="002E428C"/>
    <w:rsid w:val="002E4329"/>
    <w:rsid w:val="002E43BB"/>
    <w:rsid w:val="002E4441"/>
    <w:rsid w:val="002E4487"/>
    <w:rsid w:val="002E44D4"/>
    <w:rsid w:val="002E44FC"/>
    <w:rsid w:val="002E47D9"/>
    <w:rsid w:val="002E4982"/>
    <w:rsid w:val="002E49AF"/>
    <w:rsid w:val="002E4AB1"/>
    <w:rsid w:val="002E4AE9"/>
    <w:rsid w:val="002E4B80"/>
    <w:rsid w:val="002E4CAC"/>
    <w:rsid w:val="002E4D75"/>
    <w:rsid w:val="002E4E16"/>
    <w:rsid w:val="002E4FB5"/>
    <w:rsid w:val="002E4FC1"/>
    <w:rsid w:val="002E5060"/>
    <w:rsid w:val="002E51C4"/>
    <w:rsid w:val="002E5474"/>
    <w:rsid w:val="002E54F1"/>
    <w:rsid w:val="002E5514"/>
    <w:rsid w:val="002E5854"/>
    <w:rsid w:val="002E5911"/>
    <w:rsid w:val="002E5B8B"/>
    <w:rsid w:val="002E5D0A"/>
    <w:rsid w:val="002E5D1B"/>
    <w:rsid w:val="002E5E3C"/>
    <w:rsid w:val="002E5EBD"/>
    <w:rsid w:val="002E5F78"/>
    <w:rsid w:val="002E6015"/>
    <w:rsid w:val="002E60D0"/>
    <w:rsid w:val="002E621E"/>
    <w:rsid w:val="002E633C"/>
    <w:rsid w:val="002E6504"/>
    <w:rsid w:val="002E6622"/>
    <w:rsid w:val="002E6790"/>
    <w:rsid w:val="002E67F4"/>
    <w:rsid w:val="002E695D"/>
    <w:rsid w:val="002E6A65"/>
    <w:rsid w:val="002E6AD6"/>
    <w:rsid w:val="002E6B11"/>
    <w:rsid w:val="002E6BEA"/>
    <w:rsid w:val="002E6DBB"/>
    <w:rsid w:val="002E6E03"/>
    <w:rsid w:val="002E6EE5"/>
    <w:rsid w:val="002E6EE6"/>
    <w:rsid w:val="002E6F10"/>
    <w:rsid w:val="002E6F3F"/>
    <w:rsid w:val="002E6FF5"/>
    <w:rsid w:val="002E708C"/>
    <w:rsid w:val="002E71CA"/>
    <w:rsid w:val="002E7228"/>
    <w:rsid w:val="002E7320"/>
    <w:rsid w:val="002E73A9"/>
    <w:rsid w:val="002E74B7"/>
    <w:rsid w:val="002E7508"/>
    <w:rsid w:val="002E76A6"/>
    <w:rsid w:val="002E7738"/>
    <w:rsid w:val="002E77FA"/>
    <w:rsid w:val="002E7A14"/>
    <w:rsid w:val="002E7D81"/>
    <w:rsid w:val="002E7D89"/>
    <w:rsid w:val="002E7F54"/>
    <w:rsid w:val="002E7FE4"/>
    <w:rsid w:val="002F00D6"/>
    <w:rsid w:val="002F017A"/>
    <w:rsid w:val="002F0201"/>
    <w:rsid w:val="002F0266"/>
    <w:rsid w:val="002F02A7"/>
    <w:rsid w:val="002F0371"/>
    <w:rsid w:val="002F04CC"/>
    <w:rsid w:val="002F05CF"/>
    <w:rsid w:val="002F068D"/>
    <w:rsid w:val="002F092C"/>
    <w:rsid w:val="002F0AFA"/>
    <w:rsid w:val="002F0B3C"/>
    <w:rsid w:val="002F0BA5"/>
    <w:rsid w:val="002F0C17"/>
    <w:rsid w:val="002F0C9B"/>
    <w:rsid w:val="002F0D09"/>
    <w:rsid w:val="002F0D46"/>
    <w:rsid w:val="002F0D4D"/>
    <w:rsid w:val="002F0E8B"/>
    <w:rsid w:val="002F0EDA"/>
    <w:rsid w:val="002F0F5E"/>
    <w:rsid w:val="002F1089"/>
    <w:rsid w:val="002F10C8"/>
    <w:rsid w:val="002F10FE"/>
    <w:rsid w:val="002F12F2"/>
    <w:rsid w:val="002F12FB"/>
    <w:rsid w:val="002F13D1"/>
    <w:rsid w:val="002F13E1"/>
    <w:rsid w:val="002F14C6"/>
    <w:rsid w:val="002F14F4"/>
    <w:rsid w:val="002F14FE"/>
    <w:rsid w:val="002F15BF"/>
    <w:rsid w:val="002F17DF"/>
    <w:rsid w:val="002F1900"/>
    <w:rsid w:val="002F196B"/>
    <w:rsid w:val="002F1B29"/>
    <w:rsid w:val="002F1B73"/>
    <w:rsid w:val="002F1EA0"/>
    <w:rsid w:val="002F1EAC"/>
    <w:rsid w:val="002F1F50"/>
    <w:rsid w:val="002F20BA"/>
    <w:rsid w:val="002F20FC"/>
    <w:rsid w:val="002F2214"/>
    <w:rsid w:val="002F2225"/>
    <w:rsid w:val="002F2372"/>
    <w:rsid w:val="002F2406"/>
    <w:rsid w:val="002F24A7"/>
    <w:rsid w:val="002F263E"/>
    <w:rsid w:val="002F269C"/>
    <w:rsid w:val="002F26EA"/>
    <w:rsid w:val="002F271B"/>
    <w:rsid w:val="002F2784"/>
    <w:rsid w:val="002F27A4"/>
    <w:rsid w:val="002F27A6"/>
    <w:rsid w:val="002F27F2"/>
    <w:rsid w:val="002F28C4"/>
    <w:rsid w:val="002F28E6"/>
    <w:rsid w:val="002F29AA"/>
    <w:rsid w:val="002F2B0C"/>
    <w:rsid w:val="002F2CD6"/>
    <w:rsid w:val="002F2FA8"/>
    <w:rsid w:val="002F2FF9"/>
    <w:rsid w:val="002F312B"/>
    <w:rsid w:val="002F31FE"/>
    <w:rsid w:val="002F333F"/>
    <w:rsid w:val="002F34C2"/>
    <w:rsid w:val="002F34C3"/>
    <w:rsid w:val="002F35AC"/>
    <w:rsid w:val="002F3611"/>
    <w:rsid w:val="002F3690"/>
    <w:rsid w:val="002F369E"/>
    <w:rsid w:val="002F36D8"/>
    <w:rsid w:val="002F3888"/>
    <w:rsid w:val="002F3996"/>
    <w:rsid w:val="002F3B25"/>
    <w:rsid w:val="002F3DA5"/>
    <w:rsid w:val="002F3F02"/>
    <w:rsid w:val="002F3F21"/>
    <w:rsid w:val="002F4102"/>
    <w:rsid w:val="002F4165"/>
    <w:rsid w:val="002F42A3"/>
    <w:rsid w:val="002F42BD"/>
    <w:rsid w:val="002F432F"/>
    <w:rsid w:val="002F4410"/>
    <w:rsid w:val="002F4486"/>
    <w:rsid w:val="002F44A2"/>
    <w:rsid w:val="002F44F1"/>
    <w:rsid w:val="002F44F9"/>
    <w:rsid w:val="002F461A"/>
    <w:rsid w:val="002F47AA"/>
    <w:rsid w:val="002F47C0"/>
    <w:rsid w:val="002F48E1"/>
    <w:rsid w:val="002F49CD"/>
    <w:rsid w:val="002F4A57"/>
    <w:rsid w:val="002F4B96"/>
    <w:rsid w:val="002F4DEA"/>
    <w:rsid w:val="002F4F04"/>
    <w:rsid w:val="002F5149"/>
    <w:rsid w:val="002F53B6"/>
    <w:rsid w:val="002F54A4"/>
    <w:rsid w:val="002F54DC"/>
    <w:rsid w:val="002F560C"/>
    <w:rsid w:val="002F5631"/>
    <w:rsid w:val="002F568F"/>
    <w:rsid w:val="002F56DE"/>
    <w:rsid w:val="002F57B4"/>
    <w:rsid w:val="002F5899"/>
    <w:rsid w:val="002F58B7"/>
    <w:rsid w:val="002F5932"/>
    <w:rsid w:val="002F5E82"/>
    <w:rsid w:val="002F5EEE"/>
    <w:rsid w:val="002F5F4E"/>
    <w:rsid w:val="002F5F73"/>
    <w:rsid w:val="002F6092"/>
    <w:rsid w:val="002F61D4"/>
    <w:rsid w:val="002F6226"/>
    <w:rsid w:val="002F62FB"/>
    <w:rsid w:val="002F631C"/>
    <w:rsid w:val="002F6332"/>
    <w:rsid w:val="002F638C"/>
    <w:rsid w:val="002F6463"/>
    <w:rsid w:val="002F65F8"/>
    <w:rsid w:val="002F671B"/>
    <w:rsid w:val="002F6943"/>
    <w:rsid w:val="002F6A9B"/>
    <w:rsid w:val="002F6AA1"/>
    <w:rsid w:val="002F6C89"/>
    <w:rsid w:val="002F6C93"/>
    <w:rsid w:val="002F6E3E"/>
    <w:rsid w:val="002F6EA4"/>
    <w:rsid w:val="002F6F19"/>
    <w:rsid w:val="002F71DF"/>
    <w:rsid w:val="002F7290"/>
    <w:rsid w:val="002F72C2"/>
    <w:rsid w:val="002F7313"/>
    <w:rsid w:val="002F73B6"/>
    <w:rsid w:val="002F7527"/>
    <w:rsid w:val="002F77D8"/>
    <w:rsid w:val="002F7864"/>
    <w:rsid w:val="002F794B"/>
    <w:rsid w:val="002F7A32"/>
    <w:rsid w:val="002F7AAE"/>
    <w:rsid w:val="002F7B13"/>
    <w:rsid w:val="002F7BAA"/>
    <w:rsid w:val="002F7D13"/>
    <w:rsid w:val="002F7E4C"/>
    <w:rsid w:val="002F7E4F"/>
    <w:rsid w:val="002F7F47"/>
    <w:rsid w:val="002F7FEB"/>
    <w:rsid w:val="00300093"/>
    <w:rsid w:val="00300175"/>
    <w:rsid w:val="003001A3"/>
    <w:rsid w:val="003002DA"/>
    <w:rsid w:val="00300316"/>
    <w:rsid w:val="00300324"/>
    <w:rsid w:val="0030050E"/>
    <w:rsid w:val="003005C6"/>
    <w:rsid w:val="00300608"/>
    <w:rsid w:val="00300916"/>
    <w:rsid w:val="00300989"/>
    <w:rsid w:val="00300ACA"/>
    <w:rsid w:val="00300D4F"/>
    <w:rsid w:val="00300D62"/>
    <w:rsid w:val="00300F00"/>
    <w:rsid w:val="00301069"/>
    <w:rsid w:val="00301167"/>
    <w:rsid w:val="0030117F"/>
    <w:rsid w:val="003013F5"/>
    <w:rsid w:val="00301442"/>
    <w:rsid w:val="003014CB"/>
    <w:rsid w:val="003014FE"/>
    <w:rsid w:val="003015F7"/>
    <w:rsid w:val="00301658"/>
    <w:rsid w:val="003018EE"/>
    <w:rsid w:val="003018FE"/>
    <w:rsid w:val="003019A1"/>
    <w:rsid w:val="003019A4"/>
    <w:rsid w:val="00301AD6"/>
    <w:rsid w:val="00301BF1"/>
    <w:rsid w:val="00301C82"/>
    <w:rsid w:val="00301CB5"/>
    <w:rsid w:val="00301E50"/>
    <w:rsid w:val="00301E58"/>
    <w:rsid w:val="00302115"/>
    <w:rsid w:val="0030217E"/>
    <w:rsid w:val="00302241"/>
    <w:rsid w:val="0030237D"/>
    <w:rsid w:val="003023BC"/>
    <w:rsid w:val="0030252A"/>
    <w:rsid w:val="00302730"/>
    <w:rsid w:val="0030274F"/>
    <w:rsid w:val="00302770"/>
    <w:rsid w:val="00302777"/>
    <w:rsid w:val="003028EB"/>
    <w:rsid w:val="003029D6"/>
    <w:rsid w:val="00302AB4"/>
    <w:rsid w:val="00302D2A"/>
    <w:rsid w:val="00302ED4"/>
    <w:rsid w:val="00302F29"/>
    <w:rsid w:val="0030300E"/>
    <w:rsid w:val="00303071"/>
    <w:rsid w:val="00303141"/>
    <w:rsid w:val="00303242"/>
    <w:rsid w:val="0030324F"/>
    <w:rsid w:val="003032D3"/>
    <w:rsid w:val="003033F4"/>
    <w:rsid w:val="003034BE"/>
    <w:rsid w:val="0030355E"/>
    <w:rsid w:val="00303586"/>
    <w:rsid w:val="00303817"/>
    <w:rsid w:val="00303980"/>
    <w:rsid w:val="003039CB"/>
    <w:rsid w:val="00303CCA"/>
    <w:rsid w:val="00303D03"/>
    <w:rsid w:val="00303D17"/>
    <w:rsid w:val="00303D4B"/>
    <w:rsid w:val="00303E98"/>
    <w:rsid w:val="00303FB4"/>
    <w:rsid w:val="00303FBD"/>
    <w:rsid w:val="0030403C"/>
    <w:rsid w:val="0030416D"/>
    <w:rsid w:val="00304384"/>
    <w:rsid w:val="0030438F"/>
    <w:rsid w:val="0030444E"/>
    <w:rsid w:val="00304569"/>
    <w:rsid w:val="0030482C"/>
    <w:rsid w:val="00304A36"/>
    <w:rsid w:val="00304A6E"/>
    <w:rsid w:val="00304A82"/>
    <w:rsid w:val="00304BBB"/>
    <w:rsid w:val="00304BD5"/>
    <w:rsid w:val="00304CD0"/>
    <w:rsid w:val="00304D6C"/>
    <w:rsid w:val="00304E9B"/>
    <w:rsid w:val="00304F16"/>
    <w:rsid w:val="00304F4F"/>
    <w:rsid w:val="00304FEA"/>
    <w:rsid w:val="00305080"/>
    <w:rsid w:val="00305297"/>
    <w:rsid w:val="0030543E"/>
    <w:rsid w:val="00305587"/>
    <w:rsid w:val="00305690"/>
    <w:rsid w:val="00305718"/>
    <w:rsid w:val="0030591A"/>
    <w:rsid w:val="00305BBB"/>
    <w:rsid w:val="00305C02"/>
    <w:rsid w:val="00305C2E"/>
    <w:rsid w:val="00305CA3"/>
    <w:rsid w:val="00305D43"/>
    <w:rsid w:val="00306161"/>
    <w:rsid w:val="00306205"/>
    <w:rsid w:val="0030622B"/>
    <w:rsid w:val="003062BE"/>
    <w:rsid w:val="003063D5"/>
    <w:rsid w:val="00306486"/>
    <w:rsid w:val="00306534"/>
    <w:rsid w:val="003065BD"/>
    <w:rsid w:val="003065DC"/>
    <w:rsid w:val="00306725"/>
    <w:rsid w:val="00306846"/>
    <w:rsid w:val="003068FE"/>
    <w:rsid w:val="0030696F"/>
    <w:rsid w:val="00306B38"/>
    <w:rsid w:val="00306CDD"/>
    <w:rsid w:val="00306D30"/>
    <w:rsid w:val="00306D86"/>
    <w:rsid w:val="00306F07"/>
    <w:rsid w:val="00306F5E"/>
    <w:rsid w:val="00306FE1"/>
    <w:rsid w:val="00307003"/>
    <w:rsid w:val="0030725D"/>
    <w:rsid w:val="003072DE"/>
    <w:rsid w:val="0030738B"/>
    <w:rsid w:val="003074CF"/>
    <w:rsid w:val="00307F57"/>
    <w:rsid w:val="00307F9C"/>
    <w:rsid w:val="003100BE"/>
    <w:rsid w:val="003100F7"/>
    <w:rsid w:val="00310184"/>
    <w:rsid w:val="0031034E"/>
    <w:rsid w:val="0031046A"/>
    <w:rsid w:val="003104F1"/>
    <w:rsid w:val="00310548"/>
    <w:rsid w:val="003105B0"/>
    <w:rsid w:val="003105D8"/>
    <w:rsid w:val="003105FF"/>
    <w:rsid w:val="00310781"/>
    <w:rsid w:val="003108A0"/>
    <w:rsid w:val="0031093B"/>
    <w:rsid w:val="003109F3"/>
    <w:rsid w:val="00310AA0"/>
    <w:rsid w:val="00310AEA"/>
    <w:rsid w:val="00310D1A"/>
    <w:rsid w:val="00310DAD"/>
    <w:rsid w:val="00310DB0"/>
    <w:rsid w:val="00310EE1"/>
    <w:rsid w:val="00310EF4"/>
    <w:rsid w:val="00310FC5"/>
    <w:rsid w:val="0031119A"/>
    <w:rsid w:val="0031140D"/>
    <w:rsid w:val="003114E8"/>
    <w:rsid w:val="0031161F"/>
    <w:rsid w:val="003116C7"/>
    <w:rsid w:val="0031176F"/>
    <w:rsid w:val="003117BA"/>
    <w:rsid w:val="00311894"/>
    <w:rsid w:val="0031191F"/>
    <w:rsid w:val="00311D4E"/>
    <w:rsid w:val="00311D92"/>
    <w:rsid w:val="00311DF5"/>
    <w:rsid w:val="00311F97"/>
    <w:rsid w:val="00311FE5"/>
    <w:rsid w:val="00312009"/>
    <w:rsid w:val="003120B7"/>
    <w:rsid w:val="00312148"/>
    <w:rsid w:val="00312171"/>
    <w:rsid w:val="0031227B"/>
    <w:rsid w:val="003123E3"/>
    <w:rsid w:val="0031276C"/>
    <w:rsid w:val="003129C7"/>
    <w:rsid w:val="00312A6B"/>
    <w:rsid w:val="00312B56"/>
    <w:rsid w:val="00312C1C"/>
    <w:rsid w:val="00312DE3"/>
    <w:rsid w:val="00312E03"/>
    <w:rsid w:val="00312EB4"/>
    <w:rsid w:val="00312F12"/>
    <w:rsid w:val="00312F3E"/>
    <w:rsid w:val="0031319F"/>
    <w:rsid w:val="003133A3"/>
    <w:rsid w:val="0031346D"/>
    <w:rsid w:val="00313505"/>
    <w:rsid w:val="00313574"/>
    <w:rsid w:val="003135E0"/>
    <w:rsid w:val="00313693"/>
    <w:rsid w:val="0031372E"/>
    <w:rsid w:val="0031392A"/>
    <w:rsid w:val="00313B78"/>
    <w:rsid w:val="00313C72"/>
    <w:rsid w:val="00313D00"/>
    <w:rsid w:val="00313E40"/>
    <w:rsid w:val="00313E6A"/>
    <w:rsid w:val="00313F1F"/>
    <w:rsid w:val="00314367"/>
    <w:rsid w:val="003143C6"/>
    <w:rsid w:val="003143E5"/>
    <w:rsid w:val="00314680"/>
    <w:rsid w:val="003146A3"/>
    <w:rsid w:val="003146EE"/>
    <w:rsid w:val="003147F7"/>
    <w:rsid w:val="00314D68"/>
    <w:rsid w:val="00314DA4"/>
    <w:rsid w:val="00314E03"/>
    <w:rsid w:val="00315012"/>
    <w:rsid w:val="003153D4"/>
    <w:rsid w:val="003153E8"/>
    <w:rsid w:val="0031545B"/>
    <w:rsid w:val="00315469"/>
    <w:rsid w:val="0031556A"/>
    <w:rsid w:val="00315803"/>
    <w:rsid w:val="00315AC7"/>
    <w:rsid w:val="00315BCD"/>
    <w:rsid w:val="00315BDC"/>
    <w:rsid w:val="00315D02"/>
    <w:rsid w:val="00316043"/>
    <w:rsid w:val="00316049"/>
    <w:rsid w:val="00316055"/>
    <w:rsid w:val="003165DE"/>
    <w:rsid w:val="003165E7"/>
    <w:rsid w:val="0031664C"/>
    <w:rsid w:val="0031679C"/>
    <w:rsid w:val="0031698E"/>
    <w:rsid w:val="00316A3F"/>
    <w:rsid w:val="00316B4F"/>
    <w:rsid w:val="00316BD0"/>
    <w:rsid w:val="00316BD9"/>
    <w:rsid w:val="00316C84"/>
    <w:rsid w:val="00316D39"/>
    <w:rsid w:val="00316E44"/>
    <w:rsid w:val="00316EFC"/>
    <w:rsid w:val="00316F92"/>
    <w:rsid w:val="00317182"/>
    <w:rsid w:val="00317553"/>
    <w:rsid w:val="00317572"/>
    <w:rsid w:val="00317612"/>
    <w:rsid w:val="0031769D"/>
    <w:rsid w:val="003176AA"/>
    <w:rsid w:val="00317935"/>
    <w:rsid w:val="00317C2D"/>
    <w:rsid w:val="00317C3F"/>
    <w:rsid w:val="00317DD4"/>
    <w:rsid w:val="00317DE1"/>
    <w:rsid w:val="00317EAE"/>
    <w:rsid w:val="00317F28"/>
    <w:rsid w:val="00320079"/>
    <w:rsid w:val="00320379"/>
    <w:rsid w:val="00320427"/>
    <w:rsid w:val="00320433"/>
    <w:rsid w:val="00320444"/>
    <w:rsid w:val="003204CC"/>
    <w:rsid w:val="003205DF"/>
    <w:rsid w:val="003205E1"/>
    <w:rsid w:val="0032065D"/>
    <w:rsid w:val="00320686"/>
    <w:rsid w:val="00320788"/>
    <w:rsid w:val="003208B1"/>
    <w:rsid w:val="003209D7"/>
    <w:rsid w:val="00320A01"/>
    <w:rsid w:val="00320A86"/>
    <w:rsid w:val="00320ADD"/>
    <w:rsid w:val="00320B8E"/>
    <w:rsid w:val="00320BDE"/>
    <w:rsid w:val="00320C28"/>
    <w:rsid w:val="00320CEA"/>
    <w:rsid w:val="00320D1C"/>
    <w:rsid w:val="00320DCB"/>
    <w:rsid w:val="00320F4E"/>
    <w:rsid w:val="00321085"/>
    <w:rsid w:val="003211EB"/>
    <w:rsid w:val="00321487"/>
    <w:rsid w:val="00321613"/>
    <w:rsid w:val="003218A5"/>
    <w:rsid w:val="003218BF"/>
    <w:rsid w:val="003218F7"/>
    <w:rsid w:val="00321BE2"/>
    <w:rsid w:val="00321C29"/>
    <w:rsid w:val="00321C65"/>
    <w:rsid w:val="00321CF5"/>
    <w:rsid w:val="00321D5E"/>
    <w:rsid w:val="00321E5A"/>
    <w:rsid w:val="00322011"/>
    <w:rsid w:val="003220A8"/>
    <w:rsid w:val="00322180"/>
    <w:rsid w:val="003222F0"/>
    <w:rsid w:val="003222F3"/>
    <w:rsid w:val="00322494"/>
    <w:rsid w:val="003224FD"/>
    <w:rsid w:val="0032250C"/>
    <w:rsid w:val="003225EE"/>
    <w:rsid w:val="00322676"/>
    <w:rsid w:val="00322949"/>
    <w:rsid w:val="00322A77"/>
    <w:rsid w:val="00322A7A"/>
    <w:rsid w:val="00322A9D"/>
    <w:rsid w:val="00322AD2"/>
    <w:rsid w:val="00322B42"/>
    <w:rsid w:val="00322B71"/>
    <w:rsid w:val="00322C14"/>
    <w:rsid w:val="00322CA1"/>
    <w:rsid w:val="00322CF7"/>
    <w:rsid w:val="00322DAF"/>
    <w:rsid w:val="00322FF5"/>
    <w:rsid w:val="003230D8"/>
    <w:rsid w:val="003232A4"/>
    <w:rsid w:val="0032346E"/>
    <w:rsid w:val="00323482"/>
    <w:rsid w:val="003236AC"/>
    <w:rsid w:val="003239BC"/>
    <w:rsid w:val="003239C7"/>
    <w:rsid w:val="00323BD1"/>
    <w:rsid w:val="00323CC0"/>
    <w:rsid w:val="00323CEF"/>
    <w:rsid w:val="00323D30"/>
    <w:rsid w:val="00323D44"/>
    <w:rsid w:val="00323E9A"/>
    <w:rsid w:val="00323F66"/>
    <w:rsid w:val="00324027"/>
    <w:rsid w:val="00324063"/>
    <w:rsid w:val="003240B6"/>
    <w:rsid w:val="0032418B"/>
    <w:rsid w:val="00324477"/>
    <w:rsid w:val="00324496"/>
    <w:rsid w:val="00324637"/>
    <w:rsid w:val="00324652"/>
    <w:rsid w:val="00324754"/>
    <w:rsid w:val="00324845"/>
    <w:rsid w:val="0032493C"/>
    <w:rsid w:val="003249BB"/>
    <w:rsid w:val="00324A7D"/>
    <w:rsid w:val="00324B57"/>
    <w:rsid w:val="00324E2E"/>
    <w:rsid w:val="0032521C"/>
    <w:rsid w:val="00325238"/>
    <w:rsid w:val="00325272"/>
    <w:rsid w:val="003252C1"/>
    <w:rsid w:val="003252D7"/>
    <w:rsid w:val="0032542B"/>
    <w:rsid w:val="00325632"/>
    <w:rsid w:val="00325714"/>
    <w:rsid w:val="00325736"/>
    <w:rsid w:val="00325752"/>
    <w:rsid w:val="00325794"/>
    <w:rsid w:val="003257DF"/>
    <w:rsid w:val="00325829"/>
    <w:rsid w:val="00325B4B"/>
    <w:rsid w:val="00325B8D"/>
    <w:rsid w:val="00325C26"/>
    <w:rsid w:val="00325CF3"/>
    <w:rsid w:val="00325D43"/>
    <w:rsid w:val="00325EE8"/>
    <w:rsid w:val="00325EFC"/>
    <w:rsid w:val="0032609C"/>
    <w:rsid w:val="00326133"/>
    <w:rsid w:val="003262BA"/>
    <w:rsid w:val="00326354"/>
    <w:rsid w:val="003263A8"/>
    <w:rsid w:val="0032646A"/>
    <w:rsid w:val="00326562"/>
    <w:rsid w:val="00326597"/>
    <w:rsid w:val="003265B2"/>
    <w:rsid w:val="003265BC"/>
    <w:rsid w:val="0032664A"/>
    <w:rsid w:val="003267C3"/>
    <w:rsid w:val="00326824"/>
    <w:rsid w:val="003269A7"/>
    <w:rsid w:val="00326AF3"/>
    <w:rsid w:val="00326BF8"/>
    <w:rsid w:val="00326C3F"/>
    <w:rsid w:val="00326DD5"/>
    <w:rsid w:val="00326EE3"/>
    <w:rsid w:val="00326F08"/>
    <w:rsid w:val="0032709C"/>
    <w:rsid w:val="003270A5"/>
    <w:rsid w:val="0032717F"/>
    <w:rsid w:val="003272A2"/>
    <w:rsid w:val="003272F0"/>
    <w:rsid w:val="003273FA"/>
    <w:rsid w:val="00327435"/>
    <w:rsid w:val="00327454"/>
    <w:rsid w:val="00327478"/>
    <w:rsid w:val="003277E4"/>
    <w:rsid w:val="003278D7"/>
    <w:rsid w:val="003278F6"/>
    <w:rsid w:val="0032792D"/>
    <w:rsid w:val="00327A31"/>
    <w:rsid w:val="00327A55"/>
    <w:rsid w:val="00327AB1"/>
    <w:rsid w:val="00327B57"/>
    <w:rsid w:val="00327BE7"/>
    <w:rsid w:val="00327CFE"/>
    <w:rsid w:val="00327D64"/>
    <w:rsid w:val="00327DB1"/>
    <w:rsid w:val="00327EE7"/>
    <w:rsid w:val="00327F28"/>
    <w:rsid w:val="00330156"/>
    <w:rsid w:val="003304B5"/>
    <w:rsid w:val="0033059E"/>
    <w:rsid w:val="00330675"/>
    <w:rsid w:val="00330699"/>
    <w:rsid w:val="003306A3"/>
    <w:rsid w:val="00330850"/>
    <w:rsid w:val="0033086E"/>
    <w:rsid w:val="003308A8"/>
    <w:rsid w:val="00330948"/>
    <w:rsid w:val="00330A98"/>
    <w:rsid w:val="00330B6B"/>
    <w:rsid w:val="00330B7F"/>
    <w:rsid w:val="00330CA5"/>
    <w:rsid w:val="00330DD6"/>
    <w:rsid w:val="00330E1B"/>
    <w:rsid w:val="00330E48"/>
    <w:rsid w:val="00330E9C"/>
    <w:rsid w:val="00330EBC"/>
    <w:rsid w:val="00330F3B"/>
    <w:rsid w:val="00330FBA"/>
    <w:rsid w:val="00331055"/>
    <w:rsid w:val="003310C6"/>
    <w:rsid w:val="003311DD"/>
    <w:rsid w:val="00331255"/>
    <w:rsid w:val="003313BA"/>
    <w:rsid w:val="003314CB"/>
    <w:rsid w:val="003315C6"/>
    <w:rsid w:val="0033179A"/>
    <w:rsid w:val="00331A3F"/>
    <w:rsid w:val="00331B10"/>
    <w:rsid w:val="00331B2F"/>
    <w:rsid w:val="00331CC4"/>
    <w:rsid w:val="00331CCF"/>
    <w:rsid w:val="00331D37"/>
    <w:rsid w:val="00331E67"/>
    <w:rsid w:val="00331E88"/>
    <w:rsid w:val="00331F0E"/>
    <w:rsid w:val="00331F76"/>
    <w:rsid w:val="00331F83"/>
    <w:rsid w:val="00331FA2"/>
    <w:rsid w:val="00331FE4"/>
    <w:rsid w:val="0033205B"/>
    <w:rsid w:val="00332081"/>
    <w:rsid w:val="003320FB"/>
    <w:rsid w:val="00332273"/>
    <w:rsid w:val="00332316"/>
    <w:rsid w:val="00332454"/>
    <w:rsid w:val="0033250A"/>
    <w:rsid w:val="0033251F"/>
    <w:rsid w:val="00332578"/>
    <w:rsid w:val="003325E2"/>
    <w:rsid w:val="003325EE"/>
    <w:rsid w:val="003327A8"/>
    <w:rsid w:val="0033281C"/>
    <w:rsid w:val="0033294D"/>
    <w:rsid w:val="003329A8"/>
    <w:rsid w:val="00332A0F"/>
    <w:rsid w:val="00332AC1"/>
    <w:rsid w:val="00332B77"/>
    <w:rsid w:val="00332B7C"/>
    <w:rsid w:val="00332C71"/>
    <w:rsid w:val="00332D14"/>
    <w:rsid w:val="00332F56"/>
    <w:rsid w:val="003330BD"/>
    <w:rsid w:val="00333241"/>
    <w:rsid w:val="00333254"/>
    <w:rsid w:val="003332AE"/>
    <w:rsid w:val="0033336F"/>
    <w:rsid w:val="0033361E"/>
    <w:rsid w:val="00333698"/>
    <w:rsid w:val="0033375E"/>
    <w:rsid w:val="00333AE2"/>
    <w:rsid w:val="00333AEC"/>
    <w:rsid w:val="00333AFF"/>
    <w:rsid w:val="00333B63"/>
    <w:rsid w:val="00333B69"/>
    <w:rsid w:val="00333CF3"/>
    <w:rsid w:val="00333D31"/>
    <w:rsid w:val="00333D3E"/>
    <w:rsid w:val="00333F65"/>
    <w:rsid w:val="00333FE5"/>
    <w:rsid w:val="003340F6"/>
    <w:rsid w:val="003341D0"/>
    <w:rsid w:val="00334445"/>
    <w:rsid w:val="0033456D"/>
    <w:rsid w:val="00334639"/>
    <w:rsid w:val="003347AC"/>
    <w:rsid w:val="00334824"/>
    <w:rsid w:val="003348D5"/>
    <w:rsid w:val="00334A17"/>
    <w:rsid w:val="00334DD2"/>
    <w:rsid w:val="00334DF3"/>
    <w:rsid w:val="00334EA5"/>
    <w:rsid w:val="00335123"/>
    <w:rsid w:val="003352CB"/>
    <w:rsid w:val="003353A0"/>
    <w:rsid w:val="00335557"/>
    <w:rsid w:val="003355FE"/>
    <w:rsid w:val="0033563E"/>
    <w:rsid w:val="00335643"/>
    <w:rsid w:val="00335679"/>
    <w:rsid w:val="0033591B"/>
    <w:rsid w:val="00335A08"/>
    <w:rsid w:val="00335A98"/>
    <w:rsid w:val="00335B50"/>
    <w:rsid w:val="00335BAD"/>
    <w:rsid w:val="00335E03"/>
    <w:rsid w:val="00335E55"/>
    <w:rsid w:val="003360D7"/>
    <w:rsid w:val="00336108"/>
    <w:rsid w:val="00336127"/>
    <w:rsid w:val="00336236"/>
    <w:rsid w:val="00336374"/>
    <w:rsid w:val="0033640A"/>
    <w:rsid w:val="0033660E"/>
    <w:rsid w:val="00336737"/>
    <w:rsid w:val="003367B6"/>
    <w:rsid w:val="00336A79"/>
    <w:rsid w:val="00336BF5"/>
    <w:rsid w:val="00336C25"/>
    <w:rsid w:val="00336C4E"/>
    <w:rsid w:val="00336E08"/>
    <w:rsid w:val="00336F92"/>
    <w:rsid w:val="003370D7"/>
    <w:rsid w:val="003370E5"/>
    <w:rsid w:val="00337484"/>
    <w:rsid w:val="003374ED"/>
    <w:rsid w:val="003375D8"/>
    <w:rsid w:val="00337647"/>
    <w:rsid w:val="00337908"/>
    <w:rsid w:val="00337B63"/>
    <w:rsid w:val="00337BE6"/>
    <w:rsid w:val="00337D7C"/>
    <w:rsid w:val="00340020"/>
    <w:rsid w:val="0034007E"/>
    <w:rsid w:val="00340154"/>
    <w:rsid w:val="00340183"/>
    <w:rsid w:val="003401F9"/>
    <w:rsid w:val="0034028E"/>
    <w:rsid w:val="0034057B"/>
    <w:rsid w:val="003406F6"/>
    <w:rsid w:val="003407D9"/>
    <w:rsid w:val="003408A8"/>
    <w:rsid w:val="00340C73"/>
    <w:rsid w:val="00341101"/>
    <w:rsid w:val="0034114A"/>
    <w:rsid w:val="0034150C"/>
    <w:rsid w:val="00341561"/>
    <w:rsid w:val="00341565"/>
    <w:rsid w:val="003415F4"/>
    <w:rsid w:val="0034170F"/>
    <w:rsid w:val="003418C2"/>
    <w:rsid w:val="00341AAE"/>
    <w:rsid w:val="00341B67"/>
    <w:rsid w:val="00341D29"/>
    <w:rsid w:val="00341DA6"/>
    <w:rsid w:val="00341EA2"/>
    <w:rsid w:val="00341EED"/>
    <w:rsid w:val="00341F37"/>
    <w:rsid w:val="0034200C"/>
    <w:rsid w:val="00342265"/>
    <w:rsid w:val="003422F5"/>
    <w:rsid w:val="0034231E"/>
    <w:rsid w:val="00342326"/>
    <w:rsid w:val="003423B7"/>
    <w:rsid w:val="0034245A"/>
    <w:rsid w:val="003424FA"/>
    <w:rsid w:val="0034254C"/>
    <w:rsid w:val="0034258E"/>
    <w:rsid w:val="00342662"/>
    <w:rsid w:val="00342776"/>
    <w:rsid w:val="003428AF"/>
    <w:rsid w:val="0034291E"/>
    <w:rsid w:val="0034292F"/>
    <w:rsid w:val="003429F0"/>
    <w:rsid w:val="003429F8"/>
    <w:rsid w:val="00342ABC"/>
    <w:rsid w:val="00342B4C"/>
    <w:rsid w:val="00342BBC"/>
    <w:rsid w:val="00342C06"/>
    <w:rsid w:val="00342CD6"/>
    <w:rsid w:val="00342D75"/>
    <w:rsid w:val="00342DBA"/>
    <w:rsid w:val="0034311A"/>
    <w:rsid w:val="003431CC"/>
    <w:rsid w:val="00343214"/>
    <w:rsid w:val="00343276"/>
    <w:rsid w:val="00343332"/>
    <w:rsid w:val="003433F6"/>
    <w:rsid w:val="00343476"/>
    <w:rsid w:val="00343582"/>
    <w:rsid w:val="00343757"/>
    <w:rsid w:val="0034381C"/>
    <w:rsid w:val="003439A7"/>
    <w:rsid w:val="003439EE"/>
    <w:rsid w:val="00343B42"/>
    <w:rsid w:val="00343C29"/>
    <w:rsid w:val="00343CC6"/>
    <w:rsid w:val="00343E87"/>
    <w:rsid w:val="00343EF0"/>
    <w:rsid w:val="00343F51"/>
    <w:rsid w:val="00343FC7"/>
    <w:rsid w:val="003441F2"/>
    <w:rsid w:val="00344385"/>
    <w:rsid w:val="003443E6"/>
    <w:rsid w:val="003444BA"/>
    <w:rsid w:val="0034463B"/>
    <w:rsid w:val="003446B2"/>
    <w:rsid w:val="003446F5"/>
    <w:rsid w:val="00344794"/>
    <w:rsid w:val="003447A7"/>
    <w:rsid w:val="00344811"/>
    <w:rsid w:val="003449C8"/>
    <w:rsid w:val="003449FB"/>
    <w:rsid w:val="00344A0A"/>
    <w:rsid w:val="00344AD2"/>
    <w:rsid w:val="00344B50"/>
    <w:rsid w:val="00344BD4"/>
    <w:rsid w:val="00344F20"/>
    <w:rsid w:val="00344F34"/>
    <w:rsid w:val="00344FF0"/>
    <w:rsid w:val="00345097"/>
    <w:rsid w:val="003450CB"/>
    <w:rsid w:val="00345182"/>
    <w:rsid w:val="00345305"/>
    <w:rsid w:val="00345334"/>
    <w:rsid w:val="00345421"/>
    <w:rsid w:val="00345595"/>
    <w:rsid w:val="0034596C"/>
    <w:rsid w:val="003459D0"/>
    <w:rsid w:val="00345A4E"/>
    <w:rsid w:val="00345A52"/>
    <w:rsid w:val="00345F78"/>
    <w:rsid w:val="00345F8C"/>
    <w:rsid w:val="0034605F"/>
    <w:rsid w:val="003460A1"/>
    <w:rsid w:val="00346380"/>
    <w:rsid w:val="003463C6"/>
    <w:rsid w:val="003464E8"/>
    <w:rsid w:val="00346550"/>
    <w:rsid w:val="00346558"/>
    <w:rsid w:val="00346569"/>
    <w:rsid w:val="00346593"/>
    <w:rsid w:val="003469B5"/>
    <w:rsid w:val="00346A46"/>
    <w:rsid w:val="00346A81"/>
    <w:rsid w:val="00346C7A"/>
    <w:rsid w:val="00346DDF"/>
    <w:rsid w:val="00346FCF"/>
    <w:rsid w:val="00346FE0"/>
    <w:rsid w:val="00347276"/>
    <w:rsid w:val="00347357"/>
    <w:rsid w:val="003474A6"/>
    <w:rsid w:val="0034761F"/>
    <w:rsid w:val="003476CB"/>
    <w:rsid w:val="003477DD"/>
    <w:rsid w:val="003478D8"/>
    <w:rsid w:val="00347A6B"/>
    <w:rsid w:val="00347BF0"/>
    <w:rsid w:val="00347D5F"/>
    <w:rsid w:val="00347E9F"/>
    <w:rsid w:val="0035012E"/>
    <w:rsid w:val="003501DA"/>
    <w:rsid w:val="003502FB"/>
    <w:rsid w:val="00350782"/>
    <w:rsid w:val="00350832"/>
    <w:rsid w:val="00350B8E"/>
    <w:rsid w:val="00350BD8"/>
    <w:rsid w:val="00350C8B"/>
    <w:rsid w:val="00350C9E"/>
    <w:rsid w:val="00350D34"/>
    <w:rsid w:val="00350DA6"/>
    <w:rsid w:val="00350E8F"/>
    <w:rsid w:val="00350EE9"/>
    <w:rsid w:val="00350F1F"/>
    <w:rsid w:val="003511C4"/>
    <w:rsid w:val="0035124D"/>
    <w:rsid w:val="003514EB"/>
    <w:rsid w:val="0035163E"/>
    <w:rsid w:val="003516E4"/>
    <w:rsid w:val="003519D6"/>
    <w:rsid w:val="00351A1F"/>
    <w:rsid w:val="00351B3E"/>
    <w:rsid w:val="00351F36"/>
    <w:rsid w:val="0035212D"/>
    <w:rsid w:val="0035216B"/>
    <w:rsid w:val="003522E2"/>
    <w:rsid w:val="003524C7"/>
    <w:rsid w:val="00352649"/>
    <w:rsid w:val="003528E6"/>
    <w:rsid w:val="00352A25"/>
    <w:rsid w:val="00352B0E"/>
    <w:rsid w:val="00352C3A"/>
    <w:rsid w:val="00352C5B"/>
    <w:rsid w:val="0035319B"/>
    <w:rsid w:val="00353312"/>
    <w:rsid w:val="0035357B"/>
    <w:rsid w:val="003535A2"/>
    <w:rsid w:val="003536B6"/>
    <w:rsid w:val="00353781"/>
    <w:rsid w:val="00353902"/>
    <w:rsid w:val="003539E5"/>
    <w:rsid w:val="00353B51"/>
    <w:rsid w:val="00353B63"/>
    <w:rsid w:val="00353D7D"/>
    <w:rsid w:val="00353DF6"/>
    <w:rsid w:val="00353F24"/>
    <w:rsid w:val="00353FA4"/>
    <w:rsid w:val="00354064"/>
    <w:rsid w:val="00354162"/>
    <w:rsid w:val="00354167"/>
    <w:rsid w:val="00354189"/>
    <w:rsid w:val="00354289"/>
    <w:rsid w:val="003544DE"/>
    <w:rsid w:val="00354503"/>
    <w:rsid w:val="003547A2"/>
    <w:rsid w:val="0035489F"/>
    <w:rsid w:val="00354A27"/>
    <w:rsid w:val="00354AD5"/>
    <w:rsid w:val="00354BBC"/>
    <w:rsid w:val="00354CB6"/>
    <w:rsid w:val="00354F37"/>
    <w:rsid w:val="00354FE3"/>
    <w:rsid w:val="0035500A"/>
    <w:rsid w:val="0035517E"/>
    <w:rsid w:val="00355180"/>
    <w:rsid w:val="00355188"/>
    <w:rsid w:val="0035534D"/>
    <w:rsid w:val="003553C5"/>
    <w:rsid w:val="003554E1"/>
    <w:rsid w:val="00355525"/>
    <w:rsid w:val="00355642"/>
    <w:rsid w:val="003557F5"/>
    <w:rsid w:val="00355A18"/>
    <w:rsid w:val="00355A40"/>
    <w:rsid w:val="00355B7C"/>
    <w:rsid w:val="00355C20"/>
    <w:rsid w:val="00355C72"/>
    <w:rsid w:val="00355D40"/>
    <w:rsid w:val="00355E4F"/>
    <w:rsid w:val="00355EEE"/>
    <w:rsid w:val="00355F97"/>
    <w:rsid w:val="00356504"/>
    <w:rsid w:val="0035653E"/>
    <w:rsid w:val="0035686F"/>
    <w:rsid w:val="003568D5"/>
    <w:rsid w:val="00356C59"/>
    <w:rsid w:val="00356CBB"/>
    <w:rsid w:val="00356D98"/>
    <w:rsid w:val="00356E4C"/>
    <w:rsid w:val="00356E79"/>
    <w:rsid w:val="00356FCB"/>
    <w:rsid w:val="0035735E"/>
    <w:rsid w:val="0035738B"/>
    <w:rsid w:val="00357460"/>
    <w:rsid w:val="003575CE"/>
    <w:rsid w:val="003576A1"/>
    <w:rsid w:val="003577BF"/>
    <w:rsid w:val="003578A8"/>
    <w:rsid w:val="003579E9"/>
    <w:rsid w:val="00357B99"/>
    <w:rsid w:val="00357BC4"/>
    <w:rsid w:val="00357BDB"/>
    <w:rsid w:val="00357C93"/>
    <w:rsid w:val="00357CAE"/>
    <w:rsid w:val="00357CE8"/>
    <w:rsid w:val="00357E0A"/>
    <w:rsid w:val="00357E40"/>
    <w:rsid w:val="00357FBB"/>
    <w:rsid w:val="00357FF6"/>
    <w:rsid w:val="0036003C"/>
    <w:rsid w:val="00360118"/>
    <w:rsid w:val="003603BA"/>
    <w:rsid w:val="00360489"/>
    <w:rsid w:val="003604B3"/>
    <w:rsid w:val="003605ED"/>
    <w:rsid w:val="00360718"/>
    <w:rsid w:val="003608BB"/>
    <w:rsid w:val="003609D8"/>
    <w:rsid w:val="00360A30"/>
    <w:rsid w:val="00360ECB"/>
    <w:rsid w:val="00360F7E"/>
    <w:rsid w:val="0036128E"/>
    <w:rsid w:val="0036168C"/>
    <w:rsid w:val="003617E7"/>
    <w:rsid w:val="00361A73"/>
    <w:rsid w:val="00361D0D"/>
    <w:rsid w:val="00361DC3"/>
    <w:rsid w:val="00361E24"/>
    <w:rsid w:val="00361F37"/>
    <w:rsid w:val="00361F41"/>
    <w:rsid w:val="00361F5F"/>
    <w:rsid w:val="00361FD4"/>
    <w:rsid w:val="00362231"/>
    <w:rsid w:val="0036223B"/>
    <w:rsid w:val="0036224F"/>
    <w:rsid w:val="003622A8"/>
    <w:rsid w:val="003622DE"/>
    <w:rsid w:val="003623E7"/>
    <w:rsid w:val="00362431"/>
    <w:rsid w:val="00362661"/>
    <w:rsid w:val="00362780"/>
    <w:rsid w:val="003627E4"/>
    <w:rsid w:val="0036291E"/>
    <w:rsid w:val="00362966"/>
    <w:rsid w:val="003629E6"/>
    <w:rsid w:val="00362A24"/>
    <w:rsid w:val="00362A31"/>
    <w:rsid w:val="00362A53"/>
    <w:rsid w:val="00362A63"/>
    <w:rsid w:val="00362B4E"/>
    <w:rsid w:val="00362BFA"/>
    <w:rsid w:val="00362CB8"/>
    <w:rsid w:val="00362CD1"/>
    <w:rsid w:val="00362DC0"/>
    <w:rsid w:val="00362E0F"/>
    <w:rsid w:val="00362E8E"/>
    <w:rsid w:val="00362E91"/>
    <w:rsid w:val="00362F6F"/>
    <w:rsid w:val="00362FAD"/>
    <w:rsid w:val="00362FFD"/>
    <w:rsid w:val="003630D1"/>
    <w:rsid w:val="00363106"/>
    <w:rsid w:val="00363123"/>
    <w:rsid w:val="00363161"/>
    <w:rsid w:val="00363285"/>
    <w:rsid w:val="0036343D"/>
    <w:rsid w:val="00363499"/>
    <w:rsid w:val="003634C1"/>
    <w:rsid w:val="00363566"/>
    <w:rsid w:val="0036356B"/>
    <w:rsid w:val="003635B3"/>
    <w:rsid w:val="0036364F"/>
    <w:rsid w:val="003637AF"/>
    <w:rsid w:val="003637B0"/>
    <w:rsid w:val="00363A08"/>
    <w:rsid w:val="00363D3B"/>
    <w:rsid w:val="00363D6C"/>
    <w:rsid w:val="00363F6B"/>
    <w:rsid w:val="0036426F"/>
    <w:rsid w:val="003642ED"/>
    <w:rsid w:val="003643A3"/>
    <w:rsid w:val="003643E6"/>
    <w:rsid w:val="0036442C"/>
    <w:rsid w:val="0036463E"/>
    <w:rsid w:val="0036466B"/>
    <w:rsid w:val="00364689"/>
    <w:rsid w:val="0036494F"/>
    <w:rsid w:val="003649C7"/>
    <w:rsid w:val="00364A25"/>
    <w:rsid w:val="00364AC1"/>
    <w:rsid w:val="00364AE7"/>
    <w:rsid w:val="00364B22"/>
    <w:rsid w:val="00364BD4"/>
    <w:rsid w:val="00364C3A"/>
    <w:rsid w:val="00364D27"/>
    <w:rsid w:val="00364D39"/>
    <w:rsid w:val="00364D5F"/>
    <w:rsid w:val="00364ED6"/>
    <w:rsid w:val="00364F4E"/>
    <w:rsid w:val="00364F85"/>
    <w:rsid w:val="00364FC7"/>
    <w:rsid w:val="0036516A"/>
    <w:rsid w:val="0036516F"/>
    <w:rsid w:val="003652CB"/>
    <w:rsid w:val="0036548F"/>
    <w:rsid w:val="003655A3"/>
    <w:rsid w:val="003658D7"/>
    <w:rsid w:val="003659C6"/>
    <w:rsid w:val="00365A21"/>
    <w:rsid w:val="00365AC3"/>
    <w:rsid w:val="00365ADE"/>
    <w:rsid w:val="00365B6D"/>
    <w:rsid w:val="00365C3D"/>
    <w:rsid w:val="00365CC0"/>
    <w:rsid w:val="00365DC4"/>
    <w:rsid w:val="00365E9F"/>
    <w:rsid w:val="00365FA2"/>
    <w:rsid w:val="00365FF6"/>
    <w:rsid w:val="00366399"/>
    <w:rsid w:val="00366437"/>
    <w:rsid w:val="003664B1"/>
    <w:rsid w:val="00366561"/>
    <w:rsid w:val="0036669D"/>
    <w:rsid w:val="003666B9"/>
    <w:rsid w:val="003667D3"/>
    <w:rsid w:val="00366A70"/>
    <w:rsid w:val="00366C83"/>
    <w:rsid w:val="00366CD2"/>
    <w:rsid w:val="00366D8D"/>
    <w:rsid w:val="00366DF1"/>
    <w:rsid w:val="00366E0B"/>
    <w:rsid w:val="00366EFE"/>
    <w:rsid w:val="00367448"/>
    <w:rsid w:val="00367536"/>
    <w:rsid w:val="003676E9"/>
    <w:rsid w:val="0036774F"/>
    <w:rsid w:val="003677D0"/>
    <w:rsid w:val="00367950"/>
    <w:rsid w:val="00367D89"/>
    <w:rsid w:val="00367FE9"/>
    <w:rsid w:val="003701F8"/>
    <w:rsid w:val="00370218"/>
    <w:rsid w:val="003708F0"/>
    <w:rsid w:val="00370A52"/>
    <w:rsid w:val="00370BBF"/>
    <w:rsid w:val="00370C86"/>
    <w:rsid w:val="00370CFB"/>
    <w:rsid w:val="00370E62"/>
    <w:rsid w:val="00370EA5"/>
    <w:rsid w:val="00370F82"/>
    <w:rsid w:val="00370FA7"/>
    <w:rsid w:val="00371012"/>
    <w:rsid w:val="0037124D"/>
    <w:rsid w:val="0037136F"/>
    <w:rsid w:val="00371394"/>
    <w:rsid w:val="003713A1"/>
    <w:rsid w:val="0037153A"/>
    <w:rsid w:val="003717B9"/>
    <w:rsid w:val="0037183C"/>
    <w:rsid w:val="003718DB"/>
    <w:rsid w:val="00371AB2"/>
    <w:rsid w:val="00371AF1"/>
    <w:rsid w:val="00371DDF"/>
    <w:rsid w:val="00371DE5"/>
    <w:rsid w:val="00371E27"/>
    <w:rsid w:val="00371F4D"/>
    <w:rsid w:val="00372063"/>
    <w:rsid w:val="0037207B"/>
    <w:rsid w:val="00372090"/>
    <w:rsid w:val="003721A6"/>
    <w:rsid w:val="003721AC"/>
    <w:rsid w:val="00372231"/>
    <w:rsid w:val="00372762"/>
    <w:rsid w:val="003727D1"/>
    <w:rsid w:val="00372861"/>
    <w:rsid w:val="00372A11"/>
    <w:rsid w:val="00372A7B"/>
    <w:rsid w:val="00372C49"/>
    <w:rsid w:val="00372DDF"/>
    <w:rsid w:val="00372E0A"/>
    <w:rsid w:val="00372FD5"/>
    <w:rsid w:val="003730A1"/>
    <w:rsid w:val="003731FD"/>
    <w:rsid w:val="00373205"/>
    <w:rsid w:val="00373486"/>
    <w:rsid w:val="003735C6"/>
    <w:rsid w:val="00373685"/>
    <w:rsid w:val="003736EC"/>
    <w:rsid w:val="003738BF"/>
    <w:rsid w:val="00373901"/>
    <w:rsid w:val="00373920"/>
    <w:rsid w:val="00373B82"/>
    <w:rsid w:val="00373F5D"/>
    <w:rsid w:val="00374036"/>
    <w:rsid w:val="00374101"/>
    <w:rsid w:val="00374127"/>
    <w:rsid w:val="003741FD"/>
    <w:rsid w:val="00374213"/>
    <w:rsid w:val="0037431A"/>
    <w:rsid w:val="003743C5"/>
    <w:rsid w:val="00374415"/>
    <w:rsid w:val="00374536"/>
    <w:rsid w:val="003745AB"/>
    <w:rsid w:val="00374608"/>
    <w:rsid w:val="003746A7"/>
    <w:rsid w:val="0037474C"/>
    <w:rsid w:val="003749E6"/>
    <w:rsid w:val="003749ED"/>
    <w:rsid w:val="00374A5B"/>
    <w:rsid w:val="00374CC2"/>
    <w:rsid w:val="003751DD"/>
    <w:rsid w:val="003752DA"/>
    <w:rsid w:val="00375573"/>
    <w:rsid w:val="00375632"/>
    <w:rsid w:val="003758ED"/>
    <w:rsid w:val="00375A8F"/>
    <w:rsid w:val="00375BD8"/>
    <w:rsid w:val="00375D8E"/>
    <w:rsid w:val="00375E04"/>
    <w:rsid w:val="00375FB7"/>
    <w:rsid w:val="00376314"/>
    <w:rsid w:val="003764D1"/>
    <w:rsid w:val="0037650F"/>
    <w:rsid w:val="00376579"/>
    <w:rsid w:val="003766E5"/>
    <w:rsid w:val="00376745"/>
    <w:rsid w:val="0037683B"/>
    <w:rsid w:val="00376BB1"/>
    <w:rsid w:val="00376BE3"/>
    <w:rsid w:val="00376BFB"/>
    <w:rsid w:val="00376C3D"/>
    <w:rsid w:val="00376DA3"/>
    <w:rsid w:val="00376E9D"/>
    <w:rsid w:val="00376F1E"/>
    <w:rsid w:val="00376FEE"/>
    <w:rsid w:val="00376FFA"/>
    <w:rsid w:val="00377130"/>
    <w:rsid w:val="00377180"/>
    <w:rsid w:val="0037721C"/>
    <w:rsid w:val="00377238"/>
    <w:rsid w:val="0037727E"/>
    <w:rsid w:val="0037749E"/>
    <w:rsid w:val="0037755C"/>
    <w:rsid w:val="00377566"/>
    <w:rsid w:val="003776E9"/>
    <w:rsid w:val="003776F1"/>
    <w:rsid w:val="00377719"/>
    <w:rsid w:val="003777F4"/>
    <w:rsid w:val="003778CF"/>
    <w:rsid w:val="0037790E"/>
    <w:rsid w:val="0037792E"/>
    <w:rsid w:val="00377A15"/>
    <w:rsid w:val="00377BA3"/>
    <w:rsid w:val="00377F1E"/>
    <w:rsid w:val="00380046"/>
    <w:rsid w:val="0038006B"/>
    <w:rsid w:val="00380264"/>
    <w:rsid w:val="00380348"/>
    <w:rsid w:val="003804E6"/>
    <w:rsid w:val="003805B7"/>
    <w:rsid w:val="003805F9"/>
    <w:rsid w:val="0038075C"/>
    <w:rsid w:val="00380CF5"/>
    <w:rsid w:val="00380D8D"/>
    <w:rsid w:val="00380E9E"/>
    <w:rsid w:val="00380F26"/>
    <w:rsid w:val="00380F59"/>
    <w:rsid w:val="00380F71"/>
    <w:rsid w:val="00381078"/>
    <w:rsid w:val="003810F7"/>
    <w:rsid w:val="00381363"/>
    <w:rsid w:val="00381503"/>
    <w:rsid w:val="0038158A"/>
    <w:rsid w:val="0038173B"/>
    <w:rsid w:val="003817DF"/>
    <w:rsid w:val="00381841"/>
    <w:rsid w:val="003818C4"/>
    <w:rsid w:val="00381985"/>
    <w:rsid w:val="00381EF6"/>
    <w:rsid w:val="00382117"/>
    <w:rsid w:val="00382175"/>
    <w:rsid w:val="003821C4"/>
    <w:rsid w:val="003821D6"/>
    <w:rsid w:val="00382300"/>
    <w:rsid w:val="0038242E"/>
    <w:rsid w:val="00382648"/>
    <w:rsid w:val="003826FF"/>
    <w:rsid w:val="0038291A"/>
    <w:rsid w:val="003829CD"/>
    <w:rsid w:val="003829FA"/>
    <w:rsid w:val="00382B4B"/>
    <w:rsid w:val="00382B76"/>
    <w:rsid w:val="00382CA1"/>
    <w:rsid w:val="00382CE2"/>
    <w:rsid w:val="00382D7B"/>
    <w:rsid w:val="00382EA0"/>
    <w:rsid w:val="00382EDF"/>
    <w:rsid w:val="00382F73"/>
    <w:rsid w:val="00382F75"/>
    <w:rsid w:val="00382FF6"/>
    <w:rsid w:val="00383166"/>
    <w:rsid w:val="0038334F"/>
    <w:rsid w:val="00383376"/>
    <w:rsid w:val="003833DA"/>
    <w:rsid w:val="0038359C"/>
    <w:rsid w:val="0038359E"/>
    <w:rsid w:val="003835AD"/>
    <w:rsid w:val="003836E1"/>
    <w:rsid w:val="00383752"/>
    <w:rsid w:val="0038377C"/>
    <w:rsid w:val="00383807"/>
    <w:rsid w:val="00383A84"/>
    <w:rsid w:val="00383AE5"/>
    <w:rsid w:val="00383BE6"/>
    <w:rsid w:val="00383C09"/>
    <w:rsid w:val="00383CED"/>
    <w:rsid w:val="00383D14"/>
    <w:rsid w:val="00383FB3"/>
    <w:rsid w:val="003840D3"/>
    <w:rsid w:val="003840F9"/>
    <w:rsid w:val="00384111"/>
    <w:rsid w:val="00384155"/>
    <w:rsid w:val="003841E4"/>
    <w:rsid w:val="0038427F"/>
    <w:rsid w:val="0038430A"/>
    <w:rsid w:val="00384992"/>
    <w:rsid w:val="00384A0E"/>
    <w:rsid w:val="00384D00"/>
    <w:rsid w:val="00384D81"/>
    <w:rsid w:val="00384E7E"/>
    <w:rsid w:val="00384EA3"/>
    <w:rsid w:val="00384EC5"/>
    <w:rsid w:val="00384F00"/>
    <w:rsid w:val="00385028"/>
    <w:rsid w:val="00385182"/>
    <w:rsid w:val="003851E9"/>
    <w:rsid w:val="00385210"/>
    <w:rsid w:val="00385319"/>
    <w:rsid w:val="00385472"/>
    <w:rsid w:val="0038552F"/>
    <w:rsid w:val="00385579"/>
    <w:rsid w:val="00385611"/>
    <w:rsid w:val="0038574D"/>
    <w:rsid w:val="00385866"/>
    <w:rsid w:val="003858FB"/>
    <w:rsid w:val="003859E4"/>
    <w:rsid w:val="00385A76"/>
    <w:rsid w:val="00385AB6"/>
    <w:rsid w:val="00385B5C"/>
    <w:rsid w:val="00385D50"/>
    <w:rsid w:val="00385DB5"/>
    <w:rsid w:val="00386127"/>
    <w:rsid w:val="003862E0"/>
    <w:rsid w:val="003863A1"/>
    <w:rsid w:val="00386623"/>
    <w:rsid w:val="003866B9"/>
    <w:rsid w:val="00386767"/>
    <w:rsid w:val="003867A2"/>
    <w:rsid w:val="003867E5"/>
    <w:rsid w:val="00386882"/>
    <w:rsid w:val="00386A35"/>
    <w:rsid w:val="00386C0E"/>
    <w:rsid w:val="00386C4E"/>
    <w:rsid w:val="00386CBC"/>
    <w:rsid w:val="00386EDD"/>
    <w:rsid w:val="00386EE5"/>
    <w:rsid w:val="00386F43"/>
    <w:rsid w:val="00387007"/>
    <w:rsid w:val="0038708C"/>
    <w:rsid w:val="00387358"/>
    <w:rsid w:val="00387512"/>
    <w:rsid w:val="0038755C"/>
    <w:rsid w:val="0038763A"/>
    <w:rsid w:val="003876EA"/>
    <w:rsid w:val="003877B0"/>
    <w:rsid w:val="00387870"/>
    <w:rsid w:val="00387A1B"/>
    <w:rsid w:val="00387A64"/>
    <w:rsid w:val="00387C09"/>
    <w:rsid w:val="00387C17"/>
    <w:rsid w:val="00387C5F"/>
    <w:rsid w:val="00387E68"/>
    <w:rsid w:val="00387EB5"/>
    <w:rsid w:val="0039005C"/>
    <w:rsid w:val="0039009E"/>
    <w:rsid w:val="0039019B"/>
    <w:rsid w:val="003901CD"/>
    <w:rsid w:val="0039027D"/>
    <w:rsid w:val="003903FA"/>
    <w:rsid w:val="0039045F"/>
    <w:rsid w:val="003906D6"/>
    <w:rsid w:val="003906DF"/>
    <w:rsid w:val="003909CC"/>
    <w:rsid w:val="00390AD9"/>
    <w:rsid w:val="00390C14"/>
    <w:rsid w:val="00390C67"/>
    <w:rsid w:val="00390D92"/>
    <w:rsid w:val="00391036"/>
    <w:rsid w:val="00391078"/>
    <w:rsid w:val="0039107D"/>
    <w:rsid w:val="003910F2"/>
    <w:rsid w:val="0039118C"/>
    <w:rsid w:val="003911CA"/>
    <w:rsid w:val="00391208"/>
    <w:rsid w:val="00391213"/>
    <w:rsid w:val="0039123A"/>
    <w:rsid w:val="003913BE"/>
    <w:rsid w:val="00391554"/>
    <w:rsid w:val="00391707"/>
    <w:rsid w:val="00391803"/>
    <w:rsid w:val="00391807"/>
    <w:rsid w:val="0039182E"/>
    <w:rsid w:val="00391922"/>
    <w:rsid w:val="00391924"/>
    <w:rsid w:val="00391A77"/>
    <w:rsid w:val="00391B05"/>
    <w:rsid w:val="00391DD6"/>
    <w:rsid w:val="00391E27"/>
    <w:rsid w:val="00391E8B"/>
    <w:rsid w:val="00391EAB"/>
    <w:rsid w:val="00391FA6"/>
    <w:rsid w:val="00391FFC"/>
    <w:rsid w:val="00392017"/>
    <w:rsid w:val="0039216E"/>
    <w:rsid w:val="00392536"/>
    <w:rsid w:val="0039292F"/>
    <w:rsid w:val="003929A0"/>
    <w:rsid w:val="00392ABD"/>
    <w:rsid w:val="00392B56"/>
    <w:rsid w:val="00392BD7"/>
    <w:rsid w:val="00392C32"/>
    <w:rsid w:val="00392C63"/>
    <w:rsid w:val="00392CC4"/>
    <w:rsid w:val="00392D6E"/>
    <w:rsid w:val="00392F0A"/>
    <w:rsid w:val="00392F3A"/>
    <w:rsid w:val="00392F94"/>
    <w:rsid w:val="0039304C"/>
    <w:rsid w:val="00393152"/>
    <w:rsid w:val="00393218"/>
    <w:rsid w:val="00393311"/>
    <w:rsid w:val="003933C4"/>
    <w:rsid w:val="003934BA"/>
    <w:rsid w:val="003934D9"/>
    <w:rsid w:val="00393729"/>
    <w:rsid w:val="0039389C"/>
    <w:rsid w:val="003938D9"/>
    <w:rsid w:val="0039390A"/>
    <w:rsid w:val="0039394E"/>
    <w:rsid w:val="00393A33"/>
    <w:rsid w:val="00393A56"/>
    <w:rsid w:val="00393D06"/>
    <w:rsid w:val="00393D2F"/>
    <w:rsid w:val="00393D85"/>
    <w:rsid w:val="00393DD0"/>
    <w:rsid w:val="00393E4A"/>
    <w:rsid w:val="00393F84"/>
    <w:rsid w:val="00393FA3"/>
    <w:rsid w:val="00393FE9"/>
    <w:rsid w:val="00394055"/>
    <w:rsid w:val="0039422E"/>
    <w:rsid w:val="0039431F"/>
    <w:rsid w:val="00394387"/>
    <w:rsid w:val="003943D4"/>
    <w:rsid w:val="00394577"/>
    <w:rsid w:val="003948F6"/>
    <w:rsid w:val="00394A4A"/>
    <w:rsid w:val="00394B7E"/>
    <w:rsid w:val="00394BB7"/>
    <w:rsid w:val="00394CAA"/>
    <w:rsid w:val="00394D69"/>
    <w:rsid w:val="00394E18"/>
    <w:rsid w:val="00394EA1"/>
    <w:rsid w:val="00394F04"/>
    <w:rsid w:val="00394FD2"/>
    <w:rsid w:val="00394FD8"/>
    <w:rsid w:val="00395033"/>
    <w:rsid w:val="0039518B"/>
    <w:rsid w:val="003951F2"/>
    <w:rsid w:val="003953DC"/>
    <w:rsid w:val="00395459"/>
    <w:rsid w:val="00395492"/>
    <w:rsid w:val="003955CE"/>
    <w:rsid w:val="00395648"/>
    <w:rsid w:val="003956F2"/>
    <w:rsid w:val="00395875"/>
    <w:rsid w:val="00395888"/>
    <w:rsid w:val="003959EA"/>
    <w:rsid w:val="00395BDD"/>
    <w:rsid w:val="00395C84"/>
    <w:rsid w:val="00395DBC"/>
    <w:rsid w:val="00395F8F"/>
    <w:rsid w:val="003961BB"/>
    <w:rsid w:val="00396260"/>
    <w:rsid w:val="003963DF"/>
    <w:rsid w:val="003963ED"/>
    <w:rsid w:val="00396497"/>
    <w:rsid w:val="00396523"/>
    <w:rsid w:val="0039653F"/>
    <w:rsid w:val="0039675D"/>
    <w:rsid w:val="003967C2"/>
    <w:rsid w:val="003967E9"/>
    <w:rsid w:val="0039691D"/>
    <w:rsid w:val="00396DFB"/>
    <w:rsid w:val="00396E15"/>
    <w:rsid w:val="00396F24"/>
    <w:rsid w:val="00396F81"/>
    <w:rsid w:val="00396FF3"/>
    <w:rsid w:val="0039713E"/>
    <w:rsid w:val="003972C8"/>
    <w:rsid w:val="0039761B"/>
    <w:rsid w:val="00397726"/>
    <w:rsid w:val="00397910"/>
    <w:rsid w:val="00397A54"/>
    <w:rsid w:val="00397B0A"/>
    <w:rsid w:val="00397B12"/>
    <w:rsid w:val="00397BC3"/>
    <w:rsid w:val="00397FAD"/>
    <w:rsid w:val="003A00B9"/>
    <w:rsid w:val="003A00F4"/>
    <w:rsid w:val="003A0408"/>
    <w:rsid w:val="003A05A8"/>
    <w:rsid w:val="003A0671"/>
    <w:rsid w:val="003A06C3"/>
    <w:rsid w:val="003A06E3"/>
    <w:rsid w:val="003A0711"/>
    <w:rsid w:val="003A072F"/>
    <w:rsid w:val="003A0985"/>
    <w:rsid w:val="003A0AB0"/>
    <w:rsid w:val="003A102D"/>
    <w:rsid w:val="003A107A"/>
    <w:rsid w:val="003A1124"/>
    <w:rsid w:val="003A12C9"/>
    <w:rsid w:val="003A130F"/>
    <w:rsid w:val="003A1385"/>
    <w:rsid w:val="003A13DB"/>
    <w:rsid w:val="003A166C"/>
    <w:rsid w:val="003A171E"/>
    <w:rsid w:val="003A1872"/>
    <w:rsid w:val="003A18CF"/>
    <w:rsid w:val="003A190E"/>
    <w:rsid w:val="003A1A90"/>
    <w:rsid w:val="003A1B8A"/>
    <w:rsid w:val="003A1BDC"/>
    <w:rsid w:val="003A1DB2"/>
    <w:rsid w:val="003A1E45"/>
    <w:rsid w:val="003A1E7D"/>
    <w:rsid w:val="003A1ED0"/>
    <w:rsid w:val="003A1F2B"/>
    <w:rsid w:val="003A2062"/>
    <w:rsid w:val="003A2070"/>
    <w:rsid w:val="003A2106"/>
    <w:rsid w:val="003A2163"/>
    <w:rsid w:val="003A22A1"/>
    <w:rsid w:val="003A23C2"/>
    <w:rsid w:val="003A243E"/>
    <w:rsid w:val="003A2673"/>
    <w:rsid w:val="003A26F0"/>
    <w:rsid w:val="003A27EE"/>
    <w:rsid w:val="003A282B"/>
    <w:rsid w:val="003A2831"/>
    <w:rsid w:val="003A29D5"/>
    <w:rsid w:val="003A2A49"/>
    <w:rsid w:val="003A2A97"/>
    <w:rsid w:val="003A2AB1"/>
    <w:rsid w:val="003A2ADF"/>
    <w:rsid w:val="003A2B0F"/>
    <w:rsid w:val="003A2BCF"/>
    <w:rsid w:val="003A2C77"/>
    <w:rsid w:val="003A2CE1"/>
    <w:rsid w:val="003A2CEB"/>
    <w:rsid w:val="003A2D10"/>
    <w:rsid w:val="003A2D46"/>
    <w:rsid w:val="003A2D6D"/>
    <w:rsid w:val="003A2DAB"/>
    <w:rsid w:val="003A2DD6"/>
    <w:rsid w:val="003A2E2B"/>
    <w:rsid w:val="003A306C"/>
    <w:rsid w:val="003A308F"/>
    <w:rsid w:val="003A3146"/>
    <w:rsid w:val="003A31E0"/>
    <w:rsid w:val="003A321F"/>
    <w:rsid w:val="003A3322"/>
    <w:rsid w:val="003A3341"/>
    <w:rsid w:val="003A346E"/>
    <w:rsid w:val="003A3540"/>
    <w:rsid w:val="003A375F"/>
    <w:rsid w:val="003A37E3"/>
    <w:rsid w:val="003A386F"/>
    <w:rsid w:val="003A3885"/>
    <w:rsid w:val="003A39CC"/>
    <w:rsid w:val="003A3A3B"/>
    <w:rsid w:val="003A3ABC"/>
    <w:rsid w:val="003A3C19"/>
    <w:rsid w:val="003A3C7D"/>
    <w:rsid w:val="003A3CBC"/>
    <w:rsid w:val="003A3CD0"/>
    <w:rsid w:val="003A3CF7"/>
    <w:rsid w:val="003A3D19"/>
    <w:rsid w:val="003A3DDD"/>
    <w:rsid w:val="003A3E32"/>
    <w:rsid w:val="003A3F6D"/>
    <w:rsid w:val="003A3FD0"/>
    <w:rsid w:val="003A4042"/>
    <w:rsid w:val="003A40CA"/>
    <w:rsid w:val="003A41AD"/>
    <w:rsid w:val="003A41B3"/>
    <w:rsid w:val="003A4272"/>
    <w:rsid w:val="003A4395"/>
    <w:rsid w:val="003A4415"/>
    <w:rsid w:val="003A44A6"/>
    <w:rsid w:val="003A44F9"/>
    <w:rsid w:val="003A453A"/>
    <w:rsid w:val="003A46AA"/>
    <w:rsid w:val="003A485F"/>
    <w:rsid w:val="003A49E7"/>
    <w:rsid w:val="003A4B32"/>
    <w:rsid w:val="003A4C74"/>
    <w:rsid w:val="003A4D99"/>
    <w:rsid w:val="003A4DD1"/>
    <w:rsid w:val="003A4E35"/>
    <w:rsid w:val="003A4F41"/>
    <w:rsid w:val="003A506A"/>
    <w:rsid w:val="003A5076"/>
    <w:rsid w:val="003A50BB"/>
    <w:rsid w:val="003A53C2"/>
    <w:rsid w:val="003A53DD"/>
    <w:rsid w:val="003A557C"/>
    <w:rsid w:val="003A569F"/>
    <w:rsid w:val="003A5834"/>
    <w:rsid w:val="003A5861"/>
    <w:rsid w:val="003A59BA"/>
    <w:rsid w:val="003A5C20"/>
    <w:rsid w:val="003A5D41"/>
    <w:rsid w:val="003A5E40"/>
    <w:rsid w:val="003A5E94"/>
    <w:rsid w:val="003A5E95"/>
    <w:rsid w:val="003A6045"/>
    <w:rsid w:val="003A60AF"/>
    <w:rsid w:val="003A6134"/>
    <w:rsid w:val="003A613A"/>
    <w:rsid w:val="003A6431"/>
    <w:rsid w:val="003A64CF"/>
    <w:rsid w:val="003A659B"/>
    <w:rsid w:val="003A65F2"/>
    <w:rsid w:val="003A66BB"/>
    <w:rsid w:val="003A66F4"/>
    <w:rsid w:val="003A6D4F"/>
    <w:rsid w:val="003A6DC2"/>
    <w:rsid w:val="003A715A"/>
    <w:rsid w:val="003A760E"/>
    <w:rsid w:val="003A7943"/>
    <w:rsid w:val="003A7C03"/>
    <w:rsid w:val="003A7C19"/>
    <w:rsid w:val="003A7C7B"/>
    <w:rsid w:val="003A7CA9"/>
    <w:rsid w:val="003A7CB9"/>
    <w:rsid w:val="003A7EDC"/>
    <w:rsid w:val="003B0138"/>
    <w:rsid w:val="003B06B0"/>
    <w:rsid w:val="003B0720"/>
    <w:rsid w:val="003B08DD"/>
    <w:rsid w:val="003B0953"/>
    <w:rsid w:val="003B0A07"/>
    <w:rsid w:val="003B0AF4"/>
    <w:rsid w:val="003B0BD9"/>
    <w:rsid w:val="003B0BF6"/>
    <w:rsid w:val="003B0E65"/>
    <w:rsid w:val="003B0F29"/>
    <w:rsid w:val="003B1022"/>
    <w:rsid w:val="003B110D"/>
    <w:rsid w:val="003B1133"/>
    <w:rsid w:val="003B11DE"/>
    <w:rsid w:val="003B11E6"/>
    <w:rsid w:val="003B1283"/>
    <w:rsid w:val="003B1340"/>
    <w:rsid w:val="003B1686"/>
    <w:rsid w:val="003B169C"/>
    <w:rsid w:val="003B17A4"/>
    <w:rsid w:val="003B1D70"/>
    <w:rsid w:val="003B1F07"/>
    <w:rsid w:val="003B209A"/>
    <w:rsid w:val="003B21C5"/>
    <w:rsid w:val="003B2324"/>
    <w:rsid w:val="003B23CD"/>
    <w:rsid w:val="003B247E"/>
    <w:rsid w:val="003B25A5"/>
    <w:rsid w:val="003B25D9"/>
    <w:rsid w:val="003B25EC"/>
    <w:rsid w:val="003B26BB"/>
    <w:rsid w:val="003B277D"/>
    <w:rsid w:val="003B29EE"/>
    <w:rsid w:val="003B2AA3"/>
    <w:rsid w:val="003B2B6D"/>
    <w:rsid w:val="003B2BDF"/>
    <w:rsid w:val="003B2E0A"/>
    <w:rsid w:val="003B2EFF"/>
    <w:rsid w:val="003B2F1D"/>
    <w:rsid w:val="003B32EE"/>
    <w:rsid w:val="003B32F2"/>
    <w:rsid w:val="003B348E"/>
    <w:rsid w:val="003B35D2"/>
    <w:rsid w:val="003B3715"/>
    <w:rsid w:val="003B390A"/>
    <w:rsid w:val="003B3947"/>
    <w:rsid w:val="003B3B61"/>
    <w:rsid w:val="003B3BA5"/>
    <w:rsid w:val="003B3BC4"/>
    <w:rsid w:val="003B3E4A"/>
    <w:rsid w:val="003B4050"/>
    <w:rsid w:val="003B406C"/>
    <w:rsid w:val="003B414F"/>
    <w:rsid w:val="003B4315"/>
    <w:rsid w:val="003B436D"/>
    <w:rsid w:val="003B442B"/>
    <w:rsid w:val="003B44D6"/>
    <w:rsid w:val="003B45CB"/>
    <w:rsid w:val="003B45D1"/>
    <w:rsid w:val="003B45DD"/>
    <w:rsid w:val="003B4893"/>
    <w:rsid w:val="003B48FD"/>
    <w:rsid w:val="003B4914"/>
    <w:rsid w:val="003B49A1"/>
    <w:rsid w:val="003B49E3"/>
    <w:rsid w:val="003B4A13"/>
    <w:rsid w:val="003B4A48"/>
    <w:rsid w:val="003B4B3D"/>
    <w:rsid w:val="003B4B65"/>
    <w:rsid w:val="003B4C44"/>
    <w:rsid w:val="003B4CAB"/>
    <w:rsid w:val="003B4ED8"/>
    <w:rsid w:val="003B4F09"/>
    <w:rsid w:val="003B513E"/>
    <w:rsid w:val="003B5256"/>
    <w:rsid w:val="003B5282"/>
    <w:rsid w:val="003B52EA"/>
    <w:rsid w:val="003B5321"/>
    <w:rsid w:val="003B53E6"/>
    <w:rsid w:val="003B53F5"/>
    <w:rsid w:val="003B5568"/>
    <w:rsid w:val="003B5612"/>
    <w:rsid w:val="003B563C"/>
    <w:rsid w:val="003B579D"/>
    <w:rsid w:val="003B57C1"/>
    <w:rsid w:val="003B597C"/>
    <w:rsid w:val="003B5982"/>
    <w:rsid w:val="003B59A5"/>
    <w:rsid w:val="003B5BDF"/>
    <w:rsid w:val="003B5D0B"/>
    <w:rsid w:val="003B5E2A"/>
    <w:rsid w:val="003B60BC"/>
    <w:rsid w:val="003B6309"/>
    <w:rsid w:val="003B63B1"/>
    <w:rsid w:val="003B682C"/>
    <w:rsid w:val="003B6A95"/>
    <w:rsid w:val="003B6AE2"/>
    <w:rsid w:val="003B6AE6"/>
    <w:rsid w:val="003B6B33"/>
    <w:rsid w:val="003B6B3D"/>
    <w:rsid w:val="003B6B74"/>
    <w:rsid w:val="003B6BF4"/>
    <w:rsid w:val="003B6D7E"/>
    <w:rsid w:val="003B6F91"/>
    <w:rsid w:val="003B702D"/>
    <w:rsid w:val="003B70D2"/>
    <w:rsid w:val="003B7306"/>
    <w:rsid w:val="003B7331"/>
    <w:rsid w:val="003B754F"/>
    <w:rsid w:val="003B77A1"/>
    <w:rsid w:val="003B7975"/>
    <w:rsid w:val="003B79F9"/>
    <w:rsid w:val="003B7A19"/>
    <w:rsid w:val="003B7B85"/>
    <w:rsid w:val="003B7CA9"/>
    <w:rsid w:val="003B7D39"/>
    <w:rsid w:val="003B7F8C"/>
    <w:rsid w:val="003C0017"/>
    <w:rsid w:val="003C0221"/>
    <w:rsid w:val="003C02AF"/>
    <w:rsid w:val="003C03D8"/>
    <w:rsid w:val="003C04C2"/>
    <w:rsid w:val="003C0633"/>
    <w:rsid w:val="003C068B"/>
    <w:rsid w:val="003C0913"/>
    <w:rsid w:val="003C09C9"/>
    <w:rsid w:val="003C0BBD"/>
    <w:rsid w:val="003C0CE8"/>
    <w:rsid w:val="003C0E8E"/>
    <w:rsid w:val="003C0EA4"/>
    <w:rsid w:val="003C1044"/>
    <w:rsid w:val="003C10ED"/>
    <w:rsid w:val="003C1249"/>
    <w:rsid w:val="003C12C4"/>
    <w:rsid w:val="003C1322"/>
    <w:rsid w:val="003C1455"/>
    <w:rsid w:val="003C157B"/>
    <w:rsid w:val="003C15B9"/>
    <w:rsid w:val="003C168C"/>
    <w:rsid w:val="003C178F"/>
    <w:rsid w:val="003C179B"/>
    <w:rsid w:val="003C190F"/>
    <w:rsid w:val="003C1951"/>
    <w:rsid w:val="003C1A08"/>
    <w:rsid w:val="003C1B32"/>
    <w:rsid w:val="003C1DF1"/>
    <w:rsid w:val="003C1F44"/>
    <w:rsid w:val="003C1FD4"/>
    <w:rsid w:val="003C204C"/>
    <w:rsid w:val="003C218C"/>
    <w:rsid w:val="003C228A"/>
    <w:rsid w:val="003C23ED"/>
    <w:rsid w:val="003C24C0"/>
    <w:rsid w:val="003C27C5"/>
    <w:rsid w:val="003C2880"/>
    <w:rsid w:val="003C28D7"/>
    <w:rsid w:val="003C2AEB"/>
    <w:rsid w:val="003C2C1C"/>
    <w:rsid w:val="003C2C87"/>
    <w:rsid w:val="003C2D85"/>
    <w:rsid w:val="003C2DD9"/>
    <w:rsid w:val="003C2E3C"/>
    <w:rsid w:val="003C2E52"/>
    <w:rsid w:val="003C3186"/>
    <w:rsid w:val="003C33A1"/>
    <w:rsid w:val="003C3418"/>
    <w:rsid w:val="003C3578"/>
    <w:rsid w:val="003C383F"/>
    <w:rsid w:val="003C39E8"/>
    <w:rsid w:val="003C39EF"/>
    <w:rsid w:val="003C3B6F"/>
    <w:rsid w:val="003C3BF5"/>
    <w:rsid w:val="003C3C0F"/>
    <w:rsid w:val="003C3C1C"/>
    <w:rsid w:val="003C3C7C"/>
    <w:rsid w:val="003C3C82"/>
    <w:rsid w:val="003C3D0A"/>
    <w:rsid w:val="003C3EB6"/>
    <w:rsid w:val="003C3EF2"/>
    <w:rsid w:val="003C3F07"/>
    <w:rsid w:val="003C408F"/>
    <w:rsid w:val="003C40D1"/>
    <w:rsid w:val="003C418C"/>
    <w:rsid w:val="003C41E7"/>
    <w:rsid w:val="003C429E"/>
    <w:rsid w:val="003C42A3"/>
    <w:rsid w:val="003C432C"/>
    <w:rsid w:val="003C433C"/>
    <w:rsid w:val="003C457C"/>
    <w:rsid w:val="003C4618"/>
    <w:rsid w:val="003C462B"/>
    <w:rsid w:val="003C4715"/>
    <w:rsid w:val="003C48FB"/>
    <w:rsid w:val="003C493C"/>
    <w:rsid w:val="003C49EF"/>
    <w:rsid w:val="003C4A71"/>
    <w:rsid w:val="003C4B4F"/>
    <w:rsid w:val="003C4BC1"/>
    <w:rsid w:val="003C4BEC"/>
    <w:rsid w:val="003C4C67"/>
    <w:rsid w:val="003C4D42"/>
    <w:rsid w:val="003C4EB4"/>
    <w:rsid w:val="003C4F31"/>
    <w:rsid w:val="003C4FC4"/>
    <w:rsid w:val="003C50E4"/>
    <w:rsid w:val="003C52BB"/>
    <w:rsid w:val="003C5365"/>
    <w:rsid w:val="003C538F"/>
    <w:rsid w:val="003C548C"/>
    <w:rsid w:val="003C5580"/>
    <w:rsid w:val="003C55BD"/>
    <w:rsid w:val="003C562C"/>
    <w:rsid w:val="003C56DB"/>
    <w:rsid w:val="003C5794"/>
    <w:rsid w:val="003C57DC"/>
    <w:rsid w:val="003C57DE"/>
    <w:rsid w:val="003C57ED"/>
    <w:rsid w:val="003C5849"/>
    <w:rsid w:val="003C5866"/>
    <w:rsid w:val="003C58DC"/>
    <w:rsid w:val="003C5956"/>
    <w:rsid w:val="003C5B45"/>
    <w:rsid w:val="003C5E24"/>
    <w:rsid w:val="003C5E8D"/>
    <w:rsid w:val="003C5F0F"/>
    <w:rsid w:val="003C60BF"/>
    <w:rsid w:val="003C636F"/>
    <w:rsid w:val="003C638E"/>
    <w:rsid w:val="003C66B4"/>
    <w:rsid w:val="003C68A2"/>
    <w:rsid w:val="003C6B17"/>
    <w:rsid w:val="003C6B85"/>
    <w:rsid w:val="003C6BBD"/>
    <w:rsid w:val="003C6C00"/>
    <w:rsid w:val="003C6C20"/>
    <w:rsid w:val="003C6D88"/>
    <w:rsid w:val="003C6E1C"/>
    <w:rsid w:val="003C6E55"/>
    <w:rsid w:val="003C6E69"/>
    <w:rsid w:val="003C6FF8"/>
    <w:rsid w:val="003C70ED"/>
    <w:rsid w:val="003C711E"/>
    <w:rsid w:val="003C71A2"/>
    <w:rsid w:val="003C71FC"/>
    <w:rsid w:val="003C72CE"/>
    <w:rsid w:val="003C73D1"/>
    <w:rsid w:val="003C74F5"/>
    <w:rsid w:val="003C75BC"/>
    <w:rsid w:val="003C7929"/>
    <w:rsid w:val="003C7990"/>
    <w:rsid w:val="003C79CE"/>
    <w:rsid w:val="003C79DE"/>
    <w:rsid w:val="003C7A17"/>
    <w:rsid w:val="003C7A69"/>
    <w:rsid w:val="003C7A92"/>
    <w:rsid w:val="003C7A9C"/>
    <w:rsid w:val="003C7B2F"/>
    <w:rsid w:val="003C7B6B"/>
    <w:rsid w:val="003C7BA9"/>
    <w:rsid w:val="003C7C20"/>
    <w:rsid w:val="003C7E56"/>
    <w:rsid w:val="003C7FBD"/>
    <w:rsid w:val="003D0315"/>
    <w:rsid w:val="003D03A7"/>
    <w:rsid w:val="003D03E5"/>
    <w:rsid w:val="003D0585"/>
    <w:rsid w:val="003D0629"/>
    <w:rsid w:val="003D068D"/>
    <w:rsid w:val="003D08D3"/>
    <w:rsid w:val="003D0AAC"/>
    <w:rsid w:val="003D0AE9"/>
    <w:rsid w:val="003D0B0D"/>
    <w:rsid w:val="003D0B4D"/>
    <w:rsid w:val="003D0BEE"/>
    <w:rsid w:val="003D0D8E"/>
    <w:rsid w:val="003D0DB4"/>
    <w:rsid w:val="003D0E03"/>
    <w:rsid w:val="003D0E77"/>
    <w:rsid w:val="003D0F71"/>
    <w:rsid w:val="003D1032"/>
    <w:rsid w:val="003D12A3"/>
    <w:rsid w:val="003D12B2"/>
    <w:rsid w:val="003D12DF"/>
    <w:rsid w:val="003D1482"/>
    <w:rsid w:val="003D1574"/>
    <w:rsid w:val="003D1681"/>
    <w:rsid w:val="003D177F"/>
    <w:rsid w:val="003D1B0F"/>
    <w:rsid w:val="003D1CC8"/>
    <w:rsid w:val="003D1D46"/>
    <w:rsid w:val="003D1D53"/>
    <w:rsid w:val="003D1DA1"/>
    <w:rsid w:val="003D1F53"/>
    <w:rsid w:val="003D2091"/>
    <w:rsid w:val="003D216A"/>
    <w:rsid w:val="003D2173"/>
    <w:rsid w:val="003D22B4"/>
    <w:rsid w:val="003D22CB"/>
    <w:rsid w:val="003D2355"/>
    <w:rsid w:val="003D2426"/>
    <w:rsid w:val="003D2486"/>
    <w:rsid w:val="003D257F"/>
    <w:rsid w:val="003D25CC"/>
    <w:rsid w:val="003D25F7"/>
    <w:rsid w:val="003D269F"/>
    <w:rsid w:val="003D27A3"/>
    <w:rsid w:val="003D294A"/>
    <w:rsid w:val="003D29C1"/>
    <w:rsid w:val="003D2ACE"/>
    <w:rsid w:val="003D2DAB"/>
    <w:rsid w:val="003D2DD1"/>
    <w:rsid w:val="003D2E5A"/>
    <w:rsid w:val="003D2E81"/>
    <w:rsid w:val="003D2EC5"/>
    <w:rsid w:val="003D2F35"/>
    <w:rsid w:val="003D2F9B"/>
    <w:rsid w:val="003D2FBD"/>
    <w:rsid w:val="003D311A"/>
    <w:rsid w:val="003D353F"/>
    <w:rsid w:val="003D3549"/>
    <w:rsid w:val="003D3587"/>
    <w:rsid w:val="003D36DC"/>
    <w:rsid w:val="003D38EC"/>
    <w:rsid w:val="003D38F4"/>
    <w:rsid w:val="003D3A44"/>
    <w:rsid w:val="003D3A6C"/>
    <w:rsid w:val="003D3C35"/>
    <w:rsid w:val="003D3C41"/>
    <w:rsid w:val="003D3CD7"/>
    <w:rsid w:val="003D3D14"/>
    <w:rsid w:val="003D3D67"/>
    <w:rsid w:val="003D3E22"/>
    <w:rsid w:val="003D3E89"/>
    <w:rsid w:val="003D3F0D"/>
    <w:rsid w:val="003D4335"/>
    <w:rsid w:val="003D43FB"/>
    <w:rsid w:val="003D444B"/>
    <w:rsid w:val="003D455C"/>
    <w:rsid w:val="003D458E"/>
    <w:rsid w:val="003D45B1"/>
    <w:rsid w:val="003D4659"/>
    <w:rsid w:val="003D4718"/>
    <w:rsid w:val="003D490B"/>
    <w:rsid w:val="003D49DF"/>
    <w:rsid w:val="003D49FE"/>
    <w:rsid w:val="003D4A2A"/>
    <w:rsid w:val="003D4E0B"/>
    <w:rsid w:val="003D4F9D"/>
    <w:rsid w:val="003D4FB7"/>
    <w:rsid w:val="003D4FE3"/>
    <w:rsid w:val="003D5050"/>
    <w:rsid w:val="003D505C"/>
    <w:rsid w:val="003D539E"/>
    <w:rsid w:val="003D53A1"/>
    <w:rsid w:val="003D545E"/>
    <w:rsid w:val="003D550B"/>
    <w:rsid w:val="003D5719"/>
    <w:rsid w:val="003D5965"/>
    <w:rsid w:val="003D5A00"/>
    <w:rsid w:val="003D5AD0"/>
    <w:rsid w:val="003D5EFA"/>
    <w:rsid w:val="003D5F1F"/>
    <w:rsid w:val="003D5F4F"/>
    <w:rsid w:val="003D5F8B"/>
    <w:rsid w:val="003D6001"/>
    <w:rsid w:val="003D6182"/>
    <w:rsid w:val="003D6193"/>
    <w:rsid w:val="003D6348"/>
    <w:rsid w:val="003D6361"/>
    <w:rsid w:val="003D63B6"/>
    <w:rsid w:val="003D657E"/>
    <w:rsid w:val="003D67EE"/>
    <w:rsid w:val="003D686E"/>
    <w:rsid w:val="003D68B2"/>
    <w:rsid w:val="003D6923"/>
    <w:rsid w:val="003D6BDF"/>
    <w:rsid w:val="003D6F2B"/>
    <w:rsid w:val="003D6F4B"/>
    <w:rsid w:val="003D7057"/>
    <w:rsid w:val="003D705E"/>
    <w:rsid w:val="003D71E1"/>
    <w:rsid w:val="003D7318"/>
    <w:rsid w:val="003D735C"/>
    <w:rsid w:val="003D7670"/>
    <w:rsid w:val="003D768A"/>
    <w:rsid w:val="003D76DD"/>
    <w:rsid w:val="003D76E8"/>
    <w:rsid w:val="003D77B4"/>
    <w:rsid w:val="003D7839"/>
    <w:rsid w:val="003D7857"/>
    <w:rsid w:val="003D7912"/>
    <w:rsid w:val="003D7990"/>
    <w:rsid w:val="003D7AFA"/>
    <w:rsid w:val="003D7D42"/>
    <w:rsid w:val="003D7EC4"/>
    <w:rsid w:val="003D7FB5"/>
    <w:rsid w:val="003D7FB8"/>
    <w:rsid w:val="003E002D"/>
    <w:rsid w:val="003E00A4"/>
    <w:rsid w:val="003E02EA"/>
    <w:rsid w:val="003E038B"/>
    <w:rsid w:val="003E043F"/>
    <w:rsid w:val="003E05D9"/>
    <w:rsid w:val="003E07E2"/>
    <w:rsid w:val="003E086A"/>
    <w:rsid w:val="003E0A6B"/>
    <w:rsid w:val="003E0B19"/>
    <w:rsid w:val="003E0B5D"/>
    <w:rsid w:val="003E0B63"/>
    <w:rsid w:val="003E0CFD"/>
    <w:rsid w:val="003E0D25"/>
    <w:rsid w:val="003E0D5D"/>
    <w:rsid w:val="003E0D9C"/>
    <w:rsid w:val="003E0EDB"/>
    <w:rsid w:val="003E0FD8"/>
    <w:rsid w:val="003E0FE2"/>
    <w:rsid w:val="003E11F8"/>
    <w:rsid w:val="003E14DE"/>
    <w:rsid w:val="003E1539"/>
    <w:rsid w:val="003E1594"/>
    <w:rsid w:val="003E159F"/>
    <w:rsid w:val="003E15C5"/>
    <w:rsid w:val="003E16E6"/>
    <w:rsid w:val="003E1736"/>
    <w:rsid w:val="003E176D"/>
    <w:rsid w:val="003E17BF"/>
    <w:rsid w:val="003E1911"/>
    <w:rsid w:val="003E199D"/>
    <w:rsid w:val="003E1A2E"/>
    <w:rsid w:val="003E1C5E"/>
    <w:rsid w:val="003E1E0B"/>
    <w:rsid w:val="003E1E81"/>
    <w:rsid w:val="003E1FD9"/>
    <w:rsid w:val="003E2089"/>
    <w:rsid w:val="003E20BF"/>
    <w:rsid w:val="003E22EE"/>
    <w:rsid w:val="003E23B0"/>
    <w:rsid w:val="003E24C3"/>
    <w:rsid w:val="003E2665"/>
    <w:rsid w:val="003E2766"/>
    <w:rsid w:val="003E2922"/>
    <w:rsid w:val="003E2965"/>
    <w:rsid w:val="003E29AA"/>
    <w:rsid w:val="003E29FE"/>
    <w:rsid w:val="003E2AA0"/>
    <w:rsid w:val="003E2BF3"/>
    <w:rsid w:val="003E2C85"/>
    <w:rsid w:val="003E2E76"/>
    <w:rsid w:val="003E30AE"/>
    <w:rsid w:val="003E31D8"/>
    <w:rsid w:val="003E33A8"/>
    <w:rsid w:val="003E33FA"/>
    <w:rsid w:val="003E345E"/>
    <w:rsid w:val="003E3495"/>
    <w:rsid w:val="003E3639"/>
    <w:rsid w:val="003E366F"/>
    <w:rsid w:val="003E3704"/>
    <w:rsid w:val="003E38C1"/>
    <w:rsid w:val="003E3D27"/>
    <w:rsid w:val="003E3DC8"/>
    <w:rsid w:val="003E3E5B"/>
    <w:rsid w:val="003E3E82"/>
    <w:rsid w:val="003E4070"/>
    <w:rsid w:val="003E439A"/>
    <w:rsid w:val="003E4506"/>
    <w:rsid w:val="003E45E4"/>
    <w:rsid w:val="003E46AB"/>
    <w:rsid w:val="003E46C4"/>
    <w:rsid w:val="003E4857"/>
    <w:rsid w:val="003E4898"/>
    <w:rsid w:val="003E492E"/>
    <w:rsid w:val="003E4AEA"/>
    <w:rsid w:val="003E4B9F"/>
    <w:rsid w:val="003E4C8D"/>
    <w:rsid w:val="003E4CD2"/>
    <w:rsid w:val="003E4EA2"/>
    <w:rsid w:val="003E4ECA"/>
    <w:rsid w:val="003E4F78"/>
    <w:rsid w:val="003E512B"/>
    <w:rsid w:val="003E527E"/>
    <w:rsid w:val="003E5295"/>
    <w:rsid w:val="003E5439"/>
    <w:rsid w:val="003E547F"/>
    <w:rsid w:val="003E560C"/>
    <w:rsid w:val="003E5724"/>
    <w:rsid w:val="003E5760"/>
    <w:rsid w:val="003E583B"/>
    <w:rsid w:val="003E58EC"/>
    <w:rsid w:val="003E5980"/>
    <w:rsid w:val="003E59AA"/>
    <w:rsid w:val="003E5B18"/>
    <w:rsid w:val="003E5B5A"/>
    <w:rsid w:val="003E5FD7"/>
    <w:rsid w:val="003E6104"/>
    <w:rsid w:val="003E62AF"/>
    <w:rsid w:val="003E631F"/>
    <w:rsid w:val="003E6327"/>
    <w:rsid w:val="003E647E"/>
    <w:rsid w:val="003E6897"/>
    <w:rsid w:val="003E68AD"/>
    <w:rsid w:val="003E699F"/>
    <w:rsid w:val="003E6B40"/>
    <w:rsid w:val="003E6B76"/>
    <w:rsid w:val="003E6DC6"/>
    <w:rsid w:val="003E6DF2"/>
    <w:rsid w:val="003E6EA9"/>
    <w:rsid w:val="003E6F6B"/>
    <w:rsid w:val="003E7178"/>
    <w:rsid w:val="003E718F"/>
    <w:rsid w:val="003E7249"/>
    <w:rsid w:val="003E7313"/>
    <w:rsid w:val="003E735A"/>
    <w:rsid w:val="003E73FE"/>
    <w:rsid w:val="003E74DA"/>
    <w:rsid w:val="003E74DB"/>
    <w:rsid w:val="003E7582"/>
    <w:rsid w:val="003E75D7"/>
    <w:rsid w:val="003E75ED"/>
    <w:rsid w:val="003E7614"/>
    <w:rsid w:val="003E7687"/>
    <w:rsid w:val="003E76A8"/>
    <w:rsid w:val="003E7840"/>
    <w:rsid w:val="003E7874"/>
    <w:rsid w:val="003E78DC"/>
    <w:rsid w:val="003E7959"/>
    <w:rsid w:val="003E7A04"/>
    <w:rsid w:val="003E7DD2"/>
    <w:rsid w:val="003E7E35"/>
    <w:rsid w:val="003E7EA4"/>
    <w:rsid w:val="003F0117"/>
    <w:rsid w:val="003F0262"/>
    <w:rsid w:val="003F03D3"/>
    <w:rsid w:val="003F0637"/>
    <w:rsid w:val="003F083A"/>
    <w:rsid w:val="003F089F"/>
    <w:rsid w:val="003F0A1D"/>
    <w:rsid w:val="003F0BA0"/>
    <w:rsid w:val="003F0D56"/>
    <w:rsid w:val="003F0F69"/>
    <w:rsid w:val="003F10EE"/>
    <w:rsid w:val="003F11E4"/>
    <w:rsid w:val="003F13C6"/>
    <w:rsid w:val="003F1405"/>
    <w:rsid w:val="003F1476"/>
    <w:rsid w:val="003F15BD"/>
    <w:rsid w:val="003F17FB"/>
    <w:rsid w:val="003F1833"/>
    <w:rsid w:val="003F1929"/>
    <w:rsid w:val="003F1940"/>
    <w:rsid w:val="003F1B93"/>
    <w:rsid w:val="003F1CF2"/>
    <w:rsid w:val="003F1E92"/>
    <w:rsid w:val="003F2061"/>
    <w:rsid w:val="003F22F0"/>
    <w:rsid w:val="003F2531"/>
    <w:rsid w:val="003F2618"/>
    <w:rsid w:val="003F27DF"/>
    <w:rsid w:val="003F287B"/>
    <w:rsid w:val="003F28DD"/>
    <w:rsid w:val="003F28E8"/>
    <w:rsid w:val="003F29C9"/>
    <w:rsid w:val="003F2AD6"/>
    <w:rsid w:val="003F2C09"/>
    <w:rsid w:val="003F2D60"/>
    <w:rsid w:val="003F2E9B"/>
    <w:rsid w:val="003F2F06"/>
    <w:rsid w:val="003F2FDB"/>
    <w:rsid w:val="003F31B2"/>
    <w:rsid w:val="003F31BA"/>
    <w:rsid w:val="003F3344"/>
    <w:rsid w:val="003F334C"/>
    <w:rsid w:val="003F3390"/>
    <w:rsid w:val="003F3414"/>
    <w:rsid w:val="003F3581"/>
    <w:rsid w:val="003F3674"/>
    <w:rsid w:val="003F37AF"/>
    <w:rsid w:val="003F3A37"/>
    <w:rsid w:val="003F3CC5"/>
    <w:rsid w:val="003F3F44"/>
    <w:rsid w:val="003F3FF4"/>
    <w:rsid w:val="003F40B9"/>
    <w:rsid w:val="003F4216"/>
    <w:rsid w:val="003F4265"/>
    <w:rsid w:val="003F42DE"/>
    <w:rsid w:val="003F4306"/>
    <w:rsid w:val="003F4691"/>
    <w:rsid w:val="003F4A3C"/>
    <w:rsid w:val="003F4B26"/>
    <w:rsid w:val="003F4C5D"/>
    <w:rsid w:val="003F4DBE"/>
    <w:rsid w:val="003F4F78"/>
    <w:rsid w:val="003F4F7B"/>
    <w:rsid w:val="003F5014"/>
    <w:rsid w:val="003F509D"/>
    <w:rsid w:val="003F52EA"/>
    <w:rsid w:val="003F5327"/>
    <w:rsid w:val="003F53A4"/>
    <w:rsid w:val="003F54E0"/>
    <w:rsid w:val="003F54FE"/>
    <w:rsid w:val="003F5623"/>
    <w:rsid w:val="003F5630"/>
    <w:rsid w:val="003F5788"/>
    <w:rsid w:val="003F5809"/>
    <w:rsid w:val="003F58B0"/>
    <w:rsid w:val="003F5A98"/>
    <w:rsid w:val="003F5C50"/>
    <w:rsid w:val="003F5EE0"/>
    <w:rsid w:val="003F5F36"/>
    <w:rsid w:val="003F6063"/>
    <w:rsid w:val="003F60CF"/>
    <w:rsid w:val="003F6189"/>
    <w:rsid w:val="003F61A7"/>
    <w:rsid w:val="003F620C"/>
    <w:rsid w:val="003F622E"/>
    <w:rsid w:val="003F6316"/>
    <w:rsid w:val="003F67A3"/>
    <w:rsid w:val="003F67AE"/>
    <w:rsid w:val="003F6985"/>
    <w:rsid w:val="003F6AB7"/>
    <w:rsid w:val="003F6ACD"/>
    <w:rsid w:val="003F6CEA"/>
    <w:rsid w:val="003F6DCF"/>
    <w:rsid w:val="003F6DD9"/>
    <w:rsid w:val="003F6F09"/>
    <w:rsid w:val="003F6F9A"/>
    <w:rsid w:val="003F6FF5"/>
    <w:rsid w:val="003F7389"/>
    <w:rsid w:val="003F7414"/>
    <w:rsid w:val="003F74DF"/>
    <w:rsid w:val="003F766F"/>
    <w:rsid w:val="003F7855"/>
    <w:rsid w:val="003F7B93"/>
    <w:rsid w:val="003F7B9A"/>
    <w:rsid w:val="003F7BBA"/>
    <w:rsid w:val="003F7C7F"/>
    <w:rsid w:val="003F7DC3"/>
    <w:rsid w:val="003F7DEA"/>
    <w:rsid w:val="00400057"/>
    <w:rsid w:val="004000AA"/>
    <w:rsid w:val="004001D2"/>
    <w:rsid w:val="0040030D"/>
    <w:rsid w:val="004003C0"/>
    <w:rsid w:val="004004F3"/>
    <w:rsid w:val="00400759"/>
    <w:rsid w:val="004007BD"/>
    <w:rsid w:val="00400881"/>
    <w:rsid w:val="004008CA"/>
    <w:rsid w:val="0040096C"/>
    <w:rsid w:val="00400B3E"/>
    <w:rsid w:val="00400B7B"/>
    <w:rsid w:val="00400BA8"/>
    <w:rsid w:val="00400C69"/>
    <w:rsid w:val="00400D5B"/>
    <w:rsid w:val="00400E01"/>
    <w:rsid w:val="00400F59"/>
    <w:rsid w:val="00400FE0"/>
    <w:rsid w:val="00401060"/>
    <w:rsid w:val="0040129F"/>
    <w:rsid w:val="004012C2"/>
    <w:rsid w:val="0040143B"/>
    <w:rsid w:val="004014A4"/>
    <w:rsid w:val="00401551"/>
    <w:rsid w:val="00401590"/>
    <w:rsid w:val="00401606"/>
    <w:rsid w:val="00401739"/>
    <w:rsid w:val="00401805"/>
    <w:rsid w:val="00401AAE"/>
    <w:rsid w:val="00401D05"/>
    <w:rsid w:val="00401E22"/>
    <w:rsid w:val="00401EB1"/>
    <w:rsid w:val="00401F04"/>
    <w:rsid w:val="0040229F"/>
    <w:rsid w:val="0040282E"/>
    <w:rsid w:val="00402831"/>
    <w:rsid w:val="00402885"/>
    <w:rsid w:val="00402A45"/>
    <w:rsid w:val="00402FFC"/>
    <w:rsid w:val="00403058"/>
    <w:rsid w:val="0040314A"/>
    <w:rsid w:val="0040325A"/>
    <w:rsid w:val="0040330B"/>
    <w:rsid w:val="004033F5"/>
    <w:rsid w:val="00403562"/>
    <w:rsid w:val="004036C4"/>
    <w:rsid w:val="0040372F"/>
    <w:rsid w:val="0040384C"/>
    <w:rsid w:val="0040387C"/>
    <w:rsid w:val="004039D0"/>
    <w:rsid w:val="00403A05"/>
    <w:rsid w:val="00403A4B"/>
    <w:rsid w:val="00403B4B"/>
    <w:rsid w:val="00403D3F"/>
    <w:rsid w:val="00403F05"/>
    <w:rsid w:val="00403F59"/>
    <w:rsid w:val="00404090"/>
    <w:rsid w:val="004040CA"/>
    <w:rsid w:val="004040E7"/>
    <w:rsid w:val="00404169"/>
    <w:rsid w:val="004041CD"/>
    <w:rsid w:val="0040427B"/>
    <w:rsid w:val="004047E7"/>
    <w:rsid w:val="004048E0"/>
    <w:rsid w:val="00404A5D"/>
    <w:rsid w:val="00404B64"/>
    <w:rsid w:val="00404B8C"/>
    <w:rsid w:val="00404CC5"/>
    <w:rsid w:val="00404E42"/>
    <w:rsid w:val="00404E48"/>
    <w:rsid w:val="00404E9B"/>
    <w:rsid w:val="00405133"/>
    <w:rsid w:val="004051C3"/>
    <w:rsid w:val="0040520A"/>
    <w:rsid w:val="0040534C"/>
    <w:rsid w:val="00405543"/>
    <w:rsid w:val="00405672"/>
    <w:rsid w:val="00405732"/>
    <w:rsid w:val="00405816"/>
    <w:rsid w:val="00405937"/>
    <w:rsid w:val="004059E9"/>
    <w:rsid w:val="00405ACE"/>
    <w:rsid w:val="00405ADB"/>
    <w:rsid w:val="00405BAC"/>
    <w:rsid w:val="00405CB6"/>
    <w:rsid w:val="00405CCA"/>
    <w:rsid w:val="0040611B"/>
    <w:rsid w:val="0040621C"/>
    <w:rsid w:val="0040649A"/>
    <w:rsid w:val="004064C2"/>
    <w:rsid w:val="00406718"/>
    <w:rsid w:val="004067DC"/>
    <w:rsid w:val="0040681C"/>
    <w:rsid w:val="00406CA0"/>
    <w:rsid w:val="00406DBB"/>
    <w:rsid w:val="00406E8A"/>
    <w:rsid w:val="00406F48"/>
    <w:rsid w:val="00406FE6"/>
    <w:rsid w:val="0040700C"/>
    <w:rsid w:val="0040728B"/>
    <w:rsid w:val="004072BF"/>
    <w:rsid w:val="004072FC"/>
    <w:rsid w:val="004074F0"/>
    <w:rsid w:val="004075F6"/>
    <w:rsid w:val="004075FC"/>
    <w:rsid w:val="00407765"/>
    <w:rsid w:val="004078AE"/>
    <w:rsid w:val="004078DD"/>
    <w:rsid w:val="004078E8"/>
    <w:rsid w:val="0040794D"/>
    <w:rsid w:val="00407A19"/>
    <w:rsid w:val="00407A23"/>
    <w:rsid w:val="00407B2B"/>
    <w:rsid w:val="00407B45"/>
    <w:rsid w:val="00407B8F"/>
    <w:rsid w:val="00407CA3"/>
    <w:rsid w:val="00407D4C"/>
    <w:rsid w:val="00407DB3"/>
    <w:rsid w:val="0041024A"/>
    <w:rsid w:val="0041044E"/>
    <w:rsid w:val="00410488"/>
    <w:rsid w:val="004105B8"/>
    <w:rsid w:val="004107AE"/>
    <w:rsid w:val="004108C9"/>
    <w:rsid w:val="00410AAD"/>
    <w:rsid w:val="00410B93"/>
    <w:rsid w:val="00410BA3"/>
    <w:rsid w:val="00410CF1"/>
    <w:rsid w:val="004112A5"/>
    <w:rsid w:val="004112B9"/>
    <w:rsid w:val="0041137F"/>
    <w:rsid w:val="004113B8"/>
    <w:rsid w:val="004113F2"/>
    <w:rsid w:val="004115B1"/>
    <w:rsid w:val="004119F4"/>
    <w:rsid w:val="00411AAA"/>
    <w:rsid w:val="00411C0B"/>
    <w:rsid w:val="00411C1D"/>
    <w:rsid w:val="00411CBA"/>
    <w:rsid w:val="00411D88"/>
    <w:rsid w:val="00411DE6"/>
    <w:rsid w:val="00411E4B"/>
    <w:rsid w:val="00412125"/>
    <w:rsid w:val="0041212D"/>
    <w:rsid w:val="00412142"/>
    <w:rsid w:val="004122B7"/>
    <w:rsid w:val="004122FA"/>
    <w:rsid w:val="00412349"/>
    <w:rsid w:val="00412396"/>
    <w:rsid w:val="004123C0"/>
    <w:rsid w:val="004123DB"/>
    <w:rsid w:val="004123F2"/>
    <w:rsid w:val="00412480"/>
    <w:rsid w:val="004125C4"/>
    <w:rsid w:val="00412645"/>
    <w:rsid w:val="00412748"/>
    <w:rsid w:val="004127C2"/>
    <w:rsid w:val="004127DC"/>
    <w:rsid w:val="00412885"/>
    <w:rsid w:val="00412A3B"/>
    <w:rsid w:val="00412A83"/>
    <w:rsid w:val="00412C2D"/>
    <w:rsid w:val="00412CB4"/>
    <w:rsid w:val="00412D00"/>
    <w:rsid w:val="00412D9E"/>
    <w:rsid w:val="00412EAF"/>
    <w:rsid w:val="00412FA2"/>
    <w:rsid w:val="00413002"/>
    <w:rsid w:val="0041301C"/>
    <w:rsid w:val="0041303A"/>
    <w:rsid w:val="0041315B"/>
    <w:rsid w:val="00413175"/>
    <w:rsid w:val="004131FE"/>
    <w:rsid w:val="00413682"/>
    <w:rsid w:val="0041399B"/>
    <w:rsid w:val="004139DE"/>
    <w:rsid w:val="00413A0E"/>
    <w:rsid w:val="00413B5E"/>
    <w:rsid w:val="00413DD0"/>
    <w:rsid w:val="00413EF1"/>
    <w:rsid w:val="00413FDF"/>
    <w:rsid w:val="00414020"/>
    <w:rsid w:val="0041422A"/>
    <w:rsid w:val="004142C8"/>
    <w:rsid w:val="004142FB"/>
    <w:rsid w:val="00414446"/>
    <w:rsid w:val="0041448C"/>
    <w:rsid w:val="0041450F"/>
    <w:rsid w:val="004145DC"/>
    <w:rsid w:val="0041465C"/>
    <w:rsid w:val="004146E2"/>
    <w:rsid w:val="004146FA"/>
    <w:rsid w:val="004147ED"/>
    <w:rsid w:val="004148A8"/>
    <w:rsid w:val="00414920"/>
    <w:rsid w:val="00414992"/>
    <w:rsid w:val="00414ABA"/>
    <w:rsid w:val="00414ADE"/>
    <w:rsid w:val="00414BA2"/>
    <w:rsid w:val="00414C1F"/>
    <w:rsid w:val="0041502C"/>
    <w:rsid w:val="0041503E"/>
    <w:rsid w:val="0041506E"/>
    <w:rsid w:val="004150BF"/>
    <w:rsid w:val="00415162"/>
    <w:rsid w:val="004152EB"/>
    <w:rsid w:val="00415390"/>
    <w:rsid w:val="00415396"/>
    <w:rsid w:val="004153A2"/>
    <w:rsid w:val="004153A5"/>
    <w:rsid w:val="00415485"/>
    <w:rsid w:val="004154F2"/>
    <w:rsid w:val="00415721"/>
    <w:rsid w:val="00415795"/>
    <w:rsid w:val="0041581C"/>
    <w:rsid w:val="00415A23"/>
    <w:rsid w:val="00415AB0"/>
    <w:rsid w:val="00415B0C"/>
    <w:rsid w:val="00415B5D"/>
    <w:rsid w:val="00415BD1"/>
    <w:rsid w:val="00415C31"/>
    <w:rsid w:val="004162E4"/>
    <w:rsid w:val="004163B0"/>
    <w:rsid w:val="004165BB"/>
    <w:rsid w:val="00416662"/>
    <w:rsid w:val="00416690"/>
    <w:rsid w:val="004166E7"/>
    <w:rsid w:val="004167EF"/>
    <w:rsid w:val="0041680D"/>
    <w:rsid w:val="00416824"/>
    <w:rsid w:val="00416AC2"/>
    <w:rsid w:val="00416C0D"/>
    <w:rsid w:val="00416C2C"/>
    <w:rsid w:val="00416D86"/>
    <w:rsid w:val="00416EF1"/>
    <w:rsid w:val="00416F75"/>
    <w:rsid w:val="004170B7"/>
    <w:rsid w:val="00417282"/>
    <w:rsid w:val="0041731A"/>
    <w:rsid w:val="00417383"/>
    <w:rsid w:val="00417544"/>
    <w:rsid w:val="004177B0"/>
    <w:rsid w:val="00417803"/>
    <w:rsid w:val="0041780A"/>
    <w:rsid w:val="004178C4"/>
    <w:rsid w:val="00417988"/>
    <w:rsid w:val="00417A7D"/>
    <w:rsid w:val="00417A87"/>
    <w:rsid w:val="00417ABD"/>
    <w:rsid w:val="00417B10"/>
    <w:rsid w:val="00417BC2"/>
    <w:rsid w:val="00417FC9"/>
    <w:rsid w:val="00417FD8"/>
    <w:rsid w:val="004200D4"/>
    <w:rsid w:val="00420190"/>
    <w:rsid w:val="004202DF"/>
    <w:rsid w:val="00420321"/>
    <w:rsid w:val="00420432"/>
    <w:rsid w:val="0042044F"/>
    <w:rsid w:val="00420887"/>
    <w:rsid w:val="00420905"/>
    <w:rsid w:val="00420AFE"/>
    <w:rsid w:val="00420B70"/>
    <w:rsid w:val="00420C88"/>
    <w:rsid w:val="00420D5F"/>
    <w:rsid w:val="00420DCE"/>
    <w:rsid w:val="00420E38"/>
    <w:rsid w:val="00420F09"/>
    <w:rsid w:val="00421045"/>
    <w:rsid w:val="004210BE"/>
    <w:rsid w:val="004210D4"/>
    <w:rsid w:val="0042140F"/>
    <w:rsid w:val="00421469"/>
    <w:rsid w:val="004215C4"/>
    <w:rsid w:val="0042178E"/>
    <w:rsid w:val="004218BE"/>
    <w:rsid w:val="004219B3"/>
    <w:rsid w:val="004219BB"/>
    <w:rsid w:val="00421F45"/>
    <w:rsid w:val="004221DB"/>
    <w:rsid w:val="0042252B"/>
    <w:rsid w:val="0042264A"/>
    <w:rsid w:val="0042268E"/>
    <w:rsid w:val="00422814"/>
    <w:rsid w:val="0042293D"/>
    <w:rsid w:val="0042299F"/>
    <w:rsid w:val="004229C9"/>
    <w:rsid w:val="00422B0D"/>
    <w:rsid w:val="00422CED"/>
    <w:rsid w:val="00422D53"/>
    <w:rsid w:val="00422E67"/>
    <w:rsid w:val="00422E8C"/>
    <w:rsid w:val="00422FF9"/>
    <w:rsid w:val="004230E0"/>
    <w:rsid w:val="00423123"/>
    <w:rsid w:val="0042328B"/>
    <w:rsid w:val="00423334"/>
    <w:rsid w:val="00423428"/>
    <w:rsid w:val="00423439"/>
    <w:rsid w:val="00423A56"/>
    <w:rsid w:val="00423A88"/>
    <w:rsid w:val="00423B6A"/>
    <w:rsid w:val="00423CD0"/>
    <w:rsid w:val="00423E72"/>
    <w:rsid w:val="00423EB5"/>
    <w:rsid w:val="00423EFD"/>
    <w:rsid w:val="00424183"/>
    <w:rsid w:val="004241B6"/>
    <w:rsid w:val="004242B7"/>
    <w:rsid w:val="00424669"/>
    <w:rsid w:val="004246F5"/>
    <w:rsid w:val="0042480F"/>
    <w:rsid w:val="0042491C"/>
    <w:rsid w:val="00424A9F"/>
    <w:rsid w:val="00424B00"/>
    <w:rsid w:val="00424B86"/>
    <w:rsid w:val="00424C37"/>
    <w:rsid w:val="00424C84"/>
    <w:rsid w:val="00424CDA"/>
    <w:rsid w:val="00424CE7"/>
    <w:rsid w:val="00424E8F"/>
    <w:rsid w:val="00424E92"/>
    <w:rsid w:val="00424F66"/>
    <w:rsid w:val="00425025"/>
    <w:rsid w:val="0042509A"/>
    <w:rsid w:val="004250BB"/>
    <w:rsid w:val="004251DE"/>
    <w:rsid w:val="004252E3"/>
    <w:rsid w:val="00425363"/>
    <w:rsid w:val="0042548A"/>
    <w:rsid w:val="004254FF"/>
    <w:rsid w:val="004255C8"/>
    <w:rsid w:val="004258C5"/>
    <w:rsid w:val="004259DE"/>
    <w:rsid w:val="00425DA7"/>
    <w:rsid w:val="00425DB2"/>
    <w:rsid w:val="00425E28"/>
    <w:rsid w:val="00425EB0"/>
    <w:rsid w:val="00425EFC"/>
    <w:rsid w:val="00425F65"/>
    <w:rsid w:val="00425F87"/>
    <w:rsid w:val="00426146"/>
    <w:rsid w:val="00426254"/>
    <w:rsid w:val="00426399"/>
    <w:rsid w:val="0042650E"/>
    <w:rsid w:val="0042655F"/>
    <w:rsid w:val="0042677A"/>
    <w:rsid w:val="004268ED"/>
    <w:rsid w:val="00426908"/>
    <w:rsid w:val="00426A46"/>
    <w:rsid w:val="00426CCF"/>
    <w:rsid w:val="00426E88"/>
    <w:rsid w:val="00426FF8"/>
    <w:rsid w:val="0042702B"/>
    <w:rsid w:val="004271B2"/>
    <w:rsid w:val="004272D1"/>
    <w:rsid w:val="004273DC"/>
    <w:rsid w:val="0042745A"/>
    <w:rsid w:val="004274D1"/>
    <w:rsid w:val="004275D8"/>
    <w:rsid w:val="00427741"/>
    <w:rsid w:val="00427860"/>
    <w:rsid w:val="004278B8"/>
    <w:rsid w:val="0042791D"/>
    <w:rsid w:val="004279FE"/>
    <w:rsid w:val="00427B5D"/>
    <w:rsid w:val="00427B6E"/>
    <w:rsid w:val="00427BB9"/>
    <w:rsid w:val="00427BBE"/>
    <w:rsid w:val="00427C93"/>
    <w:rsid w:val="00427C95"/>
    <w:rsid w:val="00427DCC"/>
    <w:rsid w:val="00427EB1"/>
    <w:rsid w:val="00427EBB"/>
    <w:rsid w:val="00427FB9"/>
    <w:rsid w:val="00430154"/>
    <w:rsid w:val="00430271"/>
    <w:rsid w:val="004302D3"/>
    <w:rsid w:val="004302D9"/>
    <w:rsid w:val="0043033B"/>
    <w:rsid w:val="00430467"/>
    <w:rsid w:val="0043047A"/>
    <w:rsid w:val="00430522"/>
    <w:rsid w:val="00430540"/>
    <w:rsid w:val="0043056D"/>
    <w:rsid w:val="00430582"/>
    <w:rsid w:val="0043072C"/>
    <w:rsid w:val="00430778"/>
    <w:rsid w:val="00430839"/>
    <w:rsid w:val="0043086E"/>
    <w:rsid w:val="004309C4"/>
    <w:rsid w:val="00430A5C"/>
    <w:rsid w:val="00430AC2"/>
    <w:rsid w:val="00431072"/>
    <w:rsid w:val="004310CB"/>
    <w:rsid w:val="004312AC"/>
    <w:rsid w:val="004313F6"/>
    <w:rsid w:val="0043155D"/>
    <w:rsid w:val="00431566"/>
    <w:rsid w:val="00431608"/>
    <w:rsid w:val="00431643"/>
    <w:rsid w:val="0043164E"/>
    <w:rsid w:val="004316DA"/>
    <w:rsid w:val="00431813"/>
    <w:rsid w:val="0043184B"/>
    <w:rsid w:val="00431955"/>
    <w:rsid w:val="0043198C"/>
    <w:rsid w:val="00431BA9"/>
    <w:rsid w:val="00431BE1"/>
    <w:rsid w:val="00431F0F"/>
    <w:rsid w:val="00431FD3"/>
    <w:rsid w:val="00431FDF"/>
    <w:rsid w:val="00431FEA"/>
    <w:rsid w:val="00432067"/>
    <w:rsid w:val="00432075"/>
    <w:rsid w:val="00432098"/>
    <w:rsid w:val="00432194"/>
    <w:rsid w:val="00432234"/>
    <w:rsid w:val="00432346"/>
    <w:rsid w:val="00432348"/>
    <w:rsid w:val="0043236F"/>
    <w:rsid w:val="004323A4"/>
    <w:rsid w:val="00432617"/>
    <w:rsid w:val="00432649"/>
    <w:rsid w:val="004326A7"/>
    <w:rsid w:val="004326B8"/>
    <w:rsid w:val="0043272A"/>
    <w:rsid w:val="0043294C"/>
    <w:rsid w:val="00432A43"/>
    <w:rsid w:val="00432B02"/>
    <w:rsid w:val="00432CD4"/>
    <w:rsid w:val="00432D1A"/>
    <w:rsid w:val="00432EF0"/>
    <w:rsid w:val="00433001"/>
    <w:rsid w:val="0043300F"/>
    <w:rsid w:val="0043314F"/>
    <w:rsid w:val="0043316A"/>
    <w:rsid w:val="0043325E"/>
    <w:rsid w:val="00433368"/>
    <w:rsid w:val="004333DF"/>
    <w:rsid w:val="004334FC"/>
    <w:rsid w:val="00433692"/>
    <w:rsid w:val="004336CC"/>
    <w:rsid w:val="0043376C"/>
    <w:rsid w:val="004338BA"/>
    <w:rsid w:val="004338EF"/>
    <w:rsid w:val="00433AE1"/>
    <w:rsid w:val="00433B0A"/>
    <w:rsid w:val="00433BE7"/>
    <w:rsid w:val="00433C2D"/>
    <w:rsid w:val="00433E17"/>
    <w:rsid w:val="00433FEF"/>
    <w:rsid w:val="0043411B"/>
    <w:rsid w:val="00434151"/>
    <w:rsid w:val="004346D0"/>
    <w:rsid w:val="004347A4"/>
    <w:rsid w:val="00434D66"/>
    <w:rsid w:val="00434E76"/>
    <w:rsid w:val="0043509D"/>
    <w:rsid w:val="004351A0"/>
    <w:rsid w:val="00435316"/>
    <w:rsid w:val="00435433"/>
    <w:rsid w:val="004355D3"/>
    <w:rsid w:val="004355D7"/>
    <w:rsid w:val="004357BC"/>
    <w:rsid w:val="004358A8"/>
    <w:rsid w:val="004358C1"/>
    <w:rsid w:val="004358D9"/>
    <w:rsid w:val="004358F4"/>
    <w:rsid w:val="00435914"/>
    <w:rsid w:val="00435C2E"/>
    <w:rsid w:val="00435DD2"/>
    <w:rsid w:val="00435DFB"/>
    <w:rsid w:val="00435E1B"/>
    <w:rsid w:val="00436109"/>
    <w:rsid w:val="004362BE"/>
    <w:rsid w:val="004364EB"/>
    <w:rsid w:val="004364FD"/>
    <w:rsid w:val="00436876"/>
    <w:rsid w:val="004368B9"/>
    <w:rsid w:val="004368BA"/>
    <w:rsid w:val="00436A48"/>
    <w:rsid w:val="00436A50"/>
    <w:rsid w:val="00436A98"/>
    <w:rsid w:val="00436B58"/>
    <w:rsid w:val="00436CBB"/>
    <w:rsid w:val="00436D3F"/>
    <w:rsid w:val="00436D47"/>
    <w:rsid w:val="00436D60"/>
    <w:rsid w:val="00436F98"/>
    <w:rsid w:val="004370C1"/>
    <w:rsid w:val="00437130"/>
    <w:rsid w:val="00437295"/>
    <w:rsid w:val="004372CC"/>
    <w:rsid w:val="00437312"/>
    <w:rsid w:val="00437343"/>
    <w:rsid w:val="004374E1"/>
    <w:rsid w:val="004377D3"/>
    <w:rsid w:val="00437816"/>
    <w:rsid w:val="00437967"/>
    <w:rsid w:val="00437993"/>
    <w:rsid w:val="004379FF"/>
    <w:rsid w:val="00437A20"/>
    <w:rsid w:val="00437B8C"/>
    <w:rsid w:val="00437C4E"/>
    <w:rsid w:val="00437CB6"/>
    <w:rsid w:val="00437D01"/>
    <w:rsid w:val="00437D86"/>
    <w:rsid w:val="00437DB3"/>
    <w:rsid w:val="00437FA4"/>
    <w:rsid w:val="0044017A"/>
    <w:rsid w:val="0044025E"/>
    <w:rsid w:val="004403C0"/>
    <w:rsid w:val="004403DC"/>
    <w:rsid w:val="00440421"/>
    <w:rsid w:val="00440445"/>
    <w:rsid w:val="00440505"/>
    <w:rsid w:val="0044067E"/>
    <w:rsid w:val="00440737"/>
    <w:rsid w:val="00440790"/>
    <w:rsid w:val="004407F6"/>
    <w:rsid w:val="00440908"/>
    <w:rsid w:val="00440ABA"/>
    <w:rsid w:val="00440B3C"/>
    <w:rsid w:val="00440DCF"/>
    <w:rsid w:val="00440DFF"/>
    <w:rsid w:val="00440E30"/>
    <w:rsid w:val="00440E68"/>
    <w:rsid w:val="004410E1"/>
    <w:rsid w:val="0044126A"/>
    <w:rsid w:val="0044129D"/>
    <w:rsid w:val="004413A7"/>
    <w:rsid w:val="00441422"/>
    <w:rsid w:val="004415E1"/>
    <w:rsid w:val="00441651"/>
    <w:rsid w:val="00441759"/>
    <w:rsid w:val="00441930"/>
    <w:rsid w:val="0044196F"/>
    <w:rsid w:val="00441B75"/>
    <w:rsid w:val="00441BBF"/>
    <w:rsid w:val="00441C31"/>
    <w:rsid w:val="00441EB3"/>
    <w:rsid w:val="00441FE1"/>
    <w:rsid w:val="004422BF"/>
    <w:rsid w:val="004423FA"/>
    <w:rsid w:val="0044257F"/>
    <w:rsid w:val="004427A7"/>
    <w:rsid w:val="004427F9"/>
    <w:rsid w:val="00442893"/>
    <w:rsid w:val="004428FC"/>
    <w:rsid w:val="00442935"/>
    <w:rsid w:val="00442A3F"/>
    <w:rsid w:val="00442AD7"/>
    <w:rsid w:val="00442B6B"/>
    <w:rsid w:val="00442CAB"/>
    <w:rsid w:val="00442CC6"/>
    <w:rsid w:val="00442DC7"/>
    <w:rsid w:val="00442DD6"/>
    <w:rsid w:val="00442DEF"/>
    <w:rsid w:val="00442F0A"/>
    <w:rsid w:val="00442F14"/>
    <w:rsid w:val="004430CE"/>
    <w:rsid w:val="004430D0"/>
    <w:rsid w:val="00443262"/>
    <w:rsid w:val="00443298"/>
    <w:rsid w:val="00443360"/>
    <w:rsid w:val="00443428"/>
    <w:rsid w:val="004434E3"/>
    <w:rsid w:val="00443538"/>
    <w:rsid w:val="004435FF"/>
    <w:rsid w:val="0044373C"/>
    <w:rsid w:val="00443740"/>
    <w:rsid w:val="00443AF4"/>
    <w:rsid w:val="00443BA2"/>
    <w:rsid w:val="00443DBA"/>
    <w:rsid w:val="00443EBF"/>
    <w:rsid w:val="00443F9C"/>
    <w:rsid w:val="00443FA6"/>
    <w:rsid w:val="00443FB0"/>
    <w:rsid w:val="00444032"/>
    <w:rsid w:val="004440C4"/>
    <w:rsid w:val="0044410A"/>
    <w:rsid w:val="00444275"/>
    <w:rsid w:val="004443C8"/>
    <w:rsid w:val="004444B9"/>
    <w:rsid w:val="004444DD"/>
    <w:rsid w:val="00444664"/>
    <w:rsid w:val="00444740"/>
    <w:rsid w:val="0044475C"/>
    <w:rsid w:val="004447DB"/>
    <w:rsid w:val="0044489F"/>
    <w:rsid w:val="0044494A"/>
    <w:rsid w:val="00444A29"/>
    <w:rsid w:val="00444C7B"/>
    <w:rsid w:val="00444C84"/>
    <w:rsid w:val="00444D20"/>
    <w:rsid w:val="00444DF8"/>
    <w:rsid w:val="00444EE7"/>
    <w:rsid w:val="00445073"/>
    <w:rsid w:val="00445256"/>
    <w:rsid w:val="00445266"/>
    <w:rsid w:val="0044534F"/>
    <w:rsid w:val="00445417"/>
    <w:rsid w:val="0044558A"/>
    <w:rsid w:val="00445612"/>
    <w:rsid w:val="00445656"/>
    <w:rsid w:val="004457EC"/>
    <w:rsid w:val="00445815"/>
    <w:rsid w:val="00445850"/>
    <w:rsid w:val="004458F9"/>
    <w:rsid w:val="00445965"/>
    <w:rsid w:val="004459EE"/>
    <w:rsid w:val="004459F4"/>
    <w:rsid w:val="00445DC2"/>
    <w:rsid w:val="00445F10"/>
    <w:rsid w:val="004460DA"/>
    <w:rsid w:val="004461B2"/>
    <w:rsid w:val="00446204"/>
    <w:rsid w:val="0044622B"/>
    <w:rsid w:val="004462AC"/>
    <w:rsid w:val="00446386"/>
    <w:rsid w:val="004464EE"/>
    <w:rsid w:val="00446585"/>
    <w:rsid w:val="00446685"/>
    <w:rsid w:val="00446790"/>
    <w:rsid w:val="004467C1"/>
    <w:rsid w:val="00446908"/>
    <w:rsid w:val="0044690E"/>
    <w:rsid w:val="00446947"/>
    <w:rsid w:val="004469F1"/>
    <w:rsid w:val="00446A40"/>
    <w:rsid w:val="00446B06"/>
    <w:rsid w:val="00446BA0"/>
    <w:rsid w:val="00446E01"/>
    <w:rsid w:val="00446E4A"/>
    <w:rsid w:val="00446FC1"/>
    <w:rsid w:val="004470B7"/>
    <w:rsid w:val="0044710C"/>
    <w:rsid w:val="004472FA"/>
    <w:rsid w:val="00447309"/>
    <w:rsid w:val="00447317"/>
    <w:rsid w:val="00447340"/>
    <w:rsid w:val="00447352"/>
    <w:rsid w:val="004474AD"/>
    <w:rsid w:val="00447525"/>
    <w:rsid w:val="004476CD"/>
    <w:rsid w:val="004476F0"/>
    <w:rsid w:val="004478AC"/>
    <w:rsid w:val="00447914"/>
    <w:rsid w:val="00447D41"/>
    <w:rsid w:val="00447E97"/>
    <w:rsid w:val="00447FE0"/>
    <w:rsid w:val="004500CF"/>
    <w:rsid w:val="004501D7"/>
    <w:rsid w:val="004501F1"/>
    <w:rsid w:val="00450394"/>
    <w:rsid w:val="0045044A"/>
    <w:rsid w:val="00450575"/>
    <w:rsid w:val="004506A1"/>
    <w:rsid w:val="0045070E"/>
    <w:rsid w:val="00450715"/>
    <w:rsid w:val="0045079B"/>
    <w:rsid w:val="004508A2"/>
    <w:rsid w:val="00450A83"/>
    <w:rsid w:val="00450A89"/>
    <w:rsid w:val="00450AF3"/>
    <w:rsid w:val="00450C40"/>
    <w:rsid w:val="00450D6C"/>
    <w:rsid w:val="00450DAD"/>
    <w:rsid w:val="00450DE5"/>
    <w:rsid w:val="00450E3D"/>
    <w:rsid w:val="00450F23"/>
    <w:rsid w:val="00450F26"/>
    <w:rsid w:val="00450F65"/>
    <w:rsid w:val="0045110B"/>
    <w:rsid w:val="00451162"/>
    <w:rsid w:val="00451230"/>
    <w:rsid w:val="00451344"/>
    <w:rsid w:val="004513B1"/>
    <w:rsid w:val="004513FD"/>
    <w:rsid w:val="00451504"/>
    <w:rsid w:val="0045180F"/>
    <w:rsid w:val="004518CB"/>
    <w:rsid w:val="00451AED"/>
    <w:rsid w:val="00451C42"/>
    <w:rsid w:val="00451CCC"/>
    <w:rsid w:val="00451E46"/>
    <w:rsid w:val="00451E86"/>
    <w:rsid w:val="00451EEF"/>
    <w:rsid w:val="00451F13"/>
    <w:rsid w:val="0045205A"/>
    <w:rsid w:val="004520BB"/>
    <w:rsid w:val="00452233"/>
    <w:rsid w:val="00452284"/>
    <w:rsid w:val="00452455"/>
    <w:rsid w:val="00452459"/>
    <w:rsid w:val="004525A3"/>
    <w:rsid w:val="00452639"/>
    <w:rsid w:val="0045294B"/>
    <w:rsid w:val="00452986"/>
    <w:rsid w:val="00452C11"/>
    <w:rsid w:val="00452CA8"/>
    <w:rsid w:val="00452DF7"/>
    <w:rsid w:val="00452EFD"/>
    <w:rsid w:val="00452F33"/>
    <w:rsid w:val="00452FE9"/>
    <w:rsid w:val="00453106"/>
    <w:rsid w:val="004533E4"/>
    <w:rsid w:val="0045344D"/>
    <w:rsid w:val="00453520"/>
    <w:rsid w:val="00453653"/>
    <w:rsid w:val="004536C4"/>
    <w:rsid w:val="004536D4"/>
    <w:rsid w:val="004536DD"/>
    <w:rsid w:val="0045381A"/>
    <w:rsid w:val="00453844"/>
    <w:rsid w:val="004538C5"/>
    <w:rsid w:val="00453D7E"/>
    <w:rsid w:val="00453EFA"/>
    <w:rsid w:val="004540D4"/>
    <w:rsid w:val="004541D4"/>
    <w:rsid w:val="004545C0"/>
    <w:rsid w:val="004546DB"/>
    <w:rsid w:val="00454787"/>
    <w:rsid w:val="00454A5F"/>
    <w:rsid w:val="00454BB7"/>
    <w:rsid w:val="00454C15"/>
    <w:rsid w:val="00454C54"/>
    <w:rsid w:val="00454FF1"/>
    <w:rsid w:val="00454FFC"/>
    <w:rsid w:val="00455021"/>
    <w:rsid w:val="00455083"/>
    <w:rsid w:val="0045534C"/>
    <w:rsid w:val="00455410"/>
    <w:rsid w:val="004554A7"/>
    <w:rsid w:val="004557D8"/>
    <w:rsid w:val="00455805"/>
    <w:rsid w:val="00455811"/>
    <w:rsid w:val="00455959"/>
    <w:rsid w:val="00455CCB"/>
    <w:rsid w:val="00455D92"/>
    <w:rsid w:val="00455EC0"/>
    <w:rsid w:val="00455FD1"/>
    <w:rsid w:val="00455FEA"/>
    <w:rsid w:val="0045603D"/>
    <w:rsid w:val="004560FB"/>
    <w:rsid w:val="004564F5"/>
    <w:rsid w:val="00456576"/>
    <w:rsid w:val="0045660E"/>
    <w:rsid w:val="00456818"/>
    <w:rsid w:val="004569F1"/>
    <w:rsid w:val="00456A1B"/>
    <w:rsid w:val="00456AF1"/>
    <w:rsid w:val="00456B04"/>
    <w:rsid w:val="00456B0B"/>
    <w:rsid w:val="00456BAB"/>
    <w:rsid w:val="00456CFB"/>
    <w:rsid w:val="00456DE4"/>
    <w:rsid w:val="00456EC8"/>
    <w:rsid w:val="00456ECB"/>
    <w:rsid w:val="00456F57"/>
    <w:rsid w:val="00456FC5"/>
    <w:rsid w:val="00457059"/>
    <w:rsid w:val="00457255"/>
    <w:rsid w:val="004572D0"/>
    <w:rsid w:val="00457387"/>
    <w:rsid w:val="004574E1"/>
    <w:rsid w:val="0045755F"/>
    <w:rsid w:val="00457560"/>
    <w:rsid w:val="004576BC"/>
    <w:rsid w:val="00457707"/>
    <w:rsid w:val="00457936"/>
    <w:rsid w:val="00457A23"/>
    <w:rsid w:val="00457AF9"/>
    <w:rsid w:val="00457BAB"/>
    <w:rsid w:val="00457E7C"/>
    <w:rsid w:val="0046004E"/>
    <w:rsid w:val="00460061"/>
    <w:rsid w:val="004600A9"/>
    <w:rsid w:val="0046018A"/>
    <w:rsid w:val="00460423"/>
    <w:rsid w:val="00460531"/>
    <w:rsid w:val="004605BB"/>
    <w:rsid w:val="0046075B"/>
    <w:rsid w:val="0046079C"/>
    <w:rsid w:val="00460B8D"/>
    <w:rsid w:val="00460D75"/>
    <w:rsid w:val="00460F03"/>
    <w:rsid w:val="00460F46"/>
    <w:rsid w:val="004610D4"/>
    <w:rsid w:val="0046110C"/>
    <w:rsid w:val="0046136A"/>
    <w:rsid w:val="00461384"/>
    <w:rsid w:val="004613A3"/>
    <w:rsid w:val="004613D4"/>
    <w:rsid w:val="0046149C"/>
    <w:rsid w:val="0046159F"/>
    <w:rsid w:val="004615A2"/>
    <w:rsid w:val="004615C9"/>
    <w:rsid w:val="00461619"/>
    <w:rsid w:val="004616BF"/>
    <w:rsid w:val="004618AB"/>
    <w:rsid w:val="0046192F"/>
    <w:rsid w:val="0046197F"/>
    <w:rsid w:val="004619C7"/>
    <w:rsid w:val="00461B04"/>
    <w:rsid w:val="00461D29"/>
    <w:rsid w:val="00461D5D"/>
    <w:rsid w:val="00461DB8"/>
    <w:rsid w:val="00461DC1"/>
    <w:rsid w:val="00462038"/>
    <w:rsid w:val="004620B5"/>
    <w:rsid w:val="0046222D"/>
    <w:rsid w:val="00462314"/>
    <w:rsid w:val="00462357"/>
    <w:rsid w:val="0046240F"/>
    <w:rsid w:val="00462613"/>
    <w:rsid w:val="00462739"/>
    <w:rsid w:val="0046283A"/>
    <w:rsid w:val="0046295D"/>
    <w:rsid w:val="00462ADF"/>
    <w:rsid w:val="00462B36"/>
    <w:rsid w:val="00462C86"/>
    <w:rsid w:val="00462E7A"/>
    <w:rsid w:val="00463259"/>
    <w:rsid w:val="00463278"/>
    <w:rsid w:val="004632B6"/>
    <w:rsid w:val="00463357"/>
    <w:rsid w:val="0046343A"/>
    <w:rsid w:val="00463484"/>
    <w:rsid w:val="004634B0"/>
    <w:rsid w:val="004635F7"/>
    <w:rsid w:val="0046361F"/>
    <w:rsid w:val="00463660"/>
    <w:rsid w:val="0046383D"/>
    <w:rsid w:val="0046387C"/>
    <w:rsid w:val="0046388F"/>
    <w:rsid w:val="00463999"/>
    <w:rsid w:val="0046399B"/>
    <w:rsid w:val="00463B00"/>
    <w:rsid w:val="00463B42"/>
    <w:rsid w:val="00463B7E"/>
    <w:rsid w:val="00463BFA"/>
    <w:rsid w:val="00463DAB"/>
    <w:rsid w:val="00463E55"/>
    <w:rsid w:val="00463EB6"/>
    <w:rsid w:val="0046401D"/>
    <w:rsid w:val="00464274"/>
    <w:rsid w:val="00464275"/>
    <w:rsid w:val="00464280"/>
    <w:rsid w:val="00464434"/>
    <w:rsid w:val="00464559"/>
    <w:rsid w:val="0046459C"/>
    <w:rsid w:val="0046465A"/>
    <w:rsid w:val="004646CB"/>
    <w:rsid w:val="004646EA"/>
    <w:rsid w:val="00464727"/>
    <w:rsid w:val="0046479A"/>
    <w:rsid w:val="004647B0"/>
    <w:rsid w:val="004648A6"/>
    <w:rsid w:val="00464954"/>
    <w:rsid w:val="00464980"/>
    <w:rsid w:val="00464AB2"/>
    <w:rsid w:val="00464ADA"/>
    <w:rsid w:val="00464BB1"/>
    <w:rsid w:val="00464DB9"/>
    <w:rsid w:val="00464F8D"/>
    <w:rsid w:val="004650AE"/>
    <w:rsid w:val="0046510C"/>
    <w:rsid w:val="004651B0"/>
    <w:rsid w:val="00465248"/>
    <w:rsid w:val="00465253"/>
    <w:rsid w:val="004653C1"/>
    <w:rsid w:val="00465538"/>
    <w:rsid w:val="0046574E"/>
    <w:rsid w:val="004657C2"/>
    <w:rsid w:val="0046584F"/>
    <w:rsid w:val="00465BAA"/>
    <w:rsid w:val="00465CFD"/>
    <w:rsid w:val="00465D64"/>
    <w:rsid w:val="00465F05"/>
    <w:rsid w:val="00465F1C"/>
    <w:rsid w:val="00465F86"/>
    <w:rsid w:val="00466090"/>
    <w:rsid w:val="004661E7"/>
    <w:rsid w:val="00466247"/>
    <w:rsid w:val="0046627A"/>
    <w:rsid w:val="004663BB"/>
    <w:rsid w:val="00466445"/>
    <w:rsid w:val="00466568"/>
    <w:rsid w:val="00466872"/>
    <w:rsid w:val="00466977"/>
    <w:rsid w:val="0046698D"/>
    <w:rsid w:val="00466B09"/>
    <w:rsid w:val="00466EEB"/>
    <w:rsid w:val="00466FB6"/>
    <w:rsid w:val="00467050"/>
    <w:rsid w:val="004671E8"/>
    <w:rsid w:val="0046720B"/>
    <w:rsid w:val="0046749B"/>
    <w:rsid w:val="004675D7"/>
    <w:rsid w:val="00467710"/>
    <w:rsid w:val="00467A9F"/>
    <w:rsid w:val="00467ADC"/>
    <w:rsid w:val="00467BA3"/>
    <w:rsid w:val="00467BA9"/>
    <w:rsid w:val="00467C1D"/>
    <w:rsid w:val="00467DB8"/>
    <w:rsid w:val="00467DC7"/>
    <w:rsid w:val="00467F2D"/>
    <w:rsid w:val="00467FA3"/>
    <w:rsid w:val="00470175"/>
    <w:rsid w:val="004702BA"/>
    <w:rsid w:val="00470336"/>
    <w:rsid w:val="004703AA"/>
    <w:rsid w:val="0047047E"/>
    <w:rsid w:val="004704B2"/>
    <w:rsid w:val="004704F1"/>
    <w:rsid w:val="0047058D"/>
    <w:rsid w:val="00470AED"/>
    <w:rsid w:val="00470D55"/>
    <w:rsid w:val="00470F77"/>
    <w:rsid w:val="00471016"/>
    <w:rsid w:val="00471023"/>
    <w:rsid w:val="0047108D"/>
    <w:rsid w:val="004710A9"/>
    <w:rsid w:val="0047119B"/>
    <w:rsid w:val="004711FF"/>
    <w:rsid w:val="0047126B"/>
    <w:rsid w:val="00471402"/>
    <w:rsid w:val="0047148D"/>
    <w:rsid w:val="0047167A"/>
    <w:rsid w:val="004716FE"/>
    <w:rsid w:val="004717B9"/>
    <w:rsid w:val="004719AF"/>
    <w:rsid w:val="00471B19"/>
    <w:rsid w:val="00471D17"/>
    <w:rsid w:val="00471DFD"/>
    <w:rsid w:val="00471E53"/>
    <w:rsid w:val="00471EAA"/>
    <w:rsid w:val="00471EAD"/>
    <w:rsid w:val="00472240"/>
    <w:rsid w:val="004722B7"/>
    <w:rsid w:val="00472300"/>
    <w:rsid w:val="00472353"/>
    <w:rsid w:val="0047236F"/>
    <w:rsid w:val="00472463"/>
    <w:rsid w:val="004724F9"/>
    <w:rsid w:val="004725D6"/>
    <w:rsid w:val="004725DA"/>
    <w:rsid w:val="00472802"/>
    <w:rsid w:val="0047285E"/>
    <w:rsid w:val="00472934"/>
    <w:rsid w:val="00472F41"/>
    <w:rsid w:val="00472F8F"/>
    <w:rsid w:val="00472FB7"/>
    <w:rsid w:val="004731FB"/>
    <w:rsid w:val="00473245"/>
    <w:rsid w:val="0047356E"/>
    <w:rsid w:val="0047369D"/>
    <w:rsid w:val="004736CA"/>
    <w:rsid w:val="004736CD"/>
    <w:rsid w:val="00473818"/>
    <w:rsid w:val="00473953"/>
    <w:rsid w:val="00473A03"/>
    <w:rsid w:val="00473A36"/>
    <w:rsid w:val="00473F0F"/>
    <w:rsid w:val="0047405A"/>
    <w:rsid w:val="00474138"/>
    <w:rsid w:val="004741B3"/>
    <w:rsid w:val="00474383"/>
    <w:rsid w:val="00474498"/>
    <w:rsid w:val="0047451B"/>
    <w:rsid w:val="00474676"/>
    <w:rsid w:val="00474838"/>
    <w:rsid w:val="00474918"/>
    <w:rsid w:val="00474980"/>
    <w:rsid w:val="00474A50"/>
    <w:rsid w:val="00474AA8"/>
    <w:rsid w:val="00474CEA"/>
    <w:rsid w:val="00474DD4"/>
    <w:rsid w:val="0047506F"/>
    <w:rsid w:val="004750B2"/>
    <w:rsid w:val="00475349"/>
    <w:rsid w:val="004753B0"/>
    <w:rsid w:val="00475465"/>
    <w:rsid w:val="004754CC"/>
    <w:rsid w:val="0047571E"/>
    <w:rsid w:val="004758B5"/>
    <w:rsid w:val="004758EB"/>
    <w:rsid w:val="004758FD"/>
    <w:rsid w:val="00475923"/>
    <w:rsid w:val="0047595F"/>
    <w:rsid w:val="00475AC4"/>
    <w:rsid w:val="00475AED"/>
    <w:rsid w:val="00475BD8"/>
    <w:rsid w:val="00475D80"/>
    <w:rsid w:val="00475E1C"/>
    <w:rsid w:val="00475EB5"/>
    <w:rsid w:val="00476048"/>
    <w:rsid w:val="004760AE"/>
    <w:rsid w:val="00476238"/>
    <w:rsid w:val="00476240"/>
    <w:rsid w:val="004762FD"/>
    <w:rsid w:val="00476309"/>
    <w:rsid w:val="00476449"/>
    <w:rsid w:val="00476491"/>
    <w:rsid w:val="004764A8"/>
    <w:rsid w:val="00476512"/>
    <w:rsid w:val="00476530"/>
    <w:rsid w:val="00476ACA"/>
    <w:rsid w:val="00476BB0"/>
    <w:rsid w:val="00476EB9"/>
    <w:rsid w:val="004772DE"/>
    <w:rsid w:val="00477404"/>
    <w:rsid w:val="00477428"/>
    <w:rsid w:val="004774F7"/>
    <w:rsid w:val="00477B40"/>
    <w:rsid w:val="00477BED"/>
    <w:rsid w:val="00477C3A"/>
    <w:rsid w:val="00477CCD"/>
    <w:rsid w:val="00477D64"/>
    <w:rsid w:val="00477EAA"/>
    <w:rsid w:val="00477FD1"/>
    <w:rsid w:val="00480020"/>
    <w:rsid w:val="00480089"/>
    <w:rsid w:val="004800E8"/>
    <w:rsid w:val="00480181"/>
    <w:rsid w:val="00480206"/>
    <w:rsid w:val="0048023E"/>
    <w:rsid w:val="004802D9"/>
    <w:rsid w:val="00480321"/>
    <w:rsid w:val="0048043C"/>
    <w:rsid w:val="00480666"/>
    <w:rsid w:val="004806A9"/>
    <w:rsid w:val="004809BA"/>
    <w:rsid w:val="00480C4E"/>
    <w:rsid w:val="00480C5C"/>
    <w:rsid w:val="00480FE5"/>
    <w:rsid w:val="00481248"/>
    <w:rsid w:val="0048128B"/>
    <w:rsid w:val="00481378"/>
    <w:rsid w:val="004814A7"/>
    <w:rsid w:val="00481701"/>
    <w:rsid w:val="00481753"/>
    <w:rsid w:val="00481916"/>
    <w:rsid w:val="004819F6"/>
    <w:rsid w:val="00481D8F"/>
    <w:rsid w:val="00481E26"/>
    <w:rsid w:val="004820DD"/>
    <w:rsid w:val="004822BF"/>
    <w:rsid w:val="00482621"/>
    <w:rsid w:val="004826FC"/>
    <w:rsid w:val="00482704"/>
    <w:rsid w:val="00482816"/>
    <w:rsid w:val="0048285B"/>
    <w:rsid w:val="004828D1"/>
    <w:rsid w:val="0048292F"/>
    <w:rsid w:val="00482B77"/>
    <w:rsid w:val="00482D02"/>
    <w:rsid w:val="00482D7B"/>
    <w:rsid w:val="00482DC4"/>
    <w:rsid w:val="00482DC8"/>
    <w:rsid w:val="00482DE1"/>
    <w:rsid w:val="00482F67"/>
    <w:rsid w:val="004830DC"/>
    <w:rsid w:val="004830F5"/>
    <w:rsid w:val="00483150"/>
    <w:rsid w:val="00483478"/>
    <w:rsid w:val="00483496"/>
    <w:rsid w:val="004834EF"/>
    <w:rsid w:val="0048354D"/>
    <w:rsid w:val="0048359E"/>
    <w:rsid w:val="004836A1"/>
    <w:rsid w:val="004836F6"/>
    <w:rsid w:val="004836FD"/>
    <w:rsid w:val="0048377A"/>
    <w:rsid w:val="004837DD"/>
    <w:rsid w:val="004838AE"/>
    <w:rsid w:val="004839DF"/>
    <w:rsid w:val="00483C0D"/>
    <w:rsid w:val="00483E29"/>
    <w:rsid w:val="00483E4F"/>
    <w:rsid w:val="00483EA6"/>
    <w:rsid w:val="00483F50"/>
    <w:rsid w:val="00483F69"/>
    <w:rsid w:val="004843F1"/>
    <w:rsid w:val="004843FA"/>
    <w:rsid w:val="00484410"/>
    <w:rsid w:val="004845A7"/>
    <w:rsid w:val="004846FD"/>
    <w:rsid w:val="004847AB"/>
    <w:rsid w:val="00484A04"/>
    <w:rsid w:val="00484C58"/>
    <w:rsid w:val="00484CAB"/>
    <w:rsid w:val="00484D63"/>
    <w:rsid w:val="0048501B"/>
    <w:rsid w:val="004850DA"/>
    <w:rsid w:val="00485149"/>
    <w:rsid w:val="004854DA"/>
    <w:rsid w:val="00485536"/>
    <w:rsid w:val="004855DA"/>
    <w:rsid w:val="004857B0"/>
    <w:rsid w:val="004859A8"/>
    <w:rsid w:val="00485B25"/>
    <w:rsid w:val="00485B58"/>
    <w:rsid w:val="00485C7E"/>
    <w:rsid w:val="00485D4C"/>
    <w:rsid w:val="00485DF5"/>
    <w:rsid w:val="004861EC"/>
    <w:rsid w:val="00486225"/>
    <w:rsid w:val="0048625F"/>
    <w:rsid w:val="0048646D"/>
    <w:rsid w:val="004864A2"/>
    <w:rsid w:val="00486610"/>
    <w:rsid w:val="0048666D"/>
    <w:rsid w:val="004867AA"/>
    <w:rsid w:val="004868B0"/>
    <w:rsid w:val="00486AE0"/>
    <w:rsid w:val="00486B65"/>
    <w:rsid w:val="00486B68"/>
    <w:rsid w:val="00486DFE"/>
    <w:rsid w:val="00486E12"/>
    <w:rsid w:val="00486E2D"/>
    <w:rsid w:val="00486EA2"/>
    <w:rsid w:val="00486F4D"/>
    <w:rsid w:val="00486FCF"/>
    <w:rsid w:val="00487010"/>
    <w:rsid w:val="00487077"/>
    <w:rsid w:val="004873DA"/>
    <w:rsid w:val="00487458"/>
    <w:rsid w:val="004877FC"/>
    <w:rsid w:val="004878F1"/>
    <w:rsid w:val="004878F6"/>
    <w:rsid w:val="00487D0E"/>
    <w:rsid w:val="00487F44"/>
    <w:rsid w:val="00490649"/>
    <w:rsid w:val="00490670"/>
    <w:rsid w:val="00490827"/>
    <w:rsid w:val="004908ED"/>
    <w:rsid w:val="00490976"/>
    <w:rsid w:val="00490A1D"/>
    <w:rsid w:val="00490A66"/>
    <w:rsid w:val="0049115C"/>
    <w:rsid w:val="004911A3"/>
    <w:rsid w:val="004911E8"/>
    <w:rsid w:val="00491289"/>
    <w:rsid w:val="0049134C"/>
    <w:rsid w:val="0049143E"/>
    <w:rsid w:val="00491561"/>
    <w:rsid w:val="0049156D"/>
    <w:rsid w:val="004915FF"/>
    <w:rsid w:val="00491686"/>
    <w:rsid w:val="004916D3"/>
    <w:rsid w:val="0049174C"/>
    <w:rsid w:val="004918C9"/>
    <w:rsid w:val="004919F8"/>
    <w:rsid w:val="00491A2D"/>
    <w:rsid w:val="00491B13"/>
    <w:rsid w:val="00491BF9"/>
    <w:rsid w:val="00491C07"/>
    <w:rsid w:val="00491C3B"/>
    <w:rsid w:val="00491C42"/>
    <w:rsid w:val="00491C62"/>
    <w:rsid w:val="00491E71"/>
    <w:rsid w:val="00491F2E"/>
    <w:rsid w:val="00491F53"/>
    <w:rsid w:val="00491F6D"/>
    <w:rsid w:val="00492049"/>
    <w:rsid w:val="0049204E"/>
    <w:rsid w:val="004920B3"/>
    <w:rsid w:val="004921FB"/>
    <w:rsid w:val="00492242"/>
    <w:rsid w:val="004922AF"/>
    <w:rsid w:val="00492370"/>
    <w:rsid w:val="004923F4"/>
    <w:rsid w:val="004924DE"/>
    <w:rsid w:val="004924FF"/>
    <w:rsid w:val="0049258C"/>
    <w:rsid w:val="004925E5"/>
    <w:rsid w:val="00492637"/>
    <w:rsid w:val="004926E6"/>
    <w:rsid w:val="004927CB"/>
    <w:rsid w:val="00492874"/>
    <w:rsid w:val="00492C7D"/>
    <w:rsid w:val="00492DFC"/>
    <w:rsid w:val="00492E9C"/>
    <w:rsid w:val="00492F09"/>
    <w:rsid w:val="00492F23"/>
    <w:rsid w:val="0049307F"/>
    <w:rsid w:val="00493345"/>
    <w:rsid w:val="0049342B"/>
    <w:rsid w:val="0049343D"/>
    <w:rsid w:val="004936CA"/>
    <w:rsid w:val="00493835"/>
    <w:rsid w:val="00493876"/>
    <w:rsid w:val="00493AC0"/>
    <w:rsid w:val="00493B28"/>
    <w:rsid w:val="00493BDE"/>
    <w:rsid w:val="00493C1D"/>
    <w:rsid w:val="00493E7D"/>
    <w:rsid w:val="00493EE5"/>
    <w:rsid w:val="00493F13"/>
    <w:rsid w:val="00493FC0"/>
    <w:rsid w:val="00494062"/>
    <w:rsid w:val="004941B9"/>
    <w:rsid w:val="004941DF"/>
    <w:rsid w:val="00494294"/>
    <w:rsid w:val="004942A5"/>
    <w:rsid w:val="004945E4"/>
    <w:rsid w:val="0049464F"/>
    <w:rsid w:val="00494672"/>
    <w:rsid w:val="004946C3"/>
    <w:rsid w:val="004946E2"/>
    <w:rsid w:val="00494833"/>
    <w:rsid w:val="004948BE"/>
    <w:rsid w:val="004948F8"/>
    <w:rsid w:val="0049494E"/>
    <w:rsid w:val="00494AEA"/>
    <w:rsid w:val="00494C9F"/>
    <w:rsid w:val="00494D7D"/>
    <w:rsid w:val="00494E05"/>
    <w:rsid w:val="00494EB0"/>
    <w:rsid w:val="00495006"/>
    <w:rsid w:val="00495029"/>
    <w:rsid w:val="0049512D"/>
    <w:rsid w:val="00495171"/>
    <w:rsid w:val="0049559D"/>
    <w:rsid w:val="004955E6"/>
    <w:rsid w:val="00495724"/>
    <w:rsid w:val="004958CD"/>
    <w:rsid w:val="00495934"/>
    <w:rsid w:val="00495A96"/>
    <w:rsid w:val="00495BD9"/>
    <w:rsid w:val="00495C61"/>
    <w:rsid w:val="00495D44"/>
    <w:rsid w:val="00495ECE"/>
    <w:rsid w:val="00495F29"/>
    <w:rsid w:val="00496032"/>
    <w:rsid w:val="0049606B"/>
    <w:rsid w:val="004961A7"/>
    <w:rsid w:val="0049661D"/>
    <w:rsid w:val="0049668C"/>
    <w:rsid w:val="004966E7"/>
    <w:rsid w:val="0049680F"/>
    <w:rsid w:val="0049686A"/>
    <w:rsid w:val="004968D1"/>
    <w:rsid w:val="004968E4"/>
    <w:rsid w:val="00496930"/>
    <w:rsid w:val="00496939"/>
    <w:rsid w:val="00496B59"/>
    <w:rsid w:val="00496BDD"/>
    <w:rsid w:val="00496D03"/>
    <w:rsid w:val="00496D22"/>
    <w:rsid w:val="00496DA8"/>
    <w:rsid w:val="00496E6E"/>
    <w:rsid w:val="00496E7F"/>
    <w:rsid w:val="00496E96"/>
    <w:rsid w:val="00496F71"/>
    <w:rsid w:val="00496FE4"/>
    <w:rsid w:val="00496FE6"/>
    <w:rsid w:val="00497004"/>
    <w:rsid w:val="00497107"/>
    <w:rsid w:val="00497172"/>
    <w:rsid w:val="00497400"/>
    <w:rsid w:val="00497443"/>
    <w:rsid w:val="004974BA"/>
    <w:rsid w:val="00497507"/>
    <w:rsid w:val="00497598"/>
    <w:rsid w:val="00497600"/>
    <w:rsid w:val="004977F7"/>
    <w:rsid w:val="00497880"/>
    <w:rsid w:val="00497927"/>
    <w:rsid w:val="00497C5B"/>
    <w:rsid w:val="00497D20"/>
    <w:rsid w:val="00497D71"/>
    <w:rsid w:val="00497E64"/>
    <w:rsid w:val="00497F89"/>
    <w:rsid w:val="004A00D4"/>
    <w:rsid w:val="004A00D8"/>
    <w:rsid w:val="004A0160"/>
    <w:rsid w:val="004A0237"/>
    <w:rsid w:val="004A0486"/>
    <w:rsid w:val="004A05EE"/>
    <w:rsid w:val="004A07AD"/>
    <w:rsid w:val="004A07E0"/>
    <w:rsid w:val="004A0809"/>
    <w:rsid w:val="004A0BC3"/>
    <w:rsid w:val="004A0C44"/>
    <w:rsid w:val="004A0C97"/>
    <w:rsid w:val="004A0DDF"/>
    <w:rsid w:val="004A0FC4"/>
    <w:rsid w:val="004A0FD4"/>
    <w:rsid w:val="004A10D3"/>
    <w:rsid w:val="004A1160"/>
    <w:rsid w:val="004A1171"/>
    <w:rsid w:val="004A1333"/>
    <w:rsid w:val="004A13F5"/>
    <w:rsid w:val="004A13FB"/>
    <w:rsid w:val="004A15CB"/>
    <w:rsid w:val="004A187D"/>
    <w:rsid w:val="004A191E"/>
    <w:rsid w:val="004A193A"/>
    <w:rsid w:val="004A198E"/>
    <w:rsid w:val="004A1C51"/>
    <w:rsid w:val="004A1C61"/>
    <w:rsid w:val="004A1E18"/>
    <w:rsid w:val="004A1E41"/>
    <w:rsid w:val="004A1ED4"/>
    <w:rsid w:val="004A203A"/>
    <w:rsid w:val="004A2362"/>
    <w:rsid w:val="004A23B9"/>
    <w:rsid w:val="004A2632"/>
    <w:rsid w:val="004A2634"/>
    <w:rsid w:val="004A277C"/>
    <w:rsid w:val="004A286B"/>
    <w:rsid w:val="004A2A5F"/>
    <w:rsid w:val="004A2A65"/>
    <w:rsid w:val="004A2C99"/>
    <w:rsid w:val="004A2DA2"/>
    <w:rsid w:val="004A2E7F"/>
    <w:rsid w:val="004A2EBF"/>
    <w:rsid w:val="004A2F92"/>
    <w:rsid w:val="004A2F97"/>
    <w:rsid w:val="004A3014"/>
    <w:rsid w:val="004A30E9"/>
    <w:rsid w:val="004A3166"/>
    <w:rsid w:val="004A3241"/>
    <w:rsid w:val="004A3292"/>
    <w:rsid w:val="004A3304"/>
    <w:rsid w:val="004A337E"/>
    <w:rsid w:val="004A34E1"/>
    <w:rsid w:val="004A34F4"/>
    <w:rsid w:val="004A37C0"/>
    <w:rsid w:val="004A3830"/>
    <w:rsid w:val="004A38F4"/>
    <w:rsid w:val="004A3A61"/>
    <w:rsid w:val="004A3B0C"/>
    <w:rsid w:val="004A3D85"/>
    <w:rsid w:val="004A3F12"/>
    <w:rsid w:val="004A3F3F"/>
    <w:rsid w:val="004A3FEE"/>
    <w:rsid w:val="004A40F7"/>
    <w:rsid w:val="004A41A7"/>
    <w:rsid w:val="004A421B"/>
    <w:rsid w:val="004A438B"/>
    <w:rsid w:val="004A43B2"/>
    <w:rsid w:val="004A43FE"/>
    <w:rsid w:val="004A4791"/>
    <w:rsid w:val="004A4990"/>
    <w:rsid w:val="004A49A0"/>
    <w:rsid w:val="004A49B1"/>
    <w:rsid w:val="004A4A6D"/>
    <w:rsid w:val="004A4B8A"/>
    <w:rsid w:val="004A4C04"/>
    <w:rsid w:val="004A4CB0"/>
    <w:rsid w:val="004A4D07"/>
    <w:rsid w:val="004A4F58"/>
    <w:rsid w:val="004A4F75"/>
    <w:rsid w:val="004A51BD"/>
    <w:rsid w:val="004A5279"/>
    <w:rsid w:val="004A527C"/>
    <w:rsid w:val="004A5380"/>
    <w:rsid w:val="004A560B"/>
    <w:rsid w:val="004A57FE"/>
    <w:rsid w:val="004A58BC"/>
    <w:rsid w:val="004A5A59"/>
    <w:rsid w:val="004A5A68"/>
    <w:rsid w:val="004A5AD5"/>
    <w:rsid w:val="004A5B18"/>
    <w:rsid w:val="004A5B42"/>
    <w:rsid w:val="004A5C22"/>
    <w:rsid w:val="004A5CA5"/>
    <w:rsid w:val="004A5D0C"/>
    <w:rsid w:val="004A5D29"/>
    <w:rsid w:val="004A5DE1"/>
    <w:rsid w:val="004A5FA7"/>
    <w:rsid w:val="004A6012"/>
    <w:rsid w:val="004A61E4"/>
    <w:rsid w:val="004A6253"/>
    <w:rsid w:val="004A6287"/>
    <w:rsid w:val="004A658E"/>
    <w:rsid w:val="004A6594"/>
    <w:rsid w:val="004A6837"/>
    <w:rsid w:val="004A68A4"/>
    <w:rsid w:val="004A68CF"/>
    <w:rsid w:val="004A69B4"/>
    <w:rsid w:val="004A6A6D"/>
    <w:rsid w:val="004A6B23"/>
    <w:rsid w:val="004A6C77"/>
    <w:rsid w:val="004A6D06"/>
    <w:rsid w:val="004A6E57"/>
    <w:rsid w:val="004A7034"/>
    <w:rsid w:val="004A7036"/>
    <w:rsid w:val="004A70D1"/>
    <w:rsid w:val="004A70F0"/>
    <w:rsid w:val="004A7151"/>
    <w:rsid w:val="004A7219"/>
    <w:rsid w:val="004A7248"/>
    <w:rsid w:val="004A730D"/>
    <w:rsid w:val="004A7407"/>
    <w:rsid w:val="004A7422"/>
    <w:rsid w:val="004A744C"/>
    <w:rsid w:val="004A7475"/>
    <w:rsid w:val="004A74D0"/>
    <w:rsid w:val="004A7685"/>
    <w:rsid w:val="004A76CC"/>
    <w:rsid w:val="004A770B"/>
    <w:rsid w:val="004A782A"/>
    <w:rsid w:val="004A7938"/>
    <w:rsid w:val="004A7B03"/>
    <w:rsid w:val="004A7E0F"/>
    <w:rsid w:val="004A7F34"/>
    <w:rsid w:val="004A7FC8"/>
    <w:rsid w:val="004A7FE2"/>
    <w:rsid w:val="004B01AC"/>
    <w:rsid w:val="004B02F6"/>
    <w:rsid w:val="004B039D"/>
    <w:rsid w:val="004B0402"/>
    <w:rsid w:val="004B041F"/>
    <w:rsid w:val="004B0479"/>
    <w:rsid w:val="004B04E8"/>
    <w:rsid w:val="004B05E0"/>
    <w:rsid w:val="004B0653"/>
    <w:rsid w:val="004B079D"/>
    <w:rsid w:val="004B0852"/>
    <w:rsid w:val="004B0A13"/>
    <w:rsid w:val="004B0AEB"/>
    <w:rsid w:val="004B0B29"/>
    <w:rsid w:val="004B0B54"/>
    <w:rsid w:val="004B0C51"/>
    <w:rsid w:val="004B0C98"/>
    <w:rsid w:val="004B0DEA"/>
    <w:rsid w:val="004B0E26"/>
    <w:rsid w:val="004B0E5C"/>
    <w:rsid w:val="004B0EB3"/>
    <w:rsid w:val="004B0EBC"/>
    <w:rsid w:val="004B0F74"/>
    <w:rsid w:val="004B0F7E"/>
    <w:rsid w:val="004B1225"/>
    <w:rsid w:val="004B125C"/>
    <w:rsid w:val="004B1315"/>
    <w:rsid w:val="004B136D"/>
    <w:rsid w:val="004B13D3"/>
    <w:rsid w:val="004B1412"/>
    <w:rsid w:val="004B150E"/>
    <w:rsid w:val="004B151F"/>
    <w:rsid w:val="004B1783"/>
    <w:rsid w:val="004B1957"/>
    <w:rsid w:val="004B1B1E"/>
    <w:rsid w:val="004B1CA4"/>
    <w:rsid w:val="004B1E04"/>
    <w:rsid w:val="004B1FBF"/>
    <w:rsid w:val="004B23DF"/>
    <w:rsid w:val="004B23E5"/>
    <w:rsid w:val="004B248C"/>
    <w:rsid w:val="004B24AB"/>
    <w:rsid w:val="004B24E8"/>
    <w:rsid w:val="004B2518"/>
    <w:rsid w:val="004B2610"/>
    <w:rsid w:val="004B2670"/>
    <w:rsid w:val="004B2794"/>
    <w:rsid w:val="004B28ED"/>
    <w:rsid w:val="004B295C"/>
    <w:rsid w:val="004B2984"/>
    <w:rsid w:val="004B29E5"/>
    <w:rsid w:val="004B2A89"/>
    <w:rsid w:val="004B2B0A"/>
    <w:rsid w:val="004B2B23"/>
    <w:rsid w:val="004B2C4D"/>
    <w:rsid w:val="004B2FE9"/>
    <w:rsid w:val="004B3409"/>
    <w:rsid w:val="004B3459"/>
    <w:rsid w:val="004B3600"/>
    <w:rsid w:val="004B369E"/>
    <w:rsid w:val="004B3799"/>
    <w:rsid w:val="004B37BD"/>
    <w:rsid w:val="004B3884"/>
    <w:rsid w:val="004B3A73"/>
    <w:rsid w:val="004B3AC4"/>
    <w:rsid w:val="004B3C7F"/>
    <w:rsid w:val="004B3CB0"/>
    <w:rsid w:val="004B3D29"/>
    <w:rsid w:val="004B3D37"/>
    <w:rsid w:val="004B3E76"/>
    <w:rsid w:val="004B3EC6"/>
    <w:rsid w:val="004B3F02"/>
    <w:rsid w:val="004B3F56"/>
    <w:rsid w:val="004B3FAC"/>
    <w:rsid w:val="004B3FCB"/>
    <w:rsid w:val="004B4093"/>
    <w:rsid w:val="004B4114"/>
    <w:rsid w:val="004B41F1"/>
    <w:rsid w:val="004B4486"/>
    <w:rsid w:val="004B455B"/>
    <w:rsid w:val="004B45D7"/>
    <w:rsid w:val="004B479A"/>
    <w:rsid w:val="004B487E"/>
    <w:rsid w:val="004B48E3"/>
    <w:rsid w:val="004B4951"/>
    <w:rsid w:val="004B4A67"/>
    <w:rsid w:val="004B4B0B"/>
    <w:rsid w:val="004B4B38"/>
    <w:rsid w:val="004B4B6A"/>
    <w:rsid w:val="004B4C2E"/>
    <w:rsid w:val="004B4E94"/>
    <w:rsid w:val="004B4F05"/>
    <w:rsid w:val="004B4F5D"/>
    <w:rsid w:val="004B51BE"/>
    <w:rsid w:val="004B5373"/>
    <w:rsid w:val="004B5607"/>
    <w:rsid w:val="004B56A8"/>
    <w:rsid w:val="004B56FC"/>
    <w:rsid w:val="004B57CC"/>
    <w:rsid w:val="004B584B"/>
    <w:rsid w:val="004B5946"/>
    <w:rsid w:val="004B59F1"/>
    <w:rsid w:val="004B5B30"/>
    <w:rsid w:val="004B5B34"/>
    <w:rsid w:val="004B5B62"/>
    <w:rsid w:val="004B5D1E"/>
    <w:rsid w:val="004B5E7F"/>
    <w:rsid w:val="004B5E82"/>
    <w:rsid w:val="004B5E9C"/>
    <w:rsid w:val="004B5EFE"/>
    <w:rsid w:val="004B5F26"/>
    <w:rsid w:val="004B5F95"/>
    <w:rsid w:val="004B5FF9"/>
    <w:rsid w:val="004B600A"/>
    <w:rsid w:val="004B601A"/>
    <w:rsid w:val="004B61B1"/>
    <w:rsid w:val="004B6279"/>
    <w:rsid w:val="004B63B2"/>
    <w:rsid w:val="004B6426"/>
    <w:rsid w:val="004B64B7"/>
    <w:rsid w:val="004B64E4"/>
    <w:rsid w:val="004B6602"/>
    <w:rsid w:val="004B674D"/>
    <w:rsid w:val="004B67E1"/>
    <w:rsid w:val="004B6ABB"/>
    <w:rsid w:val="004B6BD7"/>
    <w:rsid w:val="004B6C06"/>
    <w:rsid w:val="004B6D28"/>
    <w:rsid w:val="004B6F07"/>
    <w:rsid w:val="004B70CF"/>
    <w:rsid w:val="004B7182"/>
    <w:rsid w:val="004B7377"/>
    <w:rsid w:val="004B73E3"/>
    <w:rsid w:val="004B7538"/>
    <w:rsid w:val="004B75BF"/>
    <w:rsid w:val="004B764D"/>
    <w:rsid w:val="004B7687"/>
    <w:rsid w:val="004B778A"/>
    <w:rsid w:val="004B77B2"/>
    <w:rsid w:val="004B77F8"/>
    <w:rsid w:val="004B7860"/>
    <w:rsid w:val="004B7C35"/>
    <w:rsid w:val="004B7CBC"/>
    <w:rsid w:val="004B7D69"/>
    <w:rsid w:val="004B7F2F"/>
    <w:rsid w:val="004B7FBF"/>
    <w:rsid w:val="004C009C"/>
    <w:rsid w:val="004C0214"/>
    <w:rsid w:val="004C046B"/>
    <w:rsid w:val="004C05C6"/>
    <w:rsid w:val="004C0601"/>
    <w:rsid w:val="004C073F"/>
    <w:rsid w:val="004C0AB0"/>
    <w:rsid w:val="004C0B29"/>
    <w:rsid w:val="004C0CC3"/>
    <w:rsid w:val="004C0EFB"/>
    <w:rsid w:val="004C13C4"/>
    <w:rsid w:val="004C14E0"/>
    <w:rsid w:val="004C1715"/>
    <w:rsid w:val="004C17C9"/>
    <w:rsid w:val="004C1828"/>
    <w:rsid w:val="004C190E"/>
    <w:rsid w:val="004C1930"/>
    <w:rsid w:val="004C197B"/>
    <w:rsid w:val="004C1B86"/>
    <w:rsid w:val="004C1D68"/>
    <w:rsid w:val="004C1DE6"/>
    <w:rsid w:val="004C1FB2"/>
    <w:rsid w:val="004C1FEF"/>
    <w:rsid w:val="004C2000"/>
    <w:rsid w:val="004C211E"/>
    <w:rsid w:val="004C213F"/>
    <w:rsid w:val="004C2182"/>
    <w:rsid w:val="004C2230"/>
    <w:rsid w:val="004C2253"/>
    <w:rsid w:val="004C22B3"/>
    <w:rsid w:val="004C236A"/>
    <w:rsid w:val="004C2394"/>
    <w:rsid w:val="004C24BE"/>
    <w:rsid w:val="004C24C8"/>
    <w:rsid w:val="004C26ED"/>
    <w:rsid w:val="004C2710"/>
    <w:rsid w:val="004C27C0"/>
    <w:rsid w:val="004C2BD4"/>
    <w:rsid w:val="004C2C9D"/>
    <w:rsid w:val="004C2D43"/>
    <w:rsid w:val="004C2D54"/>
    <w:rsid w:val="004C2E34"/>
    <w:rsid w:val="004C2E60"/>
    <w:rsid w:val="004C2E71"/>
    <w:rsid w:val="004C2E97"/>
    <w:rsid w:val="004C2EA5"/>
    <w:rsid w:val="004C2F92"/>
    <w:rsid w:val="004C2FAA"/>
    <w:rsid w:val="004C3074"/>
    <w:rsid w:val="004C3076"/>
    <w:rsid w:val="004C327F"/>
    <w:rsid w:val="004C3401"/>
    <w:rsid w:val="004C342E"/>
    <w:rsid w:val="004C3482"/>
    <w:rsid w:val="004C3521"/>
    <w:rsid w:val="004C375E"/>
    <w:rsid w:val="004C386A"/>
    <w:rsid w:val="004C38CF"/>
    <w:rsid w:val="004C3961"/>
    <w:rsid w:val="004C39AD"/>
    <w:rsid w:val="004C3B85"/>
    <w:rsid w:val="004C3BA7"/>
    <w:rsid w:val="004C3BD9"/>
    <w:rsid w:val="004C3C48"/>
    <w:rsid w:val="004C3C99"/>
    <w:rsid w:val="004C3CE9"/>
    <w:rsid w:val="004C3D1E"/>
    <w:rsid w:val="004C4026"/>
    <w:rsid w:val="004C403F"/>
    <w:rsid w:val="004C40A9"/>
    <w:rsid w:val="004C41A2"/>
    <w:rsid w:val="004C4282"/>
    <w:rsid w:val="004C42C7"/>
    <w:rsid w:val="004C42E0"/>
    <w:rsid w:val="004C4336"/>
    <w:rsid w:val="004C447E"/>
    <w:rsid w:val="004C469D"/>
    <w:rsid w:val="004C473B"/>
    <w:rsid w:val="004C4762"/>
    <w:rsid w:val="004C48B5"/>
    <w:rsid w:val="004C4A51"/>
    <w:rsid w:val="004C4A54"/>
    <w:rsid w:val="004C4B80"/>
    <w:rsid w:val="004C4BEF"/>
    <w:rsid w:val="004C4CAF"/>
    <w:rsid w:val="004C4D02"/>
    <w:rsid w:val="004C4DB8"/>
    <w:rsid w:val="004C4E36"/>
    <w:rsid w:val="004C4E5D"/>
    <w:rsid w:val="004C4ECA"/>
    <w:rsid w:val="004C4F8D"/>
    <w:rsid w:val="004C5035"/>
    <w:rsid w:val="004C507C"/>
    <w:rsid w:val="004C51E7"/>
    <w:rsid w:val="004C5255"/>
    <w:rsid w:val="004C5395"/>
    <w:rsid w:val="004C53F7"/>
    <w:rsid w:val="004C54EC"/>
    <w:rsid w:val="004C560F"/>
    <w:rsid w:val="004C5634"/>
    <w:rsid w:val="004C5710"/>
    <w:rsid w:val="004C5751"/>
    <w:rsid w:val="004C5835"/>
    <w:rsid w:val="004C587C"/>
    <w:rsid w:val="004C58BE"/>
    <w:rsid w:val="004C5B76"/>
    <w:rsid w:val="004C5C97"/>
    <w:rsid w:val="004C5D73"/>
    <w:rsid w:val="004C5D87"/>
    <w:rsid w:val="004C5DCE"/>
    <w:rsid w:val="004C5E03"/>
    <w:rsid w:val="004C6067"/>
    <w:rsid w:val="004C6379"/>
    <w:rsid w:val="004C6551"/>
    <w:rsid w:val="004C65B1"/>
    <w:rsid w:val="004C6610"/>
    <w:rsid w:val="004C6683"/>
    <w:rsid w:val="004C67B3"/>
    <w:rsid w:val="004C6B89"/>
    <w:rsid w:val="004C6BEB"/>
    <w:rsid w:val="004C6CCF"/>
    <w:rsid w:val="004C6E38"/>
    <w:rsid w:val="004C6EBC"/>
    <w:rsid w:val="004C6EFB"/>
    <w:rsid w:val="004C74F7"/>
    <w:rsid w:val="004C762E"/>
    <w:rsid w:val="004C765F"/>
    <w:rsid w:val="004C7817"/>
    <w:rsid w:val="004C78A7"/>
    <w:rsid w:val="004C7946"/>
    <w:rsid w:val="004C79EB"/>
    <w:rsid w:val="004C7C69"/>
    <w:rsid w:val="004C7E73"/>
    <w:rsid w:val="004C7F02"/>
    <w:rsid w:val="004D008B"/>
    <w:rsid w:val="004D0301"/>
    <w:rsid w:val="004D054E"/>
    <w:rsid w:val="004D05B2"/>
    <w:rsid w:val="004D0604"/>
    <w:rsid w:val="004D0610"/>
    <w:rsid w:val="004D079D"/>
    <w:rsid w:val="004D07D3"/>
    <w:rsid w:val="004D07FD"/>
    <w:rsid w:val="004D086F"/>
    <w:rsid w:val="004D087D"/>
    <w:rsid w:val="004D0CA4"/>
    <w:rsid w:val="004D0DC4"/>
    <w:rsid w:val="004D0E44"/>
    <w:rsid w:val="004D0F67"/>
    <w:rsid w:val="004D0F68"/>
    <w:rsid w:val="004D0FE5"/>
    <w:rsid w:val="004D1183"/>
    <w:rsid w:val="004D11CA"/>
    <w:rsid w:val="004D1246"/>
    <w:rsid w:val="004D1367"/>
    <w:rsid w:val="004D13E6"/>
    <w:rsid w:val="004D144D"/>
    <w:rsid w:val="004D148B"/>
    <w:rsid w:val="004D1584"/>
    <w:rsid w:val="004D15A4"/>
    <w:rsid w:val="004D164F"/>
    <w:rsid w:val="004D1923"/>
    <w:rsid w:val="004D19B2"/>
    <w:rsid w:val="004D1B01"/>
    <w:rsid w:val="004D1C1D"/>
    <w:rsid w:val="004D1CB2"/>
    <w:rsid w:val="004D1D15"/>
    <w:rsid w:val="004D2048"/>
    <w:rsid w:val="004D225F"/>
    <w:rsid w:val="004D253E"/>
    <w:rsid w:val="004D2798"/>
    <w:rsid w:val="004D2AF1"/>
    <w:rsid w:val="004D2B53"/>
    <w:rsid w:val="004D2CA8"/>
    <w:rsid w:val="004D2D56"/>
    <w:rsid w:val="004D2E89"/>
    <w:rsid w:val="004D2EB9"/>
    <w:rsid w:val="004D2FDD"/>
    <w:rsid w:val="004D309B"/>
    <w:rsid w:val="004D319B"/>
    <w:rsid w:val="004D323B"/>
    <w:rsid w:val="004D3284"/>
    <w:rsid w:val="004D3665"/>
    <w:rsid w:val="004D369F"/>
    <w:rsid w:val="004D36C2"/>
    <w:rsid w:val="004D3A6C"/>
    <w:rsid w:val="004D3A95"/>
    <w:rsid w:val="004D3B69"/>
    <w:rsid w:val="004D3BEC"/>
    <w:rsid w:val="004D3C5B"/>
    <w:rsid w:val="004D3C9C"/>
    <w:rsid w:val="004D3E8D"/>
    <w:rsid w:val="004D3EB0"/>
    <w:rsid w:val="004D40C0"/>
    <w:rsid w:val="004D416A"/>
    <w:rsid w:val="004D41BE"/>
    <w:rsid w:val="004D42B6"/>
    <w:rsid w:val="004D43D7"/>
    <w:rsid w:val="004D4484"/>
    <w:rsid w:val="004D4637"/>
    <w:rsid w:val="004D4874"/>
    <w:rsid w:val="004D497C"/>
    <w:rsid w:val="004D4B2E"/>
    <w:rsid w:val="004D4C74"/>
    <w:rsid w:val="004D4CA4"/>
    <w:rsid w:val="004D4D28"/>
    <w:rsid w:val="004D4DC2"/>
    <w:rsid w:val="004D4DEA"/>
    <w:rsid w:val="004D4E91"/>
    <w:rsid w:val="004D4F65"/>
    <w:rsid w:val="004D4FD9"/>
    <w:rsid w:val="004D4FFE"/>
    <w:rsid w:val="004D5182"/>
    <w:rsid w:val="004D51A0"/>
    <w:rsid w:val="004D5498"/>
    <w:rsid w:val="004D5657"/>
    <w:rsid w:val="004D57A8"/>
    <w:rsid w:val="004D57C3"/>
    <w:rsid w:val="004D5D14"/>
    <w:rsid w:val="004D5DDD"/>
    <w:rsid w:val="004D5DEC"/>
    <w:rsid w:val="004D5E49"/>
    <w:rsid w:val="004D5E62"/>
    <w:rsid w:val="004D5F4D"/>
    <w:rsid w:val="004D5FC7"/>
    <w:rsid w:val="004D5FD1"/>
    <w:rsid w:val="004D6027"/>
    <w:rsid w:val="004D62C8"/>
    <w:rsid w:val="004D62D3"/>
    <w:rsid w:val="004D633F"/>
    <w:rsid w:val="004D6391"/>
    <w:rsid w:val="004D6426"/>
    <w:rsid w:val="004D64F9"/>
    <w:rsid w:val="004D655D"/>
    <w:rsid w:val="004D66B1"/>
    <w:rsid w:val="004D6760"/>
    <w:rsid w:val="004D69F0"/>
    <w:rsid w:val="004D6D4C"/>
    <w:rsid w:val="004D6D6C"/>
    <w:rsid w:val="004D6D7D"/>
    <w:rsid w:val="004D6ED1"/>
    <w:rsid w:val="004D6EE9"/>
    <w:rsid w:val="004D6FB7"/>
    <w:rsid w:val="004D6FF0"/>
    <w:rsid w:val="004D7035"/>
    <w:rsid w:val="004D70B7"/>
    <w:rsid w:val="004D70DA"/>
    <w:rsid w:val="004D71F5"/>
    <w:rsid w:val="004D76DA"/>
    <w:rsid w:val="004D7706"/>
    <w:rsid w:val="004D772B"/>
    <w:rsid w:val="004D78F2"/>
    <w:rsid w:val="004D7909"/>
    <w:rsid w:val="004D7B9D"/>
    <w:rsid w:val="004D7C0E"/>
    <w:rsid w:val="004D7C2C"/>
    <w:rsid w:val="004D7C9A"/>
    <w:rsid w:val="004D7E21"/>
    <w:rsid w:val="004D7EBD"/>
    <w:rsid w:val="004D7F02"/>
    <w:rsid w:val="004D7FA9"/>
    <w:rsid w:val="004D7FB0"/>
    <w:rsid w:val="004E0347"/>
    <w:rsid w:val="004E0385"/>
    <w:rsid w:val="004E0416"/>
    <w:rsid w:val="004E04A8"/>
    <w:rsid w:val="004E065A"/>
    <w:rsid w:val="004E06D2"/>
    <w:rsid w:val="004E06E7"/>
    <w:rsid w:val="004E0887"/>
    <w:rsid w:val="004E097F"/>
    <w:rsid w:val="004E0A5A"/>
    <w:rsid w:val="004E0BFA"/>
    <w:rsid w:val="004E0C96"/>
    <w:rsid w:val="004E0D62"/>
    <w:rsid w:val="004E0DE8"/>
    <w:rsid w:val="004E0E6B"/>
    <w:rsid w:val="004E110A"/>
    <w:rsid w:val="004E119E"/>
    <w:rsid w:val="004E11CD"/>
    <w:rsid w:val="004E132A"/>
    <w:rsid w:val="004E1398"/>
    <w:rsid w:val="004E1844"/>
    <w:rsid w:val="004E1902"/>
    <w:rsid w:val="004E19BE"/>
    <w:rsid w:val="004E19CA"/>
    <w:rsid w:val="004E1AAF"/>
    <w:rsid w:val="004E1B0E"/>
    <w:rsid w:val="004E1B50"/>
    <w:rsid w:val="004E1BB7"/>
    <w:rsid w:val="004E1CC9"/>
    <w:rsid w:val="004E1DC0"/>
    <w:rsid w:val="004E1DD8"/>
    <w:rsid w:val="004E1E22"/>
    <w:rsid w:val="004E1E4C"/>
    <w:rsid w:val="004E1F08"/>
    <w:rsid w:val="004E1F2E"/>
    <w:rsid w:val="004E1FFA"/>
    <w:rsid w:val="004E2011"/>
    <w:rsid w:val="004E2012"/>
    <w:rsid w:val="004E2084"/>
    <w:rsid w:val="004E21E7"/>
    <w:rsid w:val="004E23B1"/>
    <w:rsid w:val="004E23B4"/>
    <w:rsid w:val="004E25D6"/>
    <w:rsid w:val="004E270B"/>
    <w:rsid w:val="004E2749"/>
    <w:rsid w:val="004E290C"/>
    <w:rsid w:val="004E2B03"/>
    <w:rsid w:val="004E2C85"/>
    <w:rsid w:val="004E2C8A"/>
    <w:rsid w:val="004E2D41"/>
    <w:rsid w:val="004E2E40"/>
    <w:rsid w:val="004E2EDA"/>
    <w:rsid w:val="004E2FB9"/>
    <w:rsid w:val="004E2FC6"/>
    <w:rsid w:val="004E333C"/>
    <w:rsid w:val="004E33E5"/>
    <w:rsid w:val="004E34B1"/>
    <w:rsid w:val="004E3539"/>
    <w:rsid w:val="004E3708"/>
    <w:rsid w:val="004E3842"/>
    <w:rsid w:val="004E3844"/>
    <w:rsid w:val="004E392C"/>
    <w:rsid w:val="004E39AA"/>
    <w:rsid w:val="004E3E02"/>
    <w:rsid w:val="004E3E1A"/>
    <w:rsid w:val="004E3E65"/>
    <w:rsid w:val="004E3E94"/>
    <w:rsid w:val="004E3F90"/>
    <w:rsid w:val="004E3FB9"/>
    <w:rsid w:val="004E40BA"/>
    <w:rsid w:val="004E436C"/>
    <w:rsid w:val="004E448D"/>
    <w:rsid w:val="004E4491"/>
    <w:rsid w:val="004E45A1"/>
    <w:rsid w:val="004E45CD"/>
    <w:rsid w:val="004E46D2"/>
    <w:rsid w:val="004E4781"/>
    <w:rsid w:val="004E47CE"/>
    <w:rsid w:val="004E487D"/>
    <w:rsid w:val="004E4883"/>
    <w:rsid w:val="004E48D9"/>
    <w:rsid w:val="004E4AA4"/>
    <w:rsid w:val="004E4B0C"/>
    <w:rsid w:val="004E4BD5"/>
    <w:rsid w:val="004E4BF0"/>
    <w:rsid w:val="004E4C04"/>
    <w:rsid w:val="004E4C57"/>
    <w:rsid w:val="004E4D06"/>
    <w:rsid w:val="004E4DF7"/>
    <w:rsid w:val="004E4EEF"/>
    <w:rsid w:val="004E4F0A"/>
    <w:rsid w:val="004E513B"/>
    <w:rsid w:val="004E5243"/>
    <w:rsid w:val="004E52D9"/>
    <w:rsid w:val="004E52F2"/>
    <w:rsid w:val="004E5364"/>
    <w:rsid w:val="004E5432"/>
    <w:rsid w:val="004E5443"/>
    <w:rsid w:val="004E545D"/>
    <w:rsid w:val="004E5584"/>
    <w:rsid w:val="004E559C"/>
    <w:rsid w:val="004E5624"/>
    <w:rsid w:val="004E56E5"/>
    <w:rsid w:val="004E57B2"/>
    <w:rsid w:val="004E59B3"/>
    <w:rsid w:val="004E5A43"/>
    <w:rsid w:val="004E5A66"/>
    <w:rsid w:val="004E5AAA"/>
    <w:rsid w:val="004E5AE0"/>
    <w:rsid w:val="004E5B75"/>
    <w:rsid w:val="004E5BD0"/>
    <w:rsid w:val="004E5BD3"/>
    <w:rsid w:val="004E5C7E"/>
    <w:rsid w:val="004E5D51"/>
    <w:rsid w:val="004E5E29"/>
    <w:rsid w:val="004E5E6B"/>
    <w:rsid w:val="004E5E96"/>
    <w:rsid w:val="004E5EB3"/>
    <w:rsid w:val="004E609B"/>
    <w:rsid w:val="004E60CA"/>
    <w:rsid w:val="004E6336"/>
    <w:rsid w:val="004E638F"/>
    <w:rsid w:val="004E63AE"/>
    <w:rsid w:val="004E6439"/>
    <w:rsid w:val="004E644C"/>
    <w:rsid w:val="004E6471"/>
    <w:rsid w:val="004E661A"/>
    <w:rsid w:val="004E6626"/>
    <w:rsid w:val="004E6678"/>
    <w:rsid w:val="004E66FC"/>
    <w:rsid w:val="004E6702"/>
    <w:rsid w:val="004E67CE"/>
    <w:rsid w:val="004E67F7"/>
    <w:rsid w:val="004E689F"/>
    <w:rsid w:val="004E68DC"/>
    <w:rsid w:val="004E69C7"/>
    <w:rsid w:val="004E69D5"/>
    <w:rsid w:val="004E69F8"/>
    <w:rsid w:val="004E6A1A"/>
    <w:rsid w:val="004E6B65"/>
    <w:rsid w:val="004E6C67"/>
    <w:rsid w:val="004E6CAC"/>
    <w:rsid w:val="004E6CE6"/>
    <w:rsid w:val="004E6EF7"/>
    <w:rsid w:val="004E717D"/>
    <w:rsid w:val="004E72BF"/>
    <w:rsid w:val="004E7364"/>
    <w:rsid w:val="004E73B9"/>
    <w:rsid w:val="004E760A"/>
    <w:rsid w:val="004E7660"/>
    <w:rsid w:val="004E7933"/>
    <w:rsid w:val="004E797E"/>
    <w:rsid w:val="004E79D2"/>
    <w:rsid w:val="004E7AD8"/>
    <w:rsid w:val="004E7CB1"/>
    <w:rsid w:val="004E7DD6"/>
    <w:rsid w:val="004F0084"/>
    <w:rsid w:val="004F010C"/>
    <w:rsid w:val="004F0140"/>
    <w:rsid w:val="004F016F"/>
    <w:rsid w:val="004F0198"/>
    <w:rsid w:val="004F02CB"/>
    <w:rsid w:val="004F02DB"/>
    <w:rsid w:val="004F0378"/>
    <w:rsid w:val="004F0473"/>
    <w:rsid w:val="004F0504"/>
    <w:rsid w:val="004F05A1"/>
    <w:rsid w:val="004F061A"/>
    <w:rsid w:val="004F0633"/>
    <w:rsid w:val="004F086C"/>
    <w:rsid w:val="004F087A"/>
    <w:rsid w:val="004F08C4"/>
    <w:rsid w:val="004F0921"/>
    <w:rsid w:val="004F0A1D"/>
    <w:rsid w:val="004F0B92"/>
    <w:rsid w:val="004F0C60"/>
    <w:rsid w:val="004F0D25"/>
    <w:rsid w:val="004F0ED5"/>
    <w:rsid w:val="004F0F22"/>
    <w:rsid w:val="004F0F40"/>
    <w:rsid w:val="004F1021"/>
    <w:rsid w:val="004F11E3"/>
    <w:rsid w:val="004F1362"/>
    <w:rsid w:val="004F13C5"/>
    <w:rsid w:val="004F14E5"/>
    <w:rsid w:val="004F16F8"/>
    <w:rsid w:val="004F1879"/>
    <w:rsid w:val="004F1A25"/>
    <w:rsid w:val="004F1A65"/>
    <w:rsid w:val="004F1B2D"/>
    <w:rsid w:val="004F1B30"/>
    <w:rsid w:val="004F1BD2"/>
    <w:rsid w:val="004F1BF0"/>
    <w:rsid w:val="004F1F64"/>
    <w:rsid w:val="004F1FD9"/>
    <w:rsid w:val="004F20FF"/>
    <w:rsid w:val="004F211C"/>
    <w:rsid w:val="004F21E0"/>
    <w:rsid w:val="004F2324"/>
    <w:rsid w:val="004F238E"/>
    <w:rsid w:val="004F23F0"/>
    <w:rsid w:val="004F24F1"/>
    <w:rsid w:val="004F252C"/>
    <w:rsid w:val="004F253D"/>
    <w:rsid w:val="004F2540"/>
    <w:rsid w:val="004F2733"/>
    <w:rsid w:val="004F275E"/>
    <w:rsid w:val="004F27A4"/>
    <w:rsid w:val="004F2830"/>
    <w:rsid w:val="004F2894"/>
    <w:rsid w:val="004F29FD"/>
    <w:rsid w:val="004F2A60"/>
    <w:rsid w:val="004F2C6A"/>
    <w:rsid w:val="004F2D1F"/>
    <w:rsid w:val="004F3079"/>
    <w:rsid w:val="004F3198"/>
    <w:rsid w:val="004F351C"/>
    <w:rsid w:val="004F3664"/>
    <w:rsid w:val="004F3668"/>
    <w:rsid w:val="004F36D7"/>
    <w:rsid w:val="004F3753"/>
    <w:rsid w:val="004F37E0"/>
    <w:rsid w:val="004F3974"/>
    <w:rsid w:val="004F3985"/>
    <w:rsid w:val="004F3B1A"/>
    <w:rsid w:val="004F3D2C"/>
    <w:rsid w:val="004F3F19"/>
    <w:rsid w:val="004F3F5A"/>
    <w:rsid w:val="004F419B"/>
    <w:rsid w:val="004F4427"/>
    <w:rsid w:val="004F45BB"/>
    <w:rsid w:val="004F4860"/>
    <w:rsid w:val="004F4A72"/>
    <w:rsid w:val="004F4BB2"/>
    <w:rsid w:val="004F4C81"/>
    <w:rsid w:val="004F4C9E"/>
    <w:rsid w:val="004F4CA2"/>
    <w:rsid w:val="004F4DCC"/>
    <w:rsid w:val="004F4F13"/>
    <w:rsid w:val="004F502D"/>
    <w:rsid w:val="004F50BA"/>
    <w:rsid w:val="004F50CF"/>
    <w:rsid w:val="004F51BE"/>
    <w:rsid w:val="004F5252"/>
    <w:rsid w:val="004F531F"/>
    <w:rsid w:val="004F566D"/>
    <w:rsid w:val="004F56C1"/>
    <w:rsid w:val="004F56ED"/>
    <w:rsid w:val="004F56F0"/>
    <w:rsid w:val="004F58AA"/>
    <w:rsid w:val="004F5A8B"/>
    <w:rsid w:val="004F5ABC"/>
    <w:rsid w:val="004F5B67"/>
    <w:rsid w:val="004F5C54"/>
    <w:rsid w:val="004F5D3D"/>
    <w:rsid w:val="004F5D66"/>
    <w:rsid w:val="004F5DC5"/>
    <w:rsid w:val="004F5FE2"/>
    <w:rsid w:val="004F6025"/>
    <w:rsid w:val="004F61B0"/>
    <w:rsid w:val="004F62E2"/>
    <w:rsid w:val="004F644D"/>
    <w:rsid w:val="004F65FA"/>
    <w:rsid w:val="004F6627"/>
    <w:rsid w:val="004F666B"/>
    <w:rsid w:val="004F6686"/>
    <w:rsid w:val="004F695D"/>
    <w:rsid w:val="004F69E5"/>
    <w:rsid w:val="004F6A6E"/>
    <w:rsid w:val="004F6A99"/>
    <w:rsid w:val="004F6AF2"/>
    <w:rsid w:val="004F6B1E"/>
    <w:rsid w:val="004F6CD4"/>
    <w:rsid w:val="004F6DCF"/>
    <w:rsid w:val="004F6DDA"/>
    <w:rsid w:val="004F6E48"/>
    <w:rsid w:val="004F6F65"/>
    <w:rsid w:val="004F6F99"/>
    <w:rsid w:val="004F73CE"/>
    <w:rsid w:val="004F73DC"/>
    <w:rsid w:val="004F760A"/>
    <w:rsid w:val="004F775E"/>
    <w:rsid w:val="004F78F2"/>
    <w:rsid w:val="004F7998"/>
    <w:rsid w:val="004F79CC"/>
    <w:rsid w:val="004F7A2B"/>
    <w:rsid w:val="004F7AF2"/>
    <w:rsid w:val="004F7B08"/>
    <w:rsid w:val="004F7B18"/>
    <w:rsid w:val="004F7B84"/>
    <w:rsid w:val="004F7D38"/>
    <w:rsid w:val="004F7D4D"/>
    <w:rsid w:val="004F7FAF"/>
    <w:rsid w:val="00500483"/>
    <w:rsid w:val="00500546"/>
    <w:rsid w:val="005006C0"/>
    <w:rsid w:val="00500867"/>
    <w:rsid w:val="0050099E"/>
    <w:rsid w:val="00500B60"/>
    <w:rsid w:val="00500B9C"/>
    <w:rsid w:val="00500C69"/>
    <w:rsid w:val="00500DA4"/>
    <w:rsid w:val="00500E5C"/>
    <w:rsid w:val="00500F91"/>
    <w:rsid w:val="00500FB4"/>
    <w:rsid w:val="00501082"/>
    <w:rsid w:val="00501084"/>
    <w:rsid w:val="005010B7"/>
    <w:rsid w:val="0050118F"/>
    <w:rsid w:val="005013BA"/>
    <w:rsid w:val="005014AB"/>
    <w:rsid w:val="005016E5"/>
    <w:rsid w:val="00501881"/>
    <w:rsid w:val="005018BF"/>
    <w:rsid w:val="005018E3"/>
    <w:rsid w:val="00501948"/>
    <w:rsid w:val="00501A1A"/>
    <w:rsid w:val="00501C00"/>
    <w:rsid w:val="00501C1E"/>
    <w:rsid w:val="00501DC6"/>
    <w:rsid w:val="00501E1C"/>
    <w:rsid w:val="00501E48"/>
    <w:rsid w:val="00501F3F"/>
    <w:rsid w:val="005020B2"/>
    <w:rsid w:val="005021A0"/>
    <w:rsid w:val="005021B7"/>
    <w:rsid w:val="00502284"/>
    <w:rsid w:val="0050238D"/>
    <w:rsid w:val="00502464"/>
    <w:rsid w:val="005025CD"/>
    <w:rsid w:val="00502616"/>
    <w:rsid w:val="00502772"/>
    <w:rsid w:val="005027F0"/>
    <w:rsid w:val="005028B6"/>
    <w:rsid w:val="00502944"/>
    <w:rsid w:val="00502B13"/>
    <w:rsid w:val="00502D21"/>
    <w:rsid w:val="00502D69"/>
    <w:rsid w:val="00502E22"/>
    <w:rsid w:val="00502EBD"/>
    <w:rsid w:val="00503077"/>
    <w:rsid w:val="005030BA"/>
    <w:rsid w:val="005030D5"/>
    <w:rsid w:val="00503336"/>
    <w:rsid w:val="00503384"/>
    <w:rsid w:val="005033CB"/>
    <w:rsid w:val="005033D9"/>
    <w:rsid w:val="0050344E"/>
    <w:rsid w:val="00503531"/>
    <w:rsid w:val="00503608"/>
    <w:rsid w:val="00503679"/>
    <w:rsid w:val="0050392E"/>
    <w:rsid w:val="00503AA5"/>
    <w:rsid w:val="00503BB7"/>
    <w:rsid w:val="00503C3B"/>
    <w:rsid w:val="00503CE5"/>
    <w:rsid w:val="00503EB4"/>
    <w:rsid w:val="00503EE3"/>
    <w:rsid w:val="00503EE4"/>
    <w:rsid w:val="00504013"/>
    <w:rsid w:val="0050402F"/>
    <w:rsid w:val="0050441D"/>
    <w:rsid w:val="00504546"/>
    <w:rsid w:val="0050462E"/>
    <w:rsid w:val="005049EB"/>
    <w:rsid w:val="00504A6C"/>
    <w:rsid w:val="00504A74"/>
    <w:rsid w:val="00504B2D"/>
    <w:rsid w:val="00504C61"/>
    <w:rsid w:val="00505049"/>
    <w:rsid w:val="00505157"/>
    <w:rsid w:val="00505160"/>
    <w:rsid w:val="005051C7"/>
    <w:rsid w:val="005052F5"/>
    <w:rsid w:val="00505535"/>
    <w:rsid w:val="0050563E"/>
    <w:rsid w:val="00505C00"/>
    <w:rsid w:val="00505C4C"/>
    <w:rsid w:val="00505E39"/>
    <w:rsid w:val="0050603D"/>
    <w:rsid w:val="00506089"/>
    <w:rsid w:val="0050625C"/>
    <w:rsid w:val="00506449"/>
    <w:rsid w:val="00506737"/>
    <w:rsid w:val="005069B8"/>
    <w:rsid w:val="00506A0D"/>
    <w:rsid w:val="00506B2E"/>
    <w:rsid w:val="00506BD3"/>
    <w:rsid w:val="00506BE8"/>
    <w:rsid w:val="00506C05"/>
    <w:rsid w:val="00506C21"/>
    <w:rsid w:val="00506C3C"/>
    <w:rsid w:val="00506DE1"/>
    <w:rsid w:val="00506EE7"/>
    <w:rsid w:val="00506EF8"/>
    <w:rsid w:val="00506F4E"/>
    <w:rsid w:val="0050717A"/>
    <w:rsid w:val="00507255"/>
    <w:rsid w:val="005075F0"/>
    <w:rsid w:val="0050768A"/>
    <w:rsid w:val="00507845"/>
    <w:rsid w:val="005078E9"/>
    <w:rsid w:val="005079DA"/>
    <w:rsid w:val="00507A8A"/>
    <w:rsid w:val="00507B92"/>
    <w:rsid w:val="00507C54"/>
    <w:rsid w:val="00507CB5"/>
    <w:rsid w:val="00507DB5"/>
    <w:rsid w:val="00507FAA"/>
    <w:rsid w:val="00507FDF"/>
    <w:rsid w:val="0051009D"/>
    <w:rsid w:val="005100CC"/>
    <w:rsid w:val="00510147"/>
    <w:rsid w:val="005101E3"/>
    <w:rsid w:val="00510361"/>
    <w:rsid w:val="005103C7"/>
    <w:rsid w:val="005103CF"/>
    <w:rsid w:val="00510406"/>
    <w:rsid w:val="005104B1"/>
    <w:rsid w:val="00510536"/>
    <w:rsid w:val="00510741"/>
    <w:rsid w:val="005107C0"/>
    <w:rsid w:val="005108DB"/>
    <w:rsid w:val="00510AE7"/>
    <w:rsid w:val="00510B8A"/>
    <w:rsid w:val="00510B96"/>
    <w:rsid w:val="00510C60"/>
    <w:rsid w:val="00510E73"/>
    <w:rsid w:val="00510F2C"/>
    <w:rsid w:val="00510F5E"/>
    <w:rsid w:val="00511036"/>
    <w:rsid w:val="00511219"/>
    <w:rsid w:val="00511358"/>
    <w:rsid w:val="0051148C"/>
    <w:rsid w:val="005114AC"/>
    <w:rsid w:val="0051152F"/>
    <w:rsid w:val="005115B5"/>
    <w:rsid w:val="005115BE"/>
    <w:rsid w:val="00511659"/>
    <w:rsid w:val="00511831"/>
    <w:rsid w:val="00511846"/>
    <w:rsid w:val="0051191E"/>
    <w:rsid w:val="0051191F"/>
    <w:rsid w:val="00511B0A"/>
    <w:rsid w:val="00511CC7"/>
    <w:rsid w:val="00511CE5"/>
    <w:rsid w:val="00511DC2"/>
    <w:rsid w:val="00511ED6"/>
    <w:rsid w:val="00511F12"/>
    <w:rsid w:val="00511F28"/>
    <w:rsid w:val="00511F7F"/>
    <w:rsid w:val="005120B7"/>
    <w:rsid w:val="00512142"/>
    <w:rsid w:val="005121EC"/>
    <w:rsid w:val="00512601"/>
    <w:rsid w:val="005126BF"/>
    <w:rsid w:val="00512703"/>
    <w:rsid w:val="0051287F"/>
    <w:rsid w:val="00512903"/>
    <w:rsid w:val="005129D4"/>
    <w:rsid w:val="00512BF9"/>
    <w:rsid w:val="00512D62"/>
    <w:rsid w:val="00512DEE"/>
    <w:rsid w:val="00513046"/>
    <w:rsid w:val="00513441"/>
    <w:rsid w:val="005134F3"/>
    <w:rsid w:val="00513629"/>
    <w:rsid w:val="00513700"/>
    <w:rsid w:val="005137C7"/>
    <w:rsid w:val="005139F9"/>
    <w:rsid w:val="00513B55"/>
    <w:rsid w:val="00513B94"/>
    <w:rsid w:val="00513C16"/>
    <w:rsid w:val="00513D82"/>
    <w:rsid w:val="00513DE8"/>
    <w:rsid w:val="00513E44"/>
    <w:rsid w:val="00513E75"/>
    <w:rsid w:val="00514114"/>
    <w:rsid w:val="005141CF"/>
    <w:rsid w:val="005142A0"/>
    <w:rsid w:val="005142E1"/>
    <w:rsid w:val="00514382"/>
    <w:rsid w:val="005143DF"/>
    <w:rsid w:val="00514418"/>
    <w:rsid w:val="0051450D"/>
    <w:rsid w:val="005145B8"/>
    <w:rsid w:val="005146B5"/>
    <w:rsid w:val="005146D1"/>
    <w:rsid w:val="00514871"/>
    <w:rsid w:val="00514949"/>
    <w:rsid w:val="00514961"/>
    <w:rsid w:val="00514B1B"/>
    <w:rsid w:val="00514B94"/>
    <w:rsid w:val="00514D2A"/>
    <w:rsid w:val="00514DD7"/>
    <w:rsid w:val="00514F7B"/>
    <w:rsid w:val="0051513A"/>
    <w:rsid w:val="00515189"/>
    <w:rsid w:val="00515195"/>
    <w:rsid w:val="00515312"/>
    <w:rsid w:val="00515475"/>
    <w:rsid w:val="00515577"/>
    <w:rsid w:val="0051557F"/>
    <w:rsid w:val="005157C4"/>
    <w:rsid w:val="00515823"/>
    <w:rsid w:val="00515AAC"/>
    <w:rsid w:val="00515AC3"/>
    <w:rsid w:val="00515C61"/>
    <w:rsid w:val="00515E46"/>
    <w:rsid w:val="00515F21"/>
    <w:rsid w:val="0051606C"/>
    <w:rsid w:val="00516153"/>
    <w:rsid w:val="005162A5"/>
    <w:rsid w:val="00516458"/>
    <w:rsid w:val="0051654F"/>
    <w:rsid w:val="00516624"/>
    <w:rsid w:val="00516643"/>
    <w:rsid w:val="005166CC"/>
    <w:rsid w:val="005168C1"/>
    <w:rsid w:val="005169D3"/>
    <w:rsid w:val="00516E24"/>
    <w:rsid w:val="00516E34"/>
    <w:rsid w:val="00516E57"/>
    <w:rsid w:val="00516EE6"/>
    <w:rsid w:val="00516F11"/>
    <w:rsid w:val="00516F69"/>
    <w:rsid w:val="005170DA"/>
    <w:rsid w:val="00517120"/>
    <w:rsid w:val="005171FE"/>
    <w:rsid w:val="00517225"/>
    <w:rsid w:val="00517239"/>
    <w:rsid w:val="0051748B"/>
    <w:rsid w:val="005174D4"/>
    <w:rsid w:val="005175EF"/>
    <w:rsid w:val="005175F3"/>
    <w:rsid w:val="00517645"/>
    <w:rsid w:val="00517656"/>
    <w:rsid w:val="005176A9"/>
    <w:rsid w:val="005176F0"/>
    <w:rsid w:val="0051779F"/>
    <w:rsid w:val="005178BC"/>
    <w:rsid w:val="00517907"/>
    <w:rsid w:val="005179B2"/>
    <w:rsid w:val="005179F8"/>
    <w:rsid w:val="00517A02"/>
    <w:rsid w:val="00517B69"/>
    <w:rsid w:val="00517B86"/>
    <w:rsid w:val="00517CE9"/>
    <w:rsid w:val="00517E03"/>
    <w:rsid w:val="00520002"/>
    <w:rsid w:val="0052009F"/>
    <w:rsid w:val="005200BF"/>
    <w:rsid w:val="0052024F"/>
    <w:rsid w:val="005204C6"/>
    <w:rsid w:val="0052067E"/>
    <w:rsid w:val="005207F8"/>
    <w:rsid w:val="00520906"/>
    <w:rsid w:val="005209CE"/>
    <w:rsid w:val="00520BC1"/>
    <w:rsid w:val="00520BC9"/>
    <w:rsid w:val="00520CB8"/>
    <w:rsid w:val="00520DC8"/>
    <w:rsid w:val="00520E03"/>
    <w:rsid w:val="00520E64"/>
    <w:rsid w:val="00520F25"/>
    <w:rsid w:val="00520F71"/>
    <w:rsid w:val="00520FB5"/>
    <w:rsid w:val="00520FF3"/>
    <w:rsid w:val="00521414"/>
    <w:rsid w:val="00521516"/>
    <w:rsid w:val="0052164E"/>
    <w:rsid w:val="0052168A"/>
    <w:rsid w:val="005216CC"/>
    <w:rsid w:val="00521708"/>
    <w:rsid w:val="00521841"/>
    <w:rsid w:val="00521858"/>
    <w:rsid w:val="005218BD"/>
    <w:rsid w:val="00521A1F"/>
    <w:rsid w:val="00521A34"/>
    <w:rsid w:val="00521D3A"/>
    <w:rsid w:val="00521E5A"/>
    <w:rsid w:val="00521F29"/>
    <w:rsid w:val="005222BB"/>
    <w:rsid w:val="00522321"/>
    <w:rsid w:val="00522471"/>
    <w:rsid w:val="005224A2"/>
    <w:rsid w:val="0052252A"/>
    <w:rsid w:val="005225B2"/>
    <w:rsid w:val="0052265E"/>
    <w:rsid w:val="00522687"/>
    <w:rsid w:val="005226BB"/>
    <w:rsid w:val="005228DE"/>
    <w:rsid w:val="00522AC1"/>
    <w:rsid w:val="00522B0F"/>
    <w:rsid w:val="00522CC6"/>
    <w:rsid w:val="00522E7A"/>
    <w:rsid w:val="00522FA6"/>
    <w:rsid w:val="005230E9"/>
    <w:rsid w:val="00523121"/>
    <w:rsid w:val="00523264"/>
    <w:rsid w:val="005232CB"/>
    <w:rsid w:val="005232E9"/>
    <w:rsid w:val="005232FC"/>
    <w:rsid w:val="00523611"/>
    <w:rsid w:val="00523855"/>
    <w:rsid w:val="00523896"/>
    <w:rsid w:val="00523944"/>
    <w:rsid w:val="00523A27"/>
    <w:rsid w:val="00523CF1"/>
    <w:rsid w:val="00523D52"/>
    <w:rsid w:val="00523D9F"/>
    <w:rsid w:val="00523DDD"/>
    <w:rsid w:val="00523EA3"/>
    <w:rsid w:val="00523F00"/>
    <w:rsid w:val="005243CE"/>
    <w:rsid w:val="005243D5"/>
    <w:rsid w:val="005243D6"/>
    <w:rsid w:val="00524487"/>
    <w:rsid w:val="005245E4"/>
    <w:rsid w:val="005246AE"/>
    <w:rsid w:val="00524AC8"/>
    <w:rsid w:val="00524B4C"/>
    <w:rsid w:val="00524CA0"/>
    <w:rsid w:val="00524CF1"/>
    <w:rsid w:val="00524E6D"/>
    <w:rsid w:val="00524ED8"/>
    <w:rsid w:val="00524F1A"/>
    <w:rsid w:val="00525032"/>
    <w:rsid w:val="00525157"/>
    <w:rsid w:val="00525203"/>
    <w:rsid w:val="005252C1"/>
    <w:rsid w:val="005252F1"/>
    <w:rsid w:val="0052547E"/>
    <w:rsid w:val="00525640"/>
    <w:rsid w:val="005256E0"/>
    <w:rsid w:val="005256EE"/>
    <w:rsid w:val="00525710"/>
    <w:rsid w:val="005257DF"/>
    <w:rsid w:val="0052586E"/>
    <w:rsid w:val="0052587C"/>
    <w:rsid w:val="00525AE8"/>
    <w:rsid w:val="00525AF7"/>
    <w:rsid w:val="00525BF9"/>
    <w:rsid w:val="00525F5F"/>
    <w:rsid w:val="0052603E"/>
    <w:rsid w:val="005261BA"/>
    <w:rsid w:val="005262FB"/>
    <w:rsid w:val="00526478"/>
    <w:rsid w:val="005265C4"/>
    <w:rsid w:val="00526605"/>
    <w:rsid w:val="0052672A"/>
    <w:rsid w:val="00526817"/>
    <w:rsid w:val="0052685F"/>
    <w:rsid w:val="00526A23"/>
    <w:rsid w:val="00526B4B"/>
    <w:rsid w:val="00526C74"/>
    <w:rsid w:val="00526DEC"/>
    <w:rsid w:val="00526F05"/>
    <w:rsid w:val="00526F98"/>
    <w:rsid w:val="00527265"/>
    <w:rsid w:val="0052738C"/>
    <w:rsid w:val="00527409"/>
    <w:rsid w:val="005274EB"/>
    <w:rsid w:val="0052774B"/>
    <w:rsid w:val="005277CA"/>
    <w:rsid w:val="00527955"/>
    <w:rsid w:val="00527B03"/>
    <w:rsid w:val="00527BEF"/>
    <w:rsid w:val="00527D2A"/>
    <w:rsid w:val="00527DDE"/>
    <w:rsid w:val="00527E66"/>
    <w:rsid w:val="005300CA"/>
    <w:rsid w:val="0053016C"/>
    <w:rsid w:val="005302B7"/>
    <w:rsid w:val="00530337"/>
    <w:rsid w:val="005304CB"/>
    <w:rsid w:val="00530535"/>
    <w:rsid w:val="005305BA"/>
    <w:rsid w:val="00530673"/>
    <w:rsid w:val="00530684"/>
    <w:rsid w:val="00530711"/>
    <w:rsid w:val="00530727"/>
    <w:rsid w:val="00530A4A"/>
    <w:rsid w:val="00530B59"/>
    <w:rsid w:val="00530D04"/>
    <w:rsid w:val="00530D5E"/>
    <w:rsid w:val="00530D79"/>
    <w:rsid w:val="00530FD5"/>
    <w:rsid w:val="00530FDF"/>
    <w:rsid w:val="00531284"/>
    <w:rsid w:val="005312E3"/>
    <w:rsid w:val="0053170A"/>
    <w:rsid w:val="0053181E"/>
    <w:rsid w:val="00531866"/>
    <w:rsid w:val="005318EA"/>
    <w:rsid w:val="005319DB"/>
    <w:rsid w:val="00531B04"/>
    <w:rsid w:val="00531B2B"/>
    <w:rsid w:val="00531C04"/>
    <w:rsid w:val="00531C1B"/>
    <w:rsid w:val="00531E56"/>
    <w:rsid w:val="00531FDD"/>
    <w:rsid w:val="005322C3"/>
    <w:rsid w:val="005322FD"/>
    <w:rsid w:val="005323D2"/>
    <w:rsid w:val="005324BD"/>
    <w:rsid w:val="005324CF"/>
    <w:rsid w:val="00532A5E"/>
    <w:rsid w:val="00532AA7"/>
    <w:rsid w:val="00532B1D"/>
    <w:rsid w:val="00532E39"/>
    <w:rsid w:val="00532E80"/>
    <w:rsid w:val="00533105"/>
    <w:rsid w:val="005331F3"/>
    <w:rsid w:val="00533278"/>
    <w:rsid w:val="0053336B"/>
    <w:rsid w:val="00533448"/>
    <w:rsid w:val="0053348B"/>
    <w:rsid w:val="005334C7"/>
    <w:rsid w:val="0053366F"/>
    <w:rsid w:val="00533739"/>
    <w:rsid w:val="0053379E"/>
    <w:rsid w:val="005337AA"/>
    <w:rsid w:val="0053389D"/>
    <w:rsid w:val="005338DA"/>
    <w:rsid w:val="005338E7"/>
    <w:rsid w:val="005339AB"/>
    <w:rsid w:val="00533AE8"/>
    <w:rsid w:val="00533D1A"/>
    <w:rsid w:val="00533D62"/>
    <w:rsid w:val="00533DA0"/>
    <w:rsid w:val="00533DEC"/>
    <w:rsid w:val="00533F06"/>
    <w:rsid w:val="00533F0B"/>
    <w:rsid w:val="0053409F"/>
    <w:rsid w:val="0053413F"/>
    <w:rsid w:val="0053426D"/>
    <w:rsid w:val="0053428A"/>
    <w:rsid w:val="00534299"/>
    <w:rsid w:val="00534506"/>
    <w:rsid w:val="005345B3"/>
    <w:rsid w:val="00534675"/>
    <w:rsid w:val="005346F0"/>
    <w:rsid w:val="005347EA"/>
    <w:rsid w:val="00534815"/>
    <w:rsid w:val="0053496C"/>
    <w:rsid w:val="00534A6D"/>
    <w:rsid w:val="00534C72"/>
    <w:rsid w:val="00534DC5"/>
    <w:rsid w:val="00534E74"/>
    <w:rsid w:val="00534EFE"/>
    <w:rsid w:val="00534F41"/>
    <w:rsid w:val="005351BB"/>
    <w:rsid w:val="005351D1"/>
    <w:rsid w:val="0053526F"/>
    <w:rsid w:val="00535279"/>
    <w:rsid w:val="00535407"/>
    <w:rsid w:val="0053544D"/>
    <w:rsid w:val="00535528"/>
    <w:rsid w:val="005357A5"/>
    <w:rsid w:val="005357F3"/>
    <w:rsid w:val="005359B7"/>
    <w:rsid w:val="00535B51"/>
    <w:rsid w:val="00535BFE"/>
    <w:rsid w:val="00535D16"/>
    <w:rsid w:val="00535DE9"/>
    <w:rsid w:val="00535EC1"/>
    <w:rsid w:val="00535FC1"/>
    <w:rsid w:val="00536089"/>
    <w:rsid w:val="00536188"/>
    <w:rsid w:val="005361E8"/>
    <w:rsid w:val="00536295"/>
    <w:rsid w:val="005362BA"/>
    <w:rsid w:val="0053632B"/>
    <w:rsid w:val="00536519"/>
    <w:rsid w:val="00536537"/>
    <w:rsid w:val="005365C4"/>
    <w:rsid w:val="005365DB"/>
    <w:rsid w:val="005366C6"/>
    <w:rsid w:val="005367C2"/>
    <w:rsid w:val="00536846"/>
    <w:rsid w:val="005369DC"/>
    <w:rsid w:val="005369FA"/>
    <w:rsid w:val="00536A0D"/>
    <w:rsid w:val="00536ABB"/>
    <w:rsid w:val="00536AFE"/>
    <w:rsid w:val="00536B1B"/>
    <w:rsid w:val="00536B50"/>
    <w:rsid w:val="00536BD0"/>
    <w:rsid w:val="00536C4D"/>
    <w:rsid w:val="00536C56"/>
    <w:rsid w:val="00536D11"/>
    <w:rsid w:val="00536F85"/>
    <w:rsid w:val="00537038"/>
    <w:rsid w:val="005372BC"/>
    <w:rsid w:val="0053738F"/>
    <w:rsid w:val="00537399"/>
    <w:rsid w:val="005378F9"/>
    <w:rsid w:val="0053797C"/>
    <w:rsid w:val="00537B8A"/>
    <w:rsid w:val="00537BBA"/>
    <w:rsid w:val="00537CAF"/>
    <w:rsid w:val="00537D55"/>
    <w:rsid w:val="00537EDB"/>
    <w:rsid w:val="00537EE9"/>
    <w:rsid w:val="005400C5"/>
    <w:rsid w:val="00540162"/>
    <w:rsid w:val="00540174"/>
    <w:rsid w:val="00540267"/>
    <w:rsid w:val="00540595"/>
    <w:rsid w:val="00540639"/>
    <w:rsid w:val="005406B5"/>
    <w:rsid w:val="00540784"/>
    <w:rsid w:val="00540826"/>
    <w:rsid w:val="0054098E"/>
    <w:rsid w:val="005409BB"/>
    <w:rsid w:val="00540A8E"/>
    <w:rsid w:val="00540B96"/>
    <w:rsid w:val="00540C66"/>
    <w:rsid w:val="00541123"/>
    <w:rsid w:val="005411FD"/>
    <w:rsid w:val="005412ED"/>
    <w:rsid w:val="00541326"/>
    <w:rsid w:val="00541498"/>
    <w:rsid w:val="00541539"/>
    <w:rsid w:val="005415F3"/>
    <w:rsid w:val="00541626"/>
    <w:rsid w:val="00541744"/>
    <w:rsid w:val="0054175B"/>
    <w:rsid w:val="0054178C"/>
    <w:rsid w:val="005419A1"/>
    <w:rsid w:val="005419ED"/>
    <w:rsid w:val="00541A6C"/>
    <w:rsid w:val="00541CE3"/>
    <w:rsid w:val="00541D28"/>
    <w:rsid w:val="00541FBC"/>
    <w:rsid w:val="0054211D"/>
    <w:rsid w:val="00542214"/>
    <w:rsid w:val="00542296"/>
    <w:rsid w:val="005423FD"/>
    <w:rsid w:val="00542685"/>
    <w:rsid w:val="00542768"/>
    <w:rsid w:val="0054277D"/>
    <w:rsid w:val="00542849"/>
    <w:rsid w:val="005428D3"/>
    <w:rsid w:val="00542A52"/>
    <w:rsid w:val="00542CDB"/>
    <w:rsid w:val="00542D6E"/>
    <w:rsid w:val="00542E7E"/>
    <w:rsid w:val="00542F3D"/>
    <w:rsid w:val="00542F45"/>
    <w:rsid w:val="0054311C"/>
    <w:rsid w:val="0054313D"/>
    <w:rsid w:val="00543148"/>
    <w:rsid w:val="0054323F"/>
    <w:rsid w:val="005432F2"/>
    <w:rsid w:val="00543313"/>
    <w:rsid w:val="0054336E"/>
    <w:rsid w:val="005434BD"/>
    <w:rsid w:val="005434F9"/>
    <w:rsid w:val="0054354C"/>
    <w:rsid w:val="0054359C"/>
    <w:rsid w:val="005435A1"/>
    <w:rsid w:val="005435E8"/>
    <w:rsid w:val="00543689"/>
    <w:rsid w:val="005436CE"/>
    <w:rsid w:val="0054379B"/>
    <w:rsid w:val="005437CC"/>
    <w:rsid w:val="005437D3"/>
    <w:rsid w:val="00543826"/>
    <w:rsid w:val="0054385E"/>
    <w:rsid w:val="005438CB"/>
    <w:rsid w:val="0054392B"/>
    <w:rsid w:val="00543934"/>
    <w:rsid w:val="00543999"/>
    <w:rsid w:val="00543B0B"/>
    <w:rsid w:val="00543BB6"/>
    <w:rsid w:val="00543BBA"/>
    <w:rsid w:val="00543E1E"/>
    <w:rsid w:val="00543F40"/>
    <w:rsid w:val="00543FDE"/>
    <w:rsid w:val="00543FF2"/>
    <w:rsid w:val="00544003"/>
    <w:rsid w:val="0054402C"/>
    <w:rsid w:val="005440AC"/>
    <w:rsid w:val="005440B2"/>
    <w:rsid w:val="00544310"/>
    <w:rsid w:val="00544382"/>
    <w:rsid w:val="005443F3"/>
    <w:rsid w:val="0054489D"/>
    <w:rsid w:val="00544BBD"/>
    <w:rsid w:val="00544C99"/>
    <w:rsid w:val="00544D2A"/>
    <w:rsid w:val="00544D3D"/>
    <w:rsid w:val="00544D73"/>
    <w:rsid w:val="00544DEA"/>
    <w:rsid w:val="00544DFF"/>
    <w:rsid w:val="00544E61"/>
    <w:rsid w:val="005451AA"/>
    <w:rsid w:val="005454E3"/>
    <w:rsid w:val="00545552"/>
    <w:rsid w:val="0054588E"/>
    <w:rsid w:val="005459A8"/>
    <w:rsid w:val="005459C1"/>
    <w:rsid w:val="00545AE2"/>
    <w:rsid w:val="00545B05"/>
    <w:rsid w:val="00545B42"/>
    <w:rsid w:val="00545D0D"/>
    <w:rsid w:val="00545D94"/>
    <w:rsid w:val="0054604B"/>
    <w:rsid w:val="00546089"/>
    <w:rsid w:val="005460AD"/>
    <w:rsid w:val="00546148"/>
    <w:rsid w:val="00546170"/>
    <w:rsid w:val="005464DE"/>
    <w:rsid w:val="005465E5"/>
    <w:rsid w:val="00546780"/>
    <w:rsid w:val="005467D1"/>
    <w:rsid w:val="0054697B"/>
    <w:rsid w:val="005469B5"/>
    <w:rsid w:val="00546A45"/>
    <w:rsid w:val="00546AFC"/>
    <w:rsid w:val="00546B7D"/>
    <w:rsid w:val="00546BF5"/>
    <w:rsid w:val="00546F73"/>
    <w:rsid w:val="00546FAD"/>
    <w:rsid w:val="005472AB"/>
    <w:rsid w:val="005472C0"/>
    <w:rsid w:val="0054739C"/>
    <w:rsid w:val="005474D6"/>
    <w:rsid w:val="005474ED"/>
    <w:rsid w:val="00547547"/>
    <w:rsid w:val="005477F2"/>
    <w:rsid w:val="00547875"/>
    <w:rsid w:val="00547914"/>
    <w:rsid w:val="00547A9D"/>
    <w:rsid w:val="00547AD4"/>
    <w:rsid w:val="00547BC4"/>
    <w:rsid w:val="00547BDE"/>
    <w:rsid w:val="00547BFE"/>
    <w:rsid w:val="00547D04"/>
    <w:rsid w:val="00547FE3"/>
    <w:rsid w:val="00550069"/>
    <w:rsid w:val="0055008E"/>
    <w:rsid w:val="00550152"/>
    <w:rsid w:val="0055021A"/>
    <w:rsid w:val="00550280"/>
    <w:rsid w:val="005502CB"/>
    <w:rsid w:val="0055030B"/>
    <w:rsid w:val="00550397"/>
    <w:rsid w:val="005504DD"/>
    <w:rsid w:val="0055064B"/>
    <w:rsid w:val="0055067E"/>
    <w:rsid w:val="00550747"/>
    <w:rsid w:val="005507FD"/>
    <w:rsid w:val="00550A01"/>
    <w:rsid w:val="00550B1F"/>
    <w:rsid w:val="00550B3F"/>
    <w:rsid w:val="00550CEF"/>
    <w:rsid w:val="00550FC1"/>
    <w:rsid w:val="0055105F"/>
    <w:rsid w:val="005510C5"/>
    <w:rsid w:val="005510F1"/>
    <w:rsid w:val="0055121C"/>
    <w:rsid w:val="0055147A"/>
    <w:rsid w:val="005514F0"/>
    <w:rsid w:val="005517CB"/>
    <w:rsid w:val="005519A3"/>
    <w:rsid w:val="005519D8"/>
    <w:rsid w:val="00551A9A"/>
    <w:rsid w:val="00551ACB"/>
    <w:rsid w:val="00551B5C"/>
    <w:rsid w:val="00551EBE"/>
    <w:rsid w:val="00552171"/>
    <w:rsid w:val="00552235"/>
    <w:rsid w:val="005522E8"/>
    <w:rsid w:val="005525F3"/>
    <w:rsid w:val="00552726"/>
    <w:rsid w:val="00552731"/>
    <w:rsid w:val="00552790"/>
    <w:rsid w:val="005527DD"/>
    <w:rsid w:val="005529C5"/>
    <w:rsid w:val="00552AAF"/>
    <w:rsid w:val="00552D25"/>
    <w:rsid w:val="00552E29"/>
    <w:rsid w:val="00552ED2"/>
    <w:rsid w:val="00552F71"/>
    <w:rsid w:val="00552FF8"/>
    <w:rsid w:val="00553034"/>
    <w:rsid w:val="005531BC"/>
    <w:rsid w:val="00553233"/>
    <w:rsid w:val="00553327"/>
    <w:rsid w:val="0055351E"/>
    <w:rsid w:val="0055366D"/>
    <w:rsid w:val="00553822"/>
    <w:rsid w:val="00553847"/>
    <w:rsid w:val="00553861"/>
    <w:rsid w:val="0055397B"/>
    <w:rsid w:val="00553A55"/>
    <w:rsid w:val="00553B08"/>
    <w:rsid w:val="00553C29"/>
    <w:rsid w:val="00553C32"/>
    <w:rsid w:val="00553C77"/>
    <w:rsid w:val="00553C7C"/>
    <w:rsid w:val="00553F3E"/>
    <w:rsid w:val="00553F66"/>
    <w:rsid w:val="00553F94"/>
    <w:rsid w:val="00553FE9"/>
    <w:rsid w:val="00553FF4"/>
    <w:rsid w:val="00554282"/>
    <w:rsid w:val="005542DD"/>
    <w:rsid w:val="00554339"/>
    <w:rsid w:val="00554423"/>
    <w:rsid w:val="00554457"/>
    <w:rsid w:val="0055466A"/>
    <w:rsid w:val="00554717"/>
    <w:rsid w:val="0055494E"/>
    <w:rsid w:val="00554CA2"/>
    <w:rsid w:val="00554E91"/>
    <w:rsid w:val="0055522F"/>
    <w:rsid w:val="00555355"/>
    <w:rsid w:val="005554D7"/>
    <w:rsid w:val="005556D0"/>
    <w:rsid w:val="00555816"/>
    <w:rsid w:val="0055581F"/>
    <w:rsid w:val="0055582C"/>
    <w:rsid w:val="005558DA"/>
    <w:rsid w:val="00555959"/>
    <w:rsid w:val="00555BE6"/>
    <w:rsid w:val="00555D4A"/>
    <w:rsid w:val="00555D50"/>
    <w:rsid w:val="00555E02"/>
    <w:rsid w:val="00556046"/>
    <w:rsid w:val="005560F5"/>
    <w:rsid w:val="005560FC"/>
    <w:rsid w:val="00556165"/>
    <w:rsid w:val="005562B1"/>
    <w:rsid w:val="005562C5"/>
    <w:rsid w:val="005562FF"/>
    <w:rsid w:val="0055639A"/>
    <w:rsid w:val="005563AB"/>
    <w:rsid w:val="005563C0"/>
    <w:rsid w:val="005563DA"/>
    <w:rsid w:val="00556423"/>
    <w:rsid w:val="00556532"/>
    <w:rsid w:val="0055654C"/>
    <w:rsid w:val="0055662A"/>
    <w:rsid w:val="005566FD"/>
    <w:rsid w:val="00556750"/>
    <w:rsid w:val="005568B7"/>
    <w:rsid w:val="005568FE"/>
    <w:rsid w:val="005569C6"/>
    <w:rsid w:val="00556A58"/>
    <w:rsid w:val="00556AC9"/>
    <w:rsid w:val="00556AD8"/>
    <w:rsid w:val="00556C55"/>
    <w:rsid w:val="00556FEA"/>
    <w:rsid w:val="00556FF1"/>
    <w:rsid w:val="005570A1"/>
    <w:rsid w:val="00557247"/>
    <w:rsid w:val="005572E3"/>
    <w:rsid w:val="0055795C"/>
    <w:rsid w:val="00557B53"/>
    <w:rsid w:val="00557C8E"/>
    <w:rsid w:val="00557CCA"/>
    <w:rsid w:val="00557DCD"/>
    <w:rsid w:val="00557FDB"/>
    <w:rsid w:val="0056007D"/>
    <w:rsid w:val="005600DF"/>
    <w:rsid w:val="0056018A"/>
    <w:rsid w:val="005601D8"/>
    <w:rsid w:val="00560233"/>
    <w:rsid w:val="005603E5"/>
    <w:rsid w:val="005604BC"/>
    <w:rsid w:val="005605D5"/>
    <w:rsid w:val="00560614"/>
    <w:rsid w:val="005606B9"/>
    <w:rsid w:val="0056077D"/>
    <w:rsid w:val="00560A49"/>
    <w:rsid w:val="00560B77"/>
    <w:rsid w:val="00560CAB"/>
    <w:rsid w:val="00560CF9"/>
    <w:rsid w:val="00560E99"/>
    <w:rsid w:val="00560F96"/>
    <w:rsid w:val="0056104F"/>
    <w:rsid w:val="00561161"/>
    <w:rsid w:val="0056117A"/>
    <w:rsid w:val="005611BF"/>
    <w:rsid w:val="0056122C"/>
    <w:rsid w:val="00561571"/>
    <w:rsid w:val="00561648"/>
    <w:rsid w:val="00561688"/>
    <w:rsid w:val="0056184C"/>
    <w:rsid w:val="00561955"/>
    <w:rsid w:val="0056198E"/>
    <w:rsid w:val="00561A9E"/>
    <w:rsid w:val="00561C29"/>
    <w:rsid w:val="00561C3F"/>
    <w:rsid w:val="00561C56"/>
    <w:rsid w:val="00561C89"/>
    <w:rsid w:val="00561D3E"/>
    <w:rsid w:val="00561DFC"/>
    <w:rsid w:val="00561E0D"/>
    <w:rsid w:val="00561ED8"/>
    <w:rsid w:val="00561FC7"/>
    <w:rsid w:val="005621D9"/>
    <w:rsid w:val="005624B8"/>
    <w:rsid w:val="00562509"/>
    <w:rsid w:val="0056257D"/>
    <w:rsid w:val="0056269E"/>
    <w:rsid w:val="005626C9"/>
    <w:rsid w:val="005626E2"/>
    <w:rsid w:val="0056286C"/>
    <w:rsid w:val="005629E5"/>
    <w:rsid w:val="00562A52"/>
    <w:rsid w:val="00562C01"/>
    <w:rsid w:val="00562C61"/>
    <w:rsid w:val="00562D54"/>
    <w:rsid w:val="00562F80"/>
    <w:rsid w:val="0056313B"/>
    <w:rsid w:val="005631A6"/>
    <w:rsid w:val="005631D2"/>
    <w:rsid w:val="0056324D"/>
    <w:rsid w:val="00563298"/>
    <w:rsid w:val="00563370"/>
    <w:rsid w:val="005634E1"/>
    <w:rsid w:val="0056356A"/>
    <w:rsid w:val="0056385B"/>
    <w:rsid w:val="005639FE"/>
    <w:rsid w:val="00563A36"/>
    <w:rsid w:val="00563A8E"/>
    <w:rsid w:val="00563AD0"/>
    <w:rsid w:val="00563AEF"/>
    <w:rsid w:val="00563C79"/>
    <w:rsid w:val="00563E0C"/>
    <w:rsid w:val="00563E50"/>
    <w:rsid w:val="00563F45"/>
    <w:rsid w:val="005644A0"/>
    <w:rsid w:val="005646E1"/>
    <w:rsid w:val="005646E3"/>
    <w:rsid w:val="005649A0"/>
    <w:rsid w:val="00564E01"/>
    <w:rsid w:val="00565093"/>
    <w:rsid w:val="0056513B"/>
    <w:rsid w:val="00565312"/>
    <w:rsid w:val="0056535E"/>
    <w:rsid w:val="0056551F"/>
    <w:rsid w:val="0056555C"/>
    <w:rsid w:val="00565740"/>
    <w:rsid w:val="00565923"/>
    <w:rsid w:val="00565938"/>
    <w:rsid w:val="005659E3"/>
    <w:rsid w:val="00565A29"/>
    <w:rsid w:val="00565BE3"/>
    <w:rsid w:val="00565F7E"/>
    <w:rsid w:val="00566030"/>
    <w:rsid w:val="0056628D"/>
    <w:rsid w:val="0056637D"/>
    <w:rsid w:val="005663F6"/>
    <w:rsid w:val="0056640A"/>
    <w:rsid w:val="0056657F"/>
    <w:rsid w:val="00566611"/>
    <w:rsid w:val="00566656"/>
    <w:rsid w:val="00566703"/>
    <w:rsid w:val="0056676B"/>
    <w:rsid w:val="0056681D"/>
    <w:rsid w:val="0056698B"/>
    <w:rsid w:val="005669C3"/>
    <w:rsid w:val="00566A2B"/>
    <w:rsid w:val="00566A64"/>
    <w:rsid w:val="00566A79"/>
    <w:rsid w:val="00566B05"/>
    <w:rsid w:val="00566C52"/>
    <w:rsid w:val="00566CCB"/>
    <w:rsid w:val="00566D5F"/>
    <w:rsid w:val="005670A2"/>
    <w:rsid w:val="005670C8"/>
    <w:rsid w:val="005670CC"/>
    <w:rsid w:val="005671E1"/>
    <w:rsid w:val="005673B9"/>
    <w:rsid w:val="00567457"/>
    <w:rsid w:val="0056748D"/>
    <w:rsid w:val="005674D3"/>
    <w:rsid w:val="00567695"/>
    <w:rsid w:val="005678DA"/>
    <w:rsid w:val="00567915"/>
    <w:rsid w:val="00567973"/>
    <w:rsid w:val="00567993"/>
    <w:rsid w:val="00567AA4"/>
    <w:rsid w:val="00567C5B"/>
    <w:rsid w:val="00567DBE"/>
    <w:rsid w:val="00567E2F"/>
    <w:rsid w:val="005700CF"/>
    <w:rsid w:val="00570158"/>
    <w:rsid w:val="005701A5"/>
    <w:rsid w:val="005701E1"/>
    <w:rsid w:val="0057026B"/>
    <w:rsid w:val="005702CB"/>
    <w:rsid w:val="005702D0"/>
    <w:rsid w:val="005702F6"/>
    <w:rsid w:val="005703AA"/>
    <w:rsid w:val="0057074B"/>
    <w:rsid w:val="005709BE"/>
    <w:rsid w:val="00570AC9"/>
    <w:rsid w:val="00570C0D"/>
    <w:rsid w:val="00570D3F"/>
    <w:rsid w:val="00571201"/>
    <w:rsid w:val="005712C3"/>
    <w:rsid w:val="005712DE"/>
    <w:rsid w:val="00571319"/>
    <w:rsid w:val="0057134A"/>
    <w:rsid w:val="005713E4"/>
    <w:rsid w:val="005713E7"/>
    <w:rsid w:val="005713FD"/>
    <w:rsid w:val="0057159C"/>
    <w:rsid w:val="00571778"/>
    <w:rsid w:val="00571838"/>
    <w:rsid w:val="00571A8C"/>
    <w:rsid w:val="00571EC9"/>
    <w:rsid w:val="00571F1B"/>
    <w:rsid w:val="00571FC1"/>
    <w:rsid w:val="0057202A"/>
    <w:rsid w:val="00572080"/>
    <w:rsid w:val="005720D0"/>
    <w:rsid w:val="005720E2"/>
    <w:rsid w:val="00572364"/>
    <w:rsid w:val="0057243A"/>
    <w:rsid w:val="00572454"/>
    <w:rsid w:val="00572485"/>
    <w:rsid w:val="0057262C"/>
    <w:rsid w:val="005729AE"/>
    <w:rsid w:val="00572A08"/>
    <w:rsid w:val="00572B3A"/>
    <w:rsid w:val="00572DBF"/>
    <w:rsid w:val="00572DEF"/>
    <w:rsid w:val="00572E39"/>
    <w:rsid w:val="00572E6E"/>
    <w:rsid w:val="00572F22"/>
    <w:rsid w:val="00572F99"/>
    <w:rsid w:val="0057305E"/>
    <w:rsid w:val="00573081"/>
    <w:rsid w:val="005730A3"/>
    <w:rsid w:val="00573242"/>
    <w:rsid w:val="005732E6"/>
    <w:rsid w:val="0057343E"/>
    <w:rsid w:val="005734E0"/>
    <w:rsid w:val="00573704"/>
    <w:rsid w:val="0057378E"/>
    <w:rsid w:val="0057379B"/>
    <w:rsid w:val="005737F0"/>
    <w:rsid w:val="00573A0D"/>
    <w:rsid w:val="00573BE1"/>
    <w:rsid w:val="00573BF9"/>
    <w:rsid w:val="00573C52"/>
    <w:rsid w:val="00573E35"/>
    <w:rsid w:val="00573EC4"/>
    <w:rsid w:val="00573FF9"/>
    <w:rsid w:val="00574205"/>
    <w:rsid w:val="00574224"/>
    <w:rsid w:val="00574310"/>
    <w:rsid w:val="00574527"/>
    <w:rsid w:val="00574571"/>
    <w:rsid w:val="005745E1"/>
    <w:rsid w:val="00574850"/>
    <w:rsid w:val="005749A8"/>
    <w:rsid w:val="00574C9F"/>
    <w:rsid w:val="00574D2E"/>
    <w:rsid w:val="00574EB4"/>
    <w:rsid w:val="00575002"/>
    <w:rsid w:val="005751A7"/>
    <w:rsid w:val="00575243"/>
    <w:rsid w:val="005753AC"/>
    <w:rsid w:val="005753D6"/>
    <w:rsid w:val="00575680"/>
    <w:rsid w:val="0057569C"/>
    <w:rsid w:val="00575758"/>
    <w:rsid w:val="0057579B"/>
    <w:rsid w:val="005757B9"/>
    <w:rsid w:val="00575A7D"/>
    <w:rsid w:val="00575C86"/>
    <w:rsid w:val="00575ED3"/>
    <w:rsid w:val="0057615C"/>
    <w:rsid w:val="00576193"/>
    <w:rsid w:val="005762A8"/>
    <w:rsid w:val="00576427"/>
    <w:rsid w:val="005764B0"/>
    <w:rsid w:val="00576757"/>
    <w:rsid w:val="005767D6"/>
    <w:rsid w:val="005767EA"/>
    <w:rsid w:val="0057686A"/>
    <w:rsid w:val="00576911"/>
    <w:rsid w:val="005769D3"/>
    <w:rsid w:val="00576BE9"/>
    <w:rsid w:val="00576C54"/>
    <w:rsid w:val="00576C99"/>
    <w:rsid w:val="00576D10"/>
    <w:rsid w:val="00576D16"/>
    <w:rsid w:val="00576D48"/>
    <w:rsid w:val="00576DC7"/>
    <w:rsid w:val="00576DD6"/>
    <w:rsid w:val="00576F17"/>
    <w:rsid w:val="00576F58"/>
    <w:rsid w:val="00576F5E"/>
    <w:rsid w:val="00576F7A"/>
    <w:rsid w:val="00577095"/>
    <w:rsid w:val="00577155"/>
    <w:rsid w:val="0057716C"/>
    <w:rsid w:val="00577184"/>
    <w:rsid w:val="005772AA"/>
    <w:rsid w:val="005772D5"/>
    <w:rsid w:val="00577300"/>
    <w:rsid w:val="00577304"/>
    <w:rsid w:val="00577475"/>
    <w:rsid w:val="005774EA"/>
    <w:rsid w:val="00577587"/>
    <w:rsid w:val="00577588"/>
    <w:rsid w:val="0057769D"/>
    <w:rsid w:val="005777BB"/>
    <w:rsid w:val="005777C6"/>
    <w:rsid w:val="005778B6"/>
    <w:rsid w:val="00577A4E"/>
    <w:rsid w:val="00577AD8"/>
    <w:rsid w:val="00577B7D"/>
    <w:rsid w:val="00577E23"/>
    <w:rsid w:val="00577E3E"/>
    <w:rsid w:val="00577E46"/>
    <w:rsid w:val="00577E6C"/>
    <w:rsid w:val="00577F61"/>
    <w:rsid w:val="00577F9E"/>
    <w:rsid w:val="00577FA0"/>
    <w:rsid w:val="0058003C"/>
    <w:rsid w:val="00580075"/>
    <w:rsid w:val="0058025F"/>
    <w:rsid w:val="00580371"/>
    <w:rsid w:val="00580456"/>
    <w:rsid w:val="0058048D"/>
    <w:rsid w:val="0058058D"/>
    <w:rsid w:val="00580739"/>
    <w:rsid w:val="005807E6"/>
    <w:rsid w:val="00580896"/>
    <w:rsid w:val="00580963"/>
    <w:rsid w:val="00580D67"/>
    <w:rsid w:val="00580DDB"/>
    <w:rsid w:val="00580E61"/>
    <w:rsid w:val="00580E90"/>
    <w:rsid w:val="005810C5"/>
    <w:rsid w:val="005811CA"/>
    <w:rsid w:val="00581205"/>
    <w:rsid w:val="0058132E"/>
    <w:rsid w:val="00581509"/>
    <w:rsid w:val="005815E5"/>
    <w:rsid w:val="00581772"/>
    <w:rsid w:val="005818CC"/>
    <w:rsid w:val="00581909"/>
    <w:rsid w:val="005819C5"/>
    <w:rsid w:val="00581A03"/>
    <w:rsid w:val="00581AAD"/>
    <w:rsid w:val="00581AD6"/>
    <w:rsid w:val="00581D58"/>
    <w:rsid w:val="00581EFC"/>
    <w:rsid w:val="00581F35"/>
    <w:rsid w:val="00581FA0"/>
    <w:rsid w:val="005820A2"/>
    <w:rsid w:val="00582306"/>
    <w:rsid w:val="005824DD"/>
    <w:rsid w:val="00582524"/>
    <w:rsid w:val="00582527"/>
    <w:rsid w:val="0058272F"/>
    <w:rsid w:val="0058277A"/>
    <w:rsid w:val="005827A7"/>
    <w:rsid w:val="0058287E"/>
    <w:rsid w:val="00582BFF"/>
    <w:rsid w:val="00582D7C"/>
    <w:rsid w:val="00582F7C"/>
    <w:rsid w:val="00583169"/>
    <w:rsid w:val="00583172"/>
    <w:rsid w:val="00583324"/>
    <w:rsid w:val="00583536"/>
    <w:rsid w:val="005835AA"/>
    <w:rsid w:val="0058370E"/>
    <w:rsid w:val="00583909"/>
    <w:rsid w:val="0058391A"/>
    <w:rsid w:val="00583AA0"/>
    <w:rsid w:val="00583B16"/>
    <w:rsid w:val="00583C2A"/>
    <w:rsid w:val="00583CB9"/>
    <w:rsid w:val="00583D4F"/>
    <w:rsid w:val="00583F2B"/>
    <w:rsid w:val="00584053"/>
    <w:rsid w:val="00584185"/>
    <w:rsid w:val="0058422B"/>
    <w:rsid w:val="0058441B"/>
    <w:rsid w:val="005845AA"/>
    <w:rsid w:val="0058462E"/>
    <w:rsid w:val="005847FF"/>
    <w:rsid w:val="0058482A"/>
    <w:rsid w:val="005848A5"/>
    <w:rsid w:val="0058494C"/>
    <w:rsid w:val="00584A36"/>
    <w:rsid w:val="00584DF9"/>
    <w:rsid w:val="00584F5D"/>
    <w:rsid w:val="005851AA"/>
    <w:rsid w:val="00585304"/>
    <w:rsid w:val="00585406"/>
    <w:rsid w:val="005854C2"/>
    <w:rsid w:val="00585525"/>
    <w:rsid w:val="00585571"/>
    <w:rsid w:val="0058557E"/>
    <w:rsid w:val="005858B8"/>
    <w:rsid w:val="005858DC"/>
    <w:rsid w:val="005859B7"/>
    <w:rsid w:val="005859E6"/>
    <w:rsid w:val="00585D04"/>
    <w:rsid w:val="00585DDC"/>
    <w:rsid w:val="00586104"/>
    <w:rsid w:val="00586265"/>
    <w:rsid w:val="005863BD"/>
    <w:rsid w:val="005864DC"/>
    <w:rsid w:val="005864F2"/>
    <w:rsid w:val="0058652D"/>
    <w:rsid w:val="0058677B"/>
    <w:rsid w:val="00586815"/>
    <w:rsid w:val="005869C1"/>
    <w:rsid w:val="00586B93"/>
    <w:rsid w:val="00586D7B"/>
    <w:rsid w:val="00586E10"/>
    <w:rsid w:val="00587067"/>
    <w:rsid w:val="0058706E"/>
    <w:rsid w:val="005872EC"/>
    <w:rsid w:val="00587430"/>
    <w:rsid w:val="0058781E"/>
    <w:rsid w:val="0058786E"/>
    <w:rsid w:val="005878A0"/>
    <w:rsid w:val="005878AD"/>
    <w:rsid w:val="00587A7C"/>
    <w:rsid w:val="00587C8B"/>
    <w:rsid w:val="00587D4A"/>
    <w:rsid w:val="00587DAA"/>
    <w:rsid w:val="00587E2F"/>
    <w:rsid w:val="00587F6A"/>
    <w:rsid w:val="00587FC8"/>
    <w:rsid w:val="0059024E"/>
    <w:rsid w:val="005902DD"/>
    <w:rsid w:val="005905A1"/>
    <w:rsid w:val="00590652"/>
    <w:rsid w:val="00590A17"/>
    <w:rsid w:val="00590ADD"/>
    <w:rsid w:val="00590BA4"/>
    <w:rsid w:val="00590D81"/>
    <w:rsid w:val="00590E81"/>
    <w:rsid w:val="00590E82"/>
    <w:rsid w:val="00590EC8"/>
    <w:rsid w:val="00590F07"/>
    <w:rsid w:val="0059133C"/>
    <w:rsid w:val="00591500"/>
    <w:rsid w:val="005916F2"/>
    <w:rsid w:val="0059172D"/>
    <w:rsid w:val="00591961"/>
    <w:rsid w:val="00591A1D"/>
    <w:rsid w:val="00591AAD"/>
    <w:rsid w:val="00591C7B"/>
    <w:rsid w:val="00591CAA"/>
    <w:rsid w:val="00591E98"/>
    <w:rsid w:val="00591EF7"/>
    <w:rsid w:val="00591FA1"/>
    <w:rsid w:val="00592171"/>
    <w:rsid w:val="005921AA"/>
    <w:rsid w:val="00592395"/>
    <w:rsid w:val="005924F9"/>
    <w:rsid w:val="00592500"/>
    <w:rsid w:val="00592526"/>
    <w:rsid w:val="00592542"/>
    <w:rsid w:val="005926CB"/>
    <w:rsid w:val="005927B7"/>
    <w:rsid w:val="00592802"/>
    <w:rsid w:val="00592834"/>
    <w:rsid w:val="005929FA"/>
    <w:rsid w:val="00592FF9"/>
    <w:rsid w:val="00593045"/>
    <w:rsid w:val="0059328B"/>
    <w:rsid w:val="0059349D"/>
    <w:rsid w:val="00593587"/>
    <w:rsid w:val="0059379A"/>
    <w:rsid w:val="005938E8"/>
    <w:rsid w:val="00593921"/>
    <w:rsid w:val="00593A1B"/>
    <w:rsid w:val="00593AC0"/>
    <w:rsid w:val="00593B35"/>
    <w:rsid w:val="00593C8C"/>
    <w:rsid w:val="00593CB3"/>
    <w:rsid w:val="00593D37"/>
    <w:rsid w:val="005940D6"/>
    <w:rsid w:val="00594423"/>
    <w:rsid w:val="0059442A"/>
    <w:rsid w:val="0059450E"/>
    <w:rsid w:val="0059463D"/>
    <w:rsid w:val="0059484A"/>
    <w:rsid w:val="00594885"/>
    <w:rsid w:val="005948AE"/>
    <w:rsid w:val="005948B4"/>
    <w:rsid w:val="005948DC"/>
    <w:rsid w:val="005949AE"/>
    <w:rsid w:val="005949FF"/>
    <w:rsid w:val="00594A2A"/>
    <w:rsid w:val="00594B51"/>
    <w:rsid w:val="00594C16"/>
    <w:rsid w:val="00594C37"/>
    <w:rsid w:val="00594C60"/>
    <w:rsid w:val="00595027"/>
    <w:rsid w:val="00595060"/>
    <w:rsid w:val="00595216"/>
    <w:rsid w:val="00595256"/>
    <w:rsid w:val="005952C6"/>
    <w:rsid w:val="005953C2"/>
    <w:rsid w:val="005954BE"/>
    <w:rsid w:val="00595621"/>
    <w:rsid w:val="0059579C"/>
    <w:rsid w:val="005958BC"/>
    <w:rsid w:val="005959C2"/>
    <w:rsid w:val="00595B5E"/>
    <w:rsid w:val="00595B8D"/>
    <w:rsid w:val="00595C7A"/>
    <w:rsid w:val="00595E90"/>
    <w:rsid w:val="00595F55"/>
    <w:rsid w:val="00595F7C"/>
    <w:rsid w:val="00595F81"/>
    <w:rsid w:val="00595F99"/>
    <w:rsid w:val="00596003"/>
    <w:rsid w:val="0059609A"/>
    <w:rsid w:val="0059619A"/>
    <w:rsid w:val="0059625B"/>
    <w:rsid w:val="005962B4"/>
    <w:rsid w:val="005962BD"/>
    <w:rsid w:val="005963E3"/>
    <w:rsid w:val="00596400"/>
    <w:rsid w:val="00596577"/>
    <w:rsid w:val="005965DB"/>
    <w:rsid w:val="005965FB"/>
    <w:rsid w:val="00596733"/>
    <w:rsid w:val="0059677F"/>
    <w:rsid w:val="00596799"/>
    <w:rsid w:val="005967B7"/>
    <w:rsid w:val="005967C3"/>
    <w:rsid w:val="00596802"/>
    <w:rsid w:val="0059692A"/>
    <w:rsid w:val="005969A6"/>
    <w:rsid w:val="00596A28"/>
    <w:rsid w:val="00596A43"/>
    <w:rsid w:val="00596A49"/>
    <w:rsid w:val="00596A61"/>
    <w:rsid w:val="00596A96"/>
    <w:rsid w:val="00596B43"/>
    <w:rsid w:val="00596F5D"/>
    <w:rsid w:val="00597240"/>
    <w:rsid w:val="005974D1"/>
    <w:rsid w:val="0059755A"/>
    <w:rsid w:val="005975F5"/>
    <w:rsid w:val="0059765C"/>
    <w:rsid w:val="005976CB"/>
    <w:rsid w:val="005976F5"/>
    <w:rsid w:val="0059786A"/>
    <w:rsid w:val="00597895"/>
    <w:rsid w:val="0059789A"/>
    <w:rsid w:val="005978DC"/>
    <w:rsid w:val="0059795A"/>
    <w:rsid w:val="00597996"/>
    <w:rsid w:val="00597ACC"/>
    <w:rsid w:val="00597C6B"/>
    <w:rsid w:val="00597CC5"/>
    <w:rsid w:val="005A0050"/>
    <w:rsid w:val="005A017E"/>
    <w:rsid w:val="005A03F4"/>
    <w:rsid w:val="005A0546"/>
    <w:rsid w:val="005A0577"/>
    <w:rsid w:val="005A075A"/>
    <w:rsid w:val="005A0828"/>
    <w:rsid w:val="005A088F"/>
    <w:rsid w:val="005A0939"/>
    <w:rsid w:val="005A09B3"/>
    <w:rsid w:val="005A09D8"/>
    <w:rsid w:val="005A09F4"/>
    <w:rsid w:val="005A0A86"/>
    <w:rsid w:val="005A0A98"/>
    <w:rsid w:val="005A0E84"/>
    <w:rsid w:val="005A0ED0"/>
    <w:rsid w:val="005A0F0F"/>
    <w:rsid w:val="005A101C"/>
    <w:rsid w:val="005A1045"/>
    <w:rsid w:val="005A118C"/>
    <w:rsid w:val="005A11E7"/>
    <w:rsid w:val="005A12A8"/>
    <w:rsid w:val="005A12D1"/>
    <w:rsid w:val="005A12E6"/>
    <w:rsid w:val="005A12E7"/>
    <w:rsid w:val="005A15D3"/>
    <w:rsid w:val="005A15F0"/>
    <w:rsid w:val="005A1612"/>
    <w:rsid w:val="005A167A"/>
    <w:rsid w:val="005A16BB"/>
    <w:rsid w:val="005A16FE"/>
    <w:rsid w:val="005A171A"/>
    <w:rsid w:val="005A17E8"/>
    <w:rsid w:val="005A1A49"/>
    <w:rsid w:val="005A1E4A"/>
    <w:rsid w:val="005A1EBA"/>
    <w:rsid w:val="005A1FD3"/>
    <w:rsid w:val="005A2023"/>
    <w:rsid w:val="005A2236"/>
    <w:rsid w:val="005A22E7"/>
    <w:rsid w:val="005A245E"/>
    <w:rsid w:val="005A2488"/>
    <w:rsid w:val="005A264F"/>
    <w:rsid w:val="005A2694"/>
    <w:rsid w:val="005A2771"/>
    <w:rsid w:val="005A27AF"/>
    <w:rsid w:val="005A2892"/>
    <w:rsid w:val="005A2959"/>
    <w:rsid w:val="005A2BE2"/>
    <w:rsid w:val="005A2D54"/>
    <w:rsid w:val="005A30ED"/>
    <w:rsid w:val="005A31E2"/>
    <w:rsid w:val="005A3278"/>
    <w:rsid w:val="005A33AF"/>
    <w:rsid w:val="005A3476"/>
    <w:rsid w:val="005A351B"/>
    <w:rsid w:val="005A3544"/>
    <w:rsid w:val="005A3637"/>
    <w:rsid w:val="005A36AD"/>
    <w:rsid w:val="005A37B3"/>
    <w:rsid w:val="005A3AB5"/>
    <w:rsid w:val="005A3BAC"/>
    <w:rsid w:val="005A3BB3"/>
    <w:rsid w:val="005A3CDE"/>
    <w:rsid w:val="005A3D12"/>
    <w:rsid w:val="005A3D31"/>
    <w:rsid w:val="005A3F5D"/>
    <w:rsid w:val="005A425E"/>
    <w:rsid w:val="005A426E"/>
    <w:rsid w:val="005A42C3"/>
    <w:rsid w:val="005A42E1"/>
    <w:rsid w:val="005A438A"/>
    <w:rsid w:val="005A43A0"/>
    <w:rsid w:val="005A45FA"/>
    <w:rsid w:val="005A46B1"/>
    <w:rsid w:val="005A473C"/>
    <w:rsid w:val="005A47F9"/>
    <w:rsid w:val="005A480E"/>
    <w:rsid w:val="005A4A45"/>
    <w:rsid w:val="005A4D99"/>
    <w:rsid w:val="005A4EDC"/>
    <w:rsid w:val="005A4F63"/>
    <w:rsid w:val="005A4F73"/>
    <w:rsid w:val="005A4FB1"/>
    <w:rsid w:val="005A4FF7"/>
    <w:rsid w:val="005A5136"/>
    <w:rsid w:val="005A5153"/>
    <w:rsid w:val="005A51A0"/>
    <w:rsid w:val="005A52E0"/>
    <w:rsid w:val="005A52F2"/>
    <w:rsid w:val="005A5373"/>
    <w:rsid w:val="005A5403"/>
    <w:rsid w:val="005A54CF"/>
    <w:rsid w:val="005A5506"/>
    <w:rsid w:val="005A5564"/>
    <w:rsid w:val="005A55F4"/>
    <w:rsid w:val="005A5601"/>
    <w:rsid w:val="005A57F1"/>
    <w:rsid w:val="005A586A"/>
    <w:rsid w:val="005A597A"/>
    <w:rsid w:val="005A59E0"/>
    <w:rsid w:val="005A5DC6"/>
    <w:rsid w:val="005A5E7E"/>
    <w:rsid w:val="005A5FD2"/>
    <w:rsid w:val="005A5FE0"/>
    <w:rsid w:val="005A609B"/>
    <w:rsid w:val="005A6176"/>
    <w:rsid w:val="005A6200"/>
    <w:rsid w:val="005A6235"/>
    <w:rsid w:val="005A625B"/>
    <w:rsid w:val="005A62B6"/>
    <w:rsid w:val="005A64AA"/>
    <w:rsid w:val="005A65FA"/>
    <w:rsid w:val="005A66BD"/>
    <w:rsid w:val="005A66D8"/>
    <w:rsid w:val="005A6728"/>
    <w:rsid w:val="005A6769"/>
    <w:rsid w:val="005A6978"/>
    <w:rsid w:val="005A69E9"/>
    <w:rsid w:val="005A6C90"/>
    <w:rsid w:val="005A6D60"/>
    <w:rsid w:val="005A6D69"/>
    <w:rsid w:val="005A6F7E"/>
    <w:rsid w:val="005A6FC7"/>
    <w:rsid w:val="005A70A2"/>
    <w:rsid w:val="005A70F0"/>
    <w:rsid w:val="005A710B"/>
    <w:rsid w:val="005A7212"/>
    <w:rsid w:val="005A726B"/>
    <w:rsid w:val="005A730D"/>
    <w:rsid w:val="005A73B5"/>
    <w:rsid w:val="005A7473"/>
    <w:rsid w:val="005A74FE"/>
    <w:rsid w:val="005A755F"/>
    <w:rsid w:val="005A7586"/>
    <w:rsid w:val="005A75D5"/>
    <w:rsid w:val="005A764D"/>
    <w:rsid w:val="005A7751"/>
    <w:rsid w:val="005A78C5"/>
    <w:rsid w:val="005A78D8"/>
    <w:rsid w:val="005A7AC8"/>
    <w:rsid w:val="005A7AD8"/>
    <w:rsid w:val="005A7B13"/>
    <w:rsid w:val="005A7EB5"/>
    <w:rsid w:val="005A7F05"/>
    <w:rsid w:val="005B0211"/>
    <w:rsid w:val="005B02C8"/>
    <w:rsid w:val="005B02EA"/>
    <w:rsid w:val="005B033D"/>
    <w:rsid w:val="005B0615"/>
    <w:rsid w:val="005B0710"/>
    <w:rsid w:val="005B0726"/>
    <w:rsid w:val="005B0729"/>
    <w:rsid w:val="005B07FE"/>
    <w:rsid w:val="005B0A4A"/>
    <w:rsid w:val="005B0AFC"/>
    <w:rsid w:val="005B0B63"/>
    <w:rsid w:val="005B0C89"/>
    <w:rsid w:val="005B0C8E"/>
    <w:rsid w:val="005B0D62"/>
    <w:rsid w:val="005B10BF"/>
    <w:rsid w:val="005B121B"/>
    <w:rsid w:val="005B122F"/>
    <w:rsid w:val="005B14C2"/>
    <w:rsid w:val="005B14E1"/>
    <w:rsid w:val="005B15F0"/>
    <w:rsid w:val="005B16AA"/>
    <w:rsid w:val="005B16D5"/>
    <w:rsid w:val="005B17E9"/>
    <w:rsid w:val="005B1A94"/>
    <w:rsid w:val="005B1AC2"/>
    <w:rsid w:val="005B1D70"/>
    <w:rsid w:val="005B1DAD"/>
    <w:rsid w:val="005B1EF1"/>
    <w:rsid w:val="005B1F17"/>
    <w:rsid w:val="005B217E"/>
    <w:rsid w:val="005B218E"/>
    <w:rsid w:val="005B22F1"/>
    <w:rsid w:val="005B24D1"/>
    <w:rsid w:val="005B2518"/>
    <w:rsid w:val="005B259D"/>
    <w:rsid w:val="005B26EA"/>
    <w:rsid w:val="005B27A7"/>
    <w:rsid w:val="005B28EB"/>
    <w:rsid w:val="005B2928"/>
    <w:rsid w:val="005B2BD7"/>
    <w:rsid w:val="005B2BDC"/>
    <w:rsid w:val="005B2D81"/>
    <w:rsid w:val="005B2DDE"/>
    <w:rsid w:val="005B2EB3"/>
    <w:rsid w:val="005B2F78"/>
    <w:rsid w:val="005B2F85"/>
    <w:rsid w:val="005B2FEA"/>
    <w:rsid w:val="005B304C"/>
    <w:rsid w:val="005B3077"/>
    <w:rsid w:val="005B3086"/>
    <w:rsid w:val="005B318D"/>
    <w:rsid w:val="005B328B"/>
    <w:rsid w:val="005B357F"/>
    <w:rsid w:val="005B35D7"/>
    <w:rsid w:val="005B362F"/>
    <w:rsid w:val="005B3688"/>
    <w:rsid w:val="005B3855"/>
    <w:rsid w:val="005B3869"/>
    <w:rsid w:val="005B397F"/>
    <w:rsid w:val="005B3ABA"/>
    <w:rsid w:val="005B3B27"/>
    <w:rsid w:val="005B3CB1"/>
    <w:rsid w:val="005B3D8E"/>
    <w:rsid w:val="005B4041"/>
    <w:rsid w:val="005B4059"/>
    <w:rsid w:val="005B4155"/>
    <w:rsid w:val="005B470B"/>
    <w:rsid w:val="005B47FA"/>
    <w:rsid w:val="005B4851"/>
    <w:rsid w:val="005B48DD"/>
    <w:rsid w:val="005B4942"/>
    <w:rsid w:val="005B4959"/>
    <w:rsid w:val="005B4B7B"/>
    <w:rsid w:val="005B4B9B"/>
    <w:rsid w:val="005B4CBA"/>
    <w:rsid w:val="005B4CDF"/>
    <w:rsid w:val="005B4EA0"/>
    <w:rsid w:val="005B52C9"/>
    <w:rsid w:val="005B5349"/>
    <w:rsid w:val="005B5369"/>
    <w:rsid w:val="005B5397"/>
    <w:rsid w:val="005B53AB"/>
    <w:rsid w:val="005B54FF"/>
    <w:rsid w:val="005B55D2"/>
    <w:rsid w:val="005B56B0"/>
    <w:rsid w:val="005B589B"/>
    <w:rsid w:val="005B59D6"/>
    <w:rsid w:val="005B5C2D"/>
    <w:rsid w:val="005B5C3A"/>
    <w:rsid w:val="005B5D39"/>
    <w:rsid w:val="005B5D6E"/>
    <w:rsid w:val="005B5DA9"/>
    <w:rsid w:val="005B5F27"/>
    <w:rsid w:val="005B610E"/>
    <w:rsid w:val="005B62B4"/>
    <w:rsid w:val="005B647D"/>
    <w:rsid w:val="005B64B4"/>
    <w:rsid w:val="005B65B1"/>
    <w:rsid w:val="005B65E4"/>
    <w:rsid w:val="005B66CE"/>
    <w:rsid w:val="005B673B"/>
    <w:rsid w:val="005B67A5"/>
    <w:rsid w:val="005B6A6B"/>
    <w:rsid w:val="005B6B0C"/>
    <w:rsid w:val="005B6B95"/>
    <w:rsid w:val="005B6BCF"/>
    <w:rsid w:val="005B6C96"/>
    <w:rsid w:val="005B702E"/>
    <w:rsid w:val="005B70B1"/>
    <w:rsid w:val="005B7218"/>
    <w:rsid w:val="005B7442"/>
    <w:rsid w:val="005B745D"/>
    <w:rsid w:val="005B75A0"/>
    <w:rsid w:val="005B75D2"/>
    <w:rsid w:val="005B7618"/>
    <w:rsid w:val="005B7A71"/>
    <w:rsid w:val="005B7B6C"/>
    <w:rsid w:val="005B7BCF"/>
    <w:rsid w:val="005B7DE8"/>
    <w:rsid w:val="005B7E28"/>
    <w:rsid w:val="005B7E33"/>
    <w:rsid w:val="005B7E77"/>
    <w:rsid w:val="005B7F8D"/>
    <w:rsid w:val="005C005C"/>
    <w:rsid w:val="005C0074"/>
    <w:rsid w:val="005C0080"/>
    <w:rsid w:val="005C00FC"/>
    <w:rsid w:val="005C0301"/>
    <w:rsid w:val="005C0328"/>
    <w:rsid w:val="005C03EB"/>
    <w:rsid w:val="005C050C"/>
    <w:rsid w:val="005C05BC"/>
    <w:rsid w:val="005C0636"/>
    <w:rsid w:val="005C0876"/>
    <w:rsid w:val="005C0A99"/>
    <w:rsid w:val="005C0AA2"/>
    <w:rsid w:val="005C0DF9"/>
    <w:rsid w:val="005C0EC5"/>
    <w:rsid w:val="005C105C"/>
    <w:rsid w:val="005C10A6"/>
    <w:rsid w:val="005C12A8"/>
    <w:rsid w:val="005C12DC"/>
    <w:rsid w:val="005C14F2"/>
    <w:rsid w:val="005C1516"/>
    <w:rsid w:val="005C158C"/>
    <w:rsid w:val="005C1653"/>
    <w:rsid w:val="005C1792"/>
    <w:rsid w:val="005C19ED"/>
    <w:rsid w:val="005C19F5"/>
    <w:rsid w:val="005C1B09"/>
    <w:rsid w:val="005C1B16"/>
    <w:rsid w:val="005C1C18"/>
    <w:rsid w:val="005C1C92"/>
    <w:rsid w:val="005C1CA9"/>
    <w:rsid w:val="005C1DFF"/>
    <w:rsid w:val="005C1F13"/>
    <w:rsid w:val="005C1F39"/>
    <w:rsid w:val="005C2054"/>
    <w:rsid w:val="005C20A0"/>
    <w:rsid w:val="005C222D"/>
    <w:rsid w:val="005C2311"/>
    <w:rsid w:val="005C2456"/>
    <w:rsid w:val="005C2573"/>
    <w:rsid w:val="005C25BE"/>
    <w:rsid w:val="005C26B3"/>
    <w:rsid w:val="005C2705"/>
    <w:rsid w:val="005C27A8"/>
    <w:rsid w:val="005C2820"/>
    <w:rsid w:val="005C2852"/>
    <w:rsid w:val="005C290E"/>
    <w:rsid w:val="005C2959"/>
    <w:rsid w:val="005C2A49"/>
    <w:rsid w:val="005C2AE0"/>
    <w:rsid w:val="005C2F7D"/>
    <w:rsid w:val="005C319A"/>
    <w:rsid w:val="005C31CC"/>
    <w:rsid w:val="005C3287"/>
    <w:rsid w:val="005C32EC"/>
    <w:rsid w:val="005C330E"/>
    <w:rsid w:val="005C33CE"/>
    <w:rsid w:val="005C3462"/>
    <w:rsid w:val="005C3666"/>
    <w:rsid w:val="005C36D6"/>
    <w:rsid w:val="005C37EC"/>
    <w:rsid w:val="005C382F"/>
    <w:rsid w:val="005C39F1"/>
    <w:rsid w:val="005C3B41"/>
    <w:rsid w:val="005C3C0D"/>
    <w:rsid w:val="005C3C1B"/>
    <w:rsid w:val="005C3C23"/>
    <w:rsid w:val="005C3C51"/>
    <w:rsid w:val="005C3D1F"/>
    <w:rsid w:val="005C3D4C"/>
    <w:rsid w:val="005C3D5E"/>
    <w:rsid w:val="005C3D61"/>
    <w:rsid w:val="005C3FA2"/>
    <w:rsid w:val="005C40A2"/>
    <w:rsid w:val="005C40D4"/>
    <w:rsid w:val="005C4134"/>
    <w:rsid w:val="005C432F"/>
    <w:rsid w:val="005C4696"/>
    <w:rsid w:val="005C4823"/>
    <w:rsid w:val="005C4A02"/>
    <w:rsid w:val="005C4AE9"/>
    <w:rsid w:val="005C4D03"/>
    <w:rsid w:val="005C4D39"/>
    <w:rsid w:val="005C503A"/>
    <w:rsid w:val="005C515D"/>
    <w:rsid w:val="005C5174"/>
    <w:rsid w:val="005C52DC"/>
    <w:rsid w:val="005C534C"/>
    <w:rsid w:val="005C549F"/>
    <w:rsid w:val="005C54CF"/>
    <w:rsid w:val="005C54D1"/>
    <w:rsid w:val="005C560E"/>
    <w:rsid w:val="005C5A73"/>
    <w:rsid w:val="005C5A9D"/>
    <w:rsid w:val="005C5B57"/>
    <w:rsid w:val="005C5C1F"/>
    <w:rsid w:val="005C5C70"/>
    <w:rsid w:val="005C5CEF"/>
    <w:rsid w:val="005C5D07"/>
    <w:rsid w:val="005C5DAD"/>
    <w:rsid w:val="005C5E95"/>
    <w:rsid w:val="005C6043"/>
    <w:rsid w:val="005C6054"/>
    <w:rsid w:val="005C6091"/>
    <w:rsid w:val="005C6169"/>
    <w:rsid w:val="005C6175"/>
    <w:rsid w:val="005C6191"/>
    <w:rsid w:val="005C63F9"/>
    <w:rsid w:val="005C675D"/>
    <w:rsid w:val="005C67C7"/>
    <w:rsid w:val="005C6A22"/>
    <w:rsid w:val="005C6A46"/>
    <w:rsid w:val="005C6B1D"/>
    <w:rsid w:val="005C6B50"/>
    <w:rsid w:val="005C6C9E"/>
    <w:rsid w:val="005C6D84"/>
    <w:rsid w:val="005C6E45"/>
    <w:rsid w:val="005C6F33"/>
    <w:rsid w:val="005C70C4"/>
    <w:rsid w:val="005C71E1"/>
    <w:rsid w:val="005C720A"/>
    <w:rsid w:val="005C7308"/>
    <w:rsid w:val="005C741D"/>
    <w:rsid w:val="005C755A"/>
    <w:rsid w:val="005C75EC"/>
    <w:rsid w:val="005C7689"/>
    <w:rsid w:val="005C7953"/>
    <w:rsid w:val="005C797E"/>
    <w:rsid w:val="005C79E3"/>
    <w:rsid w:val="005C7AA0"/>
    <w:rsid w:val="005C7C07"/>
    <w:rsid w:val="005C7CE1"/>
    <w:rsid w:val="005C7D2B"/>
    <w:rsid w:val="005C7FDF"/>
    <w:rsid w:val="005D0168"/>
    <w:rsid w:val="005D017D"/>
    <w:rsid w:val="005D0182"/>
    <w:rsid w:val="005D0450"/>
    <w:rsid w:val="005D047F"/>
    <w:rsid w:val="005D04BD"/>
    <w:rsid w:val="005D05FE"/>
    <w:rsid w:val="005D0617"/>
    <w:rsid w:val="005D071C"/>
    <w:rsid w:val="005D07E5"/>
    <w:rsid w:val="005D0C1B"/>
    <w:rsid w:val="005D0C73"/>
    <w:rsid w:val="005D0CA1"/>
    <w:rsid w:val="005D0CB8"/>
    <w:rsid w:val="005D0D14"/>
    <w:rsid w:val="005D1001"/>
    <w:rsid w:val="005D1195"/>
    <w:rsid w:val="005D11FB"/>
    <w:rsid w:val="005D13A4"/>
    <w:rsid w:val="005D144B"/>
    <w:rsid w:val="005D16D6"/>
    <w:rsid w:val="005D17EE"/>
    <w:rsid w:val="005D184C"/>
    <w:rsid w:val="005D18FA"/>
    <w:rsid w:val="005D1AB8"/>
    <w:rsid w:val="005D1B28"/>
    <w:rsid w:val="005D1C9A"/>
    <w:rsid w:val="005D1CF4"/>
    <w:rsid w:val="005D1DB8"/>
    <w:rsid w:val="005D1DC4"/>
    <w:rsid w:val="005D1E3F"/>
    <w:rsid w:val="005D1E53"/>
    <w:rsid w:val="005D1E76"/>
    <w:rsid w:val="005D202C"/>
    <w:rsid w:val="005D235B"/>
    <w:rsid w:val="005D24DB"/>
    <w:rsid w:val="005D24E8"/>
    <w:rsid w:val="005D25EB"/>
    <w:rsid w:val="005D2679"/>
    <w:rsid w:val="005D26F9"/>
    <w:rsid w:val="005D2791"/>
    <w:rsid w:val="005D2887"/>
    <w:rsid w:val="005D2931"/>
    <w:rsid w:val="005D297F"/>
    <w:rsid w:val="005D2B69"/>
    <w:rsid w:val="005D2B6D"/>
    <w:rsid w:val="005D2B99"/>
    <w:rsid w:val="005D2BC2"/>
    <w:rsid w:val="005D2C5C"/>
    <w:rsid w:val="005D2D6E"/>
    <w:rsid w:val="005D2DF4"/>
    <w:rsid w:val="005D2E6F"/>
    <w:rsid w:val="005D2EC1"/>
    <w:rsid w:val="005D2FC5"/>
    <w:rsid w:val="005D327D"/>
    <w:rsid w:val="005D33CF"/>
    <w:rsid w:val="005D3542"/>
    <w:rsid w:val="005D3559"/>
    <w:rsid w:val="005D358D"/>
    <w:rsid w:val="005D386D"/>
    <w:rsid w:val="005D38EF"/>
    <w:rsid w:val="005D38F5"/>
    <w:rsid w:val="005D3A9E"/>
    <w:rsid w:val="005D3BFC"/>
    <w:rsid w:val="005D3C66"/>
    <w:rsid w:val="005D3CC8"/>
    <w:rsid w:val="005D3F04"/>
    <w:rsid w:val="005D3F07"/>
    <w:rsid w:val="005D4044"/>
    <w:rsid w:val="005D40F6"/>
    <w:rsid w:val="005D41D0"/>
    <w:rsid w:val="005D4566"/>
    <w:rsid w:val="005D46EA"/>
    <w:rsid w:val="005D48DD"/>
    <w:rsid w:val="005D4A4E"/>
    <w:rsid w:val="005D4A95"/>
    <w:rsid w:val="005D4A99"/>
    <w:rsid w:val="005D4ADE"/>
    <w:rsid w:val="005D4B53"/>
    <w:rsid w:val="005D4B5A"/>
    <w:rsid w:val="005D4BBD"/>
    <w:rsid w:val="005D4C0D"/>
    <w:rsid w:val="005D4DA9"/>
    <w:rsid w:val="005D4EE8"/>
    <w:rsid w:val="005D4FAD"/>
    <w:rsid w:val="005D504E"/>
    <w:rsid w:val="005D50FB"/>
    <w:rsid w:val="005D5235"/>
    <w:rsid w:val="005D52A0"/>
    <w:rsid w:val="005D53F5"/>
    <w:rsid w:val="005D5426"/>
    <w:rsid w:val="005D54BE"/>
    <w:rsid w:val="005D5557"/>
    <w:rsid w:val="005D5702"/>
    <w:rsid w:val="005D570D"/>
    <w:rsid w:val="005D578A"/>
    <w:rsid w:val="005D581F"/>
    <w:rsid w:val="005D5A51"/>
    <w:rsid w:val="005D5C07"/>
    <w:rsid w:val="005D5F18"/>
    <w:rsid w:val="005D60B9"/>
    <w:rsid w:val="005D62B5"/>
    <w:rsid w:val="005D630B"/>
    <w:rsid w:val="005D63A1"/>
    <w:rsid w:val="005D647E"/>
    <w:rsid w:val="005D6495"/>
    <w:rsid w:val="005D64E3"/>
    <w:rsid w:val="005D6682"/>
    <w:rsid w:val="005D66E6"/>
    <w:rsid w:val="005D66ED"/>
    <w:rsid w:val="005D690B"/>
    <w:rsid w:val="005D6956"/>
    <w:rsid w:val="005D6A1A"/>
    <w:rsid w:val="005D6B18"/>
    <w:rsid w:val="005D6B78"/>
    <w:rsid w:val="005D6B7D"/>
    <w:rsid w:val="005D6E01"/>
    <w:rsid w:val="005D6E56"/>
    <w:rsid w:val="005D6F1B"/>
    <w:rsid w:val="005D6FF3"/>
    <w:rsid w:val="005D70A5"/>
    <w:rsid w:val="005D7115"/>
    <w:rsid w:val="005D714F"/>
    <w:rsid w:val="005D716F"/>
    <w:rsid w:val="005D71B3"/>
    <w:rsid w:val="005D71E3"/>
    <w:rsid w:val="005D735E"/>
    <w:rsid w:val="005D743C"/>
    <w:rsid w:val="005D749B"/>
    <w:rsid w:val="005D7979"/>
    <w:rsid w:val="005E0468"/>
    <w:rsid w:val="005E04D7"/>
    <w:rsid w:val="005E04DC"/>
    <w:rsid w:val="005E0871"/>
    <w:rsid w:val="005E0950"/>
    <w:rsid w:val="005E0983"/>
    <w:rsid w:val="005E0996"/>
    <w:rsid w:val="005E09A2"/>
    <w:rsid w:val="005E0A62"/>
    <w:rsid w:val="005E0A72"/>
    <w:rsid w:val="005E0B63"/>
    <w:rsid w:val="005E0B78"/>
    <w:rsid w:val="005E0E13"/>
    <w:rsid w:val="005E0EA7"/>
    <w:rsid w:val="005E1060"/>
    <w:rsid w:val="005E10CB"/>
    <w:rsid w:val="005E10E3"/>
    <w:rsid w:val="005E15B9"/>
    <w:rsid w:val="005E15C3"/>
    <w:rsid w:val="005E169A"/>
    <w:rsid w:val="005E16C6"/>
    <w:rsid w:val="005E17A5"/>
    <w:rsid w:val="005E1816"/>
    <w:rsid w:val="005E1A18"/>
    <w:rsid w:val="005E1C47"/>
    <w:rsid w:val="005E1EDC"/>
    <w:rsid w:val="005E1F15"/>
    <w:rsid w:val="005E1F1F"/>
    <w:rsid w:val="005E20B2"/>
    <w:rsid w:val="005E218A"/>
    <w:rsid w:val="005E21B9"/>
    <w:rsid w:val="005E220F"/>
    <w:rsid w:val="005E22DE"/>
    <w:rsid w:val="005E26AE"/>
    <w:rsid w:val="005E2731"/>
    <w:rsid w:val="005E2768"/>
    <w:rsid w:val="005E27B0"/>
    <w:rsid w:val="005E287E"/>
    <w:rsid w:val="005E288B"/>
    <w:rsid w:val="005E289B"/>
    <w:rsid w:val="005E29A1"/>
    <w:rsid w:val="005E2BA3"/>
    <w:rsid w:val="005E2BE2"/>
    <w:rsid w:val="005E2E0A"/>
    <w:rsid w:val="005E2E20"/>
    <w:rsid w:val="005E304C"/>
    <w:rsid w:val="005E31BC"/>
    <w:rsid w:val="005E3334"/>
    <w:rsid w:val="005E3428"/>
    <w:rsid w:val="005E3577"/>
    <w:rsid w:val="005E3664"/>
    <w:rsid w:val="005E3BE4"/>
    <w:rsid w:val="005E3C93"/>
    <w:rsid w:val="005E3DAE"/>
    <w:rsid w:val="005E3E7F"/>
    <w:rsid w:val="005E3F58"/>
    <w:rsid w:val="005E3F8B"/>
    <w:rsid w:val="005E4006"/>
    <w:rsid w:val="005E40A9"/>
    <w:rsid w:val="005E41FA"/>
    <w:rsid w:val="005E42C4"/>
    <w:rsid w:val="005E43CD"/>
    <w:rsid w:val="005E4466"/>
    <w:rsid w:val="005E4484"/>
    <w:rsid w:val="005E460C"/>
    <w:rsid w:val="005E462A"/>
    <w:rsid w:val="005E46F4"/>
    <w:rsid w:val="005E477C"/>
    <w:rsid w:val="005E4942"/>
    <w:rsid w:val="005E4C57"/>
    <w:rsid w:val="005E4D04"/>
    <w:rsid w:val="005E4D36"/>
    <w:rsid w:val="005E4D95"/>
    <w:rsid w:val="005E4E74"/>
    <w:rsid w:val="005E4E90"/>
    <w:rsid w:val="005E4F9A"/>
    <w:rsid w:val="005E5040"/>
    <w:rsid w:val="005E5093"/>
    <w:rsid w:val="005E509D"/>
    <w:rsid w:val="005E50A8"/>
    <w:rsid w:val="005E51B6"/>
    <w:rsid w:val="005E528F"/>
    <w:rsid w:val="005E54B6"/>
    <w:rsid w:val="005E54C1"/>
    <w:rsid w:val="005E5679"/>
    <w:rsid w:val="005E5776"/>
    <w:rsid w:val="005E5849"/>
    <w:rsid w:val="005E5908"/>
    <w:rsid w:val="005E60C2"/>
    <w:rsid w:val="005E61CB"/>
    <w:rsid w:val="005E62C6"/>
    <w:rsid w:val="005E633B"/>
    <w:rsid w:val="005E63A5"/>
    <w:rsid w:val="005E63DF"/>
    <w:rsid w:val="005E6461"/>
    <w:rsid w:val="005E64C3"/>
    <w:rsid w:val="005E64D9"/>
    <w:rsid w:val="005E65FD"/>
    <w:rsid w:val="005E6625"/>
    <w:rsid w:val="005E6706"/>
    <w:rsid w:val="005E69BB"/>
    <w:rsid w:val="005E69BF"/>
    <w:rsid w:val="005E69E3"/>
    <w:rsid w:val="005E69F8"/>
    <w:rsid w:val="005E6A56"/>
    <w:rsid w:val="005E6B95"/>
    <w:rsid w:val="005E6BBB"/>
    <w:rsid w:val="005E6C12"/>
    <w:rsid w:val="005E6C4F"/>
    <w:rsid w:val="005E6C5E"/>
    <w:rsid w:val="005E6DD6"/>
    <w:rsid w:val="005E6E35"/>
    <w:rsid w:val="005E6E6E"/>
    <w:rsid w:val="005E6F79"/>
    <w:rsid w:val="005E7077"/>
    <w:rsid w:val="005E71A3"/>
    <w:rsid w:val="005E7281"/>
    <w:rsid w:val="005E7417"/>
    <w:rsid w:val="005E7573"/>
    <w:rsid w:val="005E75A1"/>
    <w:rsid w:val="005E75E6"/>
    <w:rsid w:val="005E7B3D"/>
    <w:rsid w:val="005E7F7A"/>
    <w:rsid w:val="005E7FB2"/>
    <w:rsid w:val="005E7FD8"/>
    <w:rsid w:val="005F0016"/>
    <w:rsid w:val="005F014F"/>
    <w:rsid w:val="005F0192"/>
    <w:rsid w:val="005F0264"/>
    <w:rsid w:val="005F028C"/>
    <w:rsid w:val="005F02F7"/>
    <w:rsid w:val="005F03BC"/>
    <w:rsid w:val="005F05F6"/>
    <w:rsid w:val="005F0640"/>
    <w:rsid w:val="005F0651"/>
    <w:rsid w:val="005F0656"/>
    <w:rsid w:val="005F0686"/>
    <w:rsid w:val="005F0748"/>
    <w:rsid w:val="005F074D"/>
    <w:rsid w:val="005F075F"/>
    <w:rsid w:val="005F07B4"/>
    <w:rsid w:val="005F0A64"/>
    <w:rsid w:val="005F0A74"/>
    <w:rsid w:val="005F0B2E"/>
    <w:rsid w:val="005F0E10"/>
    <w:rsid w:val="005F0E92"/>
    <w:rsid w:val="005F10DB"/>
    <w:rsid w:val="005F1161"/>
    <w:rsid w:val="005F1214"/>
    <w:rsid w:val="005F13C5"/>
    <w:rsid w:val="005F13D1"/>
    <w:rsid w:val="005F13E2"/>
    <w:rsid w:val="005F14D3"/>
    <w:rsid w:val="005F1505"/>
    <w:rsid w:val="005F1616"/>
    <w:rsid w:val="005F1680"/>
    <w:rsid w:val="005F19CE"/>
    <w:rsid w:val="005F1BB0"/>
    <w:rsid w:val="005F1D31"/>
    <w:rsid w:val="005F1D68"/>
    <w:rsid w:val="005F1DD0"/>
    <w:rsid w:val="005F1FB4"/>
    <w:rsid w:val="005F2069"/>
    <w:rsid w:val="005F2098"/>
    <w:rsid w:val="005F247F"/>
    <w:rsid w:val="005F24B0"/>
    <w:rsid w:val="005F263D"/>
    <w:rsid w:val="005F26FB"/>
    <w:rsid w:val="005F276E"/>
    <w:rsid w:val="005F27C3"/>
    <w:rsid w:val="005F289D"/>
    <w:rsid w:val="005F29D2"/>
    <w:rsid w:val="005F29DA"/>
    <w:rsid w:val="005F2A78"/>
    <w:rsid w:val="005F2C2E"/>
    <w:rsid w:val="005F2D48"/>
    <w:rsid w:val="005F2E43"/>
    <w:rsid w:val="005F2EC2"/>
    <w:rsid w:val="005F302B"/>
    <w:rsid w:val="005F3063"/>
    <w:rsid w:val="005F30E7"/>
    <w:rsid w:val="005F3161"/>
    <w:rsid w:val="005F3188"/>
    <w:rsid w:val="005F31EC"/>
    <w:rsid w:val="005F333B"/>
    <w:rsid w:val="005F333E"/>
    <w:rsid w:val="005F3411"/>
    <w:rsid w:val="005F343A"/>
    <w:rsid w:val="005F345F"/>
    <w:rsid w:val="005F3664"/>
    <w:rsid w:val="005F37E7"/>
    <w:rsid w:val="005F389F"/>
    <w:rsid w:val="005F3B94"/>
    <w:rsid w:val="005F3CC7"/>
    <w:rsid w:val="005F3CFB"/>
    <w:rsid w:val="005F3E52"/>
    <w:rsid w:val="005F3EC7"/>
    <w:rsid w:val="005F3EE2"/>
    <w:rsid w:val="005F3F00"/>
    <w:rsid w:val="005F405E"/>
    <w:rsid w:val="005F4214"/>
    <w:rsid w:val="005F4399"/>
    <w:rsid w:val="005F43F6"/>
    <w:rsid w:val="005F4406"/>
    <w:rsid w:val="005F4431"/>
    <w:rsid w:val="005F4527"/>
    <w:rsid w:val="005F46CB"/>
    <w:rsid w:val="005F4886"/>
    <w:rsid w:val="005F4972"/>
    <w:rsid w:val="005F4978"/>
    <w:rsid w:val="005F4BAF"/>
    <w:rsid w:val="005F4CAF"/>
    <w:rsid w:val="005F4D58"/>
    <w:rsid w:val="005F4F54"/>
    <w:rsid w:val="005F5360"/>
    <w:rsid w:val="005F53C3"/>
    <w:rsid w:val="005F5433"/>
    <w:rsid w:val="005F558D"/>
    <w:rsid w:val="005F56CE"/>
    <w:rsid w:val="005F570F"/>
    <w:rsid w:val="005F590E"/>
    <w:rsid w:val="005F59AF"/>
    <w:rsid w:val="005F5BC5"/>
    <w:rsid w:val="005F5BD7"/>
    <w:rsid w:val="005F5C51"/>
    <w:rsid w:val="005F5D0E"/>
    <w:rsid w:val="005F5D5A"/>
    <w:rsid w:val="005F610D"/>
    <w:rsid w:val="005F6117"/>
    <w:rsid w:val="005F6140"/>
    <w:rsid w:val="005F62D4"/>
    <w:rsid w:val="005F63BC"/>
    <w:rsid w:val="005F64BE"/>
    <w:rsid w:val="005F65C8"/>
    <w:rsid w:val="005F688C"/>
    <w:rsid w:val="005F6944"/>
    <w:rsid w:val="005F6A3D"/>
    <w:rsid w:val="005F6B3E"/>
    <w:rsid w:val="005F6B75"/>
    <w:rsid w:val="005F6BDF"/>
    <w:rsid w:val="005F6C05"/>
    <w:rsid w:val="005F6C07"/>
    <w:rsid w:val="005F6C61"/>
    <w:rsid w:val="005F6C64"/>
    <w:rsid w:val="005F6E15"/>
    <w:rsid w:val="005F6E95"/>
    <w:rsid w:val="005F6EE2"/>
    <w:rsid w:val="005F6FF4"/>
    <w:rsid w:val="005F713C"/>
    <w:rsid w:val="005F7145"/>
    <w:rsid w:val="005F72A8"/>
    <w:rsid w:val="005F72E8"/>
    <w:rsid w:val="005F742A"/>
    <w:rsid w:val="005F77DA"/>
    <w:rsid w:val="005F7879"/>
    <w:rsid w:val="005F790B"/>
    <w:rsid w:val="005F79A2"/>
    <w:rsid w:val="005F7A5E"/>
    <w:rsid w:val="005F7C13"/>
    <w:rsid w:val="005F7C47"/>
    <w:rsid w:val="005F7FBE"/>
    <w:rsid w:val="006000AF"/>
    <w:rsid w:val="006001C6"/>
    <w:rsid w:val="006004A6"/>
    <w:rsid w:val="0060058A"/>
    <w:rsid w:val="006007F9"/>
    <w:rsid w:val="0060090E"/>
    <w:rsid w:val="00600918"/>
    <w:rsid w:val="0060098B"/>
    <w:rsid w:val="00600A68"/>
    <w:rsid w:val="00600ACF"/>
    <w:rsid w:val="00600B6A"/>
    <w:rsid w:val="00600C9E"/>
    <w:rsid w:val="00600E9D"/>
    <w:rsid w:val="006010D1"/>
    <w:rsid w:val="006011C5"/>
    <w:rsid w:val="00601224"/>
    <w:rsid w:val="00601291"/>
    <w:rsid w:val="00601302"/>
    <w:rsid w:val="006013DA"/>
    <w:rsid w:val="0060152A"/>
    <w:rsid w:val="00601570"/>
    <w:rsid w:val="006015B5"/>
    <w:rsid w:val="0060172B"/>
    <w:rsid w:val="00601867"/>
    <w:rsid w:val="006018C3"/>
    <w:rsid w:val="00601984"/>
    <w:rsid w:val="00601BCD"/>
    <w:rsid w:val="00601CC2"/>
    <w:rsid w:val="00601CF6"/>
    <w:rsid w:val="00601D00"/>
    <w:rsid w:val="00601D13"/>
    <w:rsid w:val="00601E8B"/>
    <w:rsid w:val="006020C7"/>
    <w:rsid w:val="0060252C"/>
    <w:rsid w:val="00602658"/>
    <w:rsid w:val="00602700"/>
    <w:rsid w:val="00602787"/>
    <w:rsid w:val="006027E3"/>
    <w:rsid w:val="006028B0"/>
    <w:rsid w:val="00602910"/>
    <w:rsid w:val="006029CD"/>
    <w:rsid w:val="006029F7"/>
    <w:rsid w:val="00602A80"/>
    <w:rsid w:val="00602AB3"/>
    <w:rsid w:val="00602C97"/>
    <w:rsid w:val="00602D15"/>
    <w:rsid w:val="00602DD7"/>
    <w:rsid w:val="00603008"/>
    <w:rsid w:val="00603175"/>
    <w:rsid w:val="006031A1"/>
    <w:rsid w:val="00603281"/>
    <w:rsid w:val="00603301"/>
    <w:rsid w:val="0060335A"/>
    <w:rsid w:val="006033DC"/>
    <w:rsid w:val="006034A2"/>
    <w:rsid w:val="00603511"/>
    <w:rsid w:val="00603562"/>
    <w:rsid w:val="006037A8"/>
    <w:rsid w:val="0060382E"/>
    <w:rsid w:val="00603B3F"/>
    <w:rsid w:val="00603B59"/>
    <w:rsid w:val="00603BC6"/>
    <w:rsid w:val="00603BF5"/>
    <w:rsid w:val="00603CC4"/>
    <w:rsid w:val="00603EF9"/>
    <w:rsid w:val="00604018"/>
    <w:rsid w:val="00604167"/>
    <w:rsid w:val="006043EA"/>
    <w:rsid w:val="0060450F"/>
    <w:rsid w:val="0060480C"/>
    <w:rsid w:val="00604848"/>
    <w:rsid w:val="0060487C"/>
    <w:rsid w:val="00604CBF"/>
    <w:rsid w:val="00604E96"/>
    <w:rsid w:val="0060512A"/>
    <w:rsid w:val="006051C4"/>
    <w:rsid w:val="00605261"/>
    <w:rsid w:val="006056C2"/>
    <w:rsid w:val="00605B39"/>
    <w:rsid w:val="00605C78"/>
    <w:rsid w:val="00605CB0"/>
    <w:rsid w:val="00605F14"/>
    <w:rsid w:val="006060DF"/>
    <w:rsid w:val="0060610C"/>
    <w:rsid w:val="00606211"/>
    <w:rsid w:val="00606652"/>
    <w:rsid w:val="00606701"/>
    <w:rsid w:val="0060688B"/>
    <w:rsid w:val="006068E7"/>
    <w:rsid w:val="00606904"/>
    <w:rsid w:val="00606930"/>
    <w:rsid w:val="00606985"/>
    <w:rsid w:val="00606B98"/>
    <w:rsid w:val="00606CAE"/>
    <w:rsid w:val="00606E15"/>
    <w:rsid w:val="00606E2B"/>
    <w:rsid w:val="00606E73"/>
    <w:rsid w:val="00606FF4"/>
    <w:rsid w:val="00607015"/>
    <w:rsid w:val="006070C5"/>
    <w:rsid w:val="006070F8"/>
    <w:rsid w:val="006071AF"/>
    <w:rsid w:val="00607467"/>
    <w:rsid w:val="0060777D"/>
    <w:rsid w:val="006077AC"/>
    <w:rsid w:val="006077C4"/>
    <w:rsid w:val="006077C8"/>
    <w:rsid w:val="006077E0"/>
    <w:rsid w:val="00607AC0"/>
    <w:rsid w:val="00607B62"/>
    <w:rsid w:val="00607E01"/>
    <w:rsid w:val="00607F9A"/>
    <w:rsid w:val="006100CA"/>
    <w:rsid w:val="006100DE"/>
    <w:rsid w:val="00610181"/>
    <w:rsid w:val="006101D4"/>
    <w:rsid w:val="00610210"/>
    <w:rsid w:val="00610286"/>
    <w:rsid w:val="006102CD"/>
    <w:rsid w:val="00610308"/>
    <w:rsid w:val="00610355"/>
    <w:rsid w:val="00610543"/>
    <w:rsid w:val="0061067B"/>
    <w:rsid w:val="00610C84"/>
    <w:rsid w:val="00610DB3"/>
    <w:rsid w:val="00610DFE"/>
    <w:rsid w:val="00610E0D"/>
    <w:rsid w:val="00610E6A"/>
    <w:rsid w:val="00610F69"/>
    <w:rsid w:val="006113A1"/>
    <w:rsid w:val="0061142C"/>
    <w:rsid w:val="006114CE"/>
    <w:rsid w:val="00611605"/>
    <w:rsid w:val="00611662"/>
    <w:rsid w:val="0061166F"/>
    <w:rsid w:val="006116CE"/>
    <w:rsid w:val="00611737"/>
    <w:rsid w:val="006117A9"/>
    <w:rsid w:val="006118A8"/>
    <w:rsid w:val="0061192F"/>
    <w:rsid w:val="00611997"/>
    <w:rsid w:val="006119FB"/>
    <w:rsid w:val="00611B0D"/>
    <w:rsid w:val="00611B84"/>
    <w:rsid w:val="00611B88"/>
    <w:rsid w:val="00611B9A"/>
    <w:rsid w:val="00611D09"/>
    <w:rsid w:val="00611F84"/>
    <w:rsid w:val="006120E5"/>
    <w:rsid w:val="0061241D"/>
    <w:rsid w:val="006124E3"/>
    <w:rsid w:val="006125A6"/>
    <w:rsid w:val="006125FE"/>
    <w:rsid w:val="0061291E"/>
    <w:rsid w:val="00612924"/>
    <w:rsid w:val="00612AAC"/>
    <w:rsid w:val="00612B17"/>
    <w:rsid w:val="00612C39"/>
    <w:rsid w:val="00612CC1"/>
    <w:rsid w:val="00612CD9"/>
    <w:rsid w:val="00612EAB"/>
    <w:rsid w:val="00612F67"/>
    <w:rsid w:val="006130CC"/>
    <w:rsid w:val="0061317D"/>
    <w:rsid w:val="00613325"/>
    <w:rsid w:val="00613345"/>
    <w:rsid w:val="00613392"/>
    <w:rsid w:val="00613512"/>
    <w:rsid w:val="006135A4"/>
    <w:rsid w:val="006135BA"/>
    <w:rsid w:val="0061370D"/>
    <w:rsid w:val="00613857"/>
    <w:rsid w:val="006138E7"/>
    <w:rsid w:val="00613A20"/>
    <w:rsid w:val="00613A5F"/>
    <w:rsid w:val="00613B32"/>
    <w:rsid w:val="00613B7D"/>
    <w:rsid w:val="00613D42"/>
    <w:rsid w:val="00613DD5"/>
    <w:rsid w:val="00614053"/>
    <w:rsid w:val="006140F0"/>
    <w:rsid w:val="0061421E"/>
    <w:rsid w:val="00614465"/>
    <w:rsid w:val="006144BC"/>
    <w:rsid w:val="006149B1"/>
    <w:rsid w:val="00615055"/>
    <w:rsid w:val="00615245"/>
    <w:rsid w:val="00615277"/>
    <w:rsid w:val="00615282"/>
    <w:rsid w:val="006152BB"/>
    <w:rsid w:val="006154D6"/>
    <w:rsid w:val="00615530"/>
    <w:rsid w:val="006156CD"/>
    <w:rsid w:val="0061578A"/>
    <w:rsid w:val="00615809"/>
    <w:rsid w:val="00615926"/>
    <w:rsid w:val="00615AAF"/>
    <w:rsid w:val="00615B69"/>
    <w:rsid w:val="00615C97"/>
    <w:rsid w:val="00615CEA"/>
    <w:rsid w:val="00615EF6"/>
    <w:rsid w:val="00616126"/>
    <w:rsid w:val="0061612C"/>
    <w:rsid w:val="00616165"/>
    <w:rsid w:val="00616309"/>
    <w:rsid w:val="0061653D"/>
    <w:rsid w:val="006165A2"/>
    <w:rsid w:val="00616910"/>
    <w:rsid w:val="006169BA"/>
    <w:rsid w:val="006169F2"/>
    <w:rsid w:val="00616A72"/>
    <w:rsid w:val="00616B12"/>
    <w:rsid w:val="00616B96"/>
    <w:rsid w:val="00616CEA"/>
    <w:rsid w:val="00616DAE"/>
    <w:rsid w:val="00616E37"/>
    <w:rsid w:val="00616E66"/>
    <w:rsid w:val="00616EC9"/>
    <w:rsid w:val="00616EE4"/>
    <w:rsid w:val="0061707E"/>
    <w:rsid w:val="00617119"/>
    <w:rsid w:val="00617175"/>
    <w:rsid w:val="0061720F"/>
    <w:rsid w:val="0061732D"/>
    <w:rsid w:val="006174A0"/>
    <w:rsid w:val="0061770C"/>
    <w:rsid w:val="00617736"/>
    <w:rsid w:val="00617828"/>
    <w:rsid w:val="00617872"/>
    <w:rsid w:val="00617A72"/>
    <w:rsid w:val="00617BA8"/>
    <w:rsid w:val="00617BB4"/>
    <w:rsid w:val="00617D3F"/>
    <w:rsid w:val="00617DB0"/>
    <w:rsid w:val="00617E4F"/>
    <w:rsid w:val="00617E80"/>
    <w:rsid w:val="00617EDA"/>
    <w:rsid w:val="00617F00"/>
    <w:rsid w:val="0062009F"/>
    <w:rsid w:val="0062010E"/>
    <w:rsid w:val="0062025E"/>
    <w:rsid w:val="0062045B"/>
    <w:rsid w:val="00620476"/>
    <w:rsid w:val="006204BC"/>
    <w:rsid w:val="006204F1"/>
    <w:rsid w:val="0062050C"/>
    <w:rsid w:val="00620538"/>
    <w:rsid w:val="0062054F"/>
    <w:rsid w:val="0062057A"/>
    <w:rsid w:val="00620744"/>
    <w:rsid w:val="0062082B"/>
    <w:rsid w:val="0062098B"/>
    <w:rsid w:val="006209D4"/>
    <w:rsid w:val="00620BEE"/>
    <w:rsid w:val="00620F29"/>
    <w:rsid w:val="00620FE8"/>
    <w:rsid w:val="00621229"/>
    <w:rsid w:val="0062126D"/>
    <w:rsid w:val="0062130D"/>
    <w:rsid w:val="00621346"/>
    <w:rsid w:val="00621380"/>
    <w:rsid w:val="006213A5"/>
    <w:rsid w:val="00621616"/>
    <w:rsid w:val="006216FE"/>
    <w:rsid w:val="006217B8"/>
    <w:rsid w:val="006217D4"/>
    <w:rsid w:val="00621A80"/>
    <w:rsid w:val="00621B34"/>
    <w:rsid w:val="00621FAA"/>
    <w:rsid w:val="00622074"/>
    <w:rsid w:val="0062227B"/>
    <w:rsid w:val="00622300"/>
    <w:rsid w:val="0062245C"/>
    <w:rsid w:val="006224B0"/>
    <w:rsid w:val="006225F5"/>
    <w:rsid w:val="0062268C"/>
    <w:rsid w:val="006226CA"/>
    <w:rsid w:val="00622815"/>
    <w:rsid w:val="00622906"/>
    <w:rsid w:val="006229AA"/>
    <w:rsid w:val="00622A7A"/>
    <w:rsid w:val="00622C6B"/>
    <w:rsid w:val="00622D34"/>
    <w:rsid w:val="00622DB0"/>
    <w:rsid w:val="00622DC9"/>
    <w:rsid w:val="00622E58"/>
    <w:rsid w:val="00622E9E"/>
    <w:rsid w:val="00622F27"/>
    <w:rsid w:val="006230BF"/>
    <w:rsid w:val="00623437"/>
    <w:rsid w:val="00623438"/>
    <w:rsid w:val="0062345E"/>
    <w:rsid w:val="0062351D"/>
    <w:rsid w:val="00623561"/>
    <w:rsid w:val="00623871"/>
    <w:rsid w:val="0062396D"/>
    <w:rsid w:val="006239A2"/>
    <w:rsid w:val="00623E48"/>
    <w:rsid w:val="00623FC5"/>
    <w:rsid w:val="00624036"/>
    <w:rsid w:val="0062403E"/>
    <w:rsid w:val="006240DD"/>
    <w:rsid w:val="00624110"/>
    <w:rsid w:val="006241BD"/>
    <w:rsid w:val="00624451"/>
    <w:rsid w:val="006244EA"/>
    <w:rsid w:val="00624757"/>
    <w:rsid w:val="00624782"/>
    <w:rsid w:val="006248B1"/>
    <w:rsid w:val="006249D7"/>
    <w:rsid w:val="006249F8"/>
    <w:rsid w:val="00624B02"/>
    <w:rsid w:val="00624B23"/>
    <w:rsid w:val="00624B46"/>
    <w:rsid w:val="00624C25"/>
    <w:rsid w:val="00624C72"/>
    <w:rsid w:val="00624E1C"/>
    <w:rsid w:val="00624E77"/>
    <w:rsid w:val="00624E95"/>
    <w:rsid w:val="00624FAB"/>
    <w:rsid w:val="006250D9"/>
    <w:rsid w:val="00625311"/>
    <w:rsid w:val="00625383"/>
    <w:rsid w:val="006253BA"/>
    <w:rsid w:val="0062540C"/>
    <w:rsid w:val="00625449"/>
    <w:rsid w:val="0062569F"/>
    <w:rsid w:val="0062574D"/>
    <w:rsid w:val="00625793"/>
    <w:rsid w:val="006257D0"/>
    <w:rsid w:val="0062580D"/>
    <w:rsid w:val="00625876"/>
    <w:rsid w:val="006258F2"/>
    <w:rsid w:val="006259CE"/>
    <w:rsid w:val="00625A32"/>
    <w:rsid w:val="00625A47"/>
    <w:rsid w:val="00625AA4"/>
    <w:rsid w:val="00625B69"/>
    <w:rsid w:val="00625B73"/>
    <w:rsid w:val="00625B90"/>
    <w:rsid w:val="00625BAD"/>
    <w:rsid w:val="00625C1B"/>
    <w:rsid w:val="00625D04"/>
    <w:rsid w:val="00625D67"/>
    <w:rsid w:val="00625D6F"/>
    <w:rsid w:val="00625F8B"/>
    <w:rsid w:val="006260D4"/>
    <w:rsid w:val="0062619F"/>
    <w:rsid w:val="006262B4"/>
    <w:rsid w:val="0062648E"/>
    <w:rsid w:val="006264E3"/>
    <w:rsid w:val="0062678C"/>
    <w:rsid w:val="0062692E"/>
    <w:rsid w:val="00626984"/>
    <w:rsid w:val="00626AFF"/>
    <w:rsid w:val="00626BC2"/>
    <w:rsid w:val="00626C7F"/>
    <w:rsid w:val="00626D81"/>
    <w:rsid w:val="00626DC0"/>
    <w:rsid w:val="00626DD1"/>
    <w:rsid w:val="00626FCA"/>
    <w:rsid w:val="00627095"/>
    <w:rsid w:val="0062728D"/>
    <w:rsid w:val="006273F0"/>
    <w:rsid w:val="0062741B"/>
    <w:rsid w:val="006274D2"/>
    <w:rsid w:val="0062751E"/>
    <w:rsid w:val="00627552"/>
    <w:rsid w:val="0062763B"/>
    <w:rsid w:val="00627768"/>
    <w:rsid w:val="006277F3"/>
    <w:rsid w:val="006278A2"/>
    <w:rsid w:val="006279F8"/>
    <w:rsid w:val="00627BF1"/>
    <w:rsid w:val="00627BFB"/>
    <w:rsid w:val="00627BFD"/>
    <w:rsid w:val="00627C90"/>
    <w:rsid w:val="00627CB2"/>
    <w:rsid w:val="00627CB8"/>
    <w:rsid w:val="00627DE5"/>
    <w:rsid w:val="00627EA7"/>
    <w:rsid w:val="00630124"/>
    <w:rsid w:val="00630204"/>
    <w:rsid w:val="00630207"/>
    <w:rsid w:val="006302CD"/>
    <w:rsid w:val="00630417"/>
    <w:rsid w:val="00630612"/>
    <w:rsid w:val="00630677"/>
    <w:rsid w:val="00630884"/>
    <w:rsid w:val="00630AFC"/>
    <w:rsid w:val="00630C03"/>
    <w:rsid w:val="00630C20"/>
    <w:rsid w:val="00630C57"/>
    <w:rsid w:val="00630CD5"/>
    <w:rsid w:val="00630D12"/>
    <w:rsid w:val="00630E10"/>
    <w:rsid w:val="00630F35"/>
    <w:rsid w:val="0063108A"/>
    <w:rsid w:val="006311B5"/>
    <w:rsid w:val="00631342"/>
    <w:rsid w:val="006314E9"/>
    <w:rsid w:val="006316EF"/>
    <w:rsid w:val="00631926"/>
    <w:rsid w:val="006319B6"/>
    <w:rsid w:val="00631B91"/>
    <w:rsid w:val="00631C6C"/>
    <w:rsid w:val="00631C96"/>
    <w:rsid w:val="00631DF8"/>
    <w:rsid w:val="00631E9B"/>
    <w:rsid w:val="00631F6F"/>
    <w:rsid w:val="00631FD2"/>
    <w:rsid w:val="0063213B"/>
    <w:rsid w:val="00632211"/>
    <w:rsid w:val="00632220"/>
    <w:rsid w:val="0063241C"/>
    <w:rsid w:val="0063243D"/>
    <w:rsid w:val="00632601"/>
    <w:rsid w:val="006326A4"/>
    <w:rsid w:val="0063294B"/>
    <w:rsid w:val="006329A9"/>
    <w:rsid w:val="00632ACA"/>
    <w:rsid w:val="00632B23"/>
    <w:rsid w:val="00632F86"/>
    <w:rsid w:val="00632F98"/>
    <w:rsid w:val="0063324C"/>
    <w:rsid w:val="00633297"/>
    <w:rsid w:val="006332D5"/>
    <w:rsid w:val="006333DB"/>
    <w:rsid w:val="00633529"/>
    <w:rsid w:val="0063386C"/>
    <w:rsid w:val="00633A38"/>
    <w:rsid w:val="00633BF1"/>
    <w:rsid w:val="00633C8D"/>
    <w:rsid w:val="00633E03"/>
    <w:rsid w:val="00633E7B"/>
    <w:rsid w:val="00633F83"/>
    <w:rsid w:val="00633FD4"/>
    <w:rsid w:val="0063417C"/>
    <w:rsid w:val="00634220"/>
    <w:rsid w:val="006345F0"/>
    <w:rsid w:val="00634770"/>
    <w:rsid w:val="00634801"/>
    <w:rsid w:val="00634808"/>
    <w:rsid w:val="00634894"/>
    <w:rsid w:val="006348FA"/>
    <w:rsid w:val="006349F1"/>
    <w:rsid w:val="00634A58"/>
    <w:rsid w:val="00634AC7"/>
    <w:rsid w:val="00634CCB"/>
    <w:rsid w:val="00634DA3"/>
    <w:rsid w:val="00634EB9"/>
    <w:rsid w:val="00634EEA"/>
    <w:rsid w:val="00635041"/>
    <w:rsid w:val="0063507E"/>
    <w:rsid w:val="006350D3"/>
    <w:rsid w:val="006351C7"/>
    <w:rsid w:val="006352BB"/>
    <w:rsid w:val="0063530E"/>
    <w:rsid w:val="0063536D"/>
    <w:rsid w:val="006355DE"/>
    <w:rsid w:val="006357A0"/>
    <w:rsid w:val="0063581B"/>
    <w:rsid w:val="0063584E"/>
    <w:rsid w:val="00635986"/>
    <w:rsid w:val="006359A3"/>
    <w:rsid w:val="00635B64"/>
    <w:rsid w:val="00635B76"/>
    <w:rsid w:val="00635B98"/>
    <w:rsid w:val="00635BEF"/>
    <w:rsid w:val="00635E77"/>
    <w:rsid w:val="00635F9E"/>
    <w:rsid w:val="006360D3"/>
    <w:rsid w:val="006361C3"/>
    <w:rsid w:val="0063624A"/>
    <w:rsid w:val="00636427"/>
    <w:rsid w:val="00636571"/>
    <w:rsid w:val="00636733"/>
    <w:rsid w:val="00636888"/>
    <w:rsid w:val="00636B2C"/>
    <w:rsid w:val="00636B47"/>
    <w:rsid w:val="00636B90"/>
    <w:rsid w:val="00636B96"/>
    <w:rsid w:val="00636C15"/>
    <w:rsid w:val="00636C46"/>
    <w:rsid w:val="00636C9D"/>
    <w:rsid w:val="00636CA8"/>
    <w:rsid w:val="00636D1B"/>
    <w:rsid w:val="00636ED5"/>
    <w:rsid w:val="00636ED9"/>
    <w:rsid w:val="00636F2D"/>
    <w:rsid w:val="00636F2F"/>
    <w:rsid w:val="00636FEB"/>
    <w:rsid w:val="006370EF"/>
    <w:rsid w:val="00637247"/>
    <w:rsid w:val="006372A1"/>
    <w:rsid w:val="00637347"/>
    <w:rsid w:val="00637638"/>
    <w:rsid w:val="00637780"/>
    <w:rsid w:val="0063781B"/>
    <w:rsid w:val="00637838"/>
    <w:rsid w:val="00637869"/>
    <w:rsid w:val="00637AFB"/>
    <w:rsid w:val="00637CAA"/>
    <w:rsid w:val="00637D54"/>
    <w:rsid w:val="00637DD4"/>
    <w:rsid w:val="00637FC0"/>
    <w:rsid w:val="0064044D"/>
    <w:rsid w:val="006404A0"/>
    <w:rsid w:val="006404CC"/>
    <w:rsid w:val="006409EE"/>
    <w:rsid w:val="00640A6E"/>
    <w:rsid w:val="00640AB4"/>
    <w:rsid w:val="00640B34"/>
    <w:rsid w:val="00640C6A"/>
    <w:rsid w:val="00640D46"/>
    <w:rsid w:val="00640D53"/>
    <w:rsid w:val="00640E0A"/>
    <w:rsid w:val="00640E77"/>
    <w:rsid w:val="00640FD2"/>
    <w:rsid w:val="0064114B"/>
    <w:rsid w:val="0064121C"/>
    <w:rsid w:val="006413B6"/>
    <w:rsid w:val="006413CD"/>
    <w:rsid w:val="006415B8"/>
    <w:rsid w:val="006415FB"/>
    <w:rsid w:val="00641657"/>
    <w:rsid w:val="00641730"/>
    <w:rsid w:val="00641B64"/>
    <w:rsid w:val="00641C76"/>
    <w:rsid w:val="00641E25"/>
    <w:rsid w:val="00641F4A"/>
    <w:rsid w:val="00641F79"/>
    <w:rsid w:val="00642067"/>
    <w:rsid w:val="00642221"/>
    <w:rsid w:val="0064227C"/>
    <w:rsid w:val="0064242F"/>
    <w:rsid w:val="006426DC"/>
    <w:rsid w:val="00642785"/>
    <w:rsid w:val="00642909"/>
    <w:rsid w:val="00642A2D"/>
    <w:rsid w:val="00642A33"/>
    <w:rsid w:val="00642C7B"/>
    <w:rsid w:val="00642CBE"/>
    <w:rsid w:val="00642CEB"/>
    <w:rsid w:val="00642DEE"/>
    <w:rsid w:val="00642ED7"/>
    <w:rsid w:val="00642FB5"/>
    <w:rsid w:val="006430C4"/>
    <w:rsid w:val="0064319F"/>
    <w:rsid w:val="00643228"/>
    <w:rsid w:val="0064329C"/>
    <w:rsid w:val="006432EB"/>
    <w:rsid w:val="0064330D"/>
    <w:rsid w:val="0064345F"/>
    <w:rsid w:val="006435A6"/>
    <w:rsid w:val="006436F3"/>
    <w:rsid w:val="006436FC"/>
    <w:rsid w:val="00643834"/>
    <w:rsid w:val="006438D8"/>
    <w:rsid w:val="006439A2"/>
    <w:rsid w:val="006439AA"/>
    <w:rsid w:val="00643E88"/>
    <w:rsid w:val="00643FED"/>
    <w:rsid w:val="00644159"/>
    <w:rsid w:val="0064425E"/>
    <w:rsid w:val="00644260"/>
    <w:rsid w:val="0064427C"/>
    <w:rsid w:val="006442B1"/>
    <w:rsid w:val="00644357"/>
    <w:rsid w:val="00644451"/>
    <w:rsid w:val="00644454"/>
    <w:rsid w:val="00644465"/>
    <w:rsid w:val="006444BB"/>
    <w:rsid w:val="0064462C"/>
    <w:rsid w:val="0064466B"/>
    <w:rsid w:val="006447E6"/>
    <w:rsid w:val="00644C48"/>
    <w:rsid w:val="00644C4C"/>
    <w:rsid w:val="00644C65"/>
    <w:rsid w:val="00644C77"/>
    <w:rsid w:val="00644F3A"/>
    <w:rsid w:val="00644FCE"/>
    <w:rsid w:val="00645104"/>
    <w:rsid w:val="0064512E"/>
    <w:rsid w:val="00645312"/>
    <w:rsid w:val="00645322"/>
    <w:rsid w:val="006454BC"/>
    <w:rsid w:val="00645537"/>
    <w:rsid w:val="00645604"/>
    <w:rsid w:val="006457BF"/>
    <w:rsid w:val="006458AA"/>
    <w:rsid w:val="006458AC"/>
    <w:rsid w:val="00645918"/>
    <w:rsid w:val="00645981"/>
    <w:rsid w:val="00645B59"/>
    <w:rsid w:val="00645DCB"/>
    <w:rsid w:val="00645E68"/>
    <w:rsid w:val="00645FC1"/>
    <w:rsid w:val="00646042"/>
    <w:rsid w:val="0064623E"/>
    <w:rsid w:val="00646287"/>
    <w:rsid w:val="0064657D"/>
    <w:rsid w:val="00646615"/>
    <w:rsid w:val="0064674F"/>
    <w:rsid w:val="006467B5"/>
    <w:rsid w:val="006467F1"/>
    <w:rsid w:val="00646889"/>
    <w:rsid w:val="0064693F"/>
    <w:rsid w:val="00646982"/>
    <w:rsid w:val="00646CFD"/>
    <w:rsid w:val="00646E60"/>
    <w:rsid w:val="00646E91"/>
    <w:rsid w:val="006470CC"/>
    <w:rsid w:val="0064713B"/>
    <w:rsid w:val="00647217"/>
    <w:rsid w:val="006472C8"/>
    <w:rsid w:val="006472D2"/>
    <w:rsid w:val="00647374"/>
    <w:rsid w:val="00647429"/>
    <w:rsid w:val="006474E7"/>
    <w:rsid w:val="006478AC"/>
    <w:rsid w:val="00647AEA"/>
    <w:rsid w:val="00647B41"/>
    <w:rsid w:val="00647B47"/>
    <w:rsid w:val="00647C33"/>
    <w:rsid w:val="00647C85"/>
    <w:rsid w:val="00647F83"/>
    <w:rsid w:val="00647FD7"/>
    <w:rsid w:val="00650030"/>
    <w:rsid w:val="0065029A"/>
    <w:rsid w:val="006502C7"/>
    <w:rsid w:val="0065057B"/>
    <w:rsid w:val="0065085E"/>
    <w:rsid w:val="0065090B"/>
    <w:rsid w:val="0065092F"/>
    <w:rsid w:val="00650A8E"/>
    <w:rsid w:val="00650B94"/>
    <w:rsid w:val="00650BE2"/>
    <w:rsid w:val="00650C7C"/>
    <w:rsid w:val="00650CEB"/>
    <w:rsid w:val="00650D0E"/>
    <w:rsid w:val="00650D86"/>
    <w:rsid w:val="00650DAA"/>
    <w:rsid w:val="00650EDE"/>
    <w:rsid w:val="00650F40"/>
    <w:rsid w:val="00651105"/>
    <w:rsid w:val="006512EC"/>
    <w:rsid w:val="0065131B"/>
    <w:rsid w:val="006514C2"/>
    <w:rsid w:val="00651773"/>
    <w:rsid w:val="006519B2"/>
    <w:rsid w:val="00651A83"/>
    <w:rsid w:val="00651B34"/>
    <w:rsid w:val="00651B9E"/>
    <w:rsid w:val="00651BFE"/>
    <w:rsid w:val="00651D5D"/>
    <w:rsid w:val="00651DDD"/>
    <w:rsid w:val="00651F1E"/>
    <w:rsid w:val="0065208F"/>
    <w:rsid w:val="006520C9"/>
    <w:rsid w:val="0065218A"/>
    <w:rsid w:val="00652218"/>
    <w:rsid w:val="0065225E"/>
    <w:rsid w:val="006522DB"/>
    <w:rsid w:val="00652379"/>
    <w:rsid w:val="006524A4"/>
    <w:rsid w:val="00652684"/>
    <w:rsid w:val="00652847"/>
    <w:rsid w:val="00652B34"/>
    <w:rsid w:val="00652C77"/>
    <w:rsid w:val="00652DBD"/>
    <w:rsid w:val="00652F39"/>
    <w:rsid w:val="0065308F"/>
    <w:rsid w:val="006530A5"/>
    <w:rsid w:val="00653189"/>
    <w:rsid w:val="006531DA"/>
    <w:rsid w:val="006531E7"/>
    <w:rsid w:val="00653356"/>
    <w:rsid w:val="00653421"/>
    <w:rsid w:val="0065346B"/>
    <w:rsid w:val="00653509"/>
    <w:rsid w:val="006536DE"/>
    <w:rsid w:val="006536EA"/>
    <w:rsid w:val="0065370E"/>
    <w:rsid w:val="00653A7B"/>
    <w:rsid w:val="00653A87"/>
    <w:rsid w:val="00653ABD"/>
    <w:rsid w:val="00653BC8"/>
    <w:rsid w:val="00653D1E"/>
    <w:rsid w:val="00653EB6"/>
    <w:rsid w:val="00653EEB"/>
    <w:rsid w:val="00653F8F"/>
    <w:rsid w:val="0065400C"/>
    <w:rsid w:val="00654092"/>
    <w:rsid w:val="00654107"/>
    <w:rsid w:val="00654177"/>
    <w:rsid w:val="006542EC"/>
    <w:rsid w:val="0065442C"/>
    <w:rsid w:val="006548BC"/>
    <w:rsid w:val="00654941"/>
    <w:rsid w:val="00654968"/>
    <w:rsid w:val="00654AB9"/>
    <w:rsid w:val="00654D07"/>
    <w:rsid w:val="00654D45"/>
    <w:rsid w:val="00654E42"/>
    <w:rsid w:val="00654F24"/>
    <w:rsid w:val="00654F3A"/>
    <w:rsid w:val="006550C2"/>
    <w:rsid w:val="00655283"/>
    <w:rsid w:val="00655385"/>
    <w:rsid w:val="006553AF"/>
    <w:rsid w:val="00655957"/>
    <w:rsid w:val="006559E6"/>
    <w:rsid w:val="00655ABF"/>
    <w:rsid w:val="00655B35"/>
    <w:rsid w:val="00655D4F"/>
    <w:rsid w:val="00655EF8"/>
    <w:rsid w:val="00655F7A"/>
    <w:rsid w:val="00656069"/>
    <w:rsid w:val="006560C6"/>
    <w:rsid w:val="00656175"/>
    <w:rsid w:val="00656228"/>
    <w:rsid w:val="006562C0"/>
    <w:rsid w:val="006563E4"/>
    <w:rsid w:val="006563FC"/>
    <w:rsid w:val="006565C5"/>
    <w:rsid w:val="00656617"/>
    <w:rsid w:val="00656883"/>
    <w:rsid w:val="00656A11"/>
    <w:rsid w:val="00656A40"/>
    <w:rsid w:val="00656AF1"/>
    <w:rsid w:val="00657174"/>
    <w:rsid w:val="006571BF"/>
    <w:rsid w:val="006572C6"/>
    <w:rsid w:val="00657422"/>
    <w:rsid w:val="00657568"/>
    <w:rsid w:val="006576CA"/>
    <w:rsid w:val="0065770F"/>
    <w:rsid w:val="00657824"/>
    <w:rsid w:val="0065784B"/>
    <w:rsid w:val="0065787E"/>
    <w:rsid w:val="00657990"/>
    <w:rsid w:val="006579C2"/>
    <w:rsid w:val="00657B3E"/>
    <w:rsid w:val="00657B83"/>
    <w:rsid w:val="00657C9D"/>
    <w:rsid w:val="00657D7D"/>
    <w:rsid w:val="00657E6F"/>
    <w:rsid w:val="00657ECC"/>
    <w:rsid w:val="00657F12"/>
    <w:rsid w:val="00657F5E"/>
    <w:rsid w:val="006600F1"/>
    <w:rsid w:val="00660105"/>
    <w:rsid w:val="00660137"/>
    <w:rsid w:val="00660293"/>
    <w:rsid w:val="00660316"/>
    <w:rsid w:val="006603A8"/>
    <w:rsid w:val="006603AA"/>
    <w:rsid w:val="006603D0"/>
    <w:rsid w:val="006604B3"/>
    <w:rsid w:val="00660526"/>
    <w:rsid w:val="0066076E"/>
    <w:rsid w:val="00660911"/>
    <w:rsid w:val="00660A50"/>
    <w:rsid w:val="00660B31"/>
    <w:rsid w:val="00660BAA"/>
    <w:rsid w:val="00660DF3"/>
    <w:rsid w:val="00660E02"/>
    <w:rsid w:val="00660E79"/>
    <w:rsid w:val="00660EA2"/>
    <w:rsid w:val="00660FB3"/>
    <w:rsid w:val="0066107E"/>
    <w:rsid w:val="0066112D"/>
    <w:rsid w:val="006612D4"/>
    <w:rsid w:val="00661335"/>
    <w:rsid w:val="006613CD"/>
    <w:rsid w:val="006615D7"/>
    <w:rsid w:val="00661617"/>
    <w:rsid w:val="00661628"/>
    <w:rsid w:val="006616EE"/>
    <w:rsid w:val="0066171E"/>
    <w:rsid w:val="00661871"/>
    <w:rsid w:val="006619D8"/>
    <w:rsid w:val="006619FA"/>
    <w:rsid w:val="00661B2E"/>
    <w:rsid w:val="00661BA4"/>
    <w:rsid w:val="00661BB2"/>
    <w:rsid w:val="00661D4B"/>
    <w:rsid w:val="00661D83"/>
    <w:rsid w:val="00661E39"/>
    <w:rsid w:val="0066201E"/>
    <w:rsid w:val="0066223A"/>
    <w:rsid w:val="00662340"/>
    <w:rsid w:val="0066234E"/>
    <w:rsid w:val="00662373"/>
    <w:rsid w:val="0066238C"/>
    <w:rsid w:val="00662479"/>
    <w:rsid w:val="006624B4"/>
    <w:rsid w:val="006628B5"/>
    <w:rsid w:val="006628CC"/>
    <w:rsid w:val="006628F1"/>
    <w:rsid w:val="00662C4D"/>
    <w:rsid w:val="00662CB4"/>
    <w:rsid w:val="00662D2D"/>
    <w:rsid w:val="00662E95"/>
    <w:rsid w:val="00662FBA"/>
    <w:rsid w:val="0066307B"/>
    <w:rsid w:val="00663088"/>
    <w:rsid w:val="006630ED"/>
    <w:rsid w:val="00663129"/>
    <w:rsid w:val="0066312F"/>
    <w:rsid w:val="00663267"/>
    <w:rsid w:val="00663280"/>
    <w:rsid w:val="0066331D"/>
    <w:rsid w:val="00663865"/>
    <w:rsid w:val="00663882"/>
    <w:rsid w:val="00663896"/>
    <w:rsid w:val="00663AA8"/>
    <w:rsid w:val="00663B48"/>
    <w:rsid w:val="00663BA4"/>
    <w:rsid w:val="00663BFE"/>
    <w:rsid w:val="00663C32"/>
    <w:rsid w:val="00663E71"/>
    <w:rsid w:val="00664072"/>
    <w:rsid w:val="0066409F"/>
    <w:rsid w:val="00664138"/>
    <w:rsid w:val="00664558"/>
    <w:rsid w:val="00664559"/>
    <w:rsid w:val="00664588"/>
    <w:rsid w:val="006645A4"/>
    <w:rsid w:val="006649AA"/>
    <w:rsid w:val="00664A6A"/>
    <w:rsid w:val="00664AD2"/>
    <w:rsid w:val="00664CB6"/>
    <w:rsid w:val="00664ED2"/>
    <w:rsid w:val="00664F6A"/>
    <w:rsid w:val="0066504A"/>
    <w:rsid w:val="00665098"/>
    <w:rsid w:val="00665194"/>
    <w:rsid w:val="00665490"/>
    <w:rsid w:val="006655B6"/>
    <w:rsid w:val="006655B9"/>
    <w:rsid w:val="0066567C"/>
    <w:rsid w:val="006657FE"/>
    <w:rsid w:val="00665800"/>
    <w:rsid w:val="00665C04"/>
    <w:rsid w:val="00665D1E"/>
    <w:rsid w:val="0066603E"/>
    <w:rsid w:val="00666096"/>
    <w:rsid w:val="00666221"/>
    <w:rsid w:val="00666242"/>
    <w:rsid w:val="00666256"/>
    <w:rsid w:val="00666286"/>
    <w:rsid w:val="006662A1"/>
    <w:rsid w:val="006663E0"/>
    <w:rsid w:val="00666590"/>
    <w:rsid w:val="00666631"/>
    <w:rsid w:val="00666700"/>
    <w:rsid w:val="006668FC"/>
    <w:rsid w:val="00666912"/>
    <w:rsid w:val="006669C7"/>
    <w:rsid w:val="00666A80"/>
    <w:rsid w:val="00666A9F"/>
    <w:rsid w:val="00666BE9"/>
    <w:rsid w:val="00666C5D"/>
    <w:rsid w:val="00666C60"/>
    <w:rsid w:val="00666F94"/>
    <w:rsid w:val="00667153"/>
    <w:rsid w:val="0066717D"/>
    <w:rsid w:val="0066728C"/>
    <w:rsid w:val="006672C7"/>
    <w:rsid w:val="0066753F"/>
    <w:rsid w:val="0066762E"/>
    <w:rsid w:val="0066765A"/>
    <w:rsid w:val="00667677"/>
    <w:rsid w:val="00667917"/>
    <w:rsid w:val="006679AD"/>
    <w:rsid w:val="00667A64"/>
    <w:rsid w:val="00667CF4"/>
    <w:rsid w:val="00667D2A"/>
    <w:rsid w:val="00667FA9"/>
    <w:rsid w:val="00670077"/>
    <w:rsid w:val="00670101"/>
    <w:rsid w:val="0067030B"/>
    <w:rsid w:val="0067030E"/>
    <w:rsid w:val="00670458"/>
    <w:rsid w:val="006704DE"/>
    <w:rsid w:val="0067053A"/>
    <w:rsid w:val="006705F5"/>
    <w:rsid w:val="00670674"/>
    <w:rsid w:val="00670801"/>
    <w:rsid w:val="0067082D"/>
    <w:rsid w:val="0067087A"/>
    <w:rsid w:val="00670966"/>
    <w:rsid w:val="006709C5"/>
    <w:rsid w:val="006709F6"/>
    <w:rsid w:val="00670AFA"/>
    <w:rsid w:val="00670B84"/>
    <w:rsid w:val="00670C25"/>
    <w:rsid w:val="00670C32"/>
    <w:rsid w:val="00670C6D"/>
    <w:rsid w:val="00670CF4"/>
    <w:rsid w:val="00670D92"/>
    <w:rsid w:val="00670FE9"/>
    <w:rsid w:val="00671215"/>
    <w:rsid w:val="00671359"/>
    <w:rsid w:val="00671453"/>
    <w:rsid w:val="0067166A"/>
    <w:rsid w:val="006716DB"/>
    <w:rsid w:val="00671748"/>
    <w:rsid w:val="00671750"/>
    <w:rsid w:val="0067176D"/>
    <w:rsid w:val="00671C47"/>
    <w:rsid w:val="00671CFB"/>
    <w:rsid w:val="00671DD7"/>
    <w:rsid w:val="00671E1A"/>
    <w:rsid w:val="0067203D"/>
    <w:rsid w:val="006720EB"/>
    <w:rsid w:val="0067210B"/>
    <w:rsid w:val="00672201"/>
    <w:rsid w:val="00672376"/>
    <w:rsid w:val="0067238F"/>
    <w:rsid w:val="006723E6"/>
    <w:rsid w:val="00672454"/>
    <w:rsid w:val="0067250E"/>
    <w:rsid w:val="006725EC"/>
    <w:rsid w:val="0067264F"/>
    <w:rsid w:val="00672741"/>
    <w:rsid w:val="006727CB"/>
    <w:rsid w:val="0067280E"/>
    <w:rsid w:val="00672874"/>
    <w:rsid w:val="006728D5"/>
    <w:rsid w:val="00672919"/>
    <w:rsid w:val="006729A4"/>
    <w:rsid w:val="00672A58"/>
    <w:rsid w:val="00672ABD"/>
    <w:rsid w:val="00672B50"/>
    <w:rsid w:val="00672D0E"/>
    <w:rsid w:val="00672E24"/>
    <w:rsid w:val="0067305A"/>
    <w:rsid w:val="00673131"/>
    <w:rsid w:val="0067317F"/>
    <w:rsid w:val="006731B2"/>
    <w:rsid w:val="006733CB"/>
    <w:rsid w:val="00673498"/>
    <w:rsid w:val="00673699"/>
    <w:rsid w:val="00673725"/>
    <w:rsid w:val="00673811"/>
    <w:rsid w:val="006739BA"/>
    <w:rsid w:val="006739C2"/>
    <w:rsid w:val="006739D6"/>
    <w:rsid w:val="00673CA1"/>
    <w:rsid w:val="00673D87"/>
    <w:rsid w:val="00673E15"/>
    <w:rsid w:val="00673E8B"/>
    <w:rsid w:val="00673F8D"/>
    <w:rsid w:val="00674174"/>
    <w:rsid w:val="006741F7"/>
    <w:rsid w:val="006742C3"/>
    <w:rsid w:val="00674448"/>
    <w:rsid w:val="006745AF"/>
    <w:rsid w:val="006746D3"/>
    <w:rsid w:val="00674752"/>
    <w:rsid w:val="00674856"/>
    <w:rsid w:val="006748A9"/>
    <w:rsid w:val="0067493D"/>
    <w:rsid w:val="00674947"/>
    <w:rsid w:val="006749D7"/>
    <w:rsid w:val="00674ABE"/>
    <w:rsid w:val="00674B34"/>
    <w:rsid w:val="00674C81"/>
    <w:rsid w:val="00674DC2"/>
    <w:rsid w:val="00674DCD"/>
    <w:rsid w:val="00674F40"/>
    <w:rsid w:val="0067520D"/>
    <w:rsid w:val="006752F5"/>
    <w:rsid w:val="0067534B"/>
    <w:rsid w:val="006755B3"/>
    <w:rsid w:val="00675763"/>
    <w:rsid w:val="006757FA"/>
    <w:rsid w:val="00675ABC"/>
    <w:rsid w:val="00675AD0"/>
    <w:rsid w:val="00675B2A"/>
    <w:rsid w:val="00675B42"/>
    <w:rsid w:val="00675E06"/>
    <w:rsid w:val="00675E15"/>
    <w:rsid w:val="00675E9C"/>
    <w:rsid w:val="0067609A"/>
    <w:rsid w:val="00676128"/>
    <w:rsid w:val="00676139"/>
    <w:rsid w:val="00676198"/>
    <w:rsid w:val="0067622D"/>
    <w:rsid w:val="006765B2"/>
    <w:rsid w:val="0067683C"/>
    <w:rsid w:val="00676840"/>
    <w:rsid w:val="006768A8"/>
    <w:rsid w:val="00676A68"/>
    <w:rsid w:val="00676B44"/>
    <w:rsid w:val="00676B93"/>
    <w:rsid w:val="00676D04"/>
    <w:rsid w:val="00676E3A"/>
    <w:rsid w:val="00676E8F"/>
    <w:rsid w:val="00676F16"/>
    <w:rsid w:val="00676FDD"/>
    <w:rsid w:val="00676FE5"/>
    <w:rsid w:val="0067734D"/>
    <w:rsid w:val="006773EA"/>
    <w:rsid w:val="00677423"/>
    <w:rsid w:val="0067760F"/>
    <w:rsid w:val="006779BE"/>
    <w:rsid w:val="00677B81"/>
    <w:rsid w:val="00677C5E"/>
    <w:rsid w:val="00677DBF"/>
    <w:rsid w:val="00677F01"/>
    <w:rsid w:val="0068009E"/>
    <w:rsid w:val="0068014C"/>
    <w:rsid w:val="00680229"/>
    <w:rsid w:val="006803D5"/>
    <w:rsid w:val="00680469"/>
    <w:rsid w:val="0068046A"/>
    <w:rsid w:val="0068046D"/>
    <w:rsid w:val="006805CB"/>
    <w:rsid w:val="006805CD"/>
    <w:rsid w:val="00680677"/>
    <w:rsid w:val="006809A9"/>
    <w:rsid w:val="00680B75"/>
    <w:rsid w:val="00680B90"/>
    <w:rsid w:val="00680BCB"/>
    <w:rsid w:val="00680C3C"/>
    <w:rsid w:val="00681018"/>
    <w:rsid w:val="0068102D"/>
    <w:rsid w:val="00681039"/>
    <w:rsid w:val="00681043"/>
    <w:rsid w:val="0068105F"/>
    <w:rsid w:val="006811CA"/>
    <w:rsid w:val="006811FE"/>
    <w:rsid w:val="00681226"/>
    <w:rsid w:val="006812A8"/>
    <w:rsid w:val="00681630"/>
    <w:rsid w:val="00681666"/>
    <w:rsid w:val="0068171A"/>
    <w:rsid w:val="00681760"/>
    <w:rsid w:val="00681843"/>
    <w:rsid w:val="00681846"/>
    <w:rsid w:val="0068186E"/>
    <w:rsid w:val="006818A5"/>
    <w:rsid w:val="00681985"/>
    <w:rsid w:val="00681CE8"/>
    <w:rsid w:val="00681E8F"/>
    <w:rsid w:val="0068209F"/>
    <w:rsid w:val="00682214"/>
    <w:rsid w:val="00682293"/>
    <w:rsid w:val="006822D0"/>
    <w:rsid w:val="0068235D"/>
    <w:rsid w:val="0068254F"/>
    <w:rsid w:val="0068263F"/>
    <w:rsid w:val="006828EF"/>
    <w:rsid w:val="00682AE3"/>
    <w:rsid w:val="00682B21"/>
    <w:rsid w:val="00682C14"/>
    <w:rsid w:val="00682D1E"/>
    <w:rsid w:val="00682E24"/>
    <w:rsid w:val="00682EF2"/>
    <w:rsid w:val="006830C6"/>
    <w:rsid w:val="006831E4"/>
    <w:rsid w:val="00683323"/>
    <w:rsid w:val="00683451"/>
    <w:rsid w:val="006834C5"/>
    <w:rsid w:val="006834FA"/>
    <w:rsid w:val="0068351A"/>
    <w:rsid w:val="006836A3"/>
    <w:rsid w:val="00683706"/>
    <w:rsid w:val="0068370F"/>
    <w:rsid w:val="00683829"/>
    <w:rsid w:val="00683853"/>
    <w:rsid w:val="00683922"/>
    <w:rsid w:val="00683959"/>
    <w:rsid w:val="00683963"/>
    <w:rsid w:val="00683A0F"/>
    <w:rsid w:val="00683A9E"/>
    <w:rsid w:val="00683AE6"/>
    <w:rsid w:val="00683B70"/>
    <w:rsid w:val="00683CF7"/>
    <w:rsid w:val="00683CF9"/>
    <w:rsid w:val="00683DD0"/>
    <w:rsid w:val="00683E1C"/>
    <w:rsid w:val="00683E96"/>
    <w:rsid w:val="00683EC3"/>
    <w:rsid w:val="0068400F"/>
    <w:rsid w:val="00684061"/>
    <w:rsid w:val="006840C6"/>
    <w:rsid w:val="00684150"/>
    <w:rsid w:val="00684159"/>
    <w:rsid w:val="0068426A"/>
    <w:rsid w:val="0068428F"/>
    <w:rsid w:val="00684371"/>
    <w:rsid w:val="00684445"/>
    <w:rsid w:val="0068447E"/>
    <w:rsid w:val="006846B3"/>
    <w:rsid w:val="006847B9"/>
    <w:rsid w:val="00684809"/>
    <w:rsid w:val="006848A1"/>
    <w:rsid w:val="00684914"/>
    <w:rsid w:val="00684A37"/>
    <w:rsid w:val="00684AAD"/>
    <w:rsid w:val="00684AD9"/>
    <w:rsid w:val="00684ADE"/>
    <w:rsid w:val="00684BB9"/>
    <w:rsid w:val="00684D8E"/>
    <w:rsid w:val="00684E50"/>
    <w:rsid w:val="00684F18"/>
    <w:rsid w:val="00684FBB"/>
    <w:rsid w:val="0068501D"/>
    <w:rsid w:val="00685099"/>
    <w:rsid w:val="006850CD"/>
    <w:rsid w:val="006851FF"/>
    <w:rsid w:val="00685278"/>
    <w:rsid w:val="0068549E"/>
    <w:rsid w:val="00685511"/>
    <w:rsid w:val="00685621"/>
    <w:rsid w:val="00685782"/>
    <w:rsid w:val="00685897"/>
    <w:rsid w:val="00685B56"/>
    <w:rsid w:val="00685CEA"/>
    <w:rsid w:val="00685DC0"/>
    <w:rsid w:val="00685E01"/>
    <w:rsid w:val="00685EAD"/>
    <w:rsid w:val="00685FA5"/>
    <w:rsid w:val="00685FBA"/>
    <w:rsid w:val="0068625C"/>
    <w:rsid w:val="0068627B"/>
    <w:rsid w:val="00686315"/>
    <w:rsid w:val="0068647A"/>
    <w:rsid w:val="0068654A"/>
    <w:rsid w:val="0068668A"/>
    <w:rsid w:val="006866F3"/>
    <w:rsid w:val="00686856"/>
    <w:rsid w:val="006869EC"/>
    <w:rsid w:val="00686A0B"/>
    <w:rsid w:val="00686AE3"/>
    <w:rsid w:val="00686C5C"/>
    <w:rsid w:val="00686FA4"/>
    <w:rsid w:val="00687091"/>
    <w:rsid w:val="006870A8"/>
    <w:rsid w:val="006870FF"/>
    <w:rsid w:val="006871C9"/>
    <w:rsid w:val="00687204"/>
    <w:rsid w:val="0068723E"/>
    <w:rsid w:val="00687283"/>
    <w:rsid w:val="00687333"/>
    <w:rsid w:val="006874B0"/>
    <w:rsid w:val="006875B6"/>
    <w:rsid w:val="006876E5"/>
    <w:rsid w:val="00687A52"/>
    <w:rsid w:val="00687A59"/>
    <w:rsid w:val="00687BD6"/>
    <w:rsid w:val="00687C45"/>
    <w:rsid w:val="00687CEA"/>
    <w:rsid w:val="00687EA6"/>
    <w:rsid w:val="00687F40"/>
    <w:rsid w:val="006900C5"/>
    <w:rsid w:val="006900F5"/>
    <w:rsid w:val="00690250"/>
    <w:rsid w:val="00690367"/>
    <w:rsid w:val="006903C5"/>
    <w:rsid w:val="00690444"/>
    <w:rsid w:val="0069075D"/>
    <w:rsid w:val="006908AE"/>
    <w:rsid w:val="006908DD"/>
    <w:rsid w:val="006909AB"/>
    <w:rsid w:val="006909E1"/>
    <w:rsid w:val="006909FE"/>
    <w:rsid w:val="00690A29"/>
    <w:rsid w:val="00690AF1"/>
    <w:rsid w:val="00690B0F"/>
    <w:rsid w:val="00690C67"/>
    <w:rsid w:val="00690CB4"/>
    <w:rsid w:val="00690F28"/>
    <w:rsid w:val="0069106A"/>
    <w:rsid w:val="0069107F"/>
    <w:rsid w:val="006910CA"/>
    <w:rsid w:val="006911B3"/>
    <w:rsid w:val="006911F5"/>
    <w:rsid w:val="00691306"/>
    <w:rsid w:val="006914B2"/>
    <w:rsid w:val="006914B4"/>
    <w:rsid w:val="006915A8"/>
    <w:rsid w:val="006917A3"/>
    <w:rsid w:val="00691858"/>
    <w:rsid w:val="00691885"/>
    <w:rsid w:val="00691998"/>
    <w:rsid w:val="00691B65"/>
    <w:rsid w:val="00691D9B"/>
    <w:rsid w:val="00691DA5"/>
    <w:rsid w:val="00692007"/>
    <w:rsid w:val="006920E8"/>
    <w:rsid w:val="00692145"/>
    <w:rsid w:val="00692183"/>
    <w:rsid w:val="006921FE"/>
    <w:rsid w:val="00692247"/>
    <w:rsid w:val="006922B1"/>
    <w:rsid w:val="00692421"/>
    <w:rsid w:val="0069261A"/>
    <w:rsid w:val="006926DD"/>
    <w:rsid w:val="006926F7"/>
    <w:rsid w:val="0069270F"/>
    <w:rsid w:val="00692798"/>
    <w:rsid w:val="00692919"/>
    <w:rsid w:val="00692A31"/>
    <w:rsid w:val="00692BBA"/>
    <w:rsid w:val="00692DC3"/>
    <w:rsid w:val="00692DDB"/>
    <w:rsid w:val="00692EB7"/>
    <w:rsid w:val="0069303D"/>
    <w:rsid w:val="006930A0"/>
    <w:rsid w:val="0069312D"/>
    <w:rsid w:val="00693182"/>
    <w:rsid w:val="00693194"/>
    <w:rsid w:val="006933E7"/>
    <w:rsid w:val="006934B4"/>
    <w:rsid w:val="00693649"/>
    <w:rsid w:val="0069364D"/>
    <w:rsid w:val="00693727"/>
    <w:rsid w:val="0069374F"/>
    <w:rsid w:val="00693B29"/>
    <w:rsid w:val="00693BD8"/>
    <w:rsid w:val="00693C9A"/>
    <w:rsid w:val="00693E67"/>
    <w:rsid w:val="00693ED6"/>
    <w:rsid w:val="0069416E"/>
    <w:rsid w:val="00694190"/>
    <w:rsid w:val="006943C4"/>
    <w:rsid w:val="006943FF"/>
    <w:rsid w:val="006946D9"/>
    <w:rsid w:val="00694702"/>
    <w:rsid w:val="006947AD"/>
    <w:rsid w:val="006948EB"/>
    <w:rsid w:val="006949DA"/>
    <w:rsid w:val="00694A59"/>
    <w:rsid w:val="00694B37"/>
    <w:rsid w:val="00694B38"/>
    <w:rsid w:val="00694B76"/>
    <w:rsid w:val="00694F05"/>
    <w:rsid w:val="00695156"/>
    <w:rsid w:val="0069519E"/>
    <w:rsid w:val="0069522C"/>
    <w:rsid w:val="00695347"/>
    <w:rsid w:val="006954A9"/>
    <w:rsid w:val="00695900"/>
    <w:rsid w:val="00695957"/>
    <w:rsid w:val="00695B69"/>
    <w:rsid w:val="00695CB7"/>
    <w:rsid w:val="00695CB8"/>
    <w:rsid w:val="00695DD6"/>
    <w:rsid w:val="00695E28"/>
    <w:rsid w:val="00695E46"/>
    <w:rsid w:val="00695EEC"/>
    <w:rsid w:val="006962AE"/>
    <w:rsid w:val="006963BE"/>
    <w:rsid w:val="0069667D"/>
    <w:rsid w:val="00696696"/>
    <w:rsid w:val="00696784"/>
    <w:rsid w:val="00696785"/>
    <w:rsid w:val="0069681F"/>
    <w:rsid w:val="00696954"/>
    <w:rsid w:val="00696B99"/>
    <w:rsid w:val="00696B9C"/>
    <w:rsid w:val="00696D14"/>
    <w:rsid w:val="00696D2C"/>
    <w:rsid w:val="00696D4C"/>
    <w:rsid w:val="00696EFF"/>
    <w:rsid w:val="00696F10"/>
    <w:rsid w:val="006970BB"/>
    <w:rsid w:val="006970F6"/>
    <w:rsid w:val="0069724A"/>
    <w:rsid w:val="0069726C"/>
    <w:rsid w:val="00697303"/>
    <w:rsid w:val="0069734E"/>
    <w:rsid w:val="0069737B"/>
    <w:rsid w:val="006973F9"/>
    <w:rsid w:val="0069754F"/>
    <w:rsid w:val="00697607"/>
    <w:rsid w:val="00697668"/>
    <w:rsid w:val="00697836"/>
    <w:rsid w:val="0069793D"/>
    <w:rsid w:val="00697BE6"/>
    <w:rsid w:val="00697CBF"/>
    <w:rsid w:val="00697D02"/>
    <w:rsid w:val="00697D43"/>
    <w:rsid w:val="00697ED3"/>
    <w:rsid w:val="006A003C"/>
    <w:rsid w:val="006A00EA"/>
    <w:rsid w:val="006A00FF"/>
    <w:rsid w:val="006A01D0"/>
    <w:rsid w:val="006A01F2"/>
    <w:rsid w:val="006A0236"/>
    <w:rsid w:val="006A02D1"/>
    <w:rsid w:val="006A0390"/>
    <w:rsid w:val="006A03BD"/>
    <w:rsid w:val="006A0466"/>
    <w:rsid w:val="006A0535"/>
    <w:rsid w:val="006A088C"/>
    <w:rsid w:val="006A09A1"/>
    <w:rsid w:val="006A09B8"/>
    <w:rsid w:val="006A0B07"/>
    <w:rsid w:val="006A0BB3"/>
    <w:rsid w:val="006A0D6F"/>
    <w:rsid w:val="006A0DB4"/>
    <w:rsid w:val="006A0E61"/>
    <w:rsid w:val="006A0F08"/>
    <w:rsid w:val="006A0F97"/>
    <w:rsid w:val="006A0FB1"/>
    <w:rsid w:val="006A0FD4"/>
    <w:rsid w:val="006A0FF8"/>
    <w:rsid w:val="006A101E"/>
    <w:rsid w:val="006A1069"/>
    <w:rsid w:val="006A1160"/>
    <w:rsid w:val="006A120F"/>
    <w:rsid w:val="006A1241"/>
    <w:rsid w:val="006A126D"/>
    <w:rsid w:val="006A1275"/>
    <w:rsid w:val="006A1395"/>
    <w:rsid w:val="006A1469"/>
    <w:rsid w:val="006A1524"/>
    <w:rsid w:val="006A169C"/>
    <w:rsid w:val="006A1739"/>
    <w:rsid w:val="006A185E"/>
    <w:rsid w:val="006A1871"/>
    <w:rsid w:val="006A199E"/>
    <w:rsid w:val="006A1A14"/>
    <w:rsid w:val="006A1DB3"/>
    <w:rsid w:val="006A1DFC"/>
    <w:rsid w:val="006A1E17"/>
    <w:rsid w:val="006A1F3D"/>
    <w:rsid w:val="006A20C2"/>
    <w:rsid w:val="006A222C"/>
    <w:rsid w:val="006A2304"/>
    <w:rsid w:val="006A2367"/>
    <w:rsid w:val="006A2558"/>
    <w:rsid w:val="006A2621"/>
    <w:rsid w:val="006A28AB"/>
    <w:rsid w:val="006A2A01"/>
    <w:rsid w:val="006A2AAB"/>
    <w:rsid w:val="006A2B3F"/>
    <w:rsid w:val="006A2C76"/>
    <w:rsid w:val="006A2D24"/>
    <w:rsid w:val="006A2DA5"/>
    <w:rsid w:val="006A2E37"/>
    <w:rsid w:val="006A2E4C"/>
    <w:rsid w:val="006A2EF9"/>
    <w:rsid w:val="006A2F62"/>
    <w:rsid w:val="006A3060"/>
    <w:rsid w:val="006A309E"/>
    <w:rsid w:val="006A30A3"/>
    <w:rsid w:val="006A313C"/>
    <w:rsid w:val="006A313D"/>
    <w:rsid w:val="006A34CC"/>
    <w:rsid w:val="006A34E2"/>
    <w:rsid w:val="006A3659"/>
    <w:rsid w:val="006A3683"/>
    <w:rsid w:val="006A3761"/>
    <w:rsid w:val="006A3A16"/>
    <w:rsid w:val="006A3B75"/>
    <w:rsid w:val="006A3E48"/>
    <w:rsid w:val="006A3F21"/>
    <w:rsid w:val="006A407F"/>
    <w:rsid w:val="006A416B"/>
    <w:rsid w:val="006A420F"/>
    <w:rsid w:val="006A42A5"/>
    <w:rsid w:val="006A42A6"/>
    <w:rsid w:val="006A4302"/>
    <w:rsid w:val="006A447E"/>
    <w:rsid w:val="006A4690"/>
    <w:rsid w:val="006A47B9"/>
    <w:rsid w:val="006A4AC3"/>
    <w:rsid w:val="006A4CF6"/>
    <w:rsid w:val="006A4D49"/>
    <w:rsid w:val="006A4DDF"/>
    <w:rsid w:val="006A4EA7"/>
    <w:rsid w:val="006A4F4D"/>
    <w:rsid w:val="006A4F81"/>
    <w:rsid w:val="006A5103"/>
    <w:rsid w:val="006A5374"/>
    <w:rsid w:val="006A53A4"/>
    <w:rsid w:val="006A56D6"/>
    <w:rsid w:val="006A578E"/>
    <w:rsid w:val="006A57F0"/>
    <w:rsid w:val="006A5828"/>
    <w:rsid w:val="006A585C"/>
    <w:rsid w:val="006A588C"/>
    <w:rsid w:val="006A5BC8"/>
    <w:rsid w:val="006A5BD3"/>
    <w:rsid w:val="006A5C0F"/>
    <w:rsid w:val="006A5D3F"/>
    <w:rsid w:val="006A5D6B"/>
    <w:rsid w:val="006A5E22"/>
    <w:rsid w:val="006A5E3E"/>
    <w:rsid w:val="006A5F40"/>
    <w:rsid w:val="006A612A"/>
    <w:rsid w:val="006A61D9"/>
    <w:rsid w:val="006A629F"/>
    <w:rsid w:val="006A6304"/>
    <w:rsid w:val="006A639A"/>
    <w:rsid w:val="006A644E"/>
    <w:rsid w:val="006A6481"/>
    <w:rsid w:val="006A6579"/>
    <w:rsid w:val="006A6746"/>
    <w:rsid w:val="006A68FD"/>
    <w:rsid w:val="006A6951"/>
    <w:rsid w:val="006A6A9C"/>
    <w:rsid w:val="006A6CF3"/>
    <w:rsid w:val="006A6D80"/>
    <w:rsid w:val="006A6DE0"/>
    <w:rsid w:val="006A6E46"/>
    <w:rsid w:val="006A6F1F"/>
    <w:rsid w:val="006A6F59"/>
    <w:rsid w:val="006A6F8E"/>
    <w:rsid w:val="006A6FBE"/>
    <w:rsid w:val="006A7136"/>
    <w:rsid w:val="006A7139"/>
    <w:rsid w:val="006A736E"/>
    <w:rsid w:val="006A74C5"/>
    <w:rsid w:val="006A7511"/>
    <w:rsid w:val="006A75C7"/>
    <w:rsid w:val="006A76A8"/>
    <w:rsid w:val="006A7720"/>
    <w:rsid w:val="006A7800"/>
    <w:rsid w:val="006A7909"/>
    <w:rsid w:val="006A7974"/>
    <w:rsid w:val="006A79E4"/>
    <w:rsid w:val="006A7A82"/>
    <w:rsid w:val="006A7B59"/>
    <w:rsid w:val="006A7BB6"/>
    <w:rsid w:val="006A7C8E"/>
    <w:rsid w:val="006A7CED"/>
    <w:rsid w:val="006A7F48"/>
    <w:rsid w:val="006A7FB8"/>
    <w:rsid w:val="006A7FF9"/>
    <w:rsid w:val="006B0156"/>
    <w:rsid w:val="006B01B7"/>
    <w:rsid w:val="006B01B8"/>
    <w:rsid w:val="006B01E1"/>
    <w:rsid w:val="006B01FB"/>
    <w:rsid w:val="006B0223"/>
    <w:rsid w:val="006B02E7"/>
    <w:rsid w:val="006B02F3"/>
    <w:rsid w:val="006B036F"/>
    <w:rsid w:val="006B03BE"/>
    <w:rsid w:val="006B062A"/>
    <w:rsid w:val="006B063F"/>
    <w:rsid w:val="006B07F6"/>
    <w:rsid w:val="006B09D7"/>
    <w:rsid w:val="006B0A0E"/>
    <w:rsid w:val="006B0ACD"/>
    <w:rsid w:val="006B0BC1"/>
    <w:rsid w:val="006B0C26"/>
    <w:rsid w:val="006B0D79"/>
    <w:rsid w:val="006B0F30"/>
    <w:rsid w:val="006B0F37"/>
    <w:rsid w:val="006B10D5"/>
    <w:rsid w:val="006B112E"/>
    <w:rsid w:val="006B1373"/>
    <w:rsid w:val="006B147F"/>
    <w:rsid w:val="006B175F"/>
    <w:rsid w:val="006B17E1"/>
    <w:rsid w:val="006B19C9"/>
    <w:rsid w:val="006B19D4"/>
    <w:rsid w:val="006B1A6F"/>
    <w:rsid w:val="006B1C1C"/>
    <w:rsid w:val="006B1C28"/>
    <w:rsid w:val="006B1CDD"/>
    <w:rsid w:val="006B1CEC"/>
    <w:rsid w:val="006B1DA5"/>
    <w:rsid w:val="006B1DFD"/>
    <w:rsid w:val="006B1E03"/>
    <w:rsid w:val="006B1F12"/>
    <w:rsid w:val="006B20A2"/>
    <w:rsid w:val="006B20E2"/>
    <w:rsid w:val="006B2253"/>
    <w:rsid w:val="006B2330"/>
    <w:rsid w:val="006B2533"/>
    <w:rsid w:val="006B261C"/>
    <w:rsid w:val="006B263E"/>
    <w:rsid w:val="006B264B"/>
    <w:rsid w:val="006B26CF"/>
    <w:rsid w:val="006B27C2"/>
    <w:rsid w:val="006B2828"/>
    <w:rsid w:val="006B2846"/>
    <w:rsid w:val="006B2887"/>
    <w:rsid w:val="006B28F4"/>
    <w:rsid w:val="006B296A"/>
    <w:rsid w:val="006B2A21"/>
    <w:rsid w:val="006B2A80"/>
    <w:rsid w:val="006B2C32"/>
    <w:rsid w:val="006B2C6B"/>
    <w:rsid w:val="006B2E15"/>
    <w:rsid w:val="006B2E1C"/>
    <w:rsid w:val="006B2F34"/>
    <w:rsid w:val="006B2FAD"/>
    <w:rsid w:val="006B31A5"/>
    <w:rsid w:val="006B328D"/>
    <w:rsid w:val="006B3292"/>
    <w:rsid w:val="006B32A8"/>
    <w:rsid w:val="006B3546"/>
    <w:rsid w:val="006B3660"/>
    <w:rsid w:val="006B36E5"/>
    <w:rsid w:val="006B370B"/>
    <w:rsid w:val="006B3B23"/>
    <w:rsid w:val="006B3B6A"/>
    <w:rsid w:val="006B3C26"/>
    <w:rsid w:val="006B3C96"/>
    <w:rsid w:val="006B3D23"/>
    <w:rsid w:val="006B3E70"/>
    <w:rsid w:val="006B3F16"/>
    <w:rsid w:val="006B3F1B"/>
    <w:rsid w:val="006B4044"/>
    <w:rsid w:val="006B4266"/>
    <w:rsid w:val="006B445E"/>
    <w:rsid w:val="006B461F"/>
    <w:rsid w:val="006B462A"/>
    <w:rsid w:val="006B46BB"/>
    <w:rsid w:val="006B4852"/>
    <w:rsid w:val="006B49F5"/>
    <w:rsid w:val="006B4A14"/>
    <w:rsid w:val="006B4A92"/>
    <w:rsid w:val="006B4B2C"/>
    <w:rsid w:val="006B4DD9"/>
    <w:rsid w:val="006B4DDE"/>
    <w:rsid w:val="006B50F3"/>
    <w:rsid w:val="006B5254"/>
    <w:rsid w:val="006B5331"/>
    <w:rsid w:val="006B5386"/>
    <w:rsid w:val="006B53D9"/>
    <w:rsid w:val="006B5460"/>
    <w:rsid w:val="006B549E"/>
    <w:rsid w:val="006B5513"/>
    <w:rsid w:val="006B568B"/>
    <w:rsid w:val="006B573F"/>
    <w:rsid w:val="006B57FC"/>
    <w:rsid w:val="006B58CF"/>
    <w:rsid w:val="006B5983"/>
    <w:rsid w:val="006B59FF"/>
    <w:rsid w:val="006B5A41"/>
    <w:rsid w:val="006B5AE7"/>
    <w:rsid w:val="006B5BEB"/>
    <w:rsid w:val="006B5CFB"/>
    <w:rsid w:val="006B5F0A"/>
    <w:rsid w:val="006B5F71"/>
    <w:rsid w:val="006B6021"/>
    <w:rsid w:val="006B6335"/>
    <w:rsid w:val="006B6396"/>
    <w:rsid w:val="006B63C5"/>
    <w:rsid w:val="006B6419"/>
    <w:rsid w:val="006B66C2"/>
    <w:rsid w:val="006B67E2"/>
    <w:rsid w:val="006B6818"/>
    <w:rsid w:val="006B6B8F"/>
    <w:rsid w:val="006B6BDE"/>
    <w:rsid w:val="006B6F03"/>
    <w:rsid w:val="006B6F20"/>
    <w:rsid w:val="006B6FF5"/>
    <w:rsid w:val="006B6FFB"/>
    <w:rsid w:val="006B7187"/>
    <w:rsid w:val="006B732F"/>
    <w:rsid w:val="006B735A"/>
    <w:rsid w:val="006B75E2"/>
    <w:rsid w:val="006B7648"/>
    <w:rsid w:val="006B7953"/>
    <w:rsid w:val="006B7A13"/>
    <w:rsid w:val="006B7B91"/>
    <w:rsid w:val="006B7D8F"/>
    <w:rsid w:val="006B7DBB"/>
    <w:rsid w:val="006B7DDB"/>
    <w:rsid w:val="006B7DDD"/>
    <w:rsid w:val="006B7DEF"/>
    <w:rsid w:val="006B7EE0"/>
    <w:rsid w:val="006C020F"/>
    <w:rsid w:val="006C04FF"/>
    <w:rsid w:val="006C068E"/>
    <w:rsid w:val="006C06E9"/>
    <w:rsid w:val="006C0761"/>
    <w:rsid w:val="006C078B"/>
    <w:rsid w:val="006C08A2"/>
    <w:rsid w:val="006C0A0E"/>
    <w:rsid w:val="006C0A10"/>
    <w:rsid w:val="006C0BE7"/>
    <w:rsid w:val="006C0C23"/>
    <w:rsid w:val="006C0FF9"/>
    <w:rsid w:val="006C101C"/>
    <w:rsid w:val="006C1092"/>
    <w:rsid w:val="006C10CA"/>
    <w:rsid w:val="006C10D3"/>
    <w:rsid w:val="006C1268"/>
    <w:rsid w:val="006C1338"/>
    <w:rsid w:val="006C139A"/>
    <w:rsid w:val="006C1442"/>
    <w:rsid w:val="006C172E"/>
    <w:rsid w:val="006C17C6"/>
    <w:rsid w:val="006C18FA"/>
    <w:rsid w:val="006C19AC"/>
    <w:rsid w:val="006C1B26"/>
    <w:rsid w:val="006C1E30"/>
    <w:rsid w:val="006C209D"/>
    <w:rsid w:val="006C2197"/>
    <w:rsid w:val="006C2228"/>
    <w:rsid w:val="006C2462"/>
    <w:rsid w:val="006C249B"/>
    <w:rsid w:val="006C2500"/>
    <w:rsid w:val="006C25A1"/>
    <w:rsid w:val="006C25BC"/>
    <w:rsid w:val="006C264A"/>
    <w:rsid w:val="006C2655"/>
    <w:rsid w:val="006C2669"/>
    <w:rsid w:val="006C26A4"/>
    <w:rsid w:val="006C26D8"/>
    <w:rsid w:val="006C28B3"/>
    <w:rsid w:val="006C2ACA"/>
    <w:rsid w:val="006C2B85"/>
    <w:rsid w:val="006C2CF7"/>
    <w:rsid w:val="006C2F7F"/>
    <w:rsid w:val="006C3072"/>
    <w:rsid w:val="006C3307"/>
    <w:rsid w:val="006C3435"/>
    <w:rsid w:val="006C34EF"/>
    <w:rsid w:val="006C35F4"/>
    <w:rsid w:val="006C363D"/>
    <w:rsid w:val="006C3672"/>
    <w:rsid w:val="006C3845"/>
    <w:rsid w:val="006C38BF"/>
    <w:rsid w:val="006C3CB8"/>
    <w:rsid w:val="006C3D41"/>
    <w:rsid w:val="006C3D8D"/>
    <w:rsid w:val="006C407E"/>
    <w:rsid w:val="006C4135"/>
    <w:rsid w:val="006C420E"/>
    <w:rsid w:val="006C432F"/>
    <w:rsid w:val="006C44D6"/>
    <w:rsid w:val="006C46C4"/>
    <w:rsid w:val="006C47B5"/>
    <w:rsid w:val="006C47BF"/>
    <w:rsid w:val="006C499B"/>
    <w:rsid w:val="006C4A2A"/>
    <w:rsid w:val="006C4AC8"/>
    <w:rsid w:val="006C4DCC"/>
    <w:rsid w:val="006C4E7A"/>
    <w:rsid w:val="006C500C"/>
    <w:rsid w:val="006C521A"/>
    <w:rsid w:val="006C52C2"/>
    <w:rsid w:val="006C52F0"/>
    <w:rsid w:val="006C54B0"/>
    <w:rsid w:val="006C5568"/>
    <w:rsid w:val="006C55DF"/>
    <w:rsid w:val="006C55EC"/>
    <w:rsid w:val="006C5655"/>
    <w:rsid w:val="006C58A0"/>
    <w:rsid w:val="006C58E4"/>
    <w:rsid w:val="006C5919"/>
    <w:rsid w:val="006C5AD2"/>
    <w:rsid w:val="006C5B2C"/>
    <w:rsid w:val="006C5E14"/>
    <w:rsid w:val="006C5ED9"/>
    <w:rsid w:val="006C6159"/>
    <w:rsid w:val="006C61CD"/>
    <w:rsid w:val="006C6393"/>
    <w:rsid w:val="006C63CB"/>
    <w:rsid w:val="006C63F2"/>
    <w:rsid w:val="006C6400"/>
    <w:rsid w:val="006C6621"/>
    <w:rsid w:val="006C6788"/>
    <w:rsid w:val="006C67F5"/>
    <w:rsid w:val="006C691A"/>
    <w:rsid w:val="006C69E0"/>
    <w:rsid w:val="006C6AC2"/>
    <w:rsid w:val="006C6B5E"/>
    <w:rsid w:val="006C6BC4"/>
    <w:rsid w:val="006C6C7B"/>
    <w:rsid w:val="006C6D86"/>
    <w:rsid w:val="006C6EA5"/>
    <w:rsid w:val="006C7085"/>
    <w:rsid w:val="006C7257"/>
    <w:rsid w:val="006C73C9"/>
    <w:rsid w:val="006C75F8"/>
    <w:rsid w:val="006C764A"/>
    <w:rsid w:val="006C7676"/>
    <w:rsid w:val="006C7689"/>
    <w:rsid w:val="006C77B1"/>
    <w:rsid w:val="006C78CE"/>
    <w:rsid w:val="006C78DD"/>
    <w:rsid w:val="006C79E7"/>
    <w:rsid w:val="006C7B72"/>
    <w:rsid w:val="006C7BDB"/>
    <w:rsid w:val="006C7C3E"/>
    <w:rsid w:val="006C7DDF"/>
    <w:rsid w:val="006C7F70"/>
    <w:rsid w:val="006C7F7A"/>
    <w:rsid w:val="006D0237"/>
    <w:rsid w:val="006D03C5"/>
    <w:rsid w:val="006D03CB"/>
    <w:rsid w:val="006D04BB"/>
    <w:rsid w:val="006D04F9"/>
    <w:rsid w:val="006D06D8"/>
    <w:rsid w:val="006D06FA"/>
    <w:rsid w:val="006D0931"/>
    <w:rsid w:val="006D0AAB"/>
    <w:rsid w:val="006D0B91"/>
    <w:rsid w:val="006D0CAF"/>
    <w:rsid w:val="006D0D35"/>
    <w:rsid w:val="006D0F13"/>
    <w:rsid w:val="006D0F20"/>
    <w:rsid w:val="006D0F8B"/>
    <w:rsid w:val="006D1004"/>
    <w:rsid w:val="006D107E"/>
    <w:rsid w:val="006D1254"/>
    <w:rsid w:val="006D12C3"/>
    <w:rsid w:val="006D13A4"/>
    <w:rsid w:val="006D1572"/>
    <w:rsid w:val="006D16BA"/>
    <w:rsid w:val="006D17C7"/>
    <w:rsid w:val="006D17FA"/>
    <w:rsid w:val="006D181A"/>
    <w:rsid w:val="006D187F"/>
    <w:rsid w:val="006D1999"/>
    <w:rsid w:val="006D19E3"/>
    <w:rsid w:val="006D1AF8"/>
    <w:rsid w:val="006D1C86"/>
    <w:rsid w:val="006D1D29"/>
    <w:rsid w:val="006D1DC3"/>
    <w:rsid w:val="006D1ED6"/>
    <w:rsid w:val="006D2005"/>
    <w:rsid w:val="006D2011"/>
    <w:rsid w:val="006D2097"/>
    <w:rsid w:val="006D2124"/>
    <w:rsid w:val="006D2237"/>
    <w:rsid w:val="006D23C3"/>
    <w:rsid w:val="006D2410"/>
    <w:rsid w:val="006D2417"/>
    <w:rsid w:val="006D2501"/>
    <w:rsid w:val="006D264E"/>
    <w:rsid w:val="006D26AA"/>
    <w:rsid w:val="006D26B9"/>
    <w:rsid w:val="006D26C4"/>
    <w:rsid w:val="006D2B69"/>
    <w:rsid w:val="006D2B9F"/>
    <w:rsid w:val="006D2C7D"/>
    <w:rsid w:val="006D2CD4"/>
    <w:rsid w:val="006D2D33"/>
    <w:rsid w:val="006D2DC3"/>
    <w:rsid w:val="006D2E09"/>
    <w:rsid w:val="006D2F60"/>
    <w:rsid w:val="006D2F71"/>
    <w:rsid w:val="006D3044"/>
    <w:rsid w:val="006D3056"/>
    <w:rsid w:val="006D31B2"/>
    <w:rsid w:val="006D32A1"/>
    <w:rsid w:val="006D34A7"/>
    <w:rsid w:val="006D3528"/>
    <w:rsid w:val="006D3601"/>
    <w:rsid w:val="006D3A34"/>
    <w:rsid w:val="006D3B3B"/>
    <w:rsid w:val="006D3B8A"/>
    <w:rsid w:val="006D3BB7"/>
    <w:rsid w:val="006D3C3C"/>
    <w:rsid w:val="006D3CBF"/>
    <w:rsid w:val="006D3E10"/>
    <w:rsid w:val="006D3EAB"/>
    <w:rsid w:val="006D3FCF"/>
    <w:rsid w:val="006D41EB"/>
    <w:rsid w:val="006D4452"/>
    <w:rsid w:val="006D4459"/>
    <w:rsid w:val="006D4506"/>
    <w:rsid w:val="006D4564"/>
    <w:rsid w:val="006D46A3"/>
    <w:rsid w:val="006D46B1"/>
    <w:rsid w:val="006D4785"/>
    <w:rsid w:val="006D47B7"/>
    <w:rsid w:val="006D47D7"/>
    <w:rsid w:val="006D4924"/>
    <w:rsid w:val="006D4A37"/>
    <w:rsid w:val="006D4A6A"/>
    <w:rsid w:val="006D4B49"/>
    <w:rsid w:val="006D4C51"/>
    <w:rsid w:val="006D4DA5"/>
    <w:rsid w:val="006D4DAF"/>
    <w:rsid w:val="006D4E4E"/>
    <w:rsid w:val="006D5078"/>
    <w:rsid w:val="006D50AA"/>
    <w:rsid w:val="006D5291"/>
    <w:rsid w:val="006D52AD"/>
    <w:rsid w:val="006D52D6"/>
    <w:rsid w:val="006D535C"/>
    <w:rsid w:val="006D53E9"/>
    <w:rsid w:val="006D557F"/>
    <w:rsid w:val="006D5583"/>
    <w:rsid w:val="006D58A8"/>
    <w:rsid w:val="006D5ABC"/>
    <w:rsid w:val="006D5C4F"/>
    <w:rsid w:val="006D5C67"/>
    <w:rsid w:val="006D5E06"/>
    <w:rsid w:val="006D5ED1"/>
    <w:rsid w:val="006D5FC5"/>
    <w:rsid w:val="006D603E"/>
    <w:rsid w:val="006D624E"/>
    <w:rsid w:val="006D6361"/>
    <w:rsid w:val="006D647A"/>
    <w:rsid w:val="006D64B1"/>
    <w:rsid w:val="006D65C8"/>
    <w:rsid w:val="006D66AB"/>
    <w:rsid w:val="006D67BD"/>
    <w:rsid w:val="006D67E6"/>
    <w:rsid w:val="006D68B3"/>
    <w:rsid w:val="006D6920"/>
    <w:rsid w:val="006D6A81"/>
    <w:rsid w:val="006D6C2F"/>
    <w:rsid w:val="006D6D9C"/>
    <w:rsid w:val="006D6EA1"/>
    <w:rsid w:val="006D6F07"/>
    <w:rsid w:val="006D6F7A"/>
    <w:rsid w:val="006D6FC3"/>
    <w:rsid w:val="006D70AE"/>
    <w:rsid w:val="006D7172"/>
    <w:rsid w:val="006D71DC"/>
    <w:rsid w:val="006D7255"/>
    <w:rsid w:val="006D7291"/>
    <w:rsid w:val="006D739F"/>
    <w:rsid w:val="006D73C9"/>
    <w:rsid w:val="006D7466"/>
    <w:rsid w:val="006D7524"/>
    <w:rsid w:val="006D761B"/>
    <w:rsid w:val="006D7706"/>
    <w:rsid w:val="006D775C"/>
    <w:rsid w:val="006D7853"/>
    <w:rsid w:val="006D798D"/>
    <w:rsid w:val="006D7B04"/>
    <w:rsid w:val="006D7B0D"/>
    <w:rsid w:val="006D7D6A"/>
    <w:rsid w:val="006D7DFB"/>
    <w:rsid w:val="006D7F13"/>
    <w:rsid w:val="006D7F2A"/>
    <w:rsid w:val="006E007C"/>
    <w:rsid w:val="006E020B"/>
    <w:rsid w:val="006E023E"/>
    <w:rsid w:val="006E02B3"/>
    <w:rsid w:val="006E0556"/>
    <w:rsid w:val="006E070A"/>
    <w:rsid w:val="006E0838"/>
    <w:rsid w:val="006E0B42"/>
    <w:rsid w:val="006E0B71"/>
    <w:rsid w:val="006E0C1A"/>
    <w:rsid w:val="006E0D4C"/>
    <w:rsid w:val="006E0E0A"/>
    <w:rsid w:val="006E0F59"/>
    <w:rsid w:val="006E0F7E"/>
    <w:rsid w:val="006E0FDF"/>
    <w:rsid w:val="006E12EC"/>
    <w:rsid w:val="006E1315"/>
    <w:rsid w:val="006E1334"/>
    <w:rsid w:val="006E1370"/>
    <w:rsid w:val="006E1430"/>
    <w:rsid w:val="006E1462"/>
    <w:rsid w:val="006E167A"/>
    <w:rsid w:val="006E16F3"/>
    <w:rsid w:val="006E1814"/>
    <w:rsid w:val="006E18E3"/>
    <w:rsid w:val="006E19F2"/>
    <w:rsid w:val="006E1A58"/>
    <w:rsid w:val="006E1B60"/>
    <w:rsid w:val="006E1B7F"/>
    <w:rsid w:val="006E1B9F"/>
    <w:rsid w:val="006E1D3B"/>
    <w:rsid w:val="006E1FFD"/>
    <w:rsid w:val="006E202B"/>
    <w:rsid w:val="006E2058"/>
    <w:rsid w:val="006E209A"/>
    <w:rsid w:val="006E20A4"/>
    <w:rsid w:val="006E2101"/>
    <w:rsid w:val="006E2122"/>
    <w:rsid w:val="006E2182"/>
    <w:rsid w:val="006E21EE"/>
    <w:rsid w:val="006E2286"/>
    <w:rsid w:val="006E22CF"/>
    <w:rsid w:val="006E2306"/>
    <w:rsid w:val="006E2321"/>
    <w:rsid w:val="006E23E2"/>
    <w:rsid w:val="006E2459"/>
    <w:rsid w:val="006E24A9"/>
    <w:rsid w:val="006E24AF"/>
    <w:rsid w:val="006E2591"/>
    <w:rsid w:val="006E25D3"/>
    <w:rsid w:val="006E261F"/>
    <w:rsid w:val="006E2655"/>
    <w:rsid w:val="006E2733"/>
    <w:rsid w:val="006E28AE"/>
    <w:rsid w:val="006E2964"/>
    <w:rsid w:val="006E2B7C"/>
    <w:rsid w:val="006E2C1D"/>
    <w:rsid w:val="006E2C62"/>
    <w:rsid w:val="006E2CD1"/>
    <w:rsid w:val="006E2DB4"/>
    <w:rsid w:val="006E2DF6"/>
    <w:rsid w:val="006E2EA0"/>
    <w:rsid w:val="006E2F22"/>
    <w:rsid w:val="006E3005"/>
    <w:rsid w:val="006E3034"/>
    <w:rsid w:val="006E3172"/>
    <w:rsid w:val="006E32C4"/>
    <w:rsid w:val="006E336E"/>
    <w:rsid w:val="006E339F"/>
    <w:rsid w:val="006E34DE"/>
    <w:rsid w:val="006E3549"/>
    <w:rsid w:val="006E369A"/>
    <w:rsid w:val="006E3829"/>
    <w:rsid w:val="006E388A"/>
    <w:rsid w:val="006E38AE"/>
    <w:rsid w:val="006E38CA"/>
    <w:rsid w:val="006E38EC"/>
    <w:rsid w:val="006E38FB"/>
    <w:rsid w:val="006E396B"/>
    <w:rsid w:val="006E3A4D"/>
    <w:rsid w:val="006E3AD2"/>
    <w:rsid w:val="006E3C35"/>
    <w:rsid w:val="006E3C42"/>
    <w:rsid w:val="006E3C53"/>
    <w:rsid w:val="006E3C65"/>
    <w:rsid w:val="006E3D2C"/>
    <w:rsid w:val="006E3ECE"/>
    <w:rsid w:val="006E3EE9"/>
    <w:rsid w:val="006E3F1B"/>
    <w:rsid w:val="006E3F56"/>
    <w:rsid w:val="006E3FF0"/>
    <w:rsid w:val="006E406D"/>
    <w:rsid w:val="006E46A4"/>
    <w:rsid w:val="006E470D"/>
    <w:rsid w:val="006E47F0"/>
    <w:rsid w:val="006E489A"/>
    <w:rsid w:val="006E49E6"/>
    <w:rsid w:val="006E4A41"/>
    <w:rsid w:val="006E4B7E"/>
    <w:rsid w:val="006E4C40"/>
    <w:rsid w:val="006E4D3E"/>
    <w:rsid w:val="006E4EC2"/>
    <w:rsid w:val="006E4FF2"/>
    <w:rsid w:val="006E50A0"/>
    <w:rsid w:val="006E513A"/>
    <w:rsid w:val="006E53BB"/>
    <w:rsid w:val="006E54C9"/>
    <w:rsid w:val="006E5553"/>
    <w:rsid w:val="006E555A"/>
    <w:rsid w:val="006E58E8"/>
    <w:rsid w:val="006E5956"/>
    <w:rsid w:val="006E5A84"/>
    <w:rsid w:val="006E5AA9"/>
    <w:rsid w:val="006E5B9C"/>
    <w:rsid w:val="006E5DEC"/>
    <w:rsid w:val="006E5EF0"/>
    <w:rsid w:val="006E5F58"/>
    <w:rsid w:val="006E5F6D"/>
    <w:rsid w:val="006E5FA8"/>
    <w:rsid w:val="006E6104"/>
    <w:rsid w:val="006E613F"/>
    <w:rsid w:val="006E61C5"/>
    <w:rsid w:val="006E62CF"/>
    <w:rsid w:val="006E66BD"/>
    <w:rsid w:val="006E6930"/>
    <w:rsid w:val="006E6C78"/>
    <w:rsid w:val="006E6D75"/>
    <w:rsid w:val="006E6F77"/>
    <w:rsid w:val="006E6FE9"/>
    <w:rsid w:val="006E700A"/>
    <w:rsid w:val="006E7028"/>
    <w:rsid w:val="006E7170"/>
    <w:rsid w:val="006E7191"/>
    <w:rsid w:val="006E719E"/>
    <w:rsid w:val="006E725D"/>
    <w:rsid w:val="006E72DD"/>
    <w:rsid w:val="006E731E"/>
    <w:rsid w:val="006E7397"/>
    <w:rsid w:val="006E7432"/>
    <w:rsid w:val="006E744F"/>
    <w:rsid w:val="006E74C7"/>
    <w:rsid w:val="006E7745"/>
    <w:rsid w:val="006E793A"/>
    <w:rsid w:val="006E7947"/>
    <w:rsid w:val="006E7A37"/>
    <w:rsid w:val="006E7A6D"/>
    <w:rsid w:val="006E7ABF"/>
    <w:rsid w:val="006E7B27"/>
    <w:rsid w:val="006E7C36"/>
    <w:rsid w:val="006E7D17"/>
    <w:rsid w:val="006E7D65"/>
    <w:rsid w:val="006E7DA7"/>
    <w:rsid w:val="006E7E7E"/>
    <w:rsid w:val="006E7EBB"/>
    <w:rsid w:val="006E7F6B"/>
    <w:rsid w:val="006F0161"/>
    <w:rsid w:val="006F0378"/>
    <w:rsid w:val="006F0564"/>
    <w:rsid w:val="006F05AA"/>
    <w:rsid w:val="006F0692"/>
    <w:rsid w:val="006F06A7"/>
    <w:rsid w:val="006F0785"/>
    <w:rsid w:val="006F0A13"/>
    <w:rsid w:val="006F0B04"/>
    <w:rsid w:val="006F0B5E"/>
    <w:rsid w:val="006F0C73"/>
    <w:rsid w:val="006F0D35"/>
    <w:rsid w:val="006F0E30"/>
    <w:rsid w:val="006F0E80"/>
    <w:rsid w:val="006F0EC9"/>
    <w:rsid w:val="006F0F0C"/>
    <w:rsid w:val="006F1028"/>
    <w:rsid w:val="006F105C"/>
    <w:rsid w:val="006F1086"/>
    <w:rsid w:val="006F10F2"/>
    <w:rsid w:val="006F1107"/>
    <w:rsid w:val="006F1177"/>
    <w:rsid w:val="006F11A2"/>
    <w:rsid w:val="006F1297"/>
    <w:rsid w:val="006F1342"/>
    <w:rsid w:val="006F1404"/>
    <w:rsid w:val="006F1488"/>
    <w:rsid w:val="006F1498"/>
    <w:rsid w:val="006F1539"/>
    <w:rsid w:val="006F16CD"/>
    <w:rsid w:val="006F1725"/>
    <w:rsid w:val="006F1883"/>
    <w:rsid w:val="006F19CA"/>
    <w:rsid w:val="006F1AAF"/>
    <w:rsid w:val="006F1E4C"/>
    <w:rsid w:val="006F1F8A"/>
    <w:rsid w:val="006F1FA8"/>
    <w:rsid w:val="006F2298"/>
    <w:rsid w:val="006F2353"/>
    <w:rsid w:val="006F23FB"/>
    <w:rsid w:val="006F2597"/>
    <w:rsid w:val="006F26E2"/>
    <w:rsid w:val="006F26E5"/>
    <w:rsid w:val="006F280C"/>
    <w:rsid w:val="006F286F"/>
    <w:rsid w:val="006F2922"/>
    <w:rsid w:val="006F2A25"/>
    <w:rsid w:val="006F2A75"/>
    <w:rsid w:val="006F2B4B"/>
    <w:rsid w:val="006F2E8F"/>
    <w:rsid w:val="006F2F5A"/>
    <w:rsid w:val="006F3293"/>
    <w:rsid w:val="006F33B4"/>
    <w:rsid w:val="006F3473"/>
    <w:rsid w:val="006F3517"/>
    <w:rsid w:val="006F356B"/>
    <w:rsid w:val="006F3624"/>
    <w:rsid w:val="006F376F"/>
    <w:rsid w:val="006F3815"/>
    <w:rsid w:val="006F3968"/>
    <w:rsid w:val="006F3A8D"/>
    <w:rsid w:val="006F3C55"/>
    <w:rsid w:val="006F3D25"/>
    <w:rsid w:val="006F3E10"/>
    <w:rsid w:val="006F3FFE"/>
    <w:rsid w:val="006F4142"/>
    <w:rsid w:val="006F4188"/>
    <w:rsid w:val="006F4211"/>
    <w:rsid w:val="006F43F9"/>
    <w:rsid w:val="006F4452"/>
    <w:rsid w:val="006F44FF"/>
    <w:rsid w:val="006F47A4"/>
    <w:rsid w:val="006F4A0F"/>
    <w:rsid w:val="006F4E41"/>
    <w:rsid w:val="006F4FCC"/>
    <w:rsid w:val="006F50B5"/>
    <w:rsid w:val="006F50F6"/>
    <w:rsid w:val="006F526C"/>
    <w:rsid w:val="006F52FE"/>
    <w:rsid w:val="006F532A"/>
    <w:rsid w:val="006F540E"/>
    <w:rsid w:val="006F5502"/>
    <w:rsid w:val="006F578C"/>
    <w:rsid w:val="006F58E7"/>
    <w:rsid w:val="006F58EA"/>
    <w:rsid w:val="006F5A2B"/>
    <w:rsid w:val="006F5BD3"/>
    <w:rsid w:val="006F5C8E"/>
    <w:rsid w:val="006F5E53"/>
    <w:rsid w:val="006F5F19"/>
    <w:rsid w:val="006F5F79"/>
    <w:rsid w:val="006F5FF9"/>
    <w:rsid w:val="006F621A"/>
    <w:rsid w:val="006F6381"/>
    <w:rsid w:val="006F6533"/>
    <w:rsid w:val="006F663E"/>
    <w:rsid w:val="006F66FE"/>
    <w:rsid w:val="006F675D"/>
    <w:rsid w:val="006F682B"/>
    <w:rsid w:val="006F6AEC"/>
    <w:rsid w:val="006F6C15"/>
    <w:rsid w:val="006F6C59"/>
    <w:rsid w:val="006F6D12"/>
    <w:rsid w:val="006F6D51"/>
    <w:rsid w:val="006F6D93"/>
    <w:rsid w:val="006F6FB4"/>
    <w:rsid w:val="006F70C0"/>
    <w:rsid w:val="006F712F"/>
    <w:rsid w:val="006F725C"/>
    <w:rsid w:val="006F776C"/>
    <w:rsid w:val="006F77F4"/>
    <w:rsid w:val="006F7A07"/>
    <w:rsid w:val="006F7A97"/>
    <w:rsid w:val="006F7AD5"/>
    <w:rsid w:val="006F7C67"/>
    <w:rsid w:val="006F7C9C"/>
    <w:rsid w:val="006F7CAA"/>
    <w:rsid w:val="006F7DD5"/>
    <w:rsid w:val="006F7FC9"/>
    <w:rsid w:val="006F7FEE"/>
    <w:rsid w:val="00700063"/>
    <w:rsid w:val="007000BC"/>
    <w:rsid w:val="00700365"/>
    <w:rsid w:val="0070046F"/>
    <w:rsid w:val="00700548"/>
    <w:rsid w:val="0070054E"/>
    <w:rsid w:val="00700696"/>
    <w:rsid w:val="007006A3"/>
    <w:rsid w:val="0070079A"/>
    <w:rsid w:val="007007E4"/>
    <w:rsid w:val="00700A07"/>
    <w:rsid w:val="00700A15"/>
    <w:rsid w:val="00700C36"/>
    <w:rsid w:val="00700CDB"/>
    <w:rsid w:val="00700D6D"/>
    <w:rsid w:val="00700E93"/>
    <w:rsid w:val="007010A9"/>
    <w:rsid w:val="007010D5"/>
    <w:rsid w:val="007012B2"/>
    <w:rsid w:val="007012DB"/>
    <w:rsid w:val="0070143D"/>
    <w:rsid w:val="0070164B"/>
    <w:rsid w:val="00701703"/>
    <w:rsid w:val="00701718"/>
    <w:rsid w:val="00701798"/>
    <w:rsid w:val="00701973"/>
    <w:rsid w:val="00701A08"/>
    <w:rsid w:val="00701ACF"/>
    <w:rsid w:val="00701BA0"/>
    <w:rsid w:val="00701C2E"/>
    <w:rsid w:val="00701EB3"/>
    <w:rsid w:val="00701EB9"/>
    <w:rsid w:val="00701ED7"/>
    <w:rsid w:val="00701F14"/>
    <w:rsid w:val="00701F4D"/>
    <w:rsid w:val="00702095"/>
    <w:rsid w:val="00702263"/>
    <w:rsid w:val="00702391"/>
    <w:rsid w:val="00702428"/>
    <w:rsid w:val="007024E6"/>
    <w:rsid w:val="007025C9"/>
    <w:rsid w:val="00702754"/>
    <w:rsid w:val="00702781"/>
    <w:rsid w:val="007027B8"/>
    <w:rsid w:val="00702953"/>
    <w:rsid w:val="00702BD8"/>
    <w:rsid w:val="00702E0F"/>
    <w:rsid w:val="00702E26"/>
    <w:rsid w:val="00702EF7"/>
    <w:rsid w:val="00702F02"/>
    <w:rsid w:val="00702F22"/>
    <w:rsid w:val="0070307E"/>
    <w:rsid w:val="00703093"/>
    <w:rsid w:val="00703245"/>
    <w:rsid w:val="0070325E"/>
    <w:rsid w:val="0070331A"/>
    <w:rsid w:val="0070333E"/>
    <w:rsid w:val="007034DA"/>
    <w:rsid w:val="0070367C"/>
    <w:rsid w:val="007036BF"/>
    <w:rsid w:val="0070378E"/>
    <w:rsid w:val="007037B7"/>
    <w:rsid w:val="0070385E"/>
    <w:rsid w:val="00703942"/>
    <w:rsid w:val="00703A75"/>
    <w:rsid w:val="00703B80"/>
    <w:rsid w:val="00703BDD"/>
    <w:rsid w:val="00703E02"/>
    <w:rsid w:val="00703E72"/>
    <w:rsid w:val="0070420A"/>
    <w:rsid w:val="0070423B"/>
    <w:rsid w:val="007042DE"/>
    <w:rsid w:val="00704352"/>
    <w:rsid w:val="007044CD"/>
    <w:rsid w:val="00704502"/>
    <w:rsid w:val="00704515"/>
    <w:rsid w:val="00704542"/>
    <w:rsid w:val="00704868"/>
    <w:rsid w:val="007048D8"/>
    <w:rsid w:val="007048E5"/>
    <w:rsid w:val="007048FC"/>
    <w:rsid w:val="00704917"/>
    <w:rsid w:val="0070496A"/>
    <w:rsid w:val="00704ABC"/>
    <w:rsid w:val="00704BD3"/>
    <w:rsid w:val="00704D6C"/>
    <w:rsid w:val="00704DFD"/>
    <w:rsid w:val="00704E43"/>
    <w:rsid w:val="00704E87"/>
    <w:rsid w:val="00704FC4"/>
    <w:rsid w:val="00705023"/>
    <w:rsid w:val="007053A7"/>
    <w:rsid w:val="00705487"/>
    <w:rsid w:val="007054BE"/>
    <w:rsid w:val="007054DC"/>
    <w:rsid w:val="00705518"/>
    <w:rsid w:val="0070569C"/>
    <w:rsid w:val="00705B07"/>
    <w:rsid w:val="00705B82"/>
    <w:rsid w:val="00705CDD"/>
    <w:rsid w:val="00705CED"/>
    <w:rsid w:val="00705F09"/>
    <w:rsid w:val="0070600C"/>
    <w:rsid w:val="00706014"/>
    <w:rsid w:val="007060D0"/>
    <w:rsid w:val="00706377"/>
    <w:rsid w:val="0070643C"/>
    <w:rsid w:val="0070652B"/>
    <w:rsid w:val="007065F3"/>
    <w:rsid w:val="00706636"/>
    <w:rsid w:val="0070665E"/>
    <w:rsid w:val="0070667E"/>
    <w:rsid w:val="007067FF"/>
    <w:rsid w:val="00706877"/>
    <w:rsid w:val="00706891"/>
    <w:rsid w:val="00706A68"/>
    <w:rsid w:val="00706A7C"/>
    <w:rsid w:val="00706BF7"/>
    <w:rsid w:val="00706C66"/>
    <w:rsid w:val="00706D4C"/>
    <w:rsid w:val="00706DF7"/>
    <w:rsid w:val="00706E95"/>
    <w:rsid w:val="0070700B"/>
    <w:rsid w:val="0070706A"/>
    <w:rsid w:val="00707094"/>
    <w:rsid w:val="007071E6"/>
    <w:rsid w:val="0070729F"/>
    <w:rsid w:val="0070736B"/>
    <w:rsid w:val="00707416"/>
    <w:rsid w:val="00707453"/>
    <w:rsid w:val="0070756C"/>
    <w:rsid w:val="0070761B"/>
    <w:rsid w:val="00707670"/>
    <w:rsid w:val="00707947"/>
    <w:rsid w:val="00707A65"/>
    <w:rsid w:val="00707B8E"/>
    <w:rsid w:val="00707C28"/>
    <w:rsid w:val="00707E31"/>
    <w:rsid w:val="00707EBD"/>
    <w:rsid w:val="00707EF8"/>
    <w:rsid w:val="00707F6D"/>
    <w:rsid w:val="00707FD4"/>
    <w:rsid w:val="00710013"/>
    <w:rsid w:val="00710281"/>
    <w:rsid w:val="00710563"/>
    <w:rsid w:val="0071068C"/>
    <w:rsid w:val="007106DB"/>
    <w:rsid w:val="007106E5"/>
    <w:rsid w:val="00710819"/>
    <w:rsid w:val="00710839"/>
    <w:rsid w:val="0071093E"/>
    <w:rsid w:val="00710942"/>
    <w:rsid w:val="00710ADE"/>
    <w:rsid w:val="00710B66"/>
    <w:rsid w:val="00710C27"/>
    <w:rsid w:val="00710DBE"/>
    <w:rsid w:val="00710F08"/>
    <w:rsid w:val="00710F4A"/>
    <w:rsid w:val="00710F92"/>
    <w:rsid w:val="00711055"/>
    <w:rsid w:val="0071114F"/>
    <w:rsid w:val="0071118E"/>
    <w:rsid w:val="007111A3"/>
    <w:rsid w:val="00711534"/>
    <w:rsid w:val="00711638"/>
    <w:rsid w:val="00711683"/>
    <w:rsid w:val="0071168C"/>
    <w:rsid w:val="0071172F"/>
    <w:rsid w:val="00711798"/>
    <w:rsid w:val="007117C1"/>
    <w:rsid w:val="007119C5"/>
    <w:rsid w:val="007119F1"/>
    <w:rsid w:val="00711A5D"/>
    <w:rsid w:val="00711B8F"/>
    <w:rsid w:val="00711C64"/>
    <w:rsid w:val="00711C96"/>
    <w:rsid w:val="00711D46"/>
    <w:rsid w:val="00711D64"/>
    <w:rsid w:val="00712166"/>
    <w:rsid w:val="00712199"/>
    <w:rsid w:val="007121B8"/>
    <w:rsid w:val="007123B0"/>
    <w:rsid w:val="007123EB"/>
    <w:rsid w:val="00712441"/>
    <w:rsid w:val="0071244E"/>
    <w:rsid w:val="00712568"/>
    <w:rsid w:val="007127A1"/>
    <w:rsid w:val="00712873"/>
    <w:rsid w:val="00712A41"/>
    <w:rsid w:val="00712B06"/>
    <w:rsid w:val="00712D5F"/>
    <w:rsid w:val="00712D70"/>
    <w:rsid w:val="00712E71"/>
    <w:rsid w:val="00712F35"/>
    <w:rsid w:val="00712FF9"/>
    <w:rsid w:val="0071306F"/>
    <w:rsid w:val="00713133"/>
    <w:rsid w:val="00713136"/>
    <w:rsid w:val="007131D8"/>
    <w:rsid w:val="007131E1"/>
    <w:rsid w:val="00713366"/>
    <w:rsid w:val="007134E2"/>
    <w:rsid w:val="0071358A"/>
    <w:rsid w:val="00713594"/>
    <w:rsid w:val="0071367B"/>
    <w:rsid w:val="00713689"/>
    <w:rsid w:val="007137A6"/>
    <w:rsid w:val="007137CE"/>
    <w:rsid w:val="0071385C"/>
    <w:rsid w:val="007138E2"/>
    <w:rsid w:val="00713A39"/>
    <w:rsid w:val="00713BE0"/>
    <w:rsid w:val="00713CCA"/>
    <w:rsid w:val="00713D44"/>
    <w:rsid w:val="00713FBD"/>
    <w:rsid w:val="0071401C"/>
    <w:rsid w:val="0071414F"/>
    <w:rsid w:val="0071415B"/>
    <w:rsid w:val="007141B3"/>
    <w:rsid w:val="007141FD"/>
    <w:rsid w:val="0071420A"/>
    <w:rsid w:val="00714397"/>
    <w:rsid w:val="007144A4"/>
    <w:rsid w:val="0071452F"/>
    <w:rsid w:val="007146FE"/>
    <w:rsid w:val="0071473F"/>
    <w:rsid w:val="007147F8"/>
    <w:rsid w:val="00714804"/>
    <w:rsid w:val="0071487E"/>
    <w:rsid w:val="007148A4"/>
    <w:rsid w:val="00714942"/>
    <w:rsid w:val="00714957"/>
    <w:rsid w:val="00714C63"/>
    <w:rsid w:val="00714C64"/>
    <w:rsid w:val="00714C67"/>
    <w:rsid w:val="00714C9A"/>
    <w:rsid w:val="00714DEE"/>
    <w:rsid w:val="00714E22"/>
    <w:rsid w:val="00714E35"/>
    <w:rsid w:val="00714EDE"/>
    <w:rsid w:val="00714F21"/>
    <w:rsid w:val="00715085"/>
    <w:rsid w:val="007153E1"/>
    <w:rsid w:val="007154CB"/>
    <w:rsid w:val="007154FF"/>
    <w:rsid w:val="00715602"/>
    <w:rsid w:val="00715641"/>
    <w:rsid w:val="007156B1"/>
    <w:rsid w:val="00715B7D"/>
    <w:rsid w:val="00715CA0"/>
    <w:rsid w:val="00715D3E"/>
    <w:rsid w:val="00715D4D"/>
    <w:rsid w:val="00715D62"/>
    <w:rsid w:val="00715ED3"/>
    <w:rsid w:val="0071611B"/>
    <w:rsid w:val="00716177"/>
    <w:rsid w:val="0071622E"/>
    <w:rsid w:val="00716599"/>
    <w:rsid w:val="007166BB"/>
    <w:rsid w:val="007166D3"/>
    <w:rsid w:val="00716711"/>
    <w:rsid w:val="00716773"/>
    <w:rsid w:val="0071688B"/>
    <w:rsid w:val="00716A62"/>
    <w:rsid w:val="00716B38"/>
    <w:rsid w:val="00716BBE"/>
    <w:rsid w:val="00716C69"/>
    <w:rsid w:val="00716D0B"/>
    <w:rsid w:val="00716D2F"/>
    <w:rsid w:val="00716D3A"/>
    <w:rsid w:val="00716EFF"/>
    <w:rsid w:val="007170DE"/>
    <w:rsid w:val="00717231"/>
    <w:rsid w:val="007172D6"/>
    <w:rsid w:val="007176B2"/>
    <w:rsid w:val="007176DA"/>
    <w:rsid w:val="0071779E"/>
    <w:rsid w:val="00717898"/>
    <w:rsid w:val="00717A82"/>
    <w:rsid w:val="00717A8B"/>
    <w:rsid w:val="00717B1C"/>
    <w:rsid w:val="00717BC4"/>
    <w:rsid w:val="00717D1B"/>
    <w:rsid w:val="00717F97"/>
    <w:rsid w:val="00720079"/>
    <w:rsid w:val="007200DB"/>
    <w:rsid w:val="0072021F"/>
    <w:rsid w:val="0072023F"/>
    <w:rsid w:val="00720287"/>
    <w:rsid w:val="00720365"/>
    <w:rsid w:val="0072058A"/>
    <w:rsid w:val="00720752"/>
    <w:rsid w:val="00720796"/>
    <w:rsid w:val="007207EA"/>
    <w:rsid w:val="00720ADF"/>
    <w:rsid w:val="00720D46"/>
    <w:rsid w:val="00720E57"/>
    <w:rsid w:val="00720EDC"/>
    <w:rsid w:val="0072110B"/>
    <w:rsid w:val="00721189"/>
    <w:rsid w:val="007211B7"/>
    <w:rsid w:val="0072125B"/>
    <w:rsid w:val="0072145C"/>
    <w:rsid w:val="00721767"/>
    <w:rsid w:val="007218ED"/>
    <w:rsid w:val="00721973"/>
    <w:rsid w:val="0072198F"/>
    <w:rsid w:val="007219A7"/>
    <w:rsid w:val="007219AD"/>
    <w:rsid w:val="00721A35"/>
    <w:rsid w:val="00721B8A"/>
    <w:rsid w:val="00721BE3"/>
    <w:rsid w:val="00721CF3"/>
    <w:rsid w:val="00721E91"/>
    <w:rsid w:val="00721EDF"/>
    <w:rsid w:val="00722119"/>
    <w:rsid w:val="0072215C"/>
    <w:rsid w:val="0072257A"/>
    <w:rsid w:val="007225CA"/>
    <w:rsid w:val="007226C2"/>
    <w:rsid w:val="007226DD"/>
    <w:rsid w:val="007226F6"/>
    <w:rsid w:val="00722757"/>
    <w:rsid w:val="007228DE"/>
    <w:rsid w:val="00722967"/>
    <w:rsid w:val="007229C3"/>
    <w:rsid w:val="00722A79"/>
    <w:rsid w:val="00722B3D"/>
    <w:rsid w:val="00722C92"/>
    <w:rsid w:val="00722D85"/>
    <w:rsid w:val="00722E30"/>
    <w:rsid w:val="00723134"/>
    <w:rsid w:val="007231E2"/>
    <w:rsid w:val="00723246"/>
    <w:rsid w:val="007233DA"/>
    <w:rsid w:val="00723429"/>
    <w:rsid w:val="00723657"/>
    <w:rsid w:val="007237AE"/>
    <w:rsid w:val="00723804"/>
    <w:rsid w:val="0072388D"/>
    <w:rsid w:val="0072396F"/>
    <w:rsid w:val="00723AF9"/>
    <w:rsid w:val="00723C1D"/>
    <w:rsid w:val="00723D92"/>
    <w:rsid w:val="00723FC7"/>
    <w:rsid w:val="00724085"/>
    <w:rsid w:val="007240C5"/>
    <w:rsid w:val="00724129"/>
    <w:rsid w:val="007242C2"/>
    <w:rsid w:val="00724310"/>
    <w:rsid w:val="00724389"/>
    <w:rsid w:val="00724415"/>
    <w:rsid w:val="00724457"/>
    <w:rsid w:val="00724637"/>
    <w:rsid w:val="007248C7"/>
    <w:rsid w:val="007248DE"/>
    <w:rsid w:val="00724A4E"/>
    <w:rsid w:val="00724BB3"/>
    <w:rsid w:val="00724DCA"/>
    <w:rsid w:val="00724E21"/>
    <w:rsid w:val="00724EB6"/>
    <w:rsid w:val="00724F26"/>
    <w:rsid w:val="00724F70"/>
    <w:rsid w:val="00724FDF"/>
    <w:rsid w:val="007250CE"/>
    <w:rsid w:val="00725220"/>
    <w:rsid w:val="0072525D"/>
    <w:rsid w:val="00725262"/>
    <w:rsid w:val="007252FB"/>
    <w:rsid w:val="00725346"/>
    <w:rsid w:val="00725519"/>
    <w:rsid w:val="007255BB"/>
    <w:rsid w:val="00725635"/>
    <w:rsid w:val="00725901"/>
    <w:rsid w:val="00725956"/>
    <w:rsid w:val="007259E9"/>
    <w:rsid w:val="00725A0C"/>
    <w:rsid w:val="00725A5D"/>
    <w:rsid w:val="00725C48"/>
    <w:rsid w:val="00725CAB"/>
    <w:rsid w:val="00725D14"/>
    <w:rsid w:val="00725DFC"/>
    <w:rsid w:val="00725F3B"/>
    <w:rsid w:val="007260FF"/>
    <w:rsid w:val="007262FB"/>
    <w:rsid w:val="00726323"/>
    <w:rsid w:val="00726370"/>
    <w:rsid w:val="007263A6"/>
    <w:rsid w:val="00726503"/>
    <w:rsid w:val="00726627"/>
    <w:rsid w:val="0072687A"/>
    <w:rsid w:val="00726885"/>
    <w:rsid w:val="007268F9"/>
    <w:rsid w:val="00726984"/>
    <w:rsid w:val="007269AE"/>
    <w:rsid w:val="00726A2D"/>
    <w:rsid w:val="00726A48"/>
    <w:rsid w:val="00726B64"/>
    <w:rsid w:val="00726C82"/>
    <w:rsid w:val="00726C9F"/>
    <w:rsid w:val="00726FD3"/>
    <w:rsid w:val="00727045"/>
    <w:rsid w:val="007270B7"/>
    <w:rsid w:val="007271DA"/>
    <w:rsid w:val="0072730C"/>
    <w:rsid w:val="007273BB"/>
    <w:rsid w:val="007274DC"/>
    <w:rsid w:val="0072759A"/>
    <w:rsid w:val="007275B3"/>
    <w:rsid w:val="007275CF"/>
    <w:rsid w:val="0072771E"/>
    <w:rsid w:val="00727722"/>
    <w:rsid w:val="00727773"/>
    <w:rsid w:val="007277DE"/>
    <w:rsid w:val="007277F4"/>
    <w:rsid w:val="00727814"/>
    <w:rsid w:val="00727822"/>
    <w:rsid w:val="00727873"/>
    <w:rsid w:val="00727909"/>
    <w:rsid w:val="0072799E"/>
    <w:rsid w:val="007279AC"/>
    <w:rsid w:val="00727A37"/>
    <w:rsid w:val="00727B78"/>
    <w:rsid w:val="00727F78"/>
    <w:rsid w:val="00727FC9"/>
    <w:rsid w:val="0073000B"/>
    <w:rsid w:val="0073000C"/>
    <w:rsid w:val="007300E3"/>
    <w:rsid w:val="00730116"/>
    <w:rsid w:val="007301ED"/>
    <w:rsid w:val="007301FD"/>
    <w:rsid w:val="007302C9"/>
    <w:rsid w:val="00730341"/>
    <w:rsid w:val="007306AD"/>
    <w:rsid w:val="0073087B"/>
    <w:rsid w:val="00730A44"/>
    <w:rsid w:val="00730AF3"/>
    <w:rsid w:val="00730BFA"/>
    <w:rsid w:val="00730C02"/>
    <w:rsid w:val="00730C1C"/>
    <w:rsid w:val="00730C3B"/>
    <w:rsid w:val="00730C65"/>
    <w:rsid w:val="00730C81"/>
    <w:rsid w:val="00730CF8"/>
    <w:rsid w:val="00730D53"/>
    <w:rsid w:val="00730E3B"/>
    <w:rsid w:val="00731096"/>
    <w:rsid w:val="007311D2"/>
    <w:rsid w:val="0073130B"/>
    <w:rsid w:val="0073130D"/>
    <w:rsid w:val="007313D6"/>
    <w:rsid w:val="007315AA"/>
    <w:rsid w:val="007316C1"/>
    <w:rsid w:val="007316C5"/>
    <w:rsid w:val="00731712"/>
    <w:rsid w:val="007317DA"/>
    <w:rsid w:val="00731AFE"/>
    <w:rsid w:val="00731B8F"/>
    <w:rsid w:val="00731BFB"/>
    <w:rsid w:val="00731BFC"/>
    <w:rsid w:val="00731F2F"/>
    <w:rsid w:val="00731F59"/>
    <w:rsid w:val="00731F5E"/>
    <w:rsid w:val="00731FA5"/>
    <w:rsid w:val="0073201F"/>
    <w:rsid w:val="00732475"/>
    <w:rsid w:val="007324D7"/>
    <w:rsid w:val="0073263C"/>
    <w:rsid w:val="007326B7"/>
    <w:rsid w:val="00732705"/>
    <w:rsid w:val="00732823"/>
    <w:rsid w:val="00732A2A"/>
    <w:rsid w:val="00732A78"/>
    <w:rsid w:val="00732AC4"/>
    <w:rsid w:val="00732BB7"/>
    <w:rsid w:val="00732D0B"/>
    <w:rsid w:val="00732D35"/>
    <w:rsid w:val="00732E13"/>
    <w:rsid w:val="00732F1E"/>
    <w:rsid w:val="00732F81"/>
    <w:rsid w:val="00733063"/>
    <w:rsid w:val="007333AC"/>
    <w:rsid w:val="007333F2"/>
    <w:rsid w:val="00733446"/>
    <w:rsid w:val="007334D1"/>
    <w:rsid w:val="0073383D"/>
    <w:rsid w:val="007338FA"/>
    <w:rsid w:val="0073391E"/>
    <w:rsid w:val="0073399C"/>
    <w:rsid w:val="00733A6A"/>
    <w:rsid w:val="00733AAB"/>
    <w:rsid w:val="00733C1C"/>
    <w:rsid w:val="00733C27"/>
    <w:rsid w:val="00733DE4"/>
    <w:rsid w:val="00733E1D"/>
    <w:rsid w:val="0073401F"/>
    <w:rsid w:val="0073421E"/>
    <w:rsid w:val="007342C7"/>
    <w:rsid w:val="00734345"/>
    <w:rsid w:val="007343A5"/>
    <w:rsid w:val="0073444C"/>
    <w:rsid w:val="007345C6"/>
    <w:rsid w:val="007345D2"/>
    <w:rsid w:val="007345D5"/>
    <w:rsid w:val="0073477D"/>
    <w:rsid w:val="007349A0"/>
    <w:rsid w:val="00734B0B"/>
    <w:rsid w:val="00734CB0"/>
    <w:rsid w:val="00734CFC"/>
    <w:rsid w:val="00734DF4"/>
    <w:rsid w:val="00734DF7"/>
    <w:rsid w:val="00734DFA"/>
    <w:rsid w:val="00734ECD"/>
    <w:rsid w:val="00734F2C"/>
    <w:rsid w:val="00734FC7"/>
    <w:rsid w:val="00735104"/>
    <w:rsid w:val="00735118"/>
    <w:rsid w:val="0073522D"/>
    <w:rsid w:val="007354E1"/>
    <w:rsid w:val="0073553E"/>
    <w:rsid w:val="007355A4"/>
    <w:rsid w:val="007356FA"/>
    <w:rsid w:val="00735773"/>
    <w:rsid w:val="007357EE"/>
    <w:rsid w:val="00735840"/>
    <w:rsid w:val="00735877"/>
    <w:rsid w:val="00735A20"/>
    <w:rsid w:val="00735AAD"/>
    <w:rsid w:val="00735B0A"/>
    <w:rsid w:val="00735D11"/>
    <w:rsid w:val="00735D19"/>
    <w:rsid w:val="00735D95"/>
    <w:rsid w:val="00735F6D"/>
    <w:rsid w:val="00735FA1"/>
    <w:rsid w:val="00736059"/>
    <w:rsid w:val="007362AB"/>
    <w:rsid w:val="00736479"/>
    <w:rsid w:val="00736539"/>
    <w:rsid w:val="0073654E"/>
    <w:rsid w:val="00736643"/>
    <w:rsid w:val="00736731"/>
    <w:rsid w:val="007368FB"/>
    <w:rsid w:val="00736C3A"/>
    <w:rsid w:val="00736CA4"/>
    <w:rsid w:val="00736CBA"/>
    <w:rsid w:val="00736CEC"/>
    <w:rsid w:val="00736DA2"/>
    <w:rsid w:val="00736EAA"/>
    <w:rsid w:val="0073702C"/>
    <w:rsid w:val="00737030"/>
    <w:rsid w:val="007370C6"/>
    <w:rsid w:val="007370EF"/>
    <w:rsid w:val="00737161"/>
    <w:rsid w:val="00737180"/>
    <w:rsid w:val="00737286"/>
    <w:rsid w:val="00737337"/>
    <w:rsid w:val="007373B3"/>
    <w:rsid w:val="00737468"/>
    <w:rsid w:val="007377A2"/>
    <w:rsid w:val="00737814"/>
    <w:rsid w:val="00737971"/>
    <w:rsid w:val="00737A6C"/>
    <w:rsid w:val="00737BDC"/>
    <w:rsid w:val="00737D41"/>
    <w:rsid w:val="00740269"/>
    <w:rsid w:val="007404BE"/>
    <w:rsid w:val="007404D7"/>
    <w:rsid w:val="0074061C"/>
    <w:rsid w:val="0074072E"/>
    <w:rsid w:val="0074084F"/>
    <w:rsid w:val="007408DE"/>
    <w:rsid w:val="00740AA5"/>
    <w:rsid w:val="00740BA5"/>
    <w:rsid w:val="00740C3B"/>
    <w:rsid w:val="00740E10"/>
    <w:rsid w:val="00741008"/>
    <w:rsid w:val="00741161"/>
    <w:rsid w:val="00741315"/>
    <w:rsid w:val="00741342"/>
    <w:rsid w:val="007413B5"/>
    <w:rsid w:val="007413C9"/>
    <w:rsid w:val="007413F8"/>
    <w:rsid w:val="00741408"/>
    <w:rsid w:val="00741546"/>
    <w:rsid w:val="007415F1"/>
    <w:rsid w:val="007415FC"/>
    <w:rsid w:val="00741761"/>
    <w:rsid w:val="007417C8"/>
    <w:rsid w:val="0074182B"/>
    <w:rsid w:val="0074183B"/>
    <w:rsid w:val="00741A1F"/>
    <w:rsid w:val="00741AD1"/>
    <w:rsid w:val="00741BD7"/>
    <w:rsid w:val="00741D7A"/>
    <w:rsid w:val="00741DBB"/>
    <w:rsid w:val="00741DBC"/>
    <w:rsid w:val="00741DE8"/>
    <w:rsid w:val="00741EFF"/>
    <w:rsid w:val="00741F98"/>
    <w:rsid w:val="00742181"/>
    <w:rsid w:val="007421F8"/>
    <w:rsid w:val="00742259"/>
    <w:rsid w:val="00742329"/>
    <w:rsid w:val="0074238C"/>
    <w:rsid w:val="007424EA"/>
    <w:rsid w:val="007428C0"/>
    <w:rsid w:val="00742929"/>
    <w:rsid w:val="00742A33"/>
    <w:rsid w:val="00742B0B"/>
    <w:rsid w:val="00742F48"/>
    <w:rsid w:val="00742F95"/>
    <w:rsid w:val="00742F98"/>
    <w:rsid w:val="00743036"/>
    <w:rsid w:val="0074303F"/>
    <w:rsid w:val="0074305E"/>
    <w:rsid w:val="007431C4"/>
    <w:rsid w:val="0074329E"/>
    <w:rsid w:val="0074358B"/>
    <w:rsid w:val="007435D1"/>
    <w:rsid w:val="00743767"/>
    <w:rsid w:val="00743793"/>
    <w:rsid w:val="00743A16"/>
    <w:rsid w:val="00743B59"/>
    <w:rsid w:val="00743C9A"/>
    <w:rsid w:val="00743CA0"/>
    <w:rsid w:val="00743E6C"/>
    <w:rsid w:val="0074408B"/>
    <w:rsid w:val="0074409F"/>
    <w:rsid w:val="007441F9"/>
    <w:rsid w:val="007443ED"/>
    <w:rsid w:val="00744562"/>
    <w:rsid w:val="007448B6"/>
    <w:rsid w:val="007448CA"/>
    <w:rsid w:val="00744965"/>
    <w:rsid w:val="00744C63"/>
    <w:rsid w:val="00744CCC"/>
    <w:rsid w:val="00744D23"/>
    <w:rsid w:val="00744D79"/>
    <w:rsid w:val="00744D92"/>
    <w:rsid w:val="00744E96"/>
    <w:rsid w:val="00744FA2"/>
    <w:rsid w:val="00745077"/>
    <w:rsid w:val="00745311"/>
    <w:rsid w:val="00745439"/>
    <w:rsid w:val="00745497"/>
    <w:rsid w:val="00745584"/>
    <w:rsid w:val="0074558B"/>
    <w:rsid w:val="007456C7"/>
    <w:rsid w:val="0074587A"/>
    <w:rsid w:val="0074588C"/>
    <w:rsid w:val="00745A48"/>
    <w:rsid w:val="00745C0B"/>
    <w:rsid w:val="00745DDC"/>
    <w:rsid w:val="00745DEF"/>
    <w:rsid w:val="00745DF5"/>
    <w:rsid w:val="00745F4A"/>
    <w:rsid w:val="0074608A"/>
    <w:rsid w:val="0074615C"/>
    <w:rsid w:val="007463B4"/>
    <w:rsid w:val="00746498"/>
    <w:rsid w:val="00746514"/>
    <w:rsid w:val="0074657D"/>
    <w:rsid w:val="00746784"/>
    <w:rsid w:val="0074682E"/>
    <w:rsid w:val="00746D81"/>
    <w:rsid w:val="00746F11"/>
    <w:rsid w:val="00746FBD"/>
    <w:rsid w:val="0074701B"/>
    <w:rsid w:val="007470AF"/>
    <w:rsid w:val="007470D6"/>
    <w:rsid w:val="0074715E"/>
    <w:rsid w:val="007471BC"/>
    <w:rsid w:val="00747225"/>
    <w:rsid w:val="0074722E"/>
    <w:rsid w:val="007472D5"/>
    <w:rsid w:val="007474AD"/>
    <w:rsid w:val="00747595"/>
    <w:rsid w:val="007475B4"/>
    <w:rsid w:val="007477A6"/>
    <w:rsid w:val="007479E7"/>
    <w:rsid w:val="00747A45"/>
    <w:rsid w:val="00747A5F"/>
    <w:rsid w:val="00747A78"/>
    <w:rsid w:val="00747AAA"/>
    <w:rsid w:val="00747B4F"/>
    <w:rsid w:val="00747BD7"/>
    <w:rsid w:val="00747C09"/>
    <w:rsid w:val="00747C24"/>
    <w:rsid w:val="00747F1E"/>
    <w:rsid w:val="00747F74"/>
    <w:rsid w:val="00747FB3"/>
    <w:rsid w:val="007500AE"/>
    <w:rsid w:val="007500EB"/>
    <w:rsid w:val="007500FB"/>
    <w:rsid w:val="00750120"/>
    <w:rsid w:val="007501CF"/>
    <w:rsid w:val="0075047E"/>
    <w:rsid w:val="00750485"/>
    <w:rsid w:val="0075066F"/>
    <w:rsid w:val="0075067A"/>
    <w:rsid w:val="007506C0"/>
    <w:rsid w:val="0075084C"/>
    <w:rsid w:val="007509DA"/>
    <w:rsid w:val="00750B61"/>
    <w:rsid w:val="00750BFE"/>
    <w:rsid w:val="00750C04"/>
    <w:rsid w:val="00750CEB"/>
    <w:rsid w:val="00750CF5"/>
    <w:rsid w:val="00750D55"/>
    <w:rsid w:val="00750EF7"/>
    <w:rsid w:val="00750FBC"/>
    <w:rsid w:val="00750FDD"/>
    <w:rsid w:val="00751135"/>
    <w:rsid w:val="00751159"/>
    <w:rsid w:val="0075133A"/>
    <w:rsid w:val="00751543"/>
    <w:rsid w:val="00751560"/>
    <w:rsid w:val="00751620"/>
    <w:rsid w:val="007518AE"/>
    <w:rsid w:val="007519D6"/>
    <w:rsid w:val="00751A54"/>
    <w:rsid w:val="00751C0A"/>
    <w:rsid w:val="00751DBB"/>
    <w:rsid w:val="00751DFC"/>
    <w:rsid w:val="00751F22"/>
    <w:rsid w:val="0075211E"/>
    <w:rsid w:val="0075219E"/>
    <w:rsid w:val="007521C0"/>
    <w:rsid w:val="00752315"/>
    <w:rsid w:val="00752345"/>
    <w:rsid w:val="00752407"/>
    <w:rsid w:val="00752439"/>
    <w:rsid w:val="0075250E"/>
    <w:rsid w:val="0075253C"/>
    <w:rsid w:val="00752545"/>
    <w:rsid w:val="007527A8"/>
    <w:rsid w:val="00752D47"/>
    <w:rsid w:val="00752EC3"/>
    <w:rsid w:val="00752F62"/>
    <w:rsid w:val="00752F7D"/>
    <w:rsid w:val="00753022"/>
    <w:rsid w:val="00753033"/>
    <w:rsid w:val="007530B5"/>
    <w:rsid w:val="007531D9"/>
    <w:rsid w:val="007532FF"/>
    <w:rsid w:val="007533DB"/>
    <w:rsid w:val="00753508"/>
    <w:rsid w:val="00753825"/>
    <w:rsid w:val="00753898"/>
    <w:rsid w:val="0075392C"/>
    <w:rsid w:val="00753963"/>
    <w:rsid w:val="007539E9"/>
    <w:rsid w:val="00753A7C"/>
    <w:rsid w:val="00753A8C"/>
    <w:rsid w:val="00753ADA"/>
    <w:rsid w:val="00753D54"/>
    <w:rsid w:val="00753DC7"/>
    <w:rsid w:val="00753E3A"/>
    <w:rsid w:val="00753F83"/>
    <w:rsid w:val="00753F91"/>
    <w:rsid w:val="00753FDD"/>
    <w:rsid w:val="00754042"/>
    <w:rsid w:val="0075408D"/>
    <w:rsid w:val="00754113"/>
    <w:rsid w:val="0075415C"/>
    <w:rsid w:val="0075427F"/>
    <w:rsid w:val="007542CA"/>
    <w:rsid w:val="00754609"/>
    <w:rsid w:val="00754B05"/>
    <w:rsid w:val="00754BDD"/>
    <w:rsid w:val="00754CFE"/>
    <w:rsid w:val="00754DAE"/>
    <w:rsid w:val="007550A1"/>
    <w:rsid w:val="007551BD"/>
    <w:rsid w:val="007552E3"/>
    <w:rsid w:val="00755324"/>
    <w:rsid w:val="0075538A"/>
    <w:rsid w:val="00755499"/>
    <w:rsid w:val="0075558D"/>
    <w:rsid w:val="0075567F"/>
    <w:rsid w:val="007556A6"/>
    <w:rsid w:val="00755846"/>
    <w:rsid w:val="007558ED"/>
    <w:rsid w:val="007559DF"/>
    <w:rsid w:val="00755ADA"/>
    <w:rsid w:val="00755BEC"/>
    <w:rsid w:val="00755CB8"/>
    <w:rsid w:val="00755D1D"/>
    <w:rsid w:val="00755E08"/>
    <w:rsid w:val="00755E8B"/>
    <w:rsid w:val="00755EFD"/>
    <w:rsid w:val="00755F14"/>
    <w:rsid w:val="00755FD9"/>
    <w:rsid w:val="007561E9"/>
    <w:rsid w:val="00756204"/>
    <w:rsid w:val="00756589"/>
    <w:rsid w:val="007566BE"/>
    <w:rsid w:val="007566D3"/>
    <w:rsid w:val="00756902"/>
    <w:rsid w:val="0075693D"/>
    <w:rsid w:val="00756A7F"/>
    <w:rsid w:val="00756B37"/>
    <w:rsid w:val="00756BA0"/>
    <w:rsid w:val="00756BCA"/>
    <w:rsid w:val="00756C56"/>
    <w:rsid w:val="00757082"/>
    <w:rsid w:val="00757198"/>
    <w:rsid w:val="00757353"/>
    <w:rsid w:val="007573BF"/>
    <w:rsid w:val="00757433"/>
    <w:rsid w:val="0075750E"/>
    <w:rsid w:val="007576FD"/>
    <w:rsid w:val="0075776B"/>
    <w:rsid w:val="00757799"/>
    <w:rsid w:val="007577BB"/>
    <w:rsid w:val="00757867"/>
    <w:rsid w:val="00757909"/>
    <w:rsid w:val="00757A69"/>
    <w:rsid w:val="00757CFB"/>
    <w:rsid w:val="00757D64"/>
    <w:rsid w:val="00757E2A"/>
    <w:rsid w:val="00757EA3"/>
    <w:rsid w:val="00760002"/>
    <w:rsid w:val="00760352"/>
    <w:rsid w:val="0076041D"/>
    <w:rsid w:val="0076047E"/>
    <w:rsid w:val="007604C4"/>
    <w:rsid w:val="00760792"/>
    <w:rsid w:val="007607AE"/>
    <w:rsid w:val="007607C0"/>
    <w:rsid w:val="007608B7"/>
    <w:rsid w:val="00760A4A"/>
    <w:rsid w:val="00760E5A"/>
    <w:rsid w:val="0076100D"/>
    <w:rsid w:val="00761115"/>
    <w:rsid w:val="00761124"/>
    <w:rsid w:val="007613DB"/>
    <w:rsid w:val="007613DC"/>
    <w:rsid w:val="0076145F"/>
    <w:rsid w:val="0076174E"/>
    <w:rsid w:val="0076179A"/>
    <w:rsid w:val="00761E4D"/>
    <w:rsid w:val="00761EDD"/>
    <w:rsid w:val="00761F00"/>
    <w:rsid w:val="00761F1E"/>
    <w:rsid w:val="00761F9B"/>
    <w:rsid w:val="00761FE6"/>
    <w:rsid w:val="0076204F"/>
    <w:rsid w:val="007621E8"/>
    <w:rsid w:val="00762248"/>
    <w:rsid w:val="00762342"/>
    <w:rsid w:val="0076236E"/>
    <w:rsid w:val="007623D2"/>
    <w:rsid w:val="007624DA"/>
    <w:rsid w:val="00762557"/>
    <w:rsid w:val="0076256F"/>
    <w:rsid w:val="007625C8"/>
    <w:rsid w:val="00762867"/>
    <w:rsid w:val="007628F1"/>
    <w:rsid w:val="00762919"/>
    <w:rsid w:val="00762BF5"/>
    <w:rsid w:val="00762D91"/>
    <w:rsid w:val="00762DC2"/>
    <w:rsid w:val="00763014"/>
    <w:rsid w:val="00763033"/>
    <w:rsid w:val="00763199"/>
    <w:rsid w:val="007631B6"/>
    <w:rsid w:val="007632EB"/>
    <w:rsid w:val="00763442"/>
    <w:rsid w:val="0076347B"/>
    <w:rsid w:val="0076373C"/>
    <w:rsid w:val="00763A0D"/>
    <w:rsid w:val="00763AAF"/>
    <w:rsid w:val="00763C3F"/>
    <w:rsid w:val="00763D2B"/>
    <w:rsid w:val="00763DAB"/>
    <w:rsid w:val="00763F3E"/>
    <w:rsid w:val="00763F5C"/>
    <w:rsid w:val="00763FAD"/>
    <w:rsid w:val="0076403B"/>
    <w:rsid w:val="007640E9"/>
    <w:rsid w:val="0076445F"/>
    <w:rsid w:val="0076464D"/>
    <w:rsid w:val="007646ED"/>
    <w:rsid w:val="00764778"/>
    <w:rsid w:val="00764816"/>
    <w:rsid w:val="007649FE"/>
    <w:rsid w:val="00764A5F"/>
    <w:rsid w:val="00764B0B"/>
    <w:rsid w:val="00764ED1"/>
    <w:rsid w:val="00764EF0"/>
    <w:rsid w:val="00765079"/>
    <w:rsid w:val="007650A7"/>
    <w:rsid w:val="007650C1"/>
    <w:rsid w:val="0076514A"/>
    <w:rsid w:val="007651F3"/>
    <w:rsid w:val="007651F4"/>
    <w:rsid w:val="0076536E"/>
    <w:rsid w:val="00765738"/>
    <w:rsid w:val="007658AC"/>
    <w:rsid w:val="007658DD"/>
    <w:rsid w:val="00765A33"/>
    <w:rsid w:val="00765A3A"/>
    <w:rsid w:val="00765D7E"/>
    <w:rsid w:val="00765DE1"/>
    <w:rsid w:val="00765E43"/>
    <w:rsid w:val="00765EA1"/>
    <w:rsid w:val="00765EF8"/>
    <w:rsid w:val="00765F56"/>
    <w:rsid w:val="00765F67"/>
    <w:rsid w:val="00765FB8"/>
    <w:rsid w:val="007660AD"/>
    <w:rsid w:val="0076612F"/>
    <w:rsid w:val="00766683"/>
    <w:rsid w:val="00766724"/>
    <w:rsid w:val="0076687D"/>
    <w:rsid w:val="007668EC"/>
    <w:rsid w:val="007669A5"/>
    <w:rsid w:val="007669F9"/>
    <w:rsid w:val="00766A5D"/>
    <w:rsid w:val="00766A88"/>
    <w:rsid w:val="00766AB0"/>
    <w:rsid w:val="00766C91"/>
    <w:rsid w:val="00766D31"/>
    <w:rsid w:val="00766D34"/>
    <w:rsid w:val="00766D61"/>
    <w:rsid w:val="00766E80"/>
    <w:rsid w:val="00766E8C"/>
    <w:rsid w:val="00766EA5"/>
    <w:rsid w:val="00766F8F"/>
    <w:rsid w:val="007670E9"/>
    <w:rsid w:val="00767125"/>
    <w:rsid w:val="0076716B"/>
    <w:rsid w:val="007671B4"/>
    <w:rsid w:val="00767250"/>
    <w:rsid w:val="0076730E"/>
    <w:rsid w:val="0076746B"/>
    <w:rsid w:val="00767554"/>
    <w:rsid w:val="0076757B"/>
    <w:rsid w:val="007675C6"/>
    <w:rsid w:val="007675D1"/>
    <w:rsid w:val="00767797"/>
    <w:rsid w:val="007677DD"/>
    <w:rsid w:val="00767996"/>
    <w:rsid w:val="00767A41"/>
    <w:rsid w:val="00767A84"/>
    <w:rsid w:val="00767AB3"/>
    <w:rsid w:val="00767CE0"/>
    <w:rsid w:val="00767D97"/>
    <w:rsid w:val="00767D99"/>
    <w:rsid w:val="00767DE5"/>
    <w:rsid w:val="00767F43"/>
    <w:rsid w:val="00767F77"/>
    <w:rsid w:val="007700FB"/>
    <w:rsid w:val="007700FF"/>
    <w:rsid w:val="00770122"/>
    <w:rsid w:val="007701B4"/>
    <w:rsid w:val="007703A4"/>
    <w:rsid w:val="007703C9"/>
    <w:rsid w:val="00770488"/>
    <w:rsid w:val="007704A9"/>
    <w:rsid w:val="007705A5"/>
    <w:rsid w:val="007705D7"/>
    <w:rsid w:val="0077063E"/>
    <w:rsid w:val="00770695"/>
    <w:rsid w:val="007709FD"/>
    <w:rsid w:val="00770ABA"/>
    <w:rsid w:val="00770E12"/>
    <w:rsid w:val="00770F80"/>
    <w:rsid w:val="00770FF8"/>
    <w:rsid w:val="007710E3"/>
    <w:rsid w:val="0077119E"/>
    <w:rsid w:val="00771279"/>
    <w:rsid w:val="00771337"/>
    <w:rsid w:val="00771368"/>
    <w:rsid w:val="007713D1"/>
    <w:rsid w:val="007714A7"/>
    <w:rsid w:val="007714D8"/>
    <w:rsid w:val="007717D6"/>
    <w:rsid w:val="00771876"/>
    <w:rsid w:val="00771A9E"/>
    <w:rsid w:val="00771B4E"/>
    <w:rsid w:val="00771D17"/>
    <w:rsid w:val="00771DB7"/>
    <w:rsid w:val="00771DD9"/>
    <w:rsid w:val="00771E76"/>
    <w:rsid w:val="00771E85"/>
    <w:rsid w:val="00771ECD"/>
    <w:rsid w:val="00771EDA"/>
    <w:rsid w:val="00771EDB"/>
    <w:rsid w:val="00771F6E"/>
    <w:rsid w:val="00772045"/>
    <w:rsid w:val="007720BC"/>
    <w:rsid w:val="0077222B"/>
    <w:rsid w:val="0077268E"/>
    <w:rsid w:val="00772711"/>
    <w:rsid w:val="007727CF"/>
    <w:rsid w:val="00772AD1"/>
    <w:rsid w:val="00772B2B"/>
    <w:rsid w:val="00772C9F"/>
    <w:rsid w:val="00772CD6"/>
    <w:rsid w:val="00772CE5"/>
    <w:rsid w:val="00772DF4"/>
    <w:rsid w:val="00772E9A"/>
    <w:rsid w:val="00773290"/>
    <w:rsid w:val="007734F9"/>
    <w:rsid w:val="00773559"/>
    <w:rsid w:val="00773561"/>
    <w:rsid w:val="00773684"/>
    <w:rsid w:val="0077378E"/>
    <w:rsid w:val="00773797"/>
    <w:rsid w:val="00773996"/>
    <w:rsid w:val="00773A6B"/>
    <w:rsid w:val="00773C62"/>
    <w:rsid w:val="00773C6E"/>
    <w:rsid w:val="00773D03"/>
    <w:rsid w:val="00773D74"/>
    <w:rsid w:val="00773F04"/>
    <w:rsid w:val="0077400E"/>
    <w:rsid w:val="00774072"/>
    <w:rsid w:val="0077407A"/>
    <w:rsid w:val="007740CA"/>
    <w:rsid w:val="007741C6"/>
    <w:rsid w:val="00774285"/>
    <w:rsid w:val="007742B6"/>
    <w:rsid w:val="00774489"/>
    <w:rsid w:val="00774645"/>
    <w:rsid w:val="00774AF6"/>
    <w:rsid w:val="00774B40"/>
    <w:rsid w:val="00774BD8"/>
    <w:rsid w:val="00774D1E"/>
    <w:rsid w:val="00774D57"/>
    <w:rsid w:val="00774E2B"/>
    <w:rsid w:val="00774F77"/>
    <w:rsid w:val="00774F7A"/>
    <w:rsid w:val="007751D4"/>
    <w:rsid w:val="007752BC"/>
    <w:rsid w:val="007752FA"/>
    <w:rsid w:val="00775330"/>
    <w:rsid w:val="0077540D"/>
    <w:rsid w:val="0077541A"/>
    <w:rsid w:val="00775441"/>
    <w:rsid w:val="00775478"/>
    <w:rsid w:val="00775530"/>
    <w:rsid w:val="00775659"/>
    <w:rsid w:val="0077583A"/>
    <w:rsid w:val="0077587A"/>
    <w:rsid w:val="00775911"/>
    <w:rsid w:val="00775B67"/>
    <w:rsid w:val="00775BDE"/>
    <w:rsid w:val="00775C40"/>
    <w:rsid w:val="00775C4A"/>
    <w:rsid w:val="00775C53"/>
    <w:rsid w:val="00775D28"/>
    <w:rsid w:val="00775F7C"/>
    <w:rsid w:val="00775FFB"/>
    <w:rsid w:val="00776005"/>
    <w:rsid w:val="007764AD"/>
    <w:rsid w:val="007765E7"/>
    <w:rsid w:val="00776729"/>
    <w:rsid w:val="00776893"/>
    <w:rsid w:val="007768A4"/>
    <w:rsid w:val="00776958"/>
    <w:rsid w:val="00776A25"/>
    <w:rsid w:val="00776A6F"/>
    <w:rsid w:val="00776ACA"/>
    <w:rsid w:val="00776B1B"/>
    <w:rsid w:val="00776CF6"/>
    <w:rsid w:val="00776D79"/>
    <w:rsid w:val="00776D87"/>
    <w:rsid w:val="00776DD3"/>
    <w:rsid w:val="0077709A"/>
    <w:rsid w:val="007770F0"/>
    <w:rsid w:val="007771A5"/>
    <w:rsid w:val="00777299"/>
    <w:rsid w:val="0077729F"/>
    <w:rsid w:val="00777595"/>
    <w:rsid w:val="0077764D"/>
    <w:rsid w:val="007778C7"/>
    <w:rsid w:val="0077793E"/>
    <w:rsid w:val="00777C74"/>
    <w:rsid w:val="00777CA2"/>
    <w:rsid w:val="00777D07"/>
    <w:rsid w:val="00777E2C"/>
    <w:rsid w:val="00777F33"/>
    <w:rsid w:val="00780167"/>
    <w:rsid w:val="007801F4"/>
    <w:rsid w:val="00780201"/>
    <w:rsid w:val="0078028B"/>
    <w:rsid w:val="00780376"/>
    <w:rsid w:val="00780409"/>
    <w:rsid w:val="00780437"/>
    <w:rsid w:val="00780519"/>
    <w:rsid w:val="007805C5"/>
    <w:rsid w:val="007805D3"/>
    <w:rsid w:val="00780612"/>
    <w:rsid w:val="00780810"/>
    <w:rsid w:val="007808E8"/>
    <w:rsid w:val="00780A59"/>
    <w:rsid w:val="00780AA9"/>
    <w:rsid w:val="00780ACA"/>
    <w:rsid w:val="00780BBE"/>
    <w:rsid w:val="00780D09"/>
    <w:rsid w:val="00780D66"/>
    <w:rsid w:val="00780D97"/>
    <w:rsid w:val="00780DA4"/>
    <w:rsid w:val="00780DA7"/>
    <w:rsid w:val="00780F78"/>
    <w:rsid w:val="0078102D"/>
    <w:rsid w:val="0078102E"/>
    <w:rsid w:val="00781076"/>
    <w:rsid w:val="007812D9"/>
    <w:rsid w:val="007815EE"/>
    <w:rsid w:val="00781666"/>
    <w:rsid w:val="007818F7"/>
    <w:rsid w:val="007819A4"/>
    <w:rsid w:val="007819C9"/>
    <w:rsid w:val="00781A01"/>
    <w:rsid w:val="00781A9B"/>
    <w:rsid w:val="00781B26"/>
    <w:rsid w:val="00781BC6"/>
    <w:rsid w:val="00781C63"/>
    <w:rsid w:val="00781D2C"/>
    <w:rsid w:val="00781E95"/>
    <w:rsid w:val="00781E9F"/>
    <w:rsid w:val="00782097"/>
    <w:rsid w:val="007820B1"/>
    <w:rsid w:val="00782132"/>
    <w:rsid w:val="00782151"/>
    <w:rsid w:val="007822B5"/>
    <w:rsid w:val="00782332"/>
    <w:rsid w:val="007824AE"/>
    <w:rsid w:val="00782509"/>
    <w:rsid w:val="00782591"/>
    <w:rsid w:val="00782608"/>
    <w:rsid w:val="007826DB"/>
    <w:rsid w:val="0078289C"/>
    <w:rsid w:val="0078297B"/>
    <w:rsid w:val="00782A9D"/>
    <w:rsid w:val="00782B40"/>
    <w:rsid w:val="00782FDF"/>
    <w:rsid w:val="0078305A"/>
    <w:rsid w:val="0078309E"/>
    <w:rsid w:val="007830AE"/>
    <w:rsid w:val="007830E2"/>
    <w:rsid w:val="00783301"/>
    <w:rsid w:val="00783511"/>
    <w:rsid w:val="007837F4"/>
    <w:rsid w:val="007839CE"/>
    <w:rsid w:val="00783C3D"/>
    <w:rsid w:val="00783C50"/>
    <w:rsid w:val="00783C70"/>
    <w:rsid w:val="00783CB0"/>
    <w:rsid w:val="00783CC4"/>
    <w:rsid w:val="00783CE1"/>
    <w:rsid w:val="00783D07"/>
    <w:rsid w:val="00783E35"/>
    <w:rsid w:val="00784061"/>
    <w:rsid w:val="007840E2"/>
    <w:rsid w:val="0078419B"/>
    <w:rsid w:val="007842E7"/>
    <w:rsid w:val="007842EF"/>
    <w:rsid w:val="00784310"/>
    <w:rsid w:val="00784359"/>
    <w:rsid w:val="00784617"/>
    <w:rsid w:val="0078463E"/>
    <w:rsid w:val="007846EA"/>
    <w:rsid w:val="007848AB"/>
    <w:rsid w:val="007849F8"/>
    <w:rsid w:val="00784D23"/>
    <w:rsid w:val="00784E56"/>
    <w:rsid w:val="00784F27"/>
    <w:rsid w:val="007850A3"/>
    <w:rsid w:val="00785105"/>
    <w:rsid w:val="00785315"/>
    <w:rsid w:val="007853F6"/>
    <w:rsid w:val="00785466"/>
    <w:rsid w:val="007856C7"/>
    <w:rsid w:val="00785712"/>
    <w:rsid w:val="0078583A"/>
    <w:rsid w:val="007858A6"/>
    <w:rsid w:val="00785A5A"/>
    <w:rsid w:val="00785B9F"/>
    <w:rsid w:val="00785BD4"/>
    <w:rsid w:val="00785C47"/>
    <w:rsid w:val="00785CC9"/>
    <w:rsid w:val="00785E2B"/>
    <w:rsid w:val="00785FFA"/>
    <w:rsid w:val="007860E4"/>
    <w:rsid w:val="007861CD"/>
    <w:rsid w:val="007861E8"/>
    <w:rsid w:val="00786205"/>
    <w:rsid w:val="00786249"/>
    <w:rsid w:val="00786379"/>
    <w:rsid w:val="007863D1"/>
    <w:rsid w:val="00786484"/>
    <w:rsid w:val="007864B6"/>
    <w:rsid w:val="007864C9"/>
    <w:rsid w:val="00786553"/>
    <w:rsid w:val="007865EA"/>
    <w:rsid w:val="00786660"/>
    <w:rsid w:val="0078666F"/>
    <w:rsid w:val="00786922"/>
    <w:rsid w:val="007869AD"/>
    <w:rsid w:val="007869CD"/>
    <w:rsid w:val="00786C1C"/>
    <w:rsid w:val="00786CEF"/>
    <w:rsid w:val="00786FAC"/>
    <w:rsid w:val="007870A6"/>
    <w:rsid w:val="007870C3"/>
    <w:rsid w:val="00787280"/>
    <w:rsid w:val="00787345"/>
    <w:rsid w:val="00787569"/>
    <w:rsid w:val="0078756C"/>
    <w:rsid w:val="007875CB"/>
    <w:rsid w:val="007875E2"/>
    <w:rsid w:val="007876EF"/>
    <w:rsid w:val="00787888"/>
    <w:rsid w:val="007878D5"/>
    <w:rsid w:val="0078797D"/>
    <w:rsid w:val="007879F9"/>
    <w:rsid w:val="00787BD4"/>
    <w:rsid w:val="00787C20"/>
    <w:rsid w:val="00787C77"/>
    <w:rsid w:val="00787EBF"/>
    <w:rsid w:val="007902C7"/>
    <w:rsid w:val="00790316"/>
    <w:rsid w:val="0079032B"/>
    <w:rsid w:val="0079033C"/>
    <w:rsid w:val="00790504"/>
    <w:rsid w:val="00790587"/>
    <w:rsid w:val="0079073A"/>
    <w:rsid w:val="00790786"/>
    <w:rsid w:val="0079078B"/>
    <w:rsid w:val="00790834"/>
    <w:rsid w:val="007908B0"/>
    <w:rsid w:val="00790B4A"/>
    <w:rsid w:val="00790C42"/>
    <w:rsid w:val="00790C4A"/>
    <w:rsid w:val="00790CB0"/>
    <w:rsid w:val="00790D09"/>
    <w:rsid w:val="00790D0B"/>
    <w:rsid w:val="00790E1D"/>
    <w:rsid w:val="00790EA0"/>
    <w:rsid w:val="00790EF6"/>
    <w:rsid w:val="00790F98"/>
    <w:rsid w:val="00790FCB"/>
    <w:rsid w:val="00790FDB"/>
    <w:rsid w:val="00791018"/>
    <w:rsid w:val="00791079"/>
    <w:rsid w:val="007910D6"/>
    <w:rsid w:val="00791176"/>
    <w:rsid w:val="00791221"/>
    <w:rsid w:val="0079122E"/>
    <w:rsid w:val="00791257"/>
    <w:rsid w:val="0079126F"/>
    <w:rsid w:val="007912AB"/>
    <w:rsid w:val="00791328"/>
    <w:rsid w:val="00791452"/>
    <w:rsid w:val="007914AC"/>
    <w:rsid w:val="00791635"/>
    <w:rsid w:val="00791878"/>
    <w:rsid w:val="007918D9"/>
    <w:rsid w:val="00791BD9"/>
    <w:rsid w:val="00791DAD"/>
    <w:rsid w:val="00791DFC"/>
    <w:rsid w:val="00791EB7"/>
    <w:rsid w:val="00791EC7"/>
    <w:rsid w:val="007921B4"/>
    <w:rsid w:val="007921C9"/>
    <w:rsid w:val="007922DE"/>
    <w:rsid w:val="0079255F"/>
    <w:rsid w:val="0079284E"/>
    <w:rsid w:val="00792982"/>
    <w:rsid w:val="00792A08"/>
    <w:rsid w:val="00792B26"/>
    <w:rsid w:val="00792C52"/>
    <w:rsid w:val="00792C99"/>
    <w:rsid w:val="00792CD7"/>
    <w:rsid w:val="00792CED"/>
    <w:rsid w:val="00792D7C"/>
    <w:rsid w:val="00792D86"/>
    <w:rsid w:val="00792EE7"/>
    <w:rsid w:val="00792F86"/>
    <w:rsid w:val="00792F95"/>
    <w:rsid w:val="0079308A"/>
    <w:rsid w:val="00793314"/>
    <w:rsid w:val="0079349A"/>
    <w:rsid w:val="007934A5"/>
    <w:rsid w:val="007935B1"/>
    <w:rsid w:val="007935C0"/>
    <w:rsid w:val="00793645"/>
    <w:rsid w:val="00793652"/>
    <w:rsid w:val="0079374C"/>
    <w:rsid w:val="007937FA"/>
    <w:rsid w:val="00793869"/>
    <w:rsid w:val="007938C9"/>
    <w:rsid w:val="0079398B"/>
    <w:rsid w:val="00793993"/>
    <w:rsid w:val="00793A08"/>
    <w:rsid w:val="00793CF9"/>
    <w:rsid w:val="00793D81"/>
    <w:rsid w:val="00793E73"/>
    <w:rsid w:val="00793EDB"/>
    <w:rsid w:val="00793F09"/>
    <w:rsid w:val="00794006"/>
    <w:rsid w:val="00794086"/>
    <w:rsid w:val="007940A5"/>
    <w:rsid w:val="007940FF"/>
    <w:rsid w:val="00794314"/>
    <w:rsid w:val="007943B7"/>
    <w:rsid w:val="0079449E"/>
    <w:rsid w:val="007944BD"/>
    <w:rsid w:val="007944F9"/>
    <w:rsid w:val="00794621"/>
    <w:rsid w:val="0079468B"/>
    <w:rsid w:val="00794723"/>
    <w:rsid w:val="00794782"/>
    <w:rsid w:val="0079481B"/>
    <w:rsid w:val="0079484E"/>
    <w:rsid w:val="0079490E"/>
    <w:rsid w:val="00794C6D"/>
    <w:rsid w:val="00794C9E"/>
    <w:rsid w:val="00794D58"/>
    <w:rsid w:val="00794E66"/>
    <w:rsid w:val="00794E8D"/>
    <w:rsid w:val="00794EA5"/>
    <w:rsid w:val="00794F1B"/>
    <w:rsid w:val="00795085"/>
    <w:rsid w:val="007950DC"/>
    <w:rsid w:val="0079547D"/>
    <w:rsid w:val="007955A1"/>
    <w:rsid w:val="0079561F"/>
    <w:rsid w:val="007956CD"/>
    <w:rsid w:val="00795799"/>
    <w:rsid w:val="007957A4"/>
    <w:rsid w:val="007957AB"/>
    <w:rsid w:val="00795813"/>
    <w:rsid w:val="00795842"/>
    <w:rsid w:val="0079590F"/>
    <w:rsid w:val="00795B31"/>
    <w:rsid w:val="00795DD6"/>
    <w:rsid w:val="00795DD8"/>
    <w:rsid w:val="00795DEB"/>
    <w:rsid w:val="00795E92"/>
    <w:rsid w:val="00795F9B"/>
    <w:rsid w:val="00796137"/>
    <w:rsid w:val="00796575"/>
    <w:rsid w:val="00796581"/>
    <w:rsid w:val="00796613"/>
    <w:rsid w:val="007966C4"/>
    <w:rsid w:val="007966DE"/>
    <w:rsid w:val="00796765"/>
    <w:rsid w:val="00796801"/>
    <w:rsid w:val="00796871"/>
    <w:rsid w:val="0079695E"/>
    <w:rsid w:val="007969D6"/>
    <w:rsid w:val="00796A53"/>
    <w:rsid w:val="00796B43"/>
    <w:rsid w:val="00796C65"/>
    <w:rsid w:val="00796D7A"/>
    <w:rsid w:val="00797089"/>
    <w:rsid w:val="00797142"/>
    <w:rsid w:val="007971B2"/>
    <w:rsid w:val="007972EA"/>
    <w:rsid w:val="0079740B"/>
    <w:rsid w:val="007974CC"/>
    <w:rsid w:val="0079750E"/>
    <w:rsid w:val="007975FF"/>
    <w:rsid w:val="00797626"/>
    <w:rsid w:val="00797777"/>
    <w:rsid w:val="00797B23"/>
    <w:rsid w:val="00797B4E"/>
    <w:rsid w:val="00797C47"/>
    <w:rsid w:val="00797D82"/>
    <w:rsid w:val="00797FD1"/>
    <w:rsid w:val="007A0011"/>
    <w:rsid w:val="007A00E5"/>
    <w:rsid w:val="007A0109"/>
    <w:rsid w:val="007A0133"/>
    <w:rsid w:val="007A020D"/>
    <w:rsid w:val="007A0341"/>
    <w:rsid w:val="007A03BA"/>
    <w:rsid w:val="007A03C2"/>
    <w:rsid w:val="007A06EF"/>
    <w:rsid w:val="007A07A5"/>
    <w:rsid w:val="007A07E1"/>
    <w:rsid w:val="007A0890"/>
    <w:rsid w:val="007A0942"/>
    <w:rsid w:val="007A09D7"/>
    <w:rsid w:val="007A0A6E"/>
    <w:rsid w:val="007A0D08"/>
    <w:rsid w:val="007A0D20"/>
    <w:rsid w:val="007A0DB9"/>
    <w:rsid w:val="007A0F60"/>
    <w:rsid w:val="007A0FAF"/>
    <w:rsid w:val="007A0FDD"/>
    <w:rsid w:val="007A1055"/>
    <w:rsid w:val="007A120F"/>
    <w:rsid w:val="007A138C"/>
    <w:rsid w:val="007A138F"/>
    <w:rsid w:val="007A14C3"/>
    <w:rsid w:val="007A162F"/>
    <w:rsid w:val="007A17A3"/>
    <w:rsid w:val="007A1820"/>
    <w:rsid w:val="007A1850"/>
    <w:rsid w:val="007A18E9"/>
    <w:rsid w:val="007A19B2"/>
    <w:rsid w:val="007A1AD1"/>
    <w:rsid w:val="007A1BBE"/>
    <w:rsid w:val="007A1C36"/>
    <w:rsid w:val="007A1E27"/>
    <w:rsid w:val="007A1EE2"/>
    <w:rsid w:val="007A1F30"/>
    <w:rsid w:val="007A1F5C"/>
    <w:rsid w:val="007A1FEA"/>
    <w:rsid w:val="007A2113"/>
    <w:rsid w:val="007A237E"/>
    <w:rsid w:val="007A2395"/>
    <w:rsid w:val="007A24B9"/>
    <w:rsid w:val="007A270C"/>
    <w:rsid w:val="007A2765"/>
    <w:rsid w:val="007A27CA"/>
    <w:rsid w:val="007A284D"/>
    <w:rsid w:val="007A29D4"/>
    <w:rsid w:val="007A2A81"/>
    <w:rsid w:val="007A2ACB"/>
    <w:rsid w:val="007A2B20"/>
    <w:rsid w:val="007A2B22"/>
    <w:rsid w:val="007A2BBB"/>
    <w:rsid w:val="007A2BF1"/>
    <w:rsid w:val="007A2BF5"/>
    <w:rsid w:val="007A2CC1"/>
    <w:rsid w:val="007A2D78"/>
    <w:rsid w:val="007A2FD5"/>
    <w:rsid w:val="007A30EA"/>
    <w:rsid w:val="007A3386"/>
    <w:rsid w:val="007A3691"/>
    <w:rsid w:val="007A382B"/>
    <w:rsid w:val="007A3920"/>
    <w:rsid w:val="007A3934"/>
    <w:rsid w:val="007A3BBC"/>
    <w:rsid w:val="007A3BF8"/>
    <w:rsid w:val="007A3C79"/>
    <w:rsid w:val="007A3D87"/>
    <w:rsid w:val="007A3E84"/>
    <w:rsid w:val="007A3F38"/>
    <w:rsid w:val="007A3F7A"/>
    <w:rsid w:val="007A3FE6"/>
    <w:rsid w:val="007A40AE"/>
    <w:rsid w:val="007A40EC"/>
    <w:rsid w:val="007A41E9"/>
    <w:rsid w:val="007A4342"/>
    <w:rsid w:val="007A46C6"/>
    <w:rsid w:val="007A49CD"/>
    <w:rsid w:val="007A4A0D"/>
    <w:rsid w:val="007A4AF7"/>
    <w:rsid w:val="007A4B14"/>
    <w:rsid w:val="007A4B1B"/>
    <w:rsid w:val="007A4BAE"/>
    <w:rsid w:val="007A4C2F"/>
    <w:rsid w:val="007A4E42"/>
    <w:rsid w:val="007A4E91"/>
    <w:rsid w:val="007A4FD4"/>
    <w:rsid w:val="007A5027"/>
    <w:rsid w:val="007A5098"/>
    <w:rsid w:val="007A50E7"/>
    <w:rsid w:val="007A5881"/>
    <w:rsid w:val="007A5996"/>
    <w:rsid w:val="007A5B51"/>
    <w:rsid w:val="007A5C61"/>
    <w:rsid w:val="007A5DD3"/>
    <w:rsid w:val="007A5E53"/>
    <w:rsid w:val="007A5EA5"/>
    <w:rsid w:val="007A5EF3"/>
    <w:rsid w:val="007A5EF8"/>
    <w:rsid w:val="007A62F4"/>
    <w:rsid w:val="007A64F2"/>
    <w:rsid w:val="007A6507"/>
    <w:rsid w:val="007A65D7"/>
    <w:rsid w:val="007A6756"/>
    <w:rsid w:val="007A68B6"/>
    <w:rsid w:val="007A6B7E"/>
    <w:rsid w:val="007A6DF9"/>
    <w:rsid w:val="007A6F3F"/>
    <w:rsid w:val="007A705F"/>
    <w:rsid w:val="007A7131"/>
    <w:rsid w:val="007A71BF"/>
    <w:rsid w:val="007A721B"/>
    <w:rsid w:val="007A7345"/>
    <w:rsid w:val="007A74F8"/>
    <w:rsid w:val="007A752E"/>
    <w:rsid w:val="007A7581"/>
    <w:rsid w:val="007A75C6"/>
    <w:rsid w:val="007A760E"/>
    <w:rsid w:val="007A7665"/>
    <w:rsid w:val="007A7796"/>
    <w:rsid w:val="007A77F9"/>
    <w:rsid w:val="007A7873"/>
    <w:rsid w:val="007A7895"/>
    <w:rsid w:val="007A78A6"/>
    <w:rsid w:val="007A78AD"/>
    <w:rsid w:val="007A7A28"/>
    <w:rsid w:val="007A7B4D"/>
    <w:rsid w:val="007A7BEC"/>
    <w:rsid w:val="007A7C37"/>
    <w:rsid w:val="007A7C55"/>
    <w:rsid w:val="007A7C95"/>
    <w:rsid w:val="007A7CB8"/>
    <w:rsid w:val="007A7E71"/>
    <w:rsid w:val="007A7EB5"/>
    <w:rsid w:val="007A7F27"/>
    <w:rsid w:val="007B008B"/>
    <w:rsid w:val="007B0111"/>
    <w:rsid w:val="007B0281"/>
    <w:rsid w:val="007B0388"/>
    <w:rsid w:val="007B03A3"/>
    <w:rsid w:val="007B03FF"/>
    <w:rsid w:val="007B04BC"/>
    <w:rsid w:val="007B04FC"/>
    <w:rsid w:val="007B0695"/>
    <w:rsid w:val="007B06E0"/>
    <w:rsid w:val="007B086E"/>
    <w:rsid w:val="007B08D2"/>
    <w:rsid w:val="007B09E5"/>
    <w:rsid w:val="007B0A52"/>
    <w:rsid w:val="007B0AC9"/>
    <w:rsid w:val="007B0D71"/>
    <w:rsid w:val="007B0DB0"/>
    <w:rsid w:val="007B0DF4"/>
    <w:rsid w:val="007B0E49"/>
    <w:rsid w:val="007B0E4A"/>
    <w:rsid w:val="007B0F65"/>
    <w:rsid w:val="007B1031"/>
    <w:rsid w:val="007B1046"/>
    <w:rsid w:val="007B10EA"/>
    <w:rsid w:val="007B131E"/>
    <w:rsid w:val="007B155E"/>
    <w:rsid w:val="007B1584"/>
    <w:rsid w:val="007B15B8"/>
    <w:rsid w:val="007B1601"/>
    <w:rsid w:val="007B1655"/>
    <w:rsid w:val="007B17F7"/>
    <w:rsid w:val="007B180E"/>
    <w:rsid w:val="007B18EE"/>
    <w:rsid w:val="007B193E"/>
    <w:rsid w:val="007B1981"/>
    <w:rsid w:val="007B1A01"/>
    <w:rsid w:val="007B1A75"/>
    <w:rsid w:val="007B1B73"/>
    <w:rsid w:val="007B1B7E"/>
    <w:rsid w:val="007B1C39"/>
    <w:rsid w:val="007B1CE7"/>
    <w:rsid w:val="007B1D6E"/>
    <w:rsid w:val="007B1D96"/>
    <w:rsid w:val="007B1E24"/>
    <w:rsid w:val="007B1E27"/>
    <w:rsid w:val="007B2008"/>
    <w:rsid w:val="007B2058"/>
    <w:rsid w:val="007B2082"/>
    <w:rsid w:val="007B2148"/>
    <w:rsid w:val="007B2164"/>
    <w:rsid w:val="007B217E"/>
    <w:rsid w:val="007B2341"/>
    <w:rsid w:val="007B24CB"/>
    <w:rsid w:val="007B24E8"/>
    <w:rsid w:val="007B2529"/>
    <w:rsid w:val="007B2614"/>
    <w:rsid w:val="007B26AB"/>
    <w:rsid w:val="007B2963"/>
    <w:rsid w:val="007B2E7D"/>
    <w:rsid w:val="007B32A5"/>
    <w:rsid w:val="007B33F6"/>
    <w:rsid w:val="007B348E"/>
    <w:rsid w:val="007B35B0"/>
    <w:rsid w:val="007B36EB"/>
    <w:rsid w:val="007B3778"/>
    <w:rsid w:val="007B3832"/>
    <w:rsid w:val="007B3876"/>
    <w:rsid w:val="007B38D4"/>
    <w:rsid w:val="007B39DB"/>
    <w:rsid w:val="007B3B0A"/>
    <w:rsid w:val="007B3B2F"/>
    <w:rsid w:val="007B3D07"/>
    <w:rsid w:val="007B3D7A"/>
    <w:rsid w:val="007B3E64"/>
    <w:rsid w:val="007B3E6F"/>
    <w:rsid w:val="007B3F40"/>
    <w:rsid w:val="007B417C"/>
    <w:rsid w:val="007B42E2"/>
    <w:rsid w:val="007B450C"/>
    <w:rsid w:val="007B453E"/>
    <w:rsid w:val="007B45C1"/>
    <w:rsid w:val="007B45EA"/>
    <w:rsid w:val="007B4794"/>
    <w:rsid w:val="007B4878"/>
    <w:rsid w:val="007B48F1"/>
    <w:rsid w:val="007B49D8"/>
    <w:rsid w:val="007B4A25"/>
    <w:rsid w:val="007B4B03"/>
    <w:rsid w:val="007B4BB2"/>
    <w:rsid w:val="007B4BD7"/>
    <w:rsid w:val="007B4BF2"/>
    <w:rsid w:val="007B4C28"/>
    <w:rsid w:val="007B4C47"/>
    <w:rsid w:val="007B4C72"/>
    <w:rsid w:val="007B4CB9"/>
    <w:rsid w:val="007B4CD1"/>
    <w:rsid w:val="007B4DF0"/>
    <w:rsid w:val="007B4E6C"/>
    <w:rsid w:val="007B4F26"/>
    <w:rsid w:val="007B4FBD"/>
    <w:rsid w:val="007B5066"/>
    <w:rsid w:val="007B5193"/>
    <w:rsid w:val="007B536B"/>
    <w:rsid w:val="007B54BC"/>
    <w:rsid w:val="007B55CE"/>
    <w:rsid w:val="007B56B2"/>
    <w:rsid w:val="007B56DA"/>
    <w:rsid w:val="007B5747"/>
    <w:rsid w:val="007B598B"/>
    <w:rsid w:val="007B5D23"/>
    <w:rsid w:val="007B5DD2"/>
    <w:rsid w:val="007B5F2F"/>
    <w:rsid w:val="007B6081"/>
    <w:rsid w:val="007B61BE"/>
    <w:rsid w:val="007B61E0"/>
    <w:rsid w:val="007B62CF"/>
    <w:rsid w:val="007B6387"/>
    <w:rsid w:val="007B659B"/>
    <w:rsid w:val="007B65E0"/>
    <w:rsid w:val="007B6667"/>
    <w:rsid w:val="007B67CE"/>
    <w:rsid w:val="007B67E7"/>
    <w:rsid w:val="007B68A4"/>
    <w:rsid w:val="007B6924"/>
    <w:rsid w:val="007B6A26"/>
    <w:rsid w:val="007B6D60"/>
    <w:rsid w:val="007B6D7F"/>
    <w:rsid w:val="007B6F13"/>
    <w:rsid w:val="007B6F38"/>
    <w:rsid w:val="007B6FD0"/>
    <w:rsid w:val="007B7107"/>
    <w:rsid w:val="007B719F"/>
    <w:rsid w:val="007B72BE"/>
    <w:rsid w:val="007B731C"/>
    <w:rsid w:val="007B772E"/>
    <w:rsid w:val="007B775E"/>
    <w:rsid w:val="007B796F"/>
    <w:rsid w:val="007B7BE0"/>
    <w:rsid w:val="007B7CA8"/>
    <w:rsid w:val="007B7CF4"/>
    <w:rsid w:val="007B7D10"/>
    <w:rsid w:val="007B7EFD"/>
    <w:rsid w:val="007C000A"/>
    <w:rsid w:val="007C0089"/>
    <w:rsid w:val="007C01F8"/>
    <w:rsid w:val="007C042A"/>
    <w:rsid w:val="007C090F"/>
    <w:rsid w:val="007C09CF"/>
    <w:rsid w:val="007C0F08"/>
    <w:rsid w:val="007C0F0F"/>
    <w:rsid w:val="007C10AE"/>
    <w:rsid w:val="007C1197"/>
    <w:rsid w:val="007C121F"/>
    <w:rsid w:val="007C1285"/>
    <w:rsid w:val="007C148E"/>
    <w:rsid w:val="007C1766"/>
    <w:rsid w:val="007C17FB"/>
    <w:rsid w:val="007C1812"/>
    <w:rsid w:val="007C185F"/>
    <w:rsid w:val="007C194A"/>
    <w:rsid w:val="007C1C15"/>
    <w:rsid w:val="007C1C65"/>
    <w:rsid w:val="007C1D21"/>
    <w:rsid w:val="007C1D55"/>
    <w:rsid w:val="007C1DB0"/>
    <w:rsid w:val="007C1E1A"/>
    <w:rsid w:val="007C1E92"/>
    <w:rsid w:val="007C1EC0"/>
    <w:rsid w:val="007C1F16"/>
    <w:rsid w:val="007C20A7"/>
    <w:rsid w:val="007C21ED"/>
    <w:rsid w:val="007C2217"/>
    <w:rsid w:val="007C225B"/>
    <w:rsid w:val="007C2262"/>
    <w:rsid w:val="007C24B8"/>
    <w:rsid w:val="007C2667"/>
    <w:rsid w:val="007C26A2"/>
    <w:rsid w:val="007C2853"/>
    <w:rsid w:val="007C285D"/>
    <w:rsid w:val="007C293C"/>
    <w:rsid w:val="007C2A3F"/>
    <w:rsid w:val="007C2A54"/>
    <w:rsid w:val="007C2B60"/>
    <w:rsid w:val="007C2C6D"/>
    <w:rsid w:val="007C2CBE"/>
    <w:rsid w:val="007C2E5F"/>
    <w:rsid w:val="007C2E6A"/>
    <w:rsid w:val="007C2EB0"/>
    <w:rsid w:val="007C2FD6"/>
    <w:rsid w:val="007C30AF"/>
    <w:rsid w:val="007C3126"/>
    <w:rsid w:val="007C31DE"/>
    <w:rsid w:val="007C320A"/>
    <w:rsid w:val="007C3330"/>
    <w:rsid w:val="007C34E5"/>
    <w:rsid w:val="007C37EF"/>
    <w:rsid w:val="007C37F4"/>
    <w:rsid w:val="007C387A"/>
    <w:rsid w:val="007C38AF"/>
    <w:rsid w:val="007C3A11"/>
    <w:rsid w:val="007C3AA6"/>
    <w:rsid w:val="007C3B1F"/>
    <w:rsid w:val="007C3D57"/>
    <w:rsid w:val="007C3DE5"/>
    <w:rsid w:val="007C3E33"/>
    <w:rsid w:val="007C3E87"/>
    <w:rsid w:val="007C3E8D"/>
    <w:rsid w:val="007C3EE4"/>
    <w:rsid w:val="007C3F87"/>
    <w:rsid w:val="007C40F5"/>
    <w:rsid w:val="007C412A"/>
    <w:rsid w:val="007C4204"/>
    <w:rsid w:val="007C4218"/>
    <w:rsid w:val="007C4932"/>
    <w:rsid w:val="007C4969"/>
    <w:rsid w:val="007C49F8"/>
    <w:rsid w:val="007C4ADB"/>
    <w:rsid w:val="007C4BD6"/>
    <w:rsid w:val="007C4C3C"/>
    <w:rsid w:val="007C4CDB"/>
    <w:rsid w:val="007C4D8C"/>
    <w:rsid w:val="007C4E3E"/>
    <w:rsid w:val="007C50C4"/>
    <w:rsid w:val="007C50F4"/>
    <w:rsid w:val="007C5279"/>
    <w:rsid w:val="007C54A8"/>
    <w:rsid w:val="007C54DC"/>
    <w:rsid w:val="007C5593"/>
    <w:rsid w:val="007C56FA"/>
    <w:rsid w:val="007C570D"/>
    <w:rsid w:val="007C57CF"/>
    <w:rsid w:val="007C597C"/>
    <w:rsid w:val="007C59EF"/>
    <w:rsid w:val="007C5A37"/>
    <w:rsid w:val="007C5B13"/>
    <w:rsid w:val="007C5D1D"/>
    <w:rsid w:val="007C5E26"/>
    <w:rsid w:val="007C5E61"/>
    <w:rsid w:val="007C5F50"/>
    <w:rsid w:val="007C5F53"/>
    <w:rsid w:val="007C60F3"/>
    <w:rsid w:val="007C61C2"/>
    <w:rsid w:val="007C62BC"/>
    <w:rsid w:val="007C6329"/>
    <w:rsid w:val="007C63AC"/>
    <w:rsid w:val="007C6486"/>
    <w:rsid w:val="007C6596"/>
    <w:rsid w:val="007C6606"/>
    <w:rsid w:val="007C663F"/>
    <w:rsid w:val="007C67BF"/>
    <w:rsid w:val="007C6900"/>
    <w:rsid w:val="007C690F"/>
    <w:rsid w:val="007C6AF0"/>
    <w:rsid w:val="007C6D84"/>
    <w:rsid w:val="007C6E0F"/>
    <w:rsid w:val="007C6F86"/>
    <w:rsid w:val="007C70D1"/>
    <w:rsid w:val="007C70FF"/>
    <w:rsid w:val="007C72F8"/>
    <w:rsid w:val="007C7312"/>
    <w:rsid w:val="007C7348"/>
    <w:rsid w:val="007C73D4"/>
    <w:rsid w:val="007C73EC"/>
    <w:rsid w:val="007C7478"/>
    <w:rsid w:val="007C74F0"/>
    <w:rsid w:val="007C753B"/>
    <w:rsid w:val="007C7598"/>
    <w:rsid w:val="007C76F7"/>
    <w:rsid w:val="007C7955"/>
    <w:rsid w:val="007C79BD"/>
    <w:rsid w:val="007C7AC4"/>
    <w:rsid w:val="007C7BB3"/>
    <w:rsid w:val="007C7BBF"/>
    <w:rsid w:val="007C7C25"/>
    <w:rsid w:val="007C7C80"/>
    <w:rsid w:val="007C7E3F"/>
    <w:rsid w:val="007C7ED5"/>
    <w:rsid w:val="007C7F4F"/>
    <w:rsid w:val="007C7F96"/>
    <w:rsid w:val="007D00C4"/>
    <w:rsid w:val="007D0300"/>
    <w:rsid w:val="007D0315"/>
    <w:rsid w:val="007D037D"/>
    <w:rsid w:val="007D04BB"/>
    <w:rsid w:val="007D06C1"/>
    <w:rsid w:val="007D0816"/>
    <w:rsid w:val="007D0877"/>
    <w:rsid w:val="007D09AF"/>
    <w:rsid w:val="007D09E3"/>
    <w:rsid w:val="007D0BB8"/>
    <w:rsid w:val="007D0E2F"/>
    <w:rsid w:val="007D0F29"/>
    <w:rsid w:val="007D115F"/>
    <w:rsid w:val="007D116C"/>
    <w:rsid w:val="007D1275"/>
    <w:rsid w:val="007D12E0"/>
    <w:rsid w:val="007D12E5"/>
    <w:rsid w:val="007D13C7"/>
    <w:rsid w:val="007D1443"/>
    <w:rsid w:val="007D1601"/>
    <w:rsid w:val="007D174E"/>
    <w:rsid w:val="007D17D7"/>
    <w:rsid w:val="007D1858"/>
    <w:rsid w:val="007D19C5"/>
    <w:rsid w:val="007D19F3"/>
    <w:rsid w:val="007D1AEE"/>
    <w:rsid w:val="007D1BD0"/>
    <w:rsid w:val="007D1D3B"/>
    <w:rsid w:val="007D1E52"/>
    <w:rsid w:val="007D1EA1"/>
    <w:rsid w:val="007D1EE4"/>
    <w:rsid w:val="007D1F27"/>
    <w:rsid w:val="007D2055"/>
    <w:rsid w:val="007D2100"/>
    <w:rsid w:val="007D2213"/>
    <w:rsid w:val="007D2335"/>
    <w:rsid w:val="007D234F"/>
    <w:rsid w:val="007D246C"/>
    <w:rsid w:val="007D24A9"/>
    <w:rsid w:val="007D24FF"/>
    <w:rsid w:val="007D2559"/>
    <w:rsid w:val="007D2691"/>
    <w:rsid w:val="007D285B"/>
    <w:rsid w:val="007D2AD9"/>
    <w:rsid w:val="007D2BD2"/>
    <w:rsid w:val="007D2C1A"/>
    <w:rsid w:val="007D2C1D"/>
    <w:rsid w:val="007D2C3D"/>
    <w:rsid w:val="007D2CF6"/>
    <w:rsid w:val="007D2D14"/>
    <w:rsid w:val="007D2D84"/>
    <w:rsid w:val="007D2F62"/>
    <w:rsid w:val="007D3184"/>
    <w:rsid w:val="007D31C5"/>
    <w:rsid w:val="007D3389"/>
    <w:rsid w:val="007D345F"/>
    <w:rsid w:val="007D35AD"/>
    <w:rsid w:val="007D35E5"/>
    <w:rsid w:val="007D37EE"/>
    <w:rsid w:val="007D38FE"/>
    <w:rsid w:val="007D3913"/>
    <w:rsid w:val="007D3A16"/>
    <w:rsid w:val="007D3A36"/>
    <w:rsid w:val="007D3A93"/>
    <w:rsid w:val="007D3B3B"/>
    <w:rsid w:val="007D3DC7"/>
    <w:rsid w:val="007D3DF8"/>
    <w:rsid w:val="007D3FA3"/>
    <w:rsid w:val="007D3FC2"/>
    <w:rsid w:val="007D401B"/>
    <w:rsid w:val="007D4164"/>
    <w:rsid w:val="007D4183"/>
    <w:rsid w:val="007D4692"/>
    <w:rsid w:val="007D46C8"/>
    <w:rsid w:val="007D4796"/>
    <w:rsid w:val="007D4814"/>
    <w:rsid w:val="007D4844"/>
    <w:rsid w:val="007D4A36"/>
    <w:rsid w:val="007D4AC8"/>
    <w:rsid w:val="007D4AEF"/>
    <w:rsid w:val="007D4BAF"/>
    <w:rsid w:val="007D4E1C"/>
    <w:rsid w:val="007D4E67"/>
    <w:rsid w:val="007D4E81"/>
    <w:rsid w:val="007D4E96"/>
    <w:rsid w:val="007D4F46"/>
    <w:rsid w:val="007D4F69"/>
    <w:rsid w:val="007D50AB"/>
    <w:rsid w:val="007D50DA"/>
    <w:rsid w:val="007D521D"/>
    <w:rsid w:val="007D5301"/>
    <w:rsid w:val="007D530F"/>
    <w:rsid w:val="007D5563"/>
    <w:rsid w:val="007D5636"/>
    <w:rsid w:val="007D5870"/>
    <w:rsid w:val="007D5BF8"/>
    <w:rsid w:val="007D5BFF"/>
    <w:rsid w:val="007D5C43"/>
    <w:rsid w:val="007D5DDB"/>
    <w:rsid w:val="007D5E3C"/>
    <w:rsid w:val="007D5EFC"/>
    <w:rsid w:val="007D5F0D"/>
    <w:rsid w:val="007D5F97"/>
    <w:rsid w:val="007D5FDB"/>
    <w:rsid w:val="007D620E"/>
    <w:rsid w:val="007D6581"/>
    <w:rsid w:val="007D666E"/>
    <w:rsid w:val="007D6689"/>
    <w:rsid w:val="007D6B4D"/>
    <w:rsid w:val="007D6C11"/>
    <w:rsid w:val="007D6C45"/>
    <w:rsid w:val="007D6D77"/>
    <w:rsid w:val="007D6EB6"/>
    <w:rsid w:val="007D6EEB"/>
    <w:rsid w:val="007D711A"/>
    <w:rsid w:val="007D724D"/>
    <w:rsid w:val="007D7510"/>
    <w:rsid w:val="007D7541"/>
    <w:rsid w:val="007D7723"/>
    <w:rsid w:val="007D7878"/>
    <w:rsid w:val="007D7899"/>
    <w:rsid w:val="007D78D2"/>
    <w:rsid w:val="007D791A"/>
    <w:rsid w:val="007D7B64"/>
    <w:rsid w:val="007D7D95"/>
    <w:rsid w:val="007E0244"/>
    <w:rsid w:val="007E0462"/>
    <w:rsid w:val="007E0473"/>
    <w:rsid w:val="007E0489"/>
    <w:rsid w:val="007E0515"/>
    <w:rsid w:val="007E06C3"/>
    <w:rsid w:val="007E0739"/>
    <w:rsid w:val="007E082F"/>
    <w:rsid w:val="007E094D"/>
    <w:rsid w:val="007E0961"/>
    <w:rsid w:val="007E09CF"/>
    <w:rsid w:val="007E09DC"/>
    <w:rsid w:val="007E0B2D"/>
    <w:rsid w:val="007E0BD0"/>
    <w:rsid w:val="007E0BED"/>
    <w:rsid w:val="007E0D0A"/>
    <w:rsid w:val="007E0F85"/>
    <w:rsid w:val="007E1028"/>
    <w:rsid w:val="007E115E"/>
    <w:rsid w:val="007E1167"/>
    <w:rsid w:val="007E12FD"/>
    <w:rsid w:val="007E130C"/>
    <w:rsid w:val="007E1373"/>
    <w:rsid w:val="007E13B6"/>
    <w:rsid w:val="007E15C6"/>
    <w:rsid w:val="007E1694"/>
    <w:rsid w:val="007E16AA"/>
    <w:rsid w:val="007E1709"/>
    <w:rsid w:val="007E179D"/>
    <w:rsid w:val="007E17C2"/>
    <w:rsid w:val="007E1803"/>
    <w:rsid w:val="007E1C1C"/>
    <w:rsid w:val="007E1E24"/>
    <w:rsid w:val="007E218A"/>
    <w:rsid w:val="007E21CC"/>
    <w:rsid w:val="007E221B"/>
    <w:rsid w:val="007E240C"/>
    <w:rsid w:val="007E249C"/>
    <w:rsid w:val="007E2700"/>
    <w:rsid w:val="007E271A"/>
    <w:rsid w:val="007E294B"/>
    <w:rsid w:val="007E295A"/>
    <w:rsid w:val="007E29A4"/>
    <w:rsid w:val="007E29B8"/>
    <w:rsid w:val="007E2AF2"/>
    <w:rsid w:val="007E2BB9"/>
    <w:rsid w:val="007E2CE8"/>
    <w:rsid w:val="007E2D4F"/>
    <w:rsid w:val="007E2DDE"/>
    <w:rsid w:val="007E2F9F"/>
    <w:rsid w:val="007E3127"/>
    <w:rsid w:val="007E3129"/>
    <w:rsid w:val="007E33D8"/>
    <w:rsid w:val="007E355D"/>
    <w:rsid w:val="007E35BF"/>
    <w:rsid w:val="007E3605"/>
    <w:rsid w:val="007E37DC"/>
    <w:rsid w:val="007E391E"/>
    <w:rsid w:val="007E3ADA"/>
    <w:rsid w:val="007E3DAF"/>
    <w:rsid w:val="007E3F43"/>
    <w:rsid w:val="007E3F71"/>
    <w:rsid w:val="007E4358"/>
    <w:rsid w:val="007E43E3"/>
    <w:rsid w:val="007E44C7"/>
    <w:rsid w:val="007E452A"/>
    <w:rsid w:val="007E45C3"/>
    <w:rsid w:val="007E4837"/>
    <w:rsid w:val="007E483A"/>
    <w:rsid w:val="007E4B50"/>
    <w:rsid w:val="007E4C70"/>
    <w:rsid w:val="007E4C92"/>
    <w:rsid w:val="007E4CC0"/>
    <w:rsid w:val="007E4DCA"/>
    <w:rsid w:val="007E4DCE"/>
    <w:rsid w:val="007E4F90"/>
    <w:rsid w:val="007E4FC8"/>
    <w:rsid w:val="007E5236"/>
    <w:rsid w:val="007E5459"/>
    <w:rsid w:val="007E54B9"/>
    <w:rsid w:val="007E5607"/>
    <w:rsid w:val="007E565C"/>
    <w:rsid w:val="007E56AA"/>
    <w:rsid w:val="007E56C9"/>
    <w:rsid w:val="007E56E9"/>
    <w:rsid w:val="007E570B"/>
    <w:rsid w:val="007E5809"/>
    <w:rsid w:val="007E582B"/>
    <w:rsid w:val="007E5860"/>
    <w:rsid w:val="007E593A"/>
    <w:rsid w:val="007E5A7D"/>
    <w:rsid w:val="007E5BD5"/>
    <w:rsid w:val="007E5D21"/>
    <w:rsid w:val="007E5DF2"/>
    <w:rsid w:val="007E5E90"/>
    <w:rsid w:val="007E5EF1"/>
    <w:rsid w:val="007E5F29"/>
    <w:rsid w:val="007E6011"/>
    <w:rsid w:val="007E6046"/>
    <w:rsid w:val="007E61FF"/>
    <w:rsid w:val="007E62C8"/>
    <w:rsid w:val="007E631E"/>
    <w:rsid w:val="007E6432"/>
    <w:rsid w:val="007E6691"/>
    <w:rsid w:val="007E6726"/>
    <w:rsid w:val="007E6793"/>
    <w:rsid w:val="007E6A24"/>
    <w:rsid w:val="007E6A99"/>
    <w:rsid w:val="007E6B9B"/>
    <w:rsid w:val="007E6C84"/>
    <w:rsid w:val="007E6E64"/>
    <w:rsid w:val="007E6F4C"/>
    <w:rsid w:val="007E6FC5"/>
    <w:rsid w:val="007E72F0"/>
    <w:rsid w:val="007E7407"/>
    <w:rsid w:val="007E75C3"/>
    <w:rsid w:val="007E75D4"/>
    <w:rsid w:val="007E77DE"/>
    <w:rsid w:val="007E7806"/>
    <w:rsid w:val="007E7809"/>
    <w:rsid w:val="007E781E"/>
    <w:rsid w:val="007E7AC4"/>
    <w:rsid w:val="007E7B72"/>
    <w:rsid w:val="007E7C51"/>
    <w:rsid w:val="007E7DB4"/>
    <w:rsid w:val="007E7DB7"/>
    <w:rsid w:val="007F0095"/>
    <w:rsid w:val="007F02BD"/>
    <w:rsid w:val="007F0385"/>
    <w:rsid w:val="007F0393"/>
    <w:rsid w:val="007F03E5"/>
    <w:rsid w:val="007F04A4"/>
    <w:rsid w:val="007F06F0"/>
    <w:rsid w:val="007F07B8"/>
    <w:rsid w:val="007F09A0"/>
    <w:rsid w:val="007F09A7"/>
    <w:rsid w:val="007F0B20"/>
    <w:rsid w:val="007F0BC7"/>
    <w:rsid w:val="007F0C40"/>
    <w:rsid w:val="007F0C42"/>
    <w:rsid w:val="007F0DEB"/>
    <w:rsid w:val="007F1305"/>
    <w:rsid w:val="007F1560"/>
    <w:rsid w:val="007F1597"/>
    <w:rsid w:val="007F18A4"/>
    <w:rsid w:val="007F1924"/>
    <w:rsid w:val="007F1A3A"/>
    <w:rsid w:val="007F1B7F"/>
    <w:rsid w:val="007F1D3F"/>
    <w:rsid w:val="007F1ECD"/>
    <w:rsid w:val="007F1FD0"/>
    <w:rsid w:val="007F1FE5"/>
    <w:rsid w:val="007F2211"/>
    <w:rsid w:val="007F221F"/>
    <w:rsid w:val="007F222D"/>
    <w:rsid w:val="007F2230"/>
    <w:rsid w:val="007F237B"/>
    <w:rsid w:val="007F2544"/>
    <w:rsid w:val="007F25F3"/>
    <w:rsid w:val="007F264A"/>
    <w:rsid w:val="007F2713"/>
    <w:rsid w:val="007F2741"/>
    <w:rsid w:val="007F27B8"/>
    <w:rsid w:val="007F2895"/>
    <w:rsid w:val="007F2A2A"/>
    <w:rsid w:val="007F2BB6"/>
    <w:rsid w:val="007F2D1C"/>
    <w:rsid w:val="007F2EE5"/>
    <w:rsid w:val="007F2F92"/>
    <w:rsid w:val="007F3292"/>
    <w:rsid w:val="007F3299"/>
    <w:rsid w:val="007F337B"/>
    <w:rsid w:val="007F33DD"/>
    <w:rsid w:val="007F342F"/>
    <w:rsid w:val="007F35A6"/>
    <w:rsid w:val="007F360C"/>
    <w:rsid w:val="007F3667"/>
    <w:rsid w:val="007F381E"/>
    <w:rsid w:val="007F38B1"/>
    <w:rsid w:val="007F38E9"/>
    <w:rsid w:val="007F38FF"/>
    <w:rsid w:val="007F396E"/>
    <w:rsid w:val="007F39F2"/>
    <w:rsid w:val="007F3AD9"/>
    <w:rsid w:val="007F3C29"/>
    <w:rsid w:val="007F3C9E"/>
    <w:rsid w:val="007F3DF8"/>
    <w:rsid w:val="007F40ED"/>
    <w:rsid w:val="007F41F9"/>
    <w:rsid w:val="007F4208"/>
    <w:rsid w:val="007F43D2"/>
    <w:rsid w:val="007F45A1"/>
    <w:rsid w:val="007F4688"/>
    <w:rsid w:val="007F4716"/>
    <w:rsid w:val="007F4737"/>
    <w:rsid w:val="007F48A8"/>
    <w:rsid w:val="007F4967"/>
    <w:rsid w:val="007F4990"/>
    <w:rsid w:val="007F49B7"/>
    <w:rsid w:val="007F4B65"/>
    <w:rsid w:val="007F4B6D"/>
    <w:rsid w:val="007F4BD9"/>
    <w:rsid w:val="007F4C42"/>
    <w:rsid w:val="007F4C4F"/>
    <w:rsid w:val="007F4DC5"/>
    <w:rsid w:val="007F4E54"/>
    <w:rsid w:val="007F51D3"/>
    <w:rsid w:val="007F521C"/>
    <w:rsid w:val="007F5346"/>
    <w:rsid w:val="007F53F1"/>
    <w:rsid w:val="007F5402"/>
    <w:rsid w:val="007F540C"/>
    <w:rsid w:val="007F5432"/>
    <w:rsid w:val="007F5640"/>
    <w:rsid w:val="007F5647"/>
    <w:rsid w:val="007F56C6"/>
    <w:rsid w:val="007F5707"/>
    <w:rsid w:val="007F591B"/>
    <w:rsid w:val="007F5B64"/>
    <w:rsid w:val="007F5C5C"/>
    <w:rsid w:val="007F5D05"/>
    <w:rsid w:val="007F5D47"/>
    <w:rsid w:val="007F5DF7"/>
    <w:rsid w:val="007F5F8A"/>
    <w:rsid w:val="007F6076"/>
    <w:rsid w:val="007F6147"/>
    <w:rsid w:val="007F6353"/>
    <w:rsid w:val="007F6413"/>
    <w:rsid w:val="007F65BB"/>
    <w:rsid w:val="007F6722"/>
    <w:rsid w:val="007F6A1B"/>
    <w:rsid w:val="007F6A6B"/>
    <w:rsid w:val="007F6AEE"/>
    <w:rsid w:val="007F6B5B"/>
    <w:rsid w:val="007F6B69"/>
    <w:rsid w:val="007F6CDE"/>
    <w:rsid w:val="007F6D4E"/>
    <w:rsid w:val="007F6D52"/>
    <w:rsid w:val="007F6E0C"/>
    <w:rsid w:val="007F6E39"/>
    <w:rsid w:val="007F6EAE"/>
    <w:rsid w:val="007F7177"/>
    <w:rsid w:val="007F7334"/>
    <w:rsid w:val="007F7368"/>
    <w:rsid w:val="007F7370"/>
    <w:rsid w:val="007F73F8"/>
    <w:rsid w:val="007F751D"/>
    <w:rsid w:val="007F7528"/>
    <w:rsid w:val="007F75BC"/>
    <w:rsid w:val="007F76A8"/>
    <w:rsid w:val="007F775F"/>
    <w:rsid w:val="007F77AA"/>
    <w:rsid w:val="007F78D1"/>
    <w:rsid w:val="007F7A3B"/>
    <w:rsid w:val="007F7BF3"/>
    <w:rsid w:val="007F7C27"/>
    <w:rsid w:val="007F7C65"/>
    <w:rsid w:val="007F7CEE"/>
    <w:rsid w:val="007F7D63"/>
    <w:rsid w:val="007F7E03"/>
    <w:rsid w:val="007F7FC7"/>
    <w:rsid w:val="008001F0"/>
    <w:rsid w:val="008002FA"/>
    <w:rsid w:val="008004B3"/>
    <w:rsid w:val="008004CE"/>
    <w:rsid w:val="008004F1"/>
    <w:rsid w:val="008007D6"/>
    <w:rsid w:val="00800944"/>
    <w:rsid w:val="00800A38"/>
    <w:rsid w:val="00800B8E"/>
    <w:rsid w:val="00800E4C"/>
    <w:rsid w:val="0080104F"/>
    <w:rsid w:val="008011FC"/>
    <w:rsid w:val="00801421"/>
    <w:rsid w:val="008014B6"/>
    <w:rsid w:val="008014C0"/>
    <w:rsid w:val="008014D2"/>
    <w:rsid w:val="008014F4"/>
    <w:rsid w:val="0080162A"/>
    <w:rsid w:val="00801808"/>
    <w:rsid w:val="00801BD9"/>
    <w:rsid w:val="00801BF7"/>
    <w:rsid w:val="00801D3D"/>
    <w:rsid w:val="00801DAA"/>
    <w:rsid w:val="00801F06"/>
    <w:rsid w:val="00801F14"/>
    <w:rsid w:val="00801F6A"/>
    <w:rsid w:val="00802020"/>
    <w:rsid w:val="008021C4"/>
    <w:rsid w:val="0080231D"/>
    <w:rsid w:val="008023A0"/>
    <w:rsid w:val="008024C3"/>
    <w:rsid w:val="00802831"/>
    <w:rsid w:val="00802876"/>
    <w:rsid w:val="0080289B"/>
    <w:rsid w:val="00802A1B"/>
    <w:rsid w:val="00802C85"/>
    <w:rsid w:val="00802DB0"/>
    <w:rsid w:val="00802E00"/>
    <w:rsid w:val="00802EAF"/>
    <w:rsid w:val="00802EEF"/>
    <w:rsid w:val="00802FF9"/>
    <w:rsid w:val="00803026"/>
    <w:rsid w:val="008030D1"/>
    <w:rsid w:val="00803379"/>
    <w:rsid w:val="008033B2"/>
    <w:rsid w:val="00803446"/>
    <w:rsid w:val="00803777"/>
    <w:rsid w:val="008037A8"/>
    <w:rsid w:val="008038A9"/>
    <w:rsid w:val="008039D0"/>
    <w:rsid w:val="00803A6F"/>
    <w:rsid w:val="00803B20"/>
    <w:rsid w:val="00803C2E"/>
    <w:rsid w:val="00803C57"/>
    <w:rsid w:val="00803C72"/>
    <w:rsid w:val="00803C95"/>
    <w:rsid w:val="00803CAA"/>
    <w:rsid w:val="00803DFF"/>
    <w:rsid w:val="00803FF7"/>
    <w:rsid w:val="00804123"/>
    <w:rsid w:val="0080414D"/>
    <w:rsid w:val="0080443A"/>
    <w:rsid w:val="00804574"/>
    <w:rsid w:val="008046B2"/>
    <w:rsid w:val="008046FC"/>
    <w:rsid w:val="00804799"/>
    <w:rsid w:val="008048A1"/>
    <w:rsid w:val="008048C2"/>
    <w:rsid w:val="008049AE"/>
    <w:rsid w:val="00804A80"/>
    <w:rsid w:val="00804B89"/>
    <w:rsid w:val="00804C25"/>
    <w:rsid w:val="00804DBF"/>
    <w:rsid w:val="00804DCE"/>
    <w:rsid w:val="00805178"/>
    <w:rsid w:val="008051DD"/>
    <w:rsid w:val="008053BE"/>
    <w:rsid w:val="008053C8"/>
    <w:rsid w:val="008053E3"/>
    <w:rsid w:val="008054F9"/>
    <w:rsid w:val="008056B3"/>
    <w:rsid w:val="008057D8"/>
    <w:rsid w:val="00805827"/>
    <w:rsid w:val="0080583F"/>
    <w:rsid w:val="008059E3"/>
    <w:rsid w:val="00805E8A"/>
    <w:rsid w:val="00805F49"/>
    <w:rsid w:val="00806177"/>
    <w:rsid w:val="0080620C"/>
    <w:rsid w:val="00806484"/>
    <w:rsid w:val="008064DE"/>
    <w:rsid w:val="0080655E"/>
    <w:rsid w:val="0080670C"/>
    <w:rsid w:val="008067D8"/>
    <w:rsid w:val="00806938"/>
    <w:rsid w:val="00806980"/>
    <w:rsid w:val="00806CAB"/>
    <w:rsid w:val="00806D65"/>
    <w:rsid w:val="00806DD5"/>
    <w:rsid w:val="00806EFD"/>
    <w:rsid w:val="0080706E"/>
    <w:rsid w:val="00807098"/>
    <w:rsid w:val="00807163"/>
    <w:rsid w:val="00807578"/>
    <w:rsid w:val="00807671"/>
    <w:rsid w:val="00807705"/>
    <w:rsid w:val="008077CB"/>
    <w:rsid w:val="00807874"/>
    <w:rsid w:val="008078EB"/>
    <w:rsid w:val="0080798B"/>
    <w:rsid w:val="008079A0"/>
    <w:rsid w:val="008079B1"/>
    <w:rsid w:val="00807AA3"/>
    <w:rsid w:val="00807FB3"/>
    <w:rsid w:val="00810027"/>
    <w:rsid w:val="00810034"/>
    <w:rsid w:val="008100AB"/>
    <w:rsid w:val="008100FD"/>
    <w:rsid w:val="00810185"/>
    <w:rsid w:val="008101EE"/>
    <w:rsid w:val="00810238"/>
    <w:rsid w:val="0081025D"/>
    <w:rsid w:val="00810385"/>
    <w:rsid w:val="00810436"/>
    <w:rsid w:val="0081056B"/>
    <w:rsid w:val="00810594"/>
    <w:rsid w:val="0081064F"/>
    <w:rsid w:val="008106CC"/>
    <w:rsid w:val="0081081C"/>
    <w:rsid w:val="00810887"/>
    <w:rsid w:val="0081099D"/>
    <w:rsid w:val="00810A76"/>
    <w:rsid w:val="00810CC4"/>
    <w:rsid w:val="00810D27"/>
    <w:rsid w:val="00810DE0"/>
    <w:rsid w:val="00810E88"/>
    <w:rsid w:val="00810F1F"/>
    <w:rsid w:val="008110A7"/>
    <w:rsid w:val="0081115F"/>
    <w:rsid w:val="0081122E"/>
    <w:rsid w:val="00811368"/>
    <w:rsid w:val="0081158A"/>
    <w:rsid w:val="00811591"/>
    <w:rsid w:val="00811642"/>
    <w:rsid w:val="008116B4"/>
    <w:rsid w:val="00811771"/>
    <w:rsid w:val="00811782"/>
    <w:rsid w:val="0081188A"/>
    <w:rsid w:val="00811945"/>
    <w:rsid w:val="00811ACE"/>
    <w:rsid w:val="00811C15"/>
    <w:rsid w:val="00811C1C"/>
    <w:rsid w:val="00811C26"/>
    <w:rsid w:val="00811C2E"/>
    <w:rsid w:val="00811CB0"/>
    <w:rsid w:val="00811E28"/>
    <w:rsid w:val="00811E9A"/>
    <w:rsid w:val="00811FF5"/>
    <w:rsid w:val="0081223F"/>
    <w:rsid w:val="00812314"/>
    <w:rsid w:val="0081240A"/>
    <w:rsid w:val="00812421"/>
    <w:rsid w:val="008124B8"/>
    <w:rsid w:val="008124FE"/>
    <w:rsid w:val="008126FA"/>
    <w:rsid w:val="008129AB"/>
    <w:rsid w:val="00812A59"/>
    <w:rsid w:val="00812AC1"/>
    <w:rsid w:val="00812C62"/>
    <w:rsid w:val="00812CAE"/>
    <w:rsid w:val="00812D78"/>
    <w:rsid w:val="00812DBC"/>
    <w:rsid w:val="00812DD4"/>
    <w:rsid w:val="00812E72"/>
    <w:rsid w:val="00812E80"/>
    <w:rsid w:val="00812E81"/>
    <w:rsid w:val="00812EF6"/>
    <w:rsid w:val="00812F18"/>
    <w:rsid w:val="00812F7E"/>
    <w:rsid w:val="00813012"/>
    <w:rsid w:val="008133C1"/>
    <w:rsid w:val="0081377E"/>
    <w:rsid w:val="00813910"/>
    <w:rsid w:val="0081392F"/>
    <w:rsid w:val="008139AF"/>
    <w:rsid w:val="00813A28"/>
    <w:rsid w:val="00813B79"/>
    <w:rsid w:val="00813BCF"/>
    <w:rsid w:val="00813C68"/>
    <w:rsid w:val="00813E9D"/>
    <w:rsid w:val="0081403C"/>
    <w:rsid w:val="0081412D"/>
    <w:rsid w:val="0081422C"/>
    <w:rsid w:val="008142B8"/>
    <w:rsid w:val="00814398"/>
    <w:rsid w:val="008143B5"/>
    <w:rsid w:val="008144DF"/>
    <w:rsid w:val="008148AD"/>
    <w:rsid w:val="00814981"/>
    <w:rsid w:val="008149DE"/>
    <w:rsid w:val="00814AA6"/>
    <w:rsid w:val="00814DA6"/>
    <w:rsid w:val="00814E65"/>
    <w:rsid w:val="00814E9F"/>
    <w:rsid w:val="00814F17"/>
    <w:rsid w:val="00814F46"/>
    <w:rsid w:val="008150D7"/>
    <w:rsid w:val="008150E1"/>
    <w:rsid w:val="008150F8"/>
    <w:rsid w:val="0081516B"/>
    <w:rsid w:val="008151A6"/>
    <w:rsid w:val="008152E5"/>
    <w:rsid w:val="008152F4"/>
    <w:rsid w:val="00815531"/>
    <w:rsid w:val="00815582"/>
    <w:rsid w:val="0081561C"/>
    <w:rsid w:val="00815728"/>
    <w:rsid w:val="0081574F"/>
    <w:rsid w:val="0081576F"/>
    <w:rsid w:val="008157FC"/>
    <w:rsid w:val="00815A11"/>
    <w:rsid w:val="00815A2E"/>
    <w:rsid w:val="00815A80"/>
    <w:rsid w:val="00815B2D"/>
    <w:rsid w:val="00815C5D"/>
    <w:rsid w:val="00815D39"/>
    <w:rsid w:val="00815E18"/>
    <w:rsid w:val="00815ED9"/>
    <w:rsid w:val="00815EDC"/>
    <w:rsid w:val="00815F48"/>
    <w:rsid w:val="0081608C"/>
    <w:rsid w:val="00816170"/>
    <w:rsid w:val="0081619B"/>
    <w:rsid w:val="00816285"/>
    <w:rsid w:val="008162F9"/>
    <w:rsid w:val="00816355"/>
    <w:rsid w:val="00816480"/>
    <w:rsid w:val="008164CC"/>
    <w:rsid w:val="008164D9"/>
    <w:rsid w:val="00816631"/>
    <w:rsid w:val="00816661"/>
    <w:rsid w:val="0081667E"/>
    <w:rsid w:val="008166C1"/>
    <w:rsid w:val="00816875"/>
    <w:rsid w:val="00816AE4"/>
    <w:rsid w:val="00816BDD"/>
    <w:rsid w:val="00816BED"/>
    <w:rsid w:val="00816DEC"/>
    <w:rsid w:val="00816E11"/>
    <w:rsid w:val="00816E74"/>
    <w:rsid w:val="00816E8F"/>
    <w:rsid w:val="008170F1"/>
    <w:rsid w:val="00817189"/>
    <w:rsid w:val="0081718B"/>
    <w:rsid w:val="008171E0"/>
    <w:rsid w:val="0081728E"/>
    <w:rsid w:val="00817338"/>
    <w:rsid w:val="00817519"/>
    <w:rsid w:val="008177B2"/>
    <w:rsid w:val="00817A11"/>
    <w:rsid w:val="00817BA8"/>
    <w:rsid w:val="00817BC2"/>
    <w:rsid w:val="00817BD1"/>
    <w:rsid w:val="00817C8E"/>
    <w:rsid w:val="00817D54"/>
    <w:rsid w:val="00817DAF"/>
    <w:rsid w:val="00817E98"/>
    <w:rsid w:val="00817ED7"/>
    <w:rsid w:val="00817FC8"/>
    <w:rsid w:val="0082005F"/>
    <w:rsid w:val="00820160"/>
    <w:rsid w:val="00820194"/>
    <w:rsid w:val="008201AD"/>
    <w:rsid w:val="00820250"/>
    <w:rsid w:val="00820268"/>
    <w:rsid w:val="00820288"/>
    <w:rsid w:val="008202B5"/>
    <w:rsid w:val="0082030B"/>
    <w:rsid w:val="0082036F"/>
    <w:rsid w:val="0082038B"/>
    <w:rsid w:val="008203DE"/>
    <w:rsid w:val="0082046E"/>
    <w:rsid w:val="008204CD"/>
    <w:rsid w:val="0082073F"/>
    <w:rsid w:val="0082079B"/>
    <w:rsid w:val="00820805"/>
    <w:rsid w:val="0082087C"/>
    <w:rsid w:val="0082094D"/>
    <w:rsid w:val="00820A0C"/>
    <w:rsid w:val="00820AED"/>
    <w:rsid w:val="00820BAB"/>
    <w:rsid w:val="00820D56"/>
    <w:rsid w:val="00820D86"/>
    <w:rsid w:val="00820DE6"/>
    <w:rsid w:val="00820E62"/>
    <w:rsid w:val="008212E8"/>
    <w:rsid w:val="008212F8"/>
    <w:rsid w:val="00821407"/>
    <w:rsid w:val="00821522"/>
    <w:rsid w:val="0082175B"/>
    <w:rsid w:val="0082185E"/>
    <w:rsid w:val="008218EA"/>
    <w:rsid w:val="00821A3E"/>
    <w:rsid w:val="00821B2B"/>
    <w:rsid w:val="00821B2D"/>
    <w:rsid w:val="00821C08"/>
    <w:rsid w:val="00821C40"/>
    <w:rsid w:val="00821C5B"/>
    <w:rsid w:val="00821C8C"/>
    <w:rsid w:val="00821ECE"/>
    <w:rsid w:val="00821FD6"/>
    <w:rsid w:val="00821FEF"/>
    <w:rsid w:val="0082202A"/>
    <w:rsid w:val="0082205B"/>
    <w:rsid w:val="0082205E"/>
    <w:rsid w:val="0082226B"/>
    <w:rsid w:val="00822276"/>
    <w:rsid w:val="0082238D"/>
    <w:rsid w:val="008223C0"/>
    <w:rsid w:val="008223F4"/>
    <w:rsid w:val="0082274F"/>
    <w:rsid w:val="00822764"/>
    <w:rsid w:val="00822806"/>
    <w:rsid w:val="00822868"/>
    <w:rsid w:val="008229D0"/>
    <w:rsid w:val="008229E4"/>
    <w:rsid w:val="00822A3E"/>
    <w:rsid w:val="00822ABF"/>
    <w:rsid w:val="00822AFF"/>
    <w:rsid w:val="00822C84"/>
    <w:rsid w:val="00822D01"/>
    <w:rsid w:val="00822DB4"/>
    <w:rsid w:val="00822FF4"/>
    <w:rsid w:val="00823118"/>
    <w:rsid w:val="00823208"/>
    <w:rsid w:val="008232F7"/>
    <w:rsid w:val="0082332B"/>
    <w:rsid w:val="00823375"/>
    <w:rsid w:val="0082347E"/>
    <w:rsid w:val="008234AC"/>
    <w:rsid w:val="0082362A"/>
    <w:rsid w:val="0082369A"/>
    <w:rsid w:val="008236B9"/>
    <w:rsid w:val="0082390E"/>
    <w:rsid w:val="00823989"/>
    <w:rsid w:val="0082399D"/>
    <w:rsid w:val="008239A9"/>
    <w:rsid w:val="00823ABC"/>
    <w:rsid w:val="00823C1C"/>
    <w:rsid w:val="00823C32"/>
    <w:rsid w:val="00823C6D"/>
    <w:rsid w:val="00823D11"/>
    <w:rsid w:val="00823E78"/>
    <w:rsid w:val="00823F8C"/>
    <w:rsid w:val="00824113"/>
    <w:rsid w:val="00824118"/>
    <w:rsid w:val="0082415F"/>
    <w:rsid w:val="00824331"/>
    <w:rsid w:val="00824365"/>
    <w:rsid w:val="00824427"/>
    <w:rsid w:val="008246E4"/>
    <w:rsid w:val="008246FC"/>
    <w:rsid w:val="0082483C"/>
    <w:rsid w:val="008248D4"/>
    <w:rsid w:val="008248E5"/>
    <w:rsid w:val="00824B0D"/>
    <w:rsid w:val="00824BEC"/>
    <w:rsid w:val="00824BF7"/>
    <w:rsid w:val="00824C9B"/>
    <w:rsid w:val="00824D44"/>
    <w:rsid w:val="00824D56"/>
    <w:rsid w:val="00825433"/>
    <w:rsid w:val="008254AD"/>
    <w:rsid w:val="00825806"/>
    <w:rsid w:val="0082581D"/>
    <w:rsid w:val="0082583F"/>
    <w:rsid w:val="008258AA"/>
    <w:rsid w:val="008259A7"/>
    <w:rsid w:val="008259E7"/>
    <w:rsid w:val="00825BDF"/>
    <w:rsid w:val="00825CA4"/>
    <w:rsid w:val="00825CFF"/>
    <w:rsid w:val="00825D11"/>
    <w:rsid w:val="00826198"/>
    <w:rsid w:val="008262D5"/>
    <w:rsid w:val="008265C9"/>
    <w:rsid w:val="008266C3"/>
    <w:rsid w:val="0082677B"/>
    <w:rsid w:val="00826793"/>
    <w:rsid w:val="00826848"/>
    <w:rsid w:val="00826B16"/>
    <w:rsid w:val="00826BB2"/>
    <w:rsid w:val="00826C84"/>
    <w:rsid w:val="00826D7E"/>
    <w:rsid w:val="00826DFC"/>
    <w:rsid w:val="00826E0B"/>
    <w:rsid w:val="00826E42"/>
    <w:rsid w:val="0082708F"/>
    <w:rsid w:val="00827145"/>
    <w:rsid w:val="00827168"/>
    <w:rsid w:val="00827281"/>
    <w:rsid w:val="0082733C"/>
    <w:rsid w:val="00827424"/>
    <w:rsid w:val="00827484"/>
    <w:rsid w:val="008274CA"/>
    <w:rsid w:val="0082752E"/>
    <w:rsid w:val="0082753B"/>
    <w:rsid w:val="00827620"/>
    <w:rsid w:val="0082776C"/>
    <w:rsid w:val="0082778E"/>
    <w:rsid w:val="008277D1"/>
    <w:rsid w:val="0082784E"/>
    <w:rsid w:val="00827957"/>
    <w:rsid w:val="00827994"/>
    <w:rsid w:val="008279BF"/>
    <w:rsid w:val="00827A87"/>
    <w:rsid w:val="00827B66"/>
    <w:rsid w:val="00827B74"/>
    <w:rsid w:val="00827F3D"/>
    <w:rsid w:val="00827FD5"/>
    <w:rsid w:val="00830044"/>
    <w:rsid w:val="00830047"/>
    <w:rsid w:val="008302EC"/>
    <w:rsid w:val="00830480"/>
    <w:rsid w:val="008304AA"/>
    <w:rsid w:val="0083053C"/>
    <w:rsid w:val="00830565"/>
    <w:rsid w:val="008306C6"/>
    <w:rsid w:val="008306DB"/>
    <w:rsid w:val="008306F9"/>
    <w:rsid w:val="008307C2"/>
    <w:rsid w:val="00830AD6"/>
    <w:rsid w:val="00830B8B"/>
    <w:rsid w:val="00830CC8"/>
    <w:rsid w:val="00830CEB"/>
    <w:rsid w:val="00830D80"/>
    <w:rsid w:val="00830DB6"/>
    <w:rsid w:val="00830E19"/>
    <w:rsid w:val="00830FD7"/>
    <w:rsid w:val="00830FED"/>
    <w:rsid w:val="008310C2"/>
    <w:rsid w:val="00831293"/>
    <w:rsid w:val="008312B7"/>
    <w:rsid w:val="008313BB"/>
    <w:rsid w:val="0083152F"/>
    <w:rsid w:val="00831541"/>
    <w:rsid w:val="008315BA"/>
    <w:rsid w:val="00831643"/>
    <w:rsid w:val="00831716"/>
    <w:rsid w:val="008317DA"/>
    <w:rsid w:val="0083186B"/>
    <w:rsid w:val="0083195B"/>
    <w:rsid w:val="00831A87"/>
    <w:rsid w:val="00831A91"/>
    <w:rsid w:val="00831BB7"/>
    <w:rsid w:val="00831CC4"/>
    <w:rsid w:val="00831E33"/>
    <w:rsid w:val="00831FD4"/>
    <w:rsid w:val="008326CB"/>
    <w:rsid w:val="0083273D"/>
    <w:rsid w:val="00832948"/>
    <w:rsid w:val="008329C9"/>
    <w:rsid w:val="00832BC5"/>
    <w:rsid w:val="00832BCF"/>
    <w:rsid w:val="00832D0E"/>
    <w:rsid w:val="00832DC5"/>
    <w:rsid w:val="00832E2B"/>
    <w:rsid w:val="00832F7B"/>
    <w:rsid w:val="00832F85"/>
    <w:rsid w:val="00832FA7"/>
    <w:rsid w:val="008333AC"/>
    <w:rsid w:val="00833423"/>
    <w:rsid w:val="00833490"/>
    <w:rsid w:val="00833515"/>
    <w:rsid w:val="0083356C"/>
    <w:rsid w:val="008335BB"/>
    <w:rsid w:val="0083379F"/>
    <w:rsid w:val="0083391A"/>
    <w:rsid w:val="00833B04"/>
    <w:rsid w:val="00833B6F"/>
    <w:rsid w:val="00833F28"/>
    <w:rsid w:val="00833F3A"/>
    <w:rsid w:val="00833FE8"/>
    <w:rsid w:val="008340DB"/>
    <w:rsid w:val="00834143"/>
    <w:rsid w:val="0083417B"/>
    <w:rsid w:val="008342C2"/>
    <w:rsid w:val="00834412"/>
    <w:rsid w:val="0083448E"/>
    <w:rsid w:val="00834548"/>
    <w:rsid w:val="00834711"/>
    <w:rsid w:val="00834817"/>
    <w:rsid w:val="00834EE8"/>
    <w:rsid w:val="00834F1A"/>
    <w:rsid w:val="008352B8"/>
    <w:rsid w:val="0083531E"/>
    <w:rsid w:val="00835478"/>
    <w:rsid w:val="008354EF"/>
    <w:rsid w:val="008354F0"/>
    <w:rsid w:val="008355BD"/>
    <w:rsid w:val="008355E1"/>
    <w:rsid w:val="008355F3"/>
    <w:rsid w:val="008356D0"/>
    <w:rsid w:val="008357CC"/>
    <w:rsid w:val="0083582B"/>
    <w:rsid w:val="0083587B"/>
    <w:rsid w:val="008358E5"/>
    <w:rsid w:val="00835ACD"/>
    <w:rsid w:val="00835B93"/>
    <w:rsid w:val="00835C15"/>
    <w:rsid w:val="00835CDF"/>
    <w:rsid w:val="00835D12"/>
    <w:rsid w:val="00835D42"/>
    <w:rsid w:val="00835E99"/>
    <w:rsid w:val="00835F64"/>
    <w:rsid w:val="00836097"/>
    <w:rsid w:val="008361D1"/>
    <w:rsid w:val="00836243"/>
    <w:rsid w:val="0083629A"/>
    <w:rsid w:val="0083634A"/>
    <w:rsid w:val="00836368"/>
    <w:rsid w:val="008365E4"/>
    <w:rsid w:val="008366E5"/>
    <w:rsid w:val="0083674E"/>
    <w:rsid w:val="008368BF"/>
    <w:rsid w:val="00836918"/>
    <w:rsid w:val="00836ABD"/>
    <w:rsid w:val="00836C65"/>
    <w:rsid w:val="00836D9B"/>
    <w:rsid w:val="00836F60"/>
    <w:rsid w:val="00836FFB"/>
    <w:rsid w:val="0083707D"/>
    <w:rsid w:val="00837113"/>
    <w:rsid w:val="0083726E"/>
    <w:rsid w:val="008372F2"/>
    <w:rsid w:val="00837325"/>
    <w:rsid w:val="00837638"/>
    <w:rsid w:val="00837742"/>
    <w:rsid w:val="008378E0"/>
    <w:rsid w:val="00837904"/>
    <w:rsid w:val="00837933"/>
    <w:rsid w:val="00837980"/>
    <w:rsid w:val="008379AD"/>
    <w:rsid w:val="00837A55"/>
    <w:rsid w:val="00837A9B"/>
    <w:rsid w:val="00837BA0"/>
    <w:rsid w:val="00837D43"/>
    <w:rsid w:val="00837DDA"/>
    <w:rsid w:val="00837E8A"/>
    <w:rsid w:val="00837EE0"/>
    <w:rsid w:val="00837F13"/>
    <w:rsid w:val="00837F52"/>
    <w:rsid w:val="00837FEA"/>
    <w:rsid w:val="0084035A"/>
    <w:rsid w:val="00840515"/>
    <w:rsid w:val="00840766"/>
    <w:rsid w:val="00840779"/>
    <w:rsid w:val="008408C7"/>
    <w:rsid w:val="00840902"/>
    <w:rsid w:val="00840C3E"/>
    <w:rsid w:val="00840C5A"/>
    <w:rsid w:val="00840CE9"/>
    <w:rsid w:val="00840D1C"/>
    <w:rsid w:val="00840E57"/>
    <w:rsid w:val="00840FAF"/>
    <w:rsid w:val="00840FCC"/>
    <w:rsid w:val="00840FE4"/>
    <w:rsid w:val="008410B9"/>
    <w:rsid w:val="008410BE"/>
    <w:rsid w:val="00841102"/>
    <w:rsid w:val="0084114F"/>
    <w:rsid w:val="00841345"/>
    <w:rsid w:val="0084146A"/>
    <w:rsid w:val="00841508"/>
    <w:rsid w:val="00841604"/>
    <w:rsid w:val="0084163F"/>
    <w:rsid w:val="008416A5"/>
    <w:rsid w:val="008416DF"/>
    <w:rsid w:val="00841899"/>
    <w:rsid w:val="008418B2"/>
    <w:rsid w:val="008418CC"/>
    <w:rsid w:val="00841977"/>
    <w:rsid w:val="00841B73"/>
    <w:rsid w:val="00841C2B"/>
    <w:rsid w:val="00841DDB"/>
    <w:rsid w:val="00841E21"/>
    <w:rsid w:val="00841EB8"/>
    <w:rsid w:val="00841FD0"/>
    <w:rsid w:val="00842094"/>
    <w:rsid w:val="0084216F"/>
    <w:rsid w:val="008421AB"/>
    <w:rsid w:val="008423E1"/>
    <w:rsid w:val="00842584"/>
    <w:rsid w:val="00842626"/>
    <w:rsid w:val="00842761"/>
    <w:rsid w:val="00842DBB"/>
    <w:rsid w:val="00842E53"/>
    <w:rsid w:val="00842EA7"/>
    <w:rsid w:val="00842F1A"/>
    <w:rsid w:val="00842F58"/>
    <w:rsid w:val="00843129"/>
    <w:rsid w:val="0084318F"/>
    <w:rsid w:val="008431A2"/>
    <w:rsid w:val="008431BA"/>
    <w:rsid w:val="0084322A"/>
    <w:rsid w:val="00843355"/>
    <w:rsid w:val="008434C7"/>
    <w:rsid w:val="00843529"/>
    <w:rsid w:val="008436D7"/>
    <w:rsid w:val="00843705"/>
    <w:rsid w:val="0084370C"/>
    <w:rsid w:val="00843715"/>
    <w:rsid w:val="00843793"/>
    <w:rsid w:val="00843A4B"/>
    <w:rsid w:val="00843A58"/>
    <w:rsid w:val="00843B1A"/>
    <w:rsid w:val="00843BC9"/>
    <w:rsid w:val="00843C6D"/>
    <w:rsid w:val="00843CDD"/>
    <w:rsid w:val="00843DBF"/>
    <w:rsid w:val="00843EED"/>
    <w:rsid w:val="00843F87"/>
    <w:rsid w:val="00844123"/>
    <w:rsid w:val="008441A6"/>
    <w:rsid w:val="00844303"/>
    <w:rsid w:val="00844418"/>
    <w:rsid w:val="008445CD"/>
    <w:rsid w:val="0084462B"/>
    <w:rsid w:val="0084473D"/>
    <w:rsid w:val="008447C4"/>
    <w:rsid w:val="00844830"/>
    <w:rsid w:val="00844998"/>
    <w:rsid w:val="00844A44"/>
    <w:rsid w:val="00844A82"/>
    <w:rsid w:val="00844ACA"/>
    <w:rsid w:val="00844B99"/>
    <w:rsid w:val="00844BF4"/>
    <w:rsid w:val="00844CB9"/>
    <w:rsid w:val="00844CF5"/>
    <w:rsid w:val="00844D55"/>
    <w:rsid w:val="00844DF5"/>
    <w:rsid w:val="00844E9D"/>
    <w:rsid w:val="00844EC6"/>
    <w:rsid w:val="00845037"/>
    <w:rsid w:val="00845075"/>
    <w:rsid w:val="008450E5"/>
    <w:rsid w:val="00845150"/>
    <w:rsid w:val="008451AC"/>
    <w:rsid w:val="00845240"/>
    <w:rsid w:val="008452C2"/>
    <w:rsid w:val="0084535A"/>
    <w:rsid w:val="00845484"/>
    <w:rsid w:val="0084567E"/>
    <w:rsid w:val="008457CF"/>
    <w:rsid w:val="00845805"/>
    <w:rsid w:val="00845871"/>
    <w:rsid w:val="008458A0"/>
    <w:rsid w:val="00845C07"/>
    <w:rsid w:val="00845C62"/>
    <w:rsid w:val="00845E95"/>
    <w:rsid w:val="00845F5D"/>
    <w:rsid w:val="0084652D"/>
    <w:rsid w:val="008465AC"/>
    <w:rsid w:val="00846894"/>
    <w:rsid w:val="008468C1"/>
    <w:rsid w:val="00846CAD"/>
    <w:rsid w:val="00846D72"/>
    <w:rsid w:val="00846DD4"/>
    <w:rsid w:val="00846DE9"/>
    <w:rsid w:val="00846E0B"/>
    <w:rsid w:val="00846E17"/>
    <w:rsid w:val="00846E23"/>
    <w:rsid w:val="00846F14"/>
    <w:rsid w:val="00846F8B"/>
    <w:rsid w:val="0084709B"/>
    <w:rsid w:val="008470A1"/>
    <w:rsid w:val="0084715C"/>
    <w:rsid w:val="008471BB"/>
    <w:rsid w:val="00847248"/>
    <w:rsid w:val="008472A3"/>
    <w:rsid w:val="008472B0"/>
    <w:rsid w:val="008472D7"/>
    <w:rsid w:val="008475A1"/>
    <w:rsid w:val="008477B6"/>
    <w:rsid w:val="00847ADF"/>
    <w:rsid w:val="00847CD9"/>
    <w:rsid w:val="00847DE8"/>
    <w:rsid w:val="00847DED"/>
    <w:rsid w:val="00847E38"/>
    <w:rsid w:val="00847EF8"/>
    <w:rsid w:val="00847F03"/>
    <w:rsid w:val="0085018F"/>
    <w:rsid w:val="008502B2"/>
    <w:rsid w:val="00850309"/>
    <w:rsid w:val="00850473"/>
    <w:rsid w:val="008504A8"/>
    <w:rsid w:val="0085065B"/>
    <w:rsid w:val="0085069E"/>
    <w:rsid w:val="008506BE"/>
    <w:rsid w:val="00850791"/>
    <w:rsid w:val="008507AE"/>
    <w:rsid w:val="00850897"/>
    <w:rsid w:val="00850923"/>
    <w:rsid w:val="00850940"/>
    <w:rsid w:val="00850A75"/>
    <w:rsid w:val="00850D3E"/>
    <w:rsid w:val="00850DBD"/>
    <w:rsid w:val="00850E24"/>
    <w:rsid w:val="00850E2B"/>
    <w:rsid w:val="00850EB8"/>
    <w:rsid w:val="00851016"/>
    <w:rsid w:val="00851077"/>
    <w:rsid w:val="00851097"/>
    <w:rsid w:val="008510E8"/>
    <w:rsid w:val="00851247"/>
    <w:rsid w:val="00851480"/>
    <w:rsid w:val="008514CC"/>
    <w:rsid w:val="00851695"/>
    <w:rsid w:val="00851821"/>
    <w:rsid w:val="008519D6"/>
    <w:rsid w:val="00851A11"/>
    <w:rsid w:val="00851AF4"/>
    <w:rsid w:val="00851B44"/>
    <w:rsid w:val="00851CF3"/>
    <w:rsid w:val="0085212F"/>
    <w:rsid w:val="0085218D"/>
    <w:rsid w:val="008522B2"/>
    <w:rsid w:val="008523D7"/>
    <w:rsid w:val="00852548"/>
    <w:rsid w:val="008525AC"/>
    <w:rsid w:val="0085272B"/>
    <w:rsid w:val="008527CB"/>
    <w:rsid w:val="008529C3"/>
    <w:rsid w:val="00852A39"/>
    <w:rsid w:val="00852E96"/>
    <w:rsid w:val="00852F0F"/>
    <w:rsid w:val="00853067"/>
    <w:rsid w:val="008530E7"/>
    <w:rsid w:val="0085317F"/>
    <w:rsid w:val="00853246"/>
    <w:rsid w:val="0085331A"/>
    <w:rsid w:val="008533CB"/>
    <w:rsid w:val="00853559"/>
    <w:rsid w:val="00853583"/>
    <w:rsid w:val="008535EB"/>
    <w:rsid w:val="0085364C"/>
    <w:rsid w:val="00853750"/>
    <w:rsid w:val="00853815"/>
    <w:rsid w:val="00853875"/>
    <w:rsid w:val="0085389A"/>
    <w:rsid w:val="00853996"/>
    <w:rsid w:val="008539FE"/>
    <w:rsid w:val="00853E76"/>
    <w:rsid w:val="00853E8C"/>
    <w:rsid w:val="00853FEB"/>
    <w:rsid w:val="00854012"/>
    <w:rsid w:val="008540CF"/>
    <w:rsid w:val="00854189"/>
    <w:rsid w:val="0085419B"/>
    <w:rsid w:val="008542C9"/>
    <w:rsid w:val="008544A0"/>
    <w:rsid w:val="00854551"/>
    <w:rsid w:val="008545FB"/>
    <w:rsid w:val="0085470C"/>
    <w:rsid w:val="00854729"/>
    <w:rsid w:val="008547BA"/>
    <w:rsid w:val="0085481D"/>
    <w:rsid w:val="00854AF6"/>
    <w:rsid w:val="00854D15"/>
    <w:rsid w:val="00854E10"/>
    <w:rsid w:val="00854EEC"/>
    <w:rsid w:val="00855608"/>
    <w:rsid w:val="0085570B"/>
    <w:rsid w:val="008558DA"/>
    <w:rsid w:val="008559F6"/>
    <w:rsid w:val="00855A71"/>
    <w:rsid w:val="00855B74"/>
    <w:rsid w:val="00855CC9"/>
    <w:rsid w:val="00855CDF"/>
    <w:rsid w:val="00855F2D"/>
    <w:rsid w:val="00855FE9"/>
    <w:rsid w:val="00856045"/>
    <w:rsid w:val="00856077"/>
    <w:rsid w:val="008560A1"/>
    <w:rsid w:val="008560CC"/>
    <w:rsid w:val="0085618F"/>
    <w:rsid w:val="008561DA"/>
    <w:rsid w:val="00856212"/>
    <w:rsid w:val="00856443"/>
    <w:rsid w:val="00856599"/>
    <w:rsid w:val="00856603"/>
    <w:rsid w:val="00856739"/>
    <w:rsid w:val="008567A1"/>
    <w:rsid w:val="008569A2"/>
    <w:rsid w:val="008569A7"/>
    <w:rsid w:val="00856AA3"/>
    <w:rsid w:val="00856B2C"/>
    <w:rsid w:val="00856D00"/>
    <w:rsid w:val="00856D5C"/>
    <w:rsid w:val="00856D6B"/>
    <w:rsid w:val="00856D6C"/>
    <w:rsid w:val="00856E6B"/>
    <w:rsid w:val="00856E75"/>
    <w:rsid w:val="00856F30"/>
    <w:rsid w:val="008571C0"/>
    <w:rsid w:val="008571E2"/>
    <w:rsid w:val="0085729B"/>
    <w:rsid w:val="00857554"/>
    <w:rsid w:val="0085782C"/>
    <w:rsid w:val="0085789E"/>
    <w:rsid w:val="00857D9E"/>
    <w:rsid w:val="00857DDD"/>
    <w:rsid w:val="00857E87"/>
    <w:rsid w:val="00857EE5"/>
    <w:rsid w:val="00857FEE"/>
    <w:rsid w:val="008600F5"/>
    <w:rsid w:val="00860147"/>
    <w:rsid w:val="008602F3"/>
    <w:rsid w:val="008603B1"/>
    <w:rsid w:val="00860635"/>
    <w:rsid w:val="0086094A"/>
    <w:rsid w:val="00860A1B"/>
    <w:rsid w:val="00860C0A"/>
    <w:rsid w:val="00861016"/>
    <w:rsid w:val="0086102D"/>
    <w:rsid w:val="00861303"/>
    <w:rsid w:val="00861320"/>
    <w:rsid w:val="0086156D"/>
    <w:rsid w:val="008616C6"/>
    <w:rsid w:val="00861874"/>
    <w:rsid w:val="00861921"/>
    <w:rsid w:val="00861A67"/>
    <w:rsid w:val="00861A84"/>
    <w:rsid w:val="00861AAE"/>
    <w:rsid w:val="00861B66"/>
    <w:rsid w:val="00861C72"/>
    <w:rsid w:val="00861D8E"/>
    <w:rsid w:val="00861E84"/>
    <w:rsid w:val="00861F56"/>
    <w:rsid w:val="00861FDD"/>
    <w:rsid w:val="008620F3"/>
    <w:rsid w:val="0086219A"/>
    <w:rsid w:val="008622B6"/>
    <w:rsid w:val="0086231B"/>
    <w:rsid w:val="00862565"/>
    <w:rsid w:val="008625C3"/>
    <w:rsid w:val="008626B6"/>
    <w:rsid w:val="008626E9"/>
    <w:rsid w:val="008626EF"/>
    <w:rsid w:val="00862701"/>
    <w:rsid w:val="0086292E"/>
    <w:rsid w:val="0086297E"/>
    <w:rsid w:val="00862B10"/>
    <w:rsid w:val="00862B34"/>
    <w:rsid w:val="00862C24"/>
    <w:rsid w:val="00862C4B"/>
    <w:rsid w:val="00862DD0"/>
    <w:rsid w:val="00862E69"/>
    <w:rsid w:val="00862EE8"/>
    <w:rsid w:val="00862F84"/>
    <w:rsid w:val="00863075"/>
    <w:rsid w:val="008630D0"/>
    <w:rsid w:val="0086318D"/>
    <w:rsid w:val="00863209"/>
    <w:rsid w:val="0086349C"/>
    <w:rsid w:val="008634D0"/>
    <w:rsid w:val="008634D6"/>
    <w:rsid w:val="0086355B"/>
    <w:rsid w:val="00863584"/>
    <w:rsid w:val="0086369E"/>
    <w:rsid w:val="0086383E"/>
    <w:rsid w:val="00863B96"/>
    <w:rsid w:val="00863C3F"/>
    <w:rsid w:val="00863C54"/>
    <w:rsid w:val="00863D83"/>
    <w:rsid w:val="00863E2E"/>
    <w:rsid w:val="00863E9C"/>
    <w:rsid w:val="00864016"/>
    <w:rsid w:val="008640BC"/>
    <w:rsid w:val="00864219"/>
    <w:rsid w:val="008643F1"/>
    <w:rsid w:val="00864662"/>
    <w:rsid w:val="00864771"/>
    <w:rsid w:val="00864780"/>
    <w:rsid w:val="008648C8"/>
    <w:rsid w:val="00864911"/>
    <w:rsid w:val="0086495D"/>
    <w:rsid w:val="0086497F"/>
    <w:rsid w:val="00864A1D"/>
    <w:rsid w:val="00864B79"/>
    <w:rsid w:val="00864CD0"/>
    <w:rsid w:val="008650A5"/>
    <w:rsid w:val="00865152"/>
    <w:rsid w:val="00865172"/>
    <w:rsid w:val="0086517E"/>
    <w:rsid w:val="008654C1"/>
    <w:rsid w:val="00865745"/>
    <w:rsid w:val="00865790"/>
    <w:rsid w:val="0086593D"/>
    <w:rsid w:val="00865960"/>
    <w:rsid w:val="00865A61"/>
    <w:rsid w:val="00865BA1"/>
    <w:rsid w:val="00865BBC"/>
    <w:rsid w:val="00865C0B"/>
    <w:rsid w:val="00865D00"/>
    <w:rsid w:val="00865D13"/>
    <w:rsid w:val="00866068"/>
    <w:rsid w:val="0086639D"/>
    <w:rsid w:val="008663D2"/>
    <w:rsid w:val="0086642C"/>
    <w:rsid w:val="0086643C"/>
    <w:rsid w:val="00866462"/>
    <w:rsid w:val="0086665D"/>
    <w:rsid w:val="008666F2"/>
    <w:rsid w:val="00866A0E"/>
    <w:rsid w:val="00866A2A"/>
    <w:rsid w:val="00866AF8"/>
    <w:rsid w:val="00866B26"/>
    <w:rsid w:val="00866C19"/>
    <w:rsid w:val="00866C62"/>
    <w:rsid w:val="00866CBA"/>
    <w:rsid w:val="00866CE9"/>
    <w:rsid w:val="00866D80"/>
    <w:rsid w:val="00866D8B"/>
    <w:rsid w:val="00866DA4"/>
    <w:rsid w:val="00866E00"/>
    <w:rsid w:val="00867039"/>
    <w:rsid w:val="00867046"/>
    <w:rsid w:val="00867299"/>
    <w:rsid w:val="00867387"/>
    <w:rsid w:val="0086742D"/>
    <w:rsid w:val="0086750A"/>
    <w:rsid w:val="008675EC"/>
    <w:rsid w:val="00867674"/>
    <w:rsid w:val="00867754"/>
    <w:rsid w:val="00867C54"/>
    <w:rsid w:val="00867C9E"/>
    <w:rsid w:val="00867CC8"/>
    <w:rsid w:val="00867D27"/>
    <w:rsid w:val="00867DE1"/>
    <w:rsid w:val="00867E79"/>
    <w:rsid w:val="00867FBF"/>
    <w:rsid w:val="00867FCB"/>
    <w:rsid w:val="008701B6"/>
    <w:rsid w:val="00870302"/>
    <w:rsid w:val="00870315"/>
    <w:rsid w:val="0087039E"/>
    <w:rsid w:val="0087041B"/>
    <w:rsid w:val="00870633"/>
    <w:rsid w:val="00870756"/>
    <w:rsid w:val="0087075D"/>
    <w:rsid w:val="0087082F"/>
    <w:rsid w:val="0087099B"/>
    <w:rsid w:val="00870CBF"/>
    <w:rsid w:val="00870D05"/>
    <w:rsid w:val="00870D36"/>
    <w:rsid w:val="00870D6C"/>
    <w:rsid w:val="00870EB2"/>
    <w:rsid w:val="00870F53"/>
    <w:rsid w:val="00870F5B"/>
    <w:rsid w:val="00870F5E"/>
    <w:rsid w:val="008710AC"/>
    <w:rsid w:val="008710B4"/>
    <w:rsid w:val="0087110F"/>
    <w:rsid w:val="008711AC"/>
    <w:rsid w:val="00871300"/>
    <w:rsid w:val="008713BA"/>
    <w:rsid w:val="008713C0"/>
    <w:rsid w:val="00871402"/>
    <w:rsid w:val="00871437"/>
    <w:rsid w:val="00871492"/>
    <w:rsid w:val="008714AB"/>
    <w:rsid w:val="008714D4"/>
    <w:rsid w:val="008714E0"/>
    <w:rsid w:val="00871747"/>
    <w:rsid w:val="00871A05"/>
    <w:rsid w:val="00871B0E"/>
    <w:rsid w:val="00871B56"/>
    <w:rsid w:val="00871BEE"/>
    <w:rsid w:val="00871DBC"/>
    <w:rsid w:val="00871F0D"/>
    <w:rsid w:val="00871F97"/>
    <w:rsid w:val="00871FB2"/>
    <w:rsid w:val="00871FC6"/>
    <w:rsid w:val="00872107"/>
    <w:rsid w:val="00872198"/>
    <w:rsid w:val="00872204"/>
    <w:rsid w:val="0087232D"/>
    <w:rsid w:val="008723C5"/>
    <w:rsid w:val="00872539"/>
    <w:rsid w:val="00872585"/>
    <w:rsid w:val="008725C7"/>
    <w:rsid w:val="008728BE"/>
    <w:rsid w:val="008728D8"/>
    <w:rsid w:val="00872934"/>
    <w:rsid w:val="00872A71"/>
    <w:rsid w:val="00872AC9"/>
    <w:rsid w:val="00872B8B"/>
    <w:rsid w:val="00872BE6"/>
    <w:rsid w:val="00872D4F"/>
    <w:rsid w:val="00872F28"/>
    <w:rsid w:val="00872F76"/>
    <w:rsid w:val="0087307E"/>
    <w:rsid w:val="00873128"/>
    <w:rsid w:val="0087317D"/>
    <w:rsid w:val="008731D6"/>
    <w:rsid w:val="008732C2"/>
    <w:rsid w:val="008736D7"/>
    <w:rsid w:val="008737A7"/>
    <w:rsid w:val="00873A35"/>
    <w:rsid w:val="00873A91"/>
    <w:rsid w:val="00873B4A"/>
    <w:rsid w:val="00873B6F"/>
    <w:rsid w:val="00873C2A"/>
    <w:rsid w:val="00873CCF"/>
    <w:rsid w:val="00873E09"/>
    <w:rsid w:val="00874241"/>
    <w:rsid w:val="0087430A"/>
    <w:rsid w:val="00874367"/>
    <w:rsid w:val="00874405"/>
    <w:rsid w:val="00874435"/>
    <w:rsid w:val="0087453D"/>
    <w:rsid w:val="008746B3"/>
    <w:rsid w:val="008747EF"/>
    <w:rsid w:val="0087487A"/>
    <w:rsid w:val="00874886"/>
    <w:rsid w:val="00874B26"/>
    <w:rsid w:val="00874B2E"/>
    <w:rsid w:val="00874C81"/>
    <w:rsid w:val="00874D51"/>
    <w:rsid w:val="00874D96"/>
    <w:rsid w:val="00874DE3"/>
    <w:rsid w:val="00874E90"/>
    <w:rsid w:val="00874EA6"/>
    <w:rsid w:val="00874FC8"/>
    <w:rsid w:val="008751E2"/>
    <w:rsid w:val="008752BB"/>
    <w:rsid w:val="008752E4"/>
    <w:rsid w:val="00875381"/>
    <w:rsid w:val="00875606"/>
    <w:rsid w:val="0087565A"/>
    <w:rsid w:val="00875818"/>
    <w:rsid w:val="008758BB"/>
    <w:rsid w:val="0087599F"/>
    <w:rsid w:val="00875C81"/>
    <w:rsid w:val="00875C8B"/>
    <w:rsid w:val="00875E68"/>
    <w:rsid w:val="00875EC7"/>
    <w:rsid w:val="00875EE3"/>
    <w:rsid w:val="0087618C"/>
    <w:rsid w:val="008761B1"/>
    <w:rsid w:val="008761B6"/>
    <w:rsid w:val="00876514"/>
    <w:rsid w:val="00876741"/>
    <w:rsid w:val="0087686D"/>
    <w:rsid w:val="008768A5"/>
    <w:rsid w:val="00876A9A"/>
    <w:rsid w:val="00876C0A"/>
    <w:rsid w:val="00876C63"/>
    <w:rsid w:val="00876CBC"/>
    <w:rsid w:val="00876D13"/>
    <w:rsid w:val="00876D2B"/>
    <w:rsid w:val="00876D84"/>
    <w:rsid w:val="00876D90"/>
    <w:rsid w:val="00876E40"/>
    <w:rsid w:val="0087720C"/>
    <w:rsid w:val="008772B5"/>
    <w:rsid w:val="008773BA"/>
    <w:rsid w:val="008774D2"/>
    <w:rsid w:val="008775F1"/>
    <w:rsid w:val="0087768C"/>
    <w:rsid w:val="008776AF"/>
    <w:rsid w:val="0087778E"/>
    <w:rsid w:val="008779A1"/>
    <w:rsid w:val="00877B79"/>
    <w:rsid w:val="00877D56"/>
    <w:rsid w:val="00880022"/>
    <w:rsid w:val="00880034"/>
    <w:rsid w:val="008801EF"/>
    <w:rsid w:val="00880334"/>
    <w:rsid w:val="00880338"/>
    <w:rsid w:val="008803B7"/>
    <w:rsid w:val="008803CB"/>
    <w:rsid w:val="00880448"/>
    <w:rsid w:val="008804F2"/>
    <w:rsid w:val="0088062C"/>
    <w:rsid w:val="008806CD"/>
    <w:rsid w:val="0088077A"/>
    <w:rsid w:val="008808AB"/>
    <w:rsid w:val="00880948"/>
    <w:rsid w:val="00880AE6"/>
    <w:rsid w:val="00880AE7"/>
    <w:rsid w:val="00880C1B"/>
    <w:rsid w:val="00880DAF"/>
    <w:rsid w:val="00880E37"/>
    <w:rsid w:val="00880E3C"/>
    <w:rsid w:val="00880E47"/>
    <w:rsid w:val="00880FEF"/>
    <w:rsid w:val="0088104D"/>
    <w:rsid w:val="008810C8"/>
    <w:rsid w:val="0088142E"/>
    <w:rsid w:val="00881655"/>
    <w:rsid w:val="0088165E"/>
    <w:rsid w:val="008816C1"/>
    <w:rsid w:val="00881817"/>
    <w:rsid w:val="008818CA"/>
    <w:rsid w:val="00881A25"/>
    <w:rsid w:val="00881B2C"/>
    <w:rsid w:val="00881B92"/>
    <w:rsid w:val="00881BD7"/>
    <w:rsid w:val="00881C1D"/>
    <w:rsid w:val="00881CED"/>
    <w:rsid w:val="00881D06"/>
    <w:rsid w:val="00881D33"/>
    <w:rsid w:val="00881DBF"/>
    <w:rsid w:val="00881E0A"/>
    <w:rsid w:val="00881EC3"/>
    <w:rsid w:val="00881EFC"/>
    <w:rsid w:val="00882194"/>
    <w:rsid w:val="0088245A"/>
    <w:rsid w:val="00882512"/>
    <w:rsid w:val="00882647"/>
    <w:rsid w:val="008829A3"/>
    <w:rsid w:val="008829C9"/>
    <w:rsid w:val="00882A09"/>
    <w:rsid w:val="00882B2F"/>
    <w:rsid w:val="00882DC8"/>
    <w:rsid w:val="00882E4E"/>
    <w:rsid w:val="00882F06"/>
    <w:rsid w:val="00882F44"/>
    <w:rsid w:val="00883022"/>
    <w:rsid w:val="008830EE"/>
    <w:rsid w:val="0088315C"/>
    <w:rsid w:val="00883199"/>
    <w:rsid w:val="008833B0"/>
    <w:rsid w:val="008834D2"/>
    <w:rsid w:val="00883685"/>
    <w:rsid w:val="00883BD2"/>
    <w:rsid w:val="00883DBC"/>
    <w:rsid w:val="00883EF0"/>
    <w:rsid w:val="008840A6"/>
    <w:rsid w:val="0088412E"/>
    <w:rsid w:val="008844A1"/>
    <w:rsid w:val="008844E5"/>
    <w:rsid w:val="00884556"/>
    <w:rsid w:val="008845BB"/>
    <w:rsid w:val="008845C1"/>
    <w:rsid w:val="00884631"/>
    <w:rsid w:val="00884740"/>
    <w:rsid w:val="008848FC"/>
    <w:rsid w:val="00884917"/>
    <w:rsid w:val="00884958"/>
    <w:rsid w:val="008849DC"/>
    <w:rsid w:val="00884A91"/>
    <w:rsid w:val="00884B1E"/>
    <w:rsid w:val="00884B2D"/>
    <w:rsid w:val="00884B65"/>
    <w:rsid w:val="00884E99"/>
    <w:rsid w:val="00884E9B"/>
    <w:rsid w:val="00884F29"/>
    <w:rsid w:val="00884FB2"/>
    <w:rsid w:val="00884FE5"/>
    <w:rsid w:val="0088510A"/>
    <w:rsid w:val="0088517C"/>
    <w:rsid w:val="0088520F"/>
    <w:rsid w:val="00885234"/>
    <w:rsid w:val="0088528C"/>
    <w:rsid w:val="008853C3"/>
    <w:rsid w:val="00885748"/>
    <w:rsid w:val="0088587E"/>
    <w:rsid w:val="00885890"/>
    <w:rsid w:val="008858FD"/>
    <w:rsid w:val="00885B04"/>
    <w:rsid w:val="00885BF2"/>
    <w:rsid w:val="00885C54"/>
    <w:rsid w:val="00885E07"/>
    <w:rsid w:val="00885F85"/>
    <w:rsid w:val="00885FEC"/>
    <w:rsid w:val="00886020"/>
    <w:rsid w:val="00886072"/>
    <w:rsid w:val="00886116"/>
    <w:rsid w:val="008861AD"/>
    <w:rsid w:val="008863CA"/>
    <w:rsid w:val="008863CF"/>
    <w:rsid w:val="00886447"/>
    <w:rsid w:val="00886563"/>
    <w:rsid w:val="0088672B"/>
    <w:rsid w:val="00886763"/>
    <w:rsid w:val="00886A98"/>
    <w:rsid w:val="00886BB1"/>
    <w:rsid w:val="00886C44"/>
    <w:rsid w:val="00886D12"/>
    <w:rsid w:val="00886ED8"/>
    <w:rsid w:val="00886FAE"/>
    <w:rsid w:val="00886FCB"/>
    <w:rsid w:val="0088719F"/>
    <w:rsid w:val="008871CE"/>
    <w:rsid w:val="00887430"/>
    <w:rsid w:val="00887452"/>
    <w:rsid w:val="008875D8"/>
    <w:rsid w:val="008875E0"/>
    <w:rsid w:val="008876A3"/>
    <w:rsid w:val="00887768"/>
    <w:rsid w:val="0088777F"/>
    <w:rsid w:val="00887804"/>
    <w:rsid w:val="008878A9"/>
    <w:rsid w:val="008879BD"/>
    <w:rsid w:val="008879D6"/>
    <w:rsid w:val="00887A71"/>
    <w:rsid w:val="00887A72"/>
    <w:rsid w:val="00887ABF"/>
    <w:rsid w:val="00887B03"/>
    <w:rsid w:val="00887B66"/>
    <w:rsid w:val="00887BD8"/>
    <w:rsid w:val="00887DF0"/>
    <w:rsid w:val="00887E1C"/>
    <w:rsid w:val="00887F8A"/>
    <w:rsid w:val="00890066"/>
    <w:rsid w:val="00890106"/>
    <w:rsid w:val="008903DD"/>
    <w:rsid w:val="008904CC"/>
    <w:rsid w:val="008905E0"/>
    <w:rsid w:val="00890633"/>
    <w:rsid w:val="00890785"/>
    <w:rsid w:val="00890916"/>
    <w:rsid w:val="008909EC"/>
    <w:rsid w:val="00890A69"/>
    <w:rsid w:val="00890BE2"/>
    <w:rsid w:val="00890C01"/>
    <w:rsid w:val="00890CBF"/>
    <w:rsid w:val="00890DBB"/>
    <w:rsid w:val="00890F37"/>
    <w:rsid w:val="00890F78"/>
    <w:rsid w:val="008914B1"/>
    <w:rsid w:val="00891824"/>
    <w:rsid w:val="00891909"/>
    <w:rsid w:val="00891B7A"/>
    <w:rsid w:val="00891BAC"/>
    <w:rsid w:val="00891CC5"/>
    <w:rsid w:val="00891CE3"/>
    <w:rsid w:val="00891D77"/>
    <w:rsid w:val="00891D9C"/>
    <w:rsid w:val="008920D8"/>
    <w:rsid w:val="008921FE"/>
    <w:rsid w:val="00892270"/>
    <w:rsid w:val="00892376"/>
    <w:rsid w:val="0089265A"/>
    <w:rsid w:val="008929B4"/>
    <w:rsid w:val="008929D4"/>
    <w:rsid w:val="008929ED"/>
    <w:rsid w:val="00892A1B"/>
    <w:rsid w:val="00892A62"/>
    <w:rsid w:val="00892C62"/>
    <w:rsid w:val="00892E13"/>
    <w:rsid w:val="00892E7F"/>
    <w:rsid w:val="00892E82"/>
    <w:rsid w:val="00892F24"/>
    <w:rsid w:val="008930ED"/>
    <w:rsid w:val="0089317C"/>
    <w:rsid w:val="008931B0"/>
    <w:rsid w:val="00893331"/>
    <w:rsid w:val="0089337D"/>
    <w:rsid w:val="00893505"/>
    <w:rsid w:val="0089352F"/>
    <w:rsid w:val="00893533"/>
    <w:rsid w:val="00893587"/>
    <w:rsid w:val="00893719"/>
    <w:rsid w:val="008937E4"/>
    <w:rsid w:val="00893960"/>
    <w:rsid w:val="00893AEA"/>
    <w:rsid w:val="00893C2C"/>
    <w:rsid w:val="00893D2D"/>
    <w:rsid w:val="00893DA8"/>
    <w:rsid w:val="00893DD5"/>
    <w:rsid w:val="00893F9E"/>
    <w:rsid w:val="0089405E"/>
    <w:rsid w:val="00894109"/>
    <w:rsid w:val="00894266"/>
    <w:rsid w:val="008942AB"/>
    <w:rsid w:val="008942BD"/>
    <w:rsid w:val="00894469"/>
    <w:rsid w:val="00894517"/>
    <w:rsid w:val="00894641"/>
    <w:rsid w:val="008946ED"/>
    <w:rsid w:val="00894A0B"/>
    <w:rsid w:val="00894BB4"/>
    <w:rsid w:val="00894C2B"/>
    <w:rsid w:val="00894C37"/>
    <w:rsid w:val="00894CC0"/>
    <w:rsid w:val="00894E01"/>
    <w:rsid w:val="00895189"/>
    <w:rsid w:val="00895345"/>
    <w:rsid w:val="008953CD"/>
    <w:rsid w:val="00895455"/>
    <w:rsid w:val="00895754"/>
    <w:rsid w:val="0089586D"/>
    <w:rsid w:val="00895A09"/>
    <w:rsid w:val="00895A81"/>
    <w:rsid w:val="00895A94"/>
    <w:rsid w:val="00895CD1"/>
    <w:rsid w:val="00895D6B"/>
    <w:rsid w:val="00895D85"/>
    <w:rsid w:val="00896025"/>
    <w:rsid w:val="008962AD"/>
    <w:rsid w:val="008963FD"/>
    <w:rsid w:val="00896441"/>
    <w:rsid w:val="008964F1"/>
    <w:rsid w:val="00896556"/>
    <w:rsid w:val="00896635"/>
    <w:rsid w:val="0089668D"/>
    <w:rsid w:val="008967D8"/>
    <w:rsid w:val="0089680D"/>
    <w:rsid w:val="008968AF"/>
    <w:rsid w:val="00896B4A"/>
    <w:rsid w:val="00896C28"/>
    <w:rsid w:val="00896C5A"/>
    <w:rsid w:val="00896C7A"/>
    <w:rsid w:val="00896C8A"/>
    <w:rsid w:val="00896D51"/>
    <w:rsid w:val="00896E44"/>
    <w:rsid w:val="00896E51"/>
    <w:rsid w:val="0089704F"/>
    <w:rsid w:val="00897215"/>
    <w:rsid w:val="0089756C"/>
    <w:rsid w:val="008975E8"/>
    <w:rsid w:val="00897A45"/>
    <w:rsid w:val="00897A6E"/>
    <w:rsid w:val="00897AE3"/>
    <w:rsid w:val="00897CE0"/>
    <w:rsid w:val="00897FE7"/>
    <w:rsid w:val="008A012D"/>
    <w:rsid w:val="008A01BA"/>
    <w:rsid w:val="008A0368"/>
    <w:rsid w:val="008A042C"/>
    <w:rsid w:val="008A0531"/>
    <w:rsid w:val="008A06F9"/>
    <w:rsid w:val="008A0779"/>
    <w:rsid w:val="008A0794"/>
    <w:rsid w:val="008A0927"/>
    <w:rsid w:val="008A09A0"/>
    <w:rsid w:val="008A0A57"/>
    <w:rsid w:val="008A0A76"/>
    <w:rsid w:val="008A0D2D"/>
    <w:rsid w:val="008A0E05"/>
    <w:rsid w:val="008A0E32"/>
    <w:rsid w:val="008A0F36"/>
    <w:rsid w:val="008A1060"/>
    <w:rsid w:val="008A1170"/>
    <w:rsid w:val="008A13D6"/>
    <w:rsid w:val="008A1473"/>
    <w:rsid w:val="008A15BE"/>
    <w:rsid w:val="008A190B"/>
    <w:rsid w:val="008A19D5"/>
    <w:rsid w:val="008A1C71"/>
    <w:rsid w:val="008A1CBB"/>
    <w:rsid w:val="008A1CC3"/>
    <w:rsid w:val="008A1D62"/>
    <w:rsid w:val="008A1D65"/>
    <w:rsid w:val="008A1E0E"/>
    <w:rsid w:val="008A2060"/>
    <w:rsid w:val="008A20B2"/>
    <w:rsid w:val="008A2187"/>
    <w:rsid w:val="008A219A"/>
    <w:rsid w:val="008A237D"/>
    <w:rsid w:val="008A250F"/>
    <w:rsid w:val="008A2528"/>
    <w:rsid w:val="008A25AE"/>
    <w:rsid w:val="008A2755"/>
    <w:rsid w:val="008A2824"/>
    <w:rsid w:val="008A29EE"/>
    <w:rsid w:val="008A2B59"/>
    <w:rsid w:val="008A2CAD"/>
    <w:rsid w:val="008A2CD4"/>
    <w:rsid w:val="008A2D69"/>
    <w:rsid w:val="008A2D73"/>
    <w:rsid w:val="008A2D76"/>
    <w:rsid w:val="008A321F"/>
    <w:rsid w:val="008A3254"/>
    <w:rsid w:val="008A325E"/>
    <w:rsid w:val="008A32FB"/>
    <w:rsid w:val="008A331A"/>
    <w:rsid w:val="008A3325"/>
    <w:rsid w:val="008A3393"/>
    <w:rsid w:val="008A34EB"/>
    <w:rsid w:val="008A34F6"/>
    <w:rsid w:val="008A3572"/>
    <w:rsid w:val="008A366C"/>
    <w:rsid w:val="008A37D0"/>
    <w:rsid w:val="008A384F"/>
    <w:rsid w:val="008A3883"/>
    <w:rsid w:val="008A38CC"/>
    <w:rsid w:val="008A3979"/>
    <w:rsid w:val="008A3A79"/>
    <w:rsid w:val="008A3B0C"/>
    <w:rsid w:val="008A3D79"/>
    <w:rsid w:val="008A3DFB"/>
    <w:rsid w:val="008A3FEA"/>
    <w:rsid w:val="008A41D5"/>
    <w:rsid w:val="008A425F"/>
    <w:rsid w:val="008A4268"/>
    <w:rsid w:val="008A42C2"/>
    <w:rsid w:val="008A447C"/>
    <w:rsid w:val="008A4543"/>
    <w:rsid w:val="008A4927"/>
    <w:rsid w:val="008A4958"/>
    <w:rsid w:val="008A4A21"/>
    <w:rsid w:val="008A4A41"/>
    <w:rsid w:val="008A4AE1"/>
    <w:rsid w:val="008A4B5F"/>
    <w:rsid w:val="008A4BB2"/>
    <w:rsid w:val="008A4BEB"/>
    <w:rsid w:val="008A4C1C"/>
    <w:rsid w:val="008A4E8F"/>
    <w:rsid w:val="008A4EC7"/>
    <w:rsid w:val="008A4F28"/>
    <w:rsid w:val="008A4F4D"/>
    <w:rsid w:val="008A51C5"/>
    <w:rsid w:val="008A5240"/>
    <w:rsid w:val="008A5284"/>
    <w:rsid w:val="008A568F"/>
    <w:rsid w:val="008A5947"/>
    <w:rsid w:val="008A5A96"/>
    <w:rsid w:val="008A5AD2"/>
    <w:rsid w:val="008A5B51"/>
    <w:rsid w:val="008A5E3E"/>
    <w:rsid w:val="008A5E61"/>
    <w:rsid w:val="008A5FD9"/>
    <w:rsid w:val="008A60F9"/>
    <w:rsid w:val="008A62A2"/>
    <w:rsid w:val="008A6345"/>
    <w:rsid w:val="008A63BC"/>
    <w:rsid w:val="008A65CA"/>
    <w:rsid w:val="008A68A2"/>
    <w:rsid w:val="008A68C5"/>
    <w:rsid w:val="008A6964"/>
    <w:rsid w:val="008A6A5C"/>
    <w:rsid w:val="008A6ACE"/>
    <w:rsid w:val="008A6CAB"/>
    <w:rsid w:val="008A6CB0"/>
    <w:rsid w:val="008A6F38"/>
    <w:rsid w:val="008A6F72"/>
    <w:rsid w:val="008A6FA9"/>
    <w:rsid w:val="008A6FC1"/>
    <w:rsid w:val="008A719B"/>
    <w:rsid w:val="008A719D"/>
    <w:rsid w:val="008A71BF"/>
    <w:rsid w:val="008A7201"/>
    <w:rsid w:val="008A7330"/>
    <w:rsid w:val="008A7568"/>
    <w:rsid w:val="008A7680"/>
    <w:rsid w:val="008A770F"/>
    <w:rsid w:val="008A7773"/>
    <w:rsid w:val="008A7799"/>
    <w:rsid w:val="008A77B2"/>
    <w:rsid w:val="008A7894"/>
    <w:rsid w:val="008A7AD5"/>
    <w:rsid w:val="008A7BA2"/>
    <w:rsid w:val="008A7BA5"/>
    <w:rsid w:val="008A7C0C"/>
    <w:rsid w:val="008A7C32"/>
    <w:rsid w:val="008A7E7D"/>
    <w:rsid w:val="008A7EBE"/>
    <w:rsid w:val="008A7FBE"/>
    <w:rsid w:val="008B02BC"/>
    <w:rsid w:val="008B02F5"/>
    <w:rsid w:val="008B03CF"/>
    <w:rsid w:val="008B0491"/>
    <w:rsid w:val="008B0649"/>
    <w:rsid w:val="008B0746"/>
    <w:rsid w:val="008B077A"/>
    <w:rsid w:val="008B07F8"/>
    <w:rsid w:val="008B0898"/>
    <w:rsid w:val="008B0A01"/>
    <w:rsid w:val="008B0A0F"/>
    <w:rsid w:val="008B0C80"/>
    <w:rsid w:val="008B0CD0"/>
    <w:rsid w:val="008B0EBC"/>
    <w:rsid w:val="008B0F7A"/>
    <w:rsid w:val="008B0FC7"/>
    <w:rsid w:val="008B14A5"/>
    <w:rsid w:val="008B158A"/>
    <w:rsid w:val="008B15BC"/>
    <w:rsid w:val="008B15F3"/>
    <w:rsid w:val="008B173B"/>
    <w:rsid w:val="008B178A"/>
    <w:rsid w:val="008B17D3"/>
    <w:rsid w:val="008B1A08"/>
    <w:rsid w:val="008B1C1D"/>
    <w:rsid w:val="008B1C58"/>
    <w:rsid w:val="008B1D78"/>
    <w:rsid w:val="008B1E27"/>
    <w:rsid w:val="008B1E50"/>
    <w:rsid w:val="008B1F5C"/>
    <w:rsid w:val="008B2042"/>
    <w:rsid w:val="008B2134"/>
    <w:rsid w:val="008B22A2"/>
    <w:rsid w:val="008B24A2"/>
    <w:rsid w:val="008B24EB"/>
    <w:rsid w:val="008B259B"/>
    <w:rsid w:val="008B270B"/>
    <w:rsid w:val="008B27B6"/>
    <w:rsid w:val="008B2874"/>
    <w:rsid w:val="008B2A94"/>
    <w:rsid w:val="008B2A9E"/>
    <w:rsid w:val="008B2D83"/>
    <w:rsid w:val="008B2E04"/>
    <w:rsid w:val="008B2E30"/>
    <w:rsid w:val="008B2E82"/>
    <w:rsid w:val="008B2FA7"/>
    <w:rsid w:val="008B303F"/>
    <w:rsid w:val="008B314A"/>
    <w:rsid w:val="008B32BE"/>
    <w:rsid w:val="008B330F"/>
    <w:rsid w:val="008B334D"/>
    <w:rsid w:val="008B37C0"/>
    <w:rsid w:val="008B391C"/>
    <w:rsid w:val="008B392D"/>
    <w:rsid w:val="008B39CC"/>
    <w:rsid w:val="008B3A69"/>
    <w:rsid w:val="008B3AA4"/>
    <w:rsid w:val="008B3C26"/>
    <w:rsid w:val="008B3C2E"/>
    <w:rsid w:val="008B3FB3"/>
    <w:rsid w:val="008B3FF0"/>
    <w:rsid w:val="008B400A"/>
    <w:rsid w:val="008B4265"/>
    <w:rsid w:val="008B432A"/>
    <w:rsid w:val="008B4355"/>
    <w:rsid w:val="008B4506"/>
    <w:rsid w:val="008B46A9"/>
    <w:rsid w:val="008B46D8"/>
    <w:rsid w:val="008B473A"/>
    <w:rsid w:val="008B48B2"/>
    <w:rsid w:val="008B48DC"/>
    <w:rsid w:val="008B497B"/>
    <w:rsid w:val="008B49E7"/>
    <w:rsid w:val="008B4A27"/>
    <w:rsid w:val="008B4B7E"/>
    <w:rsid w:val="008B4C9A"/>
    <w:rsid w:val="008B4DA3"/>
    <w:rsid w:val="008B4E3A"/>
    <w:rsid w:val="008B4ED2"/>
    <w:rsid w:val="008B4F20"/>
    <w:rsid w:val="008B50D3"/>
    <w:rsid w:val="008B5169"/>
    <w:rsid w:val="008B5245"/>
    <w:rsid w:val="008B52FB"/>
    <w:rsid w:val="008B5452"/>
    <w:rsid w:val="008B5513"/>
    <w:rsid w:val="008B55BF"/>
    <w:rsid w:val="008B55DE"/>
    <w:rsid w:val="008B5874"/>
    <w:rsid w:val="008B5A87"/>
    <w:rsid w:val="008B5BF2"/>
    <w:rsid w:val="008B5C0D"/>
    <w:rsid w:val="008B5C80"/>
    <w:rsid w:val="008B5D40"/>
    <w:rsid w:val="008B5E56"/>
    <w:rsid w:val="008B5F01"/>
    <w:rsid w:val="008B5F7F"/>
    <w:rsid w:val="008B5FC9"/>
    <w:rsid w:val="008B6004"/>
    <w:rsid w:val="008B6097"/>
    <w:rsid w:val="008B610B"/>
    <w:rsid w:val="008B6171"/>
    <w:rsid w:val="008B61BB"/>
    <w:rsid w:val="008B62E5"/>
    <w:rsid w:val="008B6897"/>
    <w:rsid w:val="008B69D8"/>
    <w:rsid w:val="008B6A03"/>
    <w:rsid w:val="008B6A0A"/>
    <w:rsid w:val="008B6B49"/>
    <w:rsid w:val="008B6D71"/>
    <w:rsid w:val="008B6DE7"/>
    <w:rsid w:val="008B6E08"/>
    <w:rsid w:val="008B6F40"/>
    <w:rsid w:val="008B6FB5"/>
    <w:rsid w:val="008B7013"/>
    <w:rsid w:val="008B7046"/>
    <w:rsid w:val="008B70E9"/>
    <w:rsid w:val="008B7489"/>
    <w:rsid w:val="008B74F3"/>
    <w:rsid w:val="008B7578"/>
    <w:rsid w:val="008B7593"/>
    <w:rsid w:val="008B7708"/>
    <w:rsid w:val="008B7885"/>
    <w:rsid w:val="008B78FF"/>
    <w:rsid w:val="008B790A"/>
    <w:rsid w:val="008B7A6F"/>
    <w:rsid w:val="008B7ACB"/>
    <w:rsid w:val="008B7B73"/>
    <w:rsid w:val="008B7E7F"/>
    <w:rsid w:val="008C0018"/>
    <w:rsid w:val="008C002A"/>
    <w:rsid w:val="008C0105"/>
    <w:rsid w:val="008C01D0"/>
    <w:rsid w:val="008C02E1"/>
    <w:rsid w:val="008C0325"/>
    <w:rsid w:val="008C0381"/>
    <w:rsid w:val="008C039E"/>
    <w:rsid w:val="008C03F7"/>
    <w:rsid w:val="008C047F"/>
    <w:rsid w:val="008C0513"/>
    <w:rsid w:val="008C05A8"/>
    <w:rsid w:val="008C0634"/>
    <w:rsid w:val="008C06C3"/>
    <w:rsid w:val="008C0753"/>
    <w:rsid w:val="008C08BE"/>
    <w:rsid w:val="008C08EF"/>
    <w:rsid w:val="008C090E"/>
    <w:rsid w:val="008C0B94"/>
    <w:rsid w:val="008C0D01"/>
    <w:rsid w:val="008C1052"/>
    <w:rsid w:val="008C111A"/>
    <w:rsid w:val="008C1275"/>
    <w:rsid w:val="008C1461"/>
    <w:rsid w:val="008C14A3"/>
    <w:rsid w:val="008C14D5"/>
    <w:rsid w:val="008C16F9"/>
    <w:rsid w:val="008C1787"/>
    <w:rsid w:val="008C194F"/>
    <w:rsid w:val="008C198C"/>
    <w:rsid w:val="008C1A24"/>
    <w:rsid w:val="008C1BFF"/>
    <w:rsid w:val="008C1CC7"/>
    <w:rsid w:val="008C1EC1"/>
    <w:rsid w:val="008C1EFD"/>
    <w:rsid w:val="008C1FBD"/>
    <w:rsid w:val="008C1FE7"/>
    <w:rsid w:val="008C214F"/>
    <w:rsid w:val="008C21AE"/>
    <w:rsid w:val="008C22E6"/>
    <w:rsid w:val="008C23E5"/>
    <w:rsid w:val="008C24EB"/>
    <w:rsid w:val="008C2638"/>
    <w:rsid w:val="008C2781"/>
    <w:rsid w:val="008C28BA"/>
    <w:rsid w:val="008C28D0"/>
    <w:rsid w:val="008C2AAC"/>
    <w:rsid w:val="008C2CD8"/>
    <w:rsid w:val="008C2CEC"/>
    <w:rsid w:val="008C2DDC"/>
    <w:rsid w:val="008C2FCB"/>
    <w:rsid w:val="008C302D"/>
    <w:rsid w:val="008C3050"/>
    <w:rsid w:val="008C3305"/>
    <w:rsid w:val="008C34C8"/>
    <w:rsid w:val="008C34CA"/>
    <w:rsid w:val="008C351F"/>
    <w:rsid w:val="008C3565"/>
    <w:rsid w:val="008C37DB"/>
    <w:rsid w:val="008C3AE8"/>
    <w:rsid w:val="008C3EAA"/>
    <w:rsid w:val="008C3F78"/>
    <w:rsid w:val="008C3FC1"/>
    <w:rsid w:val="008C3FF2"/>
    <w:rsid w:val="008C407A"/>
    <w:rsid w:val="008C4093"/>
    <w:rsid w:val="008C40DF"/>
    <w:rsid w:val="008C4137"/>
    <w:rsid w:val="008C4298"/>
    <w:rsid w:val="008C4347"/>
    <w:rsid w:val="008C4393"/>
    <w:rsid w:val="008C4575"/>
    <w:rsid w:val="008C4684"/>
    <w:rsid w:val="008C46F0"/>
    <w:rsid w:val="008C4885"/>
    <w:rsid w:val="008C49CC"/>
    <w:rsid w:val="008C4A1D"/>
    <w:rsid w:val="008C4A33"/>
    <w:rsid w:val="008C4B74"/>
    <w:rsid w:val="008C4C27"/>
    <w:rsid w:val="008C4C59"/>
    <w:rsid w:val="008C4D15"/>
    <w:rsid w:val="008C5026"/>
    <w:rsid w:val="008C50B7"/>
    <w:rsid w:val="008C52FD"/>
    <w:rsid w:val="008C545C"/>
    <w:rsid w:val="008C54E2"/>
    <w:rsid w:val="008C55D0"/>
    <w:rsid w:val="008C57DB"/>
    <w:rsid w:val="008C5B10"/>
    <w:rsid w:val="008C5B17"/>
    <w:rsid w:val="008C5C85"/>
    <w:rsid w:val="008C5DE3"/>
    <w:rsid w:val="008C5DEF"/>
    <w:rsid w:val="008C5E03"/>
    <w:rsid w:val="008C5ED1"/>
    <w:rsid w:val="008C5FA1"/>
    <w:rsid w:val="008C624A"/>
    <w:rsid w:val="008C652A"/>
    <w:rsid w:val="008C661E"/>
    <w:rsid w:val="008C678C"/>
    <w:rsid w:val="008C68DC"/>
    <w:rsid w:val="008C69F9"/>
    <w:rsid w:val="008C6ACD"/>
    <w:rsid w:val="008C6CDB"/>
    <w:rsid w:val="008C6CE3"/>
    <w:rsid w:val="008C6D66"/>
    <w:rsid w:val="008C6D82"/>
    <w:rsid w:val="008C6DF1"/>
    <w:rsid w:val="008C6E0D"/>
    <w:rsid w:val="008C6F44"/>
    <w:rsid w:val="008C7014"/>
    <w:rsid w:val="008C71BA"/>
    <w:rsid w:val="008C7326"/>
    <w:rsid w:val="008C7948"/>
    <w:rsid w:val="008C7955"/>
    <w:rsid w:val="008C7ADC"/>
    <w:rsid w:val="008C7CE8"/>
    <w:rsid w:val="008C7E70"/>
    <w:rsid w:val="008D00A3"/>
    <w:rsid w:val="008D0111"/>
    <w:rsid w:val="008D0117"/>
    <w:rsid w:val="008D03B9"/>
    <w:rsid w:val="008D04C4"/>
    <w:rsid w:val="008D0508"/>
    <w:rsid w:val="008D0530"/>
    <w:rsid w:val="008D05A4"/>
    <w:rsid w:val="008D064E"/>
    <w:rsid w:val="008D0666"/>
    <w:rsid w:val="008D0711"/>
    <w:rsid w:val="008D09F0"/>
    <w:rsid w:val="008D0A42"/>
    <w:rsid w:val="008D0D2A"/>
    <w:rsid w:val="008D0E70"/>
    <w:rsid w:val="008D0ED4"/>
    <w:rsid w:val="008D117C"/>
    <w:rsid w:val="008D128C"/>
    <w:rsid w:val="008D14F1"/>
    <w:rsid w:val="008D1648"/>
    <w:rsid w:val="008D1675"/>
    <w:rsid w:val="008D174C"/>
    <w:rsid w:val="008D1829"/>
    <w:rsid w:val="008D182E"/>
    <w:rsid w:val="008D1AF6"/>
    <w:rsid w:val="008D1D4D"/>
    <w:rsid w:val="008D1DFE"/>
    <w:rsid w:val="008D1E01"/>
    <w:rsid w:val="008D1E13"/>
    <w:rsid w:val="008D1E69"/>
    <w:rsid w:val="008D1EAF"/>
    <w:rsid w:val="008D1EC6"/>
    <w:rsid w:val="008D2237"/>
    <w:rsid w:val="008D2341"/>
    <w:rsid w:val="008D244B"/>
    <w:rsid w:val="008D25C6"/>
    <w:rsid w:val="008D2602"/>
    <w:rsid w:val="008D2650"/>
    <w:rsid w:val="008D2736"/>
    <w:rsid w:val="008D27C4"/>
    <w:rsid w:val="008D297A"/>
    <w:rsid w:val="008D2A00"/>
    <w:rsid w:val="008D2A83"/>
    <w:rsid w:val="008D2D40"/>
    <w:rsid w:val="008D3025"/>
    <w:rsid w:val="008D30A9"/>
    <w:rsid w:val="008D3215"/>
    <w:rsid w:val="008D3240"/>
    <w:rsid w:val="008D3306"/>
    <w:rsid w:val="008D3325"/>
    <w:rsid w:val="008D3335"/>
    <w:rsid w:val="008D3369"/>
    <w:rsid w:val="008D33A8"/>
    <w:rsid w:val="008D3786"/>
    <w:rsid w:val="008D3818"/>
    <w:rsid w:val="008D3883"/>
    <w:rsid w:val="008D38A0"/>
    <w:rsid w:val="008D3922"/>
    <w:rsid w:val="008D3BB9"/>
    <w:rsid w:val="008D3F6D"/>
    <w:rsid w:val="008D414B"/>
    <w:rsid w:val="008D4152"/>
    <w:rsid w:val="008D4227"/>
    <w:rsid w:val="008D434A"/>
    <w:rsid w:val="008D4450"/>
    <w:rsid w:val="008D4560"/>
    <w:rsid w:val="008D469D"/>
    <w:rsid w:val="008D469F"/>
    <w:rsid w:val="008D4752"/>
    <w:rsid w:val="008D4798"/>
    <w:rsid w:val="008D4A51"/>
    <w:rsid w:val="008D4AC3"/>
    <w:rsid w:val="008D4C4D"/>
    <w:rsid w:val="008D4D16"/>
    <w:rsid w:val="008D4D1D"/>
    <w:rsid w:val="008D4DFD"/>
    <w:rsid w:val="008D4E23"/>
    <w:rsid w:val="008D4F68"/>
    <w:rsid w:val="008D4FB2"/>
    <w:rsid w:val="008D506E"/>
    <w:rsid w:val="008D5132"/>
    <w:rsid w:val="008D5142"/>
    <w:rsid w:val="008D5171"/>
    <w:rsid w:val="008D52D8"/>
    <w:rsid w:val="008D538C"/>
    <w:rsid w:val="008D5460"/>
    <w:rsid w:val="008D5684"/>
    <w:rsid w:val="008D56C6"/>
    <w:rsid w:val="008D5793"/>
    <w:rsid w:val="008D5828"/>
    <w:rsid w:val="008D5883"/>
    <w:rsid w:val="008D58CC"/>
    <w:rsid w:val="008D58DA"/>
    <w:rsid w:val="008D592D"/>
    <w:rsid w:val="008D5A10"/>
    <w:rsid w:val="008D5A6A"/>
    <w:rsid w:val="008D5B6F"/>
    <w:rsid w:val="008D5E0B"/>
    <w:rsid w:val="008D6237"/>
    <w:rsid w:val="008D62C3"/>
    <w:rsid w:val="008D640E"/>
    <w:rsid w:val="008D651B"/>
    <w:rsid w:val="008D653C"/>
    <w:rsid w:val="008D654E"/>
    <w:rsid w:val="008D6826"/>
    <w:rsid w:val="008D6840"/>
    <w:rsid w:val="008D6842"/>
    <w:rsid w:val="008D68FB"/>
    <w:rsid w:val="008D6A38"/>
    <w:rsid w:val="008D6AD0"/>
    <w:rsid w:val="008D6B7E"/>
    <w:rsid w:val="008D6B89"/>
    <w:rsid w:val="008D6C06"/>
    <w:rsid w:val="008D6CAD"/>
    <w:rsid w:val="008D6D77"/>
    <w:rsid w:val="008D6D87"/>
    <w:rsid w:val="008D6DA2"/>
    <w:rsid w:val="008D6DB6"/>
    <w:rsid w:val="008D6DCF"/>
    <w:rsid w:val="008D6DE2"/>
    <w:rsid w:val="008D6DFC"/>
    <w:rsid w:val="008D6EC5"/>
    <w:rsid w:val="008D6F7B"/>
    <w:rsid w:val="008D71F2"/>
    <w:rsid w:val="008D72D1"/>
    <w:rsid w:val="008D7371"/>
    <w:rsid w:val="008D74EF"/>
    <w:rsid w:val="008D7558"/>
    <w:rsid w:val="008D7570"/>
    <w:rsid w:val="008D763B"/>
    <w:rsid w:val="008D7707"/>
    <w:rsid w:val="008D7923"/>
    <w:rsid w:val="008D7A8E"/>
    <w:rsid w:val="008D7D93"/>
    <w:rsid w:val="008D7F55"/>
    <w:rsid w:val="008E0239"/>
    <w:rsid w:val="008E0383"/>
    <w:rsid w:val="008E04B0"/>
    <w:rsid w:val="008E04FF"/>
    <w:rsid w:val="008E05C9"/>
    <w:rsid w:val="008E0911"/>
    <w:rsid w:val="008E0938"/>
    <w:rsid w:val="008E0A35"/>
    <w:rsid w:val="008E0B94"/>
    <w:rsid w:val="008E0BA8"/>
    <w:rsid w:val="008E0D14"/>
    <w:rsid w:val="008E0D90"/>
    <w:rsid w:val="008E0E41"/>
    <w:rsid w:val="008E0F36"/>
    <w:rsid w:val="008E1100"/>
    <w:rsid w:val="008E111C"/>
    <w:rsid w:val="008E1171"/>
    <w:rsid w:val="008E127A"/>
    <w:rsid w:val="008E1475"/>
    <w:rsid w:val="008E15AC"/>
    <w:rsid w:val="008E16BE"/>
    <w:rsid w:val="008E16D6"/>
    <w:rsid w:val="008E1882"/>
    <w:rsid w:val="008E19E7"/>
    <w:rsid w:val="008E1D46"/>
    <w:rsid w:val="008E1FAD"/>
    <w:rsid w:val="008E20AC"/>
    <w:rsid w:val="008E2160"/>
    <w:rsid w:val="008E230C"/>
    <w:rsid w:val="008E2338"/>
    <w:rsid w:val="008E2396"/>
    <w:rsid w:val="008E2552"/>
    <w:rsid w:val="008E257A"/>
    <w:rsid w:val="008E2C35"/>
    <w:rsid w:val="008E2CBD"/>
    <w:rsid w:val="008E2E62"/>
    <w:rsid w:val="008E3031"/>
    <w:rsid w:val="008E30C3"/>
    <w:rsid w:val="008E31CB"/>
    <w:rsid w:val="008E32EA"/>
    <w:rsid w:val="008E3374"/>
    <w:rsid w:val="008E3511"/>
    <w:rsid w:val="008E3515"/>
    <w:rsid w:val="008E36CD"/>
    <w:rsid w:val="008E38C9"/>
    <w:rsid w:val="008E38CC"/>
    <w:rsid w:val="008E39FC"/>
    <w:rsid w:val="008E3BC3"/>
    <w:rsid w:val="008E3C17"/>
    <w:rsid w:val="008E3DE4"/>
    <w:rsid w:val="008E3F81"/>
    <w:rsid w:val="008E3FB1"/>
    <w:rsid w:val="008E40E9"/>
    <w:rsid w:val="008E426D"/>
    <w:rsid w:val="008E430A"/>
    <w:rsid w:val="008E433F"/>
    <w:rsid w:val="008E46ED"/>
    <w:rsid w:val="008E47F5"/>
    <w:rsid w:val="008E4823"/>
    <w:rsid w:val="008E4A76"/>
    <w:rsid w:val="008E4B8A"/>
    <w:rsid w:val="008E4BD9"/>
    <w:rsid w:val="008E4D1E"/>
    <w:rsid w:val="008E4D2A"/>
    <w:rsid w:val="008E4D55"/>
    <w:rsid w:val="008E4D8F"/>
    <w:rsid w:val="008E4DB3"/>
    <w:rsid w:val="008E50DC"/>
    <w:rsid w:val="008E510F"/>
    <w:rsid w:val="008E5150"/>
    <w:rsid w:val="008E537E"/>
    <w:rsid w:val="008E53D1"/>
    <w:rsid w:val="008E5779"/>
    <w:rsid w:val="008E578F"/>
    <w:rsid w:val="008E58BA"/>
    <w:rsid w:val="008E5A4A"/>
    <w:rsid w:val="008E5ACF"/>
    <w:rsid w:val="008E5B07"/>
    <w:rsid w:val="008E5C02"/>
    <w:rsid w:val="008E5C4A"/>
    <w:rsid w:val="008E5F2E"/>
    <w:rsid w:val="008E5F6D"/>
    <w:rsid w:val="008E5FA6"/>
    <w:rsid w:val="008E6010"/>
    <w:rsid w:val="008E6092"/>
    <w:rsid w:val="008E6115"/>
    <w:rsid w:val="008E6118"/>
    <w:rsid w:val="008E67D7"/>
    <w:rsid w:val="008E67DB"/>
    <w:rsid w:val="008E6A59"/>
    <w:rsid w:val="008E6C25"/>
    <w:rsid w:val="008E6CCB"/>
    <w:rsid w:val="008E6CF1"/>
    <w:rsid w:val="008E6D6C"/>
    <w:rsid w:val="008E6E08"/>
    <w:rsid w:val="008E6E0F"/>
    <w:rsid w:val="008E6E65"/>
    <w:rsid w:val="008E6F44"/>
    <w:rsid w:val="008E709F"/>
    <w:rsid w:val="008E70EA"/>
    <w:rsid w:val="008E719F"/>
    <w:rsid w:val="008E72E9"/>
    <w:rsid w:val="008E7336"/>
    <w:rsid w:val="008E7580"/>
    <w:rsid w:val="008E7657"/>
    <w:rsid w:val="008E786A"/>
    <w:rsid w:val="008E7984"/>
    <w:rsid w:val="008E79AF"/>
    <w:rsid w:val="008E79F7"/>
    <w:rsid w:val="008E7BE3"/>
    <w:rsid w:val="008E7CEC"/>
    <w:rsid w:val="008E7E94"/>
    <w:rsid w:val="008E7FF4"/>
    <w:rsid w:val="008F019B"/>
    <w:rsid w:val="008F0252"/>
    <w:rsid w:val="008F0259"/>
    <w:rsid w:val="008F0363"/>
    <w:rsid w:val="008F04F0"/>
    <w:rsid w:val="008F0520"/>
    <w:rsid w:val="008F07EF"/>
    <w:rsid w:val="008F0830"/>
    <w:rsid w:val="008F08E3"/>
    <w:rsid w:val="008F0921"/>
    <w:rsid w:val="008F0977"/>
    <w:rsid w:val="008F0AD8"/>
    <w:rsid w:val="008F0E20"/>
    <w:rsid w:val="008F0E79"/>
    <w:rsid w:val="008F1055"/>
    <w:rsid w:val="008F11D3"/>
    <w:rsid w:val="008F1282"/>
    <w:rsid w:val="008F12B7"/>
    <w:rsid w:val="008F12F0"/>
    <w:rsid w:val="008F146A"/>
    <w:rsid w:val="008F1684"/>
    <w:rsid w:val="008F17DB"/>
    <w:rsid w:val="008F18BC"/>
    <w:rsid w:val="008F1910"/>
    <w:rsid w:val="008F1929"/>
    <w:rsid w:val="008F19BC"/>
    <w:rsid w:val="008F1A1F"/>
    <w:rsid w:val="008F1A58"/>
    <w:rsid w:val="008F1A9F"/>
    <w:rsid w:val="008F1BC5"/>
    <w:rsid w:val="008F1BF3"/>
    <w:rsid w:val="008F1C55"/>
    <w:rsid w:val="008F1C8A"/>
    <w:rsid w:val="008F1CB8"/>
    <w:rsid w:val="008F1EFD"/>
    <w:rsid w:val="008F2051"/>
    <w:rsid w:val="008F20FD"/>
    <w:rsid w:val="008F2253"/>
    <w:rsid w:val="008F232B"/>
    <w:rsid w:val="008F24E2"/>
    <w:rsid w:val="008F250A"/>
    <w:rsid w:val="008F26EB"/>
    <w:rsid w:val="008F2775"/>
    <w:rsid w:val="008F28C7"/>
    <w:rsid w:val="008F294A"/>
    <w:rsid w:val="008F29C0"/>
    <w:rsid w:val="008F29CE"/>
    <w:rsid w:val="008F2A21"/>
    <w:rsid w:val="008F2B9A"/>
    <w:rsid w:val="008F2C2B"/>
    <w:rsid w:val="008F2D8E"/>
    <w:rsid w:val="008F2E08"/>
    <w:rsid w:val="008F2FC7"/>
    <w:rsid w:val="008F33A0"/>
    <w:rsid w:val="008F3474"/>
    <w:rsid w:val="008F347B"/>
    <w:rsid w:val="008F3540"/>
    <w:rsid w:val="008F3AEC"/>
    <w:rsid w:val="008F3D8B"/>
    <w:rsid w:val="008F3DCA"/>
    <w:rsid w:val="008F3E2B"/>
    <w:rsid w:val="008F40C2"/>
    <w:rsid w:val="008F4252"/>
    <w:rsid w:val="008F432D"/>
    <w:rsid w:val="008F4518"/>
    <w:rsid w:val="008F451E"/>
    <w:rsid w:val="008F460F"/>
    <w:rsid w:val="008F4798"/>
    <w:rsid w:val="008F4835"/>
    <w:rsid w:val="008F48C4"/>
    <w:rsid w:val="008F48D7"/>
    <w:rsid w:val="008F4974"/>
    <w:rsid w:val="008F4E7A"/>
    <w:rsid w:val="008F4ED7"/>
    <w:rsid w:val="008F4FCA"/>
    <w:rsid w:val="008F5017"/>
    <w:rsid w:val="008F544E"/>
    <w:rsid w:val="008F5472"/>
    <w:rsid w:val="008F54CB"/>
    <w:rsid w:val="008F5573"/>
    <w:rsid w:val="008F55B7"/>
    <w:rsid w:val="008F5644"/>
    <w:rsid w:val="008F5665"/>
    <w:rsid w:val="008F5769"/>
    <w:rsid w:val="008F57F7"/>
    <w:rsid w:val="008F58DD"/>
    <w:rsid w:val="008F5AF8"/>
    <w:rsid w:val="008F5E75"/>
    <w:rsid w:val="008F5F32"/>
    <w:rsid w:val="008F6040"/>
    <w:rsid w:val="008F609D"/>
    <w:rsid w:val="008F614B"/>
    <w:rsid w:val="008F61D6"/>
    <w:rsid w:val="008F6501"/>
    <w:rsid w:val="008F667E"/>
    <w:rsid w:val="008F681A"/>
    <w:rsid w:val="008F6B38"/>
    <w:rsid w:val="008F6C26"/>
    <w:rsid w:val="008F6CA1"/>
    <w:rsid w:val="008F6D5A"/>
    <w:rsid w:val="008F6FBA"/>
    <w:rsid w:val="008F6FFB"/>
    <w:rsid w:val="008F7014"/>
    <w:rsid w:val="008F7036"/>
    <w:rsid w:val="008F7406"/>
    <w:rsid w:val="008F7613"/>
    <w:rsid w:val="008F7666"/>
    <w:rsid w:val="008F7734"/>
    <w:rsid w:val="008F777D"/>
    <w:rsid w:val="008F785E"/>
    <w:rsid w:val="008F7894"/>
    <w:rsid w:val="008F79FC"/>
    <w:rsid w:val="008F7A37"/>
    <w:rsid w:val="008F7AC5"/>
    <w:rsid w:val="008F7B32"/>
    <w:rsid w:val="008F7E56"/>
    <w:rsid w:val="008F7E87"/>
    <w:rsid w:val="00900112"/>
    <w:rsid w:val="00900256"/>
    <w:rsid w:val="009002B2"/>
    <w:rsid w:val="00900374"/>
    <w:rsid w:val="009003BC"/>
    <w:rsid w:val="009003CF"/>
    <w:rsid w:val="0090054A"/>
    <w:rsid w:val="009006DD"/>
    <w:rsid w:val="00900A96"/>
    <w:rsid w:val="00900AC6"/>
    <w:rsid w:val="00900C0E"/>
    <w:rsid w:val="00900DDF"/>
    <w:rsid w:val="00900EDE"/>
    <w:rsid w:val="0090101B"/>
    <w:rsid w:val="00901198"/>
    <w:rsid w:val="009015AB"/>
    <w:rsid w:val="00901705"/>
    <w:rsid w:val="0090185C"/>
    <w:rsid w:val="00901867"/>
    <w:rsid w:val="00901A2A"/>
    <w:rsid w:val="00901A70"/>
    <w:rsid w:val="00901A87"/>
    <w:rsid w:val="00901AA6"/>
    <w:rsid w:val="00901B3A"/>
    <w:rsid w:val="00901E22"/>
    <w:rsid w:val="00901F13"/>
    <w:rsid w:val="00901F36"/>
    <w:rsid w:val="00901F78"/>
    <w:rsid w:val="009020A7"/>
    <w:rsid w:val="0090224B"/>
    <w:rsid w:val="0090240A"/>
    <w:rsid w:val="0090247A"/>
    <w:rsid w:val="00902635"/>
    <w:rsid w:val="00902699"/>
    <w:rsid w:val="00902740"/>
    <w:rsid w:val="0090278B"/>
    <w:rsid w:val="009027B8"/>
    <w:rsid w:val="0090280B"/>
    <w:rsid w:val="0090285A"/>
    <w:rsid w:val="0090286A"/>
    <w:rsid w:val="009028B4"/>
    <w:rsid w:val="009028F8"/>
    <w:rsid w:val="00902BB0"/>
    <w:rsid w:val="00902C96"/>
    <w:rsid w:val="00902CC5"/>
    <w:rsid w:val="00902E83"/>
    <w:rsid w:val="00902FD6"/>
    <w:rsid w:val="009032A5"/>
    <w:rsid w:val="009032F4"/>
    <w:rsid w:val="0090330F"/>
    <w:rsid w:val="00903350"/>
    <w:rsid w:val="009033B8"/>
    <w:rsid w:val="00903464"/>
    <w:rsid w:val="00903489"/>
    <w:rsid w:val="0090349B"/>
    <w:rsid w:val="0090374B"/>
    <w:rsid w:val="00903A36"/>
    <w:rsid w:val="00903B83"/>
    <w:rsid w:val="00903C04"/>
    <w:rsid w:val="00903C65"/>
    <w:rsid w:val="00903D4A"/>
    <w:rsid w:val="00903D69"/>
    <w:rsid w:val="00903F07"/>
    <w:rsid w:val="00903FE2"/>
    <w:rsid w:val="00904076"/>
    <w:rsid w:val="009040AA"/>
    <w:rsid w:val="00904171"/>
    <w:rsid w:val="009042BE"/>
    <w:rsid w:val="00904388"/>
    <w:rsid w:val="009043CE"/>
    <w:rsid w:val="0090455E"/>
    <w:rsid w:val="00904B58"/>
    <w:rsid w:val="00904C7E"/>
    <w:rsid w:val="00904E7A"/>
    <w:rsid w:val="00904EBD"/>
    <w:rsid w:val="00904ECE"/>
    <w:rsid w:val="00904F15"/>
    <w:rsid w:val="009050BC"/>
    <w:rsid w:val="009050E5"/>
    <w:rsid w:val="0090513A"/>
    <w:rsid w:val="00905172"/>
    <w:rsid w:val="00905384"/>
    <w:rsid w:val="0090539B"/>
    <w:rsid w:val="009053ED"/>
    <w:rsid w:val="00905547"/>
    <w:rsid w:val="00905595"/>
    <w:rsid w:val="00905655"/>
    <w:rsid w:val="009056E6"/>
    <w:rsid w:val="009057CE"/>
    <w:rsid w:val="00905925"/>
    <w:rsid w:val="00905A1F"/>
    <w:rsid w:val="00905A48"/>
    <w:rsid w:val="00905A6A"/>
    <w:rsid w:val="00905A94"/>
    <w:rsid w:val="00905AB0"/>
    <w:rsid w:val="00905B82"/>
    <w:rsid w:val="00905C18"/>
    <w:rsid w:val="00905D6D"/>
    <w:rsid w:val="00905E68"/>
    <w:rsid w:val="00905F5C"/>
    <w:rsid w:val="009060D1"/>
    <w:rsid w:val="00906120"/>
    <w:rsid w:val="00906128"/>
    <w:rsid w:val="009062BD"/>
    <w:rsid w:val="009062C7"/>
    <w:rsid w:val="009064B4"/>
    <w:rsid w:val="0090659E"/>
    <w:rsid w:val="00906647"/>
    <w:rsid w:val="00906707"/>
    <w:rsid w:val="009067A1"/>
    <w:rsid w:val="009068A5"/>
    <w:rsid w:val="009069AB"/>
    <w:rsid w:val="00906B0F"/>
    <w:rsid w:val="00906DA9"/>
    <w:rsid w:val="00906E24"/>
    <w:rsid w:val="00906EFA"/>
    <w:rsid w:val="00906F07"/>
    <w:rsid w:val="00906F4F"/>
    <w:rsid w:val="009070FB"/>
    <w:rsid w:val="00907125"/>
    <w:rsid w:val="0090721E"/>
    <w:rsid w:val="00907301"/>
    <w:rsid w:val="0090744B"/>
    <w:rsid w:val="00907462"/>
    <w:rsid w:val="00907463"/>
    <w:rsid w:val="009074BC"/>
    <w:rsid w:val="0090754E"/>
    <w:rsid w:val="009077C3"/>
    <w:rsid w:val="0090780D"/>
    <w:rsid w:val="00907842"/>
    <w:rsid w:val="00907921"/>
    <w:rsid w:val="00907B4C"/>
    <w:rsid w:val="00907CA1"/>
    <w:rsid w:val="00907DB7"/>
    <w:rsid w:val="00907EA0"/>
    <w:rsid w:val="00907EEB"/>
    <w:rsid w:val="00907FD6"/>
    <w:rsid w:val="00910102"/>
    <w:rsid w:val="009101E1"/>
    <w:rsid w:val="0091023A"/>
    <w:rsid w:val="009102CB"/>
    <w:rsid w:val="009102E4"/>
    <w:rsid w:val="00910444"/>
    <w:rsid w:val="009104B2"/>
    <w:rsid w:val="009106ED"/>
    <w:rsid w:val="0091073B"/>
    <w:rsid w:val="009107E0"/>
    <w:rsid w:val="00910889"/>
    <w:rsid w:val="009108C5"/>
    <w:rsid w:val="009108C8"/>
    <w:rsid w:val="00910924"/>
    <w:rsid w:val="00910B4E"/>
    <w:rsid w:val="00910E8B"/>
    <w:rsid w:val="00910F70"/>
    <w:rsid w:val="00910F82"/>
    <w:rsid w:val="009110EB"/>
    <w:rsid w:val="009112C3"/>
    <w:rsid w:val="0091131E"/>
    <w:rsid w:val="009118EA"/>
    <w:rsid w:val="009118F2"/>
    <w:rsid w:val="00911A42"/>
    <w:rsid w:val="00911AD9"/>
    <w:rsid w:val="00911C39"/>
    <w:rsid w:val="00911C80"/>
    <w:rsid w:val="00911CEA"/>
    <w:rsid w:val="00911DA5"/>
    <w:rsid w:val="00911E0D"/>
    <w:rsid w:val="00911FEE"/>
    <w:rsid w:val="0091210B"/>
    <w:rsid w:val="00912122"/>
    <w:rsid w:val="00912250"/>
    <w:rsid w:val="009122A6"/>
    <w:rsid w:val="009125FD"/>
    <w:rsid w:val="00912621"/>
    <w:rsid w:val="00912AC2"/>
    <w:rsid w:val="00912B15"/>
    <w:rsid w:val="00912BAB"/>
    <w:rsid w:val="00912BC4"/>
    <w:rsid w:val="00912CE9"/>
    <w:rsid w:val="00912D3A"/>
    <w:rsid w:val="00912E95"/>
    <w:rsid w:val="0091309D"/>
    <w:rsid w:val="009130AB"/>
    <w:rsid w:val="009130EE"/>
    <w:rsid w:val="00913124"/>
    <w:rsid w:val="00913145"/>
    <w:rsid w:val="009133C0"/>
    <w:rsid w:val="009134ED"/>
    <w:rsid w:val="00913624"/>
    <w:rsid w:val="0091363A"/>
    <w:rsid w:val="00913678"/>
    <w:rsid w:val="0091380B"/>
    <w:rsid w:val="0091382F"/>
    <w:rsid w:val="00913905"/>
    <w:rsid w:val="00913943"/>
    <w:rsid w:val="00913989"/>
    <w:rsid w:val="00913991"/>
    <w:rsid w:val="00913B17"/>
    <w:rsid w:val="00913D03"/>
    <w:rsid w:val="00913DB6"/>
    <w:rsid w:val="0091417F"/>
    <w:rsid w:val="009141C1"/>
    <w:rsid w:val="0091424F"/>
    <w:rsid w:val="009143DB"/>
    <w:rsid w:val="009144F8"/>
    <w:rsid w:val="00914518"/>
    <w:rsid w:val="00914765"/>
    <w:rsid w:val="0091478A"/>
    <w:rsid w:val="0091485E"/>
    <w:rsid w:val="009148D0"/>
    <w:rsid w:val="009148E6"/>
    <w:rsid w:val="009149F9"/>
    <w:rsid w:val="00914BA0"/>
    <w:rsid w:val="00914C70"/>
    <w:rsid w:val="00914D17"/>
    <w:rsid w:val="00914D84"/>
    <w:rsid w:val="00914DD7"/>
    <w:rsid w:val="0091505C"/>
    <w:rsid w:val="009151CD"/>
    <w:rsid w:val="0091523A"/>
    <w:rsid w:val="009154E2"/>
    <w:rsid w:val="00915524"/>
    <w:rsid w:val="00915628"/>
    <w:rsid w:val="0091573B"/>
    <w:rsid w:val="00915948"/>
    <w:rsid w:val="009159EC"/>
    <w:rsid w:val="00915A14"/>
    <w:rsid w:val="00915A71"/>
    <w:rsid w:val="00915AE8"/>
    <w:rsid w:val="00915B5A"/>
    <w:rsid w:val="00915B7F"/>
    <w:rsid w:val="00915E68"/>
    <w:rsid w:val="00915EEF"/>
    <w:rsid w:val="00915FB9"/>
    <w:rsid w:val="0091606C"/>
    <w:rsid w:val="009160F4"/>
    <w:rsid w:val="009162A2"/>
    <w:rsid w:val="00916627"/>
    <w:rsid w:val="009168E8"/>
    <w:rsid w:val="009169B8"/>
    <w:rsid w:val="00916AFC"/>
    <w:rsid w:val="00916D0A"/>
    <w:rsid w:val="00916D6F"/>
    <w:rsid w:val="00916EA0"/>
    <w:rsid w:val="00916EF4"/>
    <w:rsid w:val="00916FBC"/>
    <w:rsid w:val="00917059"/>
    <w:rsid w:val="009172C3"/>
    <w:rsid w:val="00917326"/>
    <w:rsid w:val="009173A8"/>
    <w:rsid w:val="0091754A"/>
    <w:rsid w:val="00917667"/>
    <w:rsid w:val="0091782B"/>
    <w:rsid w:val="00917886"/>
    <w:rsid w:val="0091795B"/>
    <w:rsid w:val="009179A3"/>
    <w:rsid w:val="009179DA"/>
    <w:rsid w:val="00917A67"/>
    <w:rsid w:val="00917A90"/>
    <w:rsid w:val="00917BAB"/>
    <w:rsid w:val="00917C4C"/>
    <w:rsid w:val="00917D1B"/>
    <w:rsid w:val="00917E80"/>
    <w:rsid w:val="0092002D"/>
    <w:rsid w:val="009201C4"/>
    <w:rsid w:val="009201FF"/>
    <w:rsid w:val="009202AE"/>
    <w:rsid w:val="0092031C"/>
    <w:rsid w:val="00920377"/>
    <w:rsid w:val="00920408"/>
    <w:rsid w:val="009205B3"/>
    <w:rsid w:val="009206D9"/>
    <w:rsid w:val="00920A35"/>
    <w:rsid w:val="00920A7A"/>
    <w:rsid w:val="00920AE9"/>
    <w:rsid w:val="00920B44"/>
    <w:rsid w:val="00920C24"/>
    <w:rsid w:val="00920E86"/>
    <w:rsid w:val="0092159E"/>
    <w:rsid w:val="0092159F"/>
    <w:rsid w:val="00921830"/>
    <w:rsid w:val="00921848"/>
    <w:rsid w:val="00921A79"/>
    <w:rsid w:val="00921E29"/>
    <w:rsid w:val="00921ECD"/>
    <w:rsid w:val="00921F2E"/>
    <w:rsid w:val="00921F51"/>
    <w:rsid w:val="00922041"/>
    <w:rsid w:val="00922102"/>
    <w:rsid w:val="009221BB"/>
    <w:rsid w:val="00922288"/>
    <w:rsid w:val="009222AF"/>
    <w:rsid w:val="00922327"/>
    <w:rsid w:val="0092234C"/>
    <w:rsid w:val="00922365"/>
    <w:rsid w:val="009224D6"/>
    <w:rsid w:val="00922742"/>
    <w:rsid w:val="0092287F"/>
    <w:rsid w:val="00922AFA"/>
    <w:rsid w:val="00922AFB"/>
    <w:rsid w:val="00922C47"/>
    <w:rsid w:val="00922CEB"/>
    <w:rsid w:val="00922D71"/>
    <w:rsid w:val="00922E0D"/>
    <w:rsid w:val="00922E17"/>
    <w:rsid w:val="00922FF0"/>
    <w:rsid w:val="00923176"/>
    <w:rsid w:val="009231B5"/>
    <w:rsid w:val="009231EE"/>
    <w:rsid w:val="00923234"/>
    <w:rsid w:val="00923364"/>
    <w:rsid w:val="0092337C"/>
    <w:rsid w:val="009233CD"/>
    <w:rsid w:val="009234D7"/>
    <w:rsid w:val="009234EE"/>
    <w:rsid w:val="009234FB"/>
    <w:rsid w:val="00923598"/>
    <w:rsid w:val="009235C9"/>
    <w:rsid w:val="009237DF"/>
    <w:rsid w:val="00923811"/>
    <w:rsid w:val="00923848"/>
    <w:rsid w:val="0092385D"/>
    <w:rsid w:val="0092392E"/>
    <w:rsid w:val="00923B70"/>
    <w:rsid w:val="00923BAA"/>
    <w:rsid w:val="00923BAD"/>
    <w:rsid w:val="00923CA2"/>
    <w:rsid w:val="00923D9E"/>
    <w:rsid w:val="00923EEA"/>
    <w:rsid w:val="00923F88"/>
    <w:rsid w:val="00924063"/>
    <w:rsid w:val="009242BE"/>
    <w:rsid w:val="00924349"/>
    <w:rsid w:val="00924409"/>
    <w:rsid w:val="00924574"/>
    <w:rsid w:val="009246B7"/>
    <w:rsid w:val="009246BB"/>
    <w:rsid w:val="00924893"/>
    <w:rsid w:val="0092496E"/>
    <w:rsid w:val="00924AFD"/>
    <w:rsid w:val="00924D5A"/>
    <w:rsid w:val="00924D8A"/>
    <w:rsid w:val="00924E79"/>
    <w:rsid w:val="00924EF9"/>
    <w:rsid w:val="00924F53"/>
    <w:rsid w:val="00924F7D"/>
    <w:rsid w:val="00924F9E"/>
    <w:rsid w:val="0092500D"/>
    <w:rsid w:val="0092526B"/>
    <w:rsid w:val="009252DC"/>
    <w:rsid w:val="0092532B"/>
    <w:rsid w:val="009254AC"/>
    <w:rsid w:val="009255FA"/>
    <w:rsid w:val="00925628"/>
    <w:rsid w:val="009256F3"/>
    <w:rsid w:val="00925747"/>
    <w:rsid w:val="00925869"/>
    <w:rsid w:val="0092590A"/>
    <w:rsid w:val="00925A81"/>
    <w:rsid w:val="00925ABB"/>
    <w:rsid w:val="00925B2F"/>
    <w:rsid w:val="00925BB4"/>
    <w:rsid w:val="00925C04"/>
    <w:rsid w:val="00925C2F"/>
    <w:rsid w:val="00925D7D"/>
    <w:rsid w:val="00925D87"/>
    <w:rsid w:val="00925D8B"/>
    <w:rsid w:val="00925EF3"/>
    <w:rsid w:val="00925F03"/>
    <w:rsid w:val="00925F14"/>
    <w:rsid w:val="00926010"/>
    <w:rsid w:val="009260CE"/>
    <w:rsid w:val="009263AC"/>
    <w:rsid w:val="009264EB"/>
    <w:rsid w:val="00926641"/>
    <w:rsid w:val="00926789"/>
    <w:rsid w:val="0092682A"/>
    <w:rsid w:val="009269AF"/>
    <w:rsid w:val="00926A97"/>
    <w:rsid w:val="00926B02"/>
    <w:rsid w:val="00926B06"/>
    <w:rsid w:val="00926B0F"/>
    <w:rsid w:val="00926D71"/>
    <w:rsid w:val="00926D7B"/>
    <w:rsid w:val="00926E3C"/>
    <w:rsid w:val="00926E42"/>
    <w:rsid w:val="00926EF4"/>
    <w:rsid w:val="00927111"/>
    <w:rsid w:val="0092730A"/>
    <w:rsid w:val="00927322"/>
    <w:rsid w:val="00927381"/>
    <w:rsid w:val="0092758E"/>
    <w:rsid w:val="00927689"/>
    <w:rsid w:val="00927698"/>
    <w:rsid w:val="009276BD"/>
    <w:rsid w:val="00927791"/>
    <w:rsid w:val="009277D5"/>
    <w:rsid w:val="009277F0"/>
    <w:rsid w:val="009279E7"/>
    <w:rsid w:val="00927A11"/>
    <w:rsid w:val="00927A47"/>
    <w:rsid w:val="00927AB2"/>
    <w:rsid w:val="00927B7D"/>
    <w:rsid w:val="00927BCD"/>
    <w:rsid w:val="00927D57"/>
    <w:rsid w:val="00927E7C"/>
    <w:rsid w:val="00930013"/>
    <w:rsid w:val="00930288"/>
    <w:rsid w:val="0093042B"/>
    <w:rsid w:val="009306EE"/>
    <w:rsid w:val="0093070E"/>
    <w:rsid w:val="0093078B"/>
    <w:rsid w:val="009307B9"/>
    <w:rsid w:val="0093087A"/>
    <w:rsid w:val="009308CA"/>
    <w:rsid w:val="00930B45"/>
    <w:rsid w:val="00930B54"/>
    <w:rsid w:val="00930B97"/>
    <w:rsid w:val="00930BC2"/>
    <w:rsid w:val="00930CCF"/>
    <w:rsid w:val="00930E07"/>
    <w:rsid w:val="00930E15"/>
    <w:rsid w:val="00930E42"/>
    <w:rsid w:val="00930F11"/>
    <w:rsid w:val="00930FFD"/>
    <w:rsid w:val="009310C9"/>
    <w:rsid w:val="00931156"/>
    <w:rsid w:val="009312E4"/>
    <w:rsid w:val="009313DE"/>
    <w:rsid w:val="0093171C"/>
    <w:rsid w:val="009317DD"/>
    <w:rsid w:val="00931A9F"/>
    <w:rsid w:val="00931B12"/>
    <w:rsid w:val="00931B6D"/>
    <w:rsid w:val="00931DD0"/>
    <w:rsid w:val="00931DF5"/>
    <w:rsid w:val="00931F79"/>
    <w:rsid w:val="009322B7"/>
    <w:rsid w:val="00932482"/>
    <w:rsid w:val="009327B7"/>
    <w:rsid w:val="00932893"/>
    <w:rsid w:val="009328C2"/>
    <w:rsid w:val="00932999"/>
    <w:rsid w:val="009329A9"/>
    <w:rsid w:val="00932B31"/>
    <w:rsid w:val="00932E4F"/>
    <w:rsid w:val="00932EC4"/>
    <w:rsid w:val="00932F0A"/>
    <w:rsid w:val="00933010"/>
    <w:rsid w:val="009330AF"/>
    <w:rsid w:val="009330B0"/>
    <w:rsid w:val="00933193"/>
    <w:rsid w:val="009332BD"/>
    <w:rsid w:val="0093346D"/>
    <w:rsid w:val="0093365C"/>
    <w:rsid w:val="009336D3"/>
    <w:rsid w:val="009337BB"/>
    <w:rsid w:val="0093380E"/>
    <w:rsid w:val="00933949"/>
    <w:rsid w:val="00933AEC"/>
    <w:rsid w:val="00933B29"/>
    <w:rsid w:val="00933BDA"/>
    <w:rsid w:val="00933CD0"/>
    <w:rsid w:val="00933CD8"/>
    <w:rsid w:val="00933DDA"/>
    <w:rsid w:val="00933E01"/>
    <w:rsid w:val="00933EB8"/>
    <w:rsid w:val="00933EFD"/>
    <w:rsid w:val="00933F45"/>
    <w:rsid w:val="00933F63"/>
    <w:rsid w:val="00934073"/>
    <w:rsid w:val="009340E1"/>
    <w:rsid w:val="009341D1"/>
    <w:rsid w:val="00934266"/>
    <w:rsid w:val="00934344"/>
    <w:rsid w:val="00934518"/>
    <w:rsid w:val="009345AA"/>
    <w:rsid w:val="009345B7"/>
    <w:rsid w:val="0093463C"/>
    <w:rsid w:val="00934647"/>
    <w:rsid w:val="009346BB"/>
    <w:rsid w:val="00934741"/>
    <w:rsid w:val="0093475E"/>
    <w:rsid w:val="009347E6"/>
    <w:rsid w:val="009349C6"/>
    <w:rsid w:val="009349F3"/>
    <w:rsid w:val="00934A1D"/>
    <w:rsid w:val="00934A30"/>
    <w:rsid w:val="00934A3D"/>
    <w:rsid w:val="00934D20"/>
    <w:rsid w:val="00935135"/>
    <w:rsid w:val="00935451"/>
    <w:rsid w:val="009354FF"/>
    <w:rsid w:val="00935650"/>
    <w:rsid w:val="009356C5"/>
    <w:rsid w:val="0093579E"/>
    <w:rsid w:val="0093597D"/>
    <w:rsid w:val="009359DC"/>
    <w:rsid w:val="00935A64"/>
    <w:rsid w:val="00935BAB"/>
    <w:rsid w:val="00935D12"/>
    <w:rsid w:val="00935D27"/>
    <w:rsid w:val="00935E84"/>
    <w:rsid w:val="00935F82"/>
    <w:rsid w:val="009360F9"/>
    <w:rsid w:val="00936132"/>
    <w:rsid w:val="00936193"/>
    <w:rsid w:val="00936433"/>
    <w:rsid w:val="00936457"/>
    <w:rsid w:val="00936517"/>
    <w:rsid w:val="00936521"/>
    <w:rsid w:val="009366CD"/>
    <w:rsid w:val="0093672A"/>
    <w:rsid w:val="00936823"/>
    <w:rsid w:val="00936884"/>
    <w:rsid w:val="009369D7"/>
    <w:rsid w:val="00936A89"/>
    <w:rsid w:val="00936B60"/>
    <w:rsid w:val="00936BC5"/>
    <w:rsid w:val="00936BF3"/>
    <w:rsid w:val="00936C3F"/>
    <w:rsid w:val="00936C43"/>
    <w:rsid w:val="00936DAF"/>
    <w:rsid w:val="009371CF"/>
    <w:rsid w:val="009371D9"/>
    <w:rsid w:val="00937449"/>
    <w:rsid w:val="009374DF"/>
    <w:rsid w:val="00937544"/>
    <w:rsid w:val="0093757F"/>
    <w:rsid w:val="009375EA"/>
    <w:rsid w:val="009376CB"/>
    <w:rsid w:val="0093775D"/>
    <w:rsid w:val="0093788B"/>
    <w:rsid w:val="00937909"/>
    <w:rsid w:val="00937C44"/>
    <w:rsid w:val="00937C99"/>
    <w:rsid w:val="00937E49"/>
    <w:rsid w:val="00937E4C"/>
    <w:rsid w:val="00937EDB"/>
    <w:rsid w:val="00937F16"/>
    <w:rsid w:val="00940107"/>
    <w:rsid w:val="009402B2"/>
    <w:rsid w:val="0094045B"/>
    <w:rsid w:val="009406C9"/>
    <w:rsid w:val="009407EF"/>
    <w:rsid w:val="009407FA"/>
    <w:rsid w:val="009409ED"/>
    <w:rsid w:val="00940D3E"/>
    <w:rsid w:val="00940D71"/>
    <w:rsid w:val="00940D97"/>
    <w:rsid w:val="00940DC3"/>
    <w:rsid w:val="00940FAE"/>
    <w:rsid w:val="00940FB8"/>
    <w:rsid w:val="0094119F"/>
    <w:rsid w:val="00941274"/>
    <w:rsid w:val="00941471"/>
    <w:rsid w:val="0094147E"/>
    <w:rsid w:val="009414F4"/>
    <w:rsid w:val="009415E9"/>
    <w:rsid w:val="00941679"/>
    <w:rsid w:val="009416DB"/>
    <w:rsid w:val="0094189A"/>
    <w:rsid w:val="009418AA"/>
    <w:rsid w:val="00941916"/>
    <w:rsid w:val="00941981"/>
    <w:rsid w:val="00941A3A"/>
    <w:rsid w:val="00941B25"/>
    <w:rsid w:val="00941BFB"/>
    <w:rsid w:val="00941C6D"/>
    <w:rsid w:val="00941DBB"/>
    <w:rsid w:val="00942195"/>
    <w:rsid w:val="009421E7"/>
    <w:rsid w:val="009424E0"/>
    <w:rsid w:val="0094266C"/>
    <w:rsid w:val="00942676"/>
    <w:rsid w:val="00942733"/>
    <w:rsid w:val="009428C5"/>
    <w:rsid w:val="00942997"/>
    <w:rsid w:val="00942998"/>
    <w:rsid w:val="00942AFD"/>
    <w:rsid w:val="00942B4F"/>
    <w:rsid w:val="00942BAF"/>
    <w:rsid w:val="00942C30"/>
    <w:rsid w:val="00942C3A"/>
    <w:rsid w:val="00942EB1"/>
    <w:rsid w:val="00943032"/>
    <w:rsid w:val="00943163"/>
    <w:rsid w:val="0094333C"/>
    <w:rsid w:val="009433D3"/>
    <w:rsid w:val="0094351B"/>
    <w:rsid w:val="009438CF"/>
    <w:rsid w:val="00943996"/>
    <w:rsid w:val="00943A52"/>
    <w:rsid w:val="00943A8A"/>
    <w:rsid w:val="00943A90"/>
    <w:rsid w:val="00943D2C"/>
    <w:rsid w:val="00943D7E"/>
    <w:rsid w:val="00943D97"/>
    <w:rsid w:val="00943F37"/>
    <w:rsid w:val="00944653"/>
    <w:rsid w:val="00944753"/>
    <w:rsid w:val="009449FA"/>
    <w:rsid w:val="009449FB"/>
    <w:rsid w:val="00944A82"/>
    <w:rsid w:val="00944B39"/>
    <w:rsid w:val="00944C1C"/>
    <w:rsid w:val="00944DF8"/>
    <w:rsid w:val="00944E62"/>
    <w:rsid w:val="00944F02"/>
    <w:rsid w:val="00944FC4"/>
    <w:rsid w:val="00944FF6"/>
    <w:rsid w:val="009451DA"/>
    <w:rsid w:val="00945208"/>
    <w:rsid w:val="00945239"/>
    <w:rsid w:val="00945412"/>
    <w:rsid w:val="0094555F"/>
    <w:rsid w:val="009456AF"/>
    <w:rsid w:val="009456D9"/>
    <w:rsid w:val="0094580A"/>
    <w:rsid w:val="00945A57"/>
    <w:rsid w:val="00945B0F"/>
    <w:rsid w:val="00945B12"/>
    <w:rsid w:val="00945BFB"/>
    <w:rsid w:val="00945CD2"/>
    <w:rsid w:val="0094616F"/>
    <w:rsid w:val="009461BF"/>
    <w:rsid w:val="0094626C"/>
    <w:rsid w:val="00946321"/>
    <w:rsid w:val="00946409"/>
    <w:rsid w:val="00946428"/>
    <w:rsid w:val="0094648E"/>
    <w:rsid w:val="009464A8"/>
    <w:rsid w:val="0094652E"/>
    <w:rsid w:val="009465A9"/>
    <w:rsid w:val="009465E2"/>
    <w:rsid w:val="00946648"/>
    <w:rsid w:val="009466C9"/>
    <w:rsid w:val="009468C4"/>
    <w:rsid w:val="00946946"/>
    <w:rsid w:val="00946A54"/>
    <w:rsid w:val="00946BC6"/>
    <w:rsid w:val="00946CBB"/>
    <w:rsid w:val="00946D87"/>
    <w:rsid w:val="00946F06"/>
    <w:rsid w:val="00946FE5"/>
    <w:rsid w:val="00947016"/>
    <w:rsid w:val="0094710C"/>
    <w:rsid w:val="009471A8"/>
    <w:rsid w:val="0094735E"/>
    <w:rsid w:val="009473A0"/>
    <w:rsid w:val="009473D0"/>
    <w:rsid w:val="0094746A"/>
    <w:rsid w:val="009474B6"/>
    <w:rsid w:val="009475D4"/>
    <w:rsid w:val="00947672"/>
    <w:rsid w:val="0094788F"/>
    <w:rsid w:val="009478A3"/>
    <w:rsid w:val="009478D2"/>
    <w:rsid w:val="00947928"/>
    <w:rsid w:val="009479B0"/>
    <w:rsid w:val="009479D6"/>
    <w:rsid w:val="009479F7"/>
    <w:rsid w:val="00947A96"/>
    <w:rsid w:val="00950046"/>
    <w:rsid w:val="009500B5"/>
    <w:rsid w:val="009500F5"/>
    <w:rsid w:val="0095010D"/>
    <w:rsid w:val="009501B5"/>
    <w:rsid w:val="009503E0"/>
    <w:rsid w:val="00950523"/>
    <w:rsid w:val="00950567"/>
    <w:rsid w:val="009506D7"/>
    <w:rsid w:val="00950BFF"/>
    <w:rsid w:val="00950D8B"/>
    <w:rsid w:val="00950DBD"/>
    <w:rsid w:val="00950E8C"/>
    <w:rsid w:val="00950EA7"/>
    <w:rsid w:val="00950EFC"/>
    <w:rsid w:val="00950FC1"/>
    <w:rsid w:val="009510CD"/>
    <w:rsid w:val="0095119C"/>
    <w:rsid w:val="009512AF"/>
    <w:rsid w:val="0095137C"/>
    <w:rsid w:val="00951517"/>
    <w:rsid w:val="00951571"/>
    <w:rsid w:val="009515C8"/>
    <w:rsid w:val="009516A9"/>
    <w:rsid w:val="009516B5"/>
    <w:rsid w:val="0095178C"/>
    <w:rsid w:val="00951B43"/>
    <w:rsid w:val="00951E04"/>
    <w:rsid w:val="00951F16"/>
    <w:rsid w:val="00951F72"/>
    <w:rsid w:val="0095205C"/>
    <w:rsid w:val="0095207F"/>
    <w:rsid w:val="00952095"/>
    <w:rsid w:val="00952398"/>
    <w:rsid w:val="009525BE"/>
    <w:rsid w:val="009525EE"/>
    <w:rsid w:val="00952687"/>
    <w:rsid w:val="009527FE"/>
    <w:rsid w:val="0095290A"/>
    <w:rsid w:val="00952995"/>
    <w:rsid w:val="009529FD"/>
    <w:rsid w:val="00952A45"/>
    <w:rsid w:val="00952C5B"/>
    <w:rsid w:val="00952C64"/>
    <w:rsid w:val="00952ED0"/>
    <w:rsid w:val="00952F49"/>
    <w:rsid w:val="00953043"/>
    <w:rsid w:val="00953085"/>
    <w:rsid w:val="0095353D"/>
    <w:rsid w:val="009536B2"/>
    <w:rsid w:val="00953AEA"/>
    <w:rsid w:val="00953BD2"/>
    <w:rsid w:val="00953CCF"/>
    <w:rsid w:val="00953D23"/>
    <w:rsid w:val="00953F45"/>
    <w:rsid w:val="00953F4C"/>
    <w:rsid w:val="0095420A"/>
    <w:rsid w:val="00954423"/>
    <w:rsid w:val="00954538"/>
    <w:rsid w:val="00954602"/>
    <w:rsid w:val="0095479D"/>
    <w:rsid w:val="009547EF"/>
    <w:rsid w:val="00954841"/>
    <w:rsid w:val="00954A0E"/>
    <w:rsid w:val="00954BBF"/>
    <w:rsid w:val="00954C97"/>
    <w:rsid w:val="00954D88"/>
    <w:rsid w:val="00954DE0"/>
    <w:rsid w:val="00954ED5"/>
    <w:rsid w:val="00954F98"/>
    <w:rsid w:val="0095512D"/>
    <w:rsid w:val="00955160"/>
    <w:rsid w:val="009552A3"/>
    <w:rsid w:val="00955591"/>
    <w:rsid w:val="00955598"/>
    <w:rsid w:val="0095572A"/>
    <w:rsid w:val="009558B7"/>
    <w:rsid w:val="009558E2"/>
    <w:rsid w:val="00955A96"/>
    <w:rsid w:val="00955ADD"/>
    <w:rsid w:val="00955AF0"/>
    <w:rsid w:val="00955B4C"/>
    <w:rsid w:val="00955BC9"/>
    <w:rsid w:val="00955C71"/>
    <w:rsid w:val="00955F3B"/>
    <w:rsid w:val="00955F8A"/>
    <w:rsid w:val="009560FF"/>
    <w:rsid w:val="00956106"/>
    <w:rsid w:val="0095615A"/>
    <w:rsid w:val="00956256"/>
    <w:rsid w:val="00956683"/>
    <w:rsid w:val="009566DA"/>
    <w:rsid w:val="00956933"/>
    <w:rsid w:val="009569BC"/>
    <w:rsid w:val="00956A16"/>
    <w:rsid w:val="00956AF3"/>
    <w:rsid w:val="00956AF8"/>
    <w:rsid w:val="00956BCC"/>
    <w:rsid w:val="00956C29"/>
    <w:rsid w:val="00956C32"/>
    <w:rsid w:val="00956D73"/>
    <w:rsid w:val="00956FB2"/>
    <w:rsid w:val="00957112"/>
    <w:rsid w:val="00957129"/>
    <w:rsid w:val="00957240"/>
    <w:rsid w:val="0095728B"/>
    <w:rsid w:val="009572A8"/>
    <w:rsid w:val="0095748E"/>
    <w:rsid w:val="00957518"/>
    <w:rsid w:val="00957535"/>
    <w:rsid w:val="00957547"/>
    <w:rsid w:val="0095758F"/>
    <w:rsid w:val="00957731"/>
    <w:rsid w:val="0095775E"/>
    <w:rsid w:val="00957775"/>
    <w:rsid w:val="009577E5"/>
    <w:rsid w:val="009578BA"/>
    <w:rsid w:val="009578EA"/>
    <w:rsid w:val="00957917"/>
    <w:rsid w:val="00957AF6"/>
    <w:rsid w:val="00957B0A"/>
    <w:rsid w:val="00957BAB"/>
    <w:rsid w:val="00957D7E"/>
    <w:rsid w:val="00957E3B"/>
    <w:rsid w:val="00957E55"/>
    <w:rsid w:val="00957F14"/>
    <w:rsid w:val="00957F95"/>
    <w:rsid w:val="00960136"/>
    <w:rsid w:val="009601C0"/>
    <w:rsid w:val="009601F0"/>
    <w:rsid w:val="00960236"/>
    <w:rsid w:val="009602EA"/>
    <w:rsid w:val="00960319"/>
    <w:rsid w:val="00960448"/>
    <w:rsid w:val="0096050D"/>
    <w:rsid w:val="0096053A"/>
    <w:rsid w:val="009606FB"/>
    <w:rsid w:val="00960730"/>
    <w:rsid w:val="009607FF"/>
    <w:rsid w:val="00960824"/>
    <w:rsid w:val="00960977"/>
    <w:rsid w:val="009609AD"/>
    <w:rsid w:val="00960B8C"/>
    <w:rsid w:val="00960CA1"/>
    <w:rsid w:val="00960D26"/>
    <w:rsid w:val="00960D2A"/>
    <w:rsid w:val="00960F36"/>
    <w:rsid w:val="00960FE4"/>
    <w:rsid w:val="009612C9"/>
    <w:rsid w:val="009613EC"/>
    <w:rsid w:val="009614DF"/>
    <w:rsid w:val="00961692"/>
    <w:rsid w:val="009616FD"/>
    <w:rsid w:val="00961733"/>
    <w:rsid w:val="009617A4"/>
    <w:rsid w:val="009618AB"/>
    <w:rsid w:val="00961A79"/>
    <w:rsid w:val="00961BA1"/>
    <w:rsid w:val="00961DC1"/>
    <w:rsid w:val="00961E1D"/>
    <w:rsid w:val="00961E62"/>
    <w:rsid w:val="00961F40"/>
    <w:rsid w:val="00961FD8"/>
    <w:rsid w:val="00962028"/>
    <w:rsid w:val="009621C9"/>
    <w:rsid w:val="009621CB"/>
    <w:rsid w:val="0096224F"/>
    <w:rsid w:val="009622A6"/>
    <w:rsid w:val="0096235E"/>
    <w:rsid w:val="009623A8"/>
    <w:rsid w:val="00962529"/>
    <w:rsid w:val="009625A9"/>
    <w:rsid w:val="00962635"/>
    <w:rsid w:val="009626BE"/>
    <w:rsid w:val="0096280F"/>
    <w:rsid w:val="009628D9"/>
    <w:rsid w:val="00962B1D"/>
    <w:rsid w:val="00962CE0"/>
    <w:rsid w:val="00962F47"/>
    <w:rsid w:val="00962F49"/>
    <w:rsid w:val="00962FD2"/>
    <w:rsid w:val="0096313E"/>
    <w:rsid w:val="00963156"/>
    <w:rsid w:val="00963285"/>
    <w:rsid w:val="009633E0"/>
    <w:rsid w:val="009634A2"/>
    <w:rsid w:val="009634E3"/>
    <w:rsid w:val="00963503"/>
    <w:rsid w:val="0096351C"/>
    <w:rsid w:val="009635FF"/>
    <w:rsid w:val="00963618"/>
    <w:rsid w:val="0096364B"/>
    <w:rsid w:val="009639B1"/>
    <w:rsid w:val="009639D4"/>
    <w:rsid w:val="00963BD3"/>
    <w:rsid w:val="00963DB8"/>
    <w:rsid w:val="00963ECB"/>
    <w:rsid w:val="00963F42"/>
    <w:rsid w:val="00963F9C"/>
    <w:rsid w:val="00964030"/>
    <w:rsid w:val="00964182"/>
    <w:rsid w:val="009641A2"/>
    <w:rsid w:val="009641E8"/>
    <w:rsid w:val="0096431F"/>
    <w:rsid w:val="00964330"/>
    <w:rsid w:val="009643A8"/>
    <w:rsid w:val="009643D0"/>
    <w:rsid w:val="009646F8"/>
    <w:rsid w:val="00964808"/>
    <w:rsid w:val="0096494F"/>
    <w:rsid w:val="00964A09"/>
    <w:rsid w:val="00964A51"/>
    <w:rsid w:val="00964ACF"/>
    <w:rsid w:val="00964ADC"/>
    <w:rsid w:val="00964CB1"/>
    <w:rsid w:val="00964D65"/>
    <w:rsid w:val="00964F35"/>
    <w:rsid w:val="00964FCB"/>
    <w:rsid w:val="00965006"/>
    <w:rsid w:val="009650BD"/>
    <w:rsid w:val="00965101"/>
    <w:rsid w:val="0096510D"/>
    <w:rsid w:val="00965137"/>
    <w:rsid w:val="0096525F"/>
    <w:rsid w:val="009654F4"/>
    <w:rsid w:val="00965583"/>
    <w:rsid w:val="00965635"/>
    <w:rsid w:val="00965666"/>
    <w:rsid w:val="00965753"/>
    <w:rsid w:val="00965763"/>
    <w:rsid w:val="009657A4"/>
    <w:rsid w:val="009657A7"/>
    <w:rsid w:val="0096594C"/>
    <w:rsid w:val="00965B35"/>
    <w:rsid w:val="00965BF9"/>
    <w:rsid w:val="00965C3F"/>
    <w:rsid w:val="00965E49"/>
    <w:rsid w:val="00965FB7"/>
    <w:rsid w:val="00966060"/>
    <w:rsid w:val="009660BE"/>
    <w:rsid w:val="009661A3"/>
    <w:rsid w:val="009663D0"/>
    <w:rsid w:val="009663E7"/>
    <w:rsid w:val="009663FD"/>
    <w:rsid w:val="0096651E"/>
    <w:rsid w:val="0096666A"/>
    <w:rsid w:val="00966851"/>
    <w:rsid w:val="00966877"/>
    <w:rsid w:val="0096696C"/>
    <w:rsid w:val="009669CF"/>
    <w:rsid w:val="00966A8F"/>
    <w:rsid w:val="00966C20"/>
    <w:rsid w:val="00966D1E"/>
    <w:rsid w:val="00966D26"/>
    <w:rsid w:val="00966F00"/>
    <w:rsid w:val="00966F34"/>
    <w:rsid w:val="00967168"/>
    <w:rsid w:val="00967198"/>
    <w:rsid w:val="00967537"/>
    <w:rsid w:val="009675B8"/>
    <w:rsid w:val="009675D2"/>
    <w:rsid w:val="009677A4"/>
    <w:rsid w:val="009677BA"/>
    <w:rsid w:val="00967930"/>
    <w:rsid w:val="009679D1"/>
    <w:rsid w:val="00967A1F"/>
    <w:rsid w:val="00967B80"/>
    <w:rsid w:val="00967B87"/>
    <w:rsid w:val="00967C01"/>
    <w:rsid w:val="00967DBA"/>
    <w:rsid w:val="00967EC9"/>
    <w:rsid w:val="009702FA"/>
    <w:rsid w:val="009703A3"/>
    <w:rsid w:val="009703F1"/>
    <w:rsid w:val="009703FB"/>
    <w:rsid w:val="009706E6"/>
    <w:rsid w:val="00970758"/>
    <w:rsid w:val="00970A64"/>
    <w:rsid w:val="00970A72"/>
    <w:rsid w:val="00970B9F"/>
    <w:rsid w:val="00970BB2"/>
    <w:rsid w:val="00970BBC"/>
    <w:rsid w:val="00970C50"/>
    <w:rsid w:val="00970CCF"/>
    <w:rsid w:val="00970D1C"/>
    <w:rsid w:val="00970D78"/>
    <w:rsid w:val="00970D90"/>
    <w:rsid w:val="00970DC1"/>
    <w:rsid w:val="00970E06"/>
    <w:rsid w:val="00970F16"/>
    <w:rsid w:val="00970FA4"/>
    <w:rsid w:val="00970FD7"/>
    <w:rsid w:val="00970FDF"/>
    <w:rsid w:val="00970FEF"/>
    <w:rsid w:val="009712EC"/>
    <w:rsid w:val="00971373"/>
    <w:rsid w:val="009713DC"/>
    <w:rsid w:val="009715EB"/>
    <w:rsid w:val="0097173F"/>
    <w:rsid w:val="009717CA"/>
    <w:rsid w:val="00971878"/>
    <w:rsid w:val="0097187D"/>
    <w:rsid w:val="00971986"/>
    <w:rsid w:val="00971DF8"/>
    <w:rsid w:val="00971E67"/>
    <w:rsid w:val="00971FBC"/>
    <w:rsid w:val="00971FD8"/>
    <w:rsid w:val="00971FE5"/>
    <w:rsid w:val="0097202C"/>
    <w:rsid w:val="0097212D"/>
    <w:rsid w:val="009721A4"/>
    <w:rsid w:val="00972259"/>
    <w:rsid w:val="0097234F"/>
    <w:rsid w:val="00972351"/>
    <w:rsid w:val="0097235A"/>
    <w:rsid w:val="00972451"/>
    <w:rsid w:val="00972747"/>
    <w:rsid w:val="009728CD"/>
    <w:rsid w:val="009728EC"/>
    <w:rsid w:val="00972A00"/>
    <w:rsid w:val="00972B30"/>
    <w:rsid w:val="00972BF4"/>
    <w:rsid w:val="00972C80"/>
    <w:rsid w:val="00972DCA"/>
    <w:rsid w:val="00972F13"/>
    <w:rsid w:val="00972FF5"/>
    <w:rsid w:val="0097313A"/>
    <w:rsid w:val="0097327E"/>
    <w:rsid w:val="00973350"/>
    <w:rsid w:val="00973415"/>
    <w:rsid w:val="009734B3"/>
    <w:rsid w:val="0097353D"/>
    <w:rsid w:val="009735D6"/>
    <w:rsid w:val="009735F4"/>
    <w:rsid w:val="0097372A"/>
    <w:rsid w:val="00973A2C"/>
    <w:rsid w:val="00973B22"/>
    <w:rsid w:val="00973C1D"/>
    <w:rsid w:val="00973FDD"/>
    <w:rsid w:val="0097402D"/>
    <w:rsid w:val="009740F8"/>
    <w:rsid w:val="009740F9"/>
    <w:rsid w:val="009741A3"/>
    <w:rsid w:val="009742C1"/>
    <w:rsid w:val="00974531"/>
    <w:rsid w:val="009746F7"/>
    <w:rsid w:val="009747A6"/>
    <w:rsid w:val="00974806"/>
    <w:rsid w:val="00974B0E"/>
    <w:rsid w:val="00974B23"/>
    <w:rsid w:val="00974BA9"/>
    <w:rsid w:val="00974D8B"/>
    <w:rsid w:val="00975005"/>
    <w:rsid w:val="0097511D"/>
    <w:rsid w:val="0097512A"/>
    <w:rsid w:val="0097546E"/>
    <w:rsid w:val="009754FB"/>
    <w:rsid w:val="00975523"/>
    <w:rsid w:val="0097553B"/>
    <w:rsid w:val="009756E3"/>
    <w:rsid w:val="0097576A"/>
    <w:rsid w:val="00975836"/>
    <w:rsid w:val="0097589F"/>
    <w:rsid w:val="00975998"/>
    <w:rsid w:val="00975A71"/>
    <w:rsid w:val="00975A9E"/>
    <w:rsid w:val="00975B1B"/>
    <w:rsid w:val="00975BB9"/>
    <w:rsid w:val="00975CE7"/>
    <w:rsid w:val="00975E20"/>
    <w:rsid w:val="00975E9A"/>
    <w:rsid w:val="00975FEF"/>
    <w:rsid w:val="00976042"/>
    <w:rsid w:val="009760C8"/>
    <w:rsid w:val="009762E1"/>
    <w:rsid w:val="009762ED"/>
    <w:rsid w:val="00976361"/>
    <w:rsid w:val="00976588"/>
    <w:rsid w:val="00976829"/>
    <w:rsid w:val="00976A03"/>
    <w:rsid w:val="00976AAB"/>
    <w:rsid w:val="00976B20"/>
    <w:rsid w:val="00976BE6"/>
    <w:rsid w:val="00976C9F"/>
    <w:rsid w:val="00976D8A"/>
    <w:rsid w:val="00976E26"/>
    <w:rsid w:val="00976F63"/>
    <w:rsid w:val="00977046"/>
    <w:rsid w:val="0097709B"/>
    <w:rsid w:val="00977118"/>
    <w:rsid w:val="009771DA"/>
    <w:rsid w:val="00977282"/>
    <w:rsid w:val="009772C7"/>
    <w:rsid w:val="009772DD"/>
    <w:rsid w:val="009775B1"/>
    <w:rsid w:val="009775E6"/>
    <w:rsid w:val="009776B8"/>
    <w:rsid w:val="009777CF"/>
    <w:rsid w:val="00977885"/>
    <w:rsid w:val="009778B8"/>
    <w:rsid w:val="00977A07"/>
    <w:rsid w:val="00977A08"/>
    <w:rsid w:val="00977B66"/>
    <w:rsid w:val="00977BB0"/>
    <w:rsid w:val="00977C6F"/>
    <w:rsid w:val="00977D22"/>
    <w:rsid w:val="00977D85"/>
    <w:rsid w:val="00977DFA"/>
    <w:rsid w:val="00977EDF"/>
    <w:rsid w:val="00977F2E"/>
    <w:rsid w:val="00977F76"/>
    <w:rsid w:val="00977F80"/>
    <w:rsid w:val="0098013B"/>
    <w:rsid w:val="00980241"/>
    <w:rsid w:val="0098077F"/>
    <w:rsid w:val="0098093F"/>
    <w:rsid w:val="009809C9"/>
    <w:rsid w:val="00980A3D"/>
    <w:rsid w:val="00980A51"/>
    <w:rsid w:val="00980B77"/>
    <w:rsid w:val="00980C0C"/>
    <w:rsid w:val="00980DA2"/>
    <w:rsid w:val="00980DAC"/>
    <w:rsid w:val="00980E5C"/>
    <w:rsid w:val="009812DB"/>
    <w:rsid w:val="009812F9"/>
    <w:rsid w:val="009813E6"/>
    <w:rsid w:val="0098141B"/>
    <w:rsid w:val="00981655"/>
    <w:rsid w:val="009816EE"/>
    <w:rsid w:val="009817AA"/>
    <w:rsid w:val="0098183A"/>
    <w:rsid w:val="00981854"/>
    <w:rsid w:val="00981AC5"/>
    <w:rsid w:val="00981AF3"/>
    <w:rsid w:val="00981B54"/>
    <w:rsid w:val="00981D94"/>
    <w:rsid w:val="00981DBE"/>
    <w:rsid w:val="00981ECD"/>
    <w:rsid w:val="00981ED6"/>
    <w:rsid w:val="0098217B"/>
    <w:rsid w:val="009821A8"/>
    <w:rsid w:val="00982376"/>
    <w:rsid w:val="0098261E"/>
    <w:rsid w:val="009826E2"/>
    <w:rsid w:val="0098289F"/>
    <w:rsid w:val="0098290C"/>
    <w:rsid w:val="00982B10"/>
    <w:rsid w:val="00982B34"/>
    <w:rsid w:val="00982B71"/>
    <w:rsid w:val="00982C7A"/>
    <w:rsid w:val="00982CE7"/>
    <w:rsid w:val="00982FB3"/>
    <w:rsid w:val="009830AB"/>
    <w:rsid w:val="00983130"/>
    <w:rsid w:val="009833B1"/>
    <w:rsid w:val="00983417"/>
    <w:rsid w:val="00983573"/>
    <w:rsid w:val="0098357A"/>
    <w:rsid w:val="00983732"/>
    <w:rsid w:val="00983799"/>
    <w:rsid w:val="009837EC"/>
    <w:rsid w:val="00983873"/>
    <w:rsid w:val="0098392F"/>
    <w:rsid w:val="009839A7"/>
    <w:rsid w:val="00983A48"/>
    <w:rsid w:val="00983BE8"/>
    <w:rsid w:val="00983CB0"/>
    <w:rsid w:val="00983CD0"/>
    <w:rsid w:val="00983D02"/>
    <w:rsid w:val="00983D2C"/>
    <w:rsid w:val="00983DF6"/>
    <w:rsid w:val="00983DFA"/>
    <w:rsid w:val="00983FB8"/>
    <w:rsid w:val="00984153"/>
    <w:rsid w:val="0098417F"/>
    <w:rsid w:val="009841EA"/>
    <w:rsid w:val="009842AD"/>
    <w:rsid w:val="009842E3"/>
    <w:rsid w:val="0098451D"/>
    <w:rsid w:val="009846A3"/>
    <w:rsid w:val="00984704"/>
    <w:rsid w:val="0098485F"/>
    <w:rsid w:val="00984891"/>
    <w:rsid w:val="0098491A"/>
    <w:rsid w:val="00984960"/>
    <w:rsid w:val="00984A26"/>
    <w:rsid w:val="00984ADB"/>
    <w:rsid w:val="00984D82"/>
    <w:rsid w:val="00984E10"/>
    <w:rsid w:val="00985005"/>
    <w:rsid w:val="00985169"/>
    <w:rsid w:val="009851AD"/>
    <w:rsid w:val="0098520E"/>
    <w:rsid w:val="009852AF"/>
    <w:rsid w:val="00985336"/>
    <w:rsid w:val="009853A3"/>
    <w:rsid w:val="009853AE"/>
    <w:rsid w:val="009854B1"/>
    <w:rsid w:val="009859F9"/>
    <w:rsid w:val="00985AAA"/>
    <w:rsid w:val="00985B92"/>
    <w:rsid w:val="00985BA3"/>
    <w:rsid w:val="00985C89"/>
    <w:rsid w:val="00985C90"/>
    <w:rsid w:val="00985D1A"/>
    <w:rsid w:val="00985F3C"/>
    <w:rsid w:val="0098608A"/>
    <w:rsid w:val="009860A1"/>
    <w:rsid w:val="009860B1"/>
    <w:rsid w:val="009860CA"/>
    <w:rsid w:val="009860F5"/>
    <w:rsid w:val="00986109"/>
    <w:rsid w:val="009861C2"/>
    <w:rsid w:val="00986229"/>
    <w:rsid w:val="009862D0"/>
    <w:rsid w:val="00986378"/>
    <w:rsid w:val="0098668A"/>
    <w:rsid w:val="009866A2"/>
    <w:rsid w:val="00986702"/>
    <w:rsid w:val="009867DD"/>
    <w:rsid w:val="00986950"/>
    <w:rsid w:val="00986A94"/>
    <w:rsid w:val="00986AD4"/>
    <w:rsid w:val="00986B4B"/>
    <w:rsid w:val="00986CCB"/>
    <w:rsid w:val="00986DEB"/>
    <w:rsid w:val="00986EDE"/>
    <w:rsid w:val="00986F64"/>
    <w:rsid w:val="0098701B"/>
    <w:rsid w:val="0098705D"/>
    <w:rsid w:val="00987200"/>
    <w:rsid w:val="00987218"/>
    <w:rsid w:val="00987219"/>
    <w:rsid w:val="00987230"/>
    <w:rsid w:val="0098725D"/>
    <w:rsid w:val="0098737D"/>
    <w:rsid w:val="009875BA"/>
    <w:rsid w:val="00987604"/>
    <w:rsid w:val="009876DA"/>
    <w:rsid w:val="00987711"/>
    <w:rsid w:val="009877D8"/>
    <w:rsid w:val="009878E1"/>
    <w:rsid w:val="00987A56"/>
    <w:rsid w:val="00987AF3"/>
    <w:rsid w:val="00987B74"/>
    <w:rsid w:val="00987C15"/>
    <w:rsid w:val="00987D05"/>
    <w:rsid w:val="00987DA7"/>
    <w:rsid w:val="00987E01"/>
    <w:rsid w:val="00987EB7"/>
    <w:rsid w:val="00987EF6"/>
    <w:rsid w:val="00990074"/>
    <w:rsid w:val="009900C9"/>
    <w:rsid w:val="0099012F"/>
    <w:rsid w:val="009901BE"/>
    <w:rsid w:val="0099022A"/>
    <w:rsid w:val="009902F9"/>
    <w:rsid w:val="009903EA"/>
    <w:rsid w:val="009907BD"/>
    <w:rsid w:val="00990822"/>
    <w:rsid w:val="00990854"/>
    <w:rsid w:val="00990877"/>
    <w:rsid w:val="00990A55"/>
    <w:rsid w:val="00990A95"/>
    <w:rsid w:val="00990ABB"/>
    <w:rsid w:val="00990BEA"/>
    <w:rsid w:val="00990E98"/>
    <w:rsid w:val="00990FF8"/>
    <w:rsid w:val="00991030"/>
    <w:rsid w:val="00991089"/>
    <w:rsid w:val="00991344"/>
    <w:rsid w:val="00991345"/>
    <w:rsid w:val="00991346"/>
    <w:rsid w:val="00991415"/>
    <w:rsid w:val="0099141E"/>
    <w:rsid w:val="00991543"/>
    <w:rsid w:val="00991601"/>
    <w:rsid w:val="00991699"/>
    <w:rsid w:val="00991796"/>
    <w:rsid w:val="00991A35"/>
    <w:rsid w:val="00991AEF"/>
    <w:rsid w:val="00991B00"/>
    <w:rsid w:val="00991C51"/>
    <w:rsid w:val="00991DAA"/>
    <w:rsid w:val="0099201D"/>
    <w:rsid w:val="00992299"/>
    <w:rsid w:val="00992377"/>
    <w:rsid w:val="00992425"/>
    <w:rsid w:val="009924B1"/>
    <w:rsid w:val="0099259B"/>
    <w:rsid w:val="0099262F"/>
    <w:rsid w:val="00992760"/>
    <w:rsid w:val="00992795"/>
    <w:rsid w:val="009927F5"/>
    <w:rsid w:val="00992BCE"/>
    <w:rsid w:val="00992C30"/>
    <w:rsid w:val="00992CA7"/>
    <w:rsid w:val="00992D90"/>
    <w:rsid w:val="00992E48"/>
    <w:rsid w:val="00992F46"/>
    <w:rsid w:val="00992F82"/>
    <w:rsid w:val="00992F8C"/>
    <w:rsid w:val="00992FEE"/>
    <w:rsid w:val="009930FE"/>
    <w:rsid w:val="009931AD"/>
    <w:rsid w:val="009931CE"/>
    <w:rsid w:val="00993247"/>
    <w:rsid w:val="0099341F"/>
    <w:rsid w:val="00993471"/>
    <w:rsid w:val="00993483"/>
    <w:rsid w:val="009934A8"/>
    <w:rsid w:val="00993528"/>
    <w:rsid w:val="00993538"/>
    <w:rsid w:val="009935C2"/>
    <w:rsid w:val="0099365A"/>
    <w:rsid w:val="00993725"/>
    <w:rsid w:val="009937ED"/>
    <w:rsid w:val="009938CE"/>
    <w:rsid w:val="00993A0A"/>
    <w:rsid w:val="00993A8C"/>
    <w:rsid w:val="00993A98"/>
    <w:rsid w:val="00993BFB"/>
    <w:rsid w:val="00993CAC"/>
    <w:rsid w:val="00993D5F"/>
    <w:rsid w:val="00993DCA"/>
    <w:rsid w:val="00993DEF"/>
    <w:rsid w:val="00993E4F"/>
    <w:rsid w:val="00993F5E"/>
    <w:rsid w:val="00993FFC"/>
    <w:rsid w:val="00994312"/>
    <w:rsid w:val="009943FC"/>
    <w:rsid w:val="0099457B"/>
    <w:rsid w:val="0099460D"/>
    <w:rsid w:val="0099463E"/>
    <w:rsid w:val="00994753"/>
    <w:rsid w:val="0099491B"/>
    <w:rsid w:val="00994A6F"/>
    <w:rsid w:val="00994B06"/>
    <w:rsid w:val="00994B2D"/>
    <w:rsid w:val="00994BDE"/>
    <w:rsid w:val="00994C05"/>
    <w:rsid w:val="00994CB4"/>
    <w:rsid w:val="00994CDD"/>
    <w:rsid w:val="00994D03"/>
    <w:rsid w:val="00994D68"/>
    <w:rsid w:val="00994E8E"/>
    <w:rsid w:val="00994EBB"/>
    <w:rsid w:val="009950DF"/>
    <w:rsid w:val="00995210"/>
    <w:rsid w:val="00995267"/>
    <w:rsid w:val="0099530F"/>
    <w:rsid w:val="0099534F"/>
    <w:rsid w:val="00995365"/>
    <w:rsid w:val="00995453"/>
    <w:rsid w:val="0099552B"/>
    <w:rsid w:val="009956E1"/>
    <w:rsid w:val="0099572D"/>
    <w:rsid w:val="00995862"/>
    <w:rsid w:val="0099586D"/>
    <w:rsid w:val="00995876"/>
    <w:rsid w:val="009958A6"/>
    <w:rsid w:val="00995C81"/>
    <w:rsid w:val="00995CA6"/>
    <w:rsid w:val="00995CF6"/>
    <w:rsid w:val="00995D63"/>
    <w:rsid w:val="00995D94"/>
    <w:rsid w:val="00995E66"/>
    <w:rsid w:val="00995FA8"/>
    <w:rsid w:val="0099607A"/>
    <w:rsid w:val="0099622B"/>
    <w:rsid w:val="00996357"/>
    <w:rsid w:val="00996429"/>
    <w:rsid w:val="00996533"/>
    <w:rsid w:val="0099657C"/>
    <w:rsid w:val="009965F4"/>
    <w:rsid w:val="0099664C"/>
    <w:rsid w:val="00996ABE"/>
    <w:rsid w:val="00996B63"/>
    <w:rsid w:val="00996DC2"/>
    <w:rsid w:val="00996DC6"/>
    <w:rsid w:val="00996E1F"/>
    <w:rsid w:val="0099707D"/>
    <w:rsid w:val="009970B0"/>
    <w:rsid w:val="009970F7"/>
    <w:rsid w:val="0099738B"/>
    <w:rsid w:val="009977D4"/>
    <w:rsid w:val="009979AF"/>
    <w:rsid w:val="00997A49"/>
    <w:rsid w:val="00997B9E"/>
    <w:rsid w:val="00997C4E"/>
    <w:rsid w:val="00997DF0"/>
    <w:rsid w:val="00997E25"/>
    <w:rsid w:val="00997E64"/>
    <w:rsid w:val="00997EE8"/>
    <w:rsid w:val="009A0087"/>
    <w:rsid w:val="009A01DB"/>
    <w:rsid w:val="009A0280"/>
    <w:rsid w:val="009A04B3"/>
    <w:rsid w:val="009A06D2"/>
    <w:rsid w:val="009A07AF"/>
    <w:rsid w:val="009A089B"/>
    <w:rsid w:val="009A09CC"/>
    <w:rsid w:val="009A0A2D"/>
    <w:rsid w:val="009A0B08"/>
    <w:rsid w:val="009A0B7E"/>
    <w:rsid w:val="009A0BAF"/>
    <w:rsid w:val="009A0C0F"/>
    <w:rsid w:val="009A0DDE"/>
    <w:rsid w:val="009A0E14"/>
    <w:rsid w:val="009A0E74"/>
    <w:rsid w:val="009A0F3E"/>
    <w:rsid w:val="009A0F72"/>
    <w:rsid w:val="009A0F87"/>
    <w:rsid w:val="009A10A7"/>
    <w:rsid w:val="009A112D"/>
    <w:rsid w:val="009A128D"/>
    <w:rsid w:val="009A13D0"/>
    <w:rsid w:val="009A13F4"/>
    <w:rsid w:val="009A141D"/>
    <w:rsid w:val="009A143E"/>
    <w:rsid w:val="009A1477"/>
    <w:rsid w:val="009A16E2"/>
    <w:rsid w:val="009A173E"/>
    <w:rsid w:val="009A1775"/>
    <w:rsid w:val="009A17F2"/>
    <w:rsid w:val="009A1861"/>
    <w:rsid w:val="009A1BE1"/>
    <w:rsid w:val="009A1BEE"/>
    <w:rsid w:val="009A1CFC"/>
    <w:rsid w:val="009A2078"/>
    <w:rsid w:val="009A220B"/>
    <w:rsid w:val="009A223F"/>
    <w:rsid w:val="009A2398"/>
    <w:rsid w:val="009A23A8"/>
    <w:rsid w:val="009A252F"/>
    <w:rsid w:val="009A2A82"/>
    <w:rsid w:val="009A2B16"/>
    <w:rsid w:val="009A2D42"/>
    <w:rsid w:val="009A2DD6"/>
    <w:rsid w:val="009A2EA9"/>
    <w:rsid w:val="009A2F85"/>
    <w:rsid w:val="009A305A"/>
    <w:rsid w:val="009A3175"/>
    <w:rsid w:val="009A31EC"/>
    <w:rsid w:val="009A34EB"/>
    <w:rsid w:val="009A36DD"/>
    <w:rsid w:val="009A3779"/>
    <w:rsid w:val="009A37BD"/>
    <w:rsid w:val="009A3820"/>
    <w:rsid w:val="009A3C0F"/>
    <w:rsid w:val="009A3C6B"/>
    <w:rsid w:val="009A3FD3"/>
    <w:rsid w:val="009A4074"/>
    <w:rsid w:val="009A4155"/>
    <w:rsid w:val="009A4176"/>
    <w:rsid w:val="009A44F6"/>
    <w:rsid w:val="009A4741"/>
    <w:rsid w:val="009A4877"/>
    <w:rsid w:val="009A48AB"/>
    <w:rsid w:val="009A48F3"/>
    <w:rsid w:val="009A4908"/>
    <w:rsid w:val="009A4956"/>
    <w:rsid w:val="009A49C3"/>
    <w:rsid w:val="009A4A2B"/>
    <w:rsid w:val="009A4A44"/>
    <w:rsid w:val="009A4AA3"/>
    <w:rsid w:val="009A4AAA"/>
    <w:rsid w:val="009A4B37"/>
    <w:rsid w:val="009A4CB1"/>
    <w:rsid w:val="009A4CC0"/>
    <w:rsid w:val="009A4F31"/>
    <w:rsid w:val="009A4F84"/>
    <w:rsid w:val="009A4F94"/>
    <w:rsid w:val="009A512B"/>
    <w:rsid w:val="009A512E"/>
    <w:rsid w:val="009A5162"/>
    <w:rsid w:val="009A5320"/>
    <w:rsid w:val="009A538B"/>
    <w:rsid w:val="009A55A4"/>
    <w:rsid w:val="009A5633"/>
    <w:rsid w:val="009A5637"/>
    <w:rsid w:val="009A563A"/>
    <w:rsid w:val="009A56F3"/>
    <w:rsid w:val="009A5749"/>
    <w:rsid w:val="009A59BC"/>
    <w:rsid w:val="009A5A82"/>
    <w:rsid w:val="009A5E9F"/>
    <w:rsid w:val="009A5FA4"/>
    <w:rsid w:val="009A6067"/>
    <w:rsid w:val="009A60F6"/>
    <w:rsid w:val="009A6119"/>
    <w:rsid w:val="009A61AC"/>
    <w:rsid w:val="009A61DD"/>
    <w:rsid w:val="009A62E0"/>
    <w:rsid w:val="009A633F"/>
    <w:rsid w:val="009A6345"/>
    <w:rsid w:val="009A63A3"/>
    <w:rsid w:val="009A64F2"/>
    <w:rsid w:val="009A6516"/>
    <w:rsid w:val="009A65D4"/>
    <w:rsid w:val="009A6717"/>
    <w:rsid w:val="009A6965"/>
    <w:rsid w:val="009A6A3E"/>
    <w:rsid w:val="009A6A96"/>
    <w:rsid w:val="009A6D45"/>
    <w:rsid w:val="009A6D86"/>
    <w:rsid w:val="009A6DA3"/>
    <w:rsid w:val="009A70AC"/>
    <w:rsid w:val="009A71B8"/>
    <w:rsid w:val="009A726D"/>
    <w:rsid w:val="009A7283"/>
    <w:rsid w:val="009A72AE"/>
    <w:rsid w:val="009A7308"/>
    <w:rsid w:val="009A7358"/>
    <w:rsid w:val="009A746E"/>
    <w:rsid w:val="009A7585"/>
    <w:rsid w:val="009A772A"/>
    <w:rsid w:val="009A77E1"/>
    <w:rsid w:val="009A7EC2"/>
    <w:rsid w:val="009B00F9"/>
    <w:rsid w:val="009B01DE"/>
    <w:rsid w:val="009B02C7"/>
    <w:rsid w:val="009B02CA"/>
    <w:rsid w:val="009B02D3"/>
    <w:rsid w:val="009B072C"/>
    <w:rsid w:val="009B0836"/>
    <w:rsid w:val="009B097F"/>
    <w:rsid w:val="009B0B96"/>
    <w:rsid w:val="009B0D0B"/>
    <w:rsid w:val="009B1031"/>
    <w:rsid w:val="009B12D6"/>
    <w:rsid w:val="009B15BD"/>
    <w:rsid w:val="009B166C"/>
    <w:rsid w:val="009B16D9"/>
    <w:rsid w:val="009B182E"/>
    <w:rsid w:val="009B18B5"/>
    <w:rsid w:val="009B18E4"/>
    <w:rsid w:val="009B19A4"/>
    <w:rsid w:val="009B1B3A"/>
    <w:rsid w:val="009B1C86"/>
    <w:rsid w:val="009B1CFA"/>
    <w:rsid w:val="009B1D92"/>
    <w:rsid w:val="009B1D96"/>
    <w:rsid w:val="009B1E56"/>
    <w:rsid w:val="009B1E7A"/>
    <w:rsid w:val="009B1E9F"/>
    <w:rsid w:val="009B20EC"/>
    <w:rsid w:val="009B2138"/>
    <w:rsid w:val="009B2198"/>
    <w:rsid w:val="009B21E0"/>
    <w:rsid w:val="009B220D"/>
    <w:rsid w:val="009B2210"/>
    <w:rsid w:val="009B2311"/>
    <w:rsid w:val="009B2365"/>
    <w:rsid w:val="009B238D"/>
    <w:rsid w:val="009B24BD"/>
    <w:rsid w:val="009B25ED"/>
    <w:rsid w:val="009B2652"/>
    <w:rsid w:val="009B272F"/>
    <w:rsid w:val="009B27A3"/>
    <w:rsid w:val="009B290B"/>
    <w:rsid w:val="009B2C84"/>
    <w:rsid w:val="009B2C8B"/>
    <w:rsid w:val="009B2CCC"/>
    <w:rsid w:val="009B2E79"/>
    <w:rsid w:val="009B2FC0"/>
    <w:rsid w:val="009B2FD2"/>
    <w:rsid w:val="009B3205"/>
    <w:rsid w:val="009B3249"/>
    <w:rsid w:val="009B3440"/>
    <w:rsid w:val="009B345C"/>
    <w:rsid w:val="009B34DF"/>
    <w:rsid w:val="009B3556"/>
    <w:rsid w:val="009B381F"/>
    <w:rsid w:val="009B38EF"/>
    <w:rsid w:val="009B38F6"/>
    <w:rsid w:val="009B393E"/>
    <w:rsid w:val="009B393F"/>
    <w:rsid w:val="009B3972"/>
    <w:rsid w:val="009B39DB"/>
    <w:rsid w:val="009B3A1A"/>
    <w:rsid w:val="009B3A36"/>
    <w:rsid w:val="009B3AF4"/>
    <w:rsid w:val="009B3B7C"/>
    <w:rsid w:val="009B419B"/>
    <w:rsid w:val="009B44A7"/>
    <w:rsid w:val="009B46DB"/>
    <w:rsid w:val="009B4748"/>
    <w:rsid w:val="009B4796"/>
    <w:rsid w:val="009B47BB"/>
    <w:rsid w:val="009B4854"/>
    <w:rsid w:val="009B49A4"/>
    <w:rsid w:val="009B4B14"/>
    <w:rsid w:val="009B4B15"/>
    <w:rsid w:val="009B4B67"/>
    <w:rsid w:val="009B4BC7"/>
    <w:rsid w:val="009B4BD3"/>
    <w:rsid w:val="009B4CDE"/>
    <w:rsid w:val="009B4D21"/>
    <w:rsid w:val="009B4D69"/>
    <w:rsid w:val="009B4E7B"/>
    <w:rsid w:val="009B4F9C"/>
    <w:rsid w:val="009B50FA"/>
    <w:rsid w:val="009B5461"/>
    <w:rsid w:val="009B5517"/>
    <w:rsid w:val="009B55F9"/>
    <w:rsid w:val="009B5683"/>
    <w:rsid w:val="009B5A83"/>
    <w:rsid w:val="009B5C1D"/>
    <w:rsid w:val="009B5D47"/>
    <w:rsid w:val="009B5E5B"/>
    <w:rsid w:val="009B6003"/>
    <w:rsid w:val="009B6021"/>
    <w:rsid w:val="009B60C6"/>
    <w:rsid w:val="009B6207"/>
    <w:rsid w:val="009B62AE"/>
    <w:rsid w:val="009B63EB"/>
    <w:rsid w:val="009B668C"/>
    <w:rsid w:val="009B6786"/>
    <w:rsid w:val="009B6831"/>
    <w:rsid w:val="009B6852"/>
    <w:rsid w:val="009B68E8"/>
    <w:rsid w:val="009B6A7A"/>
    <w:rsid w:val="009B6A92"/>
    <w:rsid w:val="009B6CDB"/>
    <w:rsid w:val="009B6D1F"/>
    <w:rsid w:val="009B6D6B"/>
    <w:rsid w:val="009B6E41"/>
    <w:rsid w:val="009B6E55"/>
    <w:rsid w:val="009B6EB6"/>
    <w:rsid w:val="009B6EB8"/>
    <w:rsid w:val="009B6EC2"/>
    <w:rsid w:val="009B6EC8"/>
    <w:rsid w:val="009B6FB8"/>
    <w:rsid w:val="009B70F5"/>
    <w:rsid w:val="009B726C"/>
    <w:rsid w:val="009B72AC"/>
    <w:rsid w:val="009B7527"/>
    <w:rsid w:val="009B7637"/>
    <w:rsid w:val="009B76C4"/>
    <w:rsid w:val="009B77BC"/>
    <w:rsid w:val="009B7958"/>
    <w:rsid w:val="009B7AB7"/>
    <w:rsid w:val="009B7C67"/>
    <w:rsid w:val="009B7CD2"/>
    <w:rsid w:val="009B7D41"/>
    <w:rsid w:val="009B7E07"/>
    <w:rsid w:val="009B7E99"/>
    <w:rsid w:val="009B7F2D"/>
    <w:rsid w:val="009C00B6"/>
    <w:rsid w:val="009C00BE"/>
    <w:rsid w:val="009C0186"/>
    <w:rsid w:val="009C040A"/>
    <w:rsid w:val="009C0426"/>
    <w:rsid w:val="009C0517"/>
    <w:rsid w:val="009C07F2"/>
    <w:rsid w:val="009C085C"/>
    <w:rsid w:val="009C087E"/>
    <w:rsid w:val="009C0A39"/>
    <w:rsid w:val="009C0B09"/>
    <w:rsid w:val="009C0B2C"/>
    <w:rsid w:val="009C0B35"/>
    <w:rsid w:val="009C0BCC"/>
    <w:rsid w:val="009C0E01"/>
    <w:rsid w:val="009C0E0D"/>
    <w:rsid w:val="009C0E2F"/>
    <w:rsid w:val="009C0EC0"/>
    <w:rsid w:val="009C0FE2"/>
    <w:rsid w:val="009C11CB"/>
    <w:rsid w:val="009C1211"/>
    <w:rsid w:val="009C122E"/>
    <w:rsid w:val="009C1259"/>
    <w:rsid w:val="009C12BC"/>
    <w:rsid w:val="009C136D"/>
    <w:rsid w:val="009C1409"/>
    <w:rsid w:val="009C14E1"/>
    <w:rsid w:val="009C15B5"/>
    <w:rsid w:val="009C15BF"/>
    <w:rsid w:val="009C1631"/>
    <w:rsid w:val="009C165D"/>
    <w:rsid w:val="009C16E4"/>
    <w:rsid w:val="009C171E"/>
    <w:rsid w:val="009C1740"/>
    <w:rsid w:val="009C1C23"/>
    <w:rsid w:val="009C1CE5"/>
    <w:rsid w:val="009C1D23"/>
    <w:rsid w:val="009C1F4D"/>
    <w:rsid w:val="009C1F4E"/>
    <w:rsid w:val="009C20F6"/>
    <w:rsid w:val="009C21F5"/>
    <w:rsid w:val="009C2204"/>
    <w:rsid w:val="009C2254"/>
    <w:rsid w:val="009C256B"/>
    <w:rsid w:val="009C261A"/>
    <w:rsid w:val="009C2653"/>
    <w:rsid w:val="009C27BB"/>
    <w:rsid w:val="009C2882"/>
    <w:rsid w:val="009C29C8"/>
    <w:rsid w:val="009C2B9A"/>
    <w:rsid w:val="009C2D21"/>
    <w:rsid w:val="009C309A"/>
    <w:rsid w:val="009C3120"/>
    <w:rsid w:val="009C31D9"/>
    <w:rsid w:val="009C322B"/>
    <w:rsid w:val="009C322E"/>
    <w:rsid w:val="009C33D7"/>
    <w:rsid w:val="009C34B5"/>
    <w:rsid w:val="009C3506"/>
    <w:rsid w:val="009C3633"/>
    <w:rsid w:val="009C36D3"/>
    <w:rsid w:val="009C38E7"/>
    <w:rsid w:val="009C3978"/>
    <w:rsid w:val="009C39A9"/>
    <w:rsid w:val="009C3BBE"/>
    <w:rsid w:val="009C3C7A"/>
    <w:rsid w:val="009C3CF3"/>
    <w:rsid w:val="009C3D51"/>
    <w:rsid w:val="009C3DC9"/>
    <w:rsid w:val="009C3EA5"/>
    <w:rsid w:val="009C3FAB"/>
    <w:rsid w:val="009C400F"/>
    <w:rsid w:val="009C42C1"/>
    <w:rsid w:val="009C4617"/>
    <w:rsid w:val="009C4710"/>
    <w:rsid w:val="009C480A"/>
    <w:rsid w:val="009C485A"/>
    <w:rsid w:val="009C48A1"/>
    <w:rsid w:val="009C48E6"/>
    <w:rsid w:val="009C4AA0"/>
    <w:rsid w:val="009C4AFD"/>
    <w:rsid w:val="009C4B3B"/>
    <w:rsid w:val="009C4BA0"/>
    <w:rsid w:val="009C4BBD"/>
    <w:rsid w:val="009C4CCE"/>
    <w:rsid w:val="009C4CDA"/>
    <w:rsid w:val="009C4F26"/>
    <w:rsid w:val="009C5015"/>
    <w:rsid w:val="009C50DF"/>
    <w:rsid w:val="009C5127"/>
    <w:rsid w:val="009C51D3"/>
    <w:rsid w:val="009C5230"/>
    <w:rsid w:val="009C5386"/>
    <w:rsid w:val="009C53A9"/>
    <w:rsid w:val="009C53E7"/>
    <w:rsid w:val="009C55C6"/>
    <w:rsid w:val="009C561C"/>
    <w:rsid w:val="009C572D"/>
    <w:rsid w:val="009C5843"/>
    <w:rsid w:val="009C58FE"/>
    <w:rsid w:val="009C5A68"/>
    <w:rsid w:val="009C5AFE"/>
    <w:rsid w:val="009C5B06"/>
    <w:rsid w:val="009C5E2E"/>
    <w:rsid w:val="009C5E59"/>
    <w:rsid w:val="009C5FBE"/>
    <w:rsid w:val="009C60A7"/>
    <w:rsid w:val="009C6332"/>
    <w:rsid w:val="009C63A5"/>
    <w:rsid w:val="009C63D6"/>
    <w:rsid w:val="009C64E6"/>
    <w:rsid w:val="009C64F2"/>
    <w:rsid w:val="009C65CA"/>
    <w:rsid w:val="009C68FA"/>
    <w:rsid w:val="009C691C"/>
    <w:rsid w:val="009C6A2B"/>
    <w:rsid w:val="009C6BF2"/>
    <w:rsid w:val="009C6DCD"/>
    <w:rsid w:val="009C70CE"/>
    <w:rsid w:val="009C710D"/>
    <w:rsid w:val="009C7271"/>
    <w:rsid w:val="009C7297"/>
    <w:rsid w:val="009C733F"/>
    <w:rsid w:val="009C73AB"/>
    <w:rsid w:val="009C7456"/>
    <w:rsid w:val="009C74B2"/>
    <w:rsid w:val="009C754F"/>
    <w:rsid w:val="009C7612"/>
    <w:rsid w:val="009C78EA"/>
    <w:rsid w:val="009C78EF"/>
    <w:rsid w:val="009C7923"/>
    <w:rsid w:val="009C7951"/>
    <w:rsid w:val="009C7AAE"/>
    <w:rsid w:val="009C7C14"/>
    <w:rsid w:val="009C7CBD"/>
    <w:rsid w:val="009C7D55"/>
    <w:rsid w:val="009C7D71"/>
    <w:rsid w:val="009C7E83"/>
    <w:rsid w:val="009C7EC4"/>
    <w:rsid w:val="009D0173"/>
    <w:rsid w:val="009D0673"/>
    <w:rsid w:val="009D071A"/>
    <w:rsid w:val="009D0797"/>
    <w:rsid w:val="009D08B7"/>
    <w:rsid w:val="009D0946"/>
    <w:rsid w:val="009D0A0E"/>
    <w:rsid w:val="009D0A9E"/>
    <w:rsid w:val="009D0AC3"/>
    <w:rsid w:val="009D0B8D"/>
    <w:rsid w:val="009D0D96"/>
    <w:rsid w:val="009D1038"/>
    <w:rsid w:val="009D119C"/>
    <w:rsid w:val="009D1235"/>
    <w:rsid w:val="009D1236"/>
    <w:rsid w:val="009D1272"/>
    <w:rsid w:val="009D1444"/>
    <w:rsid w:val="009D146A"/>
    <w:rsid w:val="009D1659"/>
    <w:rsid w:val="009D16F5"/>
    <w:rsid w:val="009D1709"/>
    <w:rsid w:val="009D186C"/>
    <w:rsid w:val="009D194D"/>
    <w:rsid w:val="009D1CA5"/>
    <w:rsid w:val="009D1D15"/>
    <w:rsid w:val="009D1DA6"/>
    <w:rsid w:val="009D1E39"/>
    <w:rsid w:val="009D1E6A"/>
    <w:rsid w:val="009D1E8E"/>
    <w:rsid w:val="009D2156"/>
    <w:rsid w:val="009D22CE"/>
    <w:rsid w:val="009D2479"/>
    <w:rsid w:val="009D25F0"/>
    <w:rsid w:val="009D26F7"/>
    <w:rsid w:val="009D271D"/>
    <w:rsid w:val="009D29B4"/>
    <w:rsid w:val="009D2AF1"/>
    <w:rsid w:val="009D2B34"/>
    <w:rsid w:val="009D2B66"/>
    <w:rsid w:val="009D2CD2"/>
    <w:rsid w:val="009D2D41"/>
    <w:rsid w:val="009D2F30"/>
    <w:rsid w:val="009D2F8A"/>
    <w:rsid w:val="009D2F8E"/>
    <w:rsid w:val="009D3162"/>
    <w:rsid w:val="009D3286"/>
    <w:rsid w:val="009D3472"/>
    <w:rsid w:val="009D35D1"/>
    <w:rsid w:val="009D3632"/>
    <w:rsid w:val="009D3793"/>
    <w:rsid w:val="009D38B3"/>
    <w:rsid w:val="009D39D3"/>
    <w:rsid w:val="009D39D7"/>
    <w:rsid w:val="009D3A4E"/>
    <w:rsid w:val="009D3B31"/>
    <w:rsid w:val="009D3B91"/>
    <w:rsid w:val="009D3C47"/>
    <w:rsid w:val="009D3D3D"/>
    <w:rsid w:val="009D3DD6"/>
    <w:rsid w:val="009D4138"/>
    <w:rsid w:val="009D44F3"/>
    <w:rsid w:val="009D451A"/>
    <w:rsid w:val="009D45EF"/>
    <w:rsid w:val="009D4A91"/>
    <w:rsid w:val="009D4B0B"/>
    <w:rsid w:val="009D4CD1"/>
    <w:rsid w:val="009D4CEF"/>
    <w:rsid w:val="009D4E32"/>
    <w:rsid w:val="009D4ECE"/>
    <w:rsid w:val="009D5097"/>
    <w:rsid w:val="009D5219"/>
    <w:rsid w:val="009D546D"/>
    <w:rsid w:val="009D54F2"/>
    <w:rsid w:val="009D55B4"/>
    <w:rsid w:val="009D5682"/>
    <w:rsid w:val="009D56D3"/>
    <w:rsid w:val="009D56E8"/>
    <w:rsid w:val="009D574F"/>
    <w:rsid w:val="009D59B6"/>
    <w:rsid w:val="009D5A13"/>
    <w:rsid w:val="009D5A62"/>
    <w:rsid w:val="009D5A64"/>
    <w:rsid w:val="009D5A8B"/>
    <w:rsid w:val="009D5B47"/>
    <w:rsid w:val="009D5B64"/>
    <w:rsid w:val="009D5C29"/>
    <w:rsid w:val="009D5EFC"/>
    <w:rsid w:val="009D5F9E"/>
    <w:rsid w:val="009D5FEF"/>
    <w:rsid w:val="009D602B"/>
    <w:rsid w:val="009D603D"/>
    <w:rsid w:val="009D61BC"/>
    <w:rsid w:val="009D6259"/>
    <w:rsid w:val="009D62A0"/>
    <w:rsid w:val="009D636D"/>
    <w:rsid w:val="009D63FF"/>
    <w:rsid w:val="009D648E"/>
    <w:rsid w:val="009D6496"/>
    <w:rsid w:val="009D6542"/>
    <w:rsid w:val="009D65A6"/>
    <w:rsid w:val="009D65C1"/>
    <w:rsid w:val="009D65F1"/>
    <w:rsid w:val="009D6604"/>
    <w:rsid w:val="009D6667"/>
    <w:rsid w:val="009D667D"/>
    <w:rsid w:val="009D69A5"/>
    <w:rsid w:val="009D69BF"/>
    <w:rsid w:val="009D6BC9"/>
    <w:rsid w:val="009D6CC8"/>
    <w:rsid w:val="009D6DAC"/>
    <w:rsid w:val="009D6E20"/>
    <w:rsid w:val="009D6EBC"/>
    <w:rsid w:val="009D7085"/>
    <w:rsid w:val="009D718D"/>
    <w:rsid w:val="009D7463"/>
    <w:rsid w:val="009D770D"/>
    <w:rsid w:val="009D7785"/>
    <w:rsid w:val="009D7894"/>
    <w:rsid w:val="009D79B7"/>
    <w:rsid w:val="009D7AEC"/>
    <w:rsid w:val="009D7B4B"/>
    <w:rsid w:val="009D7C11"/>
    <w:rsid w:val="009D7C76"/>
    <w:rsid w:val="009E0044"/>
    <w:rsid w:val="009E0220"/>
    <w:rsid w:val="009E0238"/>
    <w:rsid w:val="009E032C"/>
    <w:rsid w:val="009E042C"/>
    <w:rsid w:val="009E063E"/>
    <w:rsid w:val="009E074D"/>
    <w:rsid w:val="009E0804"/>
    <w:rsid w:val="009E0917"/>
    <w:rsid w:val="009E0ABA"/>
    <w:rsid w:val="009E0CAF"/>
    <w:rsid w:val="009E0FA2"/>
    <w:rsid w:val="009E1151"/>
    <w:rsid w:val="009E14AC"/>
    <w:rsid w:val="009E154D"/>
    <w:rsid w:val="009E162C"/>
    <w:rsid w:val="009E1694"/>
    <w:rsid w:val="009E16CC"/>
    <w:rsid w:val="009E17BF"/>
    <w:rsid w:val="009E1821"/>
    <w:rsid w:val="009E1862"/>
    <w:rsid w:val="009E186F"/>
    <w:rsid w:val="009E18C1"/>
    <w:rsid w:val="009E18FB"/>
    <w:rsid w:val="009E19DA"/>
    <w:rsid w:val="009E1AFB"/>
    <w:rsid w:val="009E1B44"/>
    <w:rsid w:val="009E1BBF"/>
    <w:rsid w:val="009E1BF7"/>
    <w:rsid w:val="009E1C93"/>
    <w:rsid w:val="009E1CF6"/>
    <w:rsid w:val="009E1E01"/>
    <w:rsid w:val="009E1EC8"/>
    <w:rsid w:val="009E1FE2"/>
    <w:rsid w:val="009E2066"/>
    <w:rsid w:val="009E22DB"/>
    <w:rsid w:val="009E23CB"/>
    <w:rsid w:val="009E248D"/>
    <w:rsid w:val="009E24D7"/>
    <w:rsid w:val="009E2503"/>
    <w:rsid w:val="009E258C"/>
    <w:rsid w:val="009E2635"/>
    <w:rsid w:val="009E278D"/>
    <w:rsid w:val="009E2920"/>
    <w:rsid w:val="009E29BD"/>
    <w:rsid w:val="009E2B24"/>
    <w:rsid w:val="009E2CFA"/>
    <w:rsid w:val="009E2D87"/>
    <w:rsid w:val="009E2FA7"/>
    <w:rsid w:val="009E2FC1"/>
    <w:rsid w:val="009E3355"/>
    <w:rsid w:val="009E33EB"/>
    <w:rsid w:val="009E34D8"/>
    <w:rsid w:val="009E35F5"/>
    <w:rsid w:val="009E36D0"/>
    <w:rsid w:val="009E3710"/>
    <w:rsid w:val="009E3881"/>
    <w:rsid w:val="009E395D"/>
    <w:rsid w:val="009E3BFA"/>
    <w:rsid w:val="009E3C34"/>
    <w:rsid w:val="009E3D07"/>
    <w:rsid w:val="009E3EE9"/>
    <w:rsid w:val="009E3EFB"/>
    <w:rsid w:val="009E440C"/>
    <w:rsid w:val="009E445A"/>
    <w:rsid w:val="009E457C"/>
    <w:rsid w:val="009E45B1"/>
    <w:rsid w:val="009E45DD"/>
    <w:rsid w:val="009E4624"/>
    <w:rsid w:val="009E46AA"/>
    <w:rsid w:val="009E49A1"/>
    <w:rsid w:val="009E49A9"/>
    <w:rsid w:val="009E4A59"/>
    <w:rsid w:val="009E4A64"/>
    <w:rsid w:val="009E4B3B"/>
    <w:rsid w:val="009E4CB9"/>
    <w:rsid w:val="009E4F55"/>
    <w:rsid w:val="009E5071"/>
    <w:rsid w:val="009E5375"/>
    <w:rsid w:val="009E5417"/>
    <w:rsid w:val="009E54D5"/>
    <w:rsid w:val="009E5676"/>
    <w:rsid w:val="009E5850"/>
    <w:rsid w:val="009E5982"/>
    <w:rsid w:val="009E59A5"/>
    <w:rsid w:val="009E59C8"/>
    <w:rsid w:val="009E5AF1"/>
    <w:rsid w:val="009E5B18"/>
    <w:rsid w:val="009E5B7C"/>
    <w:rsid w:val="009E5BBB"/>
    <w:rsid w:val="009E5C45"/>
    <w:rsid w:val="009E5D9F"/>
    <w:rsid w:val="009E5E02"/>
    <w:rsid w:val="009E5FB0"/>
    <w:rsid w:val="009E5FC3"/>
    <w:rsid w:val="009E60BD"/>
    <w:rsid w:val="009E60E2"/>
    <w:rsid w:val="009E61B6"/>
    <w:rsid w:val="009E62A1"/>
    <w:rsid w:val="009E62EC"/>
    <w:rsid w:val="009E630E"/>
    <w:rsid w:val="009E6347"/>
    <w:rsid w:val="009E64BF"/>
    <w:rsid w:val="009E6590"/>
    <w:rsid w:val="009E65C0"/>
    <w:rsid w:val="009E6609"/>
    <w:rsid w:val="009E6729"/>
    <w:rsid w:val="009E69A4"/>
    <w:rsid w:val="009E6A46"/>
    <w:rsid w:val="009E6AA1"/>
    <w:rsid w:val="009E6B4C"/>
    <w:rsid w:val="009E6C70"/>
    <w:rsid w:val="009E6CF4"/>
    <w:rsid w:val="009E6E1E"/>
    <w:rsid w:val="009E6FD3"/>
    <w:rsid w:val="009E7131"/>
    <w:rsid w:val="009E7283"/>
    <w:rsid w:val="009E7557"/>
    <w:rsid w:val="009E787C"/>
    <w:rsid w:val="009E79D4"/>
    <w:rsid w:val="009E7A23"/>
    <w:rsid w:val="009E7AD3"/>
    <w:rsid w:val="009E7C20"/>
    <w:rsid w:val="009E7D65"/>
    <w:rsid w:val="009E7D85"/>
    <w:rsid w:val="009E7FC9"/>
    <w:rsid w:val="009F00C1"/>
    <w:rsid w:val="009F00CF"/>
    <w:rsid w:val="009F010B"/>
    <w:rsid w:val="009F027F"/>
    <w:rsid w:val="009F02B3"/>
    <w:rsid w:val="009F039C"/>
    <w:rsid w:val="009F05B0"/>
    <w:rsid w:val="009F07AF"/>
    <w:rsid w:val="009F07B6"/>
    <w:rsid w:val="009F0805"/>
    <w:rsid w:val="009F084B"/>
    <w:rsid w:val="009F0983"/>
    <w:rsid w:val="009F09E4"/>
    <w:rsid w:val="009F0A44"/>
    <w:rsid w:val="009F0AAB"/>
    <w:rsid w:val="009F0AB0"/>
    <w:rsid w:val="009F0C35"/>
    <w:rsid w:val="009F0E5D"/>
    <w:rsid w:val="009F0F81"/>
    <w:rsid w:val="009F1057"/>
    <w:rsid w:val="009F1253"/>
    <w:rsid w:val="009F12CD"/>
    <w:rsid w:val="009F13AF"/>
    <w:rsid w:val="009F1402"/>
    <w:rsid w:val="009F1497"/>
    <w:rsid w:val="009F180B"/>
    <w:rsid w:val="009F18BF"/>
    <w:rsid w:val="009F18EA"/>
    <w:rsid w:val="009F1BF9"/>
    <w:rsid w:val="009F1C07"/>
    <w:rsid w:val="009F1C59"/>
    <w:rsid w:val="009F1F11"/>
    <w:rsid w:val="009F1F5F"/>
    <w:rsid w:val="009F1F91"/>
    <w:rsid w:val="009F2046"/>
    <w:rsid w:val="009F2141"/>
    <w:rsid w:val="009F215E"/>
    <w:rsid w:val="009F21E9"/>
    <w:rsid w:val="009F2265"/>
    <w:rsid w:val="009F228C"/>
    <w:rsid w:val="009F252D"/>
    <w:rsid w:val="009F2557"/>
    <w:rsid w:val="009F25FF"/>
    <w:rsid w:val="009F263D"/>
    <w:rsid w:val="009F2641"/>
    <w:rsid w:val="009F267B"/>
    <w:rsid w:val="009F268E"/>
    <w:rsid w:val="009F278D"/>
    <w:rsid w:val="009F27C1"/>
    <w:rsid w:val="009F2970"/>
    <w:rsid w:val="009F2A21"/>
    <w:rsid w:val="009F2B93"/>
    <w:rsid w:val="009F2C69"/>
    <w:rsid w:val="009F2D06"/>
    <w:rsid w:val="009F2DA1"/>
    <w:rsid w:val="009F2E3C"/>
    <w:rsid w:val="009F3321"/>
    <w:rsid w:val="009F3481"/>
    <w:rsid w:val="009F34F6"/>
    <w:rsid w:val="009F365B"/>
    <w:rsid w:val="009F36B5"/>
    <w:rsid w:val="009F37AB"/>
    <w:rsid w:val="009F37C1"/>
    <w:rsid w:val="009F3911"/>
    <w:rsid w:val="009F3ACF"/>
    <w:rsid w:val="009F3B53"/>
    <w:rsid w:val="009F3D82"/>
    <w:rsid w:val="009F3DCF"/>
    <w:rsid w:val="009F407A"/>
    <w:rsid w:val="009F426E"/>
    <w:rsid w:val="009F42E1"/>
    <w:rsid w:val="009F4384"/>
    <w:rsid w:val="009F445A"/>
    <w:rsid w:val="009F4506"/>
    <w:rsid w:val="009F45FA"/>
    <w:rsid w:val="009F4620"/>
    <w:rsid w:val="009F4683"/>
    <w:rsid w:val="009F47C8"/>
    <w:rsid w:val="009F49A2"/>
    <w:rsid w:val="009F49E3"/>
    <w:rsid w:val="009F49E4"/>
    <w:rsid w:val="009F49F5"/>
    <w:rsid w:val="009F4C86"/>
    <w:rsid w:val="009F4F4F"/>
    <w:rsid w:val="009F5442"/>
    <w:rsid w:val="009F5603"/>
    <w:rsid w:val="009F56AA"/>
    <w:rsid w:val="009F56E1"/>
    <w:rsid w:val="009F584F"/>
    <w:rsid w:val="009F5ABD"/>
    <w:rsid w:val="009F5B6B"/>
    <w:rsid w:val="009F5B9C"/>
    <w:rsid w:val="009F5BF9"/>
    <w:rsid w:val="009F5E85"/>
    <w:rsid w:val="009F5F04"/>
    <w:rsid w:val="009F603F"/>
    <w:rsid w:val="009F606C"/>
    <w:rsid w:val="009F62D5"/>
    <w:rsid w:val="009F6302"/>
    <w:rsid w:val="009F6487"/>
    <w:rsid w:val="009F64B9"/>
    <w:rsid w:val="009F66EA"/>
    <w:rsid w:val="009F6852"/>
    <w:rsid w:val="009F68E3"/>
    <w:rsid w:val="009F69AD"/>
    <w:rsid w:val="009F6A3A"/>
    <w:rsid w:val="009F6A3B"/>
    <w:rsid w:val="009F6ACB"/>
    <w:rsid w:val="009F6BB0"/>
    <w:rsid w:val="009F6C03"/>
    <w:rsid w:val="009F6C50"/>
    <w:rsid w:val="009F6CAB"/>
    <w:rsid w:val="009F6DD6"/>
    <w:rsid w:val="009F6F5F"/>
    <w:rsid w:val="009F7088"/>
    <w:rsid w:val="009F709A"/>
    <w:rsid w:val="009F7389"/>
    <w:rsid w:val="009F7427"/>
    <w:rsid w:val="009F74D7"/>
    <w:rsid w:val="009F750B"/>
    <w:rsid w:val="009F750E"/>
    <w:rsid w:val="009F789E"/>
    <w:rsid w:val="009F7944"/>
    <w:rsid w:val="009F794F"/>
    <w:rsid w:val="009F7B32"/>
    <w:rsid w:val="009F7B75"/>
    <w:rsid w:val="009F7D8B"/>
    <w:rsid w:val="009F7ED7"/>
    <w:rsid w:val="009F7FFE"/>
    <w:rsid w:val="00A000BF"/>
    <w:rsid w:val="00A00167"/>
    <w:rsid w:val="00A002F2"/>
    <w:rsid w:val="00A0056B"/>
    <w:rsid w:val="00A008BD"/>
    <w:rsid w:val="00A008ED"/>
    <w:rsid w:val="00A009BD"/>
    <w:rsid w:val="00A00A4C"/>
    <w:rsid w:val="00A00B6E"/>
    <w:rsid w:val="00A00CE7"/>
    <w:rsid w:val="00A00D67"/>
    <w:rsid w:val="00A00EEB"/>
    <w:rsid w:val="00A00FA6"/>
    <w:rsid w:val="00A011B3"/>
    <w:rsid w:val="00A0121E"/>
    <w:rsid w:val="00A01299"/>
    <w:rsid w:val="00A014D1"/>
    <w:rsid w:val="00A01533"/>
    <w:rsid w:val="00A01556"/>
    <w:rsid w:val="00A015A8"/>
    <w:rsid w:val="00A017B0"/>
    <w:rsid w:val="00A01850"/>
    <w:rsid w:val="00A018F3"/>
    <w:rsid w:val="00A01949"/>
    <w:rsid w:val="00A01B1E"/>
    <w:rsid w:val="00A01BBD"/>
    <w:rsid w:val="00A01C4C"/>
    <w:rsid w:val="00A01C5E"/>
    <w:rsid w:val="00A01CE1"/>
    <w:rsid w:val="00A01D25"/>
    <w:rsid w:val="00A01DBB"/>
    <w:rsid w:val="00A01EFF"/>
    <w:rsid w:val="00A01FC3"/>
    <w:rsid w:val="00A01FC4"/>
    <w:rsid w:val="00A024AD"/>
    <w:rsid w:val="00A025D7"/>
    <w:rsid w:val="00A025E8"/>
    <w:rsid w:val="00A027FE"/>
    <w:rsid w:val="00A02947"/>
    <w:rsid w:val="00A029E1"/>
    <w:rsid w:val="00A02A1F"/>
    <w:rsid w:val="00A02A59"/>
    <w:rsid w:val="00A02BFA"/>
    <w:rsid w:val="00A02CBF"/>
    <w:rsid w:val="00A02CF8"/>
    <w:rsid w:val="00A02D1D"/>
    <w:rsid w:val="00A02DE8"/>
    <w:rsid w:val="00A02E4F"/>
    <w:rsid w:val="00A02F5B"/>
    <w:rsid w:val="00A02FD1"/>
    <w:rsid w:val="00A0304D"/>
    <w:rsid w:val="00A0316F"/>
    <w:rsid w:val="00A0318B"/>
    <w:rsid w:val="00A03262"/>
    <w:rsid w:val="00A033B4"/>
    <w:rsid w:val="00A034F9"/>
    <w:rsid w:val="00A035B8"/>
    <w:rsid w:val="00A03629"/>
    <w:rsid w:val="00A0376F"/>
    <w:rsid w:val="00A0377B"/>
    <w:rsid w:val="00A0387D"/>
    <w:rsid w:val="00A038C3"/>
    <w:rsid w:val="00A039D8"/>
    <w:rsid w:val="00A03A7C"/>
    <w:rsid w:val="00A03B02"/>
    <w:rsid w:val="00A03D89"/>
    <w:rsid w:val="00A03F06"/>
    <w:rsid w:val="00A0407D"/>
    <w:rsid w:val="00A0432C"/>
    <w:rsid w:val="00A04677"/>
    <w:rsid w:val="00A046E0"/>
    <w:rsid w:val="00A04A4E"/>
    <w:rsid w:val="00A04AB4"/>
    <w:rsid w:val="00A04D2F"/>
    <w:rsid w:val="00A04D5A"/>
    <w:rsid w:val="00A04E7C"/>
    <w:rsid w:val="00A05026"/>
    <w:rsid w:val="00A0508C"/>
    <w:rsid w:val="00A050A2"/>
    <w:rsid w:val="00A051C6"/>
    <w:rsid w:val="00A0531A"/>
    <w:rsid w:val="00A054DE"/>
    <w:rsid w:val="00A05544"/>
    <w:rsid w:val="00A05750"/>
    <w:rsid w:val="00A059B0"/>
    <w:rsid w:val="00A05AC5"/>
    <w:rsid w:val="00A05B6E"/>
    <w:rsid w:val="00A05D0F"/>
    <w:rsid w:val="00A05D47"/>
    <w:rsid w:val="00A05DCC"/>
    <w:rsid w:val="00A05F82"/>
    <w:rsid w:val="00A061DC"/>
    <w:rsid w:val="00A06206"/>
    <w:rsid w:val="00A062FF"/>
    <w:rsid w:val="00A063D2"/>
    <w:rsid w:val="00A0641A"/>
    <w:rsid w:val="00A06582"/>
    <w:rsid w:val="00A065F7"/>
    <w:rsid w:val="00A067CA"/>
    <w:rsid w:val="00A067D6"/>
    <w:rsid w:val="00A06837"/>
    <w:rsid w:val="00A06843"/>
    <w:rsid w:val="00A06920"/>
    <w:rsid w:val="00A06A56"/>
    <w:rsid w:val="00A06AD4"/>
    <w:rsid w:val="00A06C3E"/>
    <w:rsid w:val="00A06E15"/>
    <w:rsid w:val="00A07200"/>
    <w:rsid w:val="00A07251"/>
    <w:rsid w:val="00A072A1"/>
    <w:rsid w:val="00A072AB"/>
    <w:rsid w:val="00A07327"/>
    <w:rsid w:val="00A0737F"/>
    <w:rsid w:val="00A07384"/>
    <w:rsid w:val="00A0745A"/>
    <w:rsid w:val="00A074C4"/>
    <w:rsid w:val="00A074F5"/>
    <w:rsid w:val="00A07545"/>
    <w:rsid w:val="00A077BD"/>
    <w:rsid w:val="00A07853"/>
    <w:rsid w:val="00A07CDD"/>
    <w:rsid w:val="00A07DDF"/>
    <w:rsid w:val="00A07E25"/>
    <w:rsid w:val="00A10045"/>
    <w:rsid w:val="00A10381"/>
    <w:rsid w:val="00A105F3"/>
    <w:rsid w:val="00A10BCD"/>
    <w:rsid w:val="00A10BF0"/>
    <w:rsid w:val="00A10EC7"/>
    <w:rsid w:val="00A110B4"/>
    <w:rsid w:val="00A11184"/>
    <w:rsid w:val="00A112A9"/>
    <w:rsid w:val="00A1132E"/>
    <w:rsid w:val="00A11374"/>
    <w:rsid w:val="00A115DA"/>
    <w:rsid w:val="00A115FC"/>
    <w:rsid w:val="00A11638"/>
    <w:rsid w:val="00A117F2"/>
    <w:rsid w:val="00A11907"/>
    <w:rsid w:val="00A1191A"/>
    <w:rsid w:val="00A11969"/>
    <w:rsid w:val="00A119A6"/>
    <w:rsid w:val="00A119CD"/>
    <w:rsid w:val="00A11B82"/>
    <w:rsid w:val="00A11BFA"/>
    <w:rsid w:val="00A11C4A"/>
    <w:rsid w:val="00A11D15"/>
    <w:rsid w:val="00A11E6F"/>
    <w:rsid w:val="00A11EDF"/>
    <w:rsid w:val="00A120BA"/>
    <w:rsid w:val="00A121E1"/>
    <w:rsid w:val="00A1230F"/>
    <w:rsid w:val="00A123FE"/>
    <w:rsid w:val="00A12400"/>
    <w:rsid w:val="00A12424"/>
    <w:rsid w:val="00A124B4"/>
    <w:rsid w:val="00A12535"/>
    <w:rsid w:val="00A1257B"/>
    <w:rsid w:val="00A125E6"/>
    <w:rsid w:val="00A12620"/>
    <w:rsid w:val="00A12795"/>
    <w:rsid w:val="00A1290D"/>
    <w:rsid w:val="00A129DF"/>
    <w:rsid w:val="00A12A48"/>
    <w:rsid w:val="00A12A97"/>
    <w:rsid w:val="00A12D2F"/>
    <w:rsid w:val="00A13069"/>
    <w:rsid w:val="00A1307A"/>
    <w:rsid w:val="00A13090"/>
    <w:rsid w:val="00A13281"/>
    <w:rsid w:val="00A13361"/>
    <w:rsid w:val="00A1340F"/>
    <w:rsid w:val="00A134C4"/>
    <w:rsid w:val="00A135BE"/>
    <w:rsid w:val="00A13658"/>
    <w:rsid w:val="00A136C1"/>
    <w:rsid w:val="00A138AE"/>
    <w:rsid w:val="00A139EB"/>
    <w:rsid w:val="00A13A87"/>
    <w:rsid w:val="00A13B2B"/>
    <w:rsid w:val="00A13B39"/>
    <w:rsid w:val="00A13BDE"/>
    <w:rsid w:val="00A13C19"/>
    <w:rsid w:val="00A13CD5"/>
    <w:rsid w:val="00A13D38"/>
    <w:rsid w:val="00A13D72"/>
    <w:rsid w:val="00A13DD8"/>
    <w:rsid w:val="00A13DEC"/>
    <w:rsid w:val="00A140DD"/>
    <w:rsid w:val="00A1430B"/>
    <w:rsid w:val="00A14369"/>
    <w:rsid w:val="00A1442B"/>
    <w:rsid w:val="00A14497"/>
    <w:rsid w:val="00A144B9"/>
    <w:rsid w:val="00A1458D"/>
    <w:rsid w:val="00A1486D"/>
    <w:rsid w:val="00A148E3"/>
    <w:rsid w:val="00A14998"/>
    <w:rsid w:val="00A14A9A"/>
    <w:rsid w:val="00A14B12"/>
    <w:rsid w:val="00A14B14"/>
    <w:rsid w:val="00A14C2A"/>
    <w:rsid w:val="00A14D3C"/>
    <w:rsid w:val="00A14DB7"/>
    <w:rsid w:val="00A14E7F"/>
    <w:rsid w:val="00A14FD3"/>
    <w:rsid w:val="00A15073"/>
    <w:rsid w:val="00A1521E"/>
    <w:rsid w:val="00A15264"/>
    <w:rsid w:val="00A15509"/>
    <w:rsid w:val="00A15576"/>
    <w:rsid w:val="00A15654"/>
    <w:rsid w:val="00A157B6"/>
    <w:rsid w:val="00A1593F"/>
    <w:rsid w:val="00A159F3"/>
    <w:rsid w:val="00A15B97"/>
    <w:rsid w:val="00A15BA7"/>
    <w:rsid w:val="00A15C46"/>
    <w:rsid w:val="00A15C9B"/>
    <w:rsid w:val="00A15F1F"/>
    <w:rsid w:val="00A16125"/>
    <w:rsid w:val="00A16251"/>
    <w:rsid w:val="00A163BA"/>
    <w:rsid w:val="00A163C2"/>
    <w:rsid w:val="00A1664B"/>
    <w:rsid w:val="00A1672D"/>
    <w:rsid w:val="00A16971"/>
    <w:rsid w:val="00A16986"/>
    <w:rsid w:val="00A169D0"/>
    <w:rsid w:val="00A16C99"/>
    <w:rsid w:val="00A16D2A"/>
    <w:rsid w:val="00A16D7C"/>
    <w:rsid w:val="00A16DDA"/>
    <w:rsid w:val="00A16F2D"/>
    <w:rsid w:val="00A17067"/>
    <w:rsid w:val="00A170CE"/>
    <w:rsid w:val="00A17107"/>
    <w:rsid w:val="00A17230"/>
    <w:rsid w:val="00A1724C"/>
    <w:rsid w:val="00A1724E"/>
    <w:rsid w:val="00A173EF"/>
    <w:rsid w:val="00A17459"/>
    <w:rsid w:val="00A174BE"/>
    <w:rsid w:val="00A1754D"/>
    <w:rsid w:val="00A175C9"/>
    <w:rsid w:val="00A178E3"/>
    <w:rsid w:val="00A17A82"/>
    <w:rsid w:val="00A17DAA"/>
    <w:rsid w:val="00A17F77"/>
    <w:rsid w:val="00A200AF"/>
    <w:rsid w:val="00A200C0"/>
    <w:rsid w:val="00A20240"/>
    <w:rsid w:val="00A202F9"/>
    <w:rsid w:val="00A203C5"/>
    <w:rsid w:val="00A20476"/>
    <w:rsid w:val="00A204FA"/>
    <w:rsid w:val="00A20897"/>
    <w:rsid w:val="00A208C8"/>
    <w:rsid w:val="00A208EB"/>
    <w:rsid w:val="00A20A4D"/>
    <w:rsid w:val="00A20B92"/>
    <w:rsid w:val="00A211EA"/>
    <w:rsid w:val="00A212A7"/>
    <w:rsid w:val="00A21610"/>
    <w:rsid w:val="00A21656"/>
    <w:rsid w:val="00A2182F"/>
    <w:rsid w:val="00A21896"/>
    <w:rsid w:val="00A21A04"/>
    <w:rsid w:val="00A21AD0"/>
    <w:rsid w:val="00A21CE1"/>
    <w:rsid w:val="00A21DD4"/>
    <w:rsid w:val="00A21EF0"/>
    <w:rsid w:val="00A21F2A"/>
    <w:rsid w:val="00A22109"/>
    <w:rsid w:val="00A2225A"/>
    <w:rsid w:val="00A22381"/>
    <w:rsid w:val="00A224AD"/>
    <w:rsid w:val="00A224B1"/>
    <w:rsid w:val="00A224C4"/>
    <w:rsid w:val="00A22561"/>
    <w:rsid w:val="00A2261C"/>
    <w:rsid w:val="00A22665"/>
    <w:rsid w:val="00A22726"/>
    <w:rsid w:val="00A22823"/>
    <w:rsid w:val="00A228E9"/>
    <w:rsid w:val="00A22B65"/>
    <w:rsid w:val="00A22BBA"/>
    <w:rsid w:val="00A22BE2"/>
    <w:rsid w:val="00A22D2C"/>
    <w:rsid w:val="00A22EC2"/>
    <w:rsid w:val="00A22F69"/>
    <w:rsid w:val="00A23074"/>
    <w:rsid w:val="00A2315F"/>
    <w:rsid w:val="00A2318D"/>
    <w:rsid w:val="00A23390"/>
    <w:rsid w:val="00A23471"/>
    <w:rsid w:val="00A23576"/>
    <w:rsid w:val="00A239D5"/>
    <w:rsid w:val="00A23BB5"/>
    <w:rsid w:val="00A23DD5"/>
    <w:rsid w:val="00A23EB7"/>
    <w:rsid w:val="00A23FEF"/>
    <w:rsid w:val="00A2410F"/>
    <w:rsid w:val="00A2416E"/>
    <w:rsid w:val="00A24191"/>
    <w:rsid w:val="00A24211"/>
    <w:rsid w:val="00A2434B"/>
    <w:rsid w:val="00A24671"/>
    <w:rsid w:val="00A24744"/>
    <w:rsid w:val="00A2474E"/>
    <w:rsid w:val="00A247A1"/>
    <w:rsid w:val="00A24879"/>
    <w:rsid w:val="00A248FD"/>
    <w:rsid w:val="00A24B1F"/>
    <w:rsid w:val="00A24B4B"/>
    <w:rsid w:val="00A24BDD"/>
    <w:rsid w:val="00A24C95"/>
    <w:rsid w:val="00A24D21"/>
    <w:rsid w:val="00A24F9A"/>
    <w:rsid w:val="00A25035"/>
    <w:rsid w:val="00A2530A"/>
    <w:rsid w:val="00A2535D"/>
    <w:rsid w:val="00A253DD"/>
    <w:rsid w:val="00A2540B"/>
    <w:rsid w:val="00A254C3"/>
    <w:rsid w:val="00A254F0"/>
    <w:rsid w:val="00A25587"/>
    <w:rsid w:val="00A255DB"/>
    <w:rsid w:val="00A258EB"/>
    <w:rsid w:val="00A258F0"/>
    <w:rsid w:val="00A2592B"/>
    <w:rsid w:val="00A2597A"/>
    <w:rsid w:val="00A25B1B"/>
    <w:rsid w:val="00A25C51"/>
    <w:rsid w:val="00A25CDB"/>
    <w:rsid w:val="00A25DAD"/>
    <w:rsid w:val="00A25F8F"/>
    <w:rsid w:val="00A2612A"/>
    <w:rsid w:val="00A261FA"/>
    <w:rsid w:val="00A2622D"/>
    <w:rsid w:val="00A26285"/>
    <w:rsid w:val="00A26294"/>
    <w:rsid w:val="00A2670C"/>
    <w:rsid w:val="00A2675D"/>
    <w:rsid w:val="00A26796"/>
    <w:rsid w:val="00A267AC"/>
    <w:rsid w:val="00A26809"/>
    <w:rsid w:val="00A2690D"/>
    <w:rsid w:val="00A26922"/>
    <w:rsid w:val="00A26932"/>
    <w:rsid w:val="00A269BE"/>
    <w:rsid w:val="00A26BC3"/>
    <w:rsid w:val="00A26CF0"/>
    <w:rsid w:val="00A26D34"/>
    <w:rsid w:val="00A26D87"/>
    <w:rsid w:val="00A26D9C"/>
    <w:rsid w:val="00A26DE4"/>
    <w:rsid w:val="00A26DF8"/>
    <w:rsid w:val="00A26EEA"/>
    <w:rsid w:val="00A26EF3"/>
    <w:rsid w:val="00A26F0E"/>
    <w:rsid w:val="00A26F67"/>
    <w:rsid w:val="00A26FD0"/>
    <w:rsid w:val="00A26FD5"/>
    <w:rsid w:val="00A27099"/>
    <w:rsid w:val="00A27197"/>
    <w:rsid w:val="00A271D4"/>
    <w:rsid w:val="00A27246"/>
    <w:rsid w:val="00A274C6"/>
    <w:rsid w:val="00A27717"/>
    <w:rsid w:val="00A2794D"/>
    <w:rsid w:val="00A27C1E"/>
    <w:rsid w:val="00A27C96"/>
    <w:rsid w:val="00A27D91"/>
    <w:rsid w:val="00A27F32"/>
    <w:rsid w:val="00A3004C"/>
    <w:rsid w:val="00A30138"/>
    <w:rsid w:val="00A3014F"/>
    <w:rsid w:val="00A30326"/>
    <w:rsid w:val="00A303CC"/>
    <w:rsid w:val="00A30409"/>
    <w:rsid w:val="00A304CA"/>
    <w:rsid w:val="00A3056B"/>
    <w:rsid w:val="00A305DD"/>
    <w:rsid w:val="00A3060A"/>
    <w:rsid w:val="00A30761"/>
    <w:rsid w:val="00A3078E"/>
    <w:rsid w:val="00A30839"/>
    <w:rsid w:val="00A3088D"/>
    <w:rsid w:val="00A3090A"/>
    <w:rsid w:val="00A30A0F"/>
    <w:rsid w:val="00A30C0E"/>
    <w:rsid w:val="00A30C33"/>
    <w:rsid w:val="00A30E61"/>
    <w:rsid w:val="00A311F7"/>
    <w:rsid w:val="00A31382"/>
    <w:rsid w:val="00A31446"/>
    <w:rsid w:val="00A31CD8"/>
    <w:rsid w:val="00A31DDD"/>
    <w:rsid w:val="00A31E56"/>
    <w:rsid w:val="00A31F4B"/>
    <w:rsid w:val="00A32072"/>
    <w:rsid w:val="00A32078"/>
    <w:rsid w:val="00A320AC"/>
    <w:rsid w:val="00A320B3"/>
    <w:rsid w:val="00A3210F"/>
    <w:rsid w:val="00A32137"/>
    <w:rsid w:val="00A322FC"/>
    <w:rsid w:val="00A3280F"/>
    <w:rsid w:val="00A32873"/>
    <w:rsid w:val="00A3292A"/>
    <w:rsid w:val="00A3292C"/>
    <w:rsid w:val="00A32ADF"/>
    <w:rsid w:val="00A32B2A"/>
    <w:rsid w:val="00A32D85"/>
    <w:rsid w:val="00A32E04"/>
    <w:rsid w:val="00A32E7D"/>
    <w:rsid w:val="00A32E89"/>
    <w:rsid w:val="00A330B6"/>
    <w:rsid w:val="00A33336"/>
    <w:rsid w:val="00A334FE"/>
    <w:rsid w:val="00A33524"/>
    <w:rsid w:val="00A336AB"/>
    <w:rsid w:val="00A33764"/>
    <w:rsid w:val="00A33ABD"/>
    <w:rsid w:val="00A33C46"/>
    <w:rsid w:val="00A33CC1"/>
    <w:rsid w:val="00A33D7B"/>
    <w:rsid w:val="00A33D88"/>
    <w:rsid w:val="00A33DF4"/>
    <w:rsid w:val="00A33DFD"/>
    <w:rsid w:val="00A33FF6"/>
    <w:rsid w:val="00A34021"/>
    <w:rsid w:val="00A343D0"/>
    <w:rsid w:val="00A34447"/>
    <w:rsid w:val="00A345C6"/>
    <w:rsid w:val="00A34798"/>
    <w:rsid w:val="00A34860"/>
    <w:rsid w:val="00A34898"/>
    <w:rsid w:val="00A34A16"/>
    <w:rsid w:val="00A34B2A"/>
    <w:rsid w:val="00A34E08"/>
    <w:rsid w:val="00A34FB6"/>
    <w:rsid w:val="00A351C7"/>
    <w:rsid w:val="00A352F4"/>
    <w:rsid w:val="00A354F0"/>
    <w:rsid w:val="00A356D6"/>
    <w:rsid w:val="00A35753"/>
    <w:rsid w:val="00A35918"/>
    <w:rsid w:val="00A35998"/>
    <w:rsid w:val="00A35A49"/>
    <w:rsid w:val="00A35A6D"/>
    <w:rsid w:val="00A35A74"/>
    <w:rsid w:val="00A35A9D"/>
    <w:rsid w:val="00A35B5C"/>
    <w:rsid w:val="00A35C15"/>
    <w:rsid w:val="00A35DE5"/>
    <w:rsid w:val="00A35E4E"/>
    <w:rsid w:val="00A35E92"/>
    <w:rsid w:val="00A35ED3"/>
    <w:rsid w:val="00A36068"/>
    <w:rsid w:val="00A3616F"/>
    <w:rsid w:val="00A36187"/>
    <w:rsid w:val="00A362D9"/>
    <w:rsid w:val="00A362F3"/>
    <w:rsid w:val="00A36336"/>
    <w:rsid w:val="00A36348"/>
    <w:rsid w:val="00A36394"/>
    <w:rsid w:val="00A36457"/>
    <w:rsid w:val="00A3645D"/>
    <w:rsid w:val="00A36548"/>
    <w:rsid w:val="00A36574"/>
    <w:rsid w:val="00A36605"/>
    <w:rsid w:val="00A36738"/>
    <w:rsid w:val="00A36772"/>
    <w:rsid w:val="00A36AEE"/>
    <w:rsid w:val="00A36BF3"/>
    <w:rsid w:val="00A36C72"/>
    <w:rsid w:val="00A36DDC"/>
    <w:rsid w:val="00A36F5E"/>
    <w:rsid w:val="00A3705A"/>
    <w:rsid w:val="00A371C3"/>
    <w:rsid w:val="00A3729A"/>
    <w:rsid w:val="00A37467"/>
    <w:rsid w:val="00A37661"/>
    <w:rsid w:val="00A3791A"/>
    <w:rsid w:val="00A379DC"/>
    <w:rsid w:val="00A379EC"/>
    <w:rsid w:val="00A379F5"/>
    <w:rsid w:val="00A37A03"/>
    <w:rsid w:val="00A37BA1"/>
    <w:rsid w:val="00A37C66"/>
    <w:rsid w:val="00A37CAE"/>
    <w:rsid w:val="00A37CE0"/>
    <w:rsid w:val="00A37D26"/>
    <w:rsid w:val="00A37D3E"/>
    <w:rsid w:val="00A37DEA"/>
    <w:rsid w:val="00A37DF4"/>
    <w:rsid w:val="00A37E0C"/>
    <w:rsid w:val="00A37E56"/>
    <w:rsid w:val="00A37E69"/>
    <w:rsid w:val="00A37EDA"/>
    <w:rsid w:val="00A37F87"/>
    <w:rsid w:val="00A37FA2"/>
    <w:rsid w:val="00A4005F"/>
    <w:rsid w:val="00A40160"/>
    <w:rsid w:val="00A40326"/>
    <w:rsid w:val="00A403FA"/>
    <w:rsid w:val="00A40483"/>
    <w:rsid w:val="00A40578"/>
    <w:rsid w:val="00A4087A"/>
    <w:rsid w:val="00A408A9"/>
    <w:rsid w:val="00A40AC9"/>
    <w:rsid w:val="00A40E34"/>
    <w:rsid w:val="00A40E8A"/>
    <w:rsid w:val="00A40EB7"/>
    <w:rsid w:val="00A40F3C"/>
    <w:rsid w:val="00A4111B"/>
    <w:rsid w:val="00A4124F"/>
    <w:rsid w:val="00A41386"/>
    <w:rsid w:val="00A41433"/>
    <w:rsid w:val="00A41589"/>
    <w:rsid w:val="00A4168C"/>
    <w:rsid w:val="00A41997"/>
    <w:rsid w:val="00A41BBE"/>
    <w:rsid w:val="00A41C17"/>
    <w:rsid w:val="00A42038"/>
    <w:rsid w:val="00A42054"/>
    <w:rsid w:val="00A4212C"/>
    <w:rsid w:val="00A424A8"/>
    <w:rsid w:val="00A425AE"/>
    <w:rsid w:val="00A425D0"/>
    <w:rsid w:val="00A425F7"/>
    <w:rsid w:val="00A42764"/>
    <w:rsid w:val="00A42950"/>
    <w:rsid w:val="00A42A67"/>
    <w:rsid w:val="00A42B79"/>
    <w:rsid w:val="00A42BB1"/>
    <w:rsid w:val="00A42BEC"/>
    <w:rsid w:val="00A42D83"/>
    <w:rsid w:val="00A42F26"/>
    <w:rsid w:val="00A42F9A"/>
    <w:rsid w:val="00A42FD7"/>
    <w:rsid w:val="00A4302B"/>
    <w:rsid w:val="00A4314E"/>
    <w:rsid w:val="00A431B5"/>
    <w:rsid w:val="00A43212"/>
    <w:rsid w:val="00A43258"/>
    <w:rsid w:val="00A4342B"/>
    <w:rsid w:val="00A43633"/>
    <w:rsid w:val="00A43846"/>
    <w:rsid w:val="00A43941"/>
    <w:rsid w:val="00A43983"/>
    <w:rsid w:val="00A43A08"/>
    <w:rsid w:val="00A43A4A"/>
    <w:rsid w:val="00A43AE6"/>
    <w:rsid w:val="00A43CC5"/>
    <w:rsid w:val="00A43D65"/>
    <w:rsid w:val="00A43E01"/>
    <w:rsid w:val="00A43EA2"/>
    <w:rsid w:val="00A44035"/>
    <w:rsid w:val="00A440B7"/>
    <w:rsid w:val="00A442A1"/>
    <w:rsid w:val="00A442E9"/>
    <w:rsid w:val="00A443C0"/>
    <w:rsid w:val="00A443DD"/>
    <w:rsid w:val="00A4449D"/>
    <w:rsid w:val="00A445CD"/>
    <w:rsid w:val="00A445DC"/>
    <w:rsid w:val="00A445E0"/>
    <w:rsid w:val="00A448EE"/>
    <w:rsid w:val="00A449E9"/>
    <w:rsid w:val="00A44C6C"/>
    <w:rsid w:val="00A44C78"/>
    <w:rsid w:val="00A44E35"/>
    <w:rsid w:val="00A44E43"/>
    <w:rsid w:val="00A44F38"/>
    <w:rsid w:val="00A44F8F"/>
    <w:rsid w:val="00A44FDA"/>
    <w:rsid w:val="00A45053"/>
    <w:rsid w:val="00A45108"/>
    <w:rsid w:val="00A4515D"/>
    <w:rsid w:val="00A45510"/>
    <w:rsid w:val="00A4559C"/>
    <w:rsid w:val="00A4569F"/>
    <w:rsid w:val="00A4580E"/>
    <w:rsid w:val="00A4580F"/>
    <w:rsid w:val="00A45832"/>
    <w:rsid w:val="00A4587C"/>
    <w:rsid w:val="00A4598A"/>
    <w:rsid w:val="00A45B08"/>
    <w:rsid w:val="00A45CE7"/>
    <w:rsid w:val="00A45DE1"/>
    <w:rsid w:val="00A45EAC"/>
    <w:rsid w:val="00A45F49"/>
    <w:rsid w:val="00A46018"/>
    <w:rsid w:val="00A4612F"/>
    <w:rsid w:val="00A46131"/>
    <w:rsid w:val="00A46218"/>
    <w:rsid w:val="00A462E8"/>
    <w:rsid w:val="00A4635B"/>
    <w:rsid w:val="00A46552"/>
    <w:rsid w:val="00A466CE"/>
    <w:rsid w:val="00A4671E"/>
    <w:rsid w:val="00A46898"/>
    <w:rsid w:val="00A468F7"/>
    <w:rsid w:val="00A46977"/>
    <w:rsid w:val="00A46CC7"/>
    <w:rsid w:val="00A46CEA"/>
    <w:rsid w:val="00A46D5A"/>
    <w:rsid w:val="00A46E01"/>
    <w:rsid w:val="00A46F2E"/>
    <w:rsid w:val="00A46FB8"/>
    <w:rsid w:val="00A47184"/>
    <w:rsid w:val="00A471D2"/>
    <w:rsid w:val="00A47432"/>
    <w:rsid w:val="00A47855"/>
    <w:rsid w:val="00A47952"/>
    <w:rsid w:val="00A47B57"/>
    <w:rsid w:val="00A47CCB"/>
    <w:rsid w:val="00A47E70"/>
    <w:rsid w:val="00A50116"/>
    <w:rsid w:val="00A503DA"/>
    <w:rsid w:val="00A50413"/>
    <w:rsid w:val="00A50427"/>
    <w:rsid w:val="00A5050C"/>
    <w:rsid w:val="00A50590"/>
    <w:rsid w:val="00A50849"/>
    <w:rsid w:val="00A50A4A"/>
    <w:rsid w:val="00A50BBF"/>
    <w:rsid w:val="00A50C6A"/>
    <w:rsid w:val="00A50CF2"/>
    <w:rsid w:val="00A50E4E"/>
    <w:rsid w:val="00A5116A"/>
    <w:rsid w:val="00A51482"/>
    <w:rsid w:val="00A51555"/>
    <w:rsid w:val="00A515FF"/>
    <w:rsid w:val="00A516D1"/>
    <w:rsid w:val="00A51948"/>
    <w:rsid w:val="00A51D39"/>
    <w:rsid w:val="00A51D76"/>
    <w:rsid w:val="00A5202D"/>
    <w:rsid w:val="00A52085"/>
    <w:rsid w:val="00A52131"/>
    <w:rsid w:val="00A52192"/>
    <w:rsid w:val="00A523E4"/>
    <w:rsid w:val="00A524C3"/>
    <w:rsid w:val="00A52592"/>
    <w:rsid w:val="00A525B2"/>
    <w:rsid w:val="00A5261F"/>
    <w:rsid w:val="00A52743"/>
    <w:rsid w:val="00A52861"/>
    <w:rsid w:val="00A52921"/>
    <w:rsid w:val="00A52AA4"/>
    <w:rsid w:val="00A52AE2"/>
    <w:rsid w:val="00A52CD5"/>
    <w:rsid w:val="00A52FC3"/>
    <w:rsid w:val="00A53001"/>
    <w:rsid w:val="00A531A3"/>
    <w:rsid w:val="00A531FF"/>
    <w:rsid w:val="00A53202"/>
    <w:rsid w:val="00A533A3"/>
    <w:rsid w:val="00A535B0"/>
    <w:rsid w:val="00A537C1"/>
    <w:rsid w:val="00A53850"/>
    <w:rsid w:val="00A539A6"/>
    <w:rsid w:val="00A539DC"/>
    <w:rsid w:val="00A53C0D"/>
    <w:rsid w:val="00A53C45"/>
    <w:rsid w:val="00A53CA4"/>
    <w:rsid w:val="00A53DFF"/>
    <w:rsid w:val="00A53E8F"/>
    <w:rsid w:val="00A53E9E"/>
    <w:rsid w:val="00A53F70"/>
    <w:rsid w:val="00A53F8E"/>
    <w:rsid w:val="00A540A8"/>
    <w:rsid w:val="00A5421D"/>
    <w:rsid w:val="00A54221"/>
    <w:rsid w:val="00A54271"/>
    <w:rsid w:val="00A543BB"/>
    <w:rsid w:val="00A54422"/>
    <w:rsid w:val="00A546BD"/>
    <w:rsid w:val="00A54811"/>
    <w:rsid w:val="00A54860"/>
    <w:rsid w:val="00A54984"/>
    <w:rsid w:val="00A54990"/>
    <w:rsid w:val="00A54AA9"/>
    <w:rsid w:val="00A54B50"/>
    <w:rsid w:val="00A54BB5"/>
    <w:rsid w:val="00A54C44"/>
    <w:rsid w:val="00A54F30"/>
    <w:rsid w:val="00A54F95"/>
    <w:rsid w:val="00A54FEF"/>
    <w:rsid w:val="00A55345"/>
    <w:rsid w:val="00A55391"/>
    <w:rsid w:val="00A5561E"/>
    <w:rsid w:val="00A55860"/>
    <w:rsid w:val="00A559CF"/>
    <w:rsid w:val="00A559DD"/>
    <w:rsid w:val="00A55A4E"/>
    <w:rsid w:val="00A55CA8"/>
    <w:rsid w:val="00A55DCB"/>
    <w:rsid w:val="00A55E0F"/>
    <w:rsid w:val="00A5601B"/>
    <w:rsid w:val="00A56063"/>
    <w:rsid w:val="00A560AF"/>
    <w:rsid w:val="00A560D0"/>
    <w:rsid w:val="00A561AC"/>
    <w:rsid w:val="00A563B1"/>
    <w:rsid w:val="00A564BA"/>
    <w:rsid w:val="00A5659D"/>
    <w:rsid w:val="00A566DF"/>
    <w:rsid w:val="00A567D5"/>
    <w:rsid w:val="00A56813"/>
    <w:rsid w:val="00A56820"/>
    <w:rsid w:val="00A56ACB"/>
    <w:rsid w:val="00A56AD7"/>
    <w:rsid w:val="00A56B2B"/>
    <w:rsid w:val="00A56B45"/>
    <w:rsid w:val="00A56BB0"/>
    <w:rsid w:val="00A56BC9"/>
    <w:rsid w:val="00A56D51"/>
    <w:rsid w:val="00A56E2C"/>
    <w:rsid w:val="00A56FA1"/>
    <w:rsid w:val="00A57072"/>
    <w:rsid w:val="00A571C9"/>
    <w:rsid w:val="00A57361"/>
    <w:rsid w:val="00A5742E"/>
    <w:rsid w:val="00A574B0"/>
    <w:rsid w:val="00A576F5"/>
    <w:rsid w:val="00A57B44"/>
    <w:rsid w:val="00A57B98"/>
    <w:rsid w:val="00A57D5C"/>
    <w:rsid w:val="00A57DB6"/>
    <w:rsid w:val="00A60040"/>
    <w:rsid w:val="00A602CE"/>
    <w:rsid w:val="00A6055A"/>
    <w:rsid w:val="00A60836"/>
    <w:rsid w:val="00A60892"/>
    <w:rsid w:val="00A60A63"/>
    <w:rsid w:val="00A60C18"/>
    <w:rsid w:val="00A60E8B"/>
    <w:rsid w:val="00A60EF1"/>
    <w:rsid w:val="00A60FDD"/>
    <w:rsid w:val="00A611AE"/>
    <w:rsid w:val="00A611D1"/>
    <w:rsid w:val="00A61251"/>
    <w:rsid w:val="00A614FC"/>
    <w:rsid w:val="00A615AE"/>
    <w:rsid w:val="00A61659"/>
    <w:rsid w:val="00A6172A"/>
    <w:rsid w:val="00A61847"/>
    <w:rsid w:val="00A61A1E"/>
    <w:rsid w:val="00A61C76"/>
    <w:rsid w:val="00A61D67"/>
    <w:rsid w:val="00A61D70"/>
    <w:rsid w:val="00A61D98"/>
    <w:rsid w:val="00A61E60"/>
    <w:rsid w:val="00A61E9F"/>
    <w:rsid w:val="00A61F33"/>
    <w:rsid w:val="00A6203F"/>
    <w:rsid w:val="00A620C2"/>
    <w:rsid w:val="00A623ED"/>
    <w:rsid w:val="00A6240D"/>
    <w:rsid w:val="00A6255C"/>
    <w:rsid w:val="00A62732"/>
    <w:rsid w:val="00A62857"/>
    <w:rsid w:val="00A62935"/>
    <w:rsid w:val="00A629E8"/>
    <w:rsid w:val="00A62AF8"/>
    <w:rsid w:val="00A62B5B"/>
    <w:rsid w:val="00A62D86"/>
    <w:rsid w:val="00A62DA9"/>
    <w:rsid w:val="00A62FE0"/>
    <w:rsid w:val="00A6306F"/>
    <w:rsid w:val="00A630F5"/>
    <w:rsid w:val="00A631CF"/>
    <w:rsid w:val="00A632F2"/>
    <w:rsid w:val="00A633CF"/>
    <w:rsid w:val="00A633E2"/>
    <w:rsid w:val="00A63480"/>
    <w:rsid w:val="00A635A3"/>
    <w:rsid w:val="00A63738"/>
    <w:rsid w:val="00A63827"/>
    <w:rsid w:val="00A6383A"/>
    <w:rsid w:val="00A638C1"/>
    <w:rsid w:val="00A63A1E"/>
    <w:rsid w:val="00A63A8F"/>
    <w:rsid w:val="00A63C5F"/>
    <w:rsid w:val="00A64038"/>
    <w:rsid w:val="00A6406A"/>
    <w:rsid w:val="00A64191"/>
    <w:rsid w:val="00A641FD"/>
    <w:rsid w:val="00A642F1"/>
    <w:rsid w:val="00A643F0"/>
    <w:rsid w:val="00A6474F"/>
    <w:rsid w:val="00A6484E"/>
    <w:rsid w:val="00A64953"/>
    <w:rsid w:val="00A64CE5"/>
    <w:rsid w:val="00A64D47"/>
    <w:rsid w:val="00A64EBA"/>
    <w:rsid w:val="00A65001"/>
    <w:rsid w:val="00A6500C"/>
    <w:rsid w:val="00A6501E"/>
    <w:rsid w:val="00A6503E"/>
    <w:rsid w:val="00A6510A"/>
    <w:rsid w:val="00A6515F"/>
    <w:rsid w:val="00A6538D"/>
    <w:rsid w:val="00A653C2"/>
    <w:rsid w:val="00A65400"/>
    <w:rsid w:val="00A6545E"/>
    <w:rsid w:val="00A654B3"/>
    <w:rsid w:val="00A65639"/>
    <w:rsid w:val="00A657BD"/>
    <w:rsid w:val="00A65801"/>
    <w:rsid w:val="00A65A9E"/>
    <w:rsid w:val="00A65C04"/>
    <w:rsid w:val="00A65C90"/>
    <w:rsid w:val="00A65E24"/>
    <w:rsid w:val="00A65F29"/>
    <w:rsid w:val="00A65F33"/>
    <w:rsid w:val="00A66413"/>
    <w:rsid w:val="00A6648E"/>
    <w:rsid w:val="00A664E8"/>
    <w:rsid w:val="00A66534"/>
    <w:rsid w:val="00A66A3A"/>
    <w:rsid w:val="00A66B22"/>
    <w:rsid w:val="00A66C89"/>
    <w:rsid w:val="00A66CF6"/>
    <w:rsid w:val="00A66D83"/>
    <w:rsid w:val="00A66F3D"/>
    <w:rsid w:val="00A66F40"/>
    <w:rsid w:val="00A67082"/>
    <w:rsid w:val="00A670C3"/>
    <w:rsid w:val="00A6788B"/>
    <w:rsid w:val="00A6792E"/>
    <w:rsid w:val="00A6793C"/>
    <w:rsid w:val="00A67950"/>
    <w:rsid w:val="00A679D5"/>
    <w:rsid w:val="00A679FD"/>
    <w:rsid w:val="00A67A23"/>
    <w:rsid w:val="00A67A34"/>
    <w:rsid w:val="00A67A58"/>
    <w:rsid w:val="00A67B20"/>
    <w:rsid w:val="00A67B27"/>
    <w:rsid w:val="00A67BB0"/>
    <w:rsid w:val="00A67C76"/>
    <w:rsid w:val="00A67CA6"/>
    <w:rsid w:val="00A67D13"/>
    <w:rsid w:val="00A67D7A"/>
    <w:rsid w:val="00A67EEE"/>
    <w:rsid w:val="00A67F67"/>
    <w:rsid w:val="00A67FA3"/>
    <w:rsid w:val="00A67FBF"/>
    <w:rsid w:val="00A7012C"/>
    <w:rsid w:val="00A7029D"/>
    <w:rsid w:val="00A703DF"/>
    <w:rsid w:val="00A704A3"/>
    <w:rsid w:val="00A70689"/>
    <w:rsid w:val="00A706B2"/>
    <w:rsid w:val="00A70730"/>
    <w:rsid w:val="00A7074B"/>
    <w:rsid w:val="00A7083F"/>
    <w:rsid w:val="00A70994"/>
    <w:rsid w:val="00A70A81"/>
    <w:rsid w:val="00A70BE0"/>
    <w:rsid w:val="00A70DB9"/>
    <w:rsid w:val="00A70EAD"/>
    <w:rsid w:val="00A70F90"/>
    <w:rsid w:val="00A7118C"/>
    <w:rsid w:val="00A712C1"/>
    <w:rsid w:val="00A712DF"/>
    <w:rsid w:val="00A7157D"/>
    <w:rsid w:val="00A715A1"/>
    <w:rsid w:val="00A715C9"/>
    <w:rsid w:val="00A715E2"/>
    <w:rsid w:val="00A718F9"/>
    <w:rsid w:val="00A71902"/>
    <w:rsid w:val="00A71951"/>
    <w:rsid w:val="00A71A87"/>
    <w:rsid w:val="00A71A8C"/>
    <w:rsid w:val="00A71C79"/>
    <w:rsid w:val="00A71D0F"/>
    <w:rsid w:val="00A71E24"/>
    <w:rsid w:val="00A71F9E"/>
    <w:rsid w:val="00A72092"/>
    <w:rsid w:val="00A72182"/>
    <w:rsid w:val="00A724CB"/>
    <w:rsid w:val="00A7257E"/>
    <w:rsid w:val="00A726FE"/>
    <w:rsid w:val="00A7271C"/>
    <w:rsid w:val="00A72749"/>
    <w:rsid w:val="00A72764"/>
    <w:rsid w:val="00A72794"/>
    <w:rsid w:val="00A72839"/>
    <w:rsid w:val="00A7293F"/>
    <w:rsid w:val="00A72A1E"/>
    <w:rsid w:val="00A72AA4"/>
    <w:rsid w:val="00A72BCA"/>
    <w:rsid w:val="00A72D18"/>
    <w:rsid w:val="00A72DE5"/>
    <w:rsid w:val="00A72E0A"/>
    <w:rsid w:val="00A7306A"/>
    <w:rsid w:val="00A730BA"/>
    <w:rsid w:val="00A7317B"/>
    <w:rsid w:val="00A73197"/>
    <w:rsid w:val="00A73302"/>
    <w:rsid w:val="00A73353"/>
    <w:rsid w:val="00A7347B"/>
    <w:rsid w:val="00A7354D"/>
    <w:rsid w:val="00A7364C"/>
    <w:rsid w:val="00A736B0"/>
    <w:rsid w:val="00A73717"/>
    <w:rsid w:val="00A73C5D"/>
    <w:rsid w:val="00A73CA0"/>
    <w:rsid w:val="00A73CAE"/>
    <w:rsid w:val="00A73CED"/>
    <w:rsid w:val="00A73DF9"/>
    <w:rsid w:val="00A73ED3"/>
    <w:rsid w:val="00A740DA"/>
    <w:rsid w:val="00A7416E"/>
    <w:rsid w:val="00A74200"/>
    <w:rsid w:val="00A7430A"/>
    <w:rsid w:val="00A74338"/>
    <w:rsid w:val="00A74439"/>
    <w:rsid w:val="00A74460"/>
    <w:rsid w:val="00A748F4"/>
    <w:rsid w:val="00A7493D"/>
    <w:rsid w:val="00A74956"/>
    <w:rsid w:val="00A74C5E"/>
    <w:rsid w:val="00A74EAF"/>
    <w:rsid w:val="00A74EF7"/>
    <w:rsid w:val="00A750CA"/>
    <w:rsid w:val="00A752A8"/>
    <w:rsid w:val="00A7538F"/>
    <w:rsid w:val="00A753AB"/>
    <w:rsid w:val="00A753DA"/>
    <w:rsid w:val="00A75482"/>
    <w:rsid w:val="00A75546"/>
    <w:rsid w:val="00A75638"/>
    <w:rsid w:val="00A7584A"/>
    <w:rsid w:val="00A75A00"/>
    <w:rsid w:val="00A75BC7"/>
    <w:rsid w:val="00A75BE6"/>
    <w:rsid w:val="00A75D98"/>
    <w:rsid w:val="00A75EA5"/>
    <w:rsid w:val="00A75F60"/>
    <w:rsid w:val="00A7603D"/>
    <w:rsid w:val="00A7609C"/>
    <w:rsid w:val="00A7617D"/>
    <w:rsid w:val="00A761F7"/>
    <w:rsid w:val="00A762A9"/>
    <w:rsid w:val="00A764E9"/>
    <w:rsid w:val="00A7654B"/>
    <w:rsid w:val="00A76796"/>
    <w:rsid w:val="00A767BA"/>
    <w:rsid w:val="00A76859"/>
    <w:rsid w:val="00A768B2"/>
    <w:rsid w:val="00A76984"/>
    <w:rsid w:val="00A76AFF"/>
    <w:rsid w:val="00A76D0B"/>
    <w:rsid w:val="00A76E87"/>
    <w:rsid w:val="00A76EB6"/>
    <w:rsid w:val="00A76F3D"/>
    <w:rsid w:val="00A76F6F"/>
    <w:rsid w:val="00A76FD2"/>
    <w:rsid w:val="00A77192"/>
    <w:rsid w:val="00A771A1"/>
    <w:rsid w:val="00A774D3"/>
    <w:rsid w:val="00A7754B"/>
    <w:rsid w:val="00A7769B"/>
    <w:rsid w:val="00A7781C"/>
    <w:rsid w:val="00A7781F"/>
    <w:rsid w:val="00A778C0"/>
    <w:rsid w:val="00A77AA0"/>
    <w:rsid w:val="00A77B0B"/>
    <w:rsid w:val="00A77C33"/>
    <w:rsid w:val="00A77D87"/>
    <w:rsid w:val="00A77E3F"/>
    <w:rsid w:val="00A77EBF"/>
    <w:rsid w:val="00A8007B"/>
    <w:rsid w:val="00A801CC"/>
    <w:rsid w:val="00A80211"/>
    <w:rsid w:val="00A8023F"/>
    <w:rsid w:val="00A802D0"/>
    <w:rsid w:val="00A80434"/>
    <w:rsid w:val="00A804B6"/>
    <w:rsid w:val="00A8056D"/>
    <w:rsid w:val="00A806C3"/>
    <w:rsid w:val="00A80717"/>
    <w:rsid w:val="00A8093D"/>
    <w:rsid w:val="00A80AAF"/>
    <w:rsid w:val="00A80C7A"/>
    <w:rsid w:val="00A80E5B"/>
    <w:rsid w:val="00A80ECB"/>
    <w:rsid w:val="00A80FC7"/>
    <w:rsid w:val="00A80FE9"/>
    <w:rsid w:val="00A8112F"/>
    <w:rsid w:val="00A811FF"/>
    <w:rsid w:val="00A81575"/>
    <w:rsid w:val="00A816DB"/>
    <w:rsid w:val="00A81BA8"/>
    <w:rsid w:val="00A81CCE"/>
    <w:rsid w:val="00A81D95"/>
    <w:rsid w:val="00A81DBB"/>
    <w:rsid w:val="00A81E17"/>
    <w:rsid w:val="00A81E7E"/>
    <w:rsid w:val="00A820F3"/>
    <w:rsid w:val="00A82194"/>
    <w:rsid w:val="00A82225"/>
    <w:rsid w:val="00A822AC"/>
    <w:rsid w:val="00A8237D"/>
    <w:rsid w:val="00A82449"/>
    <w:rsid w:val="00A824EA"/>
    <w:rsid w:val="00A82524"/>
    <w:rsid w:val="00A8262C"/>
    <w:rsid w:val="00A82995"/>
    <w:rsid w:val="00A82BE0"/>
    <w:rsid w:val="00A82C1D"/>
    <w:rsid w:val="00A83019"/>
    <w:rsid w:val="00A8306D"/>
    <w:rsid w:val="00A832D1"/>
    <w:rsid w:val="00A833EC"/>
    <w:rsid w:val="00A83662"/>
    <w:rsid w:val="00A837C0"/>
    <w:rsid w:val="00A838D2"/>
    <w:rsid w:val="00A838D5"/>
    <w:rsid w:val="00A83A48"/>
    <w:rsid w:val="00A83A59"/>
    <w:rsid w:val="00A83CFB"/>
    <w:rsid w:val="00A83D85"/>
    <w:rsid w:val="00A83D99"/>
    <w:rsid w:val="00A8401B"/>
    <w:rsid w:val="00A840DF"/>
    <w:rsid w:val="00A8430D"/>
    <w:rsid w:val="00A84317"/>
    <w:rsid w:val="00A8434F"/>
    <w:rsid w:val="00A8438B"/>
    <w:rsid w:val="00A848B9"/>
    <w:rsid w:val="00A84970"/>
    <w:rsid w:val="00A84A16"/>
    <w:rsid w:val="00A84B94"/>
    <w:rsid w:val="00A84C71"/>
    <w:rsid w:val="00A84CB6"/>
    <w:rsid w:val="00A84DB7"/>
    <w:rsid w:val="00A84EAD"/>
    <w:rsid w:val="00A84FC9"/>
    <w:rsid w:val="00A84FFA"/>
    <w:rsid w:val="00A85022"/>
    <w:rsid w:val="00A850E5"/>
    <w:rsid w:val="00A851DE"/>
    <w:rsid w:val="00A851E3"/>
    <w:rsid w:val="00A85236"/>
    <w:rsid w:val="00A85269"/>
    <w:rsid w:val="00A853D4"/>
    <w:rsid w:val="00A853EA"/>
    <w:rsid w:val="00A854DF"/>
    <w:rsid w:val="00A856FF"/>
    <w:rsid w:val="00A85726"/>
    <w:rsid w:val="00A8584A"/>
    <w:rsid w:val="00A8595E"/>
    <w:rsid w:val="00A85A0E"/>
    <w:rsid w:val="00A86121"/>
    <w:rsid w:val="00A8613B"/>
    <w:rsid w:val="00A8633C"/>
    <w:rsid w:val="00A864E1"/>
    <w:rsid w:val="00A86519"/>
    <w:rsid w:val="00A86534"/>
    <w:rsid w:val="00A865CC"/>
    <w:rsid w:val="00A865D0"/>
    <w:rsid w:val="00A865F3"/>
    <w:rsid w:val="00A866D3"/>
    <w:rsid w:val="00A869E3"/>
    <w:rsid w:val="00A86A6A"/>
    <w:rsid w:val="00A86B3F"/>
    <w:rsid w:val="00A86B5E"/>
    <w:rsid w:val="00A86C51"/>
    <w:rsid w:val="00A86DA4"/>
    <w:rsid w:val="00A86DED"/>
    <w:rsid w:val="00A87198"/>
    <w:rsid w:val="00A8721E"/>
    <w:rsid w:val="00A872CC"/>
    <w:rsid w:val="00A87399"/>
    <w:rsid w:val="00A8745B"/>
    <w:rsid w:val="00A874B0"/>
    <w:rsid w:val="00A87646"/>
    <w:rsid w:val="00A876A7"/>
    <w:rsid w:val="00A8791E"/>
    <w:rsid w:val="00A87983"/>
    <w:rsid w:val="00A879FD"/>
    <w:rsid w:val="00A87A2D"/>
    <w:rsid w:val="00A87A35"/>
    <w:rsid w:val="00A87AAB"/>
    <w:rsid w:val="00A87AC6"/>
    <w:rsid w:val="00A87BDB"/>
    <w:rsid w:val="00A87CF9"/>
    <w:rsid w:val="00A87D63"/>
    <w:rsid w:val="00A87DB6"/>
    <w:rsid w:val="00A87E8C"/>
    <w:rsid w:val="00A87EE4"/>
    <w:rsid w:val="00A87F75"/>
    <w:rsid w:val="00A9007A"/>
    <w:rsid w:val="00A901B8"/>
    <w:rsid w:val="00A9027A"/>
    <w:rsid w:val="00A902ED"/>
    <w:rsid w:val="00A904BF"/>
    <w:rsid w:val="00A9052F"/>
    <w:rsid w:val="00A90737"/>
    <w:rsid w:val="00A9080D"/>
    <w:rsid w:val="00A90A4C"/>
    <w:rsid w:val="00A90AC6"/>
    <w:rsid w:val="00A90D00"/>
    <w:rsid w:val="00A90E06"/>
    <w:rsid w:val="00A90E46"/>
    <w:rsid w:val="00A90F71"/>
    <w:rsid w:val="00A9108C"/>
    <w:rsid w:val="00A91097"/>
    <w:rsid w:val="00A912A9"/>
    <w:rsid w:val="00A91483"/>
    <w:rsid w:val="00A9157C"/>
    <w:rsid w:val="00A915A3"/>
    <w:rsid w:val="00A91801"/>
    <w:rsid w:val="00A9187A"/>
    <w:rsid w:val="00A918A5"/>
    <w:rsid w:val="00A91B0F"/>
    <w:rsid w:val="00A91BDB"/>
    <w:rsid w:val="00A91C9C"/>
    <w:rsid w:val="00A91D83"/>
    <w:rsid w:val="00A91D86"/>
    <w:rsid w:val="00A91D96"/>
    <w:rsid w:val="00A91DA5"/>
    <w:rsid w:val="00A91E73"/>
    <w:rsid w:val="00A91E9A"/>
    <w:rsid w:val="00A91F3D"/>
    <w:rsid w:val="00A91FE8"/>
    <w:rsid w:val="00A9235F"/>
    <w:rsid w:val="00A924E3"/>
    <w:rsid w:val="00A925C2"/>
    <w:rsid w:val="00A9266E"/>
    <w:rsid w:val="00A927F4"/>
    <w:rsid w:val="00A928E5"/>
    <w:rsid w:val="00A928E7"/>
    <w:rsid w:val="00A929C2"/>
    <w:rsid w:val="00A929EB"/>
    <w:rsid w:val="00A92AE2"/>
    <w:rsid w:val="00A92D5B"/>
    <w:rsid w:val="00A92EC4"/>
    <w:rsid w:val="00A92F27"/>
    <w:rsid w:val="00A9309C"/>
    <w:rsid w:val="00A93188"/>
    <w:rsid w:val="00A9374C"/>
    <w:rsid w:val="00A937A4"/>
    <w:rsid w:val="00A937B1"/>
    <w:rsid w:val="00A937BF"/>
    <w:rsid w:val="00A9381B"/>
    <w:rsid w:val="00A93881"/>
    <w:rsid w:val="00A93905"/>
    <w:rsid w:val="00A93927"/>
    <w:rsid w:val="00A9396E"/>
    <w:rsid w:val="00A93A93"/>
    <w:rsid w:val="00A93B71"/>
    <w:rsid w:val="00A93C6C"/>
    <w:rsid w:val="00A93CF0"/>
    <w:rsid w:val="00A93E3D"/>
    <w:rsid w:val="00A942C0"/>
    <w:rsid w:val="00A94377"/>
    <w:rsid w:val="00A943BB"/>
    <w:rsid w:val="00A9445F"/>
    <w:rsid w:val="00A94492"/>
    <w:rsid w:val="00A944B0"/>
    <w:rsid w:val="00A944C3"/>
    <w:rsid w:val="00A944F9"/>
    <w:rsid w:val="00A9454C"/>
    <w:rsid w:val="00A94629"/>
    <w:rsid w:val="00A946E1"/>
    <w:rsid w:val="00A94764"/>
    <w:rsid w:val="00A9485A"/>
    <w:rsid w:val="00A94C14"/>
    <w:rsid w:val="00A94C4D"/>
    <w:rsid w:val="00A94CF4"/>
    <w:rsid w:val="00A94D8A"/>
    <w:rsid w:val="00A94DF7"/>
    <w:rsid w:val="00A94E9F"/>
    <w:rsid w:val="00A95114"/>
    <w:rsid w:val="00A953EA"/>
    <w:rsid w:val="00A95579"/>
    <w:rsid w:val="00A956D2"/>
    <w:rsid w:val="00A9571B"/>
    <w:rsid w:val="00A9575E"/>
    <w:rsid w:val="00A9579A"/>
    <w:rsid w:val="00A959AE"/>
    <w:rsid w:val="00A95CCA"/>
    <w:rsid w:val="00A95EBB"/>
    <w:rsid w:val="00A95EC4"/>
    <w:rsid w:val="00A95F2E"/>
    <w:rsid w:val="00A95F6E"/>
    <w:rsid w:val="00A96062"/>
    <w:rsid w:val="00A960BC"/>
    <w:rsid w:val="00A9610F"/>
    <w:rsid w:val="00A9618E"/>
    <w:rsid w:val="00A9669B"/>
    <w:rsid w:val="00A967DA"/>
    <w:rsid w:val="00A96892"/>
    <w:rsid w:val="00A96A50"/>
    <w:rsid w:val="00A96B48"/>
    <w:rsid w:val="00A96B91"/>
    <w:rsid w:val="00A96CEB"/>
    <w:rsid w:val="00A96E39"/>
    <w:rsid w:val="00A96ED2"/>
    <w:rsid w:val="00A96FD0"/>
    <w:rsid w:val="00A9715A"/>
    <w:rsid w:val="00A971C6"/>
    <w:rsid w:val="00A971E4"/>
    <w:rsid w:val="00A97258"/>
    <w:rsid w:val="00A972B0"/>
    <w:rsid w:val="00A972B2"/>
    <w:rsid w:val="00A972B8"/>
    <w:rsid w:val="00A97372"/>
    <w:rsid w:val="00A973C9"/>
    <w:rsid w:val="00A97412"/>
    <w:rsid w:val="00A97455"/>
    <w:rsid w:val="00A97478"/>
    <w:rsid w:val="00A976E1"/>
    <w:rsid w:val="00A976FF"/>
    <w:rsid w:val="00A97777"/>
    <w:rsid w:val="00A977B9"/>
    <w:rsid w:val="00A978C9"/>
    <w:rsid w:val="00A97B03"/>
    <w:rsid w:val="00A97B6A"/>
    <w:rsid w:val="00A97C02"/>
    <w:rsid w:val="00A97C47"/>
    <w:rsid w:val="00A97CD9"/>
    <w:rsid w:val="00A97D81"/>
    <w:rsid w:val="00A97DC8"/>
    <w:rsid w:val="00AA01A4"/>
    <w:rsid w:val="00AA01C7"/>
    <w:rsid w:val="00AA01D4"/>
    <w:rsid w:val="00AA040D"/>
    <w:rsid w:val="00AA0682"/>
    <w:rsid w:val="00AA068B"/>
    <w:rsid w:val="00AA06A6"/>
    <w:rsid w:val="00AA0751"/>
    <w:rsid w:val="00AA07E5"/>
    <w:rsid w:val="00AA0885"/>
    <w:rsid w:val="00AA089B"/>
    <w:rsid w:val="00AA0AB1"/>
    <w:rsid w:val="00AA0B91"/>
    <w:rsid w:val="00AA0D75"/>
    <w:rsid w:val="00AA0DC1"/>
    <w:rsid w:val="00AA0EE2"/>
    <w:rsid w:val="00AA1002"/>
    <w:rsid w:val="00AA1006"/>
    <w:rsid w:val="00AA108A"/>
    <w:rsid w:val="00AA11C1"/>
    <w:rsid w:val="00AA1228"/>
    <w:rsid w:val="00AA139C"/>
    <w:rsid w:val="00AA13B2"/>
    <w:rsid w:val="00AA161B"/>
    <w:rsid w:val="00AA163E"/>
    <w:rsid w:val="00AA16FF"/>
    <w:rsid w:val="00AA1903"/>
    <w:rsid w:val="00AA1931"/>
    <w:rsid w:val="00AA1A3E"/>
    <w:rsid w:val="00AA1EAF"/>
    <w:rsid w:val="00AA2037"/>
    <w:rsid w:val="00AA206E"/>
    <w:rsid w:val="00AA2149"/>
    <w:rsid w:val="00AA232A"/>
    <w:rsid w:val="00AA23A2"/>
    <w:rsid w:val="00AA243A"/>
    <w:rsid w:val="00AA246F"/>
    <w:rsid w:val="00AA2489"/>
    <w:rsid w:val="00AA24E6"/>
    <w:rsid w:val="00AA2755"/>
    <w:rsid w:val="00AA27F7"/>
    <w:rsid w:val="00AA282F"/>
    <w:rsid w:val="00AA2889"/>
    <w:rsid w:val="00AA293D"/>
    <w:rsid w:val="00AA2986"/>
    <w:rsid w:val="00AA29D0"/>
    <w:rsid w:val="00AA2A30"/>
    <w:rsid w:val="00AA2A3D"/>
    <w:rsid w:val="00AA2AD2"/>
    <w:rsid w:val="00AA2C15"/>
    <w:rsid w:val="00AA2D9B"/>
    <w:rsid w:val="00AA300B"/>
    <w:rsid w:val="00AA331C"/>
    <w:rsid w:val="00AA33AB"/>
    <w:rsid w:val="00AA340E"/>
    <w:rsid w:val="00AA356B"/>
    <w:rsid w:val="00AA36A5"/>
    <w:rsid w:val="00AA3778"/>
    <w:rsid w:val="00AA3810"/>
    <w:rsid w:val="00AA3A2C"/>
    <w:rsid w:val="00AA3D05"/>
    <w:rsid w:val="00AA3EC4"/>
    <w:rsid w:val="00AA3F0C"/>
    <w:rsid w:val="00AA40F0"/>
    <w:rsid w:val="00AA4127"/>
    <w:rsid w:val="00AA42E0"/>
    <w:rsid w:val="00AA44FF"/>
    <w:rsid w:val="00AA4656"/>
    <w:rsid w:val="00AA4709"/>
    <w:rsid w:val="00AA4838"/>
    <w:rsid w:val="00AA48E3"/>
    <w:rsid w:val="00AA4AF5"/>
    <w:rsid w:val="00AA4C40"/>
    <w:rsid w:val="00AA4D7D"/>
    <w:rsid w:val="00AA4F41"/>
    <w:rsid w:val="00AA5170"/>
    <w:rsid w:val="00AA51CB"/>
    <w:rsid w:val="00AA563E"/>
    <w:rsid w:val="00AA5709"/>
    <w:rsid w:val="00AA5828"/>
    <w:rsid w:val="00AA58D6"/>
    <w:rsid w:val="00AA5A84"/>
    <w:rsid w:val="00AA5B8E"/>
    <w:rsid w:val="00AA5DDF"/>
    <w:rsid w:val="00AA5ED1"/>
    <w:rsid w:val="00AA5FC3"/>
    <w:rsid w:val="00AA60D7"/>
    <w:rsid w:val="00AA6280"/>
    <w:rsid w:val="00AA6573"/>
    <w:rsid w:val="00AA661C"/>
    <w:rsid w:val="00AA678C"/>
    <w:rsid w:val="00AA6791"/>
    <w:rsid w:val="00AA6839"/>
    <w:rsid w:val="00AA688F"/>
    <w:rsid w:val="00AA689D"/>
    <w:rsid w:val="00AA691B"/>
    <w:rsid w:val="00AA6948"/>
    <w:rsid w:val="00AA69D4"/>
    <w:rsid w:val="00AA6A93"/>
    <w:rsid w:val="00AA6AF0"/>
    <w:rsid w:val="00AA6B47"/>
    <w:rsid w:val="00AA6C43"/>
    <w:rsid w:val="00AA6DC1"/>
    <w:rsid w:val="00AA6E19"/>
    <w:rsid w:val="00AA6E49"/>
    <w:rsid w:val="00AA6F5F"/>
    <w:rsid w:val="00AA6FFC"/>
    <w:rsid w:val="00AA704A"/>
    <w:rsid w:val="00AA725D"/>
    <w:rsid w:val="00AA73F4"/>
    <w:rsid w:val="00AA7459"/>
    <w:rsid w:val="00AA7543"/>
    <w:rsid w:val="00AA7748"/>
    <w:rsid w:val="00AA775F"/>
    <w:rsid w:val="00AA77D1"/>
    <w:rsid w:val="00AA78A9"/>
    <w:rsid w:val="00AA797F"/>
    <w:rsid w:val="00AA7A74"/>
    <w:rsid w:val="00AA7A8D"/>
    <w:rsid w:val="00AA7B0B"/>
    <w:rsid w:val="00AA7B82"/>
    <w:rsid w:val="00AA7B9F"/>
    <w:rsid w:val="00AA7CEB"/>
    <w:rsid w:val="00AA7DB3"/>
    <w:rsid w:val="00AA7DF0"/>
    <w:rsid w:val="00AA7EF9"/>
    <w:rsid w:val="00AA7FA2"/>
    <w:rsid w:val="00AB00D4"/>
    <w:rsid w:val="00AB0175"/>
    <w:rsid w:val="00AB022F"/>
    <w:rsid w:val="00AB0260"/>
    <w:rsid w:val="00AB0264"/>
    <w:rsid w:val="00AB0280"/>
    <w:rsid w:val="00AB0526"/>
    <w:rsid w:val="00AB054E"/>
    <w:rsid w:val="00AB0595"/>
    <w:rsid w:val="00AB0599"/>
    <w:rsid w:val="00AB05B7"/>
    <w:rsid w:val="00AB0625"/>
    <w:rsid w:val="00AB06FF"/>
    <w:rsid w:val="00AB073D"/>
    <w:rsid w:val="00AB089A"/>
    <w:rsid w:val="00AB091E"/>
    <w:rsid w:val="00AB094D"/>
    <w:rsid w:val="00AB094F"/>
    <w:rsid w:val="00AB0D1F"/>
    <w:rsid w:val="00AB0D68"/>
    <w:rsid w:val="00AB0E03"/>
    <w:rsid w:val="00AB0E91"/>
    <w:rsid w:val="00AB0FE0"/>
    <w:rsid w:val="00AB0FE6"/>
    <w:rsid w:val="00AB1064"/>
    <w:rsid w:val="00AB126C"/>
    <w:rsid w:val="00AB1390"/>
    <w:rsid w:val="00AB1751"/>
    <w:rsid w:val="00AB17A5"/>
    <w:rsid w:val="00AB1826"/>
    <w:rsid w:val="00AB182C"/>
    <w:rsid w:val="00AB18FE"/>
    <w:rsid w:val="00AB1A47"/>
    <w:rsid w:val="00AB1B90"/>
    <w:rsid w:val="00AB1BA6"/>
    <w:rsid w:val="00AB1BAB"/>
    <w:rsid w:val="00AB1BC7"/>
    <w:rsid w:val="00AB1BDF"/>
    <w:rsid w:val="00AB1C8C"/>
    <w:rsid w:val="00AB1CD8"/>
    <w:rsid w:val="00AB1D7D"/>
    <w:rsid w:val="00AB1E8F"/>
    <w:rsid w:val="00AB1EC3"/>
    <w:rsid w:val="00AB1EC5"/>
    <w:rsid w:val="00AB1F8A"/>
    <w:rsid w:val="00AB1FB0"/>
    <w:rsid w:val="00AB21B9"/>
    <w:rsid w:val="00AB227F"/>
    <w:rsid w:val="00AB229B"/>
    <w:rsid w:val="00AB22E7"/>
    <w:rsid w:val="00AB2352"/>
    <w:rsid w:val="00AB2369"/>
    <w:rsid w:val="00AB26FC"/>
    <w:rsid w:val="00AB273C"/>
    <w:rsid w:val="00AB280D"/>
    <w:rsid w:val="00AB29FB"/>
    <w:rsid w:val="00AB2AAB"/>
    <w:rsid w:val="00AB2B65"/>
    <w:rsid w:val="00AB2B9B"/>
    <w:rsid w:val="00AB2BA1"/>
    <w:rsid w:val="00AB2C38"/>
    <w:rsid w:val="00AB2C7E"/>
    <w:rsid w:val="00AB2EB0"/>
    <w:rsid w:val="00AB2EB3"/>
    <w:rsid w:val="00AB303B"/>
    <w:rsid w:val="00AB30AC"/>
    <w:rsid w:val="00AB30E9"/>
    <w:rsid w:val="00AB3443"/>
    <w:rsid w:val="00AB3596"/>
    <w:rsid w:val="00AB35CA"/>
    <w:rsid w:val="00AB362A"/>
    <w:rsid w:val="00AB36D5"/>
    <w:rsid w:val="00AB36FA"/>
    <w:rsid w:val="00AB376D"/>
    <w:rsid w:val="00AB3821"/>
    <w:rsid w:val="00AB3871"/>
    <w:rsid w:val="00AB38E2"/>
    <w:rsid w:val="00AB38F6"/>
    <w:rsid w:val="00AB3B0D"/>
    <w:rsid w:val="00AB3B25"/>
    <w:rsid w:val="00AB3C7B"/>
    <w:rsid w:val="00AB3E04"/>
    <w:rsid w:val="00AB3F07"/>
    <w:rsid w:val="00AB4068"/>
    <w:rsid w:val="00AB422B"/>
    <w:rsid w:val="00AB4281"/>
    <w:rsid w:val="00AB42BA"/>
    <w:rsid w:val="00AB434A"/>
    <w:rsid w:val="00AB4385"/>
    <w:rsid w:val="00AB43B7"/>
    <w:rsid w:val="00AB4493"/>
    <w:rsid w:val="00AB45D1"/>
    <w:rsid w:val="00AB4711"/>
    <w:rsid w:val="00AB4739"/>
    <w:rsid w:val="00AB4AE0"/>
    <w:rsid w:val="00AB4AE9"/>
    <w:rsid w:val="00AB4BA3"/>
    <w:rsid w:val="00AB4BAF"/>
    <w:rsid w:val="00AB4CE0"/>
    <w:rsid w:val="00AB4E28"/>
    <w:rsid w:val="00AB50D4"/>
    <w:rsid w:val="00AB50E3"/>
    <w:rsid w:val="00AB5129"/>
    <w:rsid w:val="00AB51D1"/>
    <w:rsid w:val="00AB527C"/>
    <w:rsid w:val="00AB5557"/>
    <w:rsid w:val="00AB55E9"/>
    <w:rsid w:val="00AB56C8"/>
    <w:rsid w:val="00AB5867"/>
    <w:rsid w:val="00AB5942"/>
    <w:rsid w:val="00AB5950"/>
    <w:rsid w:val="00AB5AB5"/>
    <w:rsid w:val="00AB5BB6"/>
    <w:rsid w:val="00AB5C62"/>
    <w:rsid w:val="00AB5CCA"/>
    <w:rsid w:val="00AB5D72"/>
    <w:rsid w:val="00AB5DA4"/>
    <w:rsid w:val="00AB610F"/>
    <w:rsid w:val="00AB615F"/>
    <w:rsid w:val="00AB617D"/>
    <w:rsid w:val="00AB6195"/>
    <w:rsid w:val="00AB6224"/>
    <w:rsid w:val="00AB6357"/>
    <w:rsid w:val="00AB6383"/>
    <w:rsid w:val="00AB63E1"/>
    <w:rsid w:val="00AB647F"/>
    <w:rsid w:val="00AB6649"/>
    <w:rsid w:val="00AB68C8"/>
    <w:rsid w:val="00AB692F"/>
    <w:rsid w:val="00AB6A45"/>
    <w:rsid w:val="00AB6A63"/>
    <w:rsid w:val="00AB6C65"/>
    <w:rsid w:val="00AB6C6A"/>
    <w:rsid w:val="00AB6CA5"/>
    <w:rsid w:val="00AB6E30"/>
    <w:rsid w:val="00AB6F17"/>
    <w:rsid w:val="00AB7121"/>
    <w:rsid w:val="00AB7130"/>
    <w:rsid w:val="00AB7254"/>
    <w:rsid w:val="00AB7366"/>
    <w:rsid w:val="00AB739E"/>
    <w:rsid w:val="00AB75B6"/>
    <w:rsid w:val="00AB763D"/>
    <w:rsid w:val="00AB7649"/>
    <w:rsid w:val="00AB7672"/>
    <w:rsid w:val="00AB77AF"/>
    <w:rsid w:val="00AB77B6"/>
    <w:rsid w:val="00AB78CC"/>
    <w:rsid w:val="00AB796E"/>
    <w:rsid w:val="00AB7A53"/>
    <w:rsid w:val="00AB7A6F"/>
    <w:rsid w:val="00AB7B2A"/>
    <w:rsid w:val="00AB7EFA"/>
    <w:rsid w:val="00AB7F84"/>
    <w:rsid w:val="00AC0153"/>
    <w:rsid w:val="00AC0171"/>
    <w:rsid w:val="00AC01A6"/>
    <w:rsid w:val="00AC0319"/>
    <w:rsid w:val="00AC038C"/>
    <w:rsid w:val="00AC04ED"/>
    <w:rsid w:val="00AC0971"/>
    <w:rsid w:val="00AC0B0D"/>
    <w:rsid w:val="00AC0B89"/>
    <w:rsid w:val="00AC0BE6"/>
    <w:rsid w:val="00AC0D14"/>
    <w:rsid w:val="00AC0E6C"/>
    <w:rsid w:val="00AC103C"/>
    <w:rsid w:val="00AC104A"/>
    <w:rsid w:val="00AC1197"/>
    <w:rsid w:val="00AC12E6"/>
    <w:rsid w:val="00AC137E"/>
    <w:rsid w:val="00AC13EE"/>
    <w:rsid w:val="00AC1446"/>
    <w:rsid w:val="00AC1523"/>
    <w:rsid w:val="00AC16E4"/>
    <w:rsid w:val="00AC171A"/>
    <w:rsid w:val="00AC1763"/>
    <w:rsid w:val="00AC182D"/>
    <w:rsid w:val="00AC18BD"/>
    <w:rsid w:val="00AC1AD3"/>
    <w:rsid w:val="00AC1B26"/>
    <w:rsid w:val="00AC1B4D"/>
    <w:rsid w:val="00AC1C9C"/>
    <w:rsid w:val="00AC1CEC"/>
    <w:rsid w:val="00AC1DDC"/>
    <w:rsid w:val="00AC1E20"/>
    <w:rsid w:val="00AC1E94"/>
    <w:rsid w:val="00AC1EFD"/>
    <w:rsid w:val="00AC1F16"/>
    <w:rsid w:val="00AC1F2E"/>
    <w:rsid w:val="00AC2082"/>
    <w:rsid w:val="00AC21B4"/>
    <w:rsid w:val="00AC220D"/>
    <w:rsid w:val="00AC228A"/>
    <w:rsid w:val="00AC2338"/>
    <w:rsid w:val="00AC2366"/>
    <w:rsid w:val="00AC2545"/>
    <w:rsid w:val="00AC264C"/>
    <w:rsid w:val="00AC27BD"/>
    <w:rsid w:val="00AC2975"/>
    <w:rsid w:val="00AC29BA"/>
    <w:rsid w:val="00AC29CB"/>
    <w:rsid w:val="00AC2A86"/>
    <w:rsid w:val="00AC2B26"/>
    <w:rsid w:val="00AC2BE5"/>
    <w:rsid w:val="00AC2C65"/>
    <w:rsid w:val="00AC2DCC"/>
    <w:rsid w:val="00AC2FC1"/>
    <w:rsid w:val="00AC3115"/>
    <w:rsid w:val="00AC3116"/>
    <w:rsid w:val="00AC3200"/>
    <w:rsid w:val="00AC3204"/>
    <w:rsid w:val="00AC3465"/>
    <w:rsid w:val="00AC35C4"/>
    <w:rsid w:val="00AC35FA"/>
    <w:rsid w:val="00AC371B"/>
    <w:rsid w:val="00AC373D"/>
    <w:rsid w:val="00AC3857"/>
    <w:rsid w:val="00AC397B"/>
    <w:rsid w:val="00AC3B67"/>
    <w:rsid w:val="00AC3C41"/>
    <w:rsid w:val="00AC3C5F"/>
    <w:rsid w:val="00AC3D37"/>
    <w:rsid w:val="00AC3D9B"/>
    <w:rsid w:val="00AC3E89"/>
    <w:rsid w:val="00AC3E9A"/>
    <w:rsid w:val="00AC3EC3"/>
    <w:rsid w:val="00AC402B"/>
    <w:rsid w:val="00AC402F"/>
    <w:rsid w:val="00AC415F"/>
    <w:rsid w:val="00AC4234"/>
    <w:rsid w:val="00AC43A9"/>
    <w:rsid w:val="00AC4458"/>
    <w:rsid w:val="00AC473A"/>
    <w:rsid w:val="00AC483A"/>
    <w:rsid w:val="00AC4842"/>
    <w:rsid w:val="00AC4A3B"/>
    <w:rsid w:val="00AC4A41"/>
    <w:rsid w:val="00AC4A4A"/>
    <w:rsid w:val="00AC4A50"/>
    <w:rsid w:val="00AC4B1A"/>
    <w:rsid w:val="00AC4C81"/>
    <w:rsid w:val="00AC4CC0"/>
    <w:rsid w:val="00AC4F69"/>
    <w:rsid w:val="00AC4FA1"/>
    <w:rsid w:val="00AC5067"/>
    <w:rsid w:val="00AC51CB"/>
    <w:rsid w:val="00AC5296"/>
    <w:rsid w:val="00AC53A8"/>
    <w:rsid w:val="00AC54E0"/>
    <w:rsid w:val="00AC555F"/>
    <w:rsid w:val="00AC56BA"/>
    <w:rsid w:val="00AC56F3"/>
    <w:rsid w:val="00AC5709"/>
    <w:rsid w:val="00AC5796"/>
    <w:rsid w:val="00AC59C6"/>
    <w:rsid w:val="00AC5B8A"/>
    <w:rsid w:val="00AC5BE6"/>
    <w:rsid w:val="00AC5C32"/>
    <w:rsid w:val="00AC5EB1"/>
    <w:rsid w:val="00AC60C0"/>
    <w:rsid w:val="00AC6310"/>
    <w:rsid w:val="00AC6377"/>
    <w:rsid w:val="00AC63E1"/>
    <w:rsid w:val="00AC6470"/>
    <w:rsid w:val="00AC653E"/>
    <w:rsid w:val="00AC66E9"/>
    <w:rsid w:val="00AC67B9"/>
    <w:rsid w:val="00AC6B46"/>
    <w:rsid w:val="00AC6CA2"/>
    <w:rsid w:val="00AC6D48"/>
    <w:rsid w:val="00AC6DFE"/>
    <w:rsid w:val="00AC6EB3"/>
    <w:rsid w:val="00AC6EE0"/>
    <w:rsid w:val="00AC6F04"/>
    <w:rsid w:val="00AC6F39"/>
    <w:rsid w:val="00AC7038"/>
    <w:rsid w:val="00AC7046"/>
    <w:rsid w:val="00AC70C3"/>
    <w:rsid w:val="00AC7141"/>
    <w:rsid w:val="00AC714E"/>
    <w:rsid w:val="00AC7155"/>
    <w:rsid w:val="00AC726C"/>
    <w:rsid w:val="00AC73C2"/>
    <w:rsid w:val="00AC7469"/>
    <w:rsid w:val="00AC74FB"/>
    <w:rsid w:val="00AC7609"/>
    <w:rsid w:val="00AC7623"/>
    <w:rsid w:val="00AC7838"/>
    <w:rsid w:val="00AC785C"/>
    <w:rsid w:val="00AC7ACE"/>
    <w:rsid w:val="00AC7B55"/>
    <w:rsid w:val="00AC7B74"/>
    <w:rsid w:val="00AC7B80"/>
    <w:rsid w:val="00AC7CC2"/>
    <w:rsid w:val="00AC7DD7"/>
    <w:rsid w:val="00AC7E1E"/>
    <w:rsid w:val="00AC7F5C"/>
    <w:rsid w:val="00AD0016"/>
    <w:rsid w:val="00AD00FA"/>
    <w:rsid w:val="00AD0229"/>
    <w:rsid w:val="00AD03E4"/>
    <w:rsid w:val="00AD05CA"/>
    <w:rsid w:val="00AD0704"/>
    <w:rsid w:val="00AD07C9"/>
    <w:rsid w:val="00AD07FA"/>
    <w:rsid w:val="00AD083D"/>
    <w:rsid w:val="00AD0975"/>
    <w:rsid w:val="00AD0A69"/>
    <w:rsid w:val="00AD0ADD"/>
    <w:rsid w:val="00AD0B3F"/>
    <w:rsid w:val="00AD0B47"/>
    <w:rsid w:val="00AD0BD2"/>
    <w:rsid w:val="00AD0C49"/>
    <w:rsid w:val="00AD0C95"/>
    <w:rsid w:val="00AD0E8C"/>
    <w:rsid w:val="00AD0F76"/>
    <w:rsid w:val="00AD109E"/>
    <w:rsid w:val="00AD11BB"/>
    <w:rsid w:val="00AD12F8"/>
    <w:rsid w:val="00AD1438"/>
    <w:rsid w:val="00AD1490"/>
    <w:rsid w:val="00AD14A1"/>
    <w:rsid w:val="00AD14B7"/>
    <w:rsid w:val="00AD169D"/>
    <w:rsid w:val="00AD1718"/>
    <w:rsid w:val="00AD176B"/>
    <w:rsid w:val="00AD189F"/>
    <w:rsid w:val="00AD18F1"/>
    <w:rsid w:val="00AD197B"/>
    <w:rsid w:val="00AD1C88"/>
    <w:rsid w:val="00AD1DBF"/>
    <w:rsid w:val="00AD1E70"/>
    <w:rsid w:val="00AD21B4"/>
    <w:rsid w:val="00AD22D3"/>
    <w:rsid w:val="00AD2406"/>
    <w:rsid w:val="00AD2498"/>
    <w:rsid w:val="00AD2584"/>
    <w:rsid w:val="00AD25A9"/>
    <w:rsid w:val="00AD25C7"/>
    <w:rsid w:val="00AD25EF"/>
    <w:rsid w:val="00AD292F"/>
    <w:rsid w:val="00AD297D"/>
    <w:rsid w:val="00AD2AA4"/>
    <w:rsid w:val="00AD2FD4"/>
    <w:rsid w:val="00AD3096"/>
    <w:rsid w:val="00AD30BD"/>
    <w:rsid w:val="00AD3166"/>
    <w:rsid w:val="00AD31BC"/>
    <w:rsid w:val="00AD34C3"/>
    <w:rsid w:val="00AD3719"/>
    <w:rsid w:val="00AD3747"/>
    <w:rsid w:val="00AD3945"/>
    <w:rsid w:val="00AD399F"/>
    <w:rsid w:val="00AD3B01"/>
    <w:rsid w:val="00AD3BF4"/>
    <w:rsid w:val="00AD3BF7"/>
    <w:rsid w:val="00AD3C23"/>
    <w:rsid w:val="00AD3C62"/>
    <w:rsid w:val="00AD3DC2"/>
    <w:rsid w:val="00AD4239"/>
    <w:rsid w:val="00AD4282"/>
    <w:rsid w:val="00AD433A"/>
    <w:rsid w:val="00AD4360"/>
    <w:rsid w:val="00AD4376"/>
    <w:rsid w:val="00AD4485"/>
    <w:rsid w:val="00AD4530"/>
    <w:rsid w:val="00AD4635"/>
    <w:rsid w:val="00AD46C3"/>
    <w:rsid w:val="00AD498C"/>
    <w:rsid w:val="00AD4ADD"/>
    <w:rsid w:val="00AD4AF0"/>
    <w:rsid w:val="00AD4C61"/>
    <w:rsid w:val="00AD4CD9"/>
    <w:rsid w:val="00AD4D6D"/>
    <w:rsid w:val="00AD4D78"/>
    <w:rsid w:val="00AD4E94"/>
    <w:rsid w:val="00AD4ED0"/>
    <w:rsid w:val="00AD4FC3"/>
    <w:rsid w:val="00AD4FE5"/>
    <w:rsid w:val="00AD5076"/>
    <w:rsid w:val="00AD5173"/>
    <w:rsid w:val="00AD5212"/>
    <w:rsid w:val="00AD5261"/>
    <w:rsid w:val="00AD5374"/>
    <w:rsid w:val="00AD550B"/>
    <w:rsid w:val="00AD5595"/>
    <w:rsid w:val="00AD55AF"/>
    <w:rsid w:val="00AD564B"/>
    <w:rsid w:val="00AD567E"/>
    <w:rsid w:val="00AD567F"/>
    <w:rsid w:val="00AD5889"/>
    <w:rsid w:val="00AD5A14"/>
    <w:rsid w:val="00AD5BF2"/>
    <w:rsid w:val="00AD5D63"/>
    <w:rsid w:val="00AD5DCB"/>
    <w:rsid w:val="00AD5E9B"/>
    <w:rsid w:val="00AD5EF8"/>
    <w:rsid w:val="00AD601A"/>
    <w:rsid w:val="00AD61D7"/>
    <w:rsid w:val="00AD6395"/>
    <w:rsid w:val="00AD651C"/>
    <w:rsid w:val="00AD654B"/>
    <w:rsid w:val="00AD6627"/>
    <w:rsid w:val="00AD6663"/>
    <w:rsid w:val="00AD6707"/>
    <w:rsid w:val="00AD6720"/>
    <w:rsid w:val="00AD6844"/>
    <w:rsid w:val="00AD68AD"/>
    <w:rsid w:val="00AD6A21"/>
    <w:rsid w:val="00AD6ACA"/>
    <w:rsid w:val="00AD6BDF"/>
    <w:rsid w:val="00AD6C43"/>
    <w:rsid w:val="00AD6E49"/>
    <w:rsid w:val="00AD6E70"/>
    <w:rsid w:val="00AD6E85"/>
    <w:rsid w:val="00AD6E8A"/>
    <w:rsid w:val="00AD6EB6"/>
    <w:rsid w:val="00AD707A"/>
    <w:rsid w:val="00AD707B"/>
    <w:rsid w:val="00AD7209"/>
    <w:rsid w:val="00AD7258"/>
    <w:rsid w:val="00AD73CC"/>
    <w:rsid w:val="00AD7514"/>
    <w:rsid w:val="00AD7540"/>
    <w:rsid w:val="00AD7608"/>
    <w:rsid w:val="00AD77CC"/>
    <w:rsid w:val="00AD7A6E"/>
    <w:rsid w:val="00AD7A85"/>
    <w:rsid w:val="00AD7BDB"/>
    <w:rsid w:val="00AD7C4D"/>
    <w:rsid w:val="00AD7DC0"/>
    <w:rsid w:val="00AD7E01"/>
    <w:rsid w:val="00AE00BE"/>
    <w:rsid w:val="00AE00C2"/>
    <w:rsid w:val="00AE01B2"/>
    <w:rsid w:val="00AE0237"/>
    <w:rsid w:val="00AE036D"/>
    <w:rsid w:val="00AE0383"/>
    <w:rsid w:val="00AE03AE"/>
    <w:rsid w:val="00AE0454"/>
    <w:rsid w:val="00AE0655"/>
    <w:rsid w:val="00AE0682"/>
    <w:rsid w:val="00AE0863"/>
    <w:rsid w:val="00AE086F"/>
    <w:rsid w:val="00AE0902"/>
    <w:rsid w:val="00AE0919"/>
    <w:rsid w:val="00AE0927"/>
    <w:rsid w:val="00AE0C16"/>
    <w:rsid w:val="00AE0C86"/>
    <w:rsid w:val="00AE0D2E"/>
    <w:rsid w:val="00AE0E67"/>
    <w:rsid w:val="00AE105C"/>
    <w:rsid w:val="00AE116A"/>
    <w:rsid w:val="00AE122E"/>
    <w:rsid w:val="00AE1325"/>
    <w:rsid w:val="00AE13FA"/>
    <w:rsid w:val="00AE14C1"/>
    <w:rsid w:val="00AE1616"/>
    <w:rsid w:val="00AE17CC"/>
    <w:rsid w:val="00AE1B4B"/>
    <w:rsid w:val="00AE1FFF"/>
    <w:rsid w:val="00AE218F"/>
    <w:rsid w:val="00AE2326"/>
    <w:rsid w:val="00AE2387"/>
    <w:rsid w:val="00AE25D1"/>
    <w:rsid w:val="00AE2634"/>
    <w:rsid w:val="00AE288D"/>
    <w:rsid w:val="00AE28ED"/>
    <w:rsid w:val="00AE2A2C"/>
    <w:rsid w:val="00AE2ABA"/>
    <w:rsid w:val="00AE2B1F"/>
    <w:rsid w:val="00AE2C69"/>
    <w:rsid w:val="00AE2CDF"/>
    <w:rsid w:val="00AE2EB8"/>
    <w:rsid w:val="00AE310D"/>
    <w:rsid w:val="00AE322A"/>
    <w:rsid w:val="00AE337F"/>
    <w:rsid w:val="00AE3484"/>
    <w:rsid w:val="00AE348A"/>
    <w:rsid w:val="00AE352F"/>
    <w:rsid w:val="00AE3531"/>
    <w:rsid w:val="00AE3563"/>
    <w:rsid w:val="00AE3694"/>
    <w:rsid w:val="00AE3999"/>
    <w:rsid w:val="00AE3BFC"/>
    <w:rsid w:val="00AE3C12"/>
    <w:rsid w:val="00AE3F8F"/>
    <w:rsid w:val="00AE40FF"/>
    <w:rsid w:val="00AE45FF"/>
    <w:rsid w:val="00AE46BA"/>
    <w:rsid w:val="00AE4776"/>
    <w:rsid w:val="00AE4925"/>
    <w:rsid w:val="00AE4962"/>
    <w:rsid w:val="00AE49A7"/>
    <w:rsid w:val="00AE4B51"/>
    <w:rsid w:val="00AE4CBC"/>
    <w:rsid w:val="00AE4CDE"/>
    <w:rsid w:val="00AE4D75"/>
    <w:rsid w:val="00AE4D83"/>
    <w:rsid w:val="00AE4E5A"/>
    <w:rsid w:val="00AE4F50"/>
    <w:rsid w:val="00AE51E8"/>
    <w:rsid w:val="00AE53A8"/>
    <w:rsid w:val="00AE552B"/>
    <w:rsid w:val="00AE56DD"/>
    <w:rsid w:val="00AE56F5"/>
    <w:rsid w:val="00AE5779"/>
    <w:rsid w:val="00AE57F7"/>
    <w:rsid w:val="00AE587D"/>
    <w:rsid w:val="00AE5AA5"/>
    <w:rsid w:val="00AE5B5C"/>
    <w:rsid w:val="00AE5BB2"/>
    <w:rsid w:val="00AE5C32"/>
    <w:rsid w:val="00AE5C9C"/>
    <w:rsid w:val="00AE5CBA"/>
    <w:rsid w:val="00AE5FD6"/>
    <w:rsid w:val="00AE613C"/>
    <w:rsid w:val="00AE62C0"/>
    <w:rsid w:val="00AE62CD"/>
    <w:rsid w:val="00AE62E2"/>
    <w:rsid w:val="00AE642A"/>
    <w:rsid w:val="00AE6440"/>
    <w:rsid w:val="00AE64E3"/>
    <w:rsid w:val="00AE6598"/>
    <w:rsid w:val="00AE66C8"/>
    <w:rsid w:val="00AE66D5"/>
    <w:rsid w:val="00AE67E9"/>
    <w:rsid w:val="00AE681A"/>
    <w:rsid w:val="00AE69CC"/>
    <w:rsid w:val="00AE6A89"/>
    <w:rsid w:val="00AE6C91"/>
    <w:rsid w:val="00AE6D9E"/>
    <w:rsid w:val="00AE6E0D"/>
    <w:rsid w:val="00AE6E52"/>
    <w:rsid w:val="00AE7014"/>
    <w:rsid w:val="00AE70A8"/>
    <w:rsid w:val="00AE7219"/>
    <w:rsid w:val="00AE7348"/>
    <w:rsid w:val="00AE7357"/>
    <w:rsid w:val="00AE73A2"/>
    <w:rsid w:val="00AE73C8"/>
    <w:rsid w:val="00AE73EB"/>
    <w:rsid w:val="00AE7402"/>
    <w:rsid w:val="00AE7537"/>
    <w:rsid w:val="00AE759E"/>
    <w:rsid w:val="00AE7637"/>
    <w:rsid w:val="00AE767F"/>
    <w:rsid w:val="00AE7852"/>
    <w:rsid w:val="00AE786E"/>
    <w:rsid w:val="00AE7892"/>
    <w:rsid w:val="00AE78C6"/>
    <w:rsid w:val="00AE7964"/>
    <w:rsid w:val="00AE7A69"/>
    <w:rsid w:val="00AE7CEC"/>
    <w:rsid w:val="00AE7D3E"/>
    <w:rsid w:val="00AE7DC0"/>
    <w:rsid w:val="00AE7FDE"/>
    <w:rsid w:val="00AF00CB"/>
    <w:rsid w:val="00AF016F"/>
    <w:rsid w:val="00AF01B5"/>
    <w:rsid w:val="00AF01DF"/>
    <w:rsid w:val="00AF0224"/>
    <w:rsid w:val="00AF0481"/>
    <w:rsid w:val="00AF0773"/>
    <w:rsid w:val="00AF0786"/>
    <w:rsid w:val="00AF084C"/>
    <w:rsid w:val="00AF0C8E"/>
    <w:rsid w:val="00AF0CA4"/>
    <w:rsid w:val="00AF0CCE"/>
    <w:rsid w:val="00AF0FD8"/>
    <w:rsid w:val="00AF0FE5"/>
    <w:rsid w:val="00AF10F3"/>
    <w:rsid w:val="00AF10FE"/>
    <w:rsid w:val="00AF114C"/>
    <w:rsid w:val="00AF119B"/>
    <w:rsid w:val="00AF126F"/>
    <w:rsid w:val="00AF13F0"/>
    <w:rsid w:val="00AF146B"/>
    <w:rsid w:val="00AF1589"/>
    <w:rsid w:val="00AF15C3"/>
    <w:rsid w:val="00AF15C5"/>
    <w:rsid w:val="00AF1A0C"/>
    <w:rsid w:val="00AF1AE6"/>
    <w:rsid w:val="00AF1B32"/>
    <w:rsid w:val="00AF1C67"/>
    <w:rsid w:val="00AF1CDE"/>
    <w:rsid w:val="00AF1F78"/>
    <w:rsid w:val="00AF1F98"/>
    <w:rsid w:val="00AF20F5"/>
    <w:rsid w:val="00AF2109"/>
    <w:rsid w:val="00AF216E"/>
    <w:rsid w:val="00AF227C"/>
    <w:rsid w:val="00AF22C8"/>
    <w:rsid w:val="00AF23BC"/>
    <w:rsid w:val="00AF25A2"/>
    <w:rsid w:val="00AF25E3"/>
    <w:rsid w:val="00AF2656"/>
    <w:rsid w:val="00AF2924"/>
    <w:rsid w:val="00AF2B19"/>
    <w:rsid w:val="00AF2E9E"/>
    <w:rsid w:val="00AF2ECD"/>
    <w:rsid w:val="00AF2FFB"/>
    <w:rsid w:val="00AF32C0"/>
    <w:rsid w:val="00AF32FA"/>
    <w:rsid w:val="00AF3414"/>
    <w:rsid w:val="00AF342A"/>
    <w:rsid w:val="00AF34AD"/>
    <w:rsid w:val="00AF3547"/>
    <w:rsid w:val="00AF366A"/>
    <w:rsid w:val="00AF3801"/>
    <w:rsid w:val="00AF388B"/>
    <w:rsid w:val="00AF399D"/>
    <w:rsid w:val="00AF3A95"/>
    <w:rsid w:val="00AF3B06"/>
    <w:rsid w:val="00AF3C6C"/>
    <w:rsid w:val="00AF3F08"/>
    <w:rsid w:val="00AF41A9"/>
    <w:rsid w:val="00AF422A"/>
    <w:rsid w:val="00AF4245"/>
    <w:rsid w:val="00AF426F"/>
    <w:rsid w:val="00AF4384"/>
    <w:rsid w:val="00AF468C"/>
    <w:rsid w:val="00AF47EB"/>
    <w:rsid w:val="00AF47FE"/>
    <w:rsid w:val="00AF4A79"/>
    <w:rsid w:val="00AF4AFC"/>
    <w:rsid w:val="00AF4B1A"/>
    <w:rsid w:val="00AF4B5B"/>
    <w:rsid w:val="00AF4C47"/>
    <w:rsid w:val="00AF4CE3"/>
    <w:rsid w:val="00AF4D5A"/>
    <w:rsid w:val="00AF4DE3"/>
    <w:rsid w:val="00AF4E09"/>
    <w:rsid w:val="00AF4EB1"/>
    <w:rsid w:val="00AF4EE6"/>
    <w:rsid w:val="00AF4F36"/>
    <w:rsid w:val="00AF4F97"/>
    <w:rsid w:val="00AF509B"/>
    <w:rsid w:val="00AF5198"/>
    <w:rsid w:val="00AF51C5"/>
    <w:rsid w:val="00AF51D9"/>
    <w:rsid w:val="00AF525F"/>
    <w:rsid w:val="00AF544E"/>
    <w:rsid w:val="00AF5480"/>
    <w:rsid w:val="00AF554D"/>
    <w:rsid w:val="00AF5624"/>
    <w:rsid w:val="00AF5693"/>
    <w:rsid w:val="00AF56DD"/>
    <w:rsid w:val="00AF570B"/>
    <w:rsid w:val="00AF58B9"/>
    <w:rsid w:val="00AF5B02"/>
    <w:rsid w:val="00AF5BCC"/>
    <w:rsid w:val="00AF5D88"/>
    <w:rsid w:val="00AF5E53"/>
    <w:rsid w:val="00AF5F05"/>
    <w:rsid w:val="00AF600B"/>
    <w:rsid w:val="00AF605D"/>
    <w:rsid w:val="00AF60F0"/>
    <w:rsid w:val="00AF6159"/>
    <w:rsid w:val="00AF622A"/>
    <w:rsid w:val="00AF6370"/>
    <w:rsid w:val="00AF63C3"/>
    <w:rsid w:val="00AF647E"/>
    <w:rsid w:val="00AF658C"/>
    <w:rsid w:val="00AF66E8"/>
    <w:rsid w:val="00AF67BE"/>
    <w:rsid w:val="00AF689A"/>
    <w:rsid w:val="00AF694D"/>
    <w:rsid w:val="00AF69E6"/>
    <w:rsid w:val="00AF6A7C"/>
    <w:rsid w:val="00AF6B04"/>
    <w:rsid w:val="00AF6B26"/>
    <w:rsid w:val="00AF6B39"/>
    <w:rsid w:val="00AF6B96"/>
    <w:rsid w:val="00AF6CE3"/>
    <w:rsid w:val="00AF6D52"/>
    <w:rsid w:val="00AF6F39"/>
    <w:rsid w:val="00AF6FED"/>
    <w:rsid w:val="00AF704B"/>
    <w:rsid w:val="00AF706B"/>
    <w:rsid w:val="00AF70DF"/>
    <w:rsid w:val="00AF739A"/>
    <w:rsid w:val="00AF7458"/>
    <w:rsid w:val="00AF7675"/>
    <w:rsid w:val="00AF77B2"/>
    <w:rsid w:val="00AF77DC"/>
    <w:rsid w:val="00AF7870"/>
    <w:rsid w:val="00AF7A99"/>
    <w:rsid w:val="00AF7C2A"/>
    <w:rsid w:val="00AF7C91"/>
    <w:rsid w:val="00AF7CD1"/>
    <w:rsid w:val="00AF7D53"/>
    <w:rsid w:val="00AF7E10"/>
    <w:rsid w:val="00AF7F34"/>
    <w:rsid w:val="00AF7F38"/>
    <w:rsid w:val="00B00154"/>
    <w:rsid w:val="00B001B6"/>
    <w:rsid w:val="00B001F0"/>
    <w:rsid w:val="00B00259"/>
    <w:rsid w:val="00B0027D"/>
    <w:rsid w:val="00B005F0"/>
    <w:rsid w:val="00B00688"/>
    <w:rsid w:val="00B00950"/>
    <w:rsid w:val="00B00ABF"/>
    <w:rsid w:val="00B00ADF"/>
    <w:rsid w:val="00B00C02"/>
    <w:rsid w:val="00B00C24"/>
    <w:rsid w:val="00B00CC6"/>
    <w:rsid w:val="00B00D72"/>
    <w:rsid w:val="00B00DA1"/>
    <w:rsid w:val="00B00DA3"/>
    <w:rsid w:val="00B00DB9"/>
    <w:rsid w:val="00B00FBC"/>
    <w:rsid w:val="00B01015"/>
    <w:rsid w:val="00B0101A"/>
    <w:rsid w:val="00B01029"/>
    <w:rsid w:val="00B01037"/>
    <w:rsid w:val="00B01050"/>
    <w:rsid w:val="00B01072"/>
    <w:rsid w:val="00B01106"/>
    <w:rsid w:val="00B011C7"/>
    <w:rsid w:val="00B01200"/>
    <w:rsid w:val="00B0120C"/>
    <w:rsid w:val="00B01260"/>
    <w:rsid w:val="00B01493"/>
    <w:rsid w:val="00B0155E"/>
    <w:rsid w:val="00B015E4"/>
    <w:rsid w:val="00B016DC"/>
    <w:rsid w:val="00B01730"/>
    <w:rsid w:val="00B0183D"/>
    <w:rsid w:val="00B018E4"/>
    <w:rsid w:val="00B018EB"/>
    <w:rsid w:val="00B01953"/>
    <w:rsid w:val="00B01A05"/>
    <w:rsid w:val="00B01CCA"/>
    <w:rsid w:val="00B01CF2"/>
    <w:rsid w:val="00B01D4D"/>
    <w:rsid w:val="00B0203B"/>
    <w:rsid w:val="00B020B6"/>
    <w:rsid w:val="00B020BC"/>
    <w:rsid w:val="00B021D3"/>
    <w:rsid w:val="00B02523"/>
    <w:rsid w:val="00B025F8"/>
    <w:rsid w:val="00B026A0"/>
    <w:rsid w:val="00B026E4"/>
    <w:rsid w:val="00B02763"/>
    <w:rsid w:val="00B027A2"/>
    <w:rsid w:val="00B027E8"/>
    <w:rsid w:val="00B0293B"/>
    <w:rsid w:val="00B02951"/>
    <w:rsid w:val="00B029C4"/>
    <w:rsid w:val="00B029E7"/>
    <w:rsid w:val="00B02A18"/>
    <w:rsid w:val="00B02A34"/>
    <w:rsid w:val="00B02A69"/>
    <w:rsid w:val="00B02B9B"/>
    <w:rsid w:val="00B02D01"/>
    <w:rsid w:val="00B02DC1"/>
    <w:rsid w:val="00B02E3C"/>
    <w:rsid w:val="00B02F52"/>
    <w:rsid w:val="00B02F8A"/>
    <w:rsid w:val="00B02FFD"/>
    <w:rsid w:val="00B03092"/>
    <w:rsid w:val="00B032E4"/>
    <w:rsid w:val="00B033C6"/>
    <w:rsid w:val="00B0349B"/>
    <w:rsid w:val="00B03539"/>
    <w:rsid w:val="00B03554"/>
    <w:rsid w:val="00B03820"/>
    <w:rsid w:val="00B03871"/>
    <w:rsid w:val="00B03A16"/>
    <w:rsid w:val="00B03B13"/>
    <w:rsid w:val="00B03B47"/>
    <w:rsid w:val="00B03BAF"/>
    <w:rsid w:val="00B03BC5"/>
    <w:rsid w:val="00B03C6D"/>
    <w:rsid w:val="00B03F88"/>
    <w:rsid w:val="00B04096"/>
    <w:rsid w:val="00B040E5"/>
    <w:rsid w:val="00B0421A"/>
    <w:rsid w:val="00B04605"/>
    <w:rsid w:val="00B046D6"/>
    <w:rsid w:val="00B04730"/>
    <w:rsid w:val="00B048AB"/>
    <w:rsid w:val="00B0493D"/>
    <w:rsid w:val="00B04A9C"/>
    <w:rsid w:val="00B04B61"/>
    <w:rsid w:val="00B04BA4"/>
    <w:rsid w:val="00B04D6C"/>
    <w:rsid w:val="00B04E0F"/>
    <w:rsid w:val="00B04EBB"/>
    <w:rsid w:val="00B04EF5"/>
    <w:rsid w:val="00B05025"/>
    <w:rsid w:val="00B05035"/>
    <w:rsid w:val="00B050EC"/>
    <w:rsid w:val="00B051DA"/>
    <w:rsid w:val="00B05232"/>
    <w:rsid w:val="00B05243"/>
    <w:rsid w:val="00B05572"/>
    <w:rsid w:val="00B0561A"/>
    <w:rsid w:val="00B05642"/>
    <w:rsid w:val="00B05691"/>
    <w:rsid w:val="00B056C5"/>
    <w:rsid w:val="00B058DA"/>
    <w:rsid w:val="00B05923"/>
    <w:rsid w:val="00B0596F"/>
    <w:rsid w:val="00B05A50"/>
    <w:rsid w:val="00B05AF7"/>
    <w:rsid w:val="00B05FB0"/>
    <w:rsid w:val="00B06016"/>
    <w:rsid w:val="00B06456"/>
    <w:rsid w:val="00B06488"/>
    <w:rsid w:val="00B06578"/>
    <w:rsid w:val="00B06687"/>
    <w:rsid w:val="00B06712"/>
    <w:rsid w:val="00B067C9"/>
    <w:rsid w:val="00B06849"/>
    <w:rsid w:val="00B06929"/>
    <w:rsid w:val="00B06954"/>
    <w:rsid w:val="00B06AB0"/>
    <w:rsid w:val="00B06E4A"/>
    <w:rsid w:val="00B06F0A"/>
    <w:rsid w:val="00B06F7D"/>
    <w:rsid w:val="00B07050"/>
    <w:rsid w:val="00B07261"/>
    <w:rsid w:val="00B07267"/>
    <w:rsid w:val="00B072B8"/>
    <w:rsid w:val="00B072FC"/>
    <w:rsid w:val="00B0738B"/>
    <w:rsid w:val="00B07453"/>
    <w:rsid w:val="00B07653"/>
    <w:rsid w:val="00B078AF"/>
    <w:rsid w:val="00B07A0B"/>
    <w:rsid w:val="00B07B09"/>
    <w:rsid w:val="00B07BE2"/>
    <w:rsid w:val="00B07D13"/>
    <w:rsid w:val="00B07E33"/>
    <w:rsid w:val="00B07E88"/>
    <w:rsid w:val="00B07E89"/>
    <w:rsid w:val="00B07E90"/>
    <w:rsid w:val="00B1004D"/>
    <w:rsid w:val="00B1019D"/>
    <w:rsid w:val="00B1042E"/>
    <w:rsid w:val="00B1045B"/>
    <w:rsid w:val="00B105A4"/>
    <w:rsid w:val="00B1072C"/>
    <w:rsid w:val="00B10757"/>
    <w:rsid w:val="00B109FE"/>
    <w:rsid w:val="00B10B0F"/>
    <w:rsid w:val="00B10BD3"/>
    <w:rsid w:val="00B10D00"/>
    <w:rsid w:val="00B10EE3"/>
    <w:rsid w:val="00B10F0B"/>
    <w:rsid w:val="00B10FD6"/>
    <w:rsid w:val="00B11034"/>
    <w:rsid w:val="00B11050"/>
    <w:rsid w:val="00B11074"/>
    <w:rsid w:val="00B11162"/>
    <w:rsid w:val="00B111A0"/>
    <w:rsid w:val="00B111BC"/>
    <w:rsid w:val="00B11206"/>
    <w:rsid w:val="00B11275"/>
    <w:rsid w:val="00B11461"/>
    <w:rsid w:val="00B1153B"/>
    <w:rsid w:val="00B11661"/>
    <w:rsid w:val="00B11751"/>
    <w:rsid w:val="00B117ED"/>
    <w:rsid w:val="00B11972"/>
    <w:rsid w:val="00B11A44"/>
    <w:rsid w:val="00B11B62"/>
    <w:rsid w:val="00B11B9F"/>
    <w:rsid w:val="00B11BE6"/>
    <w:rsid w:val="00B11CBD"/>
    <w:rsid w:val="00B11CE1"/>
    <w:rsid w:val="00B11DE5"/>
    <w:rsid w:val="00B11E77"/>
    <w:rsid w:val="00B11F05"/>
    <w:rsid w:val="00B12125"/>
    <w:rsid w:val="00B12138"/>
    <w:rsid w:val="00B12213"/>
    <w:rsid w:val="00B125C7"/>
    <w:rsid w:val="00B12616"/>
    <w:rsid w:val="00B12659"/>
    <w:rsid w:val="00B126AC"/>
    <w:rsid w:val="00B12753"/>
    <w:rsid w:val="00B1275B"/>
    <w:rsid w:val="00B1276E"/>
    <w:rsid w:val="00B127D8"/>
    <w:rsid w:val="00B12856"/>
    <w:rsid w:val="00B12959"/>
    <w:rsid w:val="00B12A1C"/>
    <w:rsid w:val="00B12B64"/>
    <w:rsid w:val="00B12C42"/>
    <w:rsid w:val="00B12C9A"/>
    <w:rsid w:val="00B12CFF"/>
    <w:rsid w:val="00B12DAC"/>
    <w:rsid w:val="00B12EA6"/>
    <w:rsid w:val="00B12F63"/>
    <w:rsid w:val="00B130F6"/>
    <w:rsid w:val="00B13192"/>
    <w:rsid w:val="00B131C6"/>
    <w:rsid w:val="00B131FE"/>
    <w:rsid w:val="00B1336D"/>
    <w:rsid w:val="00B134C7"/>
    <w:rsid w:val="00B138B3"/>
    <w:rsid w:val="00B138F7"/>
    <w:rsid w:val="00B13A46"/>
    <w:rsid w:val="00B13B7F"/>
    <w:rsid w:val="00B13C35"/>
    <w:rsid w:val="00B13C41"/>
    <w:rsid w:val="00B13CEC"/>
    <w:rsid w:val="00B13E5F"/>
    <w:rsid w:val="00B13F76"/>
    <w:rsid w:val="00B141FB"/>
    <w:rsid w:val="00B1428B"/>
    <w:rsid w:val="00B142AF"/>
    <w:rsid w:val="00B14348"/>
    <w:rsid w:val="00B14579"/>
    <w:rsid w:val="00B14638"/>
    <w:rsid w:val="00B1474C"/>
    <w:rsid w:val="00B14977"/>
    <w:rsid w:val="00B14AB5"/>
    <w:rsid w:val="00B14E3D"/>
    <w:rsid w:val="00B14F97"/>
    <w:rsid w:val="00B150BF"/>
    <w:rsid w:val="00B151CE"/>
    <w:rsid w:val="00B1525F"/>
    <w:rsid w:val="00B15448"/>
    <w:rsid w:val="00B1546D"/>
    <w:rsid w:val="00B15879"/>
    <w:rsid w:val="00B159E0"/>
    <w:rsid w:val="00B15CE9"/>
    <w:rsid w:val="00B15D51"/>
    <w:rsid w:val="00B15ECD"/>
    <w:rsid w:val="00B15F39"/>
    <w:rsid w:val="00B15F3A"/>
    <w:rsid w:val="00B15F45"/>
    <w:rsid w:val="00B16046"/>
    <w:rsid w:val="00B16105"/>
    <w:rsid w:val="00B161C2"/>
    <w:rsid w:val="00B1626B"/>
    <w:rsid w:val="00B16287"/>
    <w:rsid w:val="00B16425"/>
    <w:rsid w:val="00B16690"/>
    <w:rsid w:val="00B167D3"/>
    <w:rsid w:val="00B16877"/>
    <w:rsid w:val="00B1687B"/>
    <w:rsid w:val="00B168D9"/>
    <w:rsid w:val="00B16972"/>
    <w:rsid w:val="00B16AA3"/>
    <w:rsid w:val="00B16B2E"/>
    <w:rsid w:val="00B16C75"/>
    <w:rsid w:val="00B16D5B"/>
    <w:rsid w:val="00B16D99"/>
    <w:rsid w:val="00B16F2F"/>
    <w:rsid w:val="00B1723E"/>
    <w:rsid w:val="00B1724D"/>
    <w:rsid w:val="00B17261"/>
    <w:rsid w:val="00B17476"/>
    <w:rsid w:val="00B1767E"/>
    <w:rsid w:val="00B176F0"/>
    <w:rsid w:val="00B1789F"/>
    <w:rsid w:val="00B17C1C"/>
    <w:rsid w:val="00B17C8C"/>
    <w:rsid w:val="00B17CF8"/>
    <w:rsid w:val="00B17D47"/>
    <w:rsid w:val="00B17E3E"/>
    <w:rsid w:val="00B20067"/>
    <w:rsid w:val="00B20086"/>
    <w:rsid w:val="00B20103"/>
    <w:rsid w:val="00B202FF"/>
    <w:rsid w:val="00B2035C"/>
    <w:rsid w:val="00B203A2"/>
    <w:rsid w:val="00B20481"/>
    <w:rsid w:val="00B2051C"/>
    <w:rsid w:val="00B2054D"/>
    <w:rsid w:val="00B2078B"/>
    <w:rsid w:val="00B2082B"/>
    <w:rsid w:val="00B20978"/>
    <w:rsid w:val="00B209CD"/>
    <w:rsid w:val="00B20A87"/>
    <w:rsid w:val="00B20CC8"/>
    <w:rsid w:val="00B20D5D"/>
    <w:rsid w:val="00B20DCD"/>
    <w:rsid w:val="00B20F52"/>
    <w:rsid w:val="00B20F99"/>
    <w:rsid w:val="00B20FE5"/>
    <w:rsid w:val="00B210FC"/>
    <w:rsid w:val="00B2123A"/>
    <w:rsid w:val="00B212E6"/>
    <w:rsid w:val="00B21355"/>
    <w:rsid w:val="00B213E7"/>
    <w:rsid w:val="00B2184D"/>
    <w:rsid w:val="00B2188E"/>
    <w:rsid w:val="00B21923"/>
    <w:rsid w:val="00B21A79"/>
    <w:rsid w:val="00B21BAE"/>
    <w:rsid w:val="00B21D86"/>
    <w:rsid w:val="00B21E3F"/>
    <w:rsid w:val="00B21EA3"/>
    <w:rsid w:val="00B21F3E"/>
    <w:rsid w:val="00B220B6"/>
    <w:rsid w:val="00B2211B"/>
    <w:rsid w:val="00B224BD"/>
    <w:rsid w:val="00B22557"/>
    <w:rsid w:val="00B225D9"/>
    <w:rsid w:val="00B226D8"/>
    <w:rsid w:val="00B2280D"/>
    <w:rsid w:val="00B2286A"/>
    <w:rsid w:val="00B22882"/>
    <w:rsid w:val="00B22973"/>
    <w:rsid w:val="00B229AC"/>
    <w:rsid w:val="00B22ABE"/>
    <w:rsid w:val="00B22F3E"/>
    <w:rsid w:val="00B230AD"/>
    <w:rsid w:val="00B230C7"/>
    <w:rsid w:val="00B231C2"/>
    <w:rsid w:val="00B23227"/>
    <w:rsid w:val="00B23299"/>
    <w:rsid w:val="00B2339A"/>
    <w:rsid w:val="00B23403"/>
    <w:rsid w:val="00B23597"/>
    <w:rsid w:val="00B23764"/>
    <w:rsid w:val="00B237DF"/>
    <w:rsid w:val="00B23868"/>
    <w:rsid w:val="00B2388E"/>
    <w:rsid w:val="00B239B2"/>
    <w:rsid w:val="00B23CE4"/>
    <w:rsid w:val="00B23D5A"/>
    <w:rsid w:val="00B23E6C"/>
    <w:rsid w:val="00B23F86"/>
    <w:rsid w:val="00B24070"/>
    <w:rsid w:val="00B24133"/>
    <w:rsid w:val="00B2430B"/>
    <w:rsid w:val="00B243EC"/>
    <w:rsid w:val="00B244BE"/>
    <w:rsid w:val="00B24756"/>
    <w:rsid w:val="00B249E1"/>
    <w:rsid w:val="00B24A1B"/>
    <w:rsid w:val="00B250F6"/>
    <w:rsid w:val="00B25109"/>
    <w:rsid w:val="00B2520B"/>
    <w:rsid w:val="00B25326"/>
    <w:rsid w:val="00B25380"/>
    <w:rsid w:val="00B254F3"/>
    <w:rsid w:val="00B25591"/>
    <w:rsid w:val="00B2571B"/>
    <w:rsid w:val="00B2579C"/>
    <w:rsid w:val="00B25816"/>
    <w:rsid w:val="00B258F5"/>
    <w:rsid w:val="00B25966"/>
    <w:rsid w:val="00B25A17"/>
    <w:rsid w:val="00B25A56"/>
    <w:rsid w:val="00B25C32"/>
    <w:rsid w:val="00B25CF8"/>
    <w:rsid w:val="00B25DF2"/>
    <w:rsid w:val="00B25F68"/>
    <w:rsid w:val="00B2605C"/>
    <w:rsid w:val="00B26067"/>
    <w:rsid w:val="00B260A2"/>
    <w:rsid w:val="00B262A7"/>
    <w:rsid w:val="00B26322"/>
    <w:rsid w:val="00B263B6"/>
    <w:rsid w:val="00B263D3"/>
    <w:rsid w:val="00B2640B"/>
    <w:rsid w:val="00B2642F"/>
    <w:rsid w:val="00B2651C"/>
    <w:rsid w:val="00B26693"/>
    <w:rsid w:val="00B267C2"/>
    <w:rsid w:val="00B26D54"/>
    <w:rsid w:val="00B26E0A"/>
    <w:rsid w:val="00B26E38"/>
    <w:rsid w:val="00B26E4F"/>
    <w:rsid w:val="00B26EC0"/>
    <w:rsid w:val="00B26EFB"/>
    <w:rsid w:val="00B2704E"/>
    <w:rsid w:val="00B27093"/>
    <w:rsid w:val="00B270A6"/>
    <w:rsid w:val="00B271F6"/>
    <w:rsid w:val="00B27287"/>
    <w:rsid w:val="00B272D1"/>
    <w:rsid w:val="00B27304"/>
    <w:rsid w:val="00B27351"/>
    <w:rsid w:val="00B27376"/>
    <w:rsid w:val="00B27494"/>
    <w:rsid w:val="00B275C2"/>
    <w:rsid w:val="00B276BA"/>
    <w:rsid w:val="00B277F3"/>
    <w:rsid w:val="00B27874"/>
    <w:rsid w:val="00B278B8"/>
    <w:rsid w:val="00B278F0"/>
    <w:rsid w:val="00B27B6B"/>
    <w:rsid w:val="00B27BE8"/>
    <w:rsid w:val="00B27CF4"/>
    <w:rsid w:val="00B27D64"/>
    <w:rsid w:val="00B27E05"/>
    <w:rsid w:val="00B27F98"/>
    <w:rsid w:val="00B30029"/>
    <w:rsid w:val="00B301FC"/>
    <w:rsid w:val="00B3028E"/>
    <w:rsid w:val="00B302A7"/>
    <w:rsid w:val="00B30356"/>
    <w:rsid w:val="00B3063B"/>
    <w:rsid w:val="00B30946"/>
    <w:rsid w:val="00B3099A"/>
    <w:rsid w:val="00B30AA3"/>
    <w:rsid w:val="00B30AEA"/>
    <w:rsid w:val="00B30B61"/>
    <w:rsid w:val="00B30C2B"/>
    <w:rsid w:val="00B30C91"/>
    <w:rsid w:val="00B30DF9"/>
    <w:rsid w:val="00B30E8E"/>
    <w:rsid w:val="00B30F1D"/>
    <w:rsid w:val="00B30FDC"/>
    <w:rsid w:val="00B3102A"/>
    <w:rsid w:val="00B31103"/>
    <w:rsid w:val="00B31239"/>
    <w:rsid w:val="00B3129A"/>
    <w:rsid w:val="00B312C2"/>
    <w:rsid w:val="00B312E0"/>
    <w:rsid w:val="00B31333"/>
    <w:rsid w:val="00B315FA"/>
    <w:rsid w:val="00B31757"/>
    <w:rsid w:val="00B31917"/>
    <w:rsid w:val="00B31959"/>
    <w:rsid w:val="00B31A4A"/>
    <w:rsid w:val="00B31ACE"/>
    <w:rsid w:val="00B31B69"/>
    <w:rsid w:val="00B31B97"/>
    <w:rsid w:val="00B31BF2"/>
    <w:rsid w:val="00B31BFB"/>
    <w:rsid w:val="00B31CEF"/>
    <w:rsid w:val="00B31FE4"/>
    <w:rsid w:val="00B32084"/>
    <w:rsid w:val="00B32243"/>
    <w:rsid w:val="00B322CE"/>
    <w:rsid w:val="00B32366"/>
    <w:rsid w:val="00B323AD"/>
    <w:rsid w:val="00B324D4"/>
    <w:rsid w:val="00B32505"/>
    <w:rsid w:val="00B32578"/>
    <w:rsid w:val="00B327C0"/>
    <w:rsid w:val="00B3286F"/>
    <w:rsid w:val="00B32923"/>
    <w:rsid w:val="00B32943"/>
    <w:rsid w:val="00B329C6"/>
    <w:rsid w:val="00B32ABD"/>
    <w:rsid w:val="00B32BD9"/>
    <w:rsid w:val="00B32C27"/>
    <w:rsid w:val="00B32CA8"/>
    <w:rsid w:val="00B32D19"/>
    <w:rsid w:val="00B32E73"/>
    <w:rsid w:val="00B32F18"/>
    <w:rsid w:val="00B32F28"/>
    <w:rsid w:val="00B32F52"/>
    <w:rsid w:val="00B32FE8"/>
    <w:rsid w:val="00B33239"/>
    <w:rsid w:val="00B3326A"/>
    <w:rsid w:val="00B332CE"/>
    <w:rsid w:val="00B33345"/>
    <w:rsid w:val="00B334F4"/>
    <w:rsid w:val="00B336CB"/>
    <w:rsid w:val="00B33721"/>
    <w:rsid w:val="00B33750"/>
    <w:rsid w:val="00B33924"/>
    <w:rsid w:val="00B33A67"/>
    <w:rsid w:val="00B33D5D"/>
    <w:rsid w:val="00B33D83"/>
    <w:rsid w:val="00B33FED"/>
    <w:rsid w:val="00B3405D"/>
    <w:rsid w:val="00B340BF"/>
    <w:rsid w:val="00B343B3"/>
    <w:rsid w:val="00B3454A"/>
    <w:rsid w:val="00B34757"/>
    <w:rsid w:val="00B348D3"/>
    <w:rsid w:val="00B34919"/>
    <w:rsid w:val="00B34A4E"/>
    <w:rsid w:val="00B34C1E"/>
    <w:rsid w:val="00B34CD5"/>
    <w:rsid w:val="00B34E48"/>
    <w:rsid w:val="00B34E6D"/>
    <w:rsid w:val="00B34FEF"/>
    <w:rsid w:val="00B353D0"/>
    <w:rsid w:val="00B353D1"/>
    <w:rsid w:val="00B3540F"/>
    <w:rsid w:val="00B354A4"/>
    <w:rsid w:val="00B35599"/>
    <w:rsid w:val="00B3567E"/>
    <w:rsid w:val="00B3574A"/>
    <w:rsid w:val="00B357C2"/>
    <w:rsid w:val="00B357CE"/>
    <w:rsid w:val="00B358E6"/>
    <w:rsid w:val="00B35A96"/>
    <w:rsid w:val="00B35B5F"/>
    <w:rsid w:val="00B35B9E"/>
    <w:rsid w:val="00B35BA6"/>
    <w:rsid w:val="00B35F91"/>
    <w:rsid w:val="00B36028"/>
    <w:rsid w:val="00B3606E"/>
    <w:rsid w:val="00B36125"/>
    <w:rsid w:val="00B361E7"/>
    <w:rsid w:val="00B36290"/>
    <w:rsid w:val="00B36373"/>
    <w:rsid w:val="00B3659E"/>
    <w:rsid w:val="00B3677A"/>
    <w:rsid w:val="00B36ADB"/>
    <w:rsid w:val="00B36AE5"/>
    <w:rsid w:val="00B36B4B"/>
    <w:rsid w:val="00B36BA4"/>
    <w:rsid w:val="00B36BFD"/>
    <w:rsid w:val="00B36CCA"/>
    <w:rsid w:val="00B36CF2"/>
    <w:rsid w:val="00B36D17"/>
    <w:rsid w:val="00B36D89"/>
    <w:rsid w:val="00B36ECB"/>
    <w:rsid w:val="00B36ED2"/>
    <w:rsid w:val="00B36F71"/>
    <w:rsid w:val="00B36FB6"/>
    <w:rsid w:val="00B37140"/>
    <w:rsid w:val="00B37423"/>
    <w:rsid w:val="00B3747F"/>
    <w:rsid w:val="00B376C9"/>
    <w:rsid w:val="00B376F2"/>
    <w:rsid w:val="00B3775F"/>
    <w:rsid w:val="00B37801"/>
    <w:rsid w:val="00B37915"/>
    <w:rsid w:val="00B379ED"/>
    <w:rsid w:val="00B37A4C"/>
    <w:rsid w:val="00B37A8C"/>
    <w:rsid w:val="00B37A8D"/>
    <w:rsid w:val="00B37B2B"/>
    <w:rsid w:val="00B37BC3"/>
    <w:rsid w:val="00B37C55"/>
    <w:rsid w:val="00B37CF5"/>
    <w:rsid w:val="00B37E5F"/>
    <w:rsid w:val="00B37FA8"/>
    <w:rsid w:val="00B40001"/>
    <w:rsid w:val="00B4012D"/>
    <w:rsid w:val="00B40179"/>
    <w:rsid w:val="00B4026E"/>
    <w:rsid w:val="00B402BA"/>
    <w:rsid w:val="00B40386"/>
    <w:rsid w:val="00B404DE"/>
    <w:rsid w:val="00B4073B"/>
    <w:rsid w:val="00B40877"/>
    <w:rsid w:val="00B40A30"/>
    <w:rsid w:val="00B40A51"/>
    <w:rsid w:val="00B40BF4"/>
    <w:rsid w:val="00B40CCF"/>
    <w:rsid w:val="00B40D3F"/>
    <w:rsid w:val="00B40DE9"/>
    <w:rsid w:val="00B40E7B"/>
    <w:rsid w:val="00B40F63"/>
    <w:rsid w:val="00B40FE8"/>
    <w:rsid w:val="00B4106F"/>
    <w:rsid w:val="00B410D3"/>
    <w:rsid w:val="00B41239"/>
    <w:rsid w:val="00B412D5"/>
    <w:rsid w:val="00B413B3"/>
    <w:rsid w:val="00B41419"/>
    <w:rsid w:val="00B4142B"/>
    <w:rsid w:val="00B41441"/>
    <w:rsid w:val="00B41504"/>
    <w:rsid w:val="00B416F3"/>
    <w:rsid w:val="00B4186C"/>
    <w:rsid w:val="00B41978"/>
    <w:rsid w:val="00B41A39"/>
    <w:rsid w:val="00B41AD0"/>
    <w:rsid w:val="00B41B3B"/>
    <w:rsid w:val="00B41BE2"/>
    <w:rsid w:val="00B41C8B"/>
    <w:rsid w:val="00B41CAD"/>
    <w:rsid w:val="00B41D0E"/>
    <w:rsid w:val="00B41D17"/>
    <w:rsid w:val="00B41D51"/>
    <w:rsid w:val="00B4206B"/>
    <w:rsid w:val="00B420A5"/>
    <w:rsid w:val="00B420EB"/>
    <w:rsid w:val="00B420F1"/>
    <w:rsid w:val="00B4217F"/>
    <w:rsid w:val="00B4240B"/>
    <w:rsid w:val="00B424D5"/>
    <w:rsid w:val="00B42700"/>
    <w:rsid w:val="00B42B08"/>
    <w:rsid w:val="00B42B75"/>
    <w:rsid w:val="00B42C33"/>
    <w:rsid w:val="00B42CEF"/>
    <w:rsid w:val="00B43025"/>
    <w:rsid w:val="00B43089"/>
    <w:rsid w:val="00B43241"/>
    <w:rsid w:val="00B432EF"/>
    <w:rsid w:val="00B43327"/>
    <w:rsid w:val="00B4339E"/>
    <w:rsid w:val="00B43450"/>
    <w:rsid w:val="00B43617"/>
    <w:rsid w:val="00B43675"/>
    <w:rsid w:val="00B436A7"/>
    <w:rsid w:val="00B436B2"/>
    <w:rsid w:val="00B436C6"/>
    <w:rsid w:val="00B436FA"/>
    <w:rsid w:val="00B4383C"/>
    <w:rsid w:val="00B43A51"/>
    <w:rsid w:val="00B43BA6"/>
    <w:rsid w:val="00B43BC3"/>
    <w:rsid w:val="00B43C0A"/>
    <w:rsid w:val="00B43D9A"/>
    <w:rsid w:val="00B43DF7"/>
    <w:rsid w:val="00B43E37"/>
    <w:rsid w:val="00B43E8E"/>
    <w:rsid w:val="00B43EC1"/>
    <w:rsid w:val="00B44020"/>
    <w:rsid w:val="00B4404B"/>
    <w:rsid w:val="00B440AF"/>
    <w:rsid w:val="00B44197"/>
    <w:rsid w:val="00B44241"/>
    <w:rsid w:val="00B442A0"/>
    <w:rsid w:val="00B44305"/>
    <w:rsid w:val="00B4438D"/>
    <w:rsid w:val="00B44480"/>
    <w:rsid w:val="00B44504"/>
    <w:rsid w:val="00B44564"/>
    <w:rsid w:val="00B445DC"/>
    <w:rsid w:val="00B445F5"/>
    <w:rsid w:val="00B446CE"/>
    <w:rsid w:val="00B447F3"/>
    <w:rsid w:val="00B44A86"/>
    <w:rsid w:val="00B44AFE"/>
    <w:rsid w:val="00B44EF8"/>
    <w:rsid w:val="00B45116"/>
    <w:rsid w:val="00B45173"/>
    <w:rsid w:val="00B4539A"/>
    <w:rsid w:val="00B4567C"/>
    <w:rsid w:val="00B45762"/>
    <w:rsid w:val="00B457A2"/>
    <w:rsid w:val="00B457B8"/>
    <w:rsid w:val="00B45986"/>
    <w:rsid w:val="00B45A57"/>
    <w:rsid w:val="00B45A68"/>
    <w:rsid w:val="00B45AA5"/>
    <w:rsid w:val="00B45ABB"/>
    <w:rsid w:val="00B45DBB"/>
    <w:rsid w:val="00B45E30"/>
    <w:rsid w:val="00B45ECE"/>
    <w:rsid w:val="00B45FCB"/>
    <w:rsid w:val="00B46230"/>
    <w:rsid w:val="00B462C6"/>
    <w:rsid w:val="00B464F5"/>
    <w:rsid w:val="00B464FA"/>
    <w:rsid w:val="00B465FA"/>
    <w:rsid w:val="00B466DC"/>
    <w:rsid w:val="00B46848"/>
    <w:rsid w:val="00B4694A"/>
    <w:rsid w:val="00B469DB"/>
    <w:rsid w:val="00B46B83"/>
    <w:rsid w:val="00B46B90"/>
    <w:rsid w:val="00B46D7D"/>
    <w:rsid w:val="00B46E5C"/>
    <w:rsid w:val="00B46E8C"/>
    <w:rsid w:val="00B46F3C"/>
    <w:rsid w:val="00B471C6"/>
    <w:rsid w:val="00B47581"/>
    <w:rsid w:val="00B4758D"/>
    <w:rsid w:val="00B47629"/>
    <w:rsid w:val="00B476DE"/>
    <w:rsid w:val="00B4774D"/>
    <w:rsid w:val="00B477BB"/>
    <w:rsid w:val="00B47979"/>
    <w:rsid w:val="00B479DC"/>
    <w:rsid w:val="00B47BCD"/>
    <w:rsid w:val="00B47D04"/>
    <w:rsid w:val="00B47D45"/>
    <w:rsid w:val="00B47DB6"/>
    <w:rsid w:val="00B47DB9"/>
    <w:rsid w:val="00B47DDE"/>
    <w:rsid w:val="00B47DEA"/>
    <w:rsid w:val="00B47E69"/>
    <w:rsid w:val="00B47F38"/>
    <w:rsid w:val="00B50028"/>
    <w:rsid w:val="00B500DC"/>
    <w:rsid w:val="00B5034E"/>
    <w:rsid w:val="00B503DC"/>
    <w:rsid w:val="00B503EC"/>
    <w:rsid w:val="00B5054E"/>
    <w:rsid w:val="00B50570"/>
    <w:rsid w:val="00B5059A"/>
    <w:rsid w:val="00B50811"/>
    <w:rsid w:val="00B508FF"/>
    <w:rsid w:val="00B5097A"/>
    <w:rsid w:val="00B50B2F"/>
    <w:rsid w:val="00B50BD7"/>
    <w:rsid w:val="00B50C55"/>
    <w:rsid w:val="00B50E78"/>
    <w:rsid w:val="00B50F07"/>
    <w:rsid w:val="00B5106F"/>
    <w:rsid w:val="00B512BB"/>
    <w:rsid w:val="00B513E0"/>
    <w:rsid w:val="00B514DE"/>
    <w:rsid w:val="00B514F4"/>
    <w:rsid w:val="00B51A09"/>
    <w:rsid w:val="00B51B0E"/>
    <w:rsid w:val="00B51E05"/>
    <w:rsid w:val="00B51F41"/>
    <w:rsid w:val="00B51F76"/>
    <w:rsid w:val="00B52051"/>
    <w:rsid w:val="00B52174"/>
    <w:rsid w:val="00B52250"/>
    <w:rsid w:val="00B522CF"/>
    <w:rsid w:val="00B5241B"/>
    <w:rsid w:val="00B524ED"/>
    <w:rsid w:val="00B524F2"/>
    <w:rsid w:val="00B5250A"/>
    <w:rsid w:val="00B52696"/>
    <w:rsid w:val="00B526AA"/>
    <w:rsid w:val="00B526BB"/>
    <w:rsid w:val="00B526BF"/>
    <w:rsid w:val="00B526DD"/>
    <w:rsid w:val="00B5286A"/>
    <w:rsid w:val="00B528F6"/>
    <w:rsid w:val="00B529C0"/>
    <w:rsid w:val="00B52A6D"/>
    <w:rsid w:val="00B52BAA"/>
    <w:rsid w:val="00B52BB5"/>
    <w:rsid w:val="00B52CDB"/>
    <w:rsid w:val="00B52DCD"/>
    <w:rsid w:val="00B534BA"/>
    <w:rsid w:val="00B5351D"/>
    <w:rsid w:val="00B536B1"/>
    <w:rsid w:val="00B53752"/>
    <w:rsid w:val="00B537A5"/>
    <w:rsid w:val="00B53924"/>
    <w:rsid w:val="00B53985"/>
    <w:rsid w:val="00B53A30"/>
    <w:rsid w:val="00B53D4E"/>
    <w:rsid w:val="00B53DEC"/>
    <w:rsid w:val="00B53E32"/>
    <w:rsid w:val="00B53EAF"/>
    <w:rsid w:val="00B53EDD"/>
    <w:rsid w:val="00B53FB5"/>
    <w:rsid w:val="00B54076"/>
    <w:rsid w:val="00B5416B"/>
    <w:rsid w:val="00B54210"/>
    <w:rsid w:val="00B5425E"/>
    <w:rsid w:val="00B54277"/>
    <w:rsid w:val="00B542C1"/>
    <w:rsid w:val="00B54359"/>
    <w:rsid w:val="00B54524"/>
    <w:rsid w:val="00B54739"/>
    <w:rsid w:val="00B5497A"/>
    <w:rsid w:val="00B5497F"/>
    <w:rsid w:val="00B549CD"/>
    <w:rsid w:val="00B54A63"/>
    <w:rsid w:val="00B54B98"/>
    <w:rsid w:val="00B54D1F"/>
    <w:rsid w:val="00B54F73"/>
    <w:rsid w:val="00B54FC0"/>
    <w:rsid w:val="00B551BD"/>
    <w:rsid w:val="00B551F5"/>
    <w:rsid w:val="00B55341"/>
    <w:rsid w:val="00B5559B"/>
    <w:rsid w:val="00B555AB"/>
    <w:rsid w:val="00B5571F"/>
    <w:rsid w:val="00B5581A"/>
    <w:rsid w:val="00B55884"/>
    <w:rsid w:val="00B55960"/>
    <w:rsid w:val="00B55986"/>
    <w:rsid w:val="00B55D21"/>
    <w:rsid w:val="00B55DD7"/>
    <w:rsid w:val="00B55E1C"/>
    <w:rsid w:val="00B55E20"/>
    <w:rsid w:val="00B55F1F"/>
    <w:rsid w:val="00B55FF0"/>
    <w:rsid w:val="00B560FB"/>
    <w:rsid w:val="00B56210"/>
    <w:rsid w:val="00B562BD"/>
    <w:rsid w:val="00B564C8"/>
    <w:rsid w:val="00B564DC"/>
    <w:rsid w:val="00B56528"/>
    <w:rsid w:val="00B56584"/>
    <w:rsid w:val="00B566AD"/>
    <w:rsid w:val="00B5673F"/>
    <w:rsid w:val="00B56787"/>
    <w:rsid w:val="00B568FC"/>
    <w:rsid w:val="00B56A19"/>
    <w:rsid w:val="00B56A90"/>
    <w:rsid w:val="00B56AE9"/>
    <w:rsid w:val="00B56B3C"/>
    <w:rsid w:val="00B56CD9"/>
    <w:rsid w:val="00B56E16"/>
    <w:rsid w:val="00B56E29"/>
    <w:rsid w:val="00B56E77"/>
    <w:rsid w:val="00B56FC4"/>
    <w:rsid w:val="00B56FD5"/>
    <w:rsid w:val="00B57230"/>
    <w:rsid w:val="00B5727E"/>
    <w:rsid w:val="00B57303"/>
    <w:rsid w:val="00B57361"/>
    <w:rsid w:val="00B57552"/>
    <w:rsid w:val="00B57553"/>
    <w:rsid w:val="00B57554"/>
    <w:rsid w:val="00B5757E"/>
    <w:rsid w:val="00B578CB"/>
    <w:rsid w:val="00B578E4"/>
    <w:rsid w:val="00B57A1D"/>
    <w:rsid w:val="00B57BCE"/>
    <w:rsid w:val="00B57C30"/>
    <w:rsid w:val="00B57CED"/>
    <w:rsid w:val="00B57EC6"/>
    <w:rsid w:val="00B60016"/>
    <w:rsid w:val="00B60017"/>
    <w:rsid w:val="00B600C8"/>
    <w:rsid w:val="00B600E7"/>
    <w:rsid w:val="00B6019F"/>
    <w:rsid w:val="00B60224"/>
    <w:rsid w:val="00B60356"/>
    <w:rsid w:val="00B603F4"/>
    <w:rsid w:val="00B6046C"/>
    <w:rsid w:val="00B60654"/>
    <w:rsid w:val="00B60A0E"/>
    <w:rsid w:val="00B60A62"/>
    <w:rsid w:val="00B60AE8"/>
    <w:rsid w:val="00B60BA9"/>
    <w:rsid w:val="00B60BBE"/>
    <w:rsid w:val="00B60BC8"/>
    <w:rsid w:val="00B60BEE"/>
    <w:rsid w:val="00B60C1B"/>
    <w:rsid w:val="00B60CE8"/>
    <w:rsid w:val="00B60DE3"/>
    <w:rsid w:val="00B60DE9"/>
    <w:rsid w:val="00B60E08"/>
    <w:rsid w:val="00B61054"/>
    <w:rsid w:val="00B61158"/>
    <w:rsid w:val="00B611B8"/>
    <w:rsid w:val="00B6146C"/>
    <w:rsid w:val="00B614CE"/>
    <w:rsid w:val="00B61609"/>
    <w:rsid w:val="00B617F3"/>
    <w:rsid w:val="00B61870"/>
    <w:rsid w:val="00B6198C"/>
    <w:rsid w:val="00B61A06"/>
    <w:rsid w:val="00B61B21"/>
    <w:rsid w:val="00B61C13"/>
    <w:rsid w:val="00B61C7A"/>
    <w:rsid w:val="00B61D7D"/>
    <w:rsid w:val="00B61DBC"/>
    <w:rsid w:val="00B61F43"/>
    <w:rsid w:val="00B6201D"/>
    <w:rsid w:val="00B622D7"/>
    <w:rsid w:val="00B62321"/>
    <w:rsid w:val="00B62422"/>
    <w:rsid w:val="00B6247C"/>
    <w:rsid w:val="00B628AF"/>
    <w:rsid w:val="00B62A09"/>
    <w:rsid w:val="00B62C2F"/>
    <w:rsid w:val="00B62D45"/>
    <w:rsid w:val="00B62DB0"/>
    <w:rsid w:val="00B62DF5"/>
    <w:rsid w:val="00B62E78"/>
    <w:rsid w:val="00B63152"/>
    <w:rsid w:val="00B63279"/>
    <w:rsid w:val="00B6330C"/>
    <w:rsid w:val="00B6348D"/>
    <w:rsid w:val="00B6354C"/>
    <w:rsid w:val="00B63716"/>
    <w:rsid w:val="00B6382F"/>
    <w:rsid w:val="00B6386E"/>
    <w:rsid w:val="00B63AA6"/>
    <w:rsid w:val="00B63B2B"/>
    <w:rsid w:val="00B63C9A"/>
    <w:rsid w:val="00B63CFD"/>
    <w:rsid w:val="00B63D60"/>
    <w:rsid w:val="00B63E3E"/>
    <w:rsid w:val="00B63EAE"/>
    <w:rsid w:val="00B6411C"/>
    <w:rsid w:val="00B6421A"/>
    <w:rsid w:val="00B6461A"/>
    <w:rsid w:val="00B64767"/>
    <w:rsid w:val="00B64871"/>
    <w:rsid w:val="00B64934"/>
    <w:rsid w:val="00B64DEA"/>
    <w:rsid w:val="00B64E4B"/>
    <w:rsid w:val="00B64E6E"/>
    <w:rsid w:val="00B64EB8"/>
    <w:rsid w:val="00B653D9"/>
    <w:rsid w:val="00B6548F"/>
    <w:rsid w:val="00B65492"/>
    <w:rsid w:val="00B65508"/>
    <w:rsid w:val="00B65515"/>
    <w:rsid w:val="00B6555C"/>
    <w:rsid w:val="00B655DE"/>
    <w:rsid w:val="00B65601"/>
    <w:rsid w:val="00B656AB"/>
    <w:rsid w:val="00B65733"/>
    <w:rsid w:val="00B657D3"/>
    <w:rsid w:val="00B65853"/>
    <w:rsid w:val="00B6586C"/>
    <w:rsid w:val="00B65E09"/>
    <w:rsid w:val="00B65E13"/>
    <w:rsid w:val="00B65EC5"/>
    <w:rsid w:val="00B65F05"/>
    <w:rsid w:val="00B66052"/>
    <w:rsid w:val="00B6634B"/>
    <w:rsid w:val="00B664D1"/>
    <w:rsid w:val="00B665E0"/>
    <w:rsid w:val="00B66850"/>
    <w:rsid w:val="00B668EE"/>
    <w:rsid w:val="00B66970"/>
    <w:rsid w:val="00B66AF9"/>
    <w:rsid w:val="00B66B98"/>
    <w:rsid w:val="00B66CC4"/>
    <w:rsid w:val="00B66CCE"/>
    <w:rsid w:val="00B66D18"/>
    <w:rsid w:val="00B66E8A"/>
    <w:rsid w:val="00B66F39"/>
    <w:rsid w:val="00B66F55"/>
    <w:rsid w:val="00B67082"/>
    <w:rsid w:val="00B67136"/>
    <w:rsid w:val="00B67223"/>
    <w:rsid w:val="00B67244"/>
    <w:rsid w:val="00B67262"/>
    <w:rsid w:val="00B67335"/>
    <w:rsid w:val="00B6736B"/>
    <w:rsid w:val="00B6752C"/>
    <w:rsid w:val="00B676DE"/>
    <w:rsid w:val="00B677EF"/>
    <w:rsid w:val="00B678FD"/>
    <w:rsid w:val="00B679BF"/>
    <w:rsid w:val="00B67A32"/>
    <w:rsid w:val="00B67AE6"/>
    <w:rsid w:val="00B67BB3"/>
    <w:rsid w:val="00B67CB1"/>
    <w:rsid w:val="00B67E87"/>
    <w:rsid w:val="00B70161"/>
    <w:rsid w:val="00B70308"/>
    <w:rsid w:val="00B70351"/>
    <w:rsid w:val="00B70396"/>
    <w:rsid w:val="00B70412"/>
    <w:rsid w:val="00B70496"/>
    <w:rsid w:val="00B70737"/>
    <w:rsid w:val="00B7076F"/>
    <w:rsid w:val="00B70866"/>
    <w:rsid w:val="00B708B1"/>
    <w:rsid w:val="00B708E0"/>
    <w:rsid w:val="00B70CBB"/>
    <w:rsid w:val="00B71002"/>
    <w:rsid w:val="00B71023"/>
    <w:rsid w:val="00B71291"/>
    <w:rsid w:val="00B713E4"/>
    <w:rsid w:val="00B713E5"/>
    <w:rsid w:val="00B71537"/>
    <w:rsid w:val="00B715F5"/>
    <w:rsid w:val="00B7166D"/>
    <w:rsid w:val="00B7168B"/>
    <w:rsid w:val="00B7176A"/>
    <w:rsid w:val="00B717A3"/>
    <w:rsid w:val="00B718B2"/>
    <w:rsid w:val="00B718FF"/>
    <w:rsid w:val="00B7191A"/>
    <w:rsid w:val="00B7197F"/>
    <w:rsid w:val="00B71ABE"/>
    <w:rsid w:val="00B71AC1"/>
    <w:rsid w:val="00B71B53"/>
    <w:rsid w:val="00B71DED"/>
    <w:rsid w:val="00B71E34"/>
    <w:rsid w:val="00B71F58"/>
    <w:rsid w:val="00B71FC4"/>
    <w:rsid w:val="00B72232"/>
    <w:rsid w:val="00B7226E"/>
    <w:rsid w:val="00B72307"/>
    <w:rsid w:val="00B7238C"/>
    <w:rsid w:val="00B72530"/>
    <w:rsid w:val="00B72609"/>
    <w:rsid w:val="00B72667"/>
    <w:rsid w:val="00B72830"/>
    <w:rsid w:val="00B72887"/>
    <w:rsid w:val="00B72A33"/>
    <w:rsid w:val="00B72B81"/>
    <w:rsid w:val="00B72C13"/>
    <w:rsid w:val="00B72C45"/>
    <w:rsid w:val="00B72FF9"/>
    <w:rsid w:val="00B73064"/>
    <w:rsid w:val="00B73079"/>
    <w:rsid w:val="00B73112"/>
    <w:rsid w:val="00B7319E"/>
    <w:rsid w:val="00B731A4"/>
    <w:rsid w:val="00B7341F"/>
    <w:rsid w:val="00B73475"/>
    <w:rsid w:val="00B73553"/>
    <w:rsid w:val="00B73656"/>
    <w:rsid w:val="00B7365C"/>
    <w:rsid w:val="00B73802"/>
    <w:rsid w:val="00B7383B"/>
    <w:rsid w:val="00B7394A"/>
    <w:rsid w:val="00B73976"/>
    <w:rsid w:val="00B73B34"/>
    <w:rsid w:val="00B73C1B"/>
    <w:rsid w:val="00B73C57"/>
    <w:rsid w:val="00B73C83"/>
    <w:rsid w:val="00B73CF2"/>
    <w:rsid w:val="00B73DC6"/>
    <w:rsid w:val="00B73DEB"/>
    <w:rsid w:val="00B73F37"/>
    <w:rsid w:val="00B73FC7"/>
    <w:rsid w:val="00B741EE"/>
    <w:rsid w:val="00B74402"/>
    <w:rsid w:val="00B74443"/>
    <w:rsid w:val="00B74569"/>
    <w:rsid w:val="00B7463D"/>
    <w:rsid w:val="00B7479C"/>
    <w:rsid w:val="00B7484A"/>
    <w:rsid w:val="00B7486D"/>
    <w:rsid w:val="00B749D8"/>
    <w:rsid w:val="00B74A8A"/>
    <w:rsid w:val="00B74B7C"/>
    <w:rsid w:val="00B74B93"/>
    <w:rsid w:val="00B74BB5"/>
    <w:rsid w:val="00B74C02"/>
    <w:rsid w:val="00B75206"/>
    <w:rsid w:val="00B75341"/>
    <w:rsid w:val="00B75367"/>
    <w:rsid w:val="00B753D3"/>
    <w:rsid w:val="00B7547D"/>
    <w:rsid w:val="00B75538"/>
    <w:rsid w:val="00B755CB"/>
    <w:rsid w:val="00B756C4"/>
    <w:rsid w:val="00B7570F"/>
    <w:rsid w:val="00B75B08"/>
    <w:rsid w:val="00B75BE9"/>
    <w:rsid w:val="00B75C89"/>
    <w:rsid w:val="00B75C92"/>
    <w:rsid w:val="00B75D8D"/>
    <w:rsid w:val="00B75DAE"/>
    <w:rsid w:val="00B75F3F"/>
    <w:rsid w:val="00B760A7"/>
    <w:rsid w:val="00B76292"/>
    <w:rsid w:val="00B764E8"/>
    <w:rsid w:val="00B7663B"/>
    <w:rsid w:val="00B7677D"/>
    <w:rsid w:val="00B76810"/>
    <w:rsid w:val="00B76937"/>
    <w:rsid w:val="00B76982"/>
    <w:rsid w:val="00B769C6"/>
    <w:rsid w:val="00B76A22"/>
    <w:rsid w:val="00B76A43"/>
    <w:rsid w:val="00B76C4F"/>
    <w:rsid w:val="00B76EED"/>
    <w:rsid w:val="00B77023"/>
    <w:rsid w:val="00B77233"/>
    <w:rsid w:val="00B772B3"/>
    <w:rsid w:val="00B7739A"/>
    <w:rsid w:val="00B77585"/>
    <w:rsid w:val="00B775C2"/>
    <w:rsid w:val="00B776DC"/>
    <w:rsid w:val="00B776F9"/>
    <w:rsid w:val="00B7774F"/>
    <w:rsid w:val="00B77776"/>
    <w:rsid w:val="00B77819"/>
    <w:rsid w:val="00B77840"/>
    <w:rsid w:val="00B77895"/>
    <w:rsid w:val="00B77906"/>
    <w:rsid w:val="00B77BAD"/>
    <w:rsid w:val="00B77CF6"/>
    <w:rsid w:val="00B77D4D"/>
    <w:rsid w:val="00B77EC9"/>
    <w:rsid w:val="00B800C6"/>
    <w:rsid w:val="00B802B3"/>
    <w:rsid w:val="00B80307"/>
    <w:rsid w:val="00B804ED"/>
    <w:rsid w:val="00B805C2"/>
    <w:rsid w:val="00B807C1"/>
    <w:rsid w:val="00B808F5"/>
    <w:rsid w:val="00B80947"/>
    <w:rsid w:val="00B80B00"/>
    <w:rsid w:val="00B80C3E"/>
    <w:rsid w:val="00B80E37"/>
    <w:rsid w:val="00B80E47"/>
    <w:rsid w:val="00B80FCF"/>
    <w:rsid w:val="00B81052"/>
    <w:rsid w:val="00B81089"/>
    <w:rsid w:val="00B8116D"/>
    <w:rsid w:val="00B81380"/>
    <w:rsid w:val="00B81433"/>
    <w:rsid w:val="00B81485"/>
    <w:rsid w:val="00B81624"/>
    <w:rsid w:val="00B81711"/>
    <w:rsid w:val="00B8180D"/>
    <w:rsid w:val="00B8199B"/>
    <w:rsid w:val="00B819B4"/>
    <w:rsid w:val="00B819ED"/>
    <w:rsid w:val="00B81A85"/>
    <w:rsid w:val="00B81B64"/>
    <w:rsid w:val="00B81BD6"/>
    <w:rsid w:val="00B81D3C"/>
    <w:rsid w:val="00B81D9E"/>
    <w:rsid w:val="00B81EBB"/>
    <w:rsid w:val="00B81EEB"/>
    <w:rsid w:val="00B81F1C"/>
    <w:rsid w:val="00B81F90"/>
    <w:rsid w:val="00B820F9"/>
    <w:rsid w:val="00B8222D"/>
    <w:rsid w:val="00B822B5"/>
    <w:rsid w:val="00B82307"/>
    <w:rsid w:val="00B823F3"/>
    <w:rsid w:val="00B824BA"/>
    <w:rsid w:val="00B82506"/>
    <w:rsid w:val="00B82561"/>
    <w:rsid w:val="00B82566"/>
    <w:rsid w:val="00B82863"/>
    <w:rsid w:val="00B829C6"/>
    <w:rsid w:val="00B829D0"/>
    <w:rsid w:val="00B82AE3"/>
    <w:rsid w:val="00B82B63"/>
    <w:rsid w:val="00B82B6E"/>
    <w:rsid w:val="00B82BAA"/>
    <w:rsid w:val="00B82CE4"/>
    <w:rsid w:val="00B82F9B"/>
    <w:rsid w:val="00B82FB4"/>
    <w:rsid w:val="00B82FE5"/>
    <w:rsid w:val="00B8304E"/>
    <w:rsid w:val="00B8317B"/>
    <w:rsid w:val="00B831EC"/>
    <w:rsid w:val="00B8321D"/>
    <w:rsid w:val="00B83329"/>
    <w:rsid w:val="00B83443"/>
    <w:rsid w:val="00B834E9"/>
    <w:rsid w:val="00B8384B"/>
    <w:rsid w:val="00B83933"/>
    <w:rsid w:val="00B83956"/>
    <w:rsid w:val="00B839B0"/>
    <w:rsid w:val="00B839C9"/>
    <w:rsid w:val="00B83A33"/>
    <w:rsid w:val="00B83AB0"/>
    <w:rsid w:val="00B83AE3"/>
    <w:rsid w:val="00B83B84"/>
    <w:rsid w:val="00B83CE3"/>
    <w:rsid w:val="00B83D2E"/>
    <w:rsid w:val="00B83E34"/>
    <w:rsid w:val="00B84009"/>
    <w:rsid w:val="00B84102"/>
    <w:rsid w:val="00B8411E"/>
    <w:rsid w:val="00B845F4"/>
    <w:rsid w:val="00B8479B"/>
    <w:rsid w:val="00B8482F"/>
    <w:rsid w:val="00B84A5F"/>
    <w:rsid w:val="00B84ABE"/>
    <w:rsid w:val="00B84BF2"/>
    <w:rsid w:val="00B84C46"/>
    <w:rsid w:val="00B84C97"/>
    <w:rsid w:val="00B84D73"/>
    <w:rsid w:val="00B84E1B"/>
    <w:rsid w:val="00B84EDB"/>
    <w:rsid w:val="00B84EE1"/>
    <w:rsid w:val="00B85143"/>
    <w:rsid w:val="00B85207"/>
    <w:rsid w:val="00B85208"/>
    <w:rsid w:val="00B85277"/>
    <w:rsid w:val="00B852EF"/>
    <w:rsid w:val="00B853B3"/>
    <w:rsid w:val="00B855DD"/>
    <w:rsid w:val="00B858FB"/>
    <w:rsid w:val="00B85973"/>
    <w:rsid w:val="00B85BDE"/>
    <w:rsid w:val="00B85D18"/>
    <w:rsid w:val="00B85D43"/>
    <w:rsid w:val="00B85DB5"/>
    <w:rsid w:val="00B85DF9"/>
    <w:rsid w:val="00B85EE0"/>
    <w:rsid w:val="00B8616A"/>
    <w:rsid w:val="00B861C3"/>
    <w:rsid w:val="00B86213"/>
    <w:rsid w:val="00B862D5"/>
    <w:rsid w:val="00B8633A"/>
    <w:rsid w:val="00B8635F"/>
    <w:rsid w:val="00B864BF"/>
    <w:rsid w:val="00B8650E"/>
    <w:rsid w:val="00B866EB"/>
    <w:rsid w:val="00B86704"/>
    <w:rsid w:val="00B8670D"/>
    <w:rsid w:val="00B867AF"/>
    <w:rsid w:val="00B8682B"/>
    <w:rsid w:val="00B868A8"/>
    <w:rsid w:val="00B8695C"/>
    <w:rsid w:val="00B86979"/>
    <w:rsid w:val="00B86AB9"/>
    <w:rsid w:val="00B86C7A"/>
    <w:rsid w:val="00B86C95"/>
    <w:rsid w:val="00B86CA0"/>
    <w:rsid w:val="00B86EA9"/>
    <w:rsid w:val="00B87177"/>
    <w:rsid w:val="00B87256"/>
    <w:rsid w:val="00B873D7"/>
    <w:rsid w:val="00B873F8"/>
    <w:rsid w:val="00B875EE"/>
    <w:rsid w:val="00B8772F"/>
    <w:rsid w:val="00B87787"/>
    <w:rsid w:val="00B87913"/>
    <w:rsid w:val="00B87916"/>
    <w:rsid w:val="00B87AEA"/>
    <w:rsid w:val="00B87AFB"/>
    <w:rsid w:val="00B87B0A"/>
    <w:rsid w:val="00B87C42"/>
    <w:rsid w:val="00B87C8F"/>
    <w:rsid w:val="00B87CE3"/>
    <w:rsid w:val="00B87F0D"/>
    <w:rsid w:val="00B87FD3"/>
    <w:rsid w:val="00B90171"/>
    <w:rsid w:val="00B9017E"/>
    <w:rsid w:val="00B9019F"/>
    <w:rsid w:val="00B901F2"/>
    <w:rsid w:val="00B902CF"/>
    <w:rsid w:val="00B90497"/>
    <w:rsid w:val="00B904F5"/>
    <w:rsid w:val="00B90843"/>
    <w:rsid w:val="00B908F5"/>
    <w:rsid w:val="00B90924"/>
    <w:rsid w:val="00B90A00"/>
    <w:rsid w:val="00B90A30"/>
    <w:rsid w:val="00B90A96"/>
    <w:rsid w:val="00B90D59"/>
    <w:rsid w:val="00B90E9E"/>
    <w:rsid w:val="00B90F6C"/>
    <w:rsid w:val="00B91025"/>
    <w:rsid w:val="00B911B8"/>
    <w:rsid w:val="00B913E5"/>
    <w:rsid w:val="00B915ED"/>
    <w:rsid w:val="00B91911"/>
    <w:rsid w:val="00B919C0"/>
    <w:rsid w:val="00B91A14"/>
    <w:rsid w:val="00B91A3C"/>
    <w:rsid w:val="00B91B7D"/>
    <w:rsid w:val="00B91C25"/>
    <w:rsid w:val="00B91D4B"/>
    <w:rsid w:val="00B91D91"/>
    <w:rsid w:val="00B91E07"/>
    <w:rsid w:val="00B92004"/>
    <w:rsid w:val="00B92005"/>
    <w:rsid w:val="00B9230E"/>
    <w:rsid w:val="00B923E5"/>
    <w:rsid w:val="00B92401"/>
    <w:rsid w:val="00B92490"/>
    <w:rsid w:val="00B925E2"/>
    <w:rsid w:val="00B9278F"/>
    <w:rsid w:val="00B9281A"/>
    <w:rsid w:val="00B928D0"/>
    <w:rsid w:val="00B92A97"/>
    <w:rsid w:val="00B92B59"/>
    <w:rsid w:val="00B92B83"/>
    <w:rsid w:val="00B92B8E"/>
    <w:rsid w:val="00B92C41"/>
    <w:rsid w:val="00B92CF2"/>
    <w:rsid w:val="00B92E30"/>
    <w:rsid w:val="00B933F0"/>
    <w:rsid w:val="00B9342C"/>
    <w:rsid w:val="00B93549"/>
    <w:rsid w:val="00B93654"/>
    <w:rsid w:val="00B937FF"/>
    <w:rsid w:val="00B938E1"/>
    <w:rsid w:val="00B939A0"/>
    <w:rsid w:val="00B93AC5"/>
    <w:rsid w:val="00B93AFA"/>
    <w:rsid w:val="00B93B46"/>
    <w:rsid w:val="00B93BFE"/>
    <w:rsid w:val="00B93CA3"/>
    <w:rsid w:val="00B93EBA"/>
    <w:rsid w:val="00B93FFB"/>
    <w:rsid w:val="00B94004"/>
    <w:rsid w:val="00B940B0"/>
    <w:rsid w:val="00B94174"/>
    <w:rsid w:val="00B94180"/>
    <w:rsid w:val="00B941EC"/>
    <w:rsid w:val="00B942E1"/>
    <w:rsid w:val="00B943B3"/>
    <w:rsid w:val="00B94479"/>
    <w:rsid w:val="00B94500"/>
    <w:rsid w:val="00B94507"/>
    <w:rsid w:val="00B946BE"/>
    <w:rsid w:val="00B947EE"/>
    <w:rsid w:val="00B9480C"/>
    <w:rsid w:val="00B94A42"/>
    <w:rsid w:val="00B94AC3"/>
    <w:rsid w:val="00B94B4D"/>
    <w:rsid w:val="00B94D26"/>
    <w:rsid w:val="00B95034"/>
    <w:rsid w:val="00B9515A"/>
    <w:rsid w:val="00B9517A"/>
    <w:rsid w:val="00B95485"/>
    <w:rsid w:val="00B95488"/>
    <w:rsid w:val="00B954B1"/>
    <w:rsid w:val="00B9557D"/>
    <w:rsid w:val="00B95681"/>
    <w:rsid w:val="00B956A9"/>
    <w:rsid w:val="00B957DF"/>
    <w:rsid w:val="00B95879"/>
    <w:rsid w:val="00B9595E"/>
    <w:rsid w:val="00B959CB"/>
    <w:rsid w:val="00B95E64"/>
    <w:rsid w:val="00B95E94"/>
    <w:rsid w:val="00B9600B"/>
    <w:rsid w:val="00B961D0"/>
    <w:rsid w:val="00B961E1"/>
    <w:rsid w:val="00B96236"/>
    <w:rsid w:val="00B963AF"/>
    <w:rsid w:val="00B96463"/>
    <w:rsid w:val="00B96514"/>
    <w:rsid w:val="00B96520"/>
    <w:rsid w:val="00B965F6"/>
    <w:rsid w:val="00B96712"/>
    <w:rsid w:val="00B96817"/>
    <w:rsid w:val="00B9685A"/>
    <w:rsid w:val="00B969D8"/>
    <w:rsid w:val="00B96AA4"/>
    <w:rsid w:val="00B96C5D"/>
    <w:rsid w:val="00B96C81"/>
    <w:rsid w:val="00B96CF1"/>
    <w:rsid w:val="00B96E41"/>
    <w:rsid w:val="00B97073"/>
    <w:rsid w:val="00B97144"/>
    <w:rsid w:val="00B97232"/>
    <w:rsid w:val="00B97287"/>
    <w:rsid w:val="00B9747A"/>
    <w:rsid w:val="00B9790A"/>
    <w:rsid w:val="00B979D2"/>
    <w:rsid w:val="00B97C7E"/>
    <w:rsid w:val="00B97D6A"/>
    <w:rsid w:val="00B97DF0"/>
    <w:rsid w:val="00BA0102"/>
    <w:rsid w:val="00BA0191"/>
    <w:rsid w:val="00BA027C"/>
    <w:rsid w:val="00BA03C5"/>
    <w:rsid w:val="00BA0464"/>
    <w:rsid w:val="00BA04A0"/>
    <w:rsid w:val="00BA051C"/>
    <w:rsid w:val="00BA06E1"/>
    <w:rsid w:val="00BA0720"/>
    <w:rsid w:val="00BA0751"/>
    <w:rsid w:val="00BA084E"/>
    <w:rsid w:val="00BA08A0"/>
    <w:rsid w:val="00BA08B7"/>
    <w:rsid w:val="00BA08D5"/>
    <w:rsid w:val="00BA091A"/>
    <w:rsid w:val="00BA095E"/>
    <w:rsid w:val="00BA09EB"/>
    <w:rsid w:val="00BA0A6D"/>
    <w:rsid w:val="00BA0B4D"/>
    <w:rsid w:val="00BA0BBF"/>
    <w:rsid w:val="00BA0E9D"/>
    <w:rsid w:val="00BA0F1D"/>
    <w:rsid w:val="00BA0FBE"/>
    <w:rsid w:val="00BA0FFE"/>
    <w:rsid w:val="00BA105A"/>
    <w:rsid w:val="00BA1173"/>
    <w:rsid w:val="00BA1364"/>
    <w:rsid w:val="00BA14A4"/>
    <w:rsid w:val="00BA15D0"/>
    <w:rsid w:val="00BA15D5"/>
    <w:rsid w:val="00BA15E4"/>
    <w:rsid w:val="00BA160B"/>
    <w:rsid w:val="00BA1641"/>
    <w:rsid w:val="00BA1A6B"/>
    <w:rsid w:val="00BA1B73"/>
    <w:rsid w:val="00BA1DE0"/>
    <w:rsid w:val="00BA1EF3"/>
    <w:rsid w:val="00BA2319"/>
    <w:rsid w:val="00BA2321"/>
    <w:rsid w:val="00BA23C1"/>
    <w:rsid w:val="00BA23F6"/>
    <w:rsid w:val="00BA262F"/>
    <w:rsid w:val="00BA26C7"/>
    <w:rsid w:val="00BA2907"/>
    <w:rsid w:val="00BA2973"/>
    <w:rsid w:val="00BA2A64"/>
    <w:rsid w:val="00BA2AD0"/>
    <w:rsid w:val="00BA2B5D"/>
    <w:rsid w:val="00BA2C3A"/>
    <w:rsid w:val="00BA2C63"/>
    <w:rsid w:val="00BA2D92"/>
    <w:rsid w:val="00BA2E7F"/>
    <w:rsid w:val="00BA2FE1"/>
    <w:rsid w:val="00BA2FF2"/>
    <w:rsid w:val="00BA32A6"/>
    <w:rsid w:val="00BA33BF"/>
    <w:rsid w:val="00BA34C0"/>
    <w:rsid w:val="00BA3507"/>
    <w:rsid w:val="00BA358E"/>
    <w:rsid w:val="00BA3607"/>
    <w:rsid w:val="00BA36C8"/>
    <w:rsid w:val="00BA399E"/>
    <w:rsid w:val="00BA3B76"/>
    <w:rsid w:val="00BA3C91"/>
    <w:rsid w:val="00BA3D69"/>
    <w:rsid w:val="00BA3D90"/>
    <w:rsid w:val="00BA3E31"/>
    <w:rsid w:val="00BA3E68"/>
    <w:rsid w:val="00BA3E86"/>
    <w:rsid w:val="00BA3EB0"/>
    <w:rsid w:val="00BA3F56"/>
    <w:rsid w:val="00BA3FBE"/>
    <w:rsid w:val="00BA3FC2"/>
    <w:rsid w:val="00BA4112"/>
    <w:rsid w:val="00BA4115"/>
    <w:rsid w:val="00BA4196"/>
    <w:rsid w:val="00BA4525"/>
    <w:rsid w:val="00BA4700"/>
    <w:rsid w:val="00BA47E3"/>
    <w:rsid w:val="00BA4BFF"/>
    <w:rsid w:val="00BA4EC0"/>
    <w:rsid w:val="00BA5024"/>
    <w:rsid w:val="00BA5431"/>
    <w:rsid w:val="00BA5510"/>
    <w:rsid w:val="00BA557C"/>
    <w:rsid w:val="00BA5688"/>
    <w:rsid w:val="00BA574C"/>
    <w:rsid w:val="00BA57BE"/>
    <w:rsid w:val="00BA5992"/>
    <w:rsid w:val="00BA5B10"/>
    <w:rsid w:val="00BA5C2C"/>
    <w:rsid w:val="00BA5D5C"/>
    <w:rsid w:val="00BA5DB6"/>
    <w:rsid w:val="00BA5E49"/>
    <w:rsid w:val="00BA5E89"/>
    <w:rsid w:val="00BA5EAA"/>
    <w:rsid w:val="00BA5EBE"/>
    <w:rsid w:val="00BA5F69"/>
    <w:rsid w:val="00BA6136"/>
    <w:rsid w:val="00BA6170"/>
    <w:rsid w:val="00BA617F"/>
    <w:rsid w:val="00BA61C4"/>
    <w:rsid w:val="00BA61F1"/>
    <w:rsid w:val="00BA6534"/>
    <w:rsid w:val="00BA6BA5"/>
    <w:rsid w:val="00BA6BE0"/>
    <w:rsid w:val="00BA6D65"/>
    <w:rsid w:val="00BA6DB6"/>
    <w:rsid w:val="00BA6F32"/>
    <w:rsid w:val="00BA701F"/>
    <w:rsid w:val="00BA7164"/>
    <w:rsid w:val="00BA71C3"/>
    <w:rsid w:val="00BA72B0"/>
    <w:rsid w:val="00BA74C6"/>
    <w:rsid w:val="00BA75C4"/>
    <w:rsid w:val="00BA75F6"/>
    <w:rsid w:val="00BA763A"/>
    <w:rsid w:val="00BA7735"/>
    <w:rsid w:val="00BA7A92"/>
    <w:rsid w:val="00BA7C04"/>
    <w:rsid w:val="00BA7E45"/>
    <w:rsid w:val="00BA7ECC"/>
    <w:rsid w:val="00BA7F20"/>
    <w:rsid w:val="00BA7F4A"/>
    <w:rsid w:val="00BA7FC3"/>
    <w:rsid w:val="00BA7FCC"/>
    <w:rsid w:val="00BA7FFB"/>
    <w:rsid w:val="00BB0152"/>
    <w:rsid w:val="00BB066B"/>
    <w:rsid w:val="00BB08EB"/>
    <w:rsid w:val="00BB0A1E"/>
    <w:rsid w:val="00BB0ACA"/>
    <w:rsid w:val="00BB0BD7"/>
    <w:rsid w:val="00BB0DC7"/>
    <w:rsid w:val="00BB0E47"/>
    <w:rsid w:val="00BB0F6C"/>
    <w:rsid w:val="00BB10EB"/>
    <w:rsid w:val="00BB10FD"/>
    <w:rsid w:val="00BB112C"/>
    <w:rsid w:val="00BB11CA"/>
    <w:rsid w:val="00BB14F7"/>
    <w:rsid w:val="00BB1575"/>
    <w:rsid w:val="00BB15B3"/>
    <w:rsid w:val="00BB171A"/>
    <w:rsid w:val="00BB1835"/>
    <w:rsid w:val="00BB18D0"/>
    <w:rsid w:val="00BB1B1A"/>
    <w:rsid w:val="00BB1C96"/>
    <w:rsid w:val="00BB1D77"/>
    <w:rsid w:val="00BB1E67"/>
    <w:rsid w:val="00BB1F29"/>
    <w:rsid w:val="00BB20C2"/>
    <w:rsid w:val="00BB2169"/>
    <w:rsid w:val="00BB2201"/>
    <w:rsid w:val="00BB2266"/>
    <w:rsid w:val="00BB227E"/>
    <w:rsid w:val="00BB2357"/>
    <w:rsid w:val="00BB23FA"/>
    <w:rsid w:val="00BB242E"/>
    <w:rsid w:val="00BB2461"/>
    <w:rsid w:val="00BB24C7"/>
    <w:rsid w:val="00BB2590"/>
    <w:rsid w:val="00BB26D2"/>
    <w:rsid w:val="00BB26DA"/>
    <w:rsid w:val="00BB2802"/>
    <w:rsid w:val="00BB284A"/>
    <w:rsid w:val="00BB28E8"/>
    <w:rsid w:val="00BB2D21"/>
    <w:rsid w:val="00BB2EA9"/>
    <w:rsid w:val="00BB2EF5"/>
    <w:rsid w:val="00BB309C"/>
    <w:rsid w:val="00BB30CA"/>
    <w:rsid w:val="00BB3102"/>
    <w:rsid w:val="00BB3146"/>
    <w:rsid w:val="00BB31A0"/>
    <w:rsid w:val="00BB325B"/>
    <w:rsid w:val="00BB33A4"/>
    <w:rsid w:val="00BB33DA"/>
    <w:rsid w:val="00BB370B"/>
    <w:rsid w:val="00BB371C"/>
    <w:rsid w:val="00BB37C9"/>
    <w:rsid w:val="00BB37FE"/>
    <w:rsid w:val="00BB3914"/>
    <w:rsid w:val="00BB3A4A"/>
    <w:rsid w:val="00BB3A9E"/>
    <w:rsid w:val="00BB3CC3"/>
    <w:rsid w:val="00BB3ED0"/>
    <w:rsid w:val="00BB3F06"/>
    <w:rsid w:val="00BB3F55"/>
    <w:rsid w:val="00BB40F2"/>
    <w:rsid w:val="00BB419E"/>
    <w:rsid w:val="00BB4311"/>
    <w:rsid w:val="00BB4405"/>
    <w:rsid w:val="00BB4409"/>
    <w:rsid w:val="00BB441F"/>
    <w:rsid w:val="00BB448F"/>
    <w:rsid w:val="00BB4514"/>
    <w:rsid w:val="00BB4536"/>
    <w:rsid w:val="00BB477D"/>
    <w:rsid w:val="00BB4A14"/>
    <w:rsid w:val="00BB4A47"/>
    <w:rsid w:val="00BB4A84"/>
    <w:rsid w:val="00BB4ADB"/>
    <w:rsid w:val="00BB4B17"/>
    <w:rsid w:val="00BB4C0C"/>
    <w:rsid w:val="00BB4C95"/>
    <w:rsid w:val="00BB4D01"/>
    <w:rsid w:val="00BB4D3D"/>
    <w:rsid w:val="00BB504C"/>
    <w:rsid w:val="00BB5120"/>
    <w:rsid w:val="00BB538E"/>
    <w:rsid w:val="00BB53BB"/>
    <w:rsid w:val="00BB5665"/>
    <w:rsid w:val="00BB56F3"/>
    <w:rsid w:val="00BB5810"/>
    <w:rsid w:val="00BB58DA"/>
    <w:rsid w:val="00BB58E3"/>
    <w:rsid w:val="00BB5A0A"/>
    <w:rsid w:val="00BB5A1E"/>
    <w:rsid w:val="00BB5A51"/>
    <w:rsid w:val="00BB5BD3"/>
    <w:rsid w:val="00BB5C75"/>
    <w:rsid w:val="00BB6043"/>
    <w:rsid w:val="00BB60EB"/>
    <w:rsid w:val="00BB6144"/>
    <w:rsid w:val="00BB63D6"/>
    <w:rsid w:val="00BB6601"/>
    <w:rsid w:val="00BB6677"/>
    <w:rsid w:val="00BB66D5"/>
    <w:rsid w:val="00BB671A"/>
    <w:rsid w:val="00BB682A"/>
    <w:rsid w:val="00BB6886"/>
    <w:rsid w:val="00BB6893"/>
    <w:rsid w:val="00BB6ACC"/>
    <w:rsid w:val="00BB6B8B"/>
    <w:rsid w:val="00BB6BF9"/>
    <w:rsid w:val="00BB6D83"/>
    <w:rsid w:val="00BB6FE3"/>
    <w:rsid w:val="00BB706F"/>
    <w:rsid w:val="00BB7420"/>
    <w:rsid w:val="00BB755D"/>
    <w:rsid w:val="00BB7583"/>
    <w:rsid w:val="00BB7603"/>
    <w:rsid w:val="00BB763F"/>
    <w:rsid w:val="00BB7668"/>
    <w:rsid w:val="00BB767F"/>
    <w:rsid w:val="00BB76AB"/>
    <w:rsid w:val="00BB77B8"/>
    <w:rsid w:val="00BB7927"/>
    <w:rsid w:val="00BB7A11"/>
    <w:rsid w:val="00BB7B46"/>
    <w:rsid w:val="00BB7B92"/>
    <w:rsid w:val="00BB7BD9"/>
    <w:rsid w:val="00BB7CE5"/>
    <w:rsid w:val="00BB7F8E"/>
    <w:rsid w:val="00BC0029"/>
    <w:rsid w:val="00BC0122"/>
    <w:rsid w:val="00BC0303"/>
    <w:rsid w:val="00BC0536"/>
    <w:rsid w:val="00BC0583"/>
    <w:rsid w:val="00BC05C9"/>
    <w:rsid w:val="00BC0631"/>
    <w:rsid w:val="00BC0716"/>
    <w:rsid w:val="00BC080A"/>
    <w:rsid w:val="00BC08AB"/>
    <w:rsid w:val="00BC0A5F"/>
    <w:rsid w:val="00BC0C1F"/>
    <w:rsid w:val="00BC0CB0"/>
    <w:rsid w:val="00BC0E2D"/>
    <w:rsid w:val="00BC0E3C"/>
    <w:rsid w:val="00BC0ED0"/>
    <w:rsid w:val="00BC0F70"/>
    <w:rsid w:val="00BC0FD9"/>
    <w:rsid w:val="00BC1028"/>
    <w:rsid w:val="00BC10E3"/>
    <w:rsid w:val="00BC1176"/>
    <w:rsid w:val="00BC11AC"/>
    <w:rsid w:val="00BC11D2"/>
    <w:rsid w:val="00BC13D7"/>
    <w:rsid w:val="00BC1439"/>
    <w:rsid w:val="00BC1581"/>
    <w:rsid w:val="00BC1880"/>
    <w:rsid w:val="00BC18AA"/>
    <w:rsid w:val="00BC18C3"/>
    <w:rsid w:val="00BC1907"/>
    <w:rsid w:val="00BC1923"/>
    <w:rsid w:val="00BC19B7"/>
    <w:rsid w:val="00BC1A63"/>
    <w:rsid w:val="00BC1B3C"/>
    <w:rsid w:val="00BC1B9E"/>
    <w:rsid w:val="00BC1D34"/>
    <w:rsid w:val="00BC1DF4"/>
    <w:rsid w:val="00BC1E33"/>
    <w:rsid w:val="00BC1EC1"/>
    <w:rsid w:val="00BC1F87"/>
    <w:rsid w:val="00BC2069"/>
    <w:rsid w:val="00BC2170"/>
    <w:rsid w:val="00BC230A"/>
    <w:rsid w:val="00BC2353"/>
    <w:rsid w:val="00BC239F"/>
    <w:rsid w:val="00BC23AC"/>
    <w:rsid w:val="00BC24A4"/>
    <w:rsid w:val="00BC2659"/>
    <w:rsid w:val="00BC268F"/>
    <w:rsid w:val="00BC273D"/>
    <w:rsid w:val="00BC2746"/>
    <w:rsid w:val="00BC2837"/>
    <w:rsid w:val="00BC2901"/>
    <w:rsid w:val="00BC29C6"/>
    <w:rsid w:val="00BC2A3F"/>
    <w:rsid w:val="00BC2A93"/>
    <w:rsid w:val="00BC2A94"/>
    <w:rsid w:val="00BC2B34"/>
    <w:rsid w:val="00BC2B75"/>
    <w:rsid w:val="00BC2B79"/>
    <w:rsid w:val="00BC2B9A"/>
    <w:rsid w:val="00BC2C0E"/>
    <w:rsid w:val="00BC2D1A"/>
    <w:rsid w:val="00BC2D20"/>
    <w:rsid w:val="00BC2E1E"/>
    <w:rsid w:val="00BC2ED7"/>
    <w:rsid w:val="00BC31CB"/>
    <w:rsid w:val="00BC328B"/>
    <w:rsid w:val="00BC328D"/>
    <w:rsid w:val="00BC32B7"/>
    <w:rsid w:val="00BC33B6"/>
    <w:rsid w:val="00BC33F9"/>
    <w:rsid w:val="00BC34E2"/>
    <w:rsid w:val="00BC3691"/>
    <w:rsid w:val="00BC36A5"/>
    <w:rsid w:val="00BC38EB"/>
    <w:rsid w:val="00BC3973"/>
    <w:rsid w:val="00BC39E2"/>
    <w:rsid w:val="00BC3A5E"/>
    <w:rsid w:val="00BC3B68"/>
    <w:rsid w:val="00BC3C96"/>
    <w:rsid w:val="00BC3DE7"/>
    <w:rsid w:val="00BC3EF0"/>
    <w:rsid w:val="00BC3FFE"/>
    <w:rsid w:val="00BC41D6"/>
    <w:rsid w:val="00BC4290"/>
    <w:rsid w:val="00BC434F"/>
    <w:rsid w:val="00BC4416"/>
    <w:rsid w:val="00BC4486"/>
    <w:rsid w:val="00BC44B3"/>
    <w:rsid w:val="00BC4539"/>
    <w:rsid w:val="00BC46A3"/>
    <w:rsid w:val="00BC46B0"/>
    <w:rsid w:val="00BC46EE"/>
    <w:rsid w:val="00BC4768"/>
    <w:rsid w:val="00BC4770"/>
    <w:rsid w:val="00BC47BF"/>
    <w:rsid w:val="00BC4815"/>
    <w:rsid w:val="00BC48B4"/>
    <w:rsid w:val="00BC49C0"/>
    <w:rsid w:val="00BC4A22"/>
    <w:rsid w:val="00BC4A50"/>
    <w:rsid w:val="00BC4AC1"/>
    <w:rsid w:val="00BC4AFE"/>
    <w:rsid w:val="00BC4B7D"/>
    <w:rsid w:val="00BC4BA6"/>
    <w:rsid w:val="00BC4C40"/>
    <w:rsid w:val="00BC4C92"/>
    <w:rsid w:val="00BC4DCE"/>
    <w:rsid w:val="00BC4DD8"/>
    <w:rsid w:val="00BC501F"/>
    <w:rsid w:val="00BC505A"/>
    <w:rsid w:val="00BC5150"/>
    <w:rsid w:val="00BC5202"/>
    <w:rsid w:val="00BC5266"/>
    <w:rsid w:val="00BC5310"/>
    <w:rsid w:val="00BC54C1"/>
    <w:rsid w:val="00BC557E"/>
    <w:rsid w:val="00BC5725"/>
    <w:rsid w:val="00BC57EA"/>
    <w:rsid w:val="00BC5A63"/>
    <w:rsid w:val="00BC5BC6"/>
    <w:rsid w:val="00BC5DD2"/>
    <w:rsid w:val="00BC5E35"/>
    <w:rsid w:val="00BC5F02"/>
    <w:rsid w:val="00BC5F0F"/>
    <w:rsid w:val="00BC6223"/>
    <w:rsid w:val="00BC62C5"/>
    <w:rsid w:val="00BC6330"/>
    <w:rsid w:val="00BC6342"/>
    <w:rsid w:val="00BC63F9"/>
    <w:rsid w:val="00BC64F5"/>
    <w:rsid w:val="00BC653D"/>
    <w:rsid w:val="00BC662B"/>
    <w:rsid w:val="00BC665D"/>
    <w:rsid w:val="00BC66A9"/>
    <w:rsid w:val="00BC6976"/>
    <w:rsid w:val="00BC6B8F"/>
    <w:rsid w:val="00BC6BE7"/>
    <w:rsid w:val="00BC6C49"/>
    <w:rsid w:val="00BC6CA2"/>
    <w:rsid w:val="00BC6D18"/>
    <w:rsid w:val="00BC6D55"/>
    <w:rsid w:val="00BC6DD2"/>
    <w:rsid w:val="00BC7200"/>
    <w:rsid w:val="00BC7232"/>
    <w:rsid w:val="00BC72DD"/>
    <w:rsid w:val="00BC7364"/>
    <w:rsid w:val="00BC7606"/>
    <w:rsid w:val="00BC7666"/>
    <w:rsid w:val="00BC766D"/>
    <w:rsid w:val="00BC776A"/>
    <w:rsid w:val="00BC7788"/>
    <w:rsid w:val="00BC7B0B"/>
    <w:rsid w:val="00BC7BB2"/>
    <w:rsid w:val="00BC7D0E"/>
    <w:rsid w:val="00BC7D66"/>
    <w:rsid w:val="00BC7E0F"/>
    <w:rsid w:val="00BC7EE6"/>
    <w:rsid w:val="00BC7F7D"/>
    <w:rsid w:val="00BC7FDD"/>
    <w:rsid w:val="00BD00FC"/>
    <w:rsid w:val="00BD0172"/>
    <w:rsid w:val="00BD01D8"/>
    <w:rsid w:val="00BD02B4"/>
    <w:rsid w:val="00BD042D"/>
    <w:rsid w:val="00BD0440"/>
    <w:rsid w:val="00BD047D"/>
    <w:rsid w:val="00BD0566"/>
    <w:rsid w:val="00BD064A"/>
    <w:rsid w:val="00BD0959"/>
    <w:rsid w:val="00BD09FB"/>
    <w:rsid w:val="00BD0AD4"/>
    <w:rsid w:val="00BD0B34"/>
    <w:rsid w:val="00BD0BE0"/>
    <w:rsid w:val="00BD0C86"/>
    <w:rsid w:val="00BD103E"/>
    <w:rsid w:val="00BD1105"/>
    <w:rsid w:val="00BD132D"/>
    <w:rsid w:val="00BD14DB"/>
    <w:rsid w:val="00BD16A3"/>
    <w:rsid w:val="00BD170E"/>
    <w:rsid w:val="00BD1866"/>
    <w:rsid w:val="00BD18C7"/>
    <w:rsid w:val="00BD1A90"/>
    <w:rsid w:val="00BD1CDB"/>
    <w:rsid w:val="00BD1FF7"/>
    <w:rsid w:val="00BD2036"/>
    <w:rsid w:val="00BD23CB"/>
    <w:rsid w:val="00BD243A"/>
    <w:rsid w:val="00BD2494"/>
    <w:rsid w:val="00BD2695"/>
    <w:rsid w:val="00BD273D"/>
    <w:rsid w:val="00BD2755"/>
    <w:rsid w:val="00BD2819"/>
    <w:rsid w:val="00BD2A36"/>
    <w:rsid w:val="00BD2B74"/>
    <w:rsid w:val="00BD2CC1"/>
    <w:rsid w:val="00BD2E37"/>
    <w:rsid w:val="00BD2E49"/>
    <w:rsid w:val="00BD30EE"/>
    <w:rsid w:val="00BD317B"/>
    <w:rsid w:val="00BD319A"/>
    <w:rsid w:val="00BD346A"/>
    <w:rsid w:val="00BD34EB"/>
    <w:rsid w:val="00BD34FF"/>
    <w:rsid w:val="00BD3560"/>
    <w:rsid w:val="00BD35BE"/>
    <w:rsid w:val="00BD3603"/>
    <w:rsid w:val="00BD37BA"/>
    <w:rsid w:val="00BD37FB"/>
    <w:rsid w:val="00BD3907"/>
    <w:rsid w:val="00BD397B"/>
    <w:rsid w:val="00BD3C0C"/>
    <w:rsid w:val="00BD3F16"/>
    <w:rsid w:val="00BD4053"/>
    <w:rsid w:val="00BD4196"/>
    <w:rsid w:val="00BD426F"/>
    <w:rsid w:val="00BD429A"/>
    <w:rsid w:val="00BD433C"/>
    <w:rsid w:val="00BD44AF"/>
    <w:rsid w:val="00BD463B"/>
    <w:rsid w:val="00BD4861"/>
    <w:rsid w:val="00BD4890"/>
    <w:rsid w:val="00BD48DB"/>
    <w:rsid w:val="00BD4B78"/>
    <w:rsid w:val="00BD4BDB"/>
    <w:rsid w:val="00BD4CF1"/>
    <w:rsid w:val="00BD4E45"/>
    <w:rsid w:val="00BD4EB0"/>
    <w:rsid w:val="00BD4FAC"/>
    <w:rsid w:val="00BD501F"/>
    <w:rsid w:val="00BD50C2"/>
    <w:rsid w:val="00BD53CD"/>
    <w:rsid w:val="00BD55EB"/>
    <w:rsid w:val="00BD5611"/>
    <w:rsid w:val="00BD5634"/>
    <w:rsid w:val="00BD572D"/>
    <w:rsid w:val="00BD5733"/>
    <w:rsid w:val="00BD57BC"/>
    <w:rsid w:val="00BD57D8"/>
    <w:rsid w:val="00BD584B"/>
    <w:rsid w:val="00BD592B"/>
    <w:rsid w:val="00BD5A13"/>
    <w:rsid w:val="00BD5A32"/>
    <w:rsid w:val="00BD5AD7"/>
    <w:rsid w:val="00BD5AF4"/>
    <w:rsid w:val="00BD5CE8"/>
    <w:rsid w:val="00BD5F82"/>
    <w:rsid w:val="00BD65F8"/>
    <w:rsid w:val="00BD6687"/>
    <w:rsid w:val="00BD685D"/>
    <w:rsid w:val="00BD689A"/>
    <w:rsid w:val="00BD69EC"/>
    <w:rsid w:val="00BD6BC7"/>
    <w:rsid w:val="00BD6C2D"/>
    <w:rsid w:val="00BD6C4D"/>
    <w:rsid w:val="00BD6C58"/>
    <w:rsid w:val="00BD6CAA"/>
    <w:rsid w:val="00BD6D04"/>
    <w:rsid w:val="00BD6FC5"/>
    <w:rsid w:val="00BD7006"/>
    <w:rsid w:val="00BD73CD"/>
    <w:rsid w:val="00BD747F"/>
    <w:rsid w:val="00BD7662"/>
    <w:rsid w:val="00BD788D"/>
    <w:rsid w:val="00BD7907"/>
    <w:rsid w:val="00BD7A3A"/>
    <w:rsid w:val="00BD7A5F"/>
    <w:rsid w:val="00BD7CFA"/>
    <w:rsid w:val="00BD7D4B"/>
    <w:rsid w:val="00BD7DCA"/>
    <w:rsid w:val="00BE005D"/>
    <w:rsid w:val="00BE03EC"/>
    <w:rsid w:val="00BE04F2"/>
    <w:rsid w:val="00BE06F0"/>
    <w:rsid w:val="00BE0744"/>
    <w:rsid w:val="00BE087A"/>
    <w:rsid w:val="00BE08CD"/>
    <w:rsid w:val="00BE09FB"/>
    <w:rsid w:val="00BE0ADC"/>
    <w:rsid w:val="00BE0C76"/>
    <w:rsid w:val="00BE0C79"/>
    <w:rsid w:val="00BE0C8B"/>
    <w:rsid w:val="00BE0CD1"/>
    <w:rsid w:val="00BE0D5D"/>
    <w:rsid w:val="00BE0D73"/>
    <w:rsid w:val="00BE0DAB"/>
    <w:rsid w:val="00BE0E9B"/>
    <w:rsid w:val="00BE0EC0"/>
    <w:rsid w:val="00BE0FF3"/>
    <w:rsid w:val="00BE10DF"/>
    <w:rsid w:val="00BE119A"/>
    <w:rsid w:val="00BE1267"/>
    <w:rsid w:val="00BE17F0"/>
    <w:rsid w:val="00BE19E9"/>
    <w:rsid w:val="00BE1B1A"/>
    <w:rsid w:val="00BE1C2A"/>
    <w:rsid w:val="00BE1C84"/>
    <w:rsid w:val="00BE1CBF"/>
    <w:rsid w:val="00BE1E6C"/>
    <w:rsid w:val="00BE1FA6"/>
    <w:rsid w:val="00BE2031"/>
    <w:rsid w:val="00BE20B3"/>
    <w:rsid w:val="00BE210F"/>
    <w:rsid w:val="00BE2114"/>
    <w:rsid w:val="00BE2343"/>
    <w:rsid w:val="00BE2438"/>
    <w:rsid w:val="00BE254C"/>
    <w:rsid w:val="00BE2554"/>
    <w:rsid w:val="00BE25C7"/>
    <w:rsid w:val="00BE29ED"/>
    <w:rsid w:val="00BE2A18"/>
    <w:rsid w:val="00BE2A43"/>
    <w:rsid w:val="00BE2ECD"/>
    <w:rsid w:val="00BE2F18"/>
    <w:rsid w:val="00BE2F8E"/>
    <w:rsid w:val="00BE313D"/>
    <w:rsid w:val="00BE3171"/>
    <w:rsid w:val="00BE3377"/>
    <w:rsid w:val="00BE34A8"/>
    <w:rsid w:val="00BE34AA"/>
    <w:rsid w:val="00BE351A"/>
    <w:rsid w:val="00BE35BB"/>
    <w:rsid w:val="00BE3666"/>
    <w:rsid w:val="00BE3732"/>
    <w:rsid w:val="00BE3867"/>
    <w:rsid w:val="00BE38A2"/>
    <w:rsid w:val="00BE38D2"/>
    <w:rsid w:val="00BE39AA"/>
    <w:rsid w:val="00BE39C2"/>
    <w:rsid w:val="00BE3A03"/>
    <w:rsid w:val="00BE3B26"/>
    <w:rsid w:val="00BE3CB0"/>
    <w:rsid w:val="00BE3DF6"/>
    <w:rsid w:val="00BE3F90"/>
    <w:rsid w:val="00BE40EE"/>
    <w:rsid w:val="00BE4296"/>
    <w:rsid w:val="00BE4356"/>
    <w:rsid w:val="00BE44E0"/>
    <w:rsid w:val="00BE45CF"/>
    <w:rsid w:val="00BE45E2"/>
    <w:rsid w:val="00BE4BE3"/>
    <w:rsid w:val="00BE4C46"/>
    <w:rsid w:val="00BE4D2D"/>
    <w:rsid w:val="00BE4DEE"/>
    <w:rsid w:val="00BE4ECF"/>
    <w:rsid w:val="00BE4FEB"/>
    <w:rsid w:val="00BE50AE"/>
    <w:rsid w:val="00BE50E4"/>
    <w:rsid w:val="00BE50F6"/>
    <w:rsid w:val="00BE50F7"/>
    <w:rsid w:val="00BE510F"/>
    <w:rsid w:val="00BE538E"/>
    <w:rsid w:val="00BE54B7"/>
    <w:rsid w:val="00BE55B3"/>
    <w:rsid w:val="00BE55B9"/>
    <w:rsid w:val="00BE569B"/>
    <w:rsid w:val="00BE576A"/>
    <w:rsid w:val="00BE57B7"/>
    <w:rsid w:val="00BE582A"/>
    <w:rsid w:val="00BE5861"/>
    <w:rsid w:val="00BE587F"/>
    <w:rsid w:val="00BE596E"/>
    <w:rsid w:val="00BE5A86"/>
    <w:rsid w:val="00BE5CDA"/>
    <w:rsid w:val="00BE5E3A"/>
    <w:rsid w:val="00BE5FA6"/>
    <w:rsid w:val="00BE6093"/>
    <w:rsid w:val="00BE60F5"/>
    <w:rsid w:val="00BE612B"/>
    <w:rsid w:val="00BE6158"/>
    <w:rsid w:val="00BE629C"/>
    <w:rsid w:val="00BE6403"/>
    <w:rsid w:val="00BE67AA"/>
    <w:rsid w:val="00BE69EF"/>
    <w:rsid w:val="00BE6A87"/>
    <w:rsid w:val="00BE6B4F"/>
    <w:rsid w:val="00BE6B9B"/>
    <w:rsid w:val="00BE6C97"/>
    <w:rsid w:val="00BE6CD7"/>
    <w:rsid w:val="00BE7083"/>
    <w:rsid w:val="00BE70C8"/>
    <w:rsid w:val="00BE710B"/>
    <w:rsid w:val="00BE7113"/>
    <w:rsid w:val="00BE71FA"/>
    <w:rsid w:val="00BE73C8"/>
    <w:rsid w:val="00BE7475"/>
    <w:rsid w:val="00BE7486"/>
    <w:rsid w:val="00BE748A"/>
    <w:rsid w:val="00BE7563"/>
    <w:rsid w:val="00BE763E"/>
    <w:rsid w:val="00BE7B92"/>
    <w:rsid w:val="00BE7BCC"/>
    <w:rsid w:val="00BE7ED2"/>
    <w:rsid w:val="00BE7FEA"/>
    <w:rsid w:val="00BF00AA"/>
    <w:rsid w:val="00BF0163"/>
    <w:rsid w:val="00BF0422"/>
    <w:rsid w:val="00BF0626"/>
    <w:rsid w:val="00BF062D"/>
    <w:rsid w:val="00BF0665"/>
    <w:rsid w:val="00BF0691"/>
    <w:rsid w:val="00BF06BB"/>
    <w:rsid w:val="00BF06E5"/>
    <w:rsid w:val="00BF086C"/>
    <w:rsid w:val="00BF0917"/>
    <w:rsid w:val="00BF09C8"/>
    <w:rsid w:val="00BF0A03"/>
    <w:rsid w:val="00BF0BBE"/>
    <w:rsid w:val="00BF0E5B"/>
    <w:rsid w:val="00BF0EBA"/>
    <w:rsid w:val="00BF11DE"/>
    <w:rsid w:val="00BF1215"/>
    <w:rsid w:val="00BF1257"/>
    <w:rsid w:val="00BF1346"/>
    <w:rsid w:val="00BF1425"/>
    <w:rsid w:val="00BF1742"/>
    <w:rsid w:val="00BF18FA"/>
    <w:rsid w:val="00BF1995"/>
    <w:rsid w:val="00BF19FF"/>
    <w:rsid w:val="00BF1B56"/>
    <w:rsid w:val="00BF1BB6"/>
    <w:rsid w:val="00BF1BC5"/>
    <w:rsid w:val="00BF1F2E"/>
    <w:rsid w:val="00BF1FF9"/>
    <w:rsid w:val="00BF2039"/>
    <w:rsid w:val="00BF2253"/>
    <w:rsid w:val="00BF227B"/>
    <w:rsid w:val="00BF23B7"/>
    <w:rsid w:val="00BF2439"/>
    <w:rsid w:val="00BF24DA"/>
    <w:rsid w:val="00BF2501"/>
    <w:rsid w:val="00BF2638"/>
    <w:rsid w:val="00BF264F"/>
    <w:rsid w:val="00BF2739"/>
    <w:rsid w:val="00BF27C1"/>
    <w:rsid w:val="00BF2972"/>
    <w:rsid w:val="00BF2A00"/>
    <w:rsid w:val="00BF2A2F"/>
    <w:rsid w:val="00BF2B22"/>
    <w:rsid w:val="00BF2D01"/>
    <w:rsid w:val="00BF2F0B"/>
    <w:rsid w:val="00BF3045"/>
    <w:rsid w:val="00BF32E8"/>
    <w:rsid w:val="00BF3405"/>
    <w:rsid w:val="00BF3496"/>
    <w:rsid w:val="00BF349A"/>
    <w:rsid w:val="00BF3554"/>
    <w:rsid w:val="00BF3598"/>
    <w:rsid w:val="00BF3666"/>
    <w:rsid w:val="00BF3737"/>
    <w:rsid w:val="00BF374F"/>
    <w:rsid w:val="00BF3758"/>
    <w:rsid w:val="00BF3841"/>
    <w:rsid w:val="00BF392E"/>
    <w:rsid w:val="00BF3951"/>
    <w:rsid w:val="00BF396F"/>
    <w:rsid w:val="00BF39B1"/>
    <w:rsid w:val="00BF3BDC"/>
    <w:rsid w:val="00BF3CD7"/>
    <w:rsid w:val="00BF3D8A"/>
    <w:rsid w:val="00BF3D92"/>
    <w:rsid w:val="00BF3DD0"/>
    <w:rsid w:val="00BF3EDC"/>
    <w:rsid w:val="00BF3F5B"/>
    <w:rsid w:val="00BF404C"/>
    <w:rsid w:val="00BF4198"/>
    <w:rsid w:val="00BF4248"/>
    <w:rsid w:val="00BF4365"/>
    <w:rsid w:val="00BF4515"/>
    <w:rsid w:val="00BF46AC"/>
    <w:rsid w:val="00BF4733"/>
    <w:rsid w:val="00BF4774"/>
    <w:rsid w:val="00BF4951"/>
    <w:rsid w:val="00BF49F1"/>
    <w:rsid w:val="00BF49FD"/>
    <w:rsid w:val="00BF4AD2"/>
    <w:rsid w:val="00BF4C03"/>
    <w:rsid w:val="00BF4C97"/>
    <w:rsid w:val="00BF51B3"/>
    <w:rsid w:val="00BF53B5"/>
    <w:rsid w:val="00BF53C7"/>
    <w:rsid w:val="00BF5483"/>
    <w:rsid w:val="00BF5487"/>
    <w:rsid w:val="00BF5659"/>
    <w:rsid w:val="00BF570B"/>
    <w:rsid w:val="00BF57CD"/>
    <w:rsid w:val="00BF584E"/>
    <w:rsid w:val="00BF589E"/>
    <w:rsid w:val="00BF5B0B"/>
    <w:rsid w:val="00BF5C16"/>
    <w:rsid w:val="00BF6117"/>
    <w:rsid w:val="00BF62CA"/>
    <w:rsid w:val="00BF62E8"/>
    <w:rsid w:val="00BF64CA"/>
    <w:rsid w:val="00BF680D"/>
    <w:rsid w:val="00BF681B"/>
    <w:rsid w:val="00BF6841"/>
    <w:rsid w:val="00BF688E"/>
    <w:rsid w:val="00BF6A93"/>
    <w:rsid w:val="00BF6BFD"/>
    <w:rsid w:val="00BF6D3F"/>
    <w:rsid w:val="00BF6F91"/>
    <w:rsid w:val="00BF7108"/>
    <w:rsid w:val="00BF713A"/>
    <w:rsid w:val="00BF71FA"/>
    <w:rsid w:val="00BF7553"/>
    <w:rsid w:val="00BF7730"/>
    <w:rsid w:val="00BF7745"/>
    <w:rsid w:val="00BF77C3"/>
    <w:rsid w:val="00BF7858"/>
    <w:rsid w:val="00BF78E4"/>
    <w:rsid w:val="00BF7A1F"/>
    <w:rsid w:val="00BF7B79"/>
    <w:rsid w:val="00BF7B94"/>
    <w:rsid w:val="00BF7BA5"/>
    <w:rsid w:val="00BF7C99"/>
    <w:rsid w:val="00BF7DE0"/>
    <w:rsid w:val="00BF7E7D"/>
    <w:rsid w:val="00BF7F0E"/>
    <w:rsid w:val="00BF7FCF"/>
    <w:rsid w:val="00C00206"/>
    <w:rsid w:val="00C00351"/>
    <w:rsid w:val="00C004C5"/>
    <w:rsid w:val="00C00529"/>
    <w:rsid w:val="00C005B9"/>
    <w:rsid w:val="00C005F0"/>
    <w:rsid w:val="00C006CD"/>
    <w:rsid w:val="00C008EE"/>
    <w:rsid w:val="00C00954"/>
    <w:rsid w:val="00C00ABF"/>
    <w:rsid w:val="00C00C5E"/>
    <w:rsid w:val="00C00D20"/>
    <w:rsid w:val="00C00E60"/>
    <w:rsid w:val="00C01012"/>
    <w:rsid w:val="00C0107C"/>
    <w:rsid w:val="00C011E3"/>
    <w:rsid w:val="00C012F6"/>
    <w:rsid w:val="00C0132F"/>
    <w:rsid w:val="00C01575"/>
    <w:rsid w:val="00C016FA"/>
    <w:rsid w:val="00C017C5"/>
    <w:rsid w:val="00C01817"/>
    <w:rsid w:val="00C01818"/>
    <w:rsid w:val="00C018E7"/>
    <w:rsid w:val="00C01BA9"/>
    <w:rsid w:val="00C01C36"/>
    <w:rsid w:val="00C01D7D"/>
    <w:rsid w:val="00C01F20"/>
    <w:rsid w:val="00C01F53"/>
    <w:rsid w:val="00C01F79"/>
    <w:rsid w:val="00C01FEA"/>
    <w:rsid w:val="00C021A7"/>
    <w:rsid w:val="00C0225A"/>
    <w:rsid w:val="00C02419"/>
    <w:rsid w:val="00C02550"/>
    <w:rsid w:val="00C02686"/>
    <w:rsid w:val="00C026AE"/>
    <w:rsid w:val="00C026DB"/>
    <w:rsid w:val="00C02928"/>
    <w:rsid w:val="00C0294B"/>
    <w:rsid w:val="00C0299D"/>
    <w:rsid w:val="00C029B9"/>
    <w:rsid w:val="00C02A2B"/>
    <w:rsid w:val="00C02DA9"/>
    <w:rsid w:val="00C02F91"/>
    <w:rsid w:val="00C02FC3"/>
    <w:rsid w:val="00C02FEF"/>
    <w:rsid w:val="00C0300D"/>
    <w:rsid w:val="00C03019"/>
    <w:rsid w:val="00C030EC"/>
    <w:rsid w:val="00C0326E"/>
    <w:rsid w:val="00C032BC"/>
    <w:rsid w:val="00C0332D"/>
    <w:rsid w:val="00C033D9"/>
    <w:rsid w:val="00C034AE"/>
    <w:rsid w:val="00C03577"/>
    <w:rsid w:val="00C035A1"/>
    <w:rsid w:val="00C0362D"/>
    <w:rsid w:val="00C03648"/>
    <w:rsid w:val="00C03867"/>
    <w:rsid w:val="00C03882"/>
    <w:rsid w:val="00C038FC"/>
    <w:rsid w:val="00C039B9"/>
    <w:rsid w:val="00C03A46"/>
    <w:rsid w:val="00C03B08"/>
    <w:rsid w:val="00C03C75"/>
    <w:rsid w:val="00C03C87"/>
    <w:rsid w:val="00C03CEB"/>
    <w:rsid w:val="00C03DA1"/>
    <w:rsid w:val="00C03ED3"/>
    <w:rsid w:val="00C03F10"/>
    <w:rsid w:val="00C03F53"/>
    <w:rsid w:val="00C040EB"/>
    <w:rsid w:val="00C04174"/>
    <w:rsid w:val="00C043DA"/>
    <w:rsid w:val="00C04479"/>
    <w:rsid w:val="00C044A6"/>
    <w:rsid w:val="00C044DE"/>
    <w:rsid w:val="00C0453B"/>
    <w:rsid w:val="00C04625"/>
    <w:rsid w:val="00C04662"/>
    <w:rsid w:val="00C046ED"/>
    <w:rsid w:val="00C04788"/>
    <w:rsid w:val="00C049B6"/>
    <w:rsid w:val="00C04A7B"/>
    <w:rsid w:val="00C04C61"/>
    <w:rsid w:val="00C04D1A"/>
    <w:rsid w:val="00C04E77"/>
    <w:rsid w:val="00C05035"/>
    <w:rsid w:val="00C0507B"/>
    <w:rsid w:val="00C05101"/>
    <w:rsid w:val="00C051C5"/>
    <w:rsid w:val="00C0524F"/>
    <w:rsid w:val="00C05308"/>
    <w:rsid w:val="00C053BD"/>
    <w:rsid w:val="00C0542F"/>
    <w:rsid w:val="00C055AA"/>
    <w:rsid w:val="00C05AC6"/>
    <w:rsid w:val="00C05D1E"/>
    <w:rsid w:val="00C05EB0"/>
    <w:rsid w:val="00C05F0E"/>
    <w:rsid w:val="00C05F2A"/>
    <w:rsid w:val="00C05F78"/>
    <w:rsid w:val="00C0628B"/>
    <w:rsid w:val="00C063D4"/>
    <w:rsid w:val="00C063FF"/>
    <w:rsid w:val="00C0643B"/>
    <w:rsid w:val="00C064D8"/>
    <w:rsid w:val="00C0664C"/>
    <w:rsid w:val="00C06785"/>
    <w:rsid w:val="00C067BE"/>
    <w:rsid w:val="00C067D6"/>
    <w:rsid w:val="00C069E2"/>
    <w:rsid w:val="00C06CBD"/>
    <w:rsid w:val="00C06D70"/>
    <w:rsid w:val="00C06E88"/>
    <w:rsid w:val="00C06F44"/>
    <w:rsid w:val="00C06F99"/>
    <w:rsid w:val="00C07237"/>
    <w:rsid w:val="00C07278"/>
    <w:rsid w:val="00C0741D"/>
    <w:rsid w:val="00C074FB"/>
    <w:rsid w:val="00C07528"/>
    <w:rsid w:val="00C07565"/>
    <w:rsid w:val="00C07651"/>
    <w:rsid w:val="00C076C2"/>
    <w:rsid w:val="00C0780F"/>
    <w:rsid w:val="00C0784D"/>
    <w:rsid w:val="00C07898"/>
    <w:rsid w:val="00C0799B"/>
    <w:rsid w:val="00C07AE5"/>
    <w:rsid w:val="00C07C16"/>
    <w:rsid w:val="00C07F3F"/>
    <w:rsid w:val="00C100FF"/>
    <w:rsid w:val="00C10133"/>
    <w:rsid w:val="00C10194"/>
    <w:rsid w:val="00C101D5"/>
    <w:rsid w:val="00C10284"/>
    <w:rsid w:val="00C10437"/>
    <w:rsid w:val="00C1046A"/>
    <w:rsid w:val="00C10786"/>
    <w:rsid w:val="00C10860"/>
    <w:rsid w:val="00C10933"/>
    <w:rsid w:val="00C10BCF"/>
    <w:rsid w:val="00C10C2E"/>
    <w:rsid w:val="00C10CD7"/>
    <w:rsid w:val="00C10CE2"/>
    <w:rsid w:val="00C10DA5"/>
    <w:rsid w:val="00C10E3B"/>
    <w:rsid w:val="00C10E85"/>
    <w:rsid w:val="00C10F61"/>
    <w:rsid w:val="00C110A1"/>
    <w:rsid w:val="00C110E3"/>
    <w:rsid w:val="00C113D4"/>
    <w:rsid w:val="00C11438"/>
    <w:rsid w:val="00C114D6"/>
    <w:rsid w:val="00C11567"/>
    <w:rsid w:val="00C116B4"/>
    <w:rsid w:val="00C116C4"/>
    <w:rsid w:val="00C118A6"/>
    <w:rsid w:val="00C11D15"/>
    <w:rsid w:val="00C11E06"/>
    <w:rsid w:val="00C11E1B"/>
    <w:rsid w:val="00C12015"/>
    <w:rsid w:val="00C12133"/>
    <w:rsid w:val="00C12203"/>
    <w:rsid w:val="00C1225E"/>
    <w:rsid w:val="00C123B7"/>
    <w:rsid w:val="00C1249D"/>
    <w:rsid w:val="00C1260D"/>
    <w:rsid w:val="00C1299D"/>
    <w:rsid w:val="00C129F4"/>
    <w:rsid w:val="00C12A83"/>
    <w:rsid w:val="00C12AD8"/>
    <w:rsid w:val="00C12C57"/>
    <w:rsid w:val="00C12D01"/>
    <w:rsid w:val="00C12DA9"/>
    <w:rsid w:val="00C12EB7"/>
    <w:rsid w:val="00C12EB9"/>
    <w:rsid w:val="00C12FF7"/>
    <w:rsid w:val="00C1304F"/>
    <w:rsid w:val="00C130C1"/>
    <w:rsid w:val="00C13171"/>
    <w:rsid w:val="00C13334"/>
    <w:rsid w:val="00C133A4"/>
    <w:rsid w:val="00C133E0"/>
    <w:rsid w:val="00C1347A"/>
    <w:rsid w:val="00C13485"/>
    <w:rsid w:val="00C134D4"/>
    <w:rsid w:val="00C13640"/>
    <w:rsid w:val="00C136D5"/>
    <w:rsid w:val="00C1389E"/>
    <w:rsid w:val="00C1390A"/>
    <w:rsid w:val="00C1397E"/>
    <w:rsid w:val="00C13C58"/>
    <w:rsid w:val="00C13E7B"/>
    <w:rsid w:val="00C13EA6"/>
    <w:rsid w:val="00C13EFB"/>
    <w:rsid w:val="00C14147"/>
    <w:rsid w:val="00C14179"/>
    <w:rsid w:val="00C14516"/>
    <w:rsid w:val="00C14786"/>
    <w:rsid w:val="00C147F6"/>
    <w:rsid w:val="00C148E8"/>
    <w:rsid w:val="00C1491D"/>
    <w:rsid w:val="00C14B43"/>
    <w:rsid w:val="00C14B93"/>
    <w:rsid w:val="00C14D5C"/>
    <w:rsid w:val="00C14D82"/>
    <w:rsid w:val="00C14E05"/>
    <w:rsid w:val="00C15237"/>
    <w:rsid w:val="00C15549"/>
    <w:rsid w:val="00C155B0"/>
    <w:rsid w:val="00C15640"/>
    <w:rsid w:val="00C156A1"/>
    <w:rsid w:val="00C15700"/>
    <w:rsid w:val="00C15798"/>
    <w:rsid w:val="00C157E5"/>
    <w:rsid w:val="00C1582B"/>
    <w:rsid w:val="00C158B5"/>
    <w:rsid w:val="00C15964"/>
    <w:rsid w:val="00C15B36"/>
    <w:rsid w:val="00C15B6F"/>
    <w:rsid w:val="00C15B8B"/>
    <w:rsid w:val="00C15BB9"/>
    <w:rsid w:val="00C15C00"/>
    <w:rsid w:val="00C15C6B"/>
    <w:rsid w:val="00C15C83"/>
    <w:rsid w:val="00C15CEB"/>
    <w:rsid w:val="00C15E43"/>
    <w:rsid w:val="00C15E89"/>
    <w:rsid w:val="00C15F50"/>
    <w:rsid w:val="00C16050"/>
    <w:rsid w:val="00C16065"/>
    <w:rsid w:val="00C1610E"/>
    <w:rsid w:val="00C16137"/>
    <w:rsid w:val="00C165B5"/>
    <w:rsid w:val="00C16755"/>
    <w:rsid w:val="00C16764"/>
    <w:rsid w:val="00C1680B"/>
    <w:rsid w:val="00C16818"/>
    <w:rsid w:val="00C16A5A"/>
    <w:rsid w:val="00C16AB5"/>
    <w:rsid w:val="00C16D45"/>
    <w:rsid w:val="00C16EEF"/>
    <w:rsid w:val="00C17223"/>
    <w:rsid w:val="00C17317"/>
    <w:rsid w:val="00C1735B"/>
    <w:rsid w:val="00C174F8"/>
    <w:rsid w:val="00C176D9"/>
    <w:rsid w:val="00C1770C"/>
    <w:rsid w:val="00C17748"/>
    <w:rsid w:val="00C1777C"/>
    <w:rsid w:val="00C177AD"/>
    <w:rsid w:val="00C17873"/>
    <w:rsid w:val="00C17A87"/>
    <w:rsid w:val="00C17B37"/>
    <w:rsid w:val="00C17C53"/>
    <w:rsid w:val="00C17E27"/>
    <w:rsid w:val="00C17E97"/>
    <w:rsid w:val="00C17EED"/>
    <w:rsid w:val="00C17FF7"/>
    <w:rsid w:val="00C202F0"/>
    <w:rsid w:val="00C2030F"/>
    <w:rsid w:val="00C2039A"/>
    <w:rsid w:val="00C204DA"/>
    <w:rsid w:val="00C20943"/>
    <w:rsid w:val="00C20945"/>
    <w:rsid w:val="00C2095E"/>
    <w:rsid w:val="00C20AB8"/>
    <w:rsid w:val="00C20B3E"/>
    <w:rsid w:val="00C20BCC"/>
    <w:rsid w:val="00C20BE8"/>
    <w:rsid w:val="00C20C4F"/>
    <w:rsid w:val="00C20C50"/>
    <w:rsid w:val="00C20D1E"/>
    <w:rsid w:val="00C20D94"/>
    <w:rsid w:val="00C20DC7"/>
    <w:rsid w:val="00C20F54"/>
    <w:rsid w:val="00C210F9"/>
    <w:rsid w:val="00C21275"/>
    <w:rsid w:val="00C21298"/>
    <w:rsid w:val="00C212E8"/>
    <w:rsid w:val="00C212F6"/>
    <w:rsid w:val="00C21458"/>
    <w:rsid w:val="00C214E2"/>
    <w:rsid w:val="00C215BE"/>
    <w:rsid w:val="00C215E3"/>
    <w:rsid w:val="00C21637"/>
    <w:rsid w:val="00C216BA"/>
    <w:rsid w:val="00C216C5"/>
    <w:rsid w:val="00C217F7"/>
    <w:rsid w:val="00C2199C"/>
    <w:rsid w:val="00C21AE5"/>
    <w:rsid w:val="00C21B1C"/>
    <w:rsid w:val="00C21BCF"/>
    <w:rsid w:val="00C21C12"/>
    <w:rsid w:val="00C21C53"/>
    <w:rsid w:val="00C22012"/>
    <w:rsid w:val="00C22142"/>
    <w:rsid w:val="00C221C6"/>
    <w:rsid w:val="00C221E5"/>
    <w:rsid w:val="00C223DE"/>
    <w:rsid w:val="00C2241F"/>
    <w:rsid w:val="00C22759"/>
    <w:rsid w:val="00C227BF"/>
    <w:rsid w:val="00C22862"/>
    <w:rsid w:val="00C228E5"/>
    <w:rsid w:val="00C22955"/>
    <w:rsid w:val="00C22B11"/>
    <w:rsid w:val="00C22B2F"/>
    <w:rsid w:val="00C22E02"/>
    <w:rsid w:val="00C22F1E"/>
    <w:rsid w:val="00C23169"/>
    <w:rsid w:val="00C231EC"/>
    <w:rsid w:val="00C23245"/>
    <w:rsid w:val="00C233F4"/>
    <w:rsid w:val="00C233F6"/>
    <w:rsid w:val="00C236EE"/>
    <w:rsid w:val="00C237EE"/>
    <w:rsid w:val="00C2388A"/>
    <w:rsid w:val="00C23956"/>
    <w:rsid w:val="00C23ACC"/>
    <w:rsid w:val="00C23AF0"/>
    <w:rsid w:val="00C23B2E"/>
    <w:rsid w:val="00C23BA4"/>
    <w:rsid w:val="00C23BE3"/>
    <w:rsid w:val="00C23C54"/>
    <w:rsid w:val="00C23CCA"/>
    <w:rsid w:val="00C23CFE"/>
    <w:rsid w:val="00C23D99"/>
    <w:rsid w:val="00C23DE9"/>
    <w:rsid w:val="00C23E51"/>
    <w:rsid w:val="00C23EA6"/>
    <w:rsid w:val="00C23EBC"/>
    <w:rsid w:val="00C23FFD"/>
    <w:rsid w:val="00C2420F"/>
    <w:rsid w:val="00C24303"/>
    <w:rsid w:val="00C24334"/>
    <w:rsid w:val="00C24874"/>
    <w:rsid w:val="00C24B9C"/>
    <w:rsid w:val="00C24D34"/>
    <w:rsid w:val="00C24F94"/>
    <w:rsid w:val="00C25023"/>
    <w:rsid w:val="00C252CD"/>
    <w:rsid w:val="00C252EE"/>
    <w:rsid w:val="00C25413"/>
    <w:rsid w:val="00C25472"/>
    <w:rsid w:val="00C254D9"/>
    <w:rsid w:val="00C25655"/>
    <w:rsid w:val="00C25663"/>
    <w:rsid w:val="00C25699"/>
    <w:rsid w:val="00C257B0"/>
    <w:rsid w:val="00C2598F"/>
    <w:rsid w:val="00C25AC5"/>
    <w:rsid w:val="00C25D87"/>
    <w:rsid w:val="00C25E98"/>
    <w:rsid w:val="00C25F14"/>
    <w:rsid w:val="00C2605D"/>
    <w:rsid w:val="00C263BB"/>
    <w:rsid w:val="00C26499"/>
    <w:rsid w:val="00C26528"/>
    <w:rsid w:val="00C2652C"/>
    <w:rsid w:val="00C266BF"/>
    <w:rsid w:val="00C26784"/>
    <w:rsid w:val="00C2694C"/>
    <w:rsid w:val="00C269B3"/>
    <w:rsid w:val="00C26A02"/>
    <w:rsid w:val="00C26AB0"/>
    <w:rsid w:val="00C26BDD"/>
    <w:rsid w:val="00C26C9E"/>
    <w:rsid w:val="00C26CFC"/>
    <w:rsid w:val="00C26D62"/>
    <w:rsid w:val="00C26DDB"/>
    <w:rsid w:val="00C26F7F"/>
    <w:rsid w:val="00C26FDD"/>
    <w:rsid w:val="00C2701F"/>
    <w:rsid w:val="00C27139"/>
    <w:rsid w:val="00C271A1"/>
    <w:rsid w:val="00C271C9"/>
    <w:rsid w:val="00C2732F"/>
    <w:rsid w:val="00C27440"/>
    <w:rsid w:val="00C275C2"/>
    <w:rsid w:val="00C2765A"/>
    <w:rsid w:val="00C276B4"/>
    <w:rsid w:val="00C27816"/>
    <w:rsid w:val="00C278C2"/>
    <w:rsid w:val="00C27B99"/>
    <w:rsid w:val="00C27C7C"/>
    <w:rsid w:val="00C27D7C"/>
    <w:rsid w:val="00C27FE5"/>
    <w:rsid w:val="00C3001F"/>
    <w:rsid w:val="00C30226"/>
    <w:rsid w:val="00C302E0"/>
    <w:rsid w:val="00C303DF"/>
    <w:rsid w:val="00C30498"/>
    <w:rsid w:val="00C30643"/>
    <w:rsid w:val="00C3073A"/>
    <w:rsid w:val="00C3078D"/>
    <w:rsid w:val="00C30A4B"/>
    <w:rsid w:val="00C30B57"/>
    <w:rsid w:val="00C30C8F"/>
    <w:rsid w:val="00C30D5E"/>
    <w:rsid w:val="00C30EFD"/>
    <w:rsid w:val="00C30F3C"/>
    <w:rsid w:val="00C310AE"/>
    <w:rsid w:val="00C311EE"/>
    <w:rsid w:val="00C31488"/>
    <w:rsid w:val="00C3165C"/>
    <w:rsid w:val="00C3184D"/>
    <w:rsid w:val="00C31C3A"/>
    <w:rsid w:val="00C31D46"/>
    <w:rsid w:val="00C31EA4"/>
    <w:rsid w:val="00C31EDB"/>
    <w:rsid w:val="00C31FC7"/>
    <w:rsid w:val="00C320E6"/>
    <w:rsid w:val="00C32205"/>
    <w:rsid w:val="00C323C9"/>
    <w:rsid w:val="00C32428"/>
    <w:rsid w:val="00C3249C"/>
    <w:rsid w:val="00C32512"/>
    <w:rsid w:val="00C325CC"/>
    <w:rsid w:val="00C32611"/>
    <w:rsid w:val="00C32642"/>
    <w:rsid w:val="00C32812"/>
    <w:rsid w:val="00C328B3"/>
    <w:rsid w:val="00C3291F"/>
    <w:rsid w:val="00C32A1D"/>
    <w:rsid w:val="00C32A73"/>
    <w:rsid w:val="00C32A87"/>
    <w:rsid w:val="00C32AC0"/>
    <w:rsid w:val="00C32AFC"/>
    <w:rsid w:val="00C32B90"/>
    <w:rsid w:val="00C32C0D"/>
    <w:rsid w:val="00C32C2E"/>
    <w:rsid w:val="00C32C47"/>
    <w:rsid w:val="00C32CD5"/>
    <w:rsid w:val="00C32DBD"/>
    <w:rsid w:val="00C32E8F"/>
    <w:rsid w:val="00C32EB8"/>
    <w:rsid w:val="00C330E2"/>
    <w:rsid w:val="00C33174"/>
    <w:rsid w:val="00C3318B"/>
    <w:rsid w:val="00C331B6"/>
    <w:rsid w:val="00C33241"/>
    <w:rsid w:val="00C33250"/>
    <w:rsid w:val="00C3327B"/>
    <w:rsid w:val="00C33287"/>
    <w:rsid w:val="00C3329C"/>
    <w:rsid w:val="00C332DF"/>
    <w:rsid w:val="00C3334B"/>
    <w:rsid w:val="00C333D9"/>
    <w:rsid w:val="00C3344A"/>
    <w:rsid w:val="00C334F7"/>
    <w:rsid w:val="00C335E2"/>
    <w:rsid w:val="00C33761"/>
    <w:rsid w:val="00C337AE"/>
    <w:rsid w:val="00C338D8"/>
    <w:rsid w:val="00C33905"/>
    <w:rsid w:val="00C3401C"/>
    <w:rsid w:val="00C34211"/>
    <w:rsid w:val="00C3432D"/>
    <w:rsid w:val="00C3439E"/>
    <w:rsid w:val="00C344AC"/>
    <w:rsid w:val="00C344E6"/>
    <w:rsid w:val="00C3454A"/>
    <w:rsid w:val="00C3479C"/>
    <w:rsid w:val="00C349AD"/>
    <w:rsid w:val="00C34A73"/>
    <w:rsid w:val="00C34AFB"/>
    <w:rsid w:val="00C34C1F"/>
    <w:rsid w:val="00C34CE7"/>
    <w:rsid w:val="00C34D9C"/>
    <w:rsid w:val="00C34E1A"/>
    <w:rsid w:val="00C34E3A"/>
    <w:rsid w:val="00C34E41"/>
    <w:rsid w:val="00C34EB4"/>
    <w:rsid w:val="00C34F7D"/>
    <w:rsid w:val="00C351B4"/>
    <w:rsid w:val="00C35325"/>
    <w:rsid w:val="00C353EA"/>
    <w:rsid w:val="00C35454"/>
    <w:rsid w:val="00C35551"/>
    <w:rsid w:val="00C35943"/>
    <w:rsid w:val="00C35AA0"/>
    <w:rsid w:val="00C35E52"/>
    <w:rsid w:val="00C35E72"/>
    <w:rsid w:val="00C35F0D"/>
    <w:rsid w:val="00C35FB1"/>
    <w:rsid w:val="00C35FDB"/>
    <w:rsid w:val="00C3602A"/>
    <w:rsid w:val="00C360B8"/>
    <w:rsid w:val="00C361F9"/>
    <w:rsid w:val="00C362C7"/>
    <w:rsid w:val="00C362C8"/>
    <w:rsid w:val="00C363E2"/>
    <w:rsid w:val="00C364E0"/>
    <w:rsid w:val="00C3650A"/>
    <w:rsid w:val="00C36936"/>
    <w:rsid w:val="00C36A7D"/>
    <w:rsid w:val="00C36B02"/>
    <w:rsid w:val="00C36B0B"/>
    <w:rsid w:val="00C36C74"/>
    <w:rsid w:val="00C36D5F"/>
    <w:rsid w:val="00C36E45"/>
    <w:rsid w:val="00C36F89"/>
    <w:rsid w:val="00C36FF2"/>
    <w:rsid w:val="00C370A2"/>
    <w:rsid w:val="00C371BE"/>
    <w:rsid w:val="00C3728D"/>
    <w:rsid w:val="00C37416"/>
    <w:rsid w:val="00C37567"/>
    <w:rsid w:val="00C37579"/>
    <w:rsid w:val="00C37837"/>
    <w:rsid w:val="00C379FD"/>
    <w:rsid w:val="00C37C33"/>
    <w:rsid w:val="00C37CD3"/>
    <w:rsid w:val="00C37E3E"/>
    <w:rsid w:val="00C37F72"/>
    <w:rsid w:val="00C4014D"/>
    <w:rsid w:val="00C40256"/>
    <w:rsid w:val="00C4036F"/>
    <w:rsid w:val="00C407D4"/>
    <w:rsid w:val="00C4092C"/>
    <w:rsid w:val="00C40ABE"/>
    <w:rsid w:val="00C40B34"/>
    <w:rsid w:val="00C40B88"/>
    <w:rsid w:val="00C40D04"/>
    <w:rsid w:val="00C40DFE"/>
    <w:rsid w:val="00C41110"/>
    <w:rsid w:val="00C41117"/>
    <w:rsid w:val="00C412D9"/>
    <w:rsid w:val="00C413E8"/>
    <w:rsid w:val="00C41425"/>
    <w:rsid w:val="00C41501"/>
    <w:rsid w:val="00C41502"/>
    <w:rsid w:val="00C41557"/>
    <w:rsid w:val="00C416F8"/>
    <w:rsid w:val="00C417AD"/>
    <w:rsid w:val="00C419B5"/>
    <w:rsid w:val="00C41D14"/>
    <w:rsid w:val="00C41D5C"/>
    <w:rsid w:val="00C41F48"/>
    <w:rsid w:val="00C41FD9"/>
    <w:rsid w:val="00C42116"/>
    <w:rsid w:val="00C421BF"/>
    <w:rsid w:val="00C4231D"/>
    <w:rsid w:val="00C4242C"/>
    <w:rsid w:val="00C4255C"/>
    <w:rsid w:val="00C425A5"/>
    <w:rsid w:val="00C427E8"/>
    <w:rsid w:val="00C428C2"/>
    <w:rsid w:val="00C4299B"/>
    <w:rsid w:val="00C42ADF"/>
    <w:rsid w:val="00C42C47"/>
    <w:rsid w:val="00C42CEF"/>
    <w:rsid w:val="00C42DA5"/>
    <w:rsid w:val="00C42E46"/>
    <w:rsid w:val="00C42EFF"/>
    <w:rsid w:val="00C4335F"/>
    <w:rsid w:val="00C43487"/>
    <w:rsid w:val="00C434F1"/>
    <w:rsid w:val="00C434F4"/>
    <w:rsid w:val="00C43679"/>
    <w:rsid w:val="00C4367F"/>
    <w:rsid w:val="00C436A0"/>
    <w:rsid w:val="00C43773"/>
    <w:rsid w:val="00C43783"/>
    <w:rsid w:val="00C437D0"/>
    <w:rsid w:val="00C439C0"/>
    <w:rsid w:val="00C43A66"/>
    <w:rsid w:val="00C43A94"/>
    <w:rsid w:val="00C43C29"/>
    <w:rsid w:val="00C43D1C"/>
    <w:rsid w:val="00C43F38"/>
    <w:rsid w:val="00C44034"/>
    <w:rsid w:val="00C442B3"/>
    <w:rsid w:val="00C442DF"/>
    <w:rsid w:val="00C4467E"/>
    <w:rsid w:val="00C44820"/>
    <w:rsid w:val="00C44BC0"/>
    <w:rsid w:val="00C44BD0"/>
    <w:rsid w:val="00C44BE5"/>
    <w:rsid w:val="00C44C0B"/>
    <w:rsid w:val="00C44D03"/>
    <w:rsid w:val="00C44FAA"/>
    <w:rsid w:val="00C4506E"/>
    <w:rsid w:val="00C45141"/>
    <w:rsid w:val="00C45264"/>
    <w:rsid w:val="00C455E0"/>
    <w:rsid w:val="00C457C8"/>
    <w:rsid w:val="00C458E7"/>
    <w:rsid w:val="00C4590C"/>
    <w:rsid w:val="00C45B17"/>
    <w:rsid w:val="00C45B52"/>
    <w:rsid w:val="00C45EAA"/>
    <w:rsid w:val="00C45FAA"/>
    <w:rsid w:val="00C46087"/>
    <w:rsid w:val="00C462B7"/>
    <w:rsid w:val="00C462B9"/>
    <w:rsid w:val="00C46416"/>
    <w:rsid w:val="00C46422"/>
    <w:rsid w:val="00C46698"/>
    <w:rsid w:val="00C466D9"/>
    <w:rsid w:val="00C466E1"/>
    <w:rsid w:val="00C466EC"/>
    <w:rsid w:val="00C4674F"/>
    <w:rsid w:val="00C46797"/>
    <w:rsid w:val="00C467AE"/>
    <w:rsid w:val="00C467FB"/>
    <w:rsid w:val="00C46903"/>
    <w:rsid w:val="00C46936"/>
    <w:rsid w:val="00C46943"/>
    <w:rsid w:val="00C46AD1"/>
    <w:rsid w:val="00C46B9F"/>
    <w:rsid w:val="00C46C19"/>
    <w:rsid w:val="00C46D28"/>
    <w:rsid w:val="00C470D5"/>
    <w:rsid w:val="00C4719E"/>
    <w:rsid w:val="00C473EC"/>
    <w:rsid w:val="00C47708"/>
    <w:rsid w:val="00C47780"/>
    <w:rsid w:val="00C4779A"/>
    <w:rsid w:val="00C478C1"/>
    <w:rsid w:val="00C47991"/>
    <w:rsid w:val="00C479A2"/>
    <w:rsid w:val="00C479C8"/>
    <w:rsid w:val="00C47A11"/>
    <w:rsid w:val="00C47BA3"/>
    <w:rsid w:val="00C47C47"/>
    <w:rsid w:val="00C47CDC"/>
    <w:rsid w:val="00C47E5B"/>
    <w:rsid w:val="00C47E67"/>
    <w:rsid w:val="00C47ED4"/>
    <w:rsid w:val="00C47FC6"/>
    <w:rsid w:val="00C47FCE"/>
    <w:rsid w:val="00C5008E"/>
    <w:rsid w:val="00C500FD"/>
    <w:rsid w:val="00C50143"/>
    <w:rsid w:val="00C50182"/>
    <w:rsid w:val="00C501EF"/>
    <w:rsid w:val="00C502D0"/>
    <w:rsid w:val="00C504C6"/>
    <w:rsid w:val="00C50507"/>
    <w:rsid w:val="00C50523"/>
    <w:rsid w:val="00C508FA"/>
    <w:rsid w:val="00C50B03"/>
    <w:rsid w:val="00C50D1C"/>
    <w:rsid w:val="00C50DD2"/>
    <w:rsid w:val="00C50F70"/>
    <w:rsid w:val="00C50F75"/>
    <w:rsid w:val="00C51005"/>
    <w:rsid w:val="00C5109B"/>
    <w:rsid w:val="00C51210"/>
    <w:rsid w:val="00C512C0"/>
    <w:rsid w:val="00C5134C"/>
    <w:rsid w:val="00C5134E"/>
    <w:rsid w:val="00C5135A"/>
    <w:rsid w:val="00C5161C"/>
    <w:rsid w:val="00C516C9"/>
    <w:rsid w:val="00C5176D"/>
    <w:rsid w:val="00C517D3"/>
    <w:rsid w:val="00C51854"/>
    <w:rsid w:val="00C51990"/>
    <w:rsid w:val="00C519D2"/>
    <w:rsid w:val="00C51A89"/>
    <w:rsid w:val="00C51B74"/>
    <w:rsid w:val="00C51B79"/>
    <w:rsid w:val="00C51C0D"/>
    <w:rsid w:val="00C51CBA"/>
    <w:rsid w:val="00C51CE3"/>
    <w:rsid w:val="00C51D75"/>
    <w:rsid w:val="00C51FC3"/>
    <w:rsid w:val="00C51FE9"/>
    <w:rsid w:val="00C51FF6"/>
    <w:rsid w:val="00C5222F"/>
    <w:rsid w:val="00C524CC"/>
    <w:rsid w:val="00C52878"/>
    <w:rsid w:val="00C529D7"/>
    <w:rsid w:val="00C52A0C"/>
    <w:rsid w:val="00C52CE0"/>
    <w:rsid w:val="00C52D2C"/>
    <w:rsid w:val="00C52D55"/>
    <w:rsid w:val="00C5303A"/>
    <w:rsid w:val="00C531DF"/>
    <w:rsid w:val="00C532E3"/>
    <w:rsid w:val="00C53320"/>
    <w:rsid w:val="00C5363C"/>
    <w:rsid w:val="00C536AD"/>
    <w:rsid w:val="00C536AE"/>
    <w:rsid w:val="00C5382F"/>
    <w:rsid w:val="00C53933"/>
    <w:rsid w:val="00C5395B"/>
    <w:rsid w:val="00C53B0C"/>
    <w:rsid w:val="00C53BF0"/>
    <w:rsid w:val="00C53C5A"/>
    <w:rsid w:val="00C53C94"/>
    <w:rsid w:val="00C53D2E"/>
    <w:rsid w:val="00C53F2B"/>
    <w:rsid w:val="00C54009"/>
    <w:rsid w:val="00C5403E"/>
    <w:rsid w:val="00C54254"/>
    <w:rsid w:val="00C5432F"/>
    <w:rsid w:val="00C5442F"/>
    <w:rsid w:val="00C546E9"/>
    <w:rsid w:val="00C54759"/>
    <w:rsid w:val="00C54777"/>
    <w:rsid w:val="00C54780"/>
    <w:rsid w:val="00C54790"/>
    <w:rsid w:val="00C5489D"/>
    <w:rsid w:val="00C548E3"/>
    <w:rsid w:val="00C54927"/>
    <w:rsid w:val="00C54A16"/>
    <w:rsid w:val="00C54AE2"/>
    <w:rsid w:val="00C54B65"/>
    <w:rsid w:val="00C54BCF"/>
    <w:rsid w:val="00C54E2E"/>
    <w:rsid w:val="00C54F6B"/>
    <w:rsid w:val="00C5510B"/>
    <w:rsid w:val="00C55609"/>
    <w:rsid w:val="00C556C9"/>
    <w:rsid w:val="00C556E0"/>
    <w:rsid w:val="00C5571C"/>
    <w:rsid w:val="00C5588C"/>
    <w:rsid w:val="00C558FE"/>
    <w:rsid w:val="00C55A89"/>
    <w:rsid w:val="00C55AEE"/>
    <w:rsid w:val="00C55B40"/>
    <w:rsid w:val="00C55B98"/>
    <w:rsid w:val="00C55F55"/>
    <w:rsid w:val="00C55FCC"/>
    <w:rsid w:val="00C56177"/>
    <w:rsid w:val="00C562AF"/>
    <w:rsid w:val="00C56371"/>
    <w:rsid w:val="00C5642C"/>
    <w:rsid w:val="00C56447"/>
    <w:rsid w:val="00C5656F"/>
    <w:rsid w:val="00C5671D"/>
    <w:rsid w:val="00C567CA"/>
    <w:rsid w:val="00C56923"/>
    <w:rsid w:val="00C56B61"/>
    <w:rsid w:val="00C56BA7"/>
    <w:rsid w:val="00C56E0C"/>
    <w:rsid w:val="00C56F29"/>
    <w:rsid w:val="00C5714E"/>
    <w:rsid w:val="00C571C8"/>
    <w:rsid w:val="00C57234"/>
    <w:rsid w:val="00C572A5"/>
    <w:rsid w:val="00C57542"/>
    <w:rsid w:val="00C57655"/>
    <w:rsid w:val="00C57906"/>
    <w:rsid w:val="00C57A5B"/>
    <w:rsid w:val="00C57A90"/>
    <w:rsid w:val="00C57B74"/>
    <w:rsid w:val="00C57D04"/>
    <w:rsid w:val="00C57E5B"/>
    <w:rsid w:val="00C57EC8"/>
    <w:rsid w:val="00C57F2E"/>
    <w:rsid w:val="00C57F95"/>
    <w:rsid w:val="00C57FBA"/>
    <w:rsid w:val="00C60060"/>
    <w:rsid w:val="00C60179"/>
    <w:rsid w:val="00C602F5"/>
    <w:rsid w:val="00C604A5"/>
    <w:rsid w:val="00C605AB"/>
    <w:rsid w:val="00C6078B"/>
    <w:rsid w:val="00C6093D"/>
    <w:rsid w:val="00C60AD6"/>
    <w:rsid w:val="00C60BBB"/>
    <w:rsid w:val="00C60C46"/>
    <w:rsid w:val="00C60C7F"/>
    <w:rsid w:val="00C60C93"/>
    <w:rsid w:val="00C60EF8"/>
    <w:rsid w:val="00C60EFA"/>
    <w:rsid w:val="00C6124C"/>
    <w:rsid w:val="00C61315"/>
    <w:rsid w:val="00C613DA"/>
    <w:rsid w:val="00C6147B"/>
    <w:rsid w:val="00C614CA"/>
    <w:rsid w:val="00C61557"/>
    <w:rsid w:val="00C61625"/>
    <w:rsid w:val="00C616A0"/>
    <w:rsid w:val="00C61701"/>
    <w:rsid w:val="00C617EA"/>
    <w:rsid w:val="00C61887"/>
    <w:rsid w:val="00C6191A"/>
    <w:rsid w:val="00C619A4"/>
    <w:rsid w:val="00C619E3"/>
    <w:rsid w:val="00C61B35"/>
    <w:rsid w:val="00C61BFA"/>
    <w:rsid w:val="00C61C0F"/>
    <w:rsid w:val="00C61CE0"/>
    <w:rsid w:val="00C61D15"/>
    <w:rsid w:val="00C61E47"/>
    <w:rsid w:val="00C61F02"/>
    <w:rsid w:val="00C61FF1"/>
    <w:rsid w:val="00C62038"/>
    <w:rsid w:val="00C6212F"/>
    <w:rsid w:val="00C62202"/>
    <w:rsid w:val="00C62231"/>
    <w:rsid w:val="00C62256"/>
    <w:rsid w:val="00C62491"/>
    <w:rsid w:val="00C624D8"/>
    <w:rsid w:val="00C62511"/>
    <w:rsid w:val="00C6257E"/>
    <w:rsid w:val="00C62773"/>
    <w:rsid w:val="00C628A2"/>
    <w:rsid w:val="00C62907"/>
    <w:rsid w:val="00C62B1F"/>
    <w:rsid w:val="00C62E22"/>
    <w:rsid w:val="00C62E30"/>
    <w:rsid w:val="00C62ECF"/>
    <w:rsid w:val="00C63145"/>
    <w:rsid w:val="00C632CE"/>
    <w:rsid w:val="00C633C5"/>
    <w:rsid w:val="00C63506"/>
    <w:rsid w:val="00C63531"/>
    <w:rsid w:val="00C637D9"/>
    <w:rsid w:val="00C63881"/>
    <w:rsid w:val="00C63950"/>
    <w:rsid w:val="00C63C57"/>
    <w:rsid w:val="00C63DC6"/>
    <w:rsid w:val="00C63E40"/>
    <w:rsid w:val="00C63E6E"/>
    <w:rsid w:val="00C6400D"/>
    <w:rsid w:val="00C64017"/>
    <w:rsid w:val="00C64161"/>
    <w:rsid w:val="00C6419D"/>
    <w:rsid w:val="00C6424E"/>
    <w:rsid w:val="00C643CD"/>
    <w:rsid w:val="00C64468"/>
    <w:rsid w:val="00C644AC"/>
    <w:rsid w:val="00C64627"/>
    <w:rsid w:val="00C6466E"/>
    <w:rsid w:val="00C64675"/>
    <w:rsid w:val="00C6468B"/>
    <w:rsid w:val="00C64700"/>
    <w:rsid w:val="00C64770"/>
    <w:rsid w:val="00C64818"/>
    <w:rsid w:val="00C64915"/>
    <w:rsid w:val="00C64990"/>
    <w:rsid w:val="00C64AE8"/>
    <w:rsid w:val="00C64B01"/>
    <w:rsid w:val="00C64F30"/>
    <w:rsid w:val="00C65012"/>
    <w:rsid w:val="00C650B1"/>
    <w:rsid w:val="00C65113"/>
    <w:rsid w:val="00C654C3"/>
    <w:rsid w:val="00C6570B"/>
    <w:rsid w:val="00C65736"/>
    <w:rsid w:val="00C6573A"/>
    <w:rsid w:val="00C6576A"/>
    <w:rsid w:val="00C658BC"/>
    <w:rsid w:val="00C65A68"/>
    <w:rsid w:val="00C65C1A"/>
    <w:rsid w:val="00C65C20"/>
    <w:rsid w:val="00C65CF9"/>
    <w:rsid w:val="00C65ED1"/>
    <w:rsid w:val="00C66447"/>
    <w:rsid w:val="00C6648C"/>
    <w:rsid w:val="00C665F7"/>
    <w:rsid w:val="00C66683"/>
    <w:rsid w:val="00C66756"/>
    <w:rsid w:val="00C66763"/>
    <w:rsid w:val="00C669E8"/>
    <w:rsid w:val="00C66A12"/>
    <w:rsid w:val="00C66B53"/>
    <w:rsid w:val="00C66BB7"/>
    <w:rsid w:val="00C66C6F"/>
    <w:rsid w:val="00C66E16"/>
    <w:rsid w:val="00C66E26"/>
    <w:rsid w:val="00C66E70"/>
    <w:rsid w:val="00C66E7C"/>
    <w:rsid w:val="00C66F54"/>
    <w:rsid w:val="00C67031"/>
    <w:rsid w:val="00C6704F"/>
    <w:rsid w:val="00C67429"/>
    <w:rsid w:val="00C67491"/>
    <w:rsid w:val="00C677D8"/>
    <w:rsid w:val="00C67A68"/>
    <w:rsid w:val="00C67A7F"/>
    <w:rsid w:val="00C67B1E"/>
    <w:rsid w:val="00C67B70"/>
    <w:rsid w:val="00C67BBF"/>
    <w:rsid w:val="00C67BE6"/>
    <w:rsid w:val="00C67C53"/>
    <w:rsid w:val="00C67D67"/>
    <w:rsid w:val="00C67D95"/>
    <w:rsid w:val="00C67EBB"/>
    <w:rsid w:val="00C67F0A"/>
    <w:rsid w:val="00C701CE"/>
    <w:rsid w:val="00C702DC"/>
    <w:rsid w:val="00C7036C"/>
    <w:rsid w:val="00C70429"/>
    <w:rsid w:val="00C70430"/>
    <w:rsid w:val="00C70701"/>
    <w:rsid w:val="00C7081F"/>
    <w:rsid w:val="00C70892"/>
    <w:rsid w:val="00C708F7"/>
    <w:rsid w:val="00C70900"/>
    <w:rsid w:val="00C7090D"/>
    <w:rsid w:val="00C7095E"/>
    <w:rsid w:val="00C709A5"/>
    <w:rsid w:val="00C709E5"/>
    <w:rsid w:val="00C70B80"/>
    <w:rsid w:val="00C70CAC"/>
    <w:rsid w:val="00C70D92"/>
    <w:rsid w:val="00C70F1E"/>
    <w:rsid w:val="00C70F91"/>
    <w:rsid w:val="00C710E9"/>
    <w:rsid w:val="00C71711"/>
    <w:rsid w:val="00C7196C"/>
    <w:rsid w:val="00C71BBB"/>
    <w:rsid w:val="00C71C1B"/>
    <w:rsid w:val="00C71E2C"/>
    <w:rsid w:val="00C71EF8"/>
    <w:rsid w:val="00C7209B"/>
    <w:rsid w:val="00C72449"/>
    <w:rsid w:val="00C725BC"/>
    <w:rsid w:val="00C72638"/>
    <w:rsid w:val="00C72692"/>
    <w:rsid w:val="00C726D3"/>
    <w:rsid w:val="00C72907"/>
    <w:rsid w:val="00C72926"/>
    <w:rsid w:val="00C72A63"/>
    <w:rsid w:val="00C72D66"/>
    <w:rsid w:val="00C72D7B"/>
    <w:rsid w:val="00C72DF0"/>
    <w:rsid w:val="00C72E96"/>
    <w:rsid w:val="00C72F35"/>
    <w:rsid w:val="00C730DE"/>
    <w:rsid w:val="00C733BB"/>
    <w:rsid w:val="00C734EF"/>
    <w:rsid w:val="00C73523"/>
    <w:rsid w:val="00C73669"/>
    <w:rsid w:val="00C7386E"/>
    <w:rsid w:val="00C738E4"/>
    <w:rsid w:val="00C73C61"/>
    <w:rsid w:val="00C73C70"/>
    <w:rsid w:val="00C73E73"/>
    <w:rsid w:val="00C740DC"/>
    <w:rsid w:val="00C74207"/>
    <w:rsid w:val="00C742AD"/>
    <w:rsid w:val="00C74440"/>
    <w:rsid w:val="00C7459F"/>
    <w:rsid w:val="00C7462D"/>
    <w:rsid w:val="00C7490A"/>
    <w:rsid w:val="00C7497F"/>
    <w:rsid w:val="00C749D3"/>
    <w:rsid w:val="00C74B4E"/>
    <w:rsid w:val="00C74B80"/>
    <w:rsid w:val="00C74C08"/>
    <w:rsid w:val="00C74C98"/>
    <w:rsid w:val="00C74E00"/>
    <w:rsid w:val="00C74E1A"/>
    <w:rsid w:val="00C74ECC"/>
    <w:rsid w:val="00C75028"/>
    <w:rsid w:val="00C7517E"/>
    <w:rsid w:val="00C75307"/>
    <w:rsid w:val="00C754DC"/>
    <w:rsid w:val="00C75726"/>
    <w:rsid w:val="00C757E8"/>
    <w:rsid w:val="00C75AD4"/>
    <w:rsid w:val="00C75C00"/>
    <w:rsid w:val="00C75D2C"/>
    <w:rsid w:val="00C75D46"/>
    <w:rsid w:val="00C75D56"/>
    <w:rsid w:val="00C75D8B"/>
    <w:rsid w:val="00C75E20"/>
    <w:rsid w:val="00C75F1B"/>
    <w:rsid w:val="00C76165"/>
    <w:rsid w:val="00C7627A"/>
    <w:rsid w:val="00C763AB"/>
    <w:rsid w:val="00C76525"/>
    <w:rsid w:val="00C76641"/>
    <w:rsid w:val="00C7672A"/>
    <w:rsid w:val="00C76827"/>
    <w:rsid w:val="00C7687D"/>
    <w:rsid w:val="00C76BA1"/>
    <w:rsid w:val="00C76CE7"/>
    <w:rsid w:val="00C76E87"/>
    <w:rsid w:val="00C76EC9"/>
    <w:rsid w:val="00C76FFE"/>
    <w:rsid w:val="00C77094"/>
    <w:rsid w:val="00C77141"/>
    <w:rsid w:val="00C77230"/>
    <w:rsid w:val="00C772C7"/>
    <w:rsid w:val="00C77439"/>
    <w:rsid w:val="00C774D1"/>
    <w:rsid w:val="00C77526"/>
    <w:rsid w:val="00C77579"/>
    <w:rsid w:val="00C775C9"/>
    <w:rsid w:val="00C77614"/>
    <w:rsid w:val="00C7763A"/>
    <w:rsid w:val="00C77698"/>
    <w:rsid w:val="00C7778C"/>
    <w:rsid w:val="00C7778F"/>
    <w:rsid w:val="00C77932"/>
    <w:rsid w:val="00C77A3E"/>
    <w:rsid w:val="00C77A94"/>
    <w:rsid w:val="00C77C56"/>
    <w:rsid w:val="00C77D9C"/>
    <w:rsid w:val="00C77EA8"/>
    <w:rsid w:val="00C77FB3"/>
    <w:rsid w:val="00C80133"/>
    <w:rsid w:val="00C80189"/>
    <w:rsid w:val="00C80457"/>
    <w:rsid w:val="00C8051C"/>
    <w:rsid w:val="00C807D9"/>
    <w:rsid w:val="00C8081B"/>
    <w:rsid w:val="00C80936"/>
    <w:rsid w:val="00C809F4"/>
    <w:rsid w:val="00C80A52"/>
    <w:rsid w:val="00C80A7D"/>
    <w:rsid w:val="00C80AAE"/>
    <w:rsid w:val="00C80D76"/>
    <w:rsid w:val="00C80DDD"/>
    <w:rsid w:val="00C80E5D"/>
    <w:rsid w:val="00C80EAA"/>
    <w:rsid w:val="00C80F42"/>
    <w:rsid w:val="00C8119C"/>
    <w:rsid w:val="00C81233"/>
    <w:rsid w:val="00C813CC"/>
    <w:rsid w:val="00C81413"/>
    <w:rsid w:val="00C815F8"/>
    <w:rsid w:val="00C816AC"/>
    <w:rsid w:val="00C81757"/>
    <w:rsid w:val="00C8189E"/>
    <w:rsid w:val="00C81D39"/>
    <w:rsid w:val="00C81D5A"/>
    <w:rsid w:val="00C81D68"/>
    <w:rsid w:val="00C81D92"/>
    <w:rsid w:val="00C81E0B"/>
    <w:rsid w:val="00C81F8B"/>
    <w:rsid w:val="00C82142"/>
    <w:rsid w:val="00C821A7"/>
    <w:rsid w:val="00C823BC"/>
    <w:rsid w:val="00C826CA"/>
    <w:rsid w:val="00C82799"/>
    <w:rsid w:val="00C827C9"/>
    <w:rsid w:val="00C827D1"/>
    <w:rsid w:val="00C82880"/>
    <w:rsid w:val="00C82F10"/>
    <w:rsid w:val="00C83001"/>
    <w:rsid w:val="00C8300B"/>
    <w:rsid w:val="00C8318D"/>
    <w:rsid w:val="00C832D5"/>
    <w:rsid w:val="00C83306"/>
    <w:rsid w:val="00C835C4"/>
    <w:rsid w:val="00C836F9"/>
    <w:rsid w:val="00C83A3F"/>
    <w:rsid w:val="00C83B64"/>
    <w:rsid w:val="00C83BBB"/>
    <w:rsid w:val="00C83CF7"/>
    <w:rsid w:val="00C83ED4"/>
    <w:rsid w:val="00C83F52"/>
    <w:rsid w:val="00C8410A"/>
    <w:rsid w:val="00C84323"/>
    <w:rsid w:val="00C8466C"/>
    <w:rsid w:val="00C846AD"/>
    <w:rsid w:val="00C8476F"/>
    <w:rsid w:val="00C84796"/>
    <w:rsid w:val="00C8488F"/>
    <w:rsid w:val="00C84D55"/>
    <w:rsid w:val="00C84F0B"/>
    <w:rsid w:val="00C84F1A"/>
    <w:rsid w:val="00C850DD"/>
    <w:rsid w:val="00C85452"/>
    <w:rsid w:val="00C854E5"/>
    <w:rsid w:val="00C8554C"/>
    <w:rsid w:val="00C85717"/>
    <w:rsid w:val="00C85761"/>
    <w:rsid w:val="00C858DD"/>
    <w:rsid w:val="00C859BF"/>
    <w:rsid w:val="00C85A51"/>
    <w:rsid w:val="00C85A5A"/>
    <w:rsid w:val="00C85AD5"/>
    <w:rsid w:val="00C85BC2"/>
    <w:rsid w:val="00C85C8E"/>
    <w:rsid w:val="00C85D34"/>
    <w:rsid w:val="00C85E6D"/>
    <w:rsid w:val="00C85F3B"/>
    <w:rsid w:val="00C85FD0"/>
    <w:rsid w:val="00C86214"/>
    <w:rsid w:val="00C86230"/>
    <w:rsid w:val="00C86360"/>
    <w:rsid w:val="00C8636E"/>
    <w:rsid w:val="00C8672C"/>
    <w:rsid w:val="00C86750"/>
    <w:rsid w:val="00C86973"/>
    <w:rsid w:val="00C86A05"/>
    <w:rsid w:val="00C86A45"/>
    <w:rsid w:val="00C86A9D"/>
    <w:rsid w:val="00C86AB4"/>
    <w:rsid w:val="00C86AC1"/>
    <w:rsid w:val="00C86ADE"/>
    <w:rsid w:val="00C86C1A"/>
    <w:rsid w:val="00C86C6D"/>
    <w:rsid w:val="00C86C72"/>
    <w:rsid w:val="00C86C96"/>
    <w:rsid w:val="00C86CC0"/>
    <w:rsid w:val="00C87028"/>
    <w:rsid w:val="00C87096"/>
    <w:rsid w:val="00C870C9"/>
    <w:rsid w:val="00C870F3"/>
    <w:rsid w:val="00C8710E"/>
    <w:rsid w:val="00C87263"/>
    <w:rsid w:val="00C87450"/>
    <w:rsid w:val="00C87500"/>
    <w:rsid w:val="00C8776C"/>
    <w:rsid w:val="00C87843"/>
    <w:rsid w:val="00C879A0"/>
    <w:rsid w:val="00C87AA7"/>
    <w:rsid w:val="00C87AB5"/>
    <w:rsid w:val="00C87AF7"/>
    <w:rsid w:val="00C87B1B"/>
    <w:rsid w:val="00C87BF9"/>
    <w:rsid w:val="00C87D9F"/>
    <w:rsid w:val="00C87FC5"/>
    <w:rsid w:val="00C9008F"/>
    <w:rsid w:val="00C900F0"/>
    <w:rsid w:val="00C901AA"/>
    <w:rsid w:val="00C902EF"/>
    <w:rsid w:val="00C9053F"/>
    <w:rsid w:val="00C9061E"/>
    <w:rsid w:val="00C90705"/>
    <w:rsid w:val="00C907B2"/>
    <w:rsid w:val="00C907DA"/>
    <w:rsid w:val="00C9081E"/>
    <w:rsid w:val="00C90A91"/>
    <w:rsid w:val="00C90BAF"/>
    <w:rsid w:val="00C90BF8"/>
    <w:rsid w:val="00C90C35"/>
    <w:rsid w:val="00C90E7E"/>
    <w:rsid w:val="00C90FE2"/>
    <w:rsid w:val="00C9100C"/>
    <w:rsid w:val="00C9113D"/>
    <w:rsid w:val="00C911B2"/>
    <w:rsid w:val="00C911E0"/>
    <w:rsid w:val="00C9138F"/>
    <w:rsid w:val="00C91413"/>
    <w:rsid w:val="00C91531"/>
    <w:rsid w:val="00C9154F"/>
    <w:rsid w:val="00C91553"/>
    <w:rsid w:val="00C915D3"/>
    <w:rsid w:val="00C91BF9"/>
    <w:rsid w:val="00C92043"/>
    <w:rsid w:val="00C920FC"/>
    <w:rsid w:val="00C92429"/>
    <w:rsid w:val="00C9290B"/>
    <w:rsid w:val="00C929AA"/>
    <w:rsid w:val="00C92A60"/>
    <w:rsid w:val="00C92C43"/>
    <w:rsid w:val="00C92E88"/>
    <w:rsid w:val="00C931F9"/>
    <w:rsid w:val="00C93435"/>
    <w:rsid w:val="00C93456"/>
    <w:rsid w:val="00C934FA"/>
    <w:rsid w:val="00C93507"/>
    <w:rsid w:val="00C935D2"/>
    <w:rsid w:val="00C9374F"/>
    <w:rsid w:val="00C937E8"/>
    <w:rsid w:val="00C93879"/>
    <w:rsid w:val="00C93BA1"/>
    <w:rsid w:val="00C93C4F"/>
    <w:rsid w:val="00C93DD3"/>
    <w:rsid w:val="00C93DE3"/>
    <w:rsid w:val="00C93DE8"/>
    <w:rsid w:val="00C93E27"/>
    <w:rsid w:val="00C94131"/>
    <w:rsid w:val="00C94138"/>
    <w:rsid w:val="00C9451E"/>
    <w:rsid w:val="00C9462F"/>
    <w:rsid w:val="00C948C4"/>
    <w:rsid w:val="00C948E2"/>
    <w:rsid w:val="00C94B17"/>
    <w:rsid w:val="00C94B75"/>
    <w:rsid w:val="00C94B84"/>
    <w:rsid w:val="00C94F3B"/>
    <w:rsid w:val="00C94F69"/>
    <w:rsid w:val="00C9518F"/>
    <w:rsid w:val="00C953F6"/>
    <w:rsid w:val="00C95502"/>
    <w:rsid w:val="00C956EA"/>
    <w:rsid w:val="00C95799"/>
    <w:rsid w:val="00C95ACE"/>
    <w:rsid w:val="00C95B0D"/>
    <w:rsid w:val="00C95B49"/>
    <w:rsid w:val="00C95B54"/>
    <w:rsid w:val="00C95C0B"/>
    <w:rsid w:val="00C95C60"/>
    <w:rsid w:val="00C95D12"/>
    <w:rsid w:val="00C95E3E"/>
    <w:rsid w:val="00C9629C"/>
    <w:rsid w:val="00C96317"/>
    <w:rsid w:val="00C96374"/>
    <w:rsid w:val="00C96445"/>
    <w:rsid w:val="00C96484"/>
    <w:rsid w:val="00C964C9"/>
    <w:rsid w:val="00C964D0"/>
    <w:rsid w:val="00C964ED"/>
    <w:rsid w:val="00C9658C"/>
    <w:rsid w:val="00C96636"/>
    <w:rsid w:val="00C96667"/>
    <w:rsid w:val="00C9669C"/>
    <w:rsid w:val="00C968C1"/>
    <w:rsid w:val="00C96A5B"/>
    <w:rsid w:val="00C96A9A"/>
    <w:rsid w:val="00C96AA6"/>
    <w:rsid w:val="00C96E71"/>
    <w:rsid w:val="00C96E97"/>
    <w:rsid w:val="00C96EF7"/>
    <w:rsid w:val="00C96FF9"/>
    <w:rsid w:val="00C9727D"/>
    <w:rsid w:val="00C973DA"/>
    <w:rsid w:val="00C97454"/>
    <w:rsid w:val="00C9752C"/>
    <w:rsid w:val="00C97534"/>
    <w:rsid w:val="00C976FB"/>
    <w:rsid w:val="00C97849"/>
    <w:rsid w:val="00C9799E"/>
    <w:rsid w:val="00C97A29"/>
    <w:rsid w:val="00C97ABD"/>
    <w:rsid w:val="00C97AE9"/>
    <w:rsid w:val="00C97D85"/>
    <w:rsid w:val="00C97DA1"/>
    <w:rsid w:val="00C97DCB"/>
    <w:rsid w:val="00C97E78"/>
    <w:rsid w:val="00CA01E7"/>
    <w:rsid w:val="00CA022A"/>
    <w:rsid w:val="00CA02BD"/>
    <w:rsid w:val="00CA02FB"/>
    <w:rsid w:val="00CA0442"/>
    <w:rsid w:val="00CA053C"/>
    <w:rsid w:val="00CA0691"/>
    <w:rsid w:val="00CA07AE"/>
    <w:rsid w:val="00CA07B7"/>
    <w:rsid w:val="00CA08A8"/>
    <w:rsid w:val="00CA08DD"/>
    <w:rsid w:val="00CA09D8"/>
    <w:rsid w:val="00CA0C35"/>
    <w:rsid w:val="00CA0D8E"/>
    <w:rsid w:val="00CA0E4D"/>
    <w:rsid w:val="00CA0E8C"/>
    <w:rsid w:val="00CA0EA0"/>
    <w:rsid w:val="00CA0F32"/>
    <w:rsid w:val="00CA0FAA"/>
    <w:rsid w:val="00CA10C7"/>
    <w:rsid w:val="00CA110B"/>
    <w:rsid w:val="00CA11C2"/>
    <w:rsid w:val="00CA121A"/>
    <w:rsid w:val="00CA1289"/>
    <w:rsid w:val="00CA1356"/>
    <w:rsid w:val="00CA1464"/>
    <w:rsid w:val="00CA1485"/>
    <w:rsid w:val="00CA14F1"/>
    <w:rsid w:val="00CA1554"/>
    <w:rsid w:val="00CA1796"/>
    <w:rsid w:val="00CA18B0"/>
    <w:rsid w:val="00CA19BC"/>
    <w:rsid w:val="00CA1BD4"/>
    <w:rsid w:val="00CA1C57"/>
    <w:rsid w:val="00CA1DE3"/>
    <w:rsid w:val="00CA1E6C"/>
    <w:rsid w:val="00CA1F7D"/>
    <w:rsid w:val="00CA1F81"/>
    <w:rsid w:val="00CA223C"/>
    <w:rsid w:val="00CA22C0"/>
    <w:rsid w:val="00CA22E3"/>
    <w:rsid w:val="00CA23C4"/>
    <w:rsid w:val="00CA243B"/>
    <w:rsid w:val="00CA2471"/>
    <w:rsid w:val="00CA2618"/>
    <w:rsid w:val="00CA2861"/>
    <w:rsid w:val="00CA2AAC"/>
    <w:rsid w:val="00CA2B25"/>
    <w:rsid w:val="00CA2B55"/>
    <w:rsid w:val="00CA2C96"/>
    <w:rsid w:val="00CA2DE8"/>
    <w:rsid w:val="00CA2EBC"/>
    <w:rsid w:val="00CA2EFF"/>
    <w:rsid w:val="00CA2F2A"/>
    <w:rsid w:val="00CA309D"/>
    <w:rsid w:val="00CA327E"/>
    <w:rsid w:val="00CA340D"/>
    <w:rsid w:val="00CA35A5"/>
    <w:rsid w:val="00CA3725"/>
    <w:rsid w:val="00CA3785"/>
    <w:rsid w:val="00CA37F0"/>
    <w:rsid w:val="00CA3858"/>
    <w:rsid w:val="00CA388D"/>
    <w:rsid w:val="00CA3972"/>
    <w:rsid w:val="00CA3DD9"/>
    <w:rsid w:val="00CA3F2F"/>
    <w:rsid w:val="00CA4165"/>
    <w:rsid w:val="00CA4181"/>
    <w:rsid w:val="00CA4287"/>
    <w:rsid w:val="00CA42D0"/>
    <w:rsid w:val="00CA42EC"/>
    <w:rsid w:val="00CA43A6"/>
    <w:rsid w:val="00CA4551"/>
    <w:rsid w:val="00CA4588"/>
    <w:rsid w:val="00CA470F"/>
    <w:rsid w:val="00CA4786"/>
    <w:rsid w:val="00CA478A"/>
    <w:rsid w:val="00CA4996"/>
    <w:rsid w:val="00CA4A16"/>
    <w:rsid w:val="00CA4A87"/>
    <w:rsid w:val="00CA4AB1"/>
    <w:rsid w:val="00CA4C7B"/>
    <w:rsid w:val="00CA4CFB"/>
    <w:rsid w:val="00CA4DF7"/>
    <w:rsid w:val="00CA4F90"/>
    <w:rsid w:val="00CA5283"/>
    <w:rsid w:val="00CA54C5"/>
    <w:rsid w:val="00CA5564"/>
    <w:rsid w:val="00CA55A7"/>
    <w:rsid w:val="00CA5631"/>
    <w:rsid w:val="00CA567C"/>
    <w:rsid w:val="00CA587A"/>
    <w:rsid w:val="00CA5A54"/>
    <w:rsid w:val="00CA5A9E"/>
    <w:rsid w:val="00CA5AAD"/>
    <w:rsid w:val="00CA5AB4"/>
    <w:rsid w:val="00CA5B28"/>
    <w:rsid w:val="00CA5B63"/>
    <w:rsid w:val="00CA5D63"/>
    <w:rsid w:val="00CA5F46"/>
    <w:rsid w:val="00CA6083"/>
    <w:rsid w:val="00CA627B"/>
    <w:rsid w:val="00CA62E9"/>
    <w:rsid w:val="00CA63DE"/>
    <w:rsid w:val="00CA6401"/>
    <w:rsid w:val="00CA65DD"/>
    <w:rsid w:val="00CA66AD"/>
    <w:rsid w:val="00CA69C1"/>
    <w:rsid w:val="00CA6E71"/>
    <w:rsid w:val="00CA6EE8"/>
    <w:rsid w:val="00CA6F1B"/>
    <w:rsid w:val="00CA708A"/>
    <w:rsid w:val="00CA70DB"/>
    <w:rsid w:val="00CA7124"/>
    <w:rsid w:val="00CA713D"/>
    <w:rsid w:val="00CA715D"/>
    <w:rsid w:val="00CA71B3"/>
    <w:rsid w:val="00CA71B8"/>
    <w:rsid w:val="00CA71C8"/>
    <w:rsid w:val="00CA71EE"/>
    <w:rsid w:val="00CA7219"/>
    <w:rsid w:val="00CA7257"/>
    <w:rsid w:val="00CA7461"/>
    <w:rsid w:val="00CA746F"/>
    <w:rsid w:val="00CA753E"/>
    <w:rsid w:val="00CA7667"/>
    <w:rsid w:val="00CA76E9"/>
    <w:rsid w:val="00CA785C"/>
    <w:rsid w:val="00CA78CD"/>
    <w:rsid w:val="00CA78E6"/>
    <w:rsid w:val="00CA79DE"/>
    <w:rsid w:val="00CA7AD1"/>
    <w:rsid w:val="00CA7BDA"/>
    <w:rsid w:val="00CA7C42"/>
    <w:rsid w:val="00CA7C63"/>
    <w:rsid w:val="00CA7D9F"/>
    <w:rsid w:val="00CA7DB2"/>
    <w:rsid w:val="00CA7DCE"/>
    <w:rsid w:val="00CA7E0D"/>
    <w:rsid w:val="00CA7EB4"/>
    <w:rsid w:val="00CB008C"/>
    <w:rsid w:val="00CB00E8"/>
    <w:rsid w:val="00CB0210"/>
    <w:rsid w:val="00CB0348"/>
    <w:rsid w:val="00CB0461"/>
    <w:rsid w:val="00CB06E0"/>
    <w:rsid w:val="00CB074C"/>
    <w:rsid w:val="00CB083D"/>
    <w:rsid w:val="00CB0977"/>
    <w:rsid w:val="00CB0E24"/>
    <w:rsid w:val="00CB0F1A"/>
    <w:rsid w:val="00CB0F4B"/>
    <w:rsid w:val="00CB0FE2"/>
    <w:rsid w:val="00CB101D"/>
    <w:rsid w:val="00CB1089"/>
    <w:rsid w:val="00CB1093"/>
    <w:rsid w:val="00CB1366"/>
    <w:rsid w:val="00CB145A"/>
    <w:rsid w:val="00CB152A"/>
    <w:rsid w:val="00CB155A"/>
    <w:rsid w:val="00CB1575"/>
    <w:rsid w:val="00CB1597"/>
    <w:rsid w:val="00CB15DE"/>
    <w:rsid w:val="00CB1643"/>
    <w:rsid w:val="00CB16BA"/>
    <w:rsid w:val="00CB18AE"/>
    <w:rsid w:val="00CB18B1"/>
    <w:rsid w:val="00CB18FB"/>
    <w:rsid w:val="00CB1948"/>
    <w:rsid w:val="00CB1982"/>
    <w:rsid w:val="00CB19A8"/>
    <w:rsid w:val="00CB19EC"/>
    <w:rsid w:val="00CB19F5"/>
    <w:rsid w:val="00CB1A11"/>
    <w:rsid w:val="00CB1AE0"/>
    <w:rsid w:val="00CB1B4B"/>
    <w:rsid w:val="00CB1B81"/>
    <w:rsid w:val="00CB1C25"/>
    <w:rsid w:val="00CB1CDF"/>
    <w:rsid w:val="00CB1D9D"/>
    <w:rsid w:val="00CB1E9B"/>
    <w:rsid w:val="00CB1F41"/>
    <w:rsid w:val="00CB202F"/>
    <w:rsid w:val="00CB2159"/>
    <w:rsid w:val="00CB218D"/>
    <w:rsid w:val="00CB221A"/>
    <w:rsid w:val="00CB24D7"/>
    <w:rsid w:val="00CB25DC"/>
    <w:rsid w:val="00CB2687"/>
    <w:rsid w:val="00CB26D4"/>
    <w:rsid w:val="00CB27C1"/>
    <w:rsid w:val="00CB29A9"/>
    <w:rsid w:val="00CB2A38"/>
    <w:rsid w:val="00CB2AEA"/>
    <w:rsid w:val="00CB2C68"/>
    <w:rsid w:val="00CB2C76"/>
    <w:rsid w:val="00CB2DF5"/>
    <w:rsid w:val="00CB2E22"/>
    <w:rsid w:val="00CB3227"/>
    <w:rsid w:val="00CB3251"/>
    <w:rsid w:val="00CB3265"/>
    <w:rsid w:val="00CB33E4"/>
    <w:rsid w:val="00CB348B"/>
    <w:rsid w:val="00CB349B"/>
    <w:rsid w:val="00CB34CF"/>
    <w:rsid w:val="00CB36AA"/>
    <w:rsid w:val="00CB36D2"/>
    <w:rsid w:val="00CB3817"/>
    <w:rsid w:val="00CB3838"/>
    <w:rsid w:val="00CB38D7"/>
    <w:rsid w:val="00CB390F"/>
    <w:rsid w:val="00CB3990"/>
    <w:rsid w:val="00CB3B81"/>
    <w:rsid w:val="00CB3BE8"/>
    <w:rsid w:val="00CB3BEA"/>
    <w:rsid w:val="00CB3C0B"/>
    <w:rsid w:val="00CB3CF4"/>
    <w:rsid w:val="00CB3D0C"/>
    <w:rsid w:val="00CB3D5D"/>
    <w:rsid w:val="00CB3E40"/>
    <w:rsid w:val="00CB3F30"/>
    <w:rsid w:val="00CB404A"/>
    <w:rsid w:val="00CB4212"/>
    <w:rsid w:val="00CB4319"/>
    <w:rsid w:val="00CB4330"/>
    <w:rsid w:val="00CB4354"/>
    <w:rsid w:val="00CB44B2"/>
    <w:rsid w:val="00CB44EE"/>
    <w:rsid w:val="00CB45A4"/>
    <w:rsid w:val="00CB45E6"/>
    <w:rsid w:val="00CB4681"/>
    <w:rsid w:val="00CB46F8"/>
    <w:rsid w:val="00CB48E2"/>
    <w:rsid w:val="00CB49E8"/>
    <w:rsid w:val="00CB4A64"/>
    <w:rsid w:val="00CB4C2C"/>
    <w:rsid w:val="00CB4C90"/>
    <w:rsid w:val="00CB4C9C"/>
    <w:rsid w:val="00CB4D05"/>
    <w:rsid w:val="00CB4D66"/>
    <w:rsid w:val="00CB4DF2"/>
    <w:rsid w:val="00CB4FBB"/>
    <w:rsid w:val="00CB50E4"/>
    <w:rsid w:val="00CB51BE"/>
    <w:rsid w:val="00CB520A"/>
    <w:rsid w:val="00CB5381"/>
    <w:rsid w:val="00CB5443"/>
    <w:rsid w:val="00CB5590"/>
    <w:rsid w:val="00CB55BC"/>
    <w:rsid w:val="00CB5665"/>
    <w:rsid w:val="00CB5696"/>
    <w:rsid w:val="00CB5A2F"/>
    <w:rsid w:val="00CB5A89"/>
    <w:rsid w:val="00CB5CA7"/>
    <w:rsid w:val="00CB5CBE"/>
    <w:rsid w:val="00CB5CD0"/>
    <w:rsid w:val="00CB5D82"/>
    <w:rsid w:val="00CB5EF3"/>
    <w:rsid w:val="00CB6001"/>
    <w:rsid w:val="00CB60C8"/>
    <w:rsid w:val="00CB62CD"/>
    <w:rsid w:val="00CB6395"/>
    <w:rsid w:val="00CB63B4"/>
    <w:rsid w:val="00CB63CB"/>
    <w:rsid w:val="00CB64CA"/>
    <w:rsid w:val="00CB654E"/>
    <w:rsid w:val="00CB6607"/>
    <w:rsid w:val="00CB66AD"/>
    <w:rsid w:val="00CB67DA"/>
    <w:rsid w:val="00CB690B"/>
    <w:rsid w:val="00CB6930"/>
    <w:rsid w:val="00CB699D"/>
    <w:rsid w:val="00CB6A56"/>
    <w:rsid w:val="00CB6AAB"/>
    <w:rsid w:val="00CB6B6C"/>
    <w:rsid w:val="00CB6C6B"/>
    <w:rsid w:val="00CB6D94"/>
    <w:rsid w:val="00CB6E75"/>
    <w:rsid w:val="00CB70A5"/>
    <w:rsid w:val="00CB7198"/>
    <w:rsid w:val="00CB73D0"/>
    <w:rsid w:val="00CB750A"/>
    <w:rsid w:val="00CB75BF"/>
    <w:rsid w:val="00CB76DE"/>
    <w:rsid w:val="00CB7778"/>
    <w:rsid w:val="00CB786F"/>
    <w:rsid w:val="00CB78E7"/>
    <w:rsid w:val="00CB7A50"/>
    <w:rsid w:val="00CB7AFA"/>
    <w:rsid w:val="00CB7B26"/>
    <w:rsid w:val="00CB7B36"/>
    <w:rsid w:val="00CB7B52"/>
    <w:rsid w:val="00CB7BDF"/>
    <w:rsid w:val="00CB7D19"/>
    <w:rsid w:val="00CB7DB2"/>
    <w:rsid w:val="00CB7F53"/>
    <w:rsid w:val="00CC00F5"/>
    <w:rsid w:val="00CC00F7"/>
    <w:rsid w:val="00CC01BB"/>
    <w:rsid w:val="00CC047A"/>
    <w:rsid w:val="00CC04E6"/>
    <w:rsid w:val="00CC0569"/>
    <w:rsid w:val="00CC0655"/>
    <w:rsid w:val="00CC0656"/>
    <w:rsid w:val="00CC0688"/>
    <w:rsid w:val="00CC06D1"/>
    <w:rsid w:val="00CC083B"/>
    <w:rsid w:val="00CC0997"/>
    <w:rsid w:val="00CC0BCA"/>
    <w:rsid w:val="00CC0D6E"/>
    <w:rsid w:val="00CC0D7E"/>
    <w:rsid w:val="00CC1011"/>
    <w:rsid w:val="00CC1062"/>
    <w:rsid w:val="00CC106A"/>
    <w:rsid w:val="00CC10C4"/>
    <w:rsid w:val="00CC118A"/>
    <w:rsid w:val="00CC11CB"/>
    <w:rsid w:val="00CC1540"/>
    <w:rsid w:val="00CC16C9"/>
    <w:rsid w:val="00CC186F"/>
    <w:rsid w:val="00CC1A47"/>
    <w:rsid w:val="00CC1CC0"/>
    <w:rsid w:val="00CC1CDD"/>
    <w:rsid w:val="00CC1CEC"/>
    <w:rsid w:val="00CC1E8E"/>
    <w:rsid w:val="00CC1EF2"/>
    <w:rsid w:val="00CC204D"/>
    <w:rsid w:val="00CC224F"/>
    <w:rsid w:val="00CC226E"/>
    <w:rsid w:val="00CC238B"/>
    <w:rsid w:val="00CC23EC"/>
    <w:rsid w:val="00CC26BF"/>
    <w:rsid w:val="00CC2790"/>
    <w:rsid w:val="00CC2804"/>
    <w:rsid w:val="00CC2819"/>
    <w:rsid w:val="00CC2ABB"/>
    <w:rsid w:val="00CC2B47"/>
    <w:rsid w:val="00CC2C29"/>
    <w:rsid w:val="00CC2CD2"/>
    <w:rsid w:val="00CC2E30"/>
    <w:rsid w:val="00CC2F0F"/>
    <w:rsid w:val="00CC3086"/>
    <w:rsid w:val="00CC30B8"/>
    <w:rsid w:val="00CC319D"/>
    <w:rsid w:val="00CC31DC"/>
    <w:rsid w:val="00CC325B"/>
    <w:rsid w:val="00CC32CE"/>
    <w:rsid w:val="00CC3388"/>
    <w:rsid w:val="00CC343E"/>
    <w:rsid w:val="00CC353A"/>
    <w:rsid w:val="00CC35C1"/>
    <w:rsid w:val="00CC35DD"/>
    <w:rsid w:val="00CC3927"/>
    <w:rsid w:val="00CC39ED"/>
    <w:rsid w:val="00CC3AA8"/>
    <w:rsid w:val="00CC3B02"/>
    <w:rsid w:val="00CC3C75"/>
    <w:rsid w:val="00CC3E98"/>
    <w:rsid w:val="00CC3FAB"/>
    <w:rsid w:val="00CC4023"/>
    <w:rsid w:val="00CC410B"/>
    <w:rsid w:val="00CC41E3"/>
    <w:rsid w:val="00CC44AF"/>
    <w:rsid w:val="00CC44EB"/>
    <w:rsid w:val="00CC45CC"/>
    <w:rsid w:val="00CC4681"/>
    <w:rsid w:val="00CC47F0"/>
    <w:rsid w:val="00CC4823"/>
    <w:rsid w:val="00CC48A6"/>
    <w:rsid w:val="00CC48EF"/>
    <w:rsid w:val="00CC492F"/>
    <w:rsid w:val="00CC4B45"/>
    <w:rsid w:val="00CC4C6A"/>
    <w:rsid w:val="00CC4C85"/>
    <w:rsid w:val="00CC4DC2"/>
    <w:rsid w:val="00CC4EF5"/>
    <w:rsid w:val="00CC5097"/>
    <w:rsid w:val="00CC51CA"/>
    <w:rsid w:val="00CC51E2"/>
    <w:rsid w:val="00CC52C2"/>
    <w:rsid w:val="00CC5318"/>
    <w:rsid w:val="00CC55F0"/>
    <w:rsid w:val="00CC5654"/>
    <w:rsid w:val="00CC56D3"/>
    <w:rsid w:val="00CC575E"/>
    <w:rsid w:val="00CC5852"/>
    <w:rsid w:val="00CC5919"/>
    <w:rsid w:val="00CC5A3D"/>
    <w:rsid w:val="00CC5A8E"/>
    <w:rsid w:val="00CC5B08"/>
    <w:rsid w:val="00CC5B7A"/>
    <w:rsid w:val="00CC5E03"/>
    <w:rsid w:val="00CC5EA0"/>
    <w:rsid w:val="00CC5F14"/>
    <w:rsid w:val="00CC5F7A"/>
    <w:rsid w:val="00CC5FAE"/>
    <w:rsid w:val="00CC60E8"/>
    <w:rsid w:val="00CC60FA"/>
    <w:rsid w:val="00CC6276"/>
    <w:rsid w:val="00CC6284"/>
    <w:rsid w:val="00CC6302"/>
    <w:rsid w:val="00CC63E9"/>
    <w:rsid w:val="00CC640B"/>
    <w:rsid w:val="00CC643F"/>
    <w:rsid w:val="00CC6543"/>
    <w:rsid w:val="00CC66BB"/>
    <w:rsid w:val="00CC67A0"/>
    <w:rsid w:val="00CC6A98"/>
    <w:rsid w:val="00CC6A9C"/>
    <w:rsid w:val="00CC6B69"/>
    <w:rsid w:val="00CC6E5E"/>
    <w:rsid w:val="00CC7020"/>
    <w:rsid w:val="00CC7241"/>
    <w:rsid w:val="00CC7337"/>
    <w:rsid w:val="00CC73AA"/>
    <w:rsid w:val="00CC73D5"/>
    <w:rsid w:val="00CC7410"/>
    <w:rsid w:val="00CC748C"/>
    <w:rsid w:val="00CC75C1"/>
    <w:rsid w:val="00CC769D"/>
    <w:rsid w:val="00CC76C7"/>
    <w:rsid w:val="00CC7859"/>
    <w:rsid w:val="00CC78B5"/>
    <w:rsid w:val="00CC78E8"/>
    <w:rsid w:val="00CC79DB"/>
    <w:rsid w:val="00CC7A18"/>
    <w:rsid w:val="00CC7C73"/>
    <w:rsid w:val="00CD015A"/>
    <w:rsid w:val="00CD01A8"/>
    <w:rsid w:val="00CD02EC"/>
    <w:rsid w:val="00CD0308"/>
    <w:rsid w:val="00CD047E"/>
    <w:rsid w:val="00CD04AA"/>
    <w:rsid w:val="00CD05C9"/>
    <w:rsid w:val="00CD06A7"/>
    <w:rsid w:val="00CD076D"/>
    <w:rsid w:val="00CD095B"/>
    <w:rsid w:val="00CD09BC"/>
    <w:rsid w:val="00CD0A7A"/>
    <w:rsid w:val="00CD0ABA"/>
    <w:rsid w:val="00CD0B27"/>
    <w:rsid w:val="00CD0BF7"/>
    <w:rsid w:val="00CD0BF8"/>
    <w:rsid w:val="00CD0C62"/>
    <w:rsid w:val="00CD0C70"/>
    <w:rsid w:val="00CD0D74"/>
    <w:rsid w:val="00CD0E24"/>
    <w:rsid w:val="00CD0E66"/>
    <w:rsid w:val="00CD0EB3"/>
    <w:rsid w:val="00CD1386"/>
    <w:rsid w:val="00CD1396"/>
    <w:rsid w:val="00CD1421"/>
    <w:rsid w:val="00CD1517"/>
    <w:rsid w:val="00CD1548"/>
    <w:rsid w:val="00CD1553"/>
    <w:rsid w:val="00CD15EE"/>
    <w:rsid w:val="00CD1649"/>
    <w:rsid w:val="00CD169D"/>
    <w:rsid w:val="00CD1802"/>
    <w:rsid w:val="00CD1811"/>
    <w:rsid w:val="00CD1A44"/>
    <w:rsid w:val="00CD1C51"/>
    <w:rsid w:val="00CD1CC7"/>
    <w:rsid w:val="00CD1E45"/>
    <w:rsid w:val="00CD1F2E"/>
    <w:rsid w:val="00CD1FF6"/>
    <w:rsid w:val="00CD218D"/>
    <w:rsid w:val="00CD243B"/>
    <w:rsid w:val="00CD2461"/>
    <w:rsid w:val="00CD2560"/>
    <w:rsid w:val="00CD25EE"/>
    <w:rsid w:val="00CD2663"/>
    <w:rsid w:val="00CD27CA"/>
    <w:rsid w:val="00CD29D7"/>
    <w:rsid w:val="00CD2A34"/>
    <w:rsid w:val="00CD2A8A"/>
    <w:rsid w:val="00CD2B3C"/>
    <w:rsid w:val="00CD2D6E"/>
    <w:rsid w:val="00CD2E42"/>
    <w:rsid w:val="00CD2E65"/>
    <w:rsid w:val="00CD2ED7"/>
    <w:rsid w:val="00CD2F30"/>
    <w:rsid w:val="00CD30B4"/>
    <w:rsid w:val="00CD3134"/>
    <w:rsid w:val="00CD31AA"/>
    <w:rsid w:val="00CD331D"/>
    <w:rsid w:val="00CD33A7"/>
    <w:rsid w:val="00CD33B6"/>
    <w:rsid w:val="00CD34A8"/>
    <w:rsid w:val="00CD34F6"/>
    <w:rsid w:val="00CD3578"/>
    <w:rsid w:val="00CD3774"/>
    <w:rsid w:val="00CD3780"/>
    <w:rsid w:val="00CD3CCB"/>
    <w:rsid w:val="00CD3D39"/>
    <w:rsid w:val="00CD3DC1"/>
    <w:rsid w:val="00CD3DE9"/>
    <w:rsid w:val="00CD3E4F"/>
    <w:rsid w:val="00CD3F81"/>
    <w:rsid w:val="00CD3F85"/>
    <w:rsid w:val="00CD41E6"/>
    <w:rsid w:val="00CD436F"/>
    <w:rsid w:val="00CD43C4"/>
    <w:rsid w:val="00CD4448"/>
    <w:rsid w:val="00CD4501"/>
    <w:rsid w:val="00CD4506"/>
    <w:rsid w:val="00CD450D"/>
    <w:rsid w:val="00CD45BC"/>
    <w:rsid w:val="00CD461D"/>
    <w:rsid w:val="00CD4634"/>
    <w:rsid w:val="00CD46AA"/>
    <w:rsid w:val="00CD4785"/>
    <w:rsid w:val="00CD4835"/>
    <w:rsid w:val="00CD4D24"/>
    <w:rsid w:val="00CD4D43"/>
    <w:rsid w:val="00CD4E3A"/>
    <w:rsid w:val="00CD516C"/>
    <w:rsid w:val="00CD5173"/>
    <w:rsid w:val="00CD52E2"/>
    <w:rsid w:val="00CD53D6"/>
    <w:rsid w:val="00CD53DB"/>
    <w:rsid w:val="00CD5465"/>
    <w:rsid w:val="00CD54B8"/>
    <w:rsid w:val="00CD551D"/>
    <w:rsid w:val="00CD557D"/>
    <w:rsid w:val="00CD558C"/>
    <w:rsid w:val="00CD5776"/>
    <w:rsid w:val="00CD583B"/>
    <w:rsid w:val="00CD59C5"/>
    <w:rsid w:val="00CD59E7"/>
    <w:rsid w:val="00CD5B9A"/>
    <w:rsid w:val="00CD5CB9"/>
    <w:rsid w:val="00CD5E4C"/>
    <w:rsid w:val="00CD5ED4"/>
    <w:rsid w:val="00CD5F1A"/>
    <w:rsid w:val="00CD63E7"/>
    <w:rsid w:val="00CD6417"/>
    <w:rsid w:val="00CD66C2"/>
    <w:rsid w:val="00CD6AEB"/>
    <w:rsid w:val="00CD6B01"/>
    <w:rsid w:val="00CD6D31"/>
    <w:rsid w:val="00CD6E39"/>
    <w:rsid w:val="00CD6E5A"/>
    <w:rsid w:val="00CD6EBB"/>
    <w:rsid w:val="00CD700A"/>
    <w:rsid w:val="00CD7132"/>
    <w:rsid w:val="00CD7212"/>
    <w:rsid w:val="00CD7280"/>
    <w:rsid w:val="00CD7349"/>
    <w:rsid w:val="00CD7353"/>
    <w:rsid w:val="00CD74D4"/>
    <w:rsid w:val="00CD7637"/>
    <w:rsid w:val="00CD76A0"/>
    <w:rsid w:val="00CD7BF0"/>
    <w:rsid w:val="00CD7C54"/>
    <w:rsid w:val="00CD7F5E"/>
    <w:rsid w:val="00CE006F"/>
    <w:rsid w:val="00CE01B4"/>
    <w:rsid w:val="00CE020B"/>
    <w:rsid w:val="00CE0316"/>
    <w:rsid w:val="00CE03F7"/>
    <w:rsid w:val="00CE04B1"/>
    <w:rsid w:val="00CE064E"/>
    <w:rsid w:val="00CE068C"/>
    <w:rsid w:val="00CE0894"/>
    <w:rsid w:val="00CE0CF7"/>
    <w:rsid w:val="00CE0E17"/>
    <w:rsid w:val="00CE0E96"/>
    <w:rsid w:val="00CE0F44"/>
    <w:rsid w:val="00CE12B9"/>
    <w:rsid w:val="00CE14B8"/>
    <w:rsid w:val="00CE1592"/>
    <w:rsid w:val="00CE15EF"/>
    <w:rsid w:val="00CE1662"/>
    <w:rsid w:val="00CE16DE"/>
    <w:rsid w:val="00CE1732"/>
    <w:rsid w:val="00CE1801"/>
    <w:rsid w:val="00CE19D2"/>
    <w:rsid w:val="00CE19DF"/>
    <w:rsid w:val="00CE1C2C"/>
    <w:rsid w:val="00CE1D77"/>
    <w:rsid w:val="00CE1F89"/>
    <w:rsid w:val="00CE1F9A"/>
    <w:rsid w:val="00CE20C9"/>
    <w:rsid w:val="00CE21EB"/>
    <w:rsid w:val="00CE2273"/>
    <w:rsid w:val="00CE2309"/>
    <w:rsid w:val="00CE2480"/>
    <w:rsid w:val="00CE24FD"/>
    <w:rsid w:val="00CE2503"/>
    <w:rsid w:val="00CE27C8"/>
    <w:rsid w:val="00CE28B6"/>
    <w:rsid w:val="00CE2A5E"/>
    <w:rsid w:val="00CE2C27"/>
    <w:rsid w:val="00CE2D14"/>
    <w:rsid w:val="00CE2D86"/>
    <w:rsid w:val="00CE2DBD"/>
    <w:rsid w:val="00CE2DFF"/>
    <w:rsid w:val="00CE2FE6"/>
    <w:rsid w:val="00CE30E1"/>
    <w:rsid w:val="00CE3125"/>
    <w:rsid w:val="00CE3192"/>
    <w:rsid w:val="00CE34A1"/>
    <w:rsid w:val="00CE3549"/>
    <w:rsid w:val="00CE35B8"/>
    <w:rsid w:val="00CE35BF"/>
    <w:rsid w:val="00CE382A"/>
    <w:rsid w:val="00CE3920"/>
    <w:rsid w:val="00CE3980"/>
    <w:rsid w:val="00CE39A3"/>
    <w:rsid w:val="00CE3ABA"/>
    <w:rsid w:val="00CE3B2B"/>
    <w:rsid w:val="00CE3C66"/>
    <w:rsid w:val="00CE3CC7"/>
    <w:rsid w:val="00CE3D08"/>
    <w:rsid w:val="00CE3D11"/>
    <w:rsid w:val="00CE3DB8"/>
    <w:rsid w:val="00CE3EB9"/>
    <w:rsid w:val="00CE3EBD"/>
    <w:rsid w:val="00CE3FF1"/>
    <w:rsid w:val="00CE412F"/>
    <w:rsid w:val="00CE4158"/>
    <w:rsid w:val="00CE4270"/>
    <w:rsid w:val="00CE4271"/>
    <w:rsid w:val="00CE42DA"/>
    <w:rsid w:val="00CE456C"/>
    <w:rsid w:val="00CE462E"/>
    <w:rsid w:val="00CE4630"/>
    <w:rsid w:val="00CE466C"/>
    <w:rsid w:val="00CE467B"/>
    <w:rsid w:val="00CE48DC"/>
    <w:rsid w:val="00CE4931"/>
    <w:rsid w:val="00CE494E"/>
    <w:rsid w:val="00CE4957"/>
    <w:rsid w:val="00CE4A62"/>
    <w:rsid w:val="00CE4AAF"/>
    <w:rsid w:val="00CE4C65"/>
    <w:rsid w:val="00CE4CAB"/>
    <w:rsid w:val="00CE4CB8"/>
    <w:rsid w:val="00CE4E6E"/>
    <w:rsid w:val="00CE4FE2"/>
    <w:rsid w:val="00CE5036"/>
    <w:rsid w:val="00CE511C"/>
    <w:rsid w:val="00CE5157"/>
    <w:rsid w:val="00CE52B0"/>
    <w:rsid w:val="00CE52F9"/>
    <w:rsid w:val="00CE54B6"/>
    <w:rsid w:val="00CE5545"/>
    <w:rsid w:val="00CE5778"/>
    <w:rsid w:val="00CE57D5"/>
    <w:rsid w:val="00CE57EA"/>
    <w:rsid w:val="00CE5883"/>
    <w:rsid w:val="00CE59F8"/>
    <w:rsid w:val="00CE5AE0"/>
    <w:rsid w:val="00CE5AEF"/>
    <w:rsid w:val="00CE5CF4"/>
    <w:rsid w:val="00CE5E18"/>
    <w:rsid w:val="00CE5EFB"/>
    <w:rsid w:val="00CE5F55"/>
    <w:rsid w:val="00CE5F75"/>
    <w:rsid w:val="00CE6038"/>
    <w:rsid w:val="00CE61D2"/>
    <w:rsid w:val="00CE6250"/>
    <w:rsid w:val="00CE62AE"/>
    <w:rsid w:val="00CE62CF"/>
    <w:rsid w:val="00CE6363"/>
    <w:rsid w:val="00CE6452"/>
    <w:rsid w:val="00CE661F"/>
    <w:rsid w:val="00CE668C"/>
    <w:rsid w:val="00CE6697"/>
    <w:rsid w:val="00CE66FE"/>
    <w:rsid w:val="00CE6765"/>
    <w:rsid w:val="00CE6785"/>
    <w:rsid w:val="00CE67A9"/>
    <w:rsid w:val="00CE67EA"/>
    <w:rsid w:val="00CE6884"/>
    <w:rsid w:val="00CE68B7"/>
    <w:rsid w:val="00CE69A2"/>
    <w:rsid w:val="00CE6A8C"/>
    <w:rsid w:val="00CE6AB8"/>
    <w:rsid w:val="00CE6AD9"/>
    <w:rsid w:val="00CE6C7C"/>
    <w:rsid w:val="00CE6D4A"/>
    <w:rsid w:val="00CE6DB0"/>
    <w:rsid w:val="00CE7020"/>
    <w:rsid w:val="00CE7037"/>
    <w:rsid w:val="00CE719C"/>
    <w:rsid w:val="00CE7247"/>
    <w:rsid w:val="00CE7257"/>
    <w:rsid w:val="00CE7358"/>
    <w:rsid w:val="00CE75D4"/>
    <w:rsid w:val="00CE7685"/>
    <w:rsid w:val="00CE76E1"/>
    <w:rsid w:val="00CE77BC"/>
    <w:rsid w:val="00CE77C9"/>
    <w:rsid w:val="00CE7849"/>
    <w:rsid w:val="00CE7882"/>
    <w:rsid w:val="00CE788B"/>
    <w:rsid w:val="00CE7A63"/>
    <w:rsid w:val="00CE7A9A"/>
    <w:rsid w:val="00CE7B3C"/>
    <w:rsid w:val="00CE7C91"/>
    <w:rsid w:val="00CE7D54"/>
    <w:rsid w:val="00CE7E1D"/>
    <w:rsid w:val="00CE7E58"/>
    <w:rsid w:val="00CE7F82"/>
    <w:rsid w:val="00CF0093"/>
    <w:rsid w:val="00CF0152"/>
    <w:rsid w:val="00CF0174"/>
    <w:rsid w:val="00CF02EB"/>
    <w:rsid w:val="00CF04DD"/>
    <w:rsid w:val="00CF05A5"/>
    <w:rsid w:val="00CF06C4"/>
    <w:rsid w:val="00CF0719"/>
    <w:rsid w:val="00CF072A"/>
    <w:rsid w:val="00CF0868"/>
    <w:rsid w:val="00CF08E7"/>
    <w:rsid w:val="00CF0991"/>
    <w:rsid w:val="00CF0CEA"/>
    <w:rsid w:val="00CF0F4A"/>
    <w:rsid w:val="00CF0FD6"/>
    <w:rsid w:val="00CF107F"/>
    <w:rsid w:val="00CF111E"/>
    <w:rsid w:val="00CF1196"/>
    <w:rsid w:val="00CF124E"/>
    <w:rsid w:val="00CF1319"/>
    <w:rsid w:val="00CF14D3"/>
    <w:rsid w:val="00CF153B"/>
    <w:rsid w:val="00CF158F"/>
    <w:rsid w:val="00CF163C"/>
    <w:rsid w:val="00CF1739"/>
    <w:rsid w:val="00CF17CF"/>
    <w:rsid w:val="00CF1958"/>
    <w:rsid w:val="00CF1979"/>
    <w:rsid w:val="00CF1A47"/>
    <w:rsid w:val="00CF1A87"/>
    <w:rsid w:val="00CF1AD1"/>
    <w:rsid w:val="00CF1B34"/>
    <w:rsid w:val="00CF1B3A"/>
    <w:rsid w:val="00CF1BE7"/>
    <w:rsid w:val="00CF1BEB"/>
    <w:rsid w:val="00CF1D15"/>
    <w:rsid w:val="00CF1F7C"/>
    <w:rsid w:val="00CF2033"/>
    <w:rsid w:val="00CF20D8"/>
    <w:rsid w:val="00CF2150"/>
    <w:rsid w:val="00CF2557"/>
    <w:rsid w:val="00CF2632"/>
    <w:rsid w:val="00CF263B"/>
    <w:rsid w:val="00CF28CD"/>
    <w:rsid w:val="00CF28DA"/>
    <w:rsid w:val="00CF290B"/>
    <w:rsid w:val="00CF290E"/>
    <w:rsid w:val="00CF2945"/>
    <w:rsid w:val="00CF29A2"/>
    <w:rsid w:val="00CF2A8C"/>
    <w:rsid w:val="00CF2C2F"/>
    <w:rsid w:val="00CF2C83"/>
    <w:rsid w:val="00CF2C87"/>
    <w:rsid w:val="00CF2C9A"/>
    <w:rsid w:val="00CF2F6C"/>
    <w:rsid w:val="00CF30C5"/>
    <w:rsid w:val="00CF3120"/>
    <w:rsid w:val="00CF3271"/>
    <w:rsid w:val="00CF3426"/>
    <w:rsid w:val="00CF3567"/>
    <w:rsid w:val="00CF3603"/>
    <w:rsid w:val="00CF36AE"/>
    <w:rsid w:val="00CF3936"/>
    <w:rsid w:val="00CF3A66"/>
    <w:rsid w:val="00CF3BB0"/>
    <w:rsid w:val="00CF3BB9"/>
    <w:rsid w:val="00CF3BE7"/>
    <w:rsid w:val="00CF3C44"/>
    <w:rsid w:val="00CF3D46"/>
    <w:rsid w:val="00CF3E62"/>
    <w:rsid w:val="00CF40B8"/>
    <w:rsid w:val="00CF4173"/>
    <w:rsid w:val="00CF4186"/>
    <w:rsid w:val="00CF4287"/>
    <w:rsid w:val="00CF4291"/>
    <w:rsid w:val="00CF436D"/>
    <w:rsid w:val="00CF43CD"/>
    <w:rsid w:val="00CF4469"/>
    <w:rsid w:val="00CF4740"/>
    <w:rsid w:val="00CF4742"/>
    <w:rsid w:val="00CF484F"/>
    <w:rsid w:val="00CF4B53"/>
    <w:rsid w:val="00CF4BBB"/>
    <w:rsid w:val="00CF4CC2"/>
    <w:rsid w:val="00CF4F38"/>
    <w:rsid w:val="00CF4F40"/>
    <w:rsid w:val="00CF4F6A"/>
    <w:rsid w:val="00CF5186"/>
    <w:rsid w:val="00CF52C3"/>
    <w:rsid w:val="00CF55A1"/>
    <w:rsid w:val="00CF5679"/>
    <w:rsid w:val="00CF56EE"/>
    <w:rsid w:val="00CF57BD"/>
    <w:rsid w:val="00CF5878"/>
    <w:rsid w:val="00CF5A19"/>
    <w:rsid w:val="00CF62C0"/>
    <w:rsid w:val="00CF62F2"/>
    <w:rsid w:val="00CF6357"/>
    <w:rsid w:val="00CF63FB"/>
    <w:rsid w:val="00CF6489"/>
    <w:rsid w:val="00CF65F8"/>
    <w:rsid w:val="00CF661B"/>
    <w:rsid w:val="00CF67B1"/>
    <w:rsid w:val="00CF683C"/>
    <w:rsid w:val="00CF6998"/>
    <w:rsid w:val="00CF69F7"/>
    <w:rsid w:val="00CF6AE9"/>
    <w:rsid w:val="00CF6B20"/>
    <w:rsid w:val="00CF6C01"/>
    <w:rsid w:val="00CF6C3B"/>
    <w:rsid w:val="00CF6E3B"/>
    <w:rsid w:val="00CF6FF6"/>
    <w:rsid w:val="00CF7001"/>
    <w:rsid w:val="00CF7025"/>
    <w:rsid w:val="00CF7046"/>
    <w:rsid w:val="00CF70FC"/>
    <w:rsid w:val="00CF718C"/>
    <w:rsid w:val="00CF7267"/>
    <w:rsid w:val="00CF7303"/>
    <w:rsid w:val="00CF7315"/>
    <w:rsid w:val="00CF73EA"/>
    <w:rsid w:val="00CF7548"/>
    <w:rsid w:val="00CF759D"/>
    <w:rsid w:val="00CF7611"/>
    <w:rsid w:val="00CF7619"/>
    <w:rsid w:val="00CF769A"/>
    <w:rsid w:val="00CF76FA"/>
    <w:rsid w:val="00CF785F"/>
    <w:rsid w:val="00CF78C0"/>
    <w:rsid w:val="00CF7972"/>
    <w:rsid w:val="00CF79E5"/>
    <w:rsid w:val="00CF7A13"/>
    <w:rsid w:val="00CF7B16"/>
    <w:rsid w:val="00CF7C21"/>
    <w:rsid w:val="00CF7C7C"/>
    <w:rsid w:val="00CF7F85"/>
    <w:rsid w:val="00CF7FA2"/>
    <w:rsid w:val="00D001BC"/>
    <w:rsid w:val="00D0043B"/>
    <w:rsid w:val="00D00496"/>
    <w:rsid w:val="00D006A2"/>
    <w:rsid w:val="00D00763"/>
    <w:rsid w:val="00D0079D"/>
    <w:rsid w:val="00D0085A"/>
    <w:rsid w:val="00D008E3"/>
    <w:rsid w:val="00D00999"/>
    <w:rsid w:val="00D00BB2"/>
    <w:rsid w:val="00D00D03"/>
    <w:rsid w:val="00D00D26"/>
    <w:rsid w:val="00D00D55"/>
    <w:rsid w:val="00D00D86"/>
    <w:rsid w:val="00D00D87"/>
    <w:rsid w:val="00D00EFF"/>
    <w:rsid w:val="00D0105B"/>
    <w:rsid w:val="00D01232"/>
    <w:rsid w:val="00D012BB"/>
    <w:rsid w:val="00D0138D"/>
    <w:rsid w:val="00D01419"/>
    <w:rsid w:val="00D0148E"/>
    <w:rsid w:val="00D014B1"/>
    <w:rsid w:val="00D0178B"/>
    <w:rsid w:val="00D01794"/>
    <w:rsid w:val="00D017A8"/>
    <w:rsid w:val="00D01858"/>
    <w:rsid w:val="00D01B67"/>
    <w:rsid w:val="00D01E0F"/>
    <w:rsid w:val="00D01E4D"/>
    <w:rsid w:val="00D0205A"/>
    <w:rsid w:val="00D02063"/>
    <w:rsid w:val="00D021C3"/>
    <w:rsid w:val="00D02352"/>
    <w:rsid w:val="00D0242D"/>
    <w:rsid w:val="00D0257A"/>
    <w:rsid w:val="00D02582"/>
    <w:rsid w:val="00D0267F"/>
    <w:rsid w:val="00D027E0"/>
    <w:rsid w:val="00D02874"/>
    <w:rsid w:val="00D02D5D"/>
    <w:rsid w:val="00D02D86"/>
    <w:rsid w:val="00D02DCA"/>
    <w:rsid w:val="00D02EB8"/>
    <w:rsid w:val="00D030FB"/>
    <w:rsid w:val="00D0310E"/>
    <w:rsid w:val="00D031AC"/>
    <w:rsid w:val="00D03292"/>
    <w:rsid w:val="00D03337"/>
    <w:rsid w:val="00D03462"/>
    <w:rsid w:val="00D0348B"/>
    <w:rsid w:val="00D0355B"/>
    <w:rsid w:val="00D03679"/>
    <w:rsid w:val="00D0374D"/>
    <w:rsid w:val="00D0376B"/>
    <w:rsid w:val="00D038B1"/>
    <w:rsid w:val="00D03932"/>
    <w:rsid w:val="00D03A06"/>
    <w:rsid w:val="00D03ABA"/>
    <w:rsid w:val="00D03D23"/>
    <w:rsid w:val="00D03D65"/>
    <w:rsid w:val="00D03DAA"/>
    <w:rsid w:val="00D03DD8"/>
    <w:rsid w:val="00D04093"/>
    <w:rsid w:val="00D044B2"/>
    <w:rsid w:val="00D044F9"/>
    <w:rsid w:val="00D04591"/>
    <w:rsid w:val="00D045F9"/>
    <w:rsid w:val="00D045FA"/>
    <w:rsid w:val="00D0460C"/>
    <w:rsid w:val="00D04618"/>
    <w:rsid w:val="00D04755"/>
    <w:rsid w:val="00D0476B"/>
    <w:rsid w:val="00D048E5"/>
    <w:rsid w:val="00D0490C"/>
    <w:rsid w:val="00D0492F"/>
    <w:rsid w:val="00D04A5C"/>
    <w:rsid w:val="00D04D62"/>
    <w:rsid w:val="00D04E08"/>
    <w:rsid w:val="00D04EE7"/>
    <w:rsid w:val="00D05032"/>
    <w:rsid w:val="00D0512C"/>
    <w:rsid w:val="00D051AF"/>
    <w:rsid w:val="00D0520B"/>
    <w:rsid w:val="00D052FE"/>
    <w:rsid w:val="00D0532C"/>
    <w:rsid w:val="00D05518"/>
    <w:rsid w:val="00D05591"/>
    <w:rsid w:val="00D055CF"/>
    <w:rsid w:val="00D05692"/>
    <w:rsid w:val="00D0574C"/>
    <w:rsid w:val="00D0576A"/>
    <w:rsid w:val="00D058F7"/>
    <w:rsid w:val="00D059F2"/>
    <w:rsid w:val="00D05B9C"/>
    <w:rsid w:val="00D05BD9"/>
    <w:rsid w:val="00D05BE4"/>
    <w:rsid w:val="00D05C0B"/>
    <w:rsid w:val="00D05C39"/>
    <w:rsid w:val="00D05CCE"/>
    <w:rsid w:val="00D05D3E"/>
    <w:rsid w:val="00D05E47"/>
    <w:rsid w:val="00D05E92"/>
    <w:rsid w:val="00D05F24"/>
    <w:rsid w:val="00D05F46"/>
    <w:rsid w:val="00D06063"/>
    <w:rsid w:val="00D060F4"/>
    <w:rsid w:val="00D06414"/>
    <w:rsid w:val="00D065B3"/>
    <w:rsid w:val="00D06632"/>
    <w:rsid w:val="00D0663F"/>
    <w:rsid w:val="00D06676"/>
    <w:rsid w:val="00D0672E"/>
    <w:rsid w:val="00D067AC"/>
    <w:rsid w:val="00D068F2"/>
    <w:rsid w:val="00D06C71"/>
    <w:rsid w:val="00D06E86"/>
    <w:rsid w:val="00D06EB8"/>
    <w:rsid w:val="00D07060"/>
    <w:rsid w:val="00D0726A"/>
    <w:rsid w:val="00D07290"/>
    <w:rsid w:val="00D072DB"/>
    <w:rsid w:val="00D0739E"/>
    <w:rsid w:val="00D073D3"/>
    <w:rsid w:val="00D074BE"/>
    <w:rsid w:val="00D07505"/>
    <w:rsid w:val="00D07524"/>
    <w:rsid w:val="00D0757C"/>
    <w:rsid w:val="00D0768C"/>
    <w:rsid w:val="00D07A08"/>
    <w:rsid w:val="00D07B1B"/>
    <w:rsid w:val="00D07EDB"/>
    <w:rsid w:val="00D07EF9"/>
    <w:rsid w:val="00D07FD3"/>
    <w:rsid w:val="00D10033"/>
    <w:rsid w:val="00D100EE"/>
    <w:rsid w:val="00D1019A"/>
    <w:rsid w:val="00D10664"/>
    <w:rsid w:val="00D10824"/>
    <w:rsid w:val="00D10B9D"/>
    <w:rsid w:val="00D10C59"/>
    <w:rsid w:val="00D10D6F"/>
    <w:rsid w:val="00D10D81"/>
    <w:rsid w:val="00D10F33"/>
    <w:rsid w:val="00D11031"/>
    <w:rsid w:val="00D11172"/>
    <w:rsid w:val="00D11187"/>
    <w:rsid w:val="00D11189"/>
    <w:rsid w:val="00D111D9"/>
    <w:rsid w:val="00D11210"/>
    <w:rsid w:val="00D11255"/>
    <w:rsid w:val="00D11463"/>
    <w:rsid w:val="00D1158F"/>
    <w:rsid w:val="00D115B6"/>
    <w:rsid w:val="00D1161F"/>
    <w:rsid w:val="00D1172C"/>
    <w:rsid w:val="00D11776"/>
    <w:rsid w:val="00D11865"/>
    <w:rsid w:val="00D11A07"/>
    <w:rsid w:val="00D11C5D"/>
    <w:rsid w:val="00D11C60"/>
    <w:rsid w:val="00D11C70"/>
    <w:rsid w:val="00D11CA6"/>
    <w:rsid w:val="00D11CC2"/>
    <w:rsid w:val="00D11D45"/>
    <w:rsid w:val="00D11DDA"/>
    <w:rsid w:val="00D11F5A"/>
    <w:rsid w:val="00D12000"/>
    <w:rsid w:val="00D120AD"/>
    <w:rsid w:val="00D120D9"/>
    <w:rsid w:val="00D12114"/>
    <w:rsid w:val="00D12243"/>
    <w:rsid w:val="00D122DF"/>
    <w:rsid w:val="00D122FC"/>
    <w:rsid w:val="00D12367"/>
    <w:rsid w:val="00D124C6"/>
    <w:rsid w:val="00D125A1"/>
    <w:rsid w:val="00D125C2"/>
    <w:rsid w:val="00D1280C"/>
    <w:rsid w:val="00D12D9E"/>
    <w:rsid w:val="00D130B6"/>
    <w:rsid w:val="00D13157"/>
    <w:rsid w:val="00D1321E"/>
    <w:rsid w:val="00D1324A"/>
    <w:rsid w:val="00D133C8"/>
    <w:rsid w:val="00D13420"/>
    <w:rsid w:val="00D134A1"/>
    <w:rsid w:val="00D134DB"/>
    <w:rsid w:val="00D13663"/>
    <w:rsid w:val="00D13706"/>
    <w:rsid w:val="00D1371B"/>
    <w:rsid w:val="00D13811"/>
    <w:rsid w:val="00D13878"/>
    <w:rsid w:val="00D13902"/>
    <w:rsid w:val="00D13909"/>
    <w:rsid w:val="00D13934"/>
    <w:rsid w:val="00D13949"/>
    <w:rsid w:val="00D13A48"/>
    <w:rsid w:val="00D13BA6"/>
    <w:rsid w:val="00D13C08"/>
    <w:rsid w:val="00D13C6E"/>
    <w:rsid w:val="00D13CCA"/>
    <w:rsid w:val="00D13DBA"/>
    <w:rsid w:val="00D13E42"/>
    <w:rsid w:val="00D13EA4"/>
    <w:rsid w:val="00D1410E"/>
    <w:rsid w:val="00D1477C"/>
    <w:rsid w:val="00D147C2"/>
    <w:rsid w:val="00D1486E"/>
    <w:rsid w:val="00D14912"/>
    <w:rsid w:val="00D14A83"/>
    <w:rsid w:val="00D14AE4"/>
    <w:rsid w:val="00D14B90"/>
    <w:rsid w:val="00D14C02"/>
    <w:rsid w:val="00D14E5D"/>
    <w:rsid w:val="00D1504E"/>
    <w:rsid w:val="00D150EF"/>
    <w:rsid w:val="00D1512E"/>
    <w:rsid w:val="00D15283"/>
    <w:rsid w:val="00D15345"/>
    <w:rsid w:val="00D15365"/>
    <w:rsid w:val="00D153C9"/>
    <w:rsid w:val="00D156D9"/>
    <w:rsid w:val="00D156F2"/>
    <w:rsid w:val="00D158A8"/>
    <w:rsid w:val="00D15917"/>
    <w:rsid w:val="00D1591B"/>
    <w:rsid w:val="00D15952"/>
    <w:rsid w:val="00D15980"/>
    <w:rsid w:val="00D15A0F"/>
    <w:rsid w:val="00D15A12"/>
    <w:rsid w:val="00D15B28"/>
    <w:rsid w:val="00D15C53"/>
    <w:rsid w:val="00D15F5A"/>
    <w:rsid w:val="00D15F5F"/>
    <w:rsid w:val="00D16098"/>
    <w:rsid w:val="00D160F5"/>
    <w:rsid w:val="00D16224"/>
    <w:rsid w:val="00D1627D"/>
    <w:rsid w:val="00D162F4"/>
    <w:rsid w:val="00D1643B"/>
    <w:rsid w:val="00D164AF"/>
    <w:rsid w:val="00D164B0"/>
    <w:rsid w:val="00D16522"/>
    <w:rsid w:val="00D16645"/>
    <w:rsid w:val="00D16A3A"/>
    <w:rsid w:val="00D16AAD"/>
    <w:rsid w:val="00D16CF0"/>
    <w:rsid w:val="00D16E58"/>
    <w:rsid w:val="00D16F0C"/>
    <w:rsid w:val="00D170BC"/>
    <w:rsid w:val="00D17181"/>
    <w:rsid w:val="00D17190"/>
    <w:rsid w:val="00D17193"/>
    <w:rsid w:val="00D1719D"/>
    <w:rsid w:val="00D17390"/>
    <w:rsid w:val="00D173CE"/>
    <w:rsid w:val="00D173D4"/>
    <w:rsid w:val="00D174D0"/>
    <w:rsid w:val="00D17551"/>
    <w:rsid w:val="00D17591"/>
    <w:rsid w:val="00D17625"/>
    <w:rsid w:val="00D176D3"/>
    <w:rsid w:val="00D177EC"/>
    <w:rsid w:val="00D1789E"/>
    <w:rsid w:val="00D17936"/>
    <w:rsid w:val="00D17B99"/>
    <w:rsid w:val="00D17BFC"/>
    <w:rsid w:val="00D17CEA"/>
    <w:rsid w:val="00D17DFB"/>
    <w:rsid w:val="00D2016D"/>
    <w:rsid w:val="00D2019F"/>
    <w:rsid w:val="00D201BF"/>
    <w:rsid w:val="00D20264"/>
    <w:rsid w:val="00D2048E"/>
    <w:rsid w:val="00D205D2"/>
    <w:rsid w:val="00D20635"/>
    <w:rsid w:val="00D206AF"/>
    <w:rsid w:val="00D206C3"/>
    <w:rsid w:val="00D20727"/>
    <w:rsid w:val="00D20769"/>
    <w:rsid w:val="00D207D1"/>
    <w:rsid w:val="00D2080A"/>
    <w:rsid w:val="00D208A5"/>
    <w:rsid w:val="00D2092D"/>
    <w:rsid w:val="00D2095F"/>
    <w:rsid w:val="00D20969"/>
    <w:rsid w:val="00D20A9C"/>
    <w:rsid w:val="00D20B8C"/>
    <w:rsid w:val="00D20C65"/>
    <w:rsid w:val="00D20D57"/>
    <w:rsid w:val="00D20EB0"/>
    <w:rsid w:val="00D20EC0"/>
    <w:rsid w:val="00D20ED1"/>
    <w:rsid w:val="00D20FC5"/>
    <w:rsid w:val="00D21003"/>
    <w:rsid w:val="00D21005"/>
    <w:rsid w:val="00D21029"/>
    <w:rsid w:val="00D21150"/>
    <w:rsid w:val="00D2131C"/>
    <w:rsid w:val="00D213CC"/>
    <w:rsid w:val="00D2145C"/>
    <w:rsid w:val="00D2151D"/>
    <w:rsid w:val="00D21528"/>
    <w:rsid w:val="00D21557"/>
    <w:rsid w:val="00D215CD"/>
    <w:rsid w:val="00D215DB"/>
    <w:rsid w:val="00D21880"/>
    <w:rsid w:val="00D218A3"/>
    <w:rsid w:val="00D2196E"/>
    <w:rsid w:val="00D21EAC"/>
    <w:rsid w:val="00D21FBA"/>
    <w:rsid w:val="00D21FFF"/>
    <w:rsid w:val="00D22195"/>
    <w:rsid w:val="00D221F3"/>
    <w:rsid w:val="00D22366"/>
    <w:rsid w:val="00D22464"/>
    <w:rsid w:val="00D224AB"/>
    <w:rsid w:val="00D22635"/>
    <w:rsid w:val="00D22780"/>
    <w:rsid w:val="00D228BB"/>
    <w:rsid w:val="00D229D7"/>
    <w:rsid w:val="00D22A86"/>
    <w:rsid w:val="00D22C72"/>
    <w:rsid w:val="00D22D76"/>
    <w:rsid w:val="00D22D91"/>
    <w:rsid w:val="00D22FF4"/>
    <w:rsid w:val="00D23084"/>
    <w:rsid w:val="00D231F0"/>
    <w:rsid w:val="00D23554"/>
    <w:rsid w:val="00D238C4"/>
    <w:rsid w:val="00D2396E"/>
    <w:rsid w:val="00D2398A"/>
    <w:rsid w:val="00D23ABA"/>
    <w:rsid w:val="00D23AEC"/>
    <w:rsid w:val="00D23BAE"/>
    <w:rsid w:val="00D23C69"/>
    <w:rsid w:val="00D240CF"/>
    <w:rsid w:val="00D2417C"/>
    <w:rsid w:val="00D24551"/>
    <w:rsid w:val="00D24626"/>
    <w:rsid w:val="00D246EE"/>
    <w:rsid w:val="00D247E3"/>
    <w:rsid w:val="00D249FD"/>
    <w:rsid w:val="00D24A96"/>
    <w:rsid w:val="00D24AA6"/>
    <w:rsid w:val="00D24B6F"/>
    <w:rsid w:val="00D24B81"/>
    <w:rsid w:val="00D24B88"/>
    <w:rsid w:val="00D24CE9"/>
    <w:rsid w:val="00D24CFD"/>
    <w:rsid w:val="00D24D83"/>
    <w:rsid w:val="00D24E53"/>
    <w:rsid w:val="00D252C7"/>
    <w:rsid w:val="00D25422"/>
    <w:rsid w:val="00D254CE"/>
    <w:rsid w:val="00D255BF"/>
    <w:rsid w:val="00D255CA"/>
    <w:rsid w:val="00D25608"/>
    <w:rsid w:val="00D25698"/>
    <w:rsid w:val="00D256C4"/>
    <w:rsid w:val="00D2576B"/>
    <w:rsid w:val="00D258A8"/>
    <w:rsid w:val="00D258EC"/>
    <w:rsid w:val="00D258F9"/>
    <w:rsid w:val="00D25BB6"/>
    <w:rsid w:val="00D25BF6"/>
    <w:rsid w:val="00D25C23"/>
    <w:rsid w:val="00D25C57"/>
    <w:rsid w:val="00D25C84"/>
    <w:rsid w:val="00D25D0C"/>
    <w:rsid w:val="00D25D81"/>
    <w:rsid w:val="00D25EBE"/>
    <w:rsid w:val="00D25F7D"/>
    <w:rsid w:val="00D26053"/>
    <w:rsid w:val="00D260BF"/>
    <w:rsid w:val="00D260C0"/>
    <w:rsid w:val="00D263A0"/>
    <w:rsid w:val="00D263A9"/>
    <w:rsid w:val="00D2659C"/>
    <w:rsid w:val="00D26615"/>
    <w:rsid w:val="00D2682A"/>
    <w:rsid w:val="00D268A7"/>
    <w:rsid w:val="00D26926"/>
    <w:rsid w:val="00D26942"/>
    <w:rsid w:val="00D2695E"/>
    <w:rsid w:val="00D26A99"/>
    <w:rsid w:val="00D26B20"/>
    <w:rsid w:val="00D26B25"/>
    <w:rsid w:val="00D26B44"/>
    <w:rsid w:val="00D26BD7"/>
    <w:rsid w:val="00D26C03"/>
    <w:rsid w:val="00D26C77"/>
    <w:rsid w:val="00D26C94"/>
    <w:rsid w:val="00D26FD9"/>
    <w:rsid w:val="00D2707A"/>
    <w:rsid w:val="00D27080"/>
    <w:rsid w:val="00D271F3"/>
    <w:rsid w:val="00D272F3"/>
    <w:rsid w:val="00D2733A"/>
    <w:rsid w:val="00D2746D"/>
    <w:rsid w:val="00D2757B"/>
    <w:rsid w:val="00D276E5"/>
    <w:rsid w:val="00D27724"/>
    <w:rsid w:val="00D27880"/>
    <w:rsid w:val="00D2794D"/>
    <w:rsid w:val="00D27962"/>
    <w:rsid w:val="00D27BDC"/>
    <w:rsid w:val="00D27C24"/>
    <w:rsid w:val="00D27EBD"/>
    <w:rsid w:val="00D27ED9"/>
    <w:rsid w:val="00D30482"/>
    <w:rsid w:val="00D304F8"/>
    <w:rsid w:val="00D30651"/>
    <w:rsid w:val="00D3066B"/>
    <w:rsid w:val="00D30692"/>
    <w:rsid w:val="00D306EE"/>
    <w:rsid w:val="00D30757"/>
    <w:rsid w:val="00D307DF"/>
    <w:rsid w:val="00D3091A"/>
    <w:rsid w:val="00D309D4"/>
    <w:rsid w:val="00D30A28"/>
    <w:rsid w:val="00D30A71"/>
    <w:rsid w:val="00D30C56"/>
    <w:rsid w:val="00D30C94"/>
    <w:rsid w:val="00D30E35"/>
    <w:rsid w:val="00D31019"/>
    <w:rsid w:val="00D31025"/>
    <w:rsid w:val="00D3111F"/>
    <w:rsid w:val="00D3114D"/>
    <w:rsid w:val="00D3130F"/>
    <w:rsid w:val="00D3132B"/>
    <w:rsid w:val="00D3133A"/>
    <w:rsid w:val="00D31516"/>
    <w:rsid w:val="00D3152D"/>
    <w:rsid w:val="00D31536"/>
    <w:rsid w:val="00D31666"/>
    <w:rsid w:val="00D3185D"/>
    <w:rsid w:val="00D31964"/>
    <w:rsid w:val="00D31A6A"/>
    <w:rsid w:val="00D31B55"/>
    <w:rsid w:val="00D31CCF"/>
    <w:rsid w:val="00D31CE7"/>
    <w:rsid w:val="00D31D14"/>
    <w:rsid w:val="00D31D43"/>
    <w:rsid w:val="00D31DA9"/>
    <w:rsid w:val="00D31E0B"/>
    <w:rsid w:val="00D32331"/>
    <w:rsid w:val="00D323E5"/>
    <w:rsid w:val="00D32464"/>
    <w:rsid w:val="00D32473"/>
    <w:rsid w:val="00D3256B"/>
    <w:rsid w:val="00D32630"/>
    <w:rsid w:val="00D3272E"/>
    <w:rsid w:val="00D3284D"/>
    <w:rsid w:val="00D329D4"/>
    <w:rsid w:val="00D329ED"/>
    <w:rsid w:val="00D32A91"/>
    <w:rsid w:val="00D32D5E"/>
    <w:rsid w:val="00D32F0F"/>
    <w:rsid w:val="00D330C5"/>
    <w:rsid w:val="00D33374"/>
    <w:rsid w:val="00D33400"/>
    <w:rsid w:val="00D33494"/>
    <w:rsid w:val="00D334AE"/>
    <w:rsid w:val="00D335D5"/>
    <w:rsid w:val="00D33680"/>
    <w:rsid w:val="00D33696"/>
    <w:rsid w:val="00D336FD"/>
    <w:rsid w:val="00D33708"/>
    <w:rsid w:val="00D3370B"/>
    <w:rsid w:val="00D3376E"/>
    <w:rsid w:val="00D33AAD"/>
    <w:rsid w:val="00D33AFB"/>
    <w:rsid w:val="00D33D9B"/>
    <w:rsid w:val="00D33EC7"/>
    <w:rsid w:val="00D33F29"/>
    <w:rsid w:val="00D340F4"/>
    <w:rsid w:val="00D3437F"/>
    <w:rsid w:val="00D34462"/>
    <w:rsid w:val="00D34465"/>
    <w:rsid w:val="00D34483"/>
    <w:rsid w:val="00D344F6"/>
    <w:rsid w:val="00D34519"/>
    <w:rsid w:val="00D3451F"/>
    <w:rsid w:val="00D34735"/>
    <w:rsid w:val="00D347C4"/>
    <w:rsid w:val="00D34855"/>
    <w:rsid w:val="00D34864"/>
    <w:rsid w:val="00D34958"/>
    <w:rsid w:val="00D349FF"/>
    <w:rsid w:val="00D34A21"/>
    <w:rsid w:val="00D34A8B"/>
    <w:rsid w:val="00D34C60"/>
    <w:rsid w:val="00D34C6B"/>
    <w:rsid w:val="00D34C82"/>
    <w:rsid w:val="00D34CCF"/>
    <w:rsid w:val="00D34D71"/>
    <w:rsid w:val="00D34ED2"/>
    <w:rsid w:val="00D34F59"/>
    <w:rsid w:val="00D3504C"/>
    <w:rsid w:val="00D351C2"/>
    <w:rsid w:val="00D353D6"/>
    <w:rsid w:val="00D3552F"/>
    <w:rsid w:val="00D35581"/>
    <w:rsid w:val="00D35672"/>
    <w:rsid w:val="00D35865"/>
    <w:rsid w:val="00D3594D"/>
    <w:rsid w:val="00D35A1F"/>
    <w:rsid w:val="00D35A85"/>
    <w:rsid w:val="00D35B88"/>
    <w:rsid w:val="00D35C02"/>
    <w:rsid w:val="00D35D6C"/>
    <w:rsid w:val="00D35F3E"/>
    <w:rsid w:val="00D35FD8"/>
    <w:rsid w:val="00D3603A"/>
    <w:rsid w:val="00D3606B"/>
    <w:rsid w:val="00D360BD"/>
    <w:rsid w:val="00D36268"/>
    <w:rsid w:val="00D3628E"/>
    <w:rsid w:val="00D362D4"/>
    <w:rsid w:val="00D363CB"/>
    <w:rsid w:val="00D363DB"/>
    <w:rsid w:val="00D36731"/>
    <w:rsid w:val="00D3683D"/>
    <w:rsid w:val="00D3694B"/>
    <w:rsid w:val="00D36994"/>
    <w:rsid w:val="00D369D8"/>
    <w:rsid w:val="00D36B9F"/>
    <w:rsid w:val="00D36FCD"/>
    <w:rsid w:val="00D3700D"/>
    <w:rsid w:val="00D370B9"/>
    <w:rsid w:val="00D3716D"/>
    <w:rsid w:val="00D37428"/>
    <w:rsid w:val="00D37453"/>
    <w:rsid w:val="00D374F4"/>
    <w:rsid w:val="00D377A5"/>
    <w:rsid w:val="00D37862"/>
    <w:rsid w:val="00D37937"/>
    <w:rsid w:val="00D37988"/>
    <w:rsid w:val="00D37B57"/>
    <w:rsid w:val="00D37C2C"/>
    <w:rsid w:val="00D37C51"/>
    <w:rsid w:val="00D37CB3"/>
    <w:rsid w:val="00D37CE3"/>
    <w:rsid w:val="00D37FD1"/>
    <w:rsid w:val="00D401CB"/>
    <w:rsid w:val="00D402B4"/>
    <w:rsid w:val="00D40561"/>
    <w:rsid w:val="00D40656"/>
    <w:rsid w:val="00D4098A"/>
    <w:rsid w:val="00D409BB"/>
    <w:rsid w:val="00D40A73"/>
    <w:rsid w:val="00D40C36"/>
    <w:rsid w:val="00D40CD6"/>
    <w:rsid w:val="00D40D22"/>
    <w:rsid w:val="00D40EE4"/>
    <w:rsid w:val="00D40F35"/>
    <w:rsid w:val="00D41031"/>
    <w:rsid w:val="00D41070"/>
    <w:rsid w:val="00D4108E"/>
    <w:rsid w:val="00D41256"/>
    <w:rsid w:val="00D4125C"/>
    <w:rsid w:val="00D414A3"/>
    <w:rsid w:val="00D4156D"/>
    <w:rsid w:val="00D41596"/>
    <w:rsid w:val="00D415FD"/>
    <w:rsid w:val="00D41631"/>
    <w:rsid w:val="00D41646"/>
    <w:rsid w:val="00D41677"/>
    <w:rsid w:val="00D4168B"/>
    <w:rsid w:val="00D4178A"/>
    <w:rsid w:val="00D417A4"/>
    <w:rsid w:val="00D4180B"/>
    <w:rsid w:val="00D41828"/>
    <w:rsid w:val="00D41846"/>
    <w:rsid w:val="00D4198C"/>
    <w:rsid w:val="00D41A96"/>
    <w:rsid w:val="00D41BD6"/>
    <w:rsid w:val="00D41C2D"/>
    <w:rsid w:val="00D41C32"/>
    <w:rsid w:val="00D41CFC"/>
    <w:rsid w:val="00D41E20"/>
    <w:rsid w:val="00D41E31"/>
    <w:rsid w:val="00D421FD"/>
    <w:rsid w:val="00D4260F"/>
    <w:rsid w:val="00D4264C"/>
    <w:rsid w:val="00D42770"/>
    <w:rsid w:val="00D4279B"/>
    <w:rsid w:val="00D428D4"/>
    <w:rsid w:val="00D429BB"/>
    <w:rsid w:val="00D42A15"/>
    <w:rsid w:val="00D42A4A"/>
    <w:rsid w:val="00D42B13"/>
    <w:rsid w:val="00D42C09"/>
    <w:rsid w:val="00D42C74"/>
    <w:rsid w:val="00D42CED"/>
    <w:rsid w:val="00D42D0B"/>
    <w:rsid w:val="00D42DC9"/>
    <w:rsid w:val="00D42E63"/>
    <w:rsid w:val="00D4328E"/>
    <w:rsid w:val="00D43383"/>
    <w:rsid w:val="00D434F4"/>
    <w:rsid w:val="00D43550"/>
    <w:rsid w:val="00D4356F"/>
    <w:rsid w:val="00D43641"/>
    <w:rsid w:val="00D43692"/>
    <w:rsid w:val="00D436A2"/>
    <w:rsid w:val="00D436B4"/>
    <w:rsid w:val="00D4376C"/>
    <w:rsid w:val="00D437EB"/>
    <w:rsid w:val="00D4391D"/>
    <w:rsid w:val="00D439B0"/>
    <w:rsid w:val="00D439C7"/>
    <w:rsid w:val="00D43D75"/>
    <w:rsid w:val="00D43E08"/>
    <w:rsid w:val="00D43E87"/>
    <w:rsid w:val="00D43F20"/>
    <w:rsid w:val="00D44021"/>
    <w:rsid w:val="00D4417F"/>
    <w:rsid w:val="00D4418A"/>
    <w:rsid w:val="00D441B1"/>
    <w:rsid w:val="00D441E0"/>
    <w:rsid w:val="00D44224"/>
    <w:rsid w:val="00D4423E"/>
    <w:rsid w:val="00D44270"/>
    <w:rsid w:val="00D442D1"/>
    <w:rsid w:val="00D44387"/>
    <w:rsid w:val="00D445C0"/>
    <w:rsid w:val="00D446CF"/>
    <w:rsid w:val="00D446D0"/>
    <w:rsid w:val="00D44720"/>
    <w:rsid w:val="00D447DF"/>
    <w:rsid w:val="00D449DF"/>
    <w:rsid w:val="00D44ADC"/>
    <w:rsid w:val="00D44B5B"/>
    <w:rsid w:val="00D44C24"/>
    <w:rsid w:val="00D44F3C"/>
    <w:rsid w:val="00D44F3E"/>
    <w:rsid w:val="00D45184"/>
    <w:rsid w:val="00D451DC"/>
    <w:rsid w:val="00D453C9"/>
    <w:rsid w:val="00D4550E"/>
    <w:rsid w:val="00D455AC"/>
    <w:rsid w:val="00D45739"/>
    <w:rsid w:val="00D4573B"/>
    <w:rsid w:val="00D45A9F"/>
    <w:rsid w:val="00D45B87"/>
    <w:rsid w:val="00D45BE1"/>
    <w:rsid w:val="00D45C12"/>
    <w:rsid w:val="00D45D55"/>
    <w:rsid w:val="00D45EDC"/>
    <w:rsid w:val="00D45F99"/>
    <w:rsid w:val="00D460C9"/>
    <w:rsid w:val="00D46155"/>
    <w:rsid w:val="00D46174"/>
    <w:rsid w:val="00D46234"/>
    <w:rsid w:val="00D46238"/>
    <w:rsid w:val="00D4628B"/>
    <w:rsid w:val="00D46413"/>
    <w:rsid w:val="00D465C9"/>
    <w:rsid w:val="00D46647"/>
    <w:rsid w:val="00D46724"/>
    <w:rsid w:val="00D467FB"/>
    <w:rsid w:val="00D468EA"/>
    <w:rsid w:val="00D46A0B"/>
    <w:rsid w:val="00D46A5A"/>
    <w:rsid w:val="00D46BDB"/>
    <w:rsid w:val="00D46C77"/>
    <w:rsid w:val="00D46DB6"/>
    <w:rsid w:val="00D46E5F"/>
    <w:rsid w:val="00D46F17"/>
    <w:rsid w:val="00D46FA2"/>
    <w:rsid w:val="00D4700E"/>
    <w:rsid w:val="00D470C3"/>
    <w:rsid w:val="00D47199"/>
    <w:rsid w:val="00D473D5"/>
    <w:rsid w:val="00D4741A"/>
    <w:rsid w:val="00D474EC"/>
    <w:rsid w:val="00D47520"/>
    <w:rsid w:val="00D47713"/>
    <w:rsid w:val="00D477B1"/>
    <w:rsid w:val="00D4790F"/>
    <w:rsid w:val="00D479DC"/>
    <w:rsid w:val="00D47AB5"/>
    <w:rsid w:val="00D47B56"/>
    <w:rsid w:val="00D47C9C"/>
    <w:rsid w:val="00D47F90"/>
    <w:rsid w:val="00D50368"/>
    <w:rsid w:val="00D5083C"/>
    <w:rsid w:val="00D50854"/>
    <w:rsid w:val="00D50858"/>
    <w:rsid w:val="00D5089D"/>
    <w:rsid w:val="00D50949"/>
    <w:rsid w:val="00D5095F"/>
    <w:rsid w:val="00D50A19"/>
    <w:rsid w:val="00D50AE3"/>
    <w:rsid w:val="00D50B44"/>
    <w:rsid w:val="00D50DD4"/>
    <w:rsid w:val="00D50DE6"/>
    <w:rsid w:val="00D50E30"/>
    <w:rsid w:val="00D50F6E"/>
    <w:rsid w:val="00D5108B"/>
    <w:rsid w:val="00D5126B"/>
    <w:rsid w:val="00D512E4"/>
    <w:rsid w:val="00D51394"/>
    <w:rsid w:val="00D51485"/>
    <w:rsid w:val="00D515BE"/>
    <w:rsid w:val="00D51710"/>
    <w:rsid w:val="00D51890"/>
    <w:rsid w:val="00D518BC"/>
    <w:rsid w:val="00D518C1"/>
    <w:rsid w:val="00D51CF1"/>
    <w:rsid w:val="00D51D14"/>
    <w:rsid w:val="00D51DAD"/>
    <w:rsid w:val="00D51E28"/>
    <w:rsid w:val="00D51F04"/>
    <w:rsid w:val="00D52092"/>
    <w:rsid w:val="00D52260"/>
    <w:rsid w:val="00D5226A"/>
    <w:rsid w:val="00D523BB"/>
    <w:rsid w:val="00D5247E"/>
    <w:rsid w:val="00D52565"/>
    <w:rsid w:val="00D5257F"/>
    <w:rsid w:val="00D52791"/>
    <w:rsid w:val="00D527CB"/>
    <w:rsid w:val="00D5284C"/>
    <w:rsid w:val="00D529FB"/>
    <w:rsid w:val="00D52A06"/>
    <w:rsid w:val="00D52E90"/>
    <w:rsid w:val="00D5308B"/>
    <w:rsid w:val="00D531D3"/>
    <w:rsid w:val="00D5335B"/>
    <w:rsid w:val="00D533CE"/>
    <w:rsid w:val="00D53513"/>
    <w:rsid w:val="00D53643"/>
    <w:rsid w:val="00D5389A"/>
    <w:rsid w:val="00D5392F"/>
    <w:rsid w:val="00D539DF"/>
    <w:rsid w:val="00D53BF9"/>
    <w:rsid w:val="00D53C86"/>
    <w:rsid w:val="00D53E02"/>
    <w:rsid w:val="00D53EDC"/>
    <w:rsid w:val="00D53F23"/>
    <w:rsid w:val="00D5401B"/>
    <w:rsid w:val="00D540F2"/>
    <w:rsid w:val="00D542A4"/>
    <w:rsid w:val="00D54612"/>
    <w:rsid w:val="00D54936"/>
    <w:rsid w:val="00D54AB1"/>
    <w:rsid w:val="00D54BFD"/>
    <w:rsid w:val="00D54C56"/>
    <w:rsid w:val="00D54CC2"/>
    <w:rsid w:val="00D54EC7"/>
    <w:rsid w:val="00D54FA1"/>
    <w:rsid w:val="00D55022"/>
    <w:rsid w:val="00D5506D"/>
    <w:rsid w:val="00D550C7"/>
    <w:rsid w:val="00D55526"/>
    <w:rsid w:val="00D557BA"/>
    <w:rsid w:val="00D5598F"/>
    <w:rsid w:val="00D55B9F"/>
    <w:rsid w:val="00D55EF1"/>
    <w:rsid w:val="00D56004"/>
    <w:rsid w:val="00D56012"/>
    <w:rsid w:val="00D561E3"/>
    <w:rsid w:val="00D5623B"/>
    <w:rsid w:val="00D56490"/>
    <w:rsid w:val="00D5661A"/>
    <w:rsid w:val="00D5665A"/>
    <w:rsid w:val="00D5668C"/>
    <w:rsid w:val="00D566BF"/>
    <w:rsid w:val="00D566CE"/>
    <w:rsid w:val="00D566CF"/>
    <w:rsid w:val="00D56702"/>
    <w:rsid w:val="00D5695A"/>
    <w:rsid w:val="00D569C4"/>
    <w:rsid w:val="00D56A3C"/>
    <w:rsid w:val="00D56AAE"/>
    <w:rsid w:val="00D56AEA"/>
    <w:rsid w:val="00D56BDE"/>
    <w:rsid w:val="00D56C8B"/>
    <w:rsid w:val="00D56D38"/>
    <w:rsid w:val="00D56D92"/>
    <w:rsid w:val="00D56EA9"/>
    <w:rsid w:val="00D570A8"/>
    <w:rsid w:val="00D572B3"/>
    <w:rsid w:val="00D573EF"/>
    <w:rsid w:val="00D57447"/>
    <w:rsid w:val="00D576C4"/>
    <w:rsid w:val="00D57704"/>
    <w:rsid w:val="00D57770"/>
    <w:rsid w:val="00D57791"/>
    <w:rsid w:val="00D57B89"/>
    <w:rsid w:val="00D57EA5"/>
    <w:rsid w:val="00D57F30"/>
    <w:rsid w:val="00D57FFC"/>
    <w:rsid w:val="00D60038"/>
    <w:rsid w:val="00D60173"/>
    <w:rsid w:val="00D60300"/>
    <w:rsid w:val="00D60371"/>
    <w:rsid w:val="00D60586"/>
    <w:rsid w:val="00D605F7"/>
    <w:rsid w:val="00D60653"/>
    <w:rsid w:val="00D606CF"/>
    <w:rsid w:val="00D60904"/>
    <w:rsid w:val="00D609F5"/>
    <w:rsid w:val="00D60A6B"/>
    <w:rsid w:val="00D60B2E"/>
    <w:rsid w:val="00D60C25"/>
    <w:rsid w:val="00D60C64"/>
    <w:rsid w:val="00D60D21"/>
    <w:rsid w:val="00D60E3D"/>
    <w:rsid w:val="00D60F29"/>
    <w:rsid w:val="00D60F59"/>
    <w:rsid w:val="00D61035"/>
    <w:rsid w:val="00D61204"/>
    <w:rsid w:val="00D61258"/>
    <w:rsid w:val="00D61284"/>
    <w:rsid w:val="00D6142C"/>
    <w:rsid w:val="00D6143E"/>
    <w:rsid w:val="00D614D1"/>
    <w:rsid w:val="00D615C9"/>
    <w:rsid w:val="00D61614"/>
    <w:rsid w:val="00D6164F"/>
    <w:rsid w:val="00D6168C"/>
    <w:rsid w:val="00D61794"/>
    <w:rsid w:val="00D618B6"/>
    <w:rsid w:val="00D61910"/>
    <w:rsid w:val="00D61915"/>
    <w:rsid w:val="00D619D8"/>
    <w:rsid w:val="00D61B0C"/>
    <w:rsid w:val="00D61B14"/>
    <w:rsid w:val="00D61EFC"/>
    <w:rsid w:val="00D61F8F"/>
    <w:rsid w:val="00D61FDD"/>
    <w:rsid w:val="00D62077"/>
    <w:rsid w:val="00D620CE"/>
    <w:rsid w:val="00D62176"/>
    <w:rsid w:val="00D6220B"/>
    <w:rsid w:val="00D6224B"/>
    <w:rsid w:val="00D62308"/>
    <w:rsid w:val="00D6239D"/>
    <w:rsid w:val="00D62455"/>
    <w:rsid w:val="00D62519"/>
    <w:rsid w:val="00D62531"/>
    <w:rsid w:val="00D62687"/>
    <w:rsid w:val="00D6270C"/>
    <w:rsid w:val="00D62719"/>
    <w:rsid w:val="00D62CC1"/>
    <w:rsid w:val="00D62DF2"/>
    <w:rsid w:val="00D62E70"/>
    <w:rsid w:val="00D62F18"/>
    <w:rsid w:val="00D62FA8"/>
    <w:rsid w:val="00D6307C"/>
    <w:rsid w:val="00D630A4"/>
    <w:rsid w:val="00D63275"/>
    <w:rsid w:val="00D63445"/>
    <w:rsid w:val="00D634BA"/>
    <w:rsid w:val="00D6353F"/>
    <w:rsid w:val="00D63630"/>
    <w:rsid w:val="00D63982"/>
    <w:rsid w:val="00D63CF0"/>
    <w:rsid w:val="00D63F5E"/>
    <w:rsid w:val="00D63F80"/>
    <w:rsid w:val="00D63FC8"/>
    <w:rsid w:val="00D6402D"/>
    <w:rsid w:val="00D64054"/>
    <w:rsid w:val="00D64195"/>
    <w:rsid w:val="00D641E1"/>
    <w:rsid w:val="00D642C4"/>
    <w:rsid w:val="00D64472"/>
    <w:rsid w:val="00D6449C"/>
    <w:rsid w:val="00D64510"/>
    <w:rsid w:val="00D6466F"/>
    <w:rsid w:val="00D6470C"/>
    <w:rsid w:val="00D64774"/>
    <w:rsid w:val="00D64822"/>
    <w:rsid w:val="00D648A5"/>
    <w:rsid w:val="00D64A43"/>
    <w:rsid w:val="00D64DE0"/>
    <w:rsid w:val="00D64E46"/>
    <w:rsid w:val="00D64E4E"/>
    <w:rsid w:val="00D64ECC"/>
    <w:rsid w:val="00D64F59"/>
    <w:rsid w:val="00D64F91"/>
    <w:rsid w:val="00D65022"/>
    <w:rsid w:val="00D65191"/>
    <w:rsid w:val="00D651FC"/>
    <w:rsid w:val="00D65207"/>
    <w:rsid w:val="00D65232"/>
    <w:rsid w:val="00D65243"/>
    <w:rsid w:val="00D65389"/>
    <w:rsid w:val="00D653AF"/>
    <w:rsid w:val="00D656AF"/>
    <w:rsid w:val="00D65912"/>
    <w:rsid w:val="00D65D1C"/>
    <w:rsid w:val="00D65D93"/>
    <w:rsid w:val="00D65E54"/>
    <w:rsid w:val="00D65E92"/>
    <w:rsid w:val="00D65F10"/>
    <w:rsid w:val="00D65FD6"/>
    <w:rsid w:val="00D66044"/>
    <w:rsid w:val="00D66097"/>
    <w:rsid w:val="00D66132"/>
    <w:rsid w:val="00D6622A"/>
    <w:rsid w:val="00D66232"/>
    <w:rsid w:val="00D66267"/>
    <w:rsid w:val="00D663FB"/>
    <w:rsid w:val="00D6649D"/>
    <w:rsid w:val="00D664CB"/>
    <w:rsid w:val="00D664D5"/>
    <w:rsid w:val="00D665D1"/>
    <w:rsid w:val="00D665D5"/>
    <w:rsid w:val="00D66685"/>
    <w:rsid w:val="00D66702"/>
    <w:rsid w:val="00D667F1"/>
    <w:rsid w:val="00D66827"/>
    <w:rsid w:val="00D66A05"/>
    <w:rsid w:val="00D66B18"/>
    <w:rsid w:val="00D66B79"/>
    <w:rsid w:val="00D66C04"/>
    <w:rsid w:val="00D66CBB"/>
    <w:rsid w:val="00D66D51"/>
    <w:rsid w:val="00D66F27"/>
    <w:rsid w:val="00D66FC8"/>
    <w:rsid w:val="00D6700C"/>
    <w:rsid w:val="00D6710E"/>
    <w:rsid w:val="00D671BD"/>
    <w:rsid w:val="00D67448"/>
    <w:rsid w:val="00D67553"/>
    <w:rsid w:val="00D676D9"/>
    <w:rsid w:val="00D67763"/>
    <w:rsid w:val="00D67780"/>
    <w:rsid w:val="00D678BA"/>
    <w:rsid w:val="00D679FF"/>
    <w:rsid w:val="00D67A25"/>
    <w:rsid w:val="00D67A4D"/>
    <w:rsid w:val="00D67AD3"/>
    <w:rsid w:val="00D67C61"/>
    <w:rsid w:val="00D67E7F"/>
    <w:rsid w:val="00D67EBD"/>
    <w:rsid w:val="00D67FA3"/>
    <w:rsid w:val="00D701D8"/>
    <w:rsid w:val="00D70264"/>
    <w:rsid w:val="00D70394"/>
    <w:rsid w:val="00D704D4"/>
    <w:rsid w:val="00D705A2"/>
    <w:rsid w:val="00D707F8"/>
    <w:rsid w:val="00D70B17"/>
    <w:rsid w:val="00D70BE0"/>
    <w:rsid w:val="00D70C8A"/>
    <w:rsid w:val="00D70CA2"/>
    <w:rsid w:val="00D70CF9"/>
    <w:rsid w:val="00D70D56"/>
    <w:rsid w:val="00D70D84"/>
    <w:rsid w:val="00D70EFB"/>
    <w:rsid w:val="00D70F52"/>
    <w:rsid w:val="00D712CB"/>
    <w:rsid w:val="00D7130B"/>
    <w:rsid w:val="00D71622"/>
    <w:rsid w:val="00D7165A"/>
    <w:rsid w:val="00D716AE"/>
    <w:rsid w:val="00D71765"/>
    <w:rsid w:val="00D7180D"/>
    <w:rsid w:val="00D7182D"/>
    <w:rsid w:val="00D71838"/>
    <w:rsid w:val="00D7185A"/>
    <w:rsid w:val="00D7192E"/>
    <w:rsid w:val="00D71A7E"/>
    <w:rsid w:val="00D71AC6"/>
    <w:rsid w:val="00D71BC6"/>
    <w:rsid w:val="00D71BC7"/>
    <w:rsid w:val="00D71BDB"/>
    <w:rsid w:val="00D71D83"/>
    <w:rsid w:val="00D71DAA"/>
    <w:rsid w:val="00D71E39"/>
    <w:rsid w:val="00D7200C"/>
    <w:rsid w:val="00D72084"/>
    <w:rsid w:val="00D720C4"/>
    <w:rsid w:val="00D720DB"/>
    <w:rsid w:val="00D720E9"/>
    <w:rsid w:val="00D7212A"/>
    <w:rsid w:val="00D7231C"/>
    <w:rsid w:val="00D7243A"/>
    <w:rsid w:val="00D724C4"/>
    <w:rsid w:val="00D72572"/>
    <w:rsid w:val="00D72627"/>
    <w:rsid w:val="00D72643"/>
    <w:rsid w:val="00D726D2"/>
    <w:rsid w:val="00D727C8"/>
    <w:rsid w:val="00D72904"/>
    <w:rsid w:val="00D7291F"/>
    <w:rsid w:val="00D72951"/>
    <w:rsid w:val="00D72B45"/>
    <w:rsid w:val="00D72B99"/>
    <w:rsid w:val="00D72E03"/>
    <w:rsid w:val="00D73092"/>
    <w:rsid w:val="00D73138"/>
    <w:rsid w:val="00D73182"/>
    <w:rsid w:val="00D73294"/>
    <w:rsid w:val="00D732DC"/>
    <w:rsid w:val="00D7345C"/>
    <w:rsid w:val="00D73467"/>
    <w:rsid w:val="00D73484"/>
    <w:rsid w:val="00D73492"/>
    <w:rsid w:val="00D735A5"/>
    <w:rsid w:val="00D735C7"/>
    <w:rsid w:val="00D73671"/>
    <w:rsid w:val="00D737A5"/>
    <w:rsid w:val="00D73AD7"/>
    <w:rsid w:val="00D73B3F"/>
    <w:rsid w:val="00D73BFC"/>
    <w:rsid w:val="00D73CB2"/>
    <w:rsid w:val="00D73FDD"/>
    <w:rsid w:val="00D740A4"/>
    <w:rsid w:val="00D74129"/>
    <w:rsid w:val="00D7425A"/>
    <w:rsid w:val="00D742E0"/>
    <w:rsid w:val="00D743D4"/>
    <w:rsid w:val="00D7443F"/>
    <w:rsid w:val="00D74513"/>
    <w:rsid w:val="00D74591"/>
    <w:rsid w:val="00D74769"/>
    <w:rsid w:val="00D749AE"/>
    <w:rsid w:val="00D74A6C"/>
    <w:rsid w:val="00D74B18"/>
    <w:rsid w:val="00D74C37"/>
    <w:rsid w:val="00D74C56"/>
    <w:rsid w:val="00D74C73"/>
    <w:rsid w:val="00D74C94"/>
    <w:rsid w:val="00D74CCA"/>
    <w:rsid w:val="00D74D4C"/>
    <w:rsid w:val="00D74D9B"/>
    <w:rsid w:val="00D74EC9"/>
    <w:rsid w:val="00D7516D"/>
    <w:rsid w:val="00D753F2"/>
    <w:rsid w:val="00D75467"/>
    <w:rsid w:val="00D75484"/>
    <w:rsid w:val="00D75532"/>
    <w:rsid w:val="00D7554B"/>
    <w:rsid w:val="00D7557B"/>
    <w:rsid w:val="00D755EB"/>
    <w:rsid w:val="00D75679"/>
    <w:rsid w:val="00D758C4"/>
    <w:rsid w:val="00D75962"/>
    <w:rsid w:val="00D759BC"/>
    <w:rsid w:val="00D75B81"/>
    <w:rsid w:val="00D75C2D"/>
    <w:rsid w:val="00D75D7F"/>
    <w:rsid w:val="00D75DAA"/>
    <w:rsid w:val="00D75F6F"/>
    <w:rsid w:val="00D75FA6"/>
    <w:rsid w:val="00D76025"/>
    <w:rsid w:val="00D76057"/>
    <w:rsid w:val="00D7615A"/>
    <w:rsid w:val="00D76181"/>
    <w:rsid w:val="00D7629A"/>
    <w:rsid w:val="00D76409"/>
    <w:rsid w:val="00D76464"/>
    <w:rsid w:val="00D76849"/>
    <w:rsid w:val="00D76865"/>
    <w:rsid w:val="00D768EC"/>
    <w:rsid w:val="00D768F0"/>
    <w:rsid w:val="00D76AE6"/>
    <w:rsid w:val="00D76B4B"/>
    <w:rsid w:val="00D76B55"/>
    <w:rsid w:val="00D76CCD"/>
    <w:rsid w:val="00D76CED"/>
    <w:rsid w:val="00D76F7D"/>
    <w:rsid w:val="00D76FDA"/>
    <w:rsid w:val="00D77067"/>
    <w:rsid w:val="00D7715D"/>
    <w:rsid w:val="00D77270"/>
    <w:rsid w:val="00D77274"/>
    <w:rsid w:val="00D774E1"/>
    <w:rsid w:val="00D775B0"/>
    <w:rsid w:val="00D7763A"/>
    <w:rsid w:val="00D77665"/>
    <w:rsid w:val="00D77841"/>
    <w:rsid w:val="00D77972"/>
    <w:rsid w:val="00D7798A"/>
    <w:rsid w:val="00D77A1E"/>
    <w:rsid w:val="00D77ADD"/>
    <w:rsid w:val="00D77B00"/>
    <w:rsid w:val="00D77CEE"/>
    <w:rsid w:val="00D77D5F"/>
    <w:rsid w:val="00D77E81"/>
    <w:rsid w:val="00D77EA8"/>
    <w:rsid w:val="00D8009B"/>
    <w:rsid w:val="00D80101"/>
    <w:rsid w:val="00D80106"/>
    <w:rsid w:val="00D801DF"/>
    <w:rsid w:val="00D80210"/>
    <w:rsid w:val="00D80490"/>
    <w:rsid w:val="00D804D5"/>
    <w:rsid w:val="00D806AF"/>
    <w:rsid w:val="00D807AC"/>
    <w:rsid w:val="00D80813"/>
    <w:rsid w:val="00D808A8"/>
    <w:rsid w:val="00D808AB"/>
    <w:rsid w:val="00D80909"/>
    <w:rsid w:val="00D80AA6"/>
    <w:rsid w:val="00D80B90"/>
    <w:rsid w:val="00D80C3D"/>
    <w:rsid w:val="00D80E1A"/>
    <w:rsid w:val="00D80E5E"/>
    <w:rsid w:val="00D80EDD"/>
    <w:rsid w:val="00D80F81"/>
    <w:rsid w:val="00D81095"/>
    <w:rsid w:val="00D810EA"/>
    <w:rsid w:val="00D8120B"/>
    <w:rsid w:val="00D81341"/>
    <w:rsid w:val="00D813FB"/>
    <w:rsid w:val="00D8144C"/>
    <w:rsid w:val="00D81A92"/>
    <w:rsid w:val="00D81D5A"/>
    <w:rsid w:val="00D81D6D"/>
    <w:rsid w:val="00D81FF4"/>
    <w:rsid w:val="00D820CB"/>
    <w:rsid w:val="00D822C4"/>
    <w:rsid w:val="00D822E5"/>
    <w:rsid w:val="00D82356"/>
    <w:rsid w:val="00D82453"/>
    <w:rsid w:val="00D82477"/>
    <w:rsid w:val="00D824F9"/>
    <w:rsid w:val="00D8250C"/>
    <w:rsid w:val="00D8253C"/>
    <w:rsid w:val="00D82570"/>
    <w:rsid w:val="00D82833"/>
    <w:rsid w:val="00D82A91"/>
    <w:rsid w:val="00D82B19"/>
    <w:rsid w:val="00D82D11"/>
    <w:rsid w:val="00D82D41"/>
    <w:rsid w:val="00D82D68"/>
    <w:rsid w:val="00D834C5"/>
    <w:rsid w:val="00D83505"/>
    <w:rsid w:val="00D83659"/>
    <w:rsid w:val="00D83715"/>
    <w:rsid w:val="00D837B3"/>
    <w:rsid w:val="00D839E6"/>
    <w:rsid w:val="00D83AC9"/>
    <w:rsid w:val="00D83D04"/>
    <w:rsid w:val="00D83F55"/>
    <w:rsid w:val="00D84030"/>
    <w:rsid w:val="00D8415D"/>
    <w:rsid w:val="00D841DD"/>
    <w:rsid w:val="00D842AF"/>
    <w:rsid w:val="00D84596"/>
    <w:rsid w:val="00D84718"/>
    <w:rsid w:val="00D84872"/>
    <w:rsid w:val="00D848C8"/>
    <w:rsid w:val="00D848F1"/>
    <w:rsid w:val="00D849F3"/>
    <w:rsid w:val="00D84A1E"/>
    <w:rsid w:val="00D84AF1"/>
    <w:rsid w:val="00D84B77"/>
    <w:rsid w:val="00D84B88"/>
    <w:rsid w:val="00D84C04"/>
    <w:rsid w:val="00D84C5D"/>
    <w:rsid w:val="00D84D4F"/>
    <w:rsid w:val="00D84D77"/>
    <w:rsid w:val="00D850D0"/>
    <w:rsid w:val="00D850F6"/>
    <w:rsid w:val="00D853BC"/>
    <w:rsid w:val="00D85419"/>
    <w:rsid w:val="00D85485"/>
    <w:rsid w:val="00D854D0"/>
    <w:rsid w:val="00D85557"/>
    <w:rsid w:val="00D8557F"/>
    <w:rsid w:val="00D856D1"/>
    <w:rsid w:val="00D858BB"/>
    <w:rsid w:val="00D85970"/>
    <w:rsid w:val="00D8599E"/>
    <w:rsid w:val="00D85B19"/>
    <w:rsid w:val="00D85CC2"/>
    <w:rsid w:val="00D85CC3"/>
    <w:rsid w:val="00D85D6E"/>
    <w:rsid w:val="00D85E93"/>
    <w:rsid w:val="00D86194"/>
    <w:rsid w:val="00D86355"/>
    <w:rsid w:val="00D86381"/>
    <w:rsid w:val="00D86571"/>
    <w:rsid w:val="00D8662F"/>
    <w:rsid w:val="00D86695"/>
    <w:rsid w:val="00D86698"/>
    <w:rsid w:val="00D8672C"/>
    <w:rsid w:val="00D867D3"/>
    <w:rsid w:val="00D86803"/>
    <w:rsid w:val="00D868A9"/>
    <w:rsid w:val="00D8690B"/>
    <w:rsid w:val="00D86A92"/>
    <w:rsid w:val="00D86B78"/>
    <w:rsid w:val="00D86BB6"/>
    <w:rsid w:val="00D86CA6"/>
    <w:rsid w:val="00D86E21"/>
    <w:rsid w:val="00D86F31"/>
    <w:rsid w:val="00D870D3"/>
    <w:rsid w:val="00D870ED"/>
    <w:rsid w:val="00D8719A"/>
    <w:rsid w:val="00D871E9"/>
    <w:rsid w:val="00D871F2"/>
    <w:rsid w:val="00D874D4"/>
    <w:rsid w:val="00D8752D"/>
    <w:rsid w:val="00D87545"/>
    <w:rsid w:val="00D8755B"/>
    <w:rsid w:val="00D87597"/>
    <w:rsid w:val="00D8769F"/>
    <w:rsid w:val="00D876D5"/>
    <w:rsid w:val="00D87761"/>
    <w:rsid w:val="00D8787A"/>
    <w:rsid w:val="00D878A4"/>
    <w:rsid w:val="00D87AD7"/>
    <w:rsid w:val="00D87AEF"/>
    <w:rsid w:val="00D87B37"/>
    <w:rsid w:val="00D87B72"/>
    <w:rsid w:val="00D87C20"/>
    <w:rsid w:val="00D87C88"/>
    <w:rsid w:val="00D87CAD"/>
    <w:rsid w:val="00D87CF0"/>
    <w:rsid w:val="00D87D1E"/>
    <w:rsid w:val="00D9003B"/>
    <w:rsid w:val="00D9006D"/>
    <w:rsid w:val="00D9017A"/>
    <w:rsid w:val="00D9035F"/>
    <w:rsid w:val="00D9037E"/>
    <w:rsid w:val="00D906DD"/>
    <w:rsid w:val="00D90765"/>
    <w:rsid w:val="00D907AC"/>
    <w:rsid w:val="00D9094A"/>
    <w:rsid w:val="00D90994"/>
    <w:rsid w:val="00D90A7B"/>
    <w:rsid w:val="00D90D86"/>
    <w:rsid w:val="00D90F2E"/>
    <w:rsid w:val="00D91058"/>
    <w:rsid w:val="00D910D6"/>
    <w:rsid w:val="00D91118"/>
    <w:rsid w:val="00D91175"/>
    <w:rsid w:val="00D912AE"/>
    <w:rsid w:val="00D91343"/>
    <w:rsid w:val="00D91385"/>
    <w:rsid w:val="00D913B2"/>
    <w:rsid w:val="00D913CB"/>
    <w:rsid w:val="00D913FF"/>
    <w:rsid w:val="00D91474"/>
    <w:rsid w:val="00D914FF"/>
    <w:rsid w:val="00D9160A"/>
    <w:rsid w:val="00D91758"/>
    <w:rsid w:val="00D9180E"/>
    <w:rsid w:val="00D9189F"/>
    <w:rsid w:val="00D918A1"/>
    <w:rsid w:val="00D9192F"/>
    <w:rsid w:val="00D91993"/>
    <w:rsid w:val="00D91A9E"/>
    <w:rsid w:val="00D91BA1"/>
    <w:rsid w:val="00D91BFC"/>
    <w:rsid w:val="00D91CB5"/>
    <w:rsid w:val="00D91CC1"/>
    <w:rsid w:val="00D91E0F"/>
    <w:rsid w:val="00D91E83"/>
    <w:rsid w:val="00D91E99"/>
    <w:rsid w:val="00D91EB8"/>
    <w:rsid w:val="00D91F36"/>
    <w:rsid w:val="00D91FCB"/>
    <w:rsid w:val="00D92202"/>
    <w:rsid w:val="00D92234"/>
    <w:rsid w:val="00D92251"/>
    <w:rsid w:val="00D92456"/>
    <w:rsid w:val="00D924E8"/>
    <w:rsid w:val="00D92543"/>
    <w:rsid w:val="00D925E7"/>
    <w:rsid w:val="00D9274C"/>
    <w:rsid w:val="00D927D5"/>
    <w:rsid w:val="00D92A43"/>
    <w:rsid w:val="00D92B1A"/>
    <w:rsid w:val="00D9321F"/>
    <w:rsid w:val="00D9328F"/>
    <w:rsid w:val="00D932DE"/>
    <w:rsid w:val="00D9335A"/>
    <w:rsid w:val="00D933DA"/>
    <w:rsid w:val="00D93705"/>
    <w:rsid w:val="00D9370B"/>
    <w:rsid w:val="00D93733"/>
    <w:rsid w:val="00D9380E"/>
    <w:rsid w:val="00D9383A"/>
    <w:rsid w:val="00D93842"/>
    <w:rsid w:val="00D93844"/>
    <w:rsid w:val="00D93848"/>
    <w:rsid w:val="00D938E0"/>
    <w:rsid w:val="00D93DB6"/>
    <w:rsid w:val="00D93F5D"/>
    <w:rsid w:val="00D9400C"/>
    <w:rsid w:val="00D941E2"/>
    <w:rsid w:val="00D94241"/>
    <w:rsid w:val="00D94274"/>
    <w:rsid w:val="00D94386"/>
    <w:rsid w:val="00D94395"/>
    <w:rsid w:val="00D94434"/>
    <w:rsid w:val="00D94440"/>
    <w:rsid w:val="00D9446E"/>
    <w:rsid w:val="00D9455B"/>
    <w:rsid w:val="00D94566"/>
    <w:rsid w:val="00D94595"/>
    <w:rsid w:val="00D945A6"/>
    <w:rsid w:val="00D9460F"/>
    <w:rsid w:val="00D9466B"/>
    <w:rsid w:val="00D946EF"/>
    <w:rsid w:val="00D9473B"/>
    <w:rsid w:val="00D94774"/>
    <w:rsid w:val="00D949E0"/>
    <w:rsid w:val="00D94D04"/>
    <w:rsid w:val="00D957B2"/>
    <w:rsid w:val="00D957F9"/>
    <w:rsid w:val="00D958CA"/>
    <w:rsid w:val="00D9596F"/>
    <w:rsid w:val="00D95C0B"/>
    <w:rsid w:val="00D95E6A"/>
    <w:rsid w:val="00D95FC8"/>
    <w:rsid w:val="00D961D2"/>
    <w:rsid w:val="00D963DD"/>
    <w:rsid w:val="00D963ED"/>
    <w:rsid w:val="00D96433"/>
    <w:rsid w:val="00D96556"/>
    <w:rsid w:val="00D9659D"/>
    <w:rsid w:val="00D96624"/>
    <w:rsid w:val="00D96687"/>
    <w:rsid w:val="00D9678A"/>
    <w:rsid w:val="00D96CBC"/>
    <w:rsid w:val="00D96DE7"/>
    <w:rsid w:val="00D96E9B"/>
    <w:rsid w:val="00D96F52"/>
    <w:rsid w:val="00D97007"/>
    <w:rsid w:val="00D97215"/>
    <w:rsid w:val="00D97538"/>
    <w:rsid w:val="00D975CF"/>
    <w:rsid w:val="00D97655"/>
    <w:rsid w:val="00D9781F"/>
    <w:rsid w:val="00D978CF"/>
    <w:rsid w:val="00D97BD3"/>
    <w:rsid w:val="00D97C29"/>
    <w:rsid w:val="00D97C6A"/>
    <w:rsid w:val="00D97CDD"/>
    <w:rsid w:val="00D97E1F"/>
    <w:rsid w:val="00D97E6A"/>
    <w:rsid w:val="00D97FE7"/>
    <w:rsid w:val="00DA019C"/>
    <w:rsid w:val="00DA01EF"/>
    <w:rsid w:val="00DA01FB"/>
    <w:rsid w:val="00DA02FA"/>
    <w:rsid w:val="00DA0325"/>
    <w:rsid w:val="00DA036F"/>
    <w:rsid w:val="00DA05EF"/>
    <w:rsid w:val="00DA0994"/>
    <w:rsid w:val="00DA0B4A"/>
    <w:rsid w:val="00DA0C13"/>
    <w:rsid w:val="00DA0D23"/>
    <w:rsid w:val="00DA0D99"/>
    <w:rsid w:val="00DA0D9B"/>
    <w:rsid w:val="00DA0DE9"/>
    <w:rsid w:val="00DA0E0C"/>
    <w:rsid w:val="00DA0F3D"/>
    <w:rsid w:val="00DA11BB"/>
    <w:rsid w:val="00DA12AF"/>
    <w:rsid w:val="00DA1378"/>
    <w:rsid w:val="00DA1383"/>
    <w:rsid w:val="00DA162A"/>
    <w:rsid w:val="00DA181C"/>
    <w:rsid w:val="00DA183F"/>
    <w:rsid w:val="00DA1907"/>
    <w:rsid w:val="00DA1986"/>
    <w:rsid w:val="00DA1A0D"/>
    <w:rsid w:val="00DA1A46"/>
    <w:rsid w:val="00DA1B09"/>
    <w:rsid w:val="00DA1B6D"/>
    <w:rsid w:val="00DA1C03"/>
    <w:rsid w:val="00DA1CCA"/>
    <w:rsid w:val="00DA1D3B"/>
    <w:rsid w:val="00DA1E94"/>
    <w:rsid w:val="00DA1EF3"/>
    <w:rsid w:val="00DA1F5F"/>
    <w:rsid w:val="00DA1FD6"/>
    <w:rsid w:val="00DA2106"/>
    <w:rsid w:val="00DA2198"/>
    <w:rsid w:val="00DA225A"/>
    <w:rsid w:val="00DA23EF"/>
    <w:rsid w:val="00DA2493"/>
    <w:rsid w:val="00DA2537"/>
    <w:rsid w:val="00DA273E"/>
    <w:rsid w:val="00DA2787"/>
    <w:rsid w:val="00DA2A4E"/>
    <w:rsid w:val="00DA2D59"/>
    <w:rsid w:val="00DA2D65"/>
    <w:rsid w:val="00DA2DFA"/>
    <w:rsid w:val="00DA2E58"/>
    <w:rsid w:val="00DA2E59"/>
    <w:rsid w:val="00DA3074"/>
    <w:rsid w:val="00DA3121"/>
    <w:rsid w:val="00DA3249"/>
    <w:rsid w:val="00DA345B"/>
    <w:rsid w:val="00DA3484"/>
    <w:rsid w:val="00DA3577"/>
    <w:rsid w:val="00DA36E5"/>
    <w:rsid w:val="00DA37E6"/>
    <w:rsid w:val="00DA3971"/>
    <w:rsid w:val="00DA39E7"/>
    <w:rsid w:val="00DA3A44"/>
    <w:rsid w:val="00DA3AE3"/>
    <w:rsid w:val="00DA3B35"/>
    <w:rsid w:val="00DA3CC1"/>
    <w:rsid w:val="00DA3D28"/>
    <w:rsid w:val="00DA3D9C"/>
    <w:rsid w:val="00DA3DE2"/>
    <w:rsid w:val="00DA4346"/>
    <w:rsid w:val="00DA43E9"/>
    <w:rsid w:val="00DA4405"/>
    <w:rsid w:val="00DA4433"/>
    <w:rsid w:val="00DA45A3"/>
    <w:rsid w:val="00DA45D0"/>
    <w:rsid w:val="00DA4883"/>
    <w:rsid w:val="00DA48CD"/>
    <w:rsid w:val="00DA4B37"/>
    <w:rsid w:val="00DA4B3D"/>
    <w:rsid w:val="00DA4BBA"/>
    <w:rsid w:val="00DA4C81"/>
    <w:rsid w:val="00DA4E19"/>
    <w:rsid w:val="00DA4E82"/>
    <w:rsid w:val="00DA4F2F"/>
    <w:rsid w:val="00DA4F44"/>
    <w:rsid w:val="00DA4FC5"/>
    <w:rsid w:val="00DA5000"/>
    <w:rsid w:val="00DA516B"/>
    <w:rsid w:val="00DA52F8"/>
    <w:rsid w:val="00DA5784"/>
    <w:rsid w:val="00DA57BC"/>
    <w:rsid w:val="00DA58E3"/>
    <w:rsid w:val="00DA5E28"/>
    <w:rsid w:val="00DA5F50"/>
    <w:rsid w:val="00DA60F6"/>
    <w:rsid w:val="00DA61EC"/>
    <w:rsid w:val="00DA62E7"/>
    <w:rsid w:val="00DA6363"/>
    <w:rsid w:val="00DA6513"/>
    <w:rsid w:val="00DA652E"/>
    <w:rsid w:val="00DA6664"/>
    <w:rsid w:val="00DA6668"/>
    <w:rsid w:val="00DA66F2"/>
    <w:rsid w:val="00DA6857"/>
    <w:rsid w:val="00DA6A2E"/>
    <w:rsid w:val="00DA6AB4"/>
    <w:rsid w:val="00DA6B5A"/>
    <w:rsid w:val="00DA6B84"/>
    <w:rsid w:val="00DA6BFD"/>
    <w:rsid w:val="00DA6C08"/>
    <w:rsid w:val="00DA6C11"/>
    <w:rsid w:val="00DA6C9C"/>
    <w:rsid w:val="00DA6E47"/>
    <w:rsid w:val="00DA6F73"/>
    <w:rsid w:val="00DA6FAB"/>
    <w:rsid w:val="00DA6FDF"/>
    <w:rsid w:val="00DA7069"/>
    <w:rsid w:val="00DA70ED"/>
    <w:rsid w:val="00DA7136"/>
    <w:rsid w:val="00DA716A"/>
    <w:rsid w:val="00DA72CA"/>
    <w:rsid w:val="00DA740B"/>
    <w:rsid w:val="00DA75AA"/>
    <w:rsid w:val="00DA76B2"/>
    <w:rsid w:val="00DA7766"/>
    <w:rsid w:val="00DA7769"/>
    <w:rsid w:val="00DA793E"/>
    <w:rsid w:val="00DA7977"/>
    <w:rsid w:val="00DA79AE"/>
    <w:rsid w:val="00DA7A1F"/>
    <w:rsid w:val="00DA7CB6"/>
    <w:rsid w:val="00DA7CD8"/>
    <w:rsid w:val="00DA7D49"/>
    <w:rsid w:val="00DA7E8E"/>
    <w:rsid w:val="00DA7E90"/>
    <w:rsid w:val="00DB0024"/>
    <w:rsid w:val="00DB013E"/>
    <w:rsid w:val="00DB0143"/>
    <w:rsid w:val="00DB016E"/>
    <w:rsid w:val="00DB0241"/>
    <w:rsid w:val="00DB0395"/>
    <w:rsid w:val="00DB0510"/>
    <w:rsid w:val="00DB0557"/>
    <w:rsid w:val="00DB05EB"/>
    <w:rsid w:val="00DB07A8"/>
    <w:rsid w:val="00DB0955"/>
    <w:rsid w:val="00DB09F5"/>
    <w:rsid w:val="00DB0ACD"/>
    <w:rsid w:val="00DB0BE0"/>
    <w:rsid w:val="00DB0CBC"/>
    <w:rsid w:val="00DB0DD1"/>
    <w:rsid w:val="00DB0E15"/>
    <w:rsid w:val="00DB0E63"/>
    <w:rsid w:val="00DB0F87"/>
    <w:rsid w:val="00DB1085"/>
    <w:rsid w:val="00DB10F2"/>
    <w:rsid w:val="00DB11AF"/>
    <w:rsid w:val="00DB1284"/>
    <w:rsid w:val="00DB12BF"/>
    <w:rsid w:val="00DB138F"/>
    <w:rsid w:val="00DB1414"/>
    <w:rsid w:val="00DB1426"/>
    <w:rsid w:val="00DB1454"/>
    <w:rsid w:val="00DB1469"/>
    <w:rsid w:val="00DB14E6"/>
    <w:rsid w:val="00DB15CF"/>
    <w:rsid w:val="00DB1650"/>
    <w:rsid w:val="00DB1833"/>
    <w:rsid w:val="00DB189B"/>
    <w:rsid w:val="00DB1A9E"/>
    <w:rsid w:val="00DB1B4B"/>
    <w:rsid w:val="00DB1BAC"/>
    <w:rsid w:val="00DB1C23"/>
    <w:rsid w:val="00DB1C3B"/>
    <w:rsid w:val="00DB1D8C"/>
    <w:rsid w:val="00DB1F64"/>
    <w:rsid w:val="00DB2070"/>
    <w:rsid w:val="00DB2387"/>
    <w:rsid w:val="00DB23D2"/>
    <w:rsid w:val="00DB2B1B"/>
    <w:rsid w:val="00DB2B2F"/>
    <w:rsid w:val="00DB2C2D"/>
    <w:rsid w:val="00DB2DE7"/>
    <w:rsid w:val="00DB2E1F"/>
    <w:rsid w:val="00DB2F8E"/>
    <w:rsid w:val="00DB30E4"/>
    <w:rsid w:val="00DB31F9"/>
    <w:rsid w:val="00DB32C6"/>
    <w:rsid w:val="00DB3383"/>
    <w:rsid w:val="00DB33F3"/>
    <w:rsid w:val="00DB3511"/>
    <w:rsid w:val="00DB3519"/>
    <w:rsid w:val="00DB35A5"/>
    <w:rsid w:val="00DB3635"/>
    <w:rsid w:val="00DB39CD"/>
    <w:rsid w:val="00DB3A06"/>
    <w:rsid w:val="00DB3A7E"/>
    <w:rsid w:val="00DB3A8C"/>
    <w:rsid w:val="00DB3C06"/>
    <w:rsid w:val="00DB3CA3"/>
    <w:rsid w:val="00DB3CC1"/>
    <w:rsid w:val="00DB3CCA"/>
    <w:rsid w:val="00DB3CEC"/>
    <w:rsid w:val="00DB3DA0"/>
    <w:rsid w:val="00DB3E68"/>
    <w:rsid w:val="00DB3F78"/>
    <w:rsid w:val="00DB400B"/>
    <w:rsid w:val="00DB4208"/>
    <w:rsid w:val="00DB425C"/>
    <w:rsid w:val="00DB42DD"/>
    <w:rsid w:val="00DB437D"/>
    <w:rsid w:val="00DB43B4"/>
    <w:rsid w:val="00DB4567"/>
    <w:rsid w:val="00DB4621"/>
    <w:rsid w:val="00DB4693"/>
    <w:rsid w:val="00DB4886"/>
    <w:rsid w:val="00DB48B3"/>
    <w:rsid w:val="00DB48E0"/>
    <w:rsid w:val="00DB4ACF"/>
    <w:rsid w:val="00DB4B9C"/>
    <w:rsid w:val="00DB4C83"/>
    <w:rsid w:val="00DB4CEF"/>
    <w:rsid w:val="00DB4F21"/>
    <w:rsid w:val="00DB5008"/>
    <w:rsid w:val="00DB504B"/>
    <w:rsid w:val="00DB511D"/>
    <w:rsid w:val="00DB514E"/>
    <w:rsid w:val="00DB51D1"/>
    <w:rsid w:val="00DB51ED"/>
    <w:rsid w:val="00DB53A6"/>
    <w:rsid w:val="00DB5591"/>
    <w:rsid w:val="00DB5622"/>
    <w:rsid w:val="00DB5656"/>
    <w:rsid w:val="00DB5763"/>
    <w:rsid w:val="00DB58B3"/>
    <w:rsid w:val="00DB594B"/>
    <w:rsid w:val="00DB5B5E"/>
    <w:rsid w:val="00DB5DA5"/>
    <w:rsid w:val="00DB5E7C"/>
    <w:rsid w:val="00DB5EDB"/>
    <w:rsid w:val="00DB5F32"/>
    <w:rsid w:val="00DB6003"/>
    <w:rsid w:val="00DB60B7"/>
    <w:rsid w:val="00DB615B"/>
    <w:rsid w:val="00DB6363"/>
    <w:rsid w:val="00DB657B"/>
    <w:rsid w:val="00DB65C5"/>
    <w:rsid w:val="00DB660F"/>
    <w:rsid w:val="00DB67EB"/>
    <w:rsid w:val="00DB686C"/>
    <w:rsid w:val="00DB688E"/>
    <w:rsid w:val="00DB69D5"/>
    <w:rsid w:val="00DB69F1"/>
    <w:rsid w:val="00DB6A0F"/>
    <w:rsid w:val="00DB6B4E"/>
    <w:rsid w:val="00DB6BF9"/>
    <w:rsid w:val="00DB6CBE"/>
    <w:rsid w:val="00DB6D36"/>
    <w:rsid w:val="00DB6D47"/>
    <w:rsid w:val="00DB6DFE"/>
    <w:rsid w:val="00DB6FC2"/>
    <w:rsid w:val="00DB71C5"/>
    <w:rsid w:val="00DB72D4"/>
    <w:rsid w:val="00DB7479"/>
    <w:rsid w:val="00DB74CC"/>
    <w:rsid w:val="00DB74DA"/>
    <w:rsid w:val="00DB7633"/>
    <w:rsid w:val="00DB768A"/>
    <w:rsid w:val="00DB7726"/>
    <w:rsid w:val="00DB7815"/>
    <w:rsid w:val="00DB790E"/>
    <w:rsid w:val="00DB794A"/>
    <w:rsid w:val="00DB7962"/>
    <w:rsid w:val="00DB7AD4"/>
    <w:rsid w:val="00DB7BB6"/>
    <w:rsid w:val="00DB7C52"/>
    <w:rsid w:val="00DB7CCA"/>
    <w:rsid w:val="00DB7D67"/>
    <w:rsid w:val="00DB7DE9"/>
    <w:rsid w:val="00DB7E8D"/>
    <w:rsid w:val="00DB7F05"/>
    <w:rsid w:val="00DB7F84"/>
    <w:rsid w:val="00DC019F"/>
    <w:rsid w:val="00DC031C"/>
    <w:rsid w:val="00DC0344"/>
    <w:rsid w:val="00DC03FC"/>
    <w:rsid w:val="00DC046D"/>
    <w:rsid w:val="00DC0560"/>
    <w:rsid w:val="00DC06DA"/>
    <w:rsid w:val="00DC070B"/>
    <w:rsid w:val="00DC0A4C"/>
    <w:rsid w:val="00DC0B25"/>
    <w:rsid w:val="00DC0C3B"/>
    <w:rsid w:val="00DC0D7A"/>
    <w:rsid w:val="00DC0F49"/>
    <w:rsid w:val="00DC0F98"/>
    <w:rsid w:val="00DC101F"/>
    <w:rsid w:val="00DC1097"/>
    <w:rsid w:val="00DC10C8"/>
    <w:rsid w:val="00DC1301"/>
    <w:rsid w:val="00DC131F"/>
    <w:rsid w:val="00DC133F"/>
    <w:rsid w:val="00DC1340"/>
    <w:rsid w:val="00DC1466"/>
    <w:rsid w:val="00DC153B"/>
    <w:rsid w:val="00DC1586"/>
    <w:rsid w:val="00DC15F3"/>
    <w:rsid w:val="00DC169A"/>
    <w:rsid w:val="00DC16B3"/>
    <w:rsid w:val="00DC187A"/>
    <w:rsid w:val="00DC19E3"/>
    <w:rsid w:val="00DC1A7D"/>
    <w:rsid w:val="00DC1D0B"/>
    <w:rsid w:val="00DC1D71"/>
    <w:rsid w:val="00DC1FC6"/>
    <w:rsid w:val="00DC2003"/>
    <w:rsid w:val="00DC201D"/>
    <w:rsid w:val="00DC2423"/>
    <w:rsid w:val="00DC24CB"/>
    <w:rsid w:val="00DC26BF"/>
    <w:rsid w:val="00DC2725"/>
    <w:rsid w:val="00DC27B4"/>
    <w:rsid w:val="00DC2831"/>
    <w:rsid w:val="00DC2BA2"/>
    <w:rsid w:val="00DC2BA4"/>
    <w:rsid w:val="00DC2DDE"/>
    <w:rsid w:val="00DC2E87"/>
    <w:rsid w:val="00DC2EF3"/>
    <w:rsid w:val="00DC2FA2"/>
    <w:rsid w:val="00DC2FC3"/>
    <w:rsid w:val="00DC30AE"/>
    <w:rsid w:val="00DC326C"/>
    <w:rsid w:val="00DC341F"/>
    <w:rsid w:val="00DC3559"/>
    <w:rsid w:val="00DC35BC"/>
    <w:rsid w:val="00DC3640"/>
    <w:rsid w:val="00DC36D9"/>
    <w:rsid w:val="00DC36F6"/>
    <w:rsid w:val="00DC37A8"/>
    <w:rsid w:val="00DC37C5"/>
    <w:rsid w:val="00DC386D"/>
    <w:rsid w:val="00DC3A24"/>
    <w:rsid w:val="00DC3AC3"/>
    <w:rsid w:val="00DC3AC8"/>
    <w:rsid w:val="00DC3BCD"/>
    <w:rsid w:val="00DC3CB3"/>
    <w:rsid w:val="00DC3F5B"/>
    <w:rsid w:val="00DC4019"/>
    <w:rsid w:val="00DC40AE"/>
    <w:rsid w:val="00DC410E"/>
    <w:rsid w:val="00DC4122"/>
    <w:rsid w:val="00DC417D"/>
    <w:rsid w:val="00DC44A9"/>
    <w:rsid w:val="00DC45CB"/>
    <w:rsid w:val="00DC4665"/>
    <w:rsid w:val="00DC46B4"/>
    <w:rsid w:val="00DC46C3"/>
    <w:rsid w:val="00DC46EB"/>
    <w:rsid w:val="00DC475F"/>
    <w:rsid w:val="00DC47B0"/>
    <w:rsid w:val="00DC4855"/>
    <w:rsid w:val="00DC4A05"/>
    <w:rsid w:val="00DC4A45"/>
    <w:rsid w:val="00DC4A48"/>
    <w:rsid w:val="00DC4DF3"/>
    <w:rsid w:val="00DC4EA2"/>
    <w:rsid w:val="00DC4F04"/>
    <w:rsid w:val="00DC4FEF"/>
    <w:rsid w:val="00DC4FFB"/>
    <w:rsid w:val="00DC501D"/>
    <w:rsid w:val="00DC5064"/>
    <w:rsid w:val="00DC515F"/>
    <w:rsid w:val="00DC517E"/>
    <w:rsid w:val="00DC5377"/>
    <w:rsid w:val="00DC53BF"/>
    <w:rsid w:val="00DC53F2"/>
    <w:rsid w:val="00DC554E"/>
    <w:rsid w:val="00DC5757"/>
    <w:rsid w:val="00DC579D"/>
    <w:rsid w:val="00DC57E5"/>
    <w:rsid w:val="00DC58AE"/>
    <w:rsid w:val="00DC59A6"/>
    <w:rsid w:val="00DC59A8"/>
    <w:rsid w:val="00DC5C98"/>
    <w:rsid w:val="00DC5CB5"/>
    <w:rsid w:val="00DC5D42"/>
    <w:rsid w:val="00DC5D52"/>
    <w:rsid w:val="00DC5DFC"/>
    <w:rsid w:val="00DC6057"/>
    <w:rsid w:val="00DC610B"/>
    <w:rsid w:val="00DC6206"/>
    <w:rsid w:val="00DC6362"/>
    <w:rsid w:val="00DC63CD"/>
    <w:rsid w:val="00DC6563"/>
    <w:rsid w:val="00DC65ED"/>
    <w:rsid w:val="00DC6962"/>
    <w:rsid w:val="00DC6971"/>
    <w:rsid w:val="00DC69DD"/>
    <w:rsid w:val="00DC6A69"/>
    <w:rsid w:val="00DC6BBD"/>
    <w:rsid w:val="00DC6BDA"/>
    <w:rsid w:val="00DC6D02"/>
    <w:rsid w:val="00DC6DE4"/>
    <w:rsid w:val="00DC701D"/>
    <w:rsid w:val="00DC70C0"/>
    <w:rsid w:val="00DC713D"/>
    <w:rsid w:val="00DC73D2"/>
    <w:rsid w:val="00DC742D"/>
    <w:rsid w:val="00DC761D"/>
    <w:rsid w:val="00DC7785"/>
    <w:rsid w:val="00DC77D1"/>
    <w:rsid w:val="00DC7852"/>
    <w:rsid w:val="00DC788A"/>
    <w:rsid w:val="00DC7B5C"/>
    <w:rsid w:val="00DC7B78"/>
    <w:rsid w:val="00DC7D4B"/>
    <w:rsid w:val="00DD0087"/>
    <w:rsid w:val="00DD01D5"/>
    <w:rsid w:val="00DD03E2"/>
    <w:rsid w:val="00DD040A"/>
    <w:rsid w:val="00DD04CF"/>
    <w:rsid w:val="00DD0542"/>
    <w:rsid w:val="00DD061E"/>
    <w:rsid w:val="00DD0740"/>
    <w:rsid w:val="00DD0B99"/>
    <w:rsid w:val="00DD0CC1"/>
    <w:rsid w:val="00DD0CCD"/>
    <w:rsid w:val="00DD0DF2"/>
    <w:rsid w:val="00DD0E64"/>
    <w:rsid w:val="00DD0EE7"/>
    <w:rsid w:val="00DD0F0B"/>
    <w:rsid w:val="00DD0F8F"/>
    <w:rsid w:val="00DD0FDC"/>
    <w:rsid w:val="00DD1134"/>
    <w:rsid w:val="00DD11DC"/>
    <w:rsid w:val="00DD1328"/>
    <w:rsid w:val="00DD142F"/>
    <w:rsid w:val="00DD1453"/>
    <w:rsid w:val="00DD160E"/>
    <w:rsid w:val="00DD176F"/>
    <w:rsid w:val="00DD179D"/>
    <w:rsid w:val="00DD1832"/>
    <w:rsid w:val="00DD19DD"/>
    <w:rsid w:val="00DD19FA"/>
    <w:rsid w:val="00DD1A13"/>
    <w:rsid w:val="00DD1AE6"/>
    <w:rsid w:val="00DD1B05"/>
    <w:rsid w:val="00DD1DB3"/>
    <w:rsid w:val="00DD1E5E"/>
    <w:rsid w:val="00DD1E66"/>
    <w:rsid w:val="00DD1FAA"/>
    <w:rsid w:val="00DD216A"/>
    <w:rsid w:val="00DD23C1"/>
    <w:rsid w:val="00DD2440"/>
    <w:rsid w:val="00DD2502"/>
    <w:rsid w:val="00DD2824"/>
    <w:rsid w:val="00DD28F5"/>
    <w:rsid w:val="00DD2978"/>
    <w:rsid w:val="00DD2A05"/>
    <w:rsid w:val="00DD2ACD"/>
    <w:rsid w:val="00DD2AF3"/>
    <w:rsid w:val="00DD2BED"/>
    <w:rsid w:val="00DD2C00"/>
    <w:rsid w:val="00DD2C04"/>
    <w:rsid w:val="00DD2C9C"/>
    <w:rsid w:val="00DD2E83"/>
    <w:rsid w:val="00DD2EEC"/>
    <w:rsid w:val="00DD2FBE"/>
    <w:rsid w:val="00DD300B"/>
    <w:rsid w:val="00DD30D0"/>
    <w:rsid w:val="00DD31B8"/>
    <w:rsid w:val="00DD32CA"/>
    <w:rsid w:val="00DD34E7"/>
    <w:rsid w:val="00DD3525"/>
    <w:rsid w:val="00DD35FD"/>
    <w:rsid w:val="00DD367D"/>
    <w:rsid w:val="00DD370B"/>
    <w:rsid w:val="00DD378D"/>
    <w:rsid w:val="00DD37EE"/>
    <w:rsid w:val="00DD381D"/>
    <w:rsid w:val="00DD3856"/>
    <w:rsid w:val="00DD39F9"/>
    <w:rsid w:val="00DD3C29"/>
    <w:rsid w:val="00DD3D5F"/>
    <w:rsid w:val="00DD3DB6"/>
    <w:rsid w:val="00DD3FA3"/>
    <w:rsid w:val="00DD3FCD"/>
    <w:rsid w:val="00DD3FFB"/>
    <w:rsid w:val="00DD4057"/>
    <w:rsid w:val="00DD40B0"/>
    <w:rsid w:val="00DD41B0"/>
    <w:rsid w:val="00DD42CF"/>
    <w:rsid w:val="00DD42DD"/>
    <w:rsid w:val="00DD4360"/>
    <w:rsid w:val="00DD4457"/>
    <w:rsid w:val="00DD4476"/>
    <w:rsid w:val="00DD4480"/>
    <w:rsid w:val="00DD4491"/>
    <w:rsid w:val="00DD44EC"/>
    <w:rsid w:val="00DD45DB"/>
    <w:rsid w:val="00DD461B"/>
    <w:rsid w:val="00DD46D6"/>
    <w:rsid w:val="00DD47B1"/>
    <w:rsid w:val="00DD4A1B"/>
    <w:rsid w:val="00DD4A6D"/>
    <w:rsid w:val="00DD4E72"/>
    <w:rsid w:val="00DD50E6"/>
    <w:rsid w:val="00DD50E7"/>
    <w:rsid w:val="00DD50EB"/>
    <w:rsid w:val="00DD52B6"/>
    <w:rsid w:val="00DD535D"/>
    <w:rsid w:val="00DD53A2"/>
    <w:rsid w:val="00DD5431"/>
    <w:rsid w:val="00DD54CE"/>
    <w:rsid w:val="00DD55E1"/>
    <w:rsid w:val="00DD55FC"/>
    <w:rsid w:val="00DD5680"/>
    <w:rsid w:val="00DD5869"/>
    <w:rsid w:val="00DD595F"/>
    <w:rsid w:val="00DD59E0"/>
    <w:rsid w:val="00DD5B67"/>
    <w:rsid w:val="00DD5E15"/>
    <w:rsid w:val="00DD5E8A"/>
    <w:rsid w:val="00DD60A5"/>
    <w:rsid w:val="00DD611D"/>
    <w:rsid w:val="00DD6611"/>
    <w:rsid w:val="00DD661A"/>
    <w:rsid w:val="00DD676C"/>
    <w:rsid w:val="00DD6841"/>
    <w:rsid w:val="00DD6A41"/>
    <w:rsid w:val="00DD6B11"/>
    <w:rsid w:val="00DD6BD6"/>
    <w:rsid w:val="00DD6C70"/>
    <w:rsid w:val="00DD6D71"/>
    <w:rsid w:val="00DD6E57"/>
    <w:rsid w:val="00DD6E9B"/>
    <w:rsid w:val="00DD6F5D"/>
    <w:rsid w:val="00DD7049"/>
    <w:rsid w:val="00DD7064"/>
    <w:rsid w:val="00DD7072"/>
    <w:rsid w:val="00DD70CE"/>
    <w:rsid w:val="00DD711C"/>
    <w:rsid w:val="00DD7233"/>
    <w:rsid w:val="00DD72BA"/>
    <w:rsid w:val="00DD733E"/>
    <w:rsid w:val="00DD749B"/>
    <w:rsid w:val="00DD74CD"/>
    <w:rsid w:val="00DD7514"/>
    <w:rsid w:val="00DD7621"/>
    <w:rsid w:val="00DD76C5"/>
    <w:rsid w:val="00DD79DF"/>
    <w:rsid w:val="00DD7A8C"/>
    <w:rsid w:val="00DD7B20"/>
    <w:rsid w:val="00DD7B47"/>
    <w:rsid w:val="00DD7C03"/>
    <w:rsid w:val="00DD7C93"/>
    <w:rsid w:val="00DD7DA5"/>
    <w:rsid w:val="00DD7E0F"/>
    <w:rsid w:val="00DD7E2B"/>
    <w:rsid w:val="00DD7EC0"/>
    <w:rsid w:val="00DD7F26"/>
    <w:rsid w:val="00DD7F86"/>
    <w:rsid w:val="00DE016D"/>
    <w:rsid w:val="00DE01D1"/>
    <w:rsid w:val="00DE02E5"/>
    <w:rsid w:val="00DE03A3"/>
    <w:rsid w:val="00DE083F"/>
    <w:rsid w:val="00DE08BE"/>
    <w:rsid w:val="00DE0AD9"/>
    <w:rsid w:val="00DE0B18"/>
    <w:rsid w:val="00DE0DA3"/>
    <w:rsid w:val="00DE0DC8"/>
    <w:rsid w:val="00DE0EFB"/>
    <w:rsid w:val="00DE1042"/>
    <w:rsid w:val="00DE123D"/>
    <w:rsid w:val="00DE12FF"/>
    <w:rsid w:val="00DE14EA"/>
    <w:rsid w:val="00DE16A3"/>
    <w:rsid w:val="00DE174E"/>
    <w:rsid w:val="00DE1788"/>
    <w:rsid w:val="00DE17DE"/>
    <w:rsid w:val="00DE18E3"/>
    <w:rsid w:val="00DE1945"/>
    <w:rsid w:val="00DE19F8"/>
    <w:rsid w:val="00DE1A64"/>
    <w:rsid w:val="00DE1BAB"/>
    <w:rsid w:val="00DE1C30"/>
    <w:rsid w:val="00DE1CF1"/>
    <w:rsid w:val="00DE1DA9"/>
    <w:rsid w:val="00DE2113"/>
    <w:rsid w:val="00DE213E"/>
    <w:rsid w:val="00DE2163"/>
    <w:rsid w:val="00DE22EE"/>
    <w:rsid w:val="00DE2354"/>
    <w:rsid w:val="00DE2400"/>
    <w:rsid w:val="00DE2546"/>
    <w:rsid w:val="00DE26E0"/>
    <w:rsid w:val="00DE279A"/>
    <w:rsid w:val="00DE2A06"/>
    <w:rsid w:val="00DE2C8A"/>
    <w:rsid w:val="00DE2E38"/>
    <w:rsid w:val="00DE3091"/>
    <w:rsid w:val="00DE30E2"/>
    <w:rsid w:val="00DE31A9"/>
    <w:rsid w:val="00DE31C6"/>
    <w:rsid w:val="00DE324D"/>
    <w:rsid w:val="00DE3288"/>
    <w:rsid w:val="00DE32AB"/>
    <w:rsid w:val="00DE346F"/>
    <w:rsid w:val="00DE3541"/>
    <w:rsid w:val="00DE35C1"/>
    <w:rsid w:val="00DE361C"/>
    <w:rsid w:val="00DE36EE"/>
    <w:rsid w:val="00DE379A"/>
    <w:rsid w:val="00DE399F"/>
    <w:rsid w:val="00DE39CC"/>
    <w:rsid w:val="00DE3B17"/>
    <w:rsid w:val="00DE3B28"/>
    <w:rsid w:val="00DE3D82"/>
    <w:rsid w:val="00DE3FD4"/>
    <w:rsid w:val="00DE4050"/>
    <w:rsid w:val="00DE4074"/>
    <w:rsid w:val="00DE414D"/>
    <w:rsid w:val="00DE41C8"/>
    <w:rsid w:val="00DE421B"/>
    <w:rsid w:val="00DE4235"/>
    <w:rsid w:val="00DE4237"/>
    <w:rsid w:val="00DE455C"/>
    <w:rsid w:val="00DE483D"/>
    <w:rsid w:val="00DE487F"/>
    <w:rsid w:val="00DE496C"/>
    <w:rsid w:val="00DE4991"/>
    <w:rsid w:val="00DE4BAA"/>
    <w:rsid w:val="00DE4D53"/>
    <w:rsid w:val="00DE4D7A"/>
    <w:rsid w:val="00DE4DFA"/>
    <w:rsid w:val="00DE4F4C"/>
    <w:rsid w:val="00DE5364"/>
    <w:rsid w:val="00DE574E"/>
    <w:rsid w:val="00DE5751"/>
    <w:rsid w:val="00DE5A10"/>
    <w:rsid w:val="00DE5A96"/>
    <w:rsid w:val="00DE5BB2"/>
    <w:rsid w:val="00DE5BC9"/>
    <w:rsid w:val="00DE5C71"/>
    <w:rsid w:val="00DE5CE4"/>
    <w:rsid w:val="00DE5E38"/>
    <w:rsid w:val="00DE5F4C"/>
    <w:rsid w:val="00DE5F5C"/>
    <w:rsid w:val="00DE5F91"/>
    <w:rsid w:val="00DE6010"/>
    <w:rsid w:val="00DE6133"/>
    <w:rsid w:val="00DE6161"/>
    <w:rsid w:val="00DE633F"/>
    <w:rsid w:val="00DE6426"/>
    <w:rsid w:val="00DE6430"/>
    <w:rsid w:val="00DE64A9"/>
    <w:rsid w:val="00DE66FD"/>
    <w:rsid w:val="00DE6736"/>
    <w:rsid w:val="00DE6B77"/>
    <w:rsid w:val="00DE6C93"/>
    <w:rsid w:val="00DE6DD9"/>
    <w:rsid w:val="00DE6EC8"/>
    <w:rsid w:val="00DE6EF1"/>
    <w:rsid w:val="00DE6F0A"/>
    <w:rsid w:val="00DE70D9"/>
    <w:rsid w:val="00DE7115"/>
    <w:rsid w:val="00DE71AE"/>
    <w:rsid w:val="00DE71D3"/>
    <w:rsid w:val="00DE722A"/>
    <w:rsid w:val="00DE724B"/>
    <w:rsid w:val="00DE72DD"/>
    <w:rsid w:val="00DE7367"/>
    <w:rsid w:val="00DE73C6"/>
    <w:rsid w:val="00DE7554"/>
    <w:rsid w:val="00DE771D"/>
    <w:rsid w:val="00DE7774"/>
    <w:rsid w:val="00DE7851"/>
    <w:rsid w:val="00DE78EF"/>
    <w:rsid w:val="00DE7920"/>
    <w:rsid w:val="00DE79A4"/>
    <w:rsid w:val="00DE7DBE"/>
    <w:rsid w:val="00DE7F3B"/>
    <w:rsid w:val="00DF0116"/>
    <w:rsid w:val="00DF01BD"/>
    <w:rsid w:val="00DF026D"/>
    <w:rsid w:val="00DF027D"/>
    <w:rsid w:val="00DF02B0"/>
    <w:rsid w:val="00DF03E0"/>
    <w:rsid w:val="00DF0462"/>
    <w:rsid w:val="00DF0494"/>
    <w:rsid w:val="00DF04A6"/>
    <w:rsid w:val="00DF06C0"/>
    <w:rsid w:val="00DF07A3"/>
    <w:rsid w:val="00DF092E"/>
    <w:rsid w:val="00DF0C94"/>
    <w:rsid w:val="00DF0CF8"/>
    <w:rsid w:val="00DF0D21"/>
    <w:rsid w:val="00DF0E53"/>
    <w:rsid w:val="00DF0E66"/>
    <w:rsid w:val="00DF0F06"/>
    <w:rsid w:val="00DF10BB"/>
    <w:rsid w:val="00DF116A"/>
    <w:rsid w:val="00DF11E1"/>
    <w:rsid w:val="00DF149E"/>
    <w:rsid w:val="00DF14D0"/>
    <w:rsid w:val="00DF162D"/>
    <w:rsid w:val="00DF1665"/>
    <w:rsid w:val="00DF168C"/>
    <w:rsid w:val="00DF16FB"/>
    <w:rsid w:val="00DF177F"/>
    <w:rsid w:val="00DF193C"/>
    <w:rsid w:val="00DF19BA"/>
    <w:rsid w:val="00DF1A05"/>
    <w:rsid w:val="00DF1A3A"/>
    <w:rsid w:val="00DF1B2F"/>
    <w:rsid w:val="00DF1C9B"/>
    <w:rsid w:val="00DF1D90"/>
    <w:rsid w:val="00DF1E53"/>
    <w:rsid w:val="00DF1E78"/>
    <w:rsid w:val="00DF1EA3"/>
    <w:rsid w:val="00DF2159"/>
    <w:rsid w:val="00DF21C3"/>
    <w:rsid w:val="00DF2295"/>
    <w:rsid w:val="00DF22E9"/>
    <w:rsid w:val="00DF233C"/>
    <w:rsid w:val="00DF2400"/>
    <w:rsid w:val="00DF24A9"/>
    <w:rsid w:val="00DF2903"/>
    <w:rsid w:val="00DF2AFD"/>
    <w:rsid w:val="00DF2B9F"/>
    <w:rsid w:val="00DF2C02"/>
    <w:rsid w:val="00DF2E16"/>
    <w:rsid w:val="00DF2EF0"/>
    <w:rsid w:val="00DF2FD9"/>
    <w:rsid w:val="00DF3050"/>
    <w:rsid w:val="00DF3252"/>
    <w:rsid w:val="00DF329F"/>
    <w:rsid w:val="00DF3354"/>
    <w:rsid w:val="00DF3434"/>
    <w:rsid w:val="00DF3639"/>
    <w:rsid w:val="00DF36E6"/>
    <w:rsid w:val="00DF380F"/>
    <w:rsid w:val="00DF382C"/>
    <w:rsid w:val="00DF3891"/>
    <w:rsid w:val="00DF38A0"/>
    <w:rsid w:val="00DF38B9"/>
    <w:rsid w:val="00DF3B75"/>
    <w:rsid w:val="00DF3CEC"/>
    <w:rsid w:val="00DF3DA5"/>
    <w:rsid w:val="00DF3E40"/>
    <w:rsid w:val="00DF3E57"/>
    <w:rsid w:val="00DF401D"/>
    <w:rsid w:val="00DF417F"/>
    <w:rsid w:val="00DF41AA"/>
    <w:rsid w:val="00DF4318"/>
    <w:rsid w:val="00DF44A4"/>
    <w:rsid w:val="00DF465A"/>
    <w:rsid w:val="00DF483F"/>
    <w:rsid w:val="00DF49EF"/>
    <w:rsid w:val="00DF4A71"/>
    <w:rsid w:val="00DF4A89"/>
    <w:rsid w:val="00DF4B8E"/>
    <w:rsid w:val="00DF4D33"/>
    <w:rsid w:val="00DF4DD1"/>
    <w:rsid w:val="00DF4ECF"/>
    <w:rsid w:val="00DF4F2C"/>
    <w:rsid w:val="00DF5104"/>
    <w:rsid w:val="00DF51BB"/>
    <w:rsid w:val="00DF52E2"/>
    <w:rsid w:val="00DF52FC"/>
    <w:rsid w:val="00DF5388"/>
    <w:rsid w:val="00DF542A"/>
    <w:rsid w:val="00DF54E9"/>
    <w:rsid w:val="00DF5525"/>
    <w:rsid w:val="00DF5587"/>
    <w:rsid w:val="00DF55B5"/>
    <w:rsid w:val="00DF56C4"/>
    <w:rsid w:val="00DF5AE9"/>
    <w:rsid w:val="00DF5BFD"/>
    <w:rsid w:val="00DF5DB5"/>
    <w:rsid w:val="00DF5EAF"/>
    <w:rsid w:val="00DF6037"/>
    <w:rsid w:val="00DF6042"/>
    <w:rsid w:val="00DF60D4"/>
    <w:rsid w:val="00DF6410"/>
    <w:rsid w:val="00DF6456"/>
    <w:rsid w:val="00DF6508"/>
    <w:rsid w:val="00DF6813"/>
    <w:rsid w:val="00DF685A"/>
    <w:rsid w:val="00DF6A10"/>
    <w:rsid w:val="00DF6B3A"/>
    <w:rsid w:val="00DF6BB9"/>
    <w:rsid w:val="00DF6DF9"/>
    <w:rsid w:val="00DF6F50"/>
    <w:rsid w:val="00DF6F6F"/>
    <w:rsid w:val="00DF6FA5"/>
    <w:rsid w:val="00DF721E"/>
    <w:rsid w:val="00DF725B"/>
    <w:rsid w:val="00DF741A"/>
    <w:rsid w:val="00DF7876"/>
    <w:rsid w:val="00DF7A6A"/>
    <w:rsid w:val="00DF7AC6"/>
    <w:rsid w:val="00DF7D6F"/>
    <w:rsid w:val="00DF7E64"/>
    <w:rsid w:val="00DF7FB2"/>
    <w:rsid w:val="00E000A1"/>
    <w:rsid w:val="00E001A1"/>
    <w:rsid w:val="00E001C2"/>
    <w:rsid w:val="00E002B0"/>
    <w:rsid w:val="00E003A0"/>
    <w:rsid w:val="00E00531"/>
    <w:rsid w:val="00E0064B"/>
    <w:rsid w:val="00E00664"/>
    <w:rsid w:val="00E00817"/>
    <w:rsid w:val="00E0099B"/>
    <w:rsid w:val="00E00A0B"/>
    <w:rsid w:val="00E00BE0"/>
    <w:rsid w:val="00E00BED"/>
    <w:rsid w:val="00E00EB1"/>
    <w:rsid w:val="00E01395"/>
    <w:rsid w:val="00E013E2"/>
    <w:rsid w:val="00E0158E"/>
    <w:rsid w:val="00E017DC"/>
    <w:rsid w:val="00E01832"/>
    <w:rsid w:val="00E0198F"/>
    <w:rsid w:val="00E01AD1"/>
    <w:rsid w:val="00E01BB6"/>
    <w:rsid w:val="00E01C0B"/>
    <w:rsid w:val="00E01C94"/>
    <w:rsid w:val="00E01CA7"/>
    <w:rsid w:val="00E01CC1"/>
    <w:rsid w:val="00E01E01"/>
    <w:rsid w:val="00E01EA7"/>
    <w:rsid w:val="00E01FF7"/>
    <w:rsid w:val="00E020D5"/>
    <w:rsid w:val="00E020F5"/>
    <w:rsid w:val="00E0219F"/>
    <w:rsid w:val="00E021D4"/>
    <w:rsid w:val="00E0223A"/>
    <w:rsid w:val="00E0237E"/>
    <w:rsid w:val="00E0240A"/>
    <w:rsid w:val="00E0241A"/>
    <w:rsid w:val="00E0243F"/>
    <w:rsid w:val="00E02450"/>
    <w:rsid w:val="00E02570"/>
    <w:rsid w:val="00E025E3"/>
    <w:rsid w:val="00E026AD"/>
    <w:rsid w:val="00E026E0"/>
    <w:rsid w:val="00E02923"/>
    <w:rsid w:val="00E029B2"/>
    <w:rsid w:val="00E029F2"/>
    <w:rsid w:val="00E02C2C"/>
    <w:rsid w:val="00E02ECF"/>
    <w:rsid w:val="00E02F47"/>
    <w:rsid w:val="00E03029"/>
    <w:rsid w:val="00E0307B"/>
    <w:rsid w:val="00E031B3"/>
    <w:rsid w:val="00E03214"/>
    <w:rsid w:val="00E032E9"/>
    <w:rsid w:val="00E0330B"/>
    <w:rsid w:val="00E03359"/>
    <w:rsid w:val="00E033AC"/>
    <w:rsid w:val="00E033C7"/>
    <w:rsid w:val="00E03466"/>
    <w:rsid w:val="00E037DC"/>
    <w:rsid w:val="00E0381A"/>
    <w:rsid w:val="00E03857"/>
    <w:rsid w:val="00E038CB"/>
    <w:rsid w:val="00E03924"/>
    <w:rsid w:val="00E0392E"/>
    <w:rsid w:val="00E039E7"/>
    <w:rsid w:val="00E03B34"/>
    <w:rsid w:val="00E03CE8"/>
    <w:rsid w:val="00E03D7D"/>
    <w:rsid w:val="00E03DAE"/>
    <w:rsid w:val="00E03E06"/>
    <w:rsid w:val="00E03E59"/>
    <w:rsid w:val="00E03E5E"/>
    <w:rsid w:val="00E03FCB"/>
    <w:rsid w:val="00E03FD4"/>
    <w:rsid w:val="00E04001"/>
    <w:rsid w:val="00E040C8"/>
    <w:rsid w:val="00E04304"/>
    <w:rsid w:val="00E044D3"/>
    <w:rsid w:val="00E04550"/>
    <w:rsid w:val="00E0457B"/>
    <w:rsid w:val="00E04581"/>
    <w:rsid w:val="00E0464D"/>
    <w:rsid w:val="00E0474D"/>
    <w:rsid w:val="00E04AAC"/>
    <w:rsid w:val="00E04DFA"/>
    <w:rsid w:val="00E04E54"/>
    <w:rsid w:val="00E04F7A"/>
    <w:rsid w:val="00E04FA8"/>
    <w:rsid w:val="00E052C0"/>
    <w:rsid w:val="00E052F0"/>
    <w:rsid w:val="00E053D3"/>
    <w:rsid w:val="00E057B2"/>
    <w:rsid w:val="00E057D9"/>
    <w:rsid w:val="00E058A8"/>
    <w:rsid w:val="00E05A16"/>
    <w:rsid w:val="00E05A72"/>
    <w:rsid w:val="00E05AAB"/>
    <w:rsid w:val="00E05AC3"/>
    <w:rsid w:val="00E05B31"/>
    <w:rsid w:val="00E05B4B"/>
    <w:rsid w:val="00E05C5A"/>
    <w:rsid w:val="00E05D03"/>
    <w:rsid w:val="00E05D59"/>
    <w:rsid w:val="00E05D75"/>
    <w:rsid w:val="00E05D8D"/>
    <w:rsid w:val="00E05EE3"/>
    <w:rsid w:val="00E05FF5"/>
    <w:rsid w:val="00E0606F"/>
    <w:rsid w:val="00E0640D"/>
    <w:rsid w:val="00E0657D"/>
    <w:rsid w:val="00E066AB"/>
    <w:rsid w:val="00E067C0"/>
    <w:rsid w:val="00E0686B"/>
    <w:rsid w:val="00E0698B"/>
    <w:rsid w:val="00E069A0"/>
    <w:rsid w:val="00E069A4"/>
    <w:rsid w:val="00E069D1"/>
    <w:rsid w:val="00E06AAB"/>
    <w:rsid w:val="00E06BC8"/>
    <w:rsid w:val="00E06BEB"/>
    <w:rsid w:val="00E06CA1"/>
    <w:rsid w:val="00E06D2E"/>
    <w:rsid w:val="00E06E85"/>
    <w:rsid w:val="00E06EBD"/>
    <w:rsid w:val="00E071A5"/>
    <w:rsid w:val="00E07345"/>
    <w:rsid w:val="00E076E0"/>
    <w:rsid w:val="00E077A7"/>
    <w:rsid w:val="00E07846"/>
    <w:rsid w:val="00E0785D"/>
    <w:rsid w:val="00E07871"/>
    <w:rsid w:val="00E078C8"/>
    <w:rsid w:val="00E0790E"/>
    <w:rsid w:val="00E07A6A"/>
    <w:rsid w:val="00E07A89"/>
    <w:rsid w:val="00E07AC0"/>
    <w:rsid w:val="00E07CB6"/>
    <w:rsid w:val="00E07F3B"/>
    <w:rsid w:val="00E10013"/>
    <w:rsid w:val="00E10048"/>
    <w:rsid w:val="00E1007A"/>
    <w:rsid w:val="00E10159"/>
    <w:rsid w:val="00E1038D"/>
    <w:rsid w:val="00E103F3"/>
    <w:rsid w:val="00E10577"/>
    <w:rsid w:val="00E1076C"/>
    <w:rsid w:val="00E108F1"/>
    <w:rsid w:val="00E109B0"/>
    <w:rsid w:val="00E109EC"/>
    <w:rsid w:val="00E10A19"/>
    <w:rsid w:val="00E10A28"/>
    <w:rsid w:val="00E10ADC"/>
    <w:rsid w:val="00E10C4C"/>
    <w:rsid w:val="00E10D2B"/>
    <w:rsid w:val="00E10EB9"/>
    <w:rsid w:val="00E10F7F"/>
    <w:rsid w:val="00E10F9B"/>
    <w:rsid w:val="00E10FE0"/>
    <w:rsid w:val="00E1101A"/>
    <w:rsid w:val="00E11071"/>
    <w:rsid w:val="00E11260"/>
    <w:rsid w:val="00E113D2"/>
    <w:rsid w:val="00E11572"/>
    <w:rsid w:val="00E11580"/>
    <w:rsid w:val="00E115CB"/>
    <w:rsid w:val="00E115F8"/>
    <w:rsid w:val="00E11743"/>
    <w:rsid w:val="00E1192C"/>
    <w:rsid w:val="00E11A11"/>
    <w:rsid w:val="00E11A2D"/>
    <w:rsid w:val="00E11B79"/>
    <w:rsid w:val="00E11BA0"/>
    <w:rsid w:val="00E11BC7"/>
    <w:rsid w:val="00E11C4E"/>
    <w:rsid w:val="00E11DE9"/>
    <w:rsid w:val="00E11E8F"/>
    <w:rsid w:val="00E1203A"/>
    <w:rsid w:val="00E12079"/>
    <w:rsid w:val="00E120DA"/>
    <w:rsid w:val="00E12182"/>
    <w:rsid w:val="00E12193"/>
    <w:rsid w:val="00E1222E"/>
    <w:rsid w:val="00E12337"/>
    <w:rsid w:val="00E12407"/>
    <w:rsid w:val="00E124E3"/>
    <w:rsid w:val="00E124F3"/>
    <w:rsid w:val="00E12673"/>
    <w:rsid w:val="00E1279A"/>
    <w:rsid w:val="00E128B9"/>
    <w:rsid w:val="00E12BFF"/>
    <w:rsid w:val="00E12C49"/>
    <w:rsid w:val="00E12CA7"/>
    <w:rsid w:val="00E12CCC"/>
    <w:rsid w:val="00E12D5B"/>
    <w:rsid w:val="00E12F0C"/>
    <w:rsid w:val="00E12F50"/>
    <w:rsid w:val="00E1308D"/>
    <w:rsid w:val="00E1318D"/>
    <w:rsid w:val="00E13276"/>
    <w:rsid w:val="00E133E5"/>
    <w:rsid w:val="00E1353B"/>
    <w:rsid w:val="00E135C7"/>
    <w:rsid w:val="00E1363D"/>
    <w:rsid w:val="00E13802"/>
    <w:rsid w:val="00E13822"/>
    <w:rsid w:val="00E13999"/>
    <w:rsid w:val="00E139FA"/>
    <w:rsid w:val="00E13A7E"/>
    <w:rsid w:val="00E13CAE"/>
    <w:rsid w:val="00E13D42"/>
    <w:rsid w:val="00E13D6E"/>
    <w:rsid w:val="00E13E7C"/>
    <w:rsid w:val="00E140AB"/>
    <w:rsid w:val="00E140B5"/>
    <w:rsid w:val="00E14114"/>
    <w:rsid w:val="00E1419D"/>
    <w:rsid w:val="00E14490"/>
    <w:rsid w:val="00E144D6"/>
    <w:rsid w:val="00E14722"/>
    <w:rsid w:val="00E148C1"/>
    <w:rsid w:val="00E1491F"/>
    <w:rsid w:val="00E149BB"/>
    <w:rsid w:val="00E14B19"/>
    <w:rsid w:val="00E14D7B"/>
    <w:rsid w:val="00E14D7C"/>
    <w:rsid w:val="00E14EDE"/>
    <w:rsid w:val="00E14F89"/>
    <w:rsid w:val="00E1506E"/>
    <w:rsid w:val="00E152E7"/>
    <w:rsid w:val="00E1553D"/>
    <w:rsid w:val="00E15651"/>
    <w:rsid w:val="00E15722"/>
    <w:rsid w:val="00E15796"/>
    <w:rsid w:val="00E157E4"/>
    <w:rsid w:val="00E158CF"/>
    <w:rsid w:val="00E158D6"/>
    <w:rsid w:val="00E15A44"/>
    <w:rsid w:val="00E15A92"/>
    <w:rsid w:val="00E15B63"/>
    <w:rsid w:val="00E15BE4"/>
    <w:rsid w:val="00E15C69"/>
    <w:rsid w:val="00E15CCE"/>
    <w:rsid w:val="00E15CFE"/>
    <w:rsid w:val="00E15D01"/>
    <w:rsid w:val="00E15D33"/>
    <w:rsid w:val="00E15DC5"/>
    <w:rsid w:val="00E15F03"/>
    <w:rsid w:val="00E1613E"/>
    <w:rsid w:val="00E16513"/>
    <w:rsid w:val="00E16523"/>
    <w:rsid w:val="00E1675E"/>
    <w:rsid w:val="00E16772"/>
    <w:rsid w:val="00E167C8"/>
    <w:rsid w:val="00E167EE"/>
    <w:rsid w:val="00E1693B"/>
    <w:rsid w:val="00E16A3B"/>
    <w:rsid w:val="00E16BA4"/>
    <w:rsid w:val="00E16E1A"/>
    <w:rsid w:val="00E16E21"/>
    <w:rsid w:val="00E16E28"/>
    <w:rsid w:val="00E16F16"/>
    <w:rsid w:val="00E16F92"/>
    <w:rsid w:val="00E171D5"/>
    <w:rsid w:val="00E172B8"/>
    <w:rsid w:val="00E173A6"/>
    <w:rsid w:val="00E1771B"/>
    <w:rsid w:val="00E1792E"/>
    <w:rsid w:val="00E17935"/>
    <w:rsid w:val="00E179DA"/>
    <w:rsid w:val="00E17CC5"/>
    <w:rsid w:val="00E17CFA"/>
    <w:rsid w:val="00E17D23"/>
    <w:rsid w:val="00E17D8D"/>
    <w:rsid w:val="00E17E37"/>
    <w:rsid w:val="00E17F42"/>
    <w:rsid w:val="00E17F45"/>
    <w:rsid w:val="00E2001C"/>
    <w:rsid w:val="00E2002C"/>
    <w:rsid w:val="00E20079"/>
    <w:rsid w:val="00E203F1"/>
    <w:rsid w:val="00E20437"/>
    <w:rsid w:val="00E204CB"/>
    <w:rsid w:val="00E2065A"/>
    <w:rsid w:val="00E206F8"/>
    <w:rsid w:val="00E20895"/>
    <w:rsid w:val="00E20958"/>
    <w:rsid w:val="00E20A55"/>
    <w:rsid w:val="00E20A8B"/>
    <w:rsid w:val="00E20B3D"/>
    <w:rsid w:val="00E20B5D"/>
    <w:rsid w:val="00E20D42"/>
    <w:rsid w:val="00E20E2B"/>
    <w:rsid w:val="00E20E85"/>
    <w:rsid w:val="00E20E91"/>
    <w:rsid w:val="00E21350"/>
    <w:rsid w:val="00E215F6"/>
    <w:rsid w:val="00E21664"/>
    <w:rsid w:val="00E21730"/>
    <w:rsid w:val="00E21734"/>
    <w:rsid w:val="00E218A5"/>
    <w:rsid w:val="00E21A9A"/>
    <w:rsid w:val="00E21C05"/>
    <w:rsid w:val="00E21CAE"/>
    <w:rsid w:val="00E21CE1"/>
    <w:rsid w:val="00E22171"/>
    <w:rsid w:val="00E221E4"/>
    <w:rsid w:val="00E2220B"/>
    <w:rsid w:val="00E222FB"/>
    <w:rsid w:val="00E225EF"/>
    <w:rsid w:val="00E228C2"/>
    <w:rsid w:val="00E228DA"/>
    <w:rsid w:val="00E2290D"/>
    <w:rsid w:val="00E22936"/>
    <w:rsid w:val="00E2293E"/>
    <w:rsid w:val="00E2297B"/>
    <w:rsid w:val="00E22A6B"/>
    <w:rsid w:val="00E22A89"/>
    <w:rsid w:val="00E22B05"/>
    <w:rsid w:val="00E22CC7"/>
    <w:rsid w:val="00E22D58"/>
    <w:rsid w:val="00E22D96"/>
    <w:rsid w:val="00E22EA1"/>
    <w:rsid w:val="00E23015"/>
    <w:rsid w:val="00E230C5"/>
    <w:rsid w:val="00E230F6"/>
    <w:rsid w:val="00E23144"/>
    <w:rsid w:val="00E23235"/>
    <w:rsid w:val="00E23317"/>
    <w:rsid w:val="00E23320"/>
    <w:rsid w:val="00E234D2"/>
    <w:rsid w:val="00E2360A"/>
    <w:rsid w:val="00E23764"/>
    <w:rsid w:val="00E23824"/>
    <w:rsid w:val="00E23846"/>
    <w:rsid w:val="00E23B95"/>
    <w:rsid w:val="00E23D68"/>
    <w:rsid w:val="00E23E6B"/>
    <w:rsid w:val="00E241CE"/>
    <w:rsid w:val="00E241ED"/>
    <w:rsid w:val="00E24271"/>
    <w:rsid w:val="00E24477"/>
    <w:rsid w:val="00E244FA"/>
    <w:rsid w:val="00E24589"/>
    <w:rsid w:val="00E245FF"/>
    <w:rsid w:val="00E248EC"/>
    <w:rsid w:val="00E24A62"/>
    <w:rsid w:val="00E24B0F"/>
    <w:rsid w:val="00E24B96"/>
    <w:rsid w:val="00E24C18"/>
    <w:rsid w:val="00E24C38"/>
    <w:rsid w:val="00E24CE4"/>
    <w:rsid w:val="00E24D3B"/>
    <w:rsid w:val="00E24D66"/>
    <w:rsid w:val="00E24DC0"/>
    <w:rsid w:val="00E24E88"/>
    <w:rsid w:val="00E24FBB"/>
    <w:rsid w:val="00E2513F"/>
    <w:rsid w:val="00E25288"/>
    <w:rsid w:val="00E25398"/>
    <w:rsid w:val="00E256DE"/>
    <w:rsid w:val="00E2578E"/>
    <w:rsid w:val="00E25BB8"/>
    <w:rsid w:val="00E25CA1"/>
    <w:rsid w:val="00E25D70"/>
    <w:rsid w:val="00E25E98"/>
    <w:rsid w:val="00E25EB6"/>
    <w:rsid w:val="00E25F43"/>
    <w:rsid w:val="00E25FBF"/>
    <w:rsid w:val="00E25FD5"/>
    <w:rsid w:val="00E260D1"/>
    <w:rsid w:val="00E26151"/>
    <w:rsid w:val="00E261A4"/>
    <w:rsid w:val="00E26256"/>
    <w:rsid w:val="00E26287"/>
    <w:rsid w:val="00E26348"/>
    <w:rsid w:val="00E26738"/>
    <w:rsid w:val="00E26A79"/>
    <w:rsid w:val="00E26B3D"/>
    <w:rsid w:val="00E26BA7"/>
    <w:rsid w:val="00E26C88"/>
    <w:rsid w:val="00E26D3E"/>
    <w:rsid w:val="00E26E2F"/>
    <w:rsid w:val="00E2710F"/>
    <w:rsid w:val="00E2719E"/>
    <w:rsid w:val="00E273EA"/>
    <w:rsid w:val="00E274BA"/>
    <w:rsid w:val="00E27564"/>
    <w:rsid w:val="00E27714"/>
    <w:rsid w:val="00E2776C"/>
    <w:rsid w:val="00E277B4"/>
    <w:rsid w:val="00E27C40"/>
    <w:rsid w:val="00E27DAA"/>
    <w:rsid w:val="00E27E44"/>
    <w:rsid w:val="00E27EC9"/>
    <w:rsid w:val="00E27F43"/>
    <w:rsid w:val="00E30059"/>
    <w:rsid w:val="00E302D4"/>
    <w:rsid w:val="00E305C9"/>
    <w:rsid w:val="00E30613"/>
    <w:rsid w:val="00E30689"/>
    <w:rsid w:val="00E306D8"/>
    <w:rsid w:val="00E30704"/>
    <w:rsid w:val="00E30722"/>
    <w:rsid w:val="00E30941"/>
    <w:rsid w:val="00E30A04"/>
    <w:rsid w:val="00E30AF5"/>
    <w:rsid w:val="00E30B1C"/>
    <w:rsid w:val="00E30B5D"/>
    <w:rsid w:val="00E30B60"/>
    <w:rsid w:val="00E30C98"/>
    <w:rsid w:val="00E30EE8"/>
    <w:rsid w:val="00E31159"/>
    <w:rsid w:val="00E31366"/>
    <w:rsid w:val="00E313A2"/>
    <w:rsid w:val="00E313AB"/>
    <w:rsid w:val="00E3144A"/>
    <w:rsid w:val="00E31455"/>
    <w:rsid w:val="00E314B0"/>
    <w:rsid w:val="00E314C6"/>
    <w:rsid w:val="00E314FF"/>
    <w:rsid w:val="00E316D7"/>
    <w:rsid w:val="00E3178E"/>
    <w:rsid w:val="00E31926"/>
    <w:rsid w:val="00E3193A"/>
    <w:rsid w:val="00E319EF"/>
    <w:rsid w:val="00E319F3"/>
    <w:rsid w:val="00E31AA7"/>
    <w:rsid w:val="00E31AFF"/>
    <w:rsid w:val="00E31B4B"/>
    <w:rsid w:val="00E31BE3"/>
    <w:rsid w:val="00E31CC9"/>
    <w:rsid w:val="00E31D7A"/>
    <w:rsid w:val="00E31E8D"/>
    <w:rsid w:val="00E31F8E"/>
    <w:rsid w:val="00E31F93"/>
    <w:rsid w:val="00E32006"/>
    <w:rsid w:val="00E32278"/>
    <w:rsid w:val="00E322F4"/>
    <w:rsid w:val="00E3250A"/>
    <w:rsid w:val="00E3273B"/>
    <w:rsid w:val="00E32741"/>
    <w:rsid w:val="00E32822"/>
    <w:rsid w:val="00E32915"/>
    <w:rsid w:val="00E32BB6"/>
    <w:rsid w:val="00E32D11"/>
    <w:rsid w:val="00E32D66"/>
    <w:rsid w:val="00E32D9B"/>
    <w:rsid w:val="00E32E8E"/>
    <w:rsid w:val="00E32EA5"/>
    <w:rsid w:val="00E32F8B"/>
    <w:rsid w:val="00E33046"/>
    <w:rsid w:val="00E330B1"/>
    <w:rsid w:val="00E332A5"/>
    <w:rsid w:val="00E332E9"/>
    <w:rsid w:val="00E334A5"/>
    <w:rsid w:val="00E3351F"/>
    <w:rsid w:val="00E3354D"/>
    <w:rsid w:val="00E335C7"/>
    <w:rsid w:val="00E3365A"/>
    <w:rsid w:val="00E33794"/>
    <w:rsid w:val="00E337A4"/>
    <w:rsid w:val="00E337F9"/>
    <w:rsid w:val="00E33894"/>
    <w:rsid w:val="00E33902"/>
    <w:rsid w:val="00E33C25"/>
    <w:rsid w:val="00E33C3E"/>
    <w:rsid w:val="00E33D2F"/>
    <w:rsid w:val="00E340A4"/>
    <w:rsid w:val="00E3445E"/>
    <w:rsid w:val="00E34787"/>
    <w:rsid w:val="00E348BC"/>
    <w:rsid w:val="00E34AD5"/>
    <w:rsid w:val="00E34C95"/>
    <w:rsid w:val="00E34E91"/>
    <w:rsid w:val="00E35052"/>
    <w:rsid w:val="00E35255"/>
    <w:rsid w:val="00E3527B"/>
    <w:rsid w:val="00E353DA"/>
    <w:rsid w:val="00E3546B"/>
    <w:rsid w:val="00E35567"/>
    <w:rsid w:val="00E3561B"/>
    <w:rsid w:val="00E356A3"/>
    <w:rsid w:val="00E3581E"/>
    <w:rsid w:val="00E358C6"/>
    <w:rsid w:val="00E359DE"/>
    <w:rsid w:val="00E35A1A"/>
    <w:rsid w:val="00E35ABF"/>
    <w:rsid w:val="00E35B09"/>
    <w:rsid w:val="00E35C0C"/>
    <w:rsid w:val="00E35C26"/>
    <w:rsid w:val="00E35D76"/>
    <w:rsid w:val="00E35D8F"/>
    <w:rsid w:val="00E35D9F"/>
    <w:rsid w:val="00E35E36"/>
    <w:rsid w:val="00E36218"/>
    <w:rsid w:val="00E36323"/>
    <w:rsid w:val="00E3637E"/>
    <w:rsid w:val="00E36401"/>
    <w:rsid w:val="00E36572"/>
    <w:rsid w:val="00E365E2"/>
    <w:rsid w:val="00E3660A"/>
    <w:rsid w:val="00E3663A"/>
    <w:rsid w:val="00E36679"/>
    <w:rsid w:val="00E369C8"/>
    <w:rsid w:val="00E369EF"/>
    <w:rsid w:val="00E36AE3"/>
    <w:rsid w:val="00E36B53"/>
    <w:rsid w:val="00E36B65"/>
    <w:rsid w:val="00E36BB2"/>
    <w:rsid w:val="00E36BC7"/>
    <w:rsid w:val="00E36C22"/>
    <w:rsid w:val="00E36DBC"/>
    <w:rsid w:val="00E3724F"/>
    <w:rsid w:val="00E3733B"/>
    <w:rsid w:val="00E373F0"/>
    <w:rsid w:val="00E3755E"/>
    <w:rsid w:val="00E376B0"/>
    <w:rsid w:val="00E3770A"/>
    <w:rsid w:val="00E3783A"/>
    <w:rsid w:val="00E37899"/>
    <w:rsid w:val="00E379DD"/>
    <w:rsid w:val="00E37AC0"/>
    <w:rsid w:val="00E37BA6"/>
    <w:rsid w:val="00E37EBB"/>
    <w:rsid w:val="00E4006D"/>
    <w:rsid w:val="00E40113"/>
    <w:rsid w:val="00E4011B"/>
    <w:rsid w:val="00E4023E"/>
    <w:rsid w:val="00E40338"/>
    <w:rsid w:val="00E403A2"/>
    <w:rsid w:val="00E405D8"/>
    <w:rsid w:val="00E4072A"/>
    <w:rsid w:val="00E40792"/>
    <w:rsid w:val="00E409E6"/>
    <w:rsid w:val="00E40B39"/>
    <w:rsid w:val="00E40B4A"/>
    <w:rsid w:val="00E40C66"/>
    <w:rsid w:val="00E40DA4"/>
    <w:rsid w:val="00E40DE7"/>
    <w:rsid w:val="00E40E2A"/>
    <w:rsid w:val="00E40EA2"/>
    <w:rsid w:val="00E4121C"/>
    <w:rsid w:val="00E4142F"/>
    <w:rsid w:val="00E4171E"/>
    <w:rsid w:val="00E4180D"/>
    <w:rsid w:val="00E4185D"/>
    <w:rsid w:val="00E41A74"/>
    <w:rsid w:val="00E41A89"/>
    <w:rsid w:val="00E41B20"/>
    <w:rsid w:val="00E41BF9"/>
    <w:rsid w:val="00E41C66"/>
    <w:rsid w:val="00E41C7A"/>
    <w:rsid w:val="00E41CBC"/>
    <w:rsid w:val="00E41D69"/>
    <w:rsid w:val="00E41DFB"/>
    <w:rsid w:val="00E41E2A"/>
    <w:rsid w:val="00E42167"/>
    <w:rsid w:val="00E421BE"/>
    <w:rsid w:val="00E4228D"/>
    <w:rsid w:val="00E42297"/>
    <w:rsid w:val="00E422B7"/>
    <w:rsid w:val="00E4255C"/>
    <w:rsid w:val="00E4275E"/>
    <w:rsid w:val="00E42765"/>
    <w:rsid w:val="00E429EA"/>
    <w:rsid w:val="00E42A18"/>
    <w:rsid w:val="00E42AF8"/>
    <w:rsid w:val="00E42D72"/>
    <w:rsid w:val="00E42E12"/>
    <w:rsid w:val="00E42E19"/>
    <w:rsid w:val="00E42EB3"/>
    <w:rsid w:val="00E42FE8"/>
    <w:rsid w:val="00E43303"/>
    <w:rsid w:val="00E43422"/>
    <w:rsid w:val="00E4352F"/>
    <w:rsid w:val="00E435A7"/>
    <w:rsid w:val="00E43749"/>
    <w:rsid w:val="00E437F7"/>
    <w:rsid w:val="00E4390C"/>
    <w:rsid w:val="00E439F3"/>
    <w:rsid w:val="00E43A52"/>
    <w:rsid w:val="00E43CF6"/>
    <w:rsid w:val="00E43F81"/>
    <w:rsid w:val="00E43FCD"/>
    <w:rsid w:val="00E440B1"/>
    <w:rsid w:val="00E441B6"/>
    <w:rsid w:val="00E4429C"/>
    <w:rsid w:val="00E442B8"/>
    <w:rsid w:val="00E443E4"/>
    <w:rsid w:val="00E445CA"/>
    <w:rsid w:val="00E4468E"/>
    <w:rsid w:val="00E448A4"/>
    <w:rsid w:val="00E448CB"/>
    <w:rsid w:val="00E44934"/>
    <w:rsid w:val="00E4494B"/>
    <w:rsid w:val="00E44959"/>
    <w:rsid w:val="00E44973"/>
    <w:rsid w:val="00E44A63"/>
    <w:rsid w:val="00E44BEC"/>
    <w:rsid w:val="00E44C93"/>
    <w:rsid w:val="00E44CF9"/>
    <w:rsid w:val="00E44E42"/>
    <w:rsid w:val="00E44E5E"/>
    <w:rsid w:val="00E44EE3"/>
    <w:rsid w:val="00E44F9C"/>
    <w:rsid w:val="00E4523C"/>
    <w:rsid w:val="00E45270"/>
    <w:rsid w:val="00E4536D"/>
    <w:rsid w:val="00E45375"/>
    <w:rsid w:val="00E453ED"/>
    <w:rsid w:val="00E454DF"/>
    <w:rsid w:val="00E455AE"/>
    <w:rsid w:val="00E45658"/>
    <w:rsid w:val="00E456FE"/>
    <w:rsid w:val="00E4588C"/>
    <w:rsid w:val="00E458B1"/>
    <w:rsid w:val="00E459E3"/>
    <w:rsid w:val="00E45B5D"/>
    <w:rsid w:val="00E45BE3"/>
    <w:rsid w:val="00E45C9B"/>
    <w:rsid w:val="00E45DC8"/>
    <w:rsid w:val="00E45FEB"/>
    <w:rsid w:val="00E4608F"/>
    <w:rsid w:val="00E46345"/>
    <w:rsid w:val="00E46389"/>
    <w:rsid w:val="00E4643D"/>
    <w:rsid w:val="00E464AF"/>
    <w:rsid w:val="00E464D6"/>
    <w:rsid w:val="00E465B8"/>
    <w:rsid w:val="00E466AE"/>
    <w:rsid w:val="00E468B1"/>
    <w:rsid w:val="00E468BE"/>
    <w:rsid w:val="00E4691E"/>
    <w:rsid w:val="00E46938"/>
    <w:rsid w:val="00E46974"/>
    <w:rsid w:val="00E469E9"/>
    <w:rsid w:val="00E46A23"/>
    <w:rsid w:val="00E46A67"/>
    <w:rsid w:val="00E46BA7"/>
    <w:rsid w:val="00E46BB7"/>
    <w:rsid w:val="00E46D20"/>
    <w:rsid w:val="00E46D47"/>
    <w:rsid w:val="00E46E5E"/>
    <w:rsid w:val="00E47072"/>
    <w:rsid w:val="00E47108"/>
    <w:rsid w:val="00E47260"/>
    <w:rsid w:val="00E47284"/>
    <w:rsid w:val="00E4731A"/>
    <w:rsid w:val="00E47483"/>
    <w:rsid w:val="00E4753B"/>
    <w:rsid w:val="00E4759D"/>
    <w:rsid w:val="00E47653"/>
    <w:rsid w:val="00E476F0"/>
    <w:rsid w:val="00E47706"/>
    <w:rsid w:val="00E4777C"/>
    <w:rsid w:val="00E477B0"/>
    <w:rsid w:val="00E478A8"/>
    <w:rsid w:val="00E4793B"/>
    <w:rsid w:val="00E47A23"/>
    <w:rsid w:val="00E47A60"/>
    <w:rsid w:val="00E47AD8"/>
    <w:rsid w:val="00E47F7D"/>
    <w:rsid w:val="00E5014F"/>
    <w:rsid w:val="00E5024B"/>
    <w:rsid w:val="00E502F0"/>
    <w:rsid w:val="00E50381"/>
    <w:rsid w:val="00E50486"/>
    <w:rsid w:val="00E50535"/>
    <w:rsid w:val="00E5063B"/>
    <w:rsid w:val="00E50649"/>
    <w:rsid w:val="00E5078C"/>
    <w:rsid w:val="00E507CE"/>
    <w:rsid w:val="00E50963"/>
    <w:rsid w:val="00E50981"/>
    <w:rsid w:val="00E509CB"/>
    <w:rsid w:val="00E50AAE"/>
    <w:rsid w:val="00E50B19"/>
    <w:rsid w:val="00E50B1D"/>
    <w:rsid w:val="00E50BA3"/>
    <w:rsid w:val="00E50D61"/>
    <w:rsid w:val="00E50E3B"/>
    <w:rsid w:val="00E50F8A"/>
    <w:rsid w:val="00E5109F"/>
    <w:rsid w:val="00E510B2"/>
    <w:rsid w:val="00E51135"/>
    <w:rsid w:val="00E513BF"/>
    <w:rsid w:val="00E5141A"/>
    <w:rsid w:val="00E51496"/>
    <w:rsid w:val="00E514B9"/>
    <w:rsid w:val="00E51514"/>
    <w:rsid w:val="00E5154D"/>
    <w:rsid w:val="00E515A6"/>
    <w:rsid w:val="00E517AC"/>
    <w:rsid w:val="00E51911"/>
    <w:rsid w:val="00E51928"/>
    <w:rsid w:val="00E51A7B"/>
    <w:rsid w:val="00E51AAC"/>
    <w:rsid w:val="00E51ECF"/>
    <w:rsid w:val="00E51F4F"/>
    <w:rsid w:val="00E51F7A"/>
    <w:rsid w:val="00E52169"/>
    <w:rsid w:val="00E521A1"/>
    <w:rsid w:val="00E521B5"/>
    <w:rsid w:val="00E52386"/>
    <w:rsid w:val="00E52508"/>
    <w:rsid w:val="00E5277C"/>
    <w:rsid w:val="00E528AA"/>
    <w:rsid w:val="00E52995"/>
    <w:rsid w:val="00E529B1"/>
    <w:rsid w:val="00E52BC5"/>
    <w:rsid w:val="00E52C49"/>
    <w:rsid w:val="00E52DD1"/>
    <w:rsid w:val="00E52DE0"/>
    <w:rsid w:val="00E52F37"/>
    <w:rsid w:val="00E52F54"/>
    <w:rsid w:val="00E52FE3"/>
    <w:rsid w:val="00E530F2"/>
    <w:rsid w:val="00E534D5"/>
    <w:rsid w:val="00E53614"/>
    <w:rsid w:val="00E53737"/>
    <w:rsid w:val="00E537EB"/>
    <w:rsid w:val="00E53B7A"/>
    <w:rsid w:val="00E53BEF"/>
    <w:rsid w:val="00E53CC1"/>
    <w:rsid w:val="00E53DC1"/>
    <w:rsid w:val="00E53F4A"/>
    <w:rsid w:val="00E53F68"/>
    <w:rsid w:val="00E53F79"/>
    <w:rsid w:val="00E53F9B"/>
    <w:rsid w:val="00E53FFC"/>
    <w:rsid w:val="00E54042"/>
    <w:rsid w:val="00E5437C"/>
    <w:rsid w:val="00E54407"/>
    <w:rsid w:val="00E544BA"/>
    <w:rsid w:val="00E544BF"/>
    <w:rsid w:val="00E544DC"/>
    <w:rsid w:val="00E54518"/>
    <w:rsid w:val="00E5458E"/>
    <w:rsid w:val="00E54607"/>
    <w:rsid w:val="00E54637"/>
    <w:rsid w:val="00E547CF"/>
    <w:rsid w:val="00E5484A"/>
    <w:rsid w:val="00E54870"/>
    <w:rsid w:val="00E5489C"/>
    <w:rsid w:val="00E549EC"/>
    <w:rsid w:val="00E54BB0"/>
    <w:rsid w:val="00E54C36"/>
    <w:rsid w:val="00E54C69"/>
    <w:rsid w:val="00E54F79"/>
    <w:rsid w:val="00E55207"/>
    <w:rsid w:val="00E55449"/>
    <w:rsid w:val="00E55489"/>
    <w:rsid w:val="00E554E8"/>
    <w:rsid w:val="00E555F9"/>
    <w:rsid w:val="00E55667"/>
    <w:rsid w:val="00E55692"/>
    <w:rsid w:val="00E557B6"/>
    <w:rsid w:val="00E55805"/>
    <w:rsid w:val="00E55835"/>
    <w:rsid w:val="00E558C7"/>
    <w:rsid w:val="00E55907"/>
    <w:rsid w:val="00E559B9"/>
    <w:rsid w:val="00E55B1A"/>
    <w:rsid w:val="00E55C09"/>
    <w:rsid w:val="00E55D76"/>
    <w:rsid w:val="00E55E8A"/>
    <w:rsid w:val="00E55EFF"/>
    <w:rsid w:val="00E55F5E"/>
    <w:rsid w:val="00E56012"/>
    <w:rsid w:val="00E560A7"/>
    <w:rsid w:val="00E560D5"/>
    <w:rsid w:val="00E5614E"/>
    <w:rsid w:val="00E5615E"/>
    <w:rsid w:val="00E561E7"/>
    <w:rsid w:val="00E5629A"/>
    <w:rsid w:val="00E56364"/>
    <w:rsid w:val="00E5696C"/>
    <w:rsid w:val="00E56A5A"/>
    <w:rsid w:val="00E56B6E"/>
    <w:rsid w:val="00E56D1B"/>
    <w:rsid w:val="00E56E94"/>
    <w:rsid w:val="00E56EE1"/>
    <w:rsid w:val="00E56F99"/>
    <w:rsid w:val="00E5712E"/>
    <w:rsid w:val="00E57154"/>
    <w:rsid w:val="00E57240"/>
    <w:rsid w:val="00E572E9"/>
    <w:rsid w:val="00E5739F"/>
    <w:rsid w:val="00E57437"/>
    <w:rsid w:val="00E574C2"/>
    <w:rsid w:val="00E574E3"/>
    <w:rsid w:val="00E57570"/>
    <w:rsid w:val="00E576CD"/>
    <w:rsid w:val="00E57717"/>
    <w:rsid w:val="00E578A3"/>
    <w:rsid w:val="00E57B44"/>
    <w:rsid w:val="00E57B84"/>
    <w:rsid w:val="00E57BD3"/>
    <w:rsid w:val="00E57D82"/>
    <w:rsid w:val="00E57E1F"/>
    <w:rsid w:val="00E6002F"/>
    <w:rsid w:val="00E600ED"/>
    <w:rsid w:val="00E60225"/>
    <w:rsid w:val="00E602A7"/>
    <w:rsid w:val="00E60371"/>
    <w:rsid w:val="00E6038E"/>
    <w:rsid w:val="00E603CB"/>
    <w:rsid w:val="00E60428"/>
    <w:rsid w:val="00E60591"/>
    <w:rsid w:val="00E6071E"/>
    <w:rsid w:val="00E607AC"/>
    <w:rsid w:val="00E609D9"/>
    <w:rsid w:val="00E60A26"/>
    <w:rsid w:val="00E60F13"/>
    <w:rsid w:val="00E6120D"/>
    <w:rsid w:val="00E61228"/>
    <w:rsid w:val="00E61588"/>
    <w:rsid w:val="00E616E7"/>
    <w:rsid w:val="00E61805"/>
    <w:rsid w:val="00E6187A"/>
    <w:rsid w:val="00E618B7"/>
    <w:rsid w:val="00E61ECB"/>
    <w:rsid w:val="00E61EDA"/>
    <w:rsid w:val="00E62027"/>
    <w:rsid w:val="00E62044"/>
    <w:rsid w:val="00E62093"/>
    <w:rsid w:val="00E6209A"/>
    <w:rsid w:val="00E62163"/>
    <w:rsid w:val="00E62188"/>
    <w:rsid w:val="00E62213"/>
    <w:rsid w:val="00E62284"/>
    <w:rsid w:val="00E62392"/>
    <w:rsid w:val="00E62545"/>
    <w:rsid w:val="00E625F5"/>
    <w:rsid w:val="00E626B1"/>
    <w:rsid w:val="00E626FA"/>
    <w:rsid w:val="00E62717"/>
    <w:rsid w:val="00E6277A"/>
    <w:rsid w:val="00E628F9"/>
    <w:rsid w:val="00E62A9B"/>
    <w:rsid w:val="00E62ABB"/>
    <w:rsid w:val="00E62B6B"/>
    <w:rsid w:val="00E62BD9"/>
    <w:rsid w:val="00E6304A"/>
    <w:rsid w:val="00E6304C"/>
    <w:rsid w:val="00E63144"/>
    <w:rsid w:val="00E631EC"/>
    <w:rsid w:val="00E6321A"/>
    <w:rsid w:val="00E6325E"/>
    <w:rsid w:val="00E6333A"/>
    <w:rsid w:val="00E633E4"/>
    <w:rsid w:val="00E634CB"/>
    <w:rsid w:val="00E634D9"/>
    <w:rsid w:val="00E6391C"/>
    <w:rsid w:val="00E63927"/>
    <w:rsid w:val="00E63A82"/>
    <w:rsid w:val="00E63AAA"/>
    <w:rsid w:val="00E63B52"/>
    <w:rsid w:val="00E63E02"/>
    <w:rsid w:val="00E63FE9"/>
    <w:rsid w:val="00E64093"/>
    <w:rsid w:val="00E64186"/>
    <w:rsid w:val="00E6435B"/>
    <w:rsid w:val="00E64434"/>
    <w:rsid w:val="00E64482"/>
    <w:rsid w:val="00E644AB"/>
    <w:rsid w:val="00E6450D"/>
    <w:rsid w:val="00E64858"/>
    <w:rsid w:val="00E648C7"/>
    <w:rsid w:val="00E64987"/>
    <w:rsid w:val="00E649D7"/>
    <w:rsid w:val="00E64AB1"/>
    <w:rsid w:val="00E64BF9"/>
    <w:rsid w:val="00E64CB0"/>
    <w:rsid w:val="00E64E80"/>
    <w:rsid w:val="00E64E81"/>
    <w:rsid w:val="00E65123"/>
    <w:rsid w:val="00E6516D"/>
    <w:rsid w:val="00E65219"/>
    <w:rsid w:val="00E65471"/>
    <w:rsid w:val="00E655F5"/>
    <w:rsid w:val="00E656E9"/>
    <w:rsid w:val="00E65948"/>
    <w:rsid w:val="00E659B9"/>
    <w:rsid w:val="00E65C60"/>
    <w:rsid w:val="00E65F32"/>
    <w:rsid w:val="00E6611C"/>
    <w:rsid w:val="00E662B4"/>
    <w:rsid w:val="00E66697"/>
    <w:rsid w:val="00E666A5"/>
    <w:rsid w:val="00E66718"/>
    <w:rsid w:val="00E6688B"/>
    <w:rsid w:val="00E668BC"/>
    <w:rsid w:val="00E66AA9"/>
    <w:rsid w:val="00E66C8E"/>
    <w:rsid w:val="00E66CEF"/>
    <w:rsid w:val="00E66DF4"/>
    <w:rsid w:val="00E66E53"/>
    <w:rsid w:val="00E66E82"/>
    <w:rsid w:val="00E66F0C"/>
    <w:rsid w:val="00E6704A"/>
    <w:rsid w:val="00E67193"/>
    <w:rsid w:val="00E67219"/>
    <w:rsid w:val="00E6739B"/>
    <w:rsid w:val="00E673D0"/>
    <w:rsid w:val="00E6749E"/>
    <w:rsid w:val="00E67566"/>
    <w:rsid w:val="00E677F2"/>
    <w:rsid w:val="00E678D9"/>
    <w:rsid w:val="00E6796C"/>
    <w:rsid w:val="00E67A76"/>
    <w:rsid w:val="00E67CC0"/>
    <w:rsid w:val="00E67D19"/>
    <w:rsid w:val="00E67ED2"/>
    <w:rsid w:val="00E70151"/>
    <w:rsid w:val="00E70273"/>
    <w:rsid w:val="00E702B3"/>
    <w:rsid w:val="00E7051D"/>
    <w:rsid w:val="00E7063A"/>
    <w:rsid w:val="00E70717"/>
    <w:rsid w:val="00E707CC"/>
    <w:rsid w:val="00E709D5"/>
    <w:rsid w:val="00E70A91"/>
    <w:rsid w:val="00E70B5F"/>
    <w:rsid w:val="00E70C49"/>
    <w:rsid w:val="00E70CDE"/>
    <w:rsid w:val="00E70D07"/>
    <w:rsid w:val="00E70DD9"/>
    <w:rsid w:val="00E70F2D"/>
    <w:rsid w:val="00E70FC9"/>
    <w:rsid w:val="00E71075"/>
    <w:rsid w:val="00E710A6"/>
    <w:rsid w:val="00E710FD"/>
    <w:rsid w:val="00E71173"/>
    <w:rsid w:val="00E711CB"/>
    <w:rsid w:val="00E71323"/>
    <w:rsid w:val="00E713B9"/>
    <w:rsid w:val="00E71417"/>
    <w:rsid w:val="00E7150E"/>
    <w:rsid w:val="00E71543"/>
    <w:rsid w:val="00E7167E"/>
    <w:rsid w:val="00E71683"/>
    <w:rsid w:val="00E71721"/>
    <w:rsid w:val="00E717BE"/>
    <w:rsid w:val="00E71A32"/>
    <w:rsid w:val="00E71C4D"/>
    <w:rsid w:val="00E71D11"/>
    <w:rsid w:val="00E71F09"/>
    <w:rsid w:val="00E71FC3"/>
    <w:rsid w:val="00E71FD6"/>
    <w:rsid w:val="00E72138"/>
    <w:rsid w:val="00E72474"/>
    <w:rsid w:val="00E72597"/>
    <w:rsid w:val="00E72658"/>
    <w:rsid w:val="00E727D4"/>
    <w:rsid w:val="00E72851"/>
    <w:rsid w:val="00E72A21"/>
    <w:rsid w:val="00E72A70"/>
    <w:rsid w:val="00E72A8A"/>
    <w:rsid w:val="00E72B84"/>
    <w:rsid w:val="00E72CE9"/>
    <w:rsid w:val="00E72FE4"/>
    <w:rsid w:val="00E72FEC"/>
    <w:rsid w:val="00E72FEE"/>
    <w:rsid w:val="00E7306F"/>
    <w:rsid w:val="00E73316"/>
    <w:rsid w:val="00E73386"/>
    <w:rsid w:val="00E73533"/>
    <w:rsid w:val="00E735CA"/>
    <w:rsid w:val="00E73831"/>
    <w:rsid w:val="00E73A74"/>
    <w:rsid w:val="00E73A91"/>
    <w:rsid w:val="00E73B56"/>
    <w:rsid w:val="00E73BE9"/>
    <w:rsid w:val="00E73C1D"/>
    <w:rsid w:val="00E73C3D"/>
    <w:rsid w:val="00E73CA6"/>
    <w:rsid w:val="00E73E42"/>
    <w:rsid w:val="00E73F76"/>
    <w:rsid w:val="00E73FCC"/>
    <w:rsid w:val="00E74039"/>
    <w:rsid w:val="00E7403B"/>
    <w:rsid w:val="00E74157"/>
    <w:rsid w:val="00E74344"/>
    <w:rsid w:val="00E74429"/>
    <w:rsid w:val="00E74563"/>
    <w:rsid w:val="00E745FD"/>
    <w:rsid w:val="00E74637"/>
    <w:rsid w:val="00E747AF"/>
    <w:rsid w:val="00E748A4"/>
    <w:rsid w:val="00E749D5"/>
    <w:rsid w:val="00E74BB6"/>
    <w:rsid w:val="00E74D22"/>
    <w:rsid w:val="00E74EF4"/>
    <w:rsid w:val="00E74F11"/>
    <w:rsid w:val="00E75363"/>
    <w:rsid w:val="00E75592"/>
    <w:rsid w:val="00E75594"/>
    <w:rsid w:val="00E75711"/>
    <w:rsid w:val="00E758A7"/>
    <w:rsid w:val="00E75A02"/>
    <w:rsid w:val="00E75A57"/>
    <w:rsid w:val="00E75BD4"/>
    <w:rsid w:val="00E75BEB"/>
    <w:rsid w:val="00E75D4F"/>
    <w:rsid w:val="00E75DED"/>
    <w:rsid w:val="00E76223"/>
    <w:rsid w:val="00E76272"/>
    <w:rsid w:val="00E763E9"/>
    <w:rsid w:val="00E7640F"/>
    <w:rsid w:val="00E76631"/>
    <w:rsid w:val="00E768DA"/>
    <w:rsid w:val="00E769A5"/>
    <w:rsid w:val="00E76AFE"/>
    <w:rsid w:val="00E76B11"/>
    <w:rsid w:val="00E76B15"/>
    <w:rsid w:val="00E76C83"/>
    <w:rsid w:val="00E76C85"/>
    <w:rsid w:val="00E76C99"/>
    <w:rsid w:val="00E76D6C"/>
    <w:rsid w:val="00E76E76"/>
    <w:rsid w:val="00E76EC0"/>
    <w:rsid w:val="00E76F2D"/>
    <w:rsid w:val="00E76FEF"/>
    <w:rsid w:val="00E77011"/>
    <w:rsid w:val="00E77071"/>
    <w:rsid w:val="00E77295"/>
    <w:rsid w:val="00E773B0"/>
    <w:rsid w:val="00E774A7"/>
    <w:rsid w:val="00E77614"/>
    <w:rsid w:val="00E77683"/>
    <w:rsid w:val="00E776B3"/>
    <w:rsid w:val="00E7775C"/>
    <w:rsid w:val="00E7778B"/>
    <w:rsid w:val="00E7787B"/>
    <w:rsid w:val="00E77911"/>
    <w:rsid w:val="00E77A05"/>
    <w:rsid w:val="00E77B52"/>
    <w:rsid w:val="00E77BD5"/>
    <w:rsid w:val="00E77F1E"/>
    <w:rsid w:val="00E77FB2"/>
    <w:rsid w:val="00E77FB4"/>
    <w:rsid w:val="00E8012F"/>
    <w:rsid w:val="00E801A1"/>
    <w:rsid w:val="00E802A9"/>
    <w:rsid w:val="00E80367"/>
    <w:rsid w:val="00E8039C"/>
    <w:rsid w:val="00E80417"/>
    <w:rsid w:val="00E80455"/>
    <w:rsid w:val="00E804B0"/>
    <w:rsid w:val="00E804E8"/>
    <w:rsid w:val="00E80787"/>
    <w:rsid w:val="00E807BF"/>
    <w:rsid w:val="00E808B1"/>
    <w:rsid w:val="00E809B5"/>
    <w:rsid w:val="00E809BD"/>
    <w:rsid w:val="00E80BBF"/>
    <w:rsid w:val="00E80D8B"/>
    <w:rsid w:val="00E80D9E"/>
    <w:rsid w:val="00E80E2A"/>
    <w:rsid w:val="00E80FC6"/>
    <w:rsid w:val="00E8107A"/>
    <w:rsid w:val="00E811F9"/>
    <w:rsid w:val="00E8131A"/>
    <w:rsid w:val="00E81516"/>
    <w:rsid w:val="00E81613"/>
    <w:rsid w:val="00E81718"/>
    <w:rsid w:val="00E819AA"/>
    <w:rsid w:val="00E81A7D"/>
    <w:rsid w:val="00E81C84"/>
    <w:rsid w:val="00E82107"/>
    <w:rsid w:val="00E8210F"/>
    <w:rsid w:val="00E824A9"/>
    <w:rsid w:val="00E82586"/>
    <w:rsid w:val="00E825FE"/>
    <w:rsid w:val="00E826BB"/>
    <w:rsid w:val="00E82999"/>
    <w:rsid w:val="00E82AC0"/>
    <w:rsid w:val="00E82B00"/>
    <w:rsid w:val="00E82DAA"/>
    <w:rsid w:val="00E82DAE"/>
    <w:rsid w:val="00E82DD5"/>
    <w:rsid w:val="00E830B8"/>
    <w:rsid w:val="00E8312F"/>
    <w:rsid w:val="00E83225"/>
    <w:rsid w:val="00E83292"/>
    <w:rsid w:val="00E83370"/>
    <w:rsid w:val="00E834E2"/>
    <w:rsid w:val="00E835E7"/>
    <w:rsid w:val="00E83662"/>
    <w:rsid w:val="00E837B7"/>
    <w:rsid w:val="00E83979"/>
    <w:rsid w:val="00E83A8A"/>
    <w:rsid w:val="00E83AB1"/>
    <w:rsid w:val="00E83C60"/>
    <w:rsid w:val="00E83CD4"/>
    <w:rsid w:val="00E83CE9"/>
    <w:rsid w:val="00E83D66"/>
    <w:rsid w:val="00E83E83"/>
    <w:rsid w:val="00E83F69"/>
    <w:rsid w:val="00E83F98"/>
    <w:rsid w:val="00E841F9"/>
    <w:rsid w:val="00E84404"/>
    <w:rsid w:val="00E84405"/>
    <w:rsid w:val="00E84519"/>
    <w:rsid w:val="00E8455E"/>
    <w:rsid w:val="00E8456D"/>
    <w:rsid w:val="00E84577"/>
    <w:rsid w:val="00E8466F"/>
    <w:rsid w:val="00E8467C"/>
    <w:rsid w:val="00E84692"/>
    <w:rsid w:val="00E847BA"/>
    <w:rsid w:val="00E84B50"/>
    <w:rsid w:val="00E84C5E"/>
    <w:rsid w:val="00E84F63"/>
    <w:rsid w:val="00E850E7"/>
    <w:rsid w:val="00E85181"/>
    <w:rsid w:val="00E85396"/>
    <w:rsid w:val="00E85630"/>
    <w:rsid w:val="00E85717"/>
    <w:rsid w:val="00E8580C"/>
    <w:rsid w:val="00E85873"/>
    <w:rsid w:val="00E85895"/>
    <w:rsid w:val="00E85A40"/>
    <w:rsid w:val="00E85C4D"/>
    <w:rsid w:val="00E85C84"/>
    <w:rsid w:val="00E85D48"/>
    <w:rsid w:val="00E85D5A"/>
    <w:rsid w:val="00E85FDB"/>
    <w:rsid w:val="00E861BA"/>
    <w:rsid w:val="00E86375"/>
    <w:rsid w:val="00E868D5"/>
    <w:rsid w:val="00E8691A"/>
    <w:rsid w:val="00E869E8"/>
    <w:rsid w:val="00E86AAC"/>
    <w:rsid w:val="00E86AE1"/>
    <w:rsid w:val="00E86BA8"/>
    <w:rsid w:val="00E86BC2"/>
    <w:rsid w:val="00E86BFF"/>
    <w:rsid w:val="00E86CC0"/>
    <w:rsid w:val="00E86D4F"/>
    <w:rsid w:val="00E86FDA"/>
    <w:rsid w:val="00E870A9"/>
    <w:rsid w:val="00E8722B"/>
    <w:rsid w:val="00E8733A"/>
    <w:rsid w:val="00E87523"/>
    <w:rsid w:val="00E87610"/>
    <w:rsid w:val="00E87760"/>
    <w:rsid w:val="00E8789C"/>
    <w:rsid w:val="00E87942"/>
    <w:rsid w:val="00E87AA0"/>
    <w:rsid w:val="00E87B05"/>
    <w:rsid w:val="00E87B56"/>
    <w:rsid w:val="00E87B97"/>
    <w:rsid w:val="00E87BF4"/>
    <w:rsid w:val="00E87F79"/>
    <w:rsid w:val="00E90078"/>
    <w:rsid w:val="00E900DF"/>
    <w:rsid w:val="00E90902"/>
    <w:rsid w:val="00E90945"/>
    <w:rsid w:val="00E90A61"/>
    <w:rsid w:val="00E90B50"/>
    <w:rsid w:val="00E90B52"/>
    <w:rsid w:val="00E90BAB"/>
    <w:rsid w:val="00E90C65"/>
    <w:rsid w:val="00E90C7B"/>
    <w:rsid w:val="00E90DF3"/>
    <w:rsid w:val="00E90F95"/>
    <w:rsid w:val="00E910A0"/>
    <w:rsid w:val="00E910EF"/>
    <w:rsid w:val="00E9125D"/>
    <w:rsid w:val="00E9133D"/>
    <w:rsid w:val="00E91469"/>
    <w:rsid w:val="00E9147E"/>
    <w:rsid w:val="00E91655"/>
    <w:rsid w:val="00E91681"/>
    <w:rsid w:val="00E91969"/>
    <w:rsid w:val="00E91ADE"/>
    <w:rsid w:val="00E91B4F"/>
    <w:rsid w:val="00E91D30"/>
    <w:rsid w:val="00E91D4A"/>
    <w:rsid w:val="00E91F93"/>
    <w:rsid w:val="00E9201A"/>
    <w:rsid w:val="00E92045"/>
    <w:rsid w:val="00E9228B"/>
    <w:rsid w:val="00E9234B"/>
    <w:rsid w:val="00E92368"/>
    <w:rsid w:val="00E9236C"/>
    <w:rsid w:val="00E924B2"/>
    <w:rsid w:val="00E924F1"/>
    <w:rsid w:val="00E9257A"/>
    <w:rsid w:val="00E925FA"/>
    <w:rsid w:val="00E9267F"/>
    <w:rsid w:val="00E92730"/>
    <w:rsid w:val="00E92CD7"/>
    <w:rsid w:val="00E92E21"/>
    <w:rsid w:val="00E92EF7"/>
    <w:rsid w:val="00E930A7"/>
    <w:rsid w:val="00E93189"/>
    <w:rsid w:val="00E9335D"/>
    <w:rsid w:val="00E933E3"/>
    <w:rsid w:val="00E93529"/>
    <w:rsid w:val="00E9361A"/>
    <w:rsid w:val="00E936ED"/>
    <w:rsid w:val="00E93789"/>
    <w:rsid w:val="00E937EE"/>
    <w:rsid w:val="00E93884"/>
    <w:rsid w:val="00E93F1B"/>
    <w:rsid w:val="00E94118"/>
    <w:rsid w:val="00E9419A"/>
    <w:rsid w:val="00E942DE"/>
    <w:rsid w:val="00E942F9"/>
    <w:rsid w:val="00E943AE"/>
    <w:rsid w:val="00E944A4"/>
    <w:rsid w:val="00E944CA"/>
    <w:rsid w:val="00E94554"/>
    <w:rsid w:val="00E94649"/>
    <w:rsid w:val="00E94873"/>
    <w:rsid w:val="00E948E1"/>
    <w:rsid w:val="00E948F9"/>
    <w:rsid w:val="00E94A5C"/>
    <w:rsid w:val="00E94B49"/>
    <w:rsid w:val="00E94D01"/>
    <w:rsid w:val="00E94E91"/>
    <w:rsid w:val="00E94ECB"/>
    <w:rsid w:val="00E9509F"/>
    <w:rsid w:val="00E95173"/>
    <w:rsid w:val="00E95225"/>
    <w:rsid w:val="00E95575"/>
    <w:rsid w:val="00E956D5"/>
    <w:rsid w:val="00E958EE"/>
    <w:rsid w:val="00E95912"/>
    <w:rsid w:val="00E959CF"/>
    <w:rsid w:val="00E95B55"/>
    <w:rsid w:val="00E95C4B"/>
    <w:rsid w:val="00E95C95"/>
    <w:rsid w:val="00E95E7A"/>
    <w:rsid w:val="00E95FA4"/>
    <w:rsid w:val="00E960E3"/>
    <w:rsid w:val="00E960FE"/>
    <w:rsid w:val="00E9639F"/>
    <w:rsid w:val="00E96510"/>
    <w:rsid w:val="00E96576"/>
    <w:rsid w:val="00E967CB"/>
    <w:rsid w:val="00E9686C"/>
    <w:rsid w:val="00E96A12"/>
    <w:rsid w:val="00E96C2F"/>
    <w:rsid w:val="00E96C65"/>
    <w:rsid w:val="00E96CA5"/>
    <w:rsid w:val="00E96D6C"/>
    <w:rsid w:val="00E96E74"/>
    <w:rsid w:val="00E96EA4"/>
    <w:rsid w:val="00E97015"/>
    <w:rsid w:val="00E9705D"/>
    <w:rsid w:val="00E971DF"/>
    <w:rsid w:val="00E97212"/>
    <w:rsid w:val="00E9722E"/>
    <w:rsid w:val="00E97431"/>
    <w:rsid w:val="00E9758D"/>
    <w:rsid w:val="00E9768F"/>
    <w:rsid w:val="00E976FD"/>
    <w:rsid w:val="00E9774E"/>
    <w:rsid w:val="00E97A80"/>
    <w:rsid w:val="00E97AA4"/>
    <w:rsid w:val="00E97AF9"/>
    <w:rsid w:val="00E97B7D"/>
    <w:rsid w:val="00E97C5C"/>
    <w:rsid w:val="00E97C61"/>
    <w:rsid w:val="00E97C7E"/>
    <w:rsid w:val="00E97D7A"/>
    <w:rsid w:val="00E97F2B"/>
    <w:rsid w:val="00E97F5B"/>
    <w:rsid w:val="00EA0058"/>
    <w:rsid w:val="00EA010A"/>
    <w:rsid w:val="00EA0145"/>
    <w:rsid w:val="00EA0249"/>
    <w:rsid w:val="00EA0266"/>
    <w:rsid w:val="00EA02F7"/>
    <w:rsid w:val="00EA036E"/>
    <w:rsid w:val="00EA0584"/>
    <w:rsid w:val="00EA064A"/>
    <w:rsid w:val="00EA06EB"/>
    <w:rsid w:val="00EA07E1"/>
    <w:rsid w:val="00EA0855"/>
    <w:rsid w:val="00EA0913"/>
    <w:rsid w:val="00EA0A9E"/>
    <w:rsid w:val="00EA0AD8"/>
    <w:rsid w:val="00EA0B37"/>
    <w:rsid w:val="00EA0C3B"/>
    <w:rsid w:val="00EA0D1F"/>
    <w:rsid w:val="00EA0F43"/>
    <w:rsid w:val="00EA1030"/>
    <w:rsid w:val="00EA107B"/>
    <w:rsid w:val="00EA10D4"/>
    <w:rsid w:val="00EA1136"/>
    <w:rsid w:val="00EA11E3"/>
    <w:rsid w:val="00EA1491"/>
    <w:rsid w:val="00EA159C"/>
    <w:rsid w:val="00EA17E3"/>
    <w:rsid w:val="00EA1998"/>
    <w:rsid w:val="00EA1ABD"/>
    <w:rsid w:val="00EA1B78"/>
    <w:rsid w:val="00EA1C42"/>
    <w:rsid w:val="00EA1D08"/>
    <w:rsid w:val="00EA1D77"/>
    <w:rsid w:val="00EA1E48"/>
    <w:rsid w:val="00EA1F96"/>
    <w:rsid w:val="00EA20D4"/>
    <w:rsid w:val="00EA221B"/>
    <w:rsid w:val="00EA224F"/>
    <w:rsid w:val="00EA232D"/>
    <w:rsid w:val="00EA24D3"/>
    <w:rsid w:val="00EA256E"/>
    <w:rsid w:val="00EA2677"/>
    <w:rsid w:val="00EA279E"/>
    <w:rsid w:val="00EA29B2"/>
    <w:rsid w:val="00EA29B8"/>
    <w:rsid w:val="00EA2C9D"/>
    <w:rsid w:val="00EA2E15"/>
    <w:rsid w:val="00EA2F31"/>
    <w:rsid w:val="00EA2F93"/>
    <w:rsid w:val="00EA2FFB"/>
    <w:rsid w:val="00EA321C"/>
    <w:rsid w:val="00EA3332"/>
    <w:rsid w:val="00EA3595"/>
    <w:rsid w:val="00EA35EA"/>
    <w:rsid w:val="00EA3A1A"/>
    <w:rsid w:val="00EA3AB0"/>
    <w:rsid w:val="00EA3AF1"/>
    <w:rsid w:val="00EA3BD0"/>
    <w:rsid w:val="00EA3C84"/>
    <w:rsid w:val="00EA3D87"/>
    <w:rsid w:val="00EA3DB7"/>
    <w:rsid w:val="00EA3E75"/>
    <w:rsid w:val="00EA3F96"/>
    <w:rsid w:val="00EA40EE"/>
    <w:rsid w:val="00EA422C"/>
    <w:rsid w:val="00EA4260"/>
    <w:rsid w:val="00EA4332"/>
    <w:rsid w:val="00EA4367"/>
    <w:rsid w:val="00EA44DE"/>
    <w:rsid w:val="00EA4587"/>
    <w:rsid w:val="00EA45A0"/>
    <w:rsid w:val="00EA47E2"/>
    <w:rsid w:val="00EA499A"/>
    <w:rsid w:val="00EA4ABA"/>
    <w:rsid w:val="00EA4B1B"/>
    <w:rsid w:val="00EA4CAC"/>
    <w:rsid w:val="00EA4D0C"/>
    <w:rsid w:val="00EA4ECC"/>
    <w:rsid w:val="00EA4F5F"/>
    <w:rsid w:val="00EA4F80"/>
    <w:rsid w:val="00EA50A2"/>
    <w:rsid w:val="00EA51E7"/>
    <w:rsid w:val="00EA52B8"/>
    <w:rsid w:val="00EA54BB"/>
    <w:rsid w:val="00EA5515"/>
    <w:rsid w:val="00EA55DD"/>
    <w:rsid w:val="00EA55E1"/>
    <w:rsid w:val="00EA5696"/>
    <w:rsid w:val="00EA5706"/>
    <w:rsid w:val="00EA57ED"/>
    <w:rsid w:val="00EA581F"/>
    <w:rsid w:val="00EA5967"/>
    <w:rsid w:val="00EA59AF"/>
    <w:rsid w:val="00EA5A3E"/>
    <w:rsid w:val="00EA5B76"/>
    <w:rsid w:val="00EA5B8F"/>
    <w:rsid w:val="00EA5F08"/>
    <w:rsid w:val="00EA5F45"/>
    <w:rsid w:val="00EA5F8E"/>
    <w:rsid w:val="00EA6226"/>
    <w:rsid w:val="00EA6265"/>
    <w:rsid w:val="00EA6277"/>
    <w:rsid w:val="00EA62D6"/>
    <w:rsid w:val="00EA6379"/>
    <w:rsid w:val="00EA63ED"/>
    <w:rsid w:val="00EA6443"/>
    <w:rsid w:val="00EA645B"/>
    <w:rsid w:val="00EA65A1"/>
    <w:rsid w:val="00EA6658"/>
    <w:rsid w:val="00EA6766"/>
    <w:rsid w:val="00EA69E0"/>
    <w:rsid w:val="00EA6C91"/>
    <w:rsid w:val="00EA6D07"/>
    <w:rsid w:val="00EA6D8D"/>
    <w:rsid w:val="00EA6D9F"/>
    <w:rsid w:val="00EA6EB3"/>
    <w:rsid w:val="00EA7104"/>
    <w:rsid w:val="00EA71E3"/>
    <w:rsid w:val="00EA73A8"/>
    <w:rsid w:val="00EA73EA"/>
    <w:rsid w:val="00EA74B6"/>
    <w:rsid w:val="00EA75C0"/>
    <w:rsid w:val="00EA78ED"/>
    <w:rsid w:val="00EA7AE7"/>
    <w:rsid w:val="00EA7B20"/>
    <w:rsid w:val="00EA7C2C"/>
    <w:rsid w:val="00EA7D7A"/>
    <w:rsid w:val="00EB00A2"/>
    <w:rsid w:val="00EB014C"/>
    <w:rsid w:val="00EB0226"/>
    <w:rsid w:val="00EB0275"/>
    <w:rsid w:val="00EB02B8"/>
    <w:rsid w:val="00EB02E1"/>
    <w:rsid w:val="00EB0599"/>
    <w:rsid w:val="00EB05E4"/>
    <w:rsid w:val="00EB06F3"/>
    <w:rsid w:val="00EB07DF"/>
    <w:rsid w:val="00EB0845"/>
    <w:rsid w:val="00EB0ACF"/>
    <w:rsid w:val="00EB0D97"/>
    <w:rsid w:val="00EB0DB9"/>
    <w:rsid w:val="00EB0F0C"/>
    <w:rsid w:val="00EB110E"/>
    <w:rsid w:val="00EB12DA"/>
    <w:rsid w:val="00EB13D7"/>
    <w:rsid w:val="00EB14A4"/>
    <w:rsid w:val="00EB150D"/>
    <w:rsid w:val="00EB1876"/>
    <w:rsid w:val="00EB18D8"/>
    <w:rsid w:val="00EB18EB"/>
    <w:rsid w:val="00EB1924"/>
    <w:rsid w:val="00EB1941"/>
    <w:rsid w:val="00EB1ACD"/>
    <w:rsid w:val="00EB1CFB"/>
    <w:rsid w:val="00EB210E"/>
    <w:rsid w:val="00EB2659"/>
    <w:rsid w:val="00EB27CB"/>
    <w:rsid w:val="00EB2874"/>
    <w:rsid w:val="00EB2B99"/>
    <w:rsid w:val="00EB2F40"/>
    <w:rsid w:val="00EB2FD2"/>
    <w:rsid w:val="00EB329E"/>
    <w:rsid w:val="00EB32B4"/>
    <w:rsid w:val="00EB32DC"/>
    <w:rsid w:val="00EB33F0"/>
    <w:rsid w:val="00EB359D"/>
    <w:rsid w:val="00EB35D5"/>
    <w:rsid w:val="00EB36EB"/>
    <w:rsid w:val="00EB3821"/>
    <w:rsid w:val="00EB3911"/>
    <w:rsid w:val="00EB3A40"/>
    <w:rsid w:val="00EB3B2C"/>
    <w:rsid w:val="00EB3BE8"/>
    <w:rsid w:val="00EB3C0B"/>
    <w:rsid w:val="00EB3D44"/>
    <w:rsid w:val="00EB3D70"/>
    <w:rsid w:val="00EB3D7C"/>
    <w:rsid w:val="00EB3DB4"/>
    <w:rsid w:val="00EB40D4"/>
    <w:rsid w:val="00EB41C2"/>
    <w:rsid w:val="00EB41C4"/>
    <w:rsid w:val="00EB4269"/>
    <w:rsid w:val="00EB43E5"/>
    <w:rsid w:val="00EB4444"/>
    <w:rsid w:val="00EB44E8"/>
    <w:rsid w:val="00EB477B"/>
    <w:rsid w:val="00EB47A3"/>
    <w:rsid w:val="00EB47D6"/>
    <w:rsid w:val="00EB4856"/>
    <w:rsid w:val="00EB4895"/>
    <w:rsid w:val="00EB498B"/>
    <w:rsid w:val="00EB4A44"/>
    <w:rsid w:val="00EB4B4D"/>
    <w:rsid w:val="00EB4B6F"/>
    <w:rsid w:val="00EB4B8E"/>
    <w:rsid w:val="00EB4CAA"/>
    <w:rsid w:val="00EB4D27"/>
    <w:rsid w:val="00EB4DBD"/>
    <w:rsid w:val="00EB4E1C"/>
    <w:rsid w:val="00EB4E39"/>
    <w:rsid w:val="00EB5001"/>
    <w:rsid w:val="00EB5103"/>
    <w:rsid w:val="00EB5178"/>
    <w:rsid w:val="00EB51A5"/>
    <w:rsid w:val="00EB522C"/>
    <w:rsid w:val="00EB52FB"/>
    <w:rsid w:val="00EB538F"/>
    <w:rsid w:val="00EB5520"/>
    <w:rsid w:val="00EB5619"/>
    <w:rsid w:val="00EB5662"/>
    <w:rsid w:val="00EB5883"/>
    <w:rsid w:val="00EB59E5"/>
    <w:rsid w:val="00EB5AE3"/>
    <w:rsid w:val="00EB5C15"/>
    <w:rsid w:val="00EB5C1A"/>
    <w:rsid w:val="00EB5C5F"/>
    <w:rsid w:val="00EB5DB3"/>
    <w:rsid w:val="00EB5DFA"/>
    <w:rsid w:val="00EB5E4E"/>
    <w:rsid w:val="00EB5F3F"/>
    <w:rsid w:val="00EB60E3"/>
    <w:rsid w:val="00EB6437"/>
    <w:rsid w:val="00EB660C"/>
    <w:rsid w:val="00EB673F"/>
    <w:rsid w:val="00EB6938"/>
    <w:rsid w:val="00EB694F"/>
    <w:rsid w:val="00EB695B"/>
    <w:rsid w:val="00EB6A79"/>
    <w:rsid w:val="00EB6B6B"/>
    <w:rsid w:val="00EB6B96"/>
    <w:rsid w:val="00EB6BBC"/>
    <w:rsid w:val="00EB6CDE"/>
    <w:rsid w:val="00EB6D74"/>
    <w:rsid w:val="00EB6E96"/>
    <w:rsid w:val="00EB6EF2"/>
    <w:rsid w:val="00EB7138"/>
    <w:rsid w:val="00EB71A8"/>
    <w:rsid w:val="00EB7437"/>
    <w:rsid w:val="00EB7629"/>
    <w:rsid w:val="00EB791E"/>
    <w:rsid w:val="00EB7B1C"/>
    <w:rsid w:val="00EB7C46"/>
    <w:rsid w:val="00EB7C87"/>
    <w:rsid w:val="00EB7D00"/>
    <w:rsid w:val="00EB7D7C"/>
    <w:rsid w:val="00EB7DD7"/>
    <w:rsid w:val="00EB7EF3"/>
    <w:rsid w:val="00EB7FA8"/>
    <w:rsid w:val="00EB7FD8"/>
    <w:rsid w:val="00EC0103"/>
    <w:rsid w:val="00EC01F4"/>
    <w:rsid w:val="00EC042B"/>
    <w:rsid w:val="00EC046A"/>
    <w:rsid w:val="00EC06B7"/>
    <w:rsid w:val="00EC0938"/>
    <w:rsid w:val="00EC09F6"/>
    <w:rsid w:val="00EC0A9F"/>
    <w:rsid w:val="00EC0BF0"/>
    <w:rsid w:val="00EC0CBA"/>
    <w:rsid w:val="00EC0DD3"/>
    <w:rsid w:val="00EC0E17"/>
    <w:rsid w:val="00EC0F55"/>
    <w:rsid w:val="00EC0FC3"/>
    <w:rsid w:val="00EC1015"/>
    <w:rsid w:val="00EC11F8"/>
    <w:rsid w:val="00EC1281"/>
    <w:rsid w:val="00EC12EA"/>
    <w:rsid w:val="00EC13CE"/>
    <w:rsid w:val="00EC1449"/>
    <w:rsid w:val="00EC1526"/>
    <w:rsid w:val="00EC1607"/>
    <w:rsid w:val="00EC169C"/>
    <w:rsid w:val="00EC16A9"/>
    <w:rsid w:val="00EC1739"/>
    <w:rsid w:val="00EC1919"/>
    <w:rsid w:val="00EC1929"/>
    <w:rsid w:val="00EC1991"/>
    <w:rsid w:val="00EC19CF"/>
    <w:rsid w:val="00EC1A61"/>
    <w:rsid w:val="00EC1ABB"/>
    <w:rsid w:val="00EC1BD6"/>
    <w:rsid w:val="00EC1BE3"/>
    <w:rsid w:val="00EC1D37"/>
    <w:rsid w:val="00EC1D83"/>
    <w:rsid w:val="00EC1E80"/>
    <w:rsid w:val="00EC1EFA"/>
    <w:rsid w:val="00EC1F84"/>
    <w:rsid w:val="00EC1FA7"/>
    <w:rsid w:val="00EC2044"/>
    <w:rsid w:val="00EC204F"/>
    <w:rsid w:val="00EC2123"/>
    <w:rsid w:val="00EC2167"/>
    <w:rsid w:val="00EC21BF"/>
    <w:rsid w:val="00EC2590"/>
    <w:rsid w:val="00EC25E4"/>
    <w:rsid w:val="00EC27B4"/>
    <w:rsid w:val="00EC2802"/>
    <w:rsid w:val="00EC2909"/>
    <w:rsid w:val="00EC292A"/>
    <w:rsid w:val="00EC2B31"/>
    <w:rsid w:val="00EC2BCF"/>
    <w:rsid w:val="00EC2C07"/>
    <w:rsid w:val="00EC2C66"/>
    <w:rsid w:val="00EC2D18"/>
    <w:rsid w:val="00EC2D45"/>
    <w:rsid w:val="00EC2EEE"/>
    <w:rsid w:val="00EC3194"/>
    <w:rsid w:val="00EC31AD"/>
    <w:rsid w:val="00EC327E"/>
    <w:rsid w:val="00EC3291"/>
    <w:rsid w:val="00EC34F8"/>
    <w:rsid w:val="00EC3514"/>
    <w:rsid w:val="00EC357C"/>
    <w:rsid w:val="00EC35BD"/>
    <w:rsid w:val="00EC3915"/>
    <w:rsid w:val="00EC39D5"/>
    <w:rsid w:val="00EC39E3"/>
    <w:rsid w:val="00EC3A2B"/>
    <w:rsid w:val="00EC3AE3"/>
    <w:rsid w:val="00EC3CA2"/>
    <w:rsid w:val="00EC3EC4"/>
    <w:rsid w:val="00EC3F7E"/>
    <w:rsid w:val="00EC4032"/>
    <w:rsid w:val="00EC4210"/>
    <w:rsid w:val="00EC43DE"/>
    <w:rsid w:val="00EC44DA"/>
    <w:rsid w:val="00EC45A7"/>
    <w:rsid w:val="00EC45B6"/>
    <w:rsid w:val="00EC45FA"/>
    <w:rsid w:val="00EC467C"/>
    <w:rsid w:val="00EC48FD"/>
    <w:rsid w:val="00EC490B"/>
    <w:rsid w:val="00EC49F2"/>
    <w:rsid w:val="00EC4C95"/>
    <w:rsid w:val="00EC4CA1"/>
    <w:rsid w:val="00EC4DD0"/>
    <w:rsid w:val="00EC4DE4"/>
    <w:rsid w:val="00EC50E2"/>
    <w:rsid w:val="00EC5144"/>
    <w:rsid w:val="00EC5229"/>
    <w:rsid w:val="00EC53A5"/>
    <w:rsid w:val="00EC5438"/>
    <w:rsid w:val="00EC557B"/>
    <w:rsid w:val="00EC55E3"/>
    <w:rsid w:val="00EC561D"/>
    <w:rsid w:val="00EC5705"/>
    <w:rsid w:val="00EC5716"/>
    <w:rsid w:val="00EC5B5C"/>
    <w:rsid w:val="00EC5BC5"/>
    <w:rsid w:val="00EC5BF9"/>
    <w:rsid w:val="00EC5C05"/>
    <w:rsid w:val="00EC5EF9"/>
    <w:rsid w:val="00EC5F63"/>
    <w:rsid w:val="00EC6004"/>
    <w:rsid w:val="00EC6069"/>
    <w:rsid w:val="00EC627E"/>
    <w:rsid w:val="00EC629A"/>
    <w:rsid w:val="00EC6335"/>
    <w:rsid w:val="00EC63D3"/>
    <w:rsid w:val="00EC649E"/>
    <w:rsid w:val="00EC64EC"/>
    <w:rsid w:val="00EC6599"/>
    <w:rsid w:val="00EC663D"/>
    <w:rsid w:val="00EC6649"/>
    <w:rsid w:val="00EC66A5"/>
    <w:rsid w:val="00EC6A32"/>
    <w:rsid w:val="00EC6AB3"/>
    <w:rsid w:val="00EC6AE0"/>
    <w:rsid w:val="00EC6B94"/>
    <w:rsid w:val="00EC6BDA"/>
    <w:rsid w:val="00EC6C0E"/>
    <w:rsid w:val="00EC6C2A"/>
    <w:rsid w:val="00EC6D20"/>
    <w:rsid w:val="00EC6EA6"/>
    <w:rsid w:val="00EC6F2C"/>
    <w:rsid w:val="00EC7092"/>
    <w:rsid w:val="00EC71D2"/>
    <w:rsid w:val="00EC7276"/>
    <w:rsid w:val="00EC73BA"/>
    <w:rsid w:val="00EC755B"/>
    <w:rsid w:val="00EC77FD"/>
    <w:rsid w:val="00EC788C"/>
    <w:rsid w:val="00EC798C"/>
    <w:rsid w:val="00EC7A03"/>
    <w:rsid w:val="00EC7A19"/>
    <w:rsid w:val="00EC7A6F"/>
    <w:rsid w:val="00EC7AD8"/>
    <w:rsid w:val="00EC7B08"/>
    <w:rsid w:val="00EC7C76"/>
    <w:rsid w:val="00EC7CF0"/>
    <w:rsid w:val="00EC7D51"/>
    <w:rsid w:val="00ED0004"/>
    <w:rsid w:val="00ED0146"/>
    <w:rsid w:val="00ED01F2"/>
    <w:rsid w:val="00ED022B"/>
    <w:rsid w:val="00ED0242"/>
    <w:rsid w:val="00ED024B"/>
    <w:rsid w:val="00ED03A5"/>
    <w:rsid w:val="00ED03E1"/>
    <w:rsid w:val="00ED064E"/>
    <w:rsid w:val="00ED06CD"/>
    <w:rsid w:val="00ED0781"/>
    <w:rsid w:val="00ED093E"/>
    <w:rsid w:val="00ED0A15"/>
    <w:rsid w:val="00ED0A9C"/>
    <w:rsid w:val="00ED0AEE"/>
    <w:rsid w:val="00ED0B63"/>
    <w:rsid w:val="00ED0CF9"/>
    <w:rsid w:val="00ED0D6A"/>
    <w:rsid w:val="00ED0D8F"/>
    <w:rsid w:val="00ED0E07"/>
    <w:rsid w:val="00ED0F7B"/>
    <w:rsid w:val="00ED1207"/>
    <w:rsid w:val="00ED1264"/>
    <w:rsid w:val="00ED145A"/>
    <w:rsid w:val="00ED15F2"/>
    <w:rsid w:val="00ED16DD"/>
    <w:rsid w:val="00ED17B4"/>
    <w:rsid w:val="00ED188B"/>
    <w:rsid w:val="00ED1896"/>
    <w:rsid w:val="00ED190E"/>
    <w:rsid w:val="00ED19E0"/>
    <w:rsid w:val="00ED1B5F"/>
    <w:rsid w:val="00ED1C26"/>
    <w:rsid w:val="00ED1D0A"/>
    <w:rsid w:val="00ED1E81"/>
    <w:rsid w:val="00ED1ECD"/>
    <w:rsid w:val="00ED1FBA"/>
    <w:rsid w:val="00ED20AA"/>
    <w:rsid w:val="00ED2173"/>
    <w:rsid w:val="00ED21C1"/>
    <w:rsid w:val="00ED23F4"/>
    <w:rsid w:val="00ED248F"/>
    <w:rsid w:val="00ED25E8"/>
    <w:rsid w:val="00ED2687"/>
    <w:rsid w:val="00ED278D"/>
    <w:rsid w:val="00ED27B8"/>
    <w:rsid w:val="00ED2851"/>
    <w:rsid w:val="00ED2892"/>
    <w:rsid w:val="00ED297E"/>
    <w:rsid w:val="00ED2B11"/>
    <w:rsid w:val="00ED2CDB"/>
    <w:rsid w:val="00ED2CDD"/>
    <w:rsid w:val="00ED2DA5"/>
    <w:rsid w:val="00ED2DE5"/>
    <w:rsid w:val="00ED2EBA"/>
    <w:rsid w:val="00ED3037"/>
    <w:rsid w:val="00ED30E2"/>
    <w:rsid w:val="00ED3109"/>
    <w:rsid w:val="00ED31C4"/>
    <w:rsid w:val="00ED32B5"/>
    <w:rsid w:val="00ED333A"/>
    <w:rsid w:val="00ED33B5"/>
    <w:rsid w:val="00ED33FD"/>
    <w:rsid w:val="00ED3450"/>
    <w:rsid w:val="00ED34E3"/>
    <w:rsid w:val="00ED3503"/>
    <w:rsid w:val="00ED3553"/>
    <w:rsid w:val="00ED36E2"/>
    <w:rsid w:val="00ED3716"/>
    <w:rsid w:val="00ED374A"/>
    <w:rsid w:val="00ED3964"/>
    <w:rsid w:val="00ED39FC"/>
    <w:rsid w:val="00ED3B3B"/>
    <w:rsid w:val="00ED3B71"/>
    <w:rsid w:val="00ED3C77"/>
    <w:rsid w:val="00ED3DA0"/>
    <w:rsid w:val="00ED3E83"/>
    <w:rsid w:val="00ED42E1"/>
    <w:rsid w:val="00ED4446"/>
    <w:rsid w:val="00ED45A0"/>
    <w:rsid w:val="00ED4774"/>
    <w:rsid w:val="00ED496E"/>
    <w:rsid w:val="00ED4AC2"/>
    <w:rsid w:val="00ED4B1E"/>
    <w:rsid w:val="00ED4B55"/>
    <w:rsid w:val="00ED4BF7"/>
    <w:rsid w:val="00ED4C69"/>
    <w:rsid w:val="00ED4D67"/>
    <w:rsid w:val="00ED4E83"/>
    <w:rsid w:val="00ED4EC3"/>
    <w:rsid w:val="00ED5136"/>
    <w:rsid w:val="00ED5187"/>
    <w:rsid w:val="00ED5202"/>
    <w:rsid w:val="00ED52EF"/>
    <w:rsid w:val="00ED550C"/>
    <w:rsid w:val="00ED5545"/>
    <w:rsid w:val="00ED564D"/>
    <w:rsid w:val="00ED5726"/>
    <w:rsid w:val="00ED57A6"/>
    <w:rsid w:val="00ED5828"/>
    <w:rsid w:val="00ED5A86"/>
    <w:rsid w:val="00ED5B77"/>
    <w:rsid w:val="00ED5C51"/>
    <w:rsid w:val="00ED5EBD"/>
    <w:rsid w:val="00ED6040"/>
    <w:rsid w:val="00ED6068"/>
    <w:rsid w:val="00ED6172"/>
    <w:rsid w:val="00ED61E2"/>
    <w:rsid w:val="00ED61FA"/>
    <w:rsid w:val="00ED631D"/>
    <w:rsid w:val="00ED649B"/>
    <w:rsid w:val="00ED6522"/>
    <w:rsid w:val="00ED65CB"/>
    <w:rsid w:val="00ED6617"/>
    <w:rsid w:val="00ED665F"/>
    <w:rsid w:val="00ED671A"/>
    <w:rsid w:val="00ED671F"/>
    <w:rsid w:val="00ED6819"/>
    <w:rsid w:val="00ED69E3"/>
    <w:rsid w:val="00ED69F5"/>
    <w:rsid w:val="00ED6A33"/>
    <w:rsid w:val="00ED6AAC"/>
    <w:rsid w:val="00ED6AD0"/>
    <w:rsid w:val="00ED6B84"/>
    <w:rsid w:val="00ED6B92"/>
    <w:rsid w:val="00ED6D56"/>
    <w:rsid w:val="00ED6D5E"/>
    <w:rsid w:val="00ED6E1B"/>
    <w:rsid w:val="00ED6FB0"/>
    <w:rsid w:val="00ED7012"/>
    <w:rsid w:val="00ED7077"/>
    <w:rsid w:val="00ED71ED"/>
    <w:rsid w:val="00ED73A5"/>
    <w:rsid w:val="00ED7428"/>
    <w:rsid w:val="00ED74A5"/>
    <w:rsid w:val="00ED7531"/>
    <w:rsid w:val="00ED76EA"/>
    <w:rsid w:val="00ED77C5"/>
    <w:rsid w:val="00ED7866"/>
    <w:rsid w:val="00ED7993"/>
    <w:rsid w:val="00ED7997"/>
    <w:rsid w:val="00ED7B84"/>
    <w:rsid w:val="00ED7B8B"/>
    <w:rsid w:val="00ED7DE6"/>
    <w:rsid w:val="00EE008D"/>
    <w:rsid w:val="00EE01E7"/>
    <w:rsid w:val="00EE03E2"/>
    <w:rsid w:val="00EE0436"/>
    <w:rsid w:val="00EE047E"/>
    <w:rsid w:val="00EE048B"/>
    <w:rsid w:val="00EE05B5"/>
    <w:rsid w:val="00EE06E7"/>
    <w:rsid w:val="00EE07A4"/>
    <w:rsid w:val="00EE0840"/>
    <w:rsid w:val="00EE08A4"/>
    <w:rsid w:val="00EE091E"/>
    <w:rsid w:val="00EE0A08"/>
    <w:rsid w:val="00EE0B74"/>
    <w:rsid w:val="00EE0C3B"/>
    <w:rsid w:val="00EE0C4A"/>
    <w:rsid w:val="00EE0E72"/>
    <w:rsid w:val="00EE0E75"/>
    <w:rsid w:val="00EE0F50"/>
    <w:rsid w:val="00EE0FAD"/>
    <w:rsid w:val="00EE10E5"/>
    <w:rsid w:val="00EE1261"/>
    <w:rsid w:val="00EE1321"/>
    <w:rsid w:val="00EE14A1"/>
    <w:rsid w:val="00EE14E6"/>
    <w:rsid w:val="00EE151A"/>
    <w:rsid w:val="00EE158D"/>
    <w:rsid w:val="00EE1947"/>
    <w:rsid w:val="00EE1A28"/>
    <w:rsid w:val="00EE1A3F"/>
    <w:rsid w:val="00EE1E54"/>
    <w:rsid w:val="00EE1EEC"/>
    <w:rsid w:val="00EE200B"/>
    <w:rsid w:val="00EE2409"/>
    <w:rsid w:val="00EE2488"/>
    <w:rsid w:val="00EE24B4"/>
    <w:rsid w:val="00EE25AF"/>
    <w:rsid w:val="00EE25B6"/>
    <w:rsid w:val="00EE25C6"/>
    <w:rsid w:val="00EE272E"/>
    <w:rsid w:val="00EE2748"/>
    <w:rsid w:val="00EE2875"/>
    <w:rsid w:val="00EE287D"/>
    <w:rsid w:val="00EE28AF"/>
    <w:rsid w:val="00EE29B8"/>
    <w:rsid w:val="00EE2CE2"/>
    <w:rsid w:val="00EE2CED"/>
    <w:rsid w:val="00EE2FCE"/>
    <w:rsid w:val="00EE30D4"/>
    <w:rsid w:val="00EE3209"/>
    <w:rsid w:val="00EE3247"/>
    <w:rsid w:val="00EE32EF"/>
    <w:rsid w:val="00EE3496"/>
    <w:rsid w:val="00EE353F"/>
    <w:rsid w:val="00EE354C"/>
    <w:rsid w:val="00EE3604"/>
    <w:rsid w:val="00EE363B"/>
    <w:rsid w:val="00EE3723"/>
    <w:rsid w:val="00EE376D"/>
    <w:rsid w:val="00EE37A7"/>
    <w:rsid w:val="00EE3809"/>
    <w:rsid w:val="00EE39E0"/>
    <w:rsid w:val="00EE3A64"/>
    <w:rsid w:val="00EE3AB1"/>
    <w:rsid w:val="00EE3AC7"/>
    <w:rsid w:val="00EE3B59"/>
    <w:rsid w:val="00EE3EBA"/>
    <w:rsid w:val="00EE461C"/>
    <w:rsid w:val="00EE461D"/>
    <w:rsid w:val="00EE47DB"/>
    <w:rsid w:val="00EE48D2"/>
    <w:rsid w:val="00EE4A4F"/>
    <w:rsid w:val="00EE4A8F"/>
    <w:rsid w:val="00EE4B79"/>
    <w:rsid w:val="00EE4B85"/>
    <w:rsid w:val="00EE4BE9"/>
    <w:rsid w:val="00EE4C42"/>
    <w:rsid w:val="00EE4F00"/>
    <w:rsid w:val="00EE4F2C"/>
    <w:rsid w:val="00EE4FD5"/>
    <w:rsid w:val="00EE4FE7"/>
    <w:rsid w:val="00EE51BA"/>
    <w:rsid w:val="00EE51DD"/>
    <w:rsid w:val="00EE51E5"/>
    <w:rsid w:val="00EE51F7"/>
    <w:rsid w:val="00EE52E4"/>
    <w:rsid w:val="00EE5311"/>
    <w:rsid w:val="00EE533B"/>
    <w:rsid w:val="00EE548C"/>
    <w:rsid w:val="00EE5A42"/>
    <w:rsid w:val="00EE5B6B"/>
    <w:rsid w:val="00EE5CCE"/>
    <w:rsid w:val="00EE5D33"/>
    <w:rsid w:val="00EE5EF3"/>
    <w:rsid w:val="00EE60C4"/>
    <w:rsid w:val="00EE6104"/>
    <w:rsid w:val="00EE6176"/>
    <w:rsid w:val="00EE6316"/>
    <w:rsid w:val="00EE636C"/>
    <w:rsid w:val="00EE645B"/>
    <w:rsid w:val="00EE6734"/>
    <w:rsid w:val="00EE67FE"/>
    <w:rsid w:val="00EE6922"/>
    <w:rsid w:val="00EE6993"/>
    <w:rsid w:val="00EE6DDF"/>
    <w:rsid w:val="00EE6E11"/>
    <w:rsid w:val="00EE6E6A"/>
    <w:rsid w:val="00EE6EB1"/>
    <w:rsid w:val="00EE6EBF"/>
    <w:rsid w:val="00EE7047"/>
    <w:rsid w:val="00EE71A8"/>
    <w:rsid w:val="00EE74B0"/>
    <w:rsid w:val="00EE7528"/>
    <w:rsid w:val="00EE7880"/>
    <w:rsid w:val="00EE7938"/>
    <w:rsid w:val="00EE797E"/>
    <w:rsid w:val="00EE7AD9"/>
    <w:rsid w:val="00EE7BE1"/>
    <w:rsid w:val="00EE7CF3"/>
    <w:rsid w:val="00EE7DF7"/>
    <w:rsid w:val="00EE7FD2"/>
    <w:rsid w:val="00EF0033"/>
    <w:rsid w:val="00EF0173"/>
    <w:rsid w:val="00EF02C0"/>
    <w:rsid w:val="00EF02D8"/>
    <w:rsid w:val="00EF02DD"/>
    <w:rsid w:val="00EF039A"/>
    <w:rsid w:val="00EF03F4"/>
    <w:rsid w:val="00EF04A0"/>
    <w:rsid w:val="00EF0580"/>
    <w:rsid w:val="00EF07E4"/>
    <w:rsid w:val="00EF0857"/>
    <w:rsid w:val="00EF0964"/>
    <w:rsid w:val="00EF0997"/>
    <w:rsid w:val="00EF0DA9"/>
    <w:rsid w:val="00EF0DC0"/>
    <w:rsid w:val="00EF1006"/>
    <w:rsid w:val="00EF10BB"/>
    <w:rsid w:val="00EF118F"/>
    <w:rsid w:val="00EF121C"/>
    <w:rsid w:val="00EF128A"/>
    <w:rsid w:val="00EF12DA"/>
    <w:rsid w:val="00EF131E"/>
    <w:rsid w:val="00EF13D3"/>
    <w:rsid w:val="00EF1509"/>
    <w:rsid w:val="00EF155F"/>
    <w:rsid w:val="00EF172C"/>
    <w:rsid w:val="00EF181D"/>
    <w:rsid w:val="00EF1AA0"/>
    <w:rsid w:val="00EF1C01"/>
    <w:rsid w:val="00EF1D90"/>
    <w:rsid w:val="00EF1DE6"/>
    <w:rsid w:val="00EF1EEF"/>
    <w:rsid w:val="00EF1F26"/>
    <w:rsid w:val="00EF2091"/>
    <w:rsid w:val="00EF213E"/>
    <w:rsid w:val="00EF2182"/>
    <w:rsid w:val="00EF243C"/>
    <w:rsid w:val="00EF247B"/>
    <w:rsid w:val="00EF2484"/>
    <w:rsid w:val="00EF2654"/>
    <w:rsid w:val="00EF273E"/>
    <w:rsid w:val="00EF274B"/>
    <w:rsid w:val="00EF2786"/>
    <w:rsid w:val="00EF289F"/>
    <w:rsid w:val="00EF28B7"/>
    <w:rsid w:val="00EF28E8"/>
    <w:rsid w:val="00EF2986"/>
    <w:rsid w:val="00EF29D1"/>
    <w:rsid w:val="00EF2A20"/>
    <w:rsid w:val="00EF2A8F"/>
    <w:rsid w:val="00EF2C53"/>
    <w:rsid w:val="00EF2D18"/>
    <w:rsid w:val="00EF2E0A"/>
    <w:rsid w:val="00EF2F71"/>
    <w:rsid w:val="00EF2FF3"/>
    <w:rsid w:val="00EF3113"/>
    <w:rsid w:val="00EF31B8"/>
    <w:rsid w:val="00EF3271"/>
    <w:rsid w:val="00EF327A"/>
    <w:rsid w:val="00EF32CA"/>
    <w:rsid w:val="00EF3426"/>
    <w:rsid w:val="00EF3438"/>
    <w:rsid w:val="00EF34CB"/>
    <w:rsid w:val="00EF34D2"/>
    <w:rsid w:val="00EF3560"/>
    <w:rsid w:val="00EF3655"/>
    <w:rsid w:val="00EF36FD"/>
    <w:rsid w:val="00EF3885"/>
    <w:rsid w:val="00EF3945"/>
    <w:rsid w:val="00EF39D4"/>
    <w:rsid w:val="00EF3AA6"/>
    <w:rsid w:val="00EF3B2F"/>
    <w:rsid w:val="00EF3E71"/>
    <w:rsid w:val="00EF4022"/>
    <w:rsid w:val="00EF4068"/>
    <w:rsid w:val="00EF40BE"/>
    <w:rsid w:val="00EF4314"/>
    <w:rsid w:val="00EF43C6"/>
    <w:rsid w:val="00EF46D1"/>
    <w:rsid w:val="00EF4952"/>
    <w:rsid w:val="00EF4A1D"/>
    <w:rsid w:val="00EF4C05"/>
    <w:rsid w:val="00EF4C11"/>
    <w:rsid w:val="00EF4C5A"/>
    <w:rsid w:val="00EF4DB9"/>
    <w:rsid w:val="00EF4E47"/>
    <w:rsid w:val="00EF4F1B"/>
    <w:rsid w:val="00EF4FFC"/>
    <w:rsid w:val="00EF5135"/>
    <w:rsid w:val="00EF5145"/>
    <w:rsid w:val="00EF5225"/>
    <w:rsid w:val="00EF5281"/>
    <w:rsid w:val="00EF5423"/>
    <w:rsid w:val="00EF543D"/>
    <w:rsid w:val="00EF54C0"/>
    <w:rsid w:val="00EF5559"/>
    <w:rsid w:val="00EF55B0"/>
    <w:rsid w:val="00EF587F"/>
    <w:rsid w:val="00EF5949"/>
    <w:rsid w:val="00EF596C"/>
    <w:rsid w:val="00EF5B58"/>
    <w:rsid w:val="00EF5B5F"/>
    <w:rsid w:val="00EF5B86"/>
    <w:rsid w:val="00EF5D52"/>
    <w:rsid w:val="00EF5D5B"/>
    <w:rsid w:val="00EF5DCB"/>
    <w:rsid w:val="00EF5FEE"/>
    <w:rsid w:val="00EF607E"/>
    <w:rsid w:val="00EF6212"/>
    <w:rsid w:val="00EF657A"/>
    <w:rsid w:val="00EF65CC"/>
    <w:rsid w:val="00EF6622"/>
    <w:rsid w:val="00EF66AE"/>
    <w:rsid w:val="00EF66EE"/>
    <w:rsid w:val="00EF6774"/>
    <w:rsid w:val="00EF6893"/>
    <w:rsid w:val="00EF691F"/>
    <w:rsid w:val="00EF6A0E"/>
    <w:rsid w:val="00EF6A39"/>
    <w:rsid w:val="00EF6A6F"/>
    <w:rsid w:val="00EF6AE0"/>
    <w:rsid w:val="00EF6B31"/>
    <w:rsid w:val="00EF6E4A"/>
    <w:rsid w:val="00EF6F1A"/>
    <w:rsid w:val="00EF705A"/>
    <w:rsid w:val="00EF73F5"/>
    <w:rsid w:val="00EF7409"/>
    <w:rsid w:val="00EF7514"/>
    <w:rsid w:val="00EF7596"/>
    <w:rsid w:val="00EF765B"/>
    <w:rsid w:val="00EF7AC9"/>
    <w:rsid w:val="00EF7C6D"/>
    <w:rsid w:val="00EF7D4C"/>
    <w:rsid w:val="00EF7F3D"/>
    <w:rsid w:val="00F0017F"/>
    <w:rsid w:val="00F0028C"/>
    <w:rsid w:val="00F005AE"/>
    <w:rsid w:val="00F005E9"/>
    <w:rsid w:val="00F00692"/>
    <w:rsid w:val="00F006C1"/>
    <w:rsid w:val="00F006D4"/>
    <w:rsid w:val="00F006D7"/>
    <w:rsid w:val="00F00711"/>
    <w:rsid w:val="00F0077B"/>
    <w:rsid w:val="00F007CD"/>
    <w:rsid w:val="00F008B2"/>
    <w:rsid w:val="00F008C2"/>
    <w:rsid w:val="00F00A5E"/>
    <w:rsid w:val="00F00B3E"/>
    <w:rsid w:val="00F00D20"/>
    <w:rsid w:val="00F00E39"/>
    <w:rsid w:val="00F00ED7"/>
    <w:rsid w:val="00F00F25"/>
    <w:rsid w:val="00F00F8F"/>
    <w:rsid w:val="00F00F90"/>
    <w:rsid w:val="00F01210"/>
    <w:rsid w:val="00F01392"/>
    <w:rsid w:val="00F01412"/>
    <w:rsid w:val="00F018A7"/>
    <w:rsid w:val="00F018E1"/>
    <w:rsid w:val="00F01C42"/>
    <w:rsid w:val="00F01C93"/>
    <w:rsid w:val="00F01F2B"/>
    <w:rsid w:val="00F01FA1"/>
    <w:rsid w:val="00F01FDD"/>
    <w:rsid w:val="00F02030"/>
    <w:rsid w:val="00F0206F"/>
    <w:rsid w:val="00F020DE"/>
    <w:rsid w:val="00F02111"/>
    <w:rsid w:val="00F02250"/>
    <w:rsid w:val="00F0234D"/>
    <w:rsid w:val="00F02468"/>
    <w:rsid w:val="00F024EB"/>
    <w:rsid w:val="00F02540"/>
    <w:rsid w:val="00F02619"/>
    <w:rsid w:val="00F0269D"/>
    <w:rsid w:val="00F027DE"/>
    <w:rsid w:val="00F027FC"/>
    <w:rsid w:val="00F0282D"/>
    <w:rsid w:val="00F02893"/>
    <w:rsid w:val="00F02966"/>
    <w:rsid w:val="00F0299B"/>
    <w:rsid w:val="00F02B0A"/>
    <w:rsid w:val="00F02B12"/>
    <w:rsid w:val="00F02C2B"/>
    <w:rsid w:val="00F02D25"/>
    <w:rsid w:val="00F02D36"/>
    <w:rsid w:val="00F02E25"/>
    <w:rsid w:val="00F02FAC"/>
    <w:rsid w:val="00F03280"/>
    <w:rsid w:val="00F033AB"/>
    <w:rsid w:val="00F03534"/>
    <w:rsid w:val="00F0362D"/>
    <w:rsid w:val="00F03729"/>
    <w:rsid w:val="00F03903"/>
    <w:rsid w:val="00F03978"/>
    <w:rsid w:val="00F03A49"/>
    <w:rsid w:val="00F03A6D"/>
    <w:rsid w:val="00F03BBF"/>
    <w:rsid w:val="00F03BCD"/>
    <w:rsid w:val="00F03D12"/>
    <w:rsid w:val="00F03D34"/>
    <w:rsid w:val="00F03DA4"/>
    <w:rsid w:val="00F03E36"/>
    <w:rsid w:val="00F03E84"/>
    <w:rsid w:val="00F03FAE"/>
    <w:rsid w:val="00F04017"/>
    <w:rsid w:val="00F042D2"/>
    <w:rsid w:val="00F04479"/>
    <w:rsid w:val="00F045B4"/>
    <w:rsid w:val="00F04664"/>
    <w:rsid w:val="00F04795"/>
    <w:rsid w:val="00F047C8"/>
    <w:rsid w:val="00F04928"/>
    <w:rsid w:val="00F04A0A"/>
    <w:rsid w:val="00F04A79"/>
    <w:rsid w:val="00F04AD2"/>
    <w:rsid w:val="00F04CEF"/>
    <w:rsid w:val="00F04DA2"/>
    <w:rsid w:val="00F04E6B"/>
    <w:rsid w:val="00F05077"/>
    <w:rsid w:val="00F051C9"/>
    <w:rsid w:val="00F05492"/>
    <w:rsid w:val="00F0575C"/>
    <w:rsid w:val="00F05764"/>
    <w:rsid w:val="00F05A55"/>
    <w:rsid w:val="00F05A56"/>
    <w:rsid w:val="00F05BA0"/>
    <w:rsid w:val="00F05CDA"/>
    <w:rsid w:val="00F05E2B"/>
    <w:rsid w:val="00F060DA"/>
    <w:rsid w:val="00F0616A"/>
    <w:rsid w:val="00F062DE"/>
    <w:rsid w:val="00F063ED"/>
    <w:rsid w:val="00F06589"/>
    <w:rsid w:val="00F06671"/>
    <w:rsid w:val="00F06682"/>
    <w:rsid w:val="00F068F6"/>
    <w:rsid w:val="00F06BC4"/>
    <w:rsid w:val="00F06D28"/>
    <w:rsid w:val="00F06DE7"/>
    <w:rsid w:val="00F06E63"/>
    <w:rsid w:val="00F06EE2"/>
    <w:rsid w:val="00F06F3B"/>
    <w:rsid w:val="00F06FC7"/>
    <w:rsid w:val="00F07059"/>
    <w:rsid w:val="00F07192"/>
    <w:rsid w:val="00F0719E"/>
    <w:rsid w:val="00F07201"/>
    <w:rsid w:val="00F0722A"/>
    <w:rsid w:val="00F07240"/>
    <w:rsid w:val="00F073FD"/>
    <w:rsid w:val="00F075F9"/>
    <w:rsid w:val="00F0763D"/>
    <w:rsid w:val="00F076D5"/>
    <w:rsid w:val="00F07B2F"/>
    <w:rsid w:val="00F07CDA"/>
    <w:rsid w:val="00F07DCD"/>
    <w:rsid w:val="00F10038"/>
    <w:rsid w:val="00F1018B"/>
    <w:rsid w:val="00F10204"/>
    <w:rsid w:val="00F102A1"/>
    <w:rsid w:val="00F103E3"/>
    <w:rsid w:val="00F10410"/>
    <w:rsid w:val="00F10535"/>
    <w:rsid w:val="00F10683"/>
    <w:rsid w:val="00F1071E"/>
    <w:rsid w:val="00F1076E"/>
    <w:rsid w:val="00F10960"/>
    <w:rsid w:val="00F109BE"/>
    <w:rsid w:val="00F10A36"/>
    <w:rsid w:val="00F10A87"/>
    <w:rsid w:val="00F10BDD"/>
    <w:rsid w:val="00F10CCA"/>
    <w:rsid w:val="00F10DCD"/>
    <w:rsid w:val="00F10DD3"/>
    <w:rsid w:val="00F10E3D"/>
    <w:rsid w:val="00F10E41"/>
    <w:rsid w:val="00F10E45"/>
    <w:rsid w:val="00F11248"/>
    <w:rsid w:val="00F11422"/>
    <w:rsid w:val="00F1149B"/>
    <w:rsid w:val="00F114AA"/>
    <w:rsid w:val="00F11541"/>
    <w:rsid w:val="00F117AE"/>
    <w:rsid w:val="00F11981"/>
    <w:rsid w:val="00F11B60"/>
    <w:rsid w:val="00F11BE3"/>
    <w:rsid w:val="00F11C22"/>
    <w:rsid w:val="00F11D04"/>
    <w:rsid w:val="00F11D59"/>
    <w:rsid w:val="00F11DC4"/>
    <w:rsid w:val="00F11F31"/>
    <w:rsid w:val="00F11F39"/>
    <w:rsid w:val="00F12189"/>
    <w:rsid w:val="00F12483"/>
    <w:rsid w:val="00F12530"/>
    <w:rsid w:val="00F1264C"/>
    <w:rsid w:val="00F1278B"/>
    <w:rsid w:val="00F127F4"/>
    <w:rsid w:val="00F12901"/>
    <w:rsid w:val="00F12906"/>
    <w:rsid w:val="00F12A2D"/>
    <w:rsid w:val="00F12A87"/>
    <w:rsid w:val="00F12B45"/>
    <w:rsid w:val="00F12DA4"/>
    <w:rsid w:val="00F12EE5"/>
    <w:rsid w:val="00F12F5E"/>
    <w:rsid w:val="00F12FD3"/>
    <w:rsid w:val="00F13225"/>
    <w:rsid w:val="00F133CC"/>
    <w:rsid w:val="00F13669"/>
    <w:rsid w:val="00F13A99"/>
    <w:rsid w:val="00F13BDA"/>
    <w:rsid w:val="00F13C14"/>
    <w:rsid w:val="00F13CBC"/>
    <w:rsid w:val="00F13E7F"/>
    <w:rsid w:val="00F13F43"/>
    <w:rsid w:val="00F144C0"/>
    <w:rsid w:val="00F14523"/>
    <w:rsid w:val="00F14528"/>
    <w:rsid w:val="00F1458A"/>
    <w:rsid w:val="00F145EA"/>
    <w:rsid w:val="00F1476E"/>
    <w:rsid w:val="00F14895"/>
    <w:rsid w:val="00F14AD1"/>
    <w:rsid w:val="00F14EB1"/>
    <w:rsid w:val="00F14EF4"/>
    <w:rsid w:val="00F14F1B"/>
    <w:rsid w:val="00F15413"/>
    <w:rsid w:val="00F15440"/>
    <w:rsid w:val="00F155FA"/>
    <w:rsid w:val="00F15750"/>
    <w:rsid w:val="00F15A58"/>
    <w:rsid w:val="00F15B0A"/>
    <w:rsid w:val="00F15BC3"/>
    <w:rsid w:val="00F15C33"/>
    <w:rsid w:val="00F15C4D"/>
    <w:rsid w:val="00F15C87"/>
    <w:rsid w:val="00F15CBF"/>
    <w:rsid w:val="00F15CE1"/>
    <w:rsid w:val="00F15DE4"/>
    <w:rsid w:val="00F15E1E"/>
    <w:rsid w:val="00F161AC"/>
    <w:rsid w:val="00F1621F"/>
    <w:rsid w:val="00F16236"/>
    <w:rsid w:val="00F16277"/>
    <w:rsid w:val="00F16278"/>
    <w:rsid w:val="00F165E7"/>
    <w:rsid w:val="00F16749"/>
    <w:rsid w:val="00F16752"/>
    <w:rsid w:val="00F1679C"/>
    <w:rsid w:val="00F167DB"/>
    <w:rsid w:val="00F16811"/>
    <w:rsid w:val="00F16877"/>
    <w:rsid w:val="00F16984"/>
    <w:rsid w:val="00F16A19"/>
    <w:rsid w:val="00F16A83"/>
    <w:rsid w:val="00F16B85"/>
    <w:rsid w:val="00F16BF3"/>
    <w:rsid w:val="00F16C38"/>
    <w:rsid w:val="00F16D88"/>
    <w:rsid w:val="00F16EAA"/>
    <w:rsid w:val="00F16F45"/>
    <w:rsid w:val="00F1711A"/>
    <w:rsid w:val="00F1716C"/>
    <w:rsid w:val="00F171D8"/>
    <w:rsid w:val="00F17302"/>
    <w:rsid w:val="00F17361"/>
    <w:rsid w:val="00F175D7"/>
    <w:rsid w:val="00F17732"/>
    <w:rsid w:val="00F17838"/>
    <w:rsid w:val="00F178BA"/>
    <w:rsid w:val="00F178CF"/>
    <w:rsid w:val="00F179DB"/>
    <w:rsid w:val="00F17CF7"/>
    <w:rsid w:val="00F17DBF"/>
    <w:rsid w:val="00F17FBB"/>
    <w:rsid w:val="00F20091"/>
    <w:rsid w:val="00F20121"/>
    <w:rsid w:val="00F202CD"/>
    <w:rsid w:val="00F2035E"/>
    <w:rsid w:val="00F20438"/>
    <w:rsid w:val="00F204FB"/>
    <w:rsid w:val="00F2050D"/>
    <w:rsid w:val="00F20625"/>
    <w:rsid w:val="00F20692"/>
    <w:rsid w:val="00F2078E"/>
    <w:rsid w:val="00F2079C"/>
    <w:rsid w:val="00F20996"/>
    <w:rsid w:val="00F20A15"/>
    <w:rsid w:val="00F20A75"/>
    <w:rsid w:val="00F20DEA"/>
    <w:rsid w:val="00F20EDF"/>
    <w:rsid w:val="00F21013"/>
    <w:rsid w:val="00F210FF"/>
    <w:rsid w:val="00F21400"/>
    <w:rsid w:val="00F2157B"/>
    <w:rsid w:val="00F2160A"/>
    <w:rsid w:val="00F2178C"/>
    <w:rsid w:val="00F218C4"/>
    <w:rsid w:val="00F219C2"/>
    <w:rsid w:val="00F21AAF"/>
    <w:rsid w:val="00F21B3C"/>
    <w:rsid w:val="00F21BB8"/>
    <w:rsid w:val="00F21C45"/>
    <w:rsid w:val="00F21D4C"/>
    <w:rsid w:val="00F22045"/>
    <w:rsid w:val="00F2204B"/>
    <w:rsid w:val="00F22147"/>
    <w:rsid w:val="00F22231"/>
    <w:rsid w:val="00F2259E"/>
    <w:rsid w:val="00F2270B"/>
    <w:rsid w:val="00F228BB"/>
    <w:rsid w:val="00F228FC"/>
    <w:rsid w:val="00F229D5"/>
    <w:rsid w:val="00F229F9"/>
    <w:rsid w:val="00F22BC3"/>
    <w:rsid w:val="00F22CA6"/>
    <w:rsid w:val="00F22D8F"/>
    <w:rsid w:val="00F22DA0"/>
    <w:rsid w:val="00F22E64"/>
    <w:rsid w:val="00F2300B"/>
    <w:rsid w:val="00F23010"/>
    <w:rsid w:val="00F230BE"/>
    <w:rsid w:val="00F23168"/>
    <w:rsid w:val="00F231EB"/>
    <w:rsid w:val="00F23337"/>
    <w:rsid w:val="00F23377"/>
    <w:rsid w:val="00F23423"/>
    <w:rsid w:val="00F235BB"/>
    <w:rsid w:val="00F23686"/>
    <w:rsid w:val="00F237A5"/>
    <w:rsid w:val="00F239E0"/>
    <w:rsid w:val="00F239ED"/>
    <w:rsid w:val="00F239F6"/>
    <w:rsid w:val="00F23A03"/>
    <w:rsid w:val="00F23C7E"/>
    <w:rsid w:val="00F23DDD"/>
    <w:rsid w:val="00F23EFF"/>
    <w:rsid w:val="00F23F6B"/>
    <w:rsid w:val="00F23F81"/>
    <w:rsid w:val="00F23FCA"/>
    <w:rsid w:val="00F23FD5"/>
    <w:rsid w:val="00F23FF9"/>
    <w:rsid w:val="00F241E8"/>
    <w:rsid w:val="00F24328"/>
    <w:rsid w:val="00F24379"/>
    <w:rsid w:val="00F2461F"/>
    <w:rsid w:val="00F2494D"/>
    <w:rsid w:val="00F24A37"/>
    <w:rsid w:val="00F24B10"/>
    <w:rsid w:val="00F24BCC"/>
    <w:rsid w:val="00F24C1F"/>
    <w:rsid w:val="00F24CA9"/>
    <w:rsid w:val="00F24CED"/>
    <w:rsid w:val="00F24D9D"/>
    <w:rsid w:val="00F24F37"/>
    <w:rsid w:val="00F2526A"/>
    <w:rsid w:val="00F2536D"/>
    <w:rsid w:val="00F254DC"/>
    <w:rsid w:val="00F25615"/>
    <w:rsid w:val="00F25825"/>
    <w:rsid w:val="00F25880"/>
    <w:rsid w:val="00F258F9"/>
    <w:rsid w:val="00F25C45"/>
    <w:rsid w:val="00F25E6B"/>
    <w:rsid w:val="00F25E8D"/>
    <w:rsid w:val="00F26086"/>
    <w:rsid w:val="00F26298"/>
    <w:rsid w:val="00F26313"/>
    <w:rsid w:val="00F2642C"/>
    <w:rsid w:val="00F264DC"/>
    <w:rsid w:val="00F26534"/>
    <w:rsid w:val="00F2654F"/>
    <w:rsid w:val="00F265AD"/>
    <w:rsid w:val="00F2664E"/>
    <w:rsid w:val="00F26827"/>
    <w:rsid w:val="00F26965"/>
    <w:rsid w:val="00F26980"/>
    <w:rsid w:val="00F26B1D"/>
    <w:rsid w:val="00F26F99"/>
    <w:rsid w:val="00F26FC2"/>
    <w:rsid w:val="00F27110"/>
    <w:rsid w:val="00F2716B"/>
    <w:rsid w:val="00F271A5"/>
    <w:rsid w:val="00F2721F"/>
    <w:rsid w:val="00F2727A"/>
    <w:rsid w:val="00F273CA"/>
    <w:rsid w:val="00F276C8"/>
    <w:rsid w:val="00F2775A"/>
    <w:rsid w:val="00F2775C"/>
    <w:rsid w:val="00F27904"/>
    <w:rsid w:val="00F279AD"/>
    <w:rsid w:val="00F27AC0"/>
    <w:rsid w:val="00F27B87"/>
    <w:rsid w:val="00F27CAA"/>
    <w:rsid w:val="00F27CF5"/>
    <w:rsid w:val="00F27D54"/>
    <w:rsid w:val="00F27D8B"/>
    <w:rsid w:val="00F27E5E"/>
    <w:rsid w:val="00F27EA0"/>
    <w:rsid w:val="00F27FF3"/>
    <w:rsid w:val="00F30009"/>
    <w:rsid w:val="00F301B0"/>
    <w:rsid w:val="00F3022D"/>
    <w:rsid w:val="00F303F2"/>
    <w:rsid w:val="00F30459"/>
    <w:rsid w:val="00F3045C"/>
    <w:rsid w:val="00F304FC"/>
    <w:rsid w:val="00F3071C"/>
    <w:rsid w:val="00F30729"/>
    <w:rsid w:val="00F30856"/>
    <w:rsid w:val="00F30909"/>
    <w:rsid w:val="00F30942"/>
    <w:rsid w:val="00F30D1D"/>
    <w:rsid w:val="00F30E11"/>
    <w:rsid w:val="00F30E42"/>
    <w:rsid w:val="00F312C0"/>
    <w:rsid w:val="00F312D7"/>
    <w:rsid w:val="00F312F2"/>
    <w:rsid w:val="00F3132E"/>
    <w:rsid w:val="00F313C7"/>
    <w:rsid w:val="00F314DC"/>
    <w:rsid w:val="00F314ED"/>
    <w:rsid w:val="00F3164D"/>
    <w:rsid w:val="00F316D6"/>
    <w:rsid w:val="00F31834"/>
    <w:rsid w:val="00F3188B"/>
    <w:rsid w:val="00F3199B"/>
    <w:rsid w:val="00F31A08"/>
    <w:rsid w:val="00F31B8C"/>
    <w:rsid w:val="00F31FA5"/>
    <w:rsid w:val="00F32281"/>
    <w:rsid w:val="00F32285"/>
    <w:rsid w:val="00F322A1"/>
    <w:rsid w:val="00F322C3"/>
    <w:rsid w:val="00F322E0"/>
    <w:rsid w:val="00F32350"/>
    <w:rsid w:val="00F32393"/>
    <w:rsid w:val="00F32522"/>
    <w:rsid w:val="00F325AB"/>
    <w:rsid w:val="00F32663"/>
    <w:rsid w:val="00F326BC"/>
    <w:rsid w:val="00F326C7"/>
    <w:rsid w:val="00F32722"/>
    <w:rsid w:val="00F32832"/>
    <w:rsid w:val="00F329CB"/>
    <w:rsid w:val="00F32B3B"/>
    <w:rsid w:val="00F32D19"/>
    <w:rsid w:val="00F32DEB"/>
    <w:rsid w:val="00F33369"/>
    <w:rsid w:val="00F333B8"/>
    <w:rsid w:val="00F33464"/>
    <w:rsid w:val="00F336F4"/>
    <w:rsid w:val="00F33806"/>
    <w:rsid w:val="00F33816"/>
    <w:rsid w:val="00F339E6"/>
    <w:rsid w:val="00F33A33"/>
    <w:rsid w:val="00F33A9C"/>
    <w:rsid w:val="00F33B8B"/>
    <w:rsid w:val="00F33C6A"/>
    <w:rsid w:val="00F33CFC"/>
    <w:rsid w:val="00F340CC"/>
    <w:rsid w:val="00F34208"/>
    <w:rsid w:val="00F34220"/>
    <w:rsid w:val="00F345AA"/>
    <w:rsid w:val="00F347E4"/>
    <w:rsid w:val="00F348EC"/>
    <w:rsid w:val="00F34992"/>
    <w:rsid w:val="00F349AF"/>
    <w:rsid w:val="00F34A8B"/>
    <w:rsid w:val="00F34CC2"/>
    <w:rsid w:val="00F34D31"/>
    <w:rsid w:val="00F34E4C"/>
    <w:rsid w:val="00F34ED1"/>
    <w:rsid w:val="00F35272"/>
    <w:rsid w:val="00F35348"/>
    <w:rsid w:val="00F35554"/>
    <w:rsid w:val="00F358A3"/>
    <w:rsid w:val="00F358B9"/>
    <w:rsid w:val="00F35928"/>
    <w:rsid w:val="00F35AB6"/>
    <w:rsid w:val="00F35BF4"/>
    <w:rsid w:val="00F35C12"/>
    <w:rsid w:val="00F35CDE"/>
    <w:rsid w:val="00F35E60"/>
    <w:rsid w:val="00F35E61"/>
    <w:rsid w:val="00F35E81"/>
    <w:rsid w:val="00F35E8B"/>
    <w:rsid w:val="00F360F9"/>
    <w:rsid w:val="00F3618D"/>
    <w:rsid w:val="00F3618E"/>
    <w:rsid w:val="00F361FE"/>
    <w:rsid w:val="00F3627C"/>
    <w:rsid w:val="00F3628E"/>
    <w:rsid w:val="00F36339"/>
    <w:rsid w:val="00F36433"/>
    <w:rsid w:val="00F3644B"/>
    <w:rsid w:val="00F364E0"/>
    <w:rsid w:val="00F364FF"/>
    <w:rsid w:val="00F36576"/>
    <w:rsid w:val="00F36635"/>
    <w:rsid w:val="00F36742"/>
    <w:rsid w:val="00F3686E"/>
    <w:rsid w:val="00F369A2"/>
    <w:rsid w:val="00F36AF3"/>
    <w:rsid w:val="00F36BD0"/>
    <w:rsid w:val="00F36BF0"/>
    <w:rsid w:val="00F36F3D"/>
    <w:rsid w:val="00F37054"/>
    <w:rsid w:val="00F370B1"/>
    <w:rsid w:val="00F371C1"/>
    <w:rsid w:val="00F371EF"/>
    <w:rsid w:val="00F37234"/>
    <w:rsid w:val="00F372DD"/>
    <w:rsid w:val="00F37535"/>
    <w:rsid w:val="00F377F4"/>
    <w:rsid w:val="00F37AC5"/>
    <w:rsid w:val="00F37BD5"/>
    <w:rsid w:val="00F37E7E"/>
    <w:rsid w:val="00F40014"/>
    <w:rsid w:val="00F400AE"/>
    <w:rsid w:val="00F40144"/>
    <w:rsid w:val="00F4015C"/>
    <w:rsid w:val="00F40168"/>
    <w:rsid w:val="00F402B8"/>
    <w:rsid w:val="00F40346"/>
    <w:rsid w:val="00F403BF"/>
    <w:rsid w:val="00F40582"/>
    <w:rsid w:val="00F406EB"/>
    <w:rsid w:val="00F40700"/>
    <w:rsid w:val="00F407A7"/>
    <w:rsid w:val="00F4087A"/>
    <w:rsid w:val="00F408BF"/>
    <w:rsid w:val="00F40972"/>
    <w:rsid w:val="00F40A85"/>
    <w:rsid w:val="00F40A93"/>
    <w:rsid w:val="00F40C9F"/>
    <w:rsid w:val="00F40D91"/>
    <w:rsid w:val="00F40DE2"/>
    <w:rsid w:val="00F40FF0"/>
    <w:rsid w:val="00F41045"/>
    <w:rsid w:val="00F4105A"/>
    <w:rsid w:val="00F41146"/>
    <w:rsid w:val="00F41169"/>
    <w:rsid w:val="00F411AA"/>
    <w:rsid w:val="00F412B8"/>
    <w:rsid w:val="00F412D3"/>
    <w:rsid w:val="00F413D6"/>
    <w:rsid w:val="00F413EA"/>
    <w:rsid w:val="00F415D6"/>
    <w:rsid w:val="00F41793"/>
    <w:rsid w:val="00F417EF"/>
    <w:rsid w:val="00F4186B"/>
    <w:rsid w:val="00F41895"/>
    <w:rsid w:val="00F418D1"/>
    <w:rsid w:val="00F419D0"/>
    <w:rsid w:val="00F41AEE"/>
    <w:rsid w:val="00F41B4C"/>
    <w:rsid w:val="00F41B76"/>
    <w:rsid w:val="00F41D1F"/>
    <w:rsid w:val="00F41E15"/>
    <w:rsid w:val="00F42225"/>
    <w:rsid w:val="00F422C5"/>
    <w:rsid w:val="00F42460"/>
    <w:rsid w:val="00F425F7"/>
    <w:rsid w:val="00F428D6"/>
    <w:rsid w:val="00F429AA"/>
    <w:rsid w:val="00F42A06"/>
    <w:rsid w:val="00F42AFF"/>
    <w:rsid w:val="00F42B05"/>
    <w:rsid w:val="00F42BB3"/>
    <w:rsid w:val="00F42C60"/>
    <w:rsid w:val="00F42CB6"/>
    <w:rsid w:val="00F42DDD"/>
    <w:rsid w:val="00F42EA0"/>
    <w:rsid w:val="00F42F99"/>
    <w:rsid w:val="00F43129"/>
    <w:rsid w:val="00F432BB"/>
    <w:rsid w:val="00F43370"/>
    <w:rsid w:val="00F433FE"/>
    <w:rsid w:val="00F4348C"/>
    <w:rsid w:val="00F43650"/>
    <w:rsid w:val="00F43670"/>
    <w:rsid w:val="00F437BD"/>
    <w:rsid w:val="00F438FF"/>
    <w:rsid w:val="00F43946"/>
    <w:rsid w:val="00F439B4"/>
    <w:rsid w:val="00F439F0"/>
    <w:rsid w:val="00F439FF"/>
    <w:rsid w:val="00F43D02"/>
    <w:rsid w:val="00F43D4C"/>
    <w:rsid w:val="00F43DB5"/>
    <w:rsid w:val="00F43F3B"/>
    <w:rsid w:val="00F4410E"/>
    <w:rsid w:val="00F44245"/>
    <w:rsid w:val="00F442C1"/>
    <w:rsid w:val="00F44369"/>
    <w:rsid w:val="00F44497"/>
    <w:rsid w:val="00F445DE"/>
    <w:rsid w:val="00F445DF"/>
    <w:rsid w:val="00F44727"/>
    <w:rsid w:val="00F44757"/>
    <w:rsid w:val="00F44957"/>
    <w:rsid w:val="00F4499D"/>
    <w:rsid w:val="00F44D0A"/>
    <w:rsid w:val="00F44D34"/>
    <w:rsid w:val="00F44D3A"/>
    <w:rsid w:val="00F44ED1"/>
    <w:rsid w:val="00F44F19"/>
    <w:rsid w:val="00F44F7C"/>
    <w:rsid w:val="00F4503C"/>
    <w:rsid w:val="00F4519C"/>
    <w:rsid w:val="00F45312"/>
    <w:rsid w:val="00F4537E"/>
    <w:rsid w:val="00F4540A"/>
    <w:rsid w:val="00F45410"/>
    <w:rsid w:val="00F454B6"/>
    <w:rsid w:val="00F4552F"/>
    <w:rsid w:val="00F456B6"/>
    <w:rsid w:val="00F4590E"/>
    <w:rsid w:val="00F45949"/>
    <w:rsid w:val="00F45B66"/>
    <w:rsid w:val="00F45B85"/>
    <w:rsid w:val="00F45BF7"/>
    <w:rsid w:val="00F45CE4"/>
    <w:rsid w:val="00F45DFF"/>
    <w:rsid w:val="00F45F68"/>
    <w:rsid w:val="00F460F3"/>
    <w:rsid w:val="00F46131"/>
    <w:rsid w:val="00F46236"/>
    <w:rsid w:val="00F462CC"/>
    <w:rsid w:val="00F4637A"/>
    <w:rsid w:val="00F467A7"/>
    <w:rsid w:val="00F467DB"/>
    <w:rsid w:val="00F4680E"/>
    <w:rsid w:val="00F4695C"/>
    <w:rsid w:val="00F4696F"/>
    <w:rsid w:val="00F469C9"/>
    <w:rsid w:val="00F46B84"/>
    <w:rsid w:val="00F46B90"/>
    <w:rsid w:val="00F46CFD"/>
    <w:rsid w:val="00F46D95"/>
    <w:rsid w:val="00F46ED7"/>
    <w:rsid w:val="00F46EF1"/>
    <w:rsid w:val="00F46FDF"/>
    <w:rsid w:val="00F47082"/>
    <w:rsid w:val="00F470F8"/>
    <w:rsid w:val="00F47283"/>
    <w:rsid w:val="00F47394"/>
    <w:rsid w:val="00F4756B"/>
    <w:rsid w:val="00F47855"/>
    <w:rsid w:val="00F4792D"/>
    <w:rsid w:val="00F47A1B"/>
    <w:rsid w:val="00F47A4D"/>
    <w:rsid w:val="00F47AB9"/>
    <w:rsid w:val="00F47ABF"/>
    <w:rsid w:val="00F47B0D"/>
    <w:rsid w:val="00F47C71"/>
    <w:rsid w:val="00F47CA0"/>
    <w:rsid w:val="00F47D64"/>
    <w:rsid w:val="00F47DD7"/>
    <w:rsid w:val="00F47FCF"/>
    <w:rsid w:val="00F50082"/>
    <w:rsid w:val="00F5025A"/>
    <w:rsid w:val="00F503F8"/>
    <w:rsid w:val="00F503FC"/>
    <w:rsid w:val="00F5075C"/>
    <w:rsid w:val="00F50864"/>
    <w:rsid w:val="00F509B6"/>
    <w:rsid w:val="00F50B2E"/>
    <w:rsid w:val="00F50CD2"/>
    <w:rsid w:val="00F50EFD"/>
    <w:rsid w:val="00F50F83"/>
    <w:rsid w:val="00F50FD1"/>
    <w:rsid w:val="00F51108"/>
    <w:rsid w:val="00F51123"/>
    <w:rsid w:val="00F511C4"/>
    <w:rsid w:val="00F51230"/>
    <w:rsid w:val="00F51326"/>
    <w:rsid w:val="00F513DF"/>
    <w:rsid w:val="00F513E5"/>
    <w:rsid w:val="00F51434"/>
    <w:rsid w:val="00F51538"/>
    <w:rsid w:val="00F515AD"/>
    <w:rsid w:val="00F5163F"/>
    <w:rsid w:val="00F51750"/>
    <w:rsid w:val="00F51759"/>
    <w:rsid w:val="00F5180B"/>
    <w:rsid w:val="00F51894"/>
    <w:rsid w:val="00F518A6"/>
    <w:rsid w:val="00F51B71"/>
    <w:rsid w:val="00F51D0E"/>
    <w:rsid w:val="00F51DF8"/>
    <w:rsid w:val="00F51E43"/>
    <w:rsid w:val="00F51E60"/>
    <w:rsid w:val="00F52141"/>
    <w:rsid w:val="00F52210"/>
    <w:rsid w:val="00F523CB"/>
    <w:rsid w:val="00F52436"/>
    <w:rsid w:val="00F52476"/>
    <w:rsid w:val="00F524B2"/>
    <w:rsid w:val="00F5256E"/>
    <w:rsid w:val="00F525AA"/>
    <w:rsid w:val="00F5261D"/>
    <w:rsid w:val="00F5268F"/>
    <w:rsid w:val="00F5278C"/>
    <w:rsid w:val="00F527AE"/>
    <w:rsid w:val="00F528A6"/>
    <w:rsid w:val="00F52906"/>
    <w:rsid w:val="00F5296A"/>
    <w:rsid w:val="00F529DC"/>
    <w:rsid w:val="00F52C14"/>
    <w:rsid w:val="00F52CEA"/>
    <w:rsid w:val="00F52DAF"/>
    <w:rsid w:val="00F52DF7"/>
    <w:rsid w:val="00F53069"/>
    <w:rsid w:val="00F530F2"/>
    <w:rsid w:val="00F531D9"/>
    <w:rsid w:val="00F53292"/>
    <w:rsid w:val="00F53555"/>
    <w:rsid w:val="00F53606"/>
    <w:rsid w:val="00F53699"/>
    <w:rsid w:val="00F5378A"/>
    <w:rsid w:val="00F537E4"/>
    <w:rsid w:val="00F53809"/>
    <w:rsid w:val="00F53AEF"/>
    <w:rsid w:val="00F53B3E"/>
    <w:rsid w:val="00F53B87"/>
    <w:rsid w:val="00F53B96"/>
    <w:rsid w:val="00F53C73"/>
    <w:rsid w:val="00F53C8A"/>
    <w:rsid w:val="00F53D8A"/>
    <w:rsid w:val="00F53DE6"/>
    <w:rsid w:val="00F53F65"/>
    <w:rsid w:val="00F53FC7"/>
    <w:rsid w:val="00F53FEA"/>
    <w:rsid w:val="00F5401B"/>
    <w:rsid w:val="00F5406C"/>
    <w:rsid w:val="00F540A9"/>
    <w:rsid w:val="00F540DC"/>
    <w:rsid w:val="00F541F3"/>
    <w:rsid w:val="00F54256"/>
    <w:rsid w:val="00F54258"/>
    <w:rsid w:val="00F5435D"/>
    <w:rsid w:val="00F543B8"/>
    <w:rsid w:val="00F544EC"/>
    <w:rsid w:val="00F5459F"/>
    <w:rsid w:val="00F54675"/>
    <w:rsid w:val="00F547AE"/>
    <w:rsid w:val="00F54867"/>
    <w:rsid w:val="00F549B5"/>
    <w:rsid w:val="00F54AA4"/>
    <w:rsid w:val="00F54BE7"/>
    <w:rsid w:val="00F54C4C"/>
    <w:rsid w:val="00F54C73"/>
    <w:rsid w:val="00F54D10"/>
    <w:rsid w:val="00F54D2D"/>
    <w:rsid w:val="00F54D4F"/>
    <w:rsid w:val="00F54EA3"/>
    <w:rsid w:val="00F550B0"/>
    <w:rsid w:val="00F55116"/>
    <w:rsid w:val="00F55152"/>
    <w:rsid w:val="00F5532F"/>
    <w:rsid w:val="00F55386"/>
    <w:rsid w:val="00F555B6"/>
    <w:rsid w:val="00F5577D"/>
    <w:rsid w:val="00F5584A"/>
    <w:rsid w:val="00F55862"/>
    <w:rsid w:val="00F55DAA"/>
    <w:rsid w:val="00F56022"/>
    <w:rsid w:val="00F560E6"/>
    <w:rsid w:val="00F56546"/>
    <w:rsid w:val="00F5660C"/>
    <w:rsid w:val="00F56612"/>
    <w:rsid w:val="00F568BB"/>
    <w:rsid w:val="00F56948"/>
    <w:rsid w:val="00F56B2E"/>
    <w:rsid w:val="00F56C35"/>
    <w:rsid w:val="00F56DA0"/>
    <w:rsid w:val="00F570A6"/>
    <w:rsid w:val="00F570AF"/>
    <w:rsid w:val="00F570FE"/>
    <w:rsid w:val="00F57160"/>
    <w:rsid w:val="00F57163"/>
    <w:rsid w:val="00F57396"/>
    <w:rsid w:val="00F57510"/>
    <w:rsid w:val="00F5752E"/>
    <w:rsid w:val="00F57538"/>
    <w:rsid w:val="00F575AA"/>
    <w:rsid w:val="00F57600"/>
    <w:rsid w:val="00F576C3"/>
    <w:rsid w:val="00F576D3"/>
    <w:rsid w:val="00F57769"/>
    <w:rsid w:val="00F578B2"/>
    <w:rsid w:val="00F578F7"/>
    <w:rsid w:val="00F579BA"/>
    <w:rsid w:val="00F57C25"/>
    <w:rsid w:val="00F57C44"/>
    <w:rsid w:val="00F57C8A"/>
    <w:rsid w:val="00F57D25"/>
    <w:rsid w:val="00F57DB2"/>
    <w:rsid w:val="00F57DB8"/>
    <w:rsid w:val="00F57EF4"/>
    <w:rsid w:val="00F60005"/>
    <w:rsid w:val="00F601B9"/>
    <w:rsid w:val="00F601E5"/>
    <w:rsid w:val="00F60232"/>
    <w:rsid w:val="00F6023A"/>
    <w:rsid w:val="00F60293"/>
    <w:rsid w:val="00F60307"/>
    <w:rsid w:val="00F6036F"/>
    <w:rsid w:val="00F60582"/>
    <w:rsid w:val="00F605E6"/>
    <w:rsid w:val="00F60666"/>
    <w:rsid w:val="00F60985"/>
    <w:rsid w:val="00F609C3"/>
    <w:rsid w:val="00F609E3"/>
    <w:rsid w:val="00F60BC4"/>
    <w:rsid w:val="00F60C9C"/>
    <w:rsid w:val="00F60D0E"/>
    <w:rsid w:val="00F60F9E"/>
    <w:rsid w:val="00F61090"/>
    <w:rsid w:val="00F6127E"/>
    <w:rsid w:val="00F61320"/>
    <w:rsid w:val="00F613B0"/>
    <w:rsid w:val="00F614BB"/>
    <w:rsid w:val="00F61547"/>
    <w:rsid w:val="00F615A9"/>
    <w:rsid w:val="00F616D9"/>
    <w:rsid w:val="00F616ED"/>
    <w:rsid w:val="00F6196C"/>
    <w:rsid w:val="00F61AE8"/>
    <w:rsid w:val="00F61B33"/>
    <w:rsid w:val="00F61E64"/>
    <w:rsid w:val="00F61E67"/>
    <w:rsid w:val="00F61EEA"/>
    <w:rsid w:val="00F61F9D"/>
    <w:rsid w:val="00F6202C"/>
    <w:rsid w:val="00F62286"/>
    <w:rsid w:val="00F62346"/>
    <w:rsid w:val="00F6246E"/>
    <w:rsid w:val="00F624BB"/>
    <w:rsid w:val="00F62566"/>
    <w:rsid w:val="00F62572"/>
    <w:rsid w:val="00F626B2"/>
    <w:rsid w:val="00F627C5"/>
    <w:rsid w:val="00F6283F"/>
    <w:rsid w:val="00F629AD"/>
    <w:rsid w:val="00F629E6"/>
    <w:rsid w:val="00F62A54"/>
    <w:rsid w:val="00F62B5A"/>
    <w:rsid w:val="00F62C44"/>
    <w:rsid w:val="00F62D98"/>
    <w:rsid w:val="00F62EF5"/>
    <w:rsid w:val="00F62FB9"/>
    <w:rsid w:val="00F630BD"/>
    <w:rsid w:val="00F631D4"/>
    <w:rsid w:val="00F63623"/>
    <w:rsid w:val="00F63642"/>
    <w:rsid w:val="00F63648"/>
    <w:rsid w:val="00F63763"/>
    <w:rsid w:val="00F637A5"/>
    <w:rsid w:val="00F637E1"/>
    <w:rsid w:val="00F63991"/>
    <w:rsid w:val="00F63A6E"/>
    <w:rsid w:val="00F63C5A"/>
    <w:rsid w:val="00F63C71"/>
    <w:rsid w:val="00F63CD6"/>
    <w:rsid w:val="00F63D40"/>
    <w:rsid w:val="00F63E72"/>
    <w:rsid w:val="00F63E9A"/>
    <w:rsid w:val="00F63F2C"/>
    <w:rsid w:val="00F64082"/>
    <w:rsid w:val="00F642FC"/>
    <w:rsid w:val="00F64464"/>
    <w:rsid w:val="00F644A4"/>
    <w:rsid w:val="00F644FD"/>
    <w:rsid w:val="00F645A0"/>
    <w:rsid w:val="00F645BF"/>
    <w:rsid w:val="00F64634"/>
    <w:rsid w:val="00F64768"/>
    <w:rsid w:val="00F6476D"/>
    <w:rsid w:val="00F6497D"/>
    <w:rsid w:val="00F64E32"/>
    <w:rsid w:val="00F64F21"/>
    <w:rsid w:val="00F64FD4"/>
    <w:rsid w:val="00F6500D"/>
    <w:rsid w:val="00F6506C"/>
    <w:rsid w:val="00F650E2"/>
    <w:rsid w:val="00F65151"/>
    <w:rsid w:val="00F65458"/>
    <w:rsid w:val="00F656EA"/>
    <w:rsid w:val="00F65844"/>
    <w:rsid w:val="00F658D9"/>
    <w:rsid w:val="00F65C1D"/>
    <w:rsid w:val="00F65C3F"/>
    <w:rsid w:val="00F65CF6"/>
    <w:rsid w:val="00F65D97"/>
    <w:rsid w:val="00F65DCF"/>
    <w:rsid w:val="00F65DE8"/>
    <w:rsid w:val="00F65F57"/>
    <w:rsid w:val="00F6628F"/>
    <w:rsid w:val="00F664DF"/>
    <w:rsid w:val="00F664E5"/>
    <w:rsid w:val="00F6679F"/>
    <w:rsid w:val="00F66992"/>
    <w:rsid w:val="00F66AAF"/>
    <w:rsid w:val="00F66ADE"/>
    <w:rsid w:val="00F66CA2"/>
    <w:rsid w:val="00F66F76"/>
    <w:rsid w:val="00F66F7B"/>
    <w:rsid w:val="00F66FBA"/>
    <w:rsid w:val="00F66FCD"/>
    <w:rsid w:val="00F67127"/>
    <w:rsid w:val="00F67512"/>
    <w:rsid w:val="00F675D9"/>
    <w:rsid w:val="00F67683"/>
    <w:rsid w:val="00F677A6"/>
    <w:rsid w:val="00F67981"/>
    <w:rsid w:val="00F679AD"/>
    <w:rsid w:val="00F67A5D"/>
    <w:rsid w:val="00F67AA9"/>
    <w:rsid w:val="00F67B8B"/>
    <w:rsid w:val="00F67E64"/>
    <w:rsid w:val="00F701E9"/>
    <w:rsid w:val="00F70337"/>
    <w:rsid w:val="00F70475"/>
    <w:rsid w:val="00F7055E"/>
    <w:rsid w:val="00F7057E"/>
    <w:rsid w:val="00F705C5"/>
    <w:rsid w:val="00F70608"/>
    <w:rsid w:val="00F70660"/>
    <w:rsid w:val="00F70683"/>
    <w:rsid w:val="00F70B54"/>
    <w:rsid w:val="00F70B63"/>
    <w:rsid w:val="00F70B95"/>
    <w:rsid w:val="00F70CB7"/>
    <w:rsid w:val="00F70D3D"/>
    <w:rsid w:val="00F70D78"/>
    <w:rsid w:val="00F7110F"/>
    <w:rsid w:val="00F711FB"/>
    <w:rsid w:val="00F7132A"/>
    <w:rsid w:val="00F714BC"/>
    <w:rsid w:val="00F717ED"/>
    <w:rsid w:val="00F718C5"/>
    <w:rsid w:val="00F71A09"/>
    <w:rsid w:val="00F71EFF"/>
    <w:rsid w:val="00F71F03"/>
    <w:rsid w:val="00F71FF5"/>
    <w:rsid w:val="00F72169"/>
    <w:rsid w:val="00F721F2"/>
    <w:rsid w:val="00F72476"/>
    <w:rsid w:val="00F725A6"/>
    <w:rsid w:val="00F725C2"/>
    <w:rsid w:val="00F72738"/>
    <w:rsid w:val="00F727C9"/>
    <w:rsid w:val="00F727CD"/>
    <w:rsid w:val="00F728CE"/>
    <w:rsid w:val="00F72994"/>
    <w:rsid w:val="00F72AFD"/>
    <w:rsid w:val="00F72BCD"/>
    <w:rsid w:val="00F72BFC"/>
    <w:rsid w:val="00F72C7D"/>
    <w:rsid w:val="00F72D96"/>
    <w:rsid w:val="00F72F8C"/>
    <w:rsid w:val="00F73120"/>
    <w:rsid w:val="00F73179"/>
    <w:rsid w:val="00F7339C"/>
    <w:rsid w:val="00F73405"/>
    <w:rsid w:val="00F73553"/>
    <w:rsid w:val="00F73563"/>
    <w:rsid w:val="00F73736"/>
    <w:rsid w:val="00F738A1"/>
    <w:rsid w:val="00F73A8C"/>
    <w:rsid w:val="00F73ABA"/>
    <w:rsid w:val="00F73AFC"/>
    <w:rsid w:val="00F73D91"/>
    <w:rsid w:val="00F73DBE"/>
    <w:rsid w:val="00F73E17"/>
    <w:rsid w:val="00F73FB9"/>
    <w:rsid w:val="00F74024"/>
    <w:rsid w:val="00F74229"/>
    <w:rsid w:val="00F7431E"/>
    <w:rsid w:val="00F74442"/>
    <w:rsid w:val="00F744D3"/>
    <w:rsid w:val="00F7475D"/>
    <w:rsid w:val="00F748C5"/>
    <w:rsid w:val="00F74AD6"/>
    <w:rsid w:val="00F74AD9"/>
    <w:rsid w:val="00F74CA5"/>
    <w:rsid w:val="00F74EE0"/>
    <w:rsid w:val="00F74F5A"/>
    <w:rsid w:val="00F74FA9"/>
    <w:rsid w:val="00F74FCA"/>
    <w:rsid w:val="00F75176"/>
    <w:rsid w:val="00F7518D"/>
    <w:rsid w:val="00F7549B"/>
    <w:rsid w:val="00F75698"/>
    <w:rsid w:val="00F756BF"/>
    <w:rsid w:val="00F756CA"/>
    <w:rsid w:val="00F756E7"/>
    <w:rsid w:val="00F75704"/>
    <w:rsid w:val="00F7573C"/>
    <w:rsid w:val="00F757EE"/>
    <w:rsid w:val="00F7582C"/>
    <w:rsid w:val="00F75853"/>
    <w:rsid w:val="00F758D4"/>
    <w:rsid w:val="00F75A4E"/>
    <w:rsid w:val="00F75CDE"/>
    <w:rsid w:val="00F75D85"/>
    <w:rsid w:val="00F75F6D"/>
    <w:rsid w:val="00F75FC6"/>
    <w:rsid w:val="00F7601E"/>
    <w:rsid w:val="00F76103"/>
    <w:rsid w:val="00F7619F"/>
    <w:rsid w:val="00F761FC"/>
    <w:rsid w:val="00F76289"/>
    <w:rsid w:val="00F76336"/>
    <w:rsid w:val="00F76417"/>
    <w:rsid w:val="00F76795"/>
    <w:rsid w:val="00F76905"/>
    <w:rsid w:val="00F769E1"/>
    <w:rsid w:val="00F76A79"/>
    <w:rsid w:val="00F76BAE"/>
    <w:rsid w:val="00F76BB4"/>
    <w:rsid w:val="00F76C9A"/>
    <w:rsid w:val="00F76DB3"/>
    <w:rsid w:val="00F76DC3"/>
    <w:rsid w:val="00F76DFB"/>
    <w:rsid w:val="00F76E8F"/>
    <w:rsid w:val="00F76F5E"/>
    <w:rsid w:val="00F7716F"/>
    <w:rsid w:val="00F77210"/>
    <w:rsid w:val="00F7724E"/>
    <w:rsid w:val="00F77257"/>
    <w:rsid w:val="00F77283"/>
    <w:rsid w:val="00F77647"/>
    <w:rsid w:val="00F77705"/>
    <w:rsid w:val="00F77743"/>
    <w:rsid w:val="00F77754"/>
    <w:rsid w:val="00F77785"/>
    <w:rsid w:val="00F7782D"/>
    <w:rsid w:val="00F779BD"/>
    <w:rsid w:val="00F77A81"/>
    <w:rsid w:val="00F77B3F"/>
    <w:rsid w:val="00F77BDA"/>
    <w:rsid w:val="00F77D45"/>
    <w:rsid w:val="00F77E7B"/>
    <w:rsid w:val="00F77EF6"/>
    <w:rsid w:val="00F77F23"/>
    <w:rsid w:val="00F77F6F"/>
    <w:rsid w:val="00F80014"/>
    <w:rsid w:val="00F80071"/>
    <w:rsid w:val="00F80243"/>
    <w:rsid w:val="00F8025C"/>
    <w:rsid w:val="00F8029E"/>
    <w:rsid w:val="00F80484"/>
    <w:rsid w:val="00F80632"/>
    <w:rsid w:val="00F806D7"/>
    <w:rsid w:val="00F8071B"/>
    <w:rsid w:val="00F80839"/>
    <w:rsid w:val="00F80A54"/>
    <w:rsid w:val="00F80B03"/>
    <w:rsid w:val="00F80BA8"/>
    <w:rsid w:val="00F80C21"/>
    <w:rsid w:val="00F80CFC"/>
    <w:rsid w:val="00F80D79"/>
    <w:rsid w:val="00F81059"/>
    <w:rsid w:val="00F8105A"/>
    <w:rsid w:val="00F812EE"/>
    <w:rsid w:val="00F8159D"/>
    <w:rsid w:val="00F816E0"/>
    <w:rsid w:val="00F817F6"/>
    <w:rsid w:val="00F818B5"/>
    <w:rsid w:val="00F8194A"/>
    <w:rsid w:val="00F81C31"/>
    <w:rsid w:val="00F81DF9"/>
    <w:rsid w:val="00F81EE9"/>
    <w:rsid w:val="00F81F3D"/>
    <w:rsid w:val="00F820FA"/>
    <w:rsid w:val="00F821E4"/>
    <w:rsid w:val="00F821E9"/>
    <w:rsid w:val="00F82206"/>
    <w:rsid w:val="00F82248"/>
    <w:rsid w:val="00F82363"/>
    <w:rsid w:val="00F8236F"/>
    <w:rsid w:val="00F8244D"/>
    <w:rsid w:val="00F82527"/>
    <w:rsid w:val="00F825C4"/>
    <w:rsid w:val="00F826B3"/>
    <w:rsid w:val="00F826F6"/>
    <w:rsid w:val="00F826FE"/>
    <w:rsid w:val="00F82701"/>
    <w:rsid w:val="00F829AF"/>
    <w:rsid w:val="00F82A0C"/>
    <w:rsid w:val="00F82B49"/>
    <w:rsid w:val="00F82BA9"/>
    <w:rsid w:val="00F82D3F"/>
    <w:rsid w:val="00F82F6E"/>
    <w:rsid w:val="00F82FC7"/>
    <w:rsid w:val="00F8308B"/>
    <w:rsid w:val="00F83191"/>
    <w:rsid w:val="00F832D3"/>
    <w:rsid w:val="00F832DA"/>
    <w:rsid w:val="00F83514"/>
    <w:rsid w:val="00F8367B"/>
    <w:rsid w:val="00F836D4"/>
    <w:rsid w:val="00F8377F"/>
    <w:rsid w:val="00F8382D"/>
    <w:rsid w:val="00F838F5"/>
    <w:rsid w:val="00F838F9"/>
    <w:rsid w:val="00F839A0"/>
    <w:rsid w:val="00F83A18"/>
    <w:rsid w:val="00F83B30"/>
    <w:rsid w:val="00F83C4F"/>
    <w:rsid w:val="00F83C9A"/>
    <w:rsid w:val="00F83D88"/>
    <w:rsid w:val="00F83DFE"/>
    <w:rsid w:val="00F83E39"/>
    <w:rsid w:val="00F83EAF"/>
    <w:rsid w:val="00F83EB6"/>
    <w:rsid w:val="00F8405C"/>
    <w:rsid w:val="00F840D8"/>
    <w:rsid w:val="00F841D4"/>
    <w:rsid w:val="00F84377"/>
    <w:rsid w:val="00F843DA"/>
    <w:rsid w:val="00F84406"/>
    <w:rsid w:val="00F844B5"/>
    <w:rsid w:val="00F844DC"/>
    <w:rsid w:val="00F844EC"/>
    <w:rsid w:val="00F845B1"/>
    <w:rsid w:val="00F84600"/>
    <w:rsid w:val="00F84614"/>
    <w:rsid w:val="00F846A2"/>
    <w:rsid w:val="00F8470A"/>
    <w:rsid w:val="00F8476E"/>
    <w:rsid w:val="00F847D4"/>
    <w:rsid w:val="00F84828"/>
    <w:rsid w:val="00F84882"/>
    <w:rsid w:val="00F84AD5"/>
    <w:rsid w:val="00F84DBF"/>
    <w:rsid w:val="00F84DE0"/>
    <w:rsid w:val="00F84FD3"/>
    <w:rsid w:val="00F850FA"/>
    <w:rsid w:val="00F85143"/>
    <w:rsid w:val="00F85333"/>
    <w:rsid w:val="00F8543B"/>
    <w:rsid w:val="00F855B5"/>
    <w:rsid w:val="00F855B9"/>
    <w:rsid w:val="00F855E1"/>
    <w:rsid w:val="00F85627"/>
    <w:rsid w:val="00F856D9"/>
    <w:rsid w:val="00F8577A"/>
    <w:rsid w:val="00F857CB"/>
    <w:rsid w:val="00F8591F"/>
    <w:rsid w:val="00F85A0D"/>
    <w:rsid w:val="00F85B44"/>
    <w:rsid w:val="00F85B72"/>
    <w:rsid w:val="00F85C40"/>
    <w:rsid w:val="00F85CD9"/>
    <w:rsid w:val="00F8607A"/>
    <w:rsid w:val="00F86094"/>
    <w:rsid w:val="00F8635C"/>
    <w:rsid w:val="00F86542"/>
    <w:rsid w:val="00F8665F"/>
    <w:rsid w:val="00F866A8"/>
    <w:rsid w:val="00F86830"/>
    <w:rsid w:val="00F869EC"/>
    <w:rsid w:val="00F86D1E"/>
    <w:rsid w:val="00F86D60"/>
    <w:rsid w:val="00F86DCF"/>
    <w:rsid w:val="00F86E90"/>
    <w:rsid w:val="00F86FC1"/>
    <w:rsid w:val="00F870EC"/>
    <w:rsid w:val="00F87114"/>
    <w:rsid w:val="00F87240"/>
    <w:rsid w:val="00F87253"/>
    <w:rsid w:val="00F87404"/>
    <w:rsid w:val="00F87530"/>
    <w:rsid w:val="00F8756F"/>
    <w:rsid w:val="00F87689"/>
    <w:rsid w:val="00F876BE"/>
    <w:rsid w:val="00F876C8"/>
    <w:rsid w:val="00F876D2"/>
    <w:rsid w:val="00F8785A"/>
    <w:rsid w:val="00F878FA"/>
    <w:rsid w:val="00F87AB2"/>
    <w:rsid w:val="00F87B1A"/>
    <w:rsid w:val="00F87CCC"/>
    <w:rsid w:val="00F87CFA"/>
    <w:rsid w:val="00F87CFC"/>
    <w:rsid w:val="00F87D7C"/>
    <w:rsid w:val="00F87DF6"/>
    <w:rsid w:val="00F90092"/>
    <w:rsid w:val="00F900AC"/>
    <w:rsid w:val="00F900D5"/>
    <w:rsid w:val="00F901EC"/>
    <w:rsid w:val="00F9027D"/>
    <w:rsid w:val="00F904E0"/>
    <w:rsid w:val="00F90506"/>
    <w:rsid w:val="00F9064B"/>
    <w:rsid w:val="00F90742"/>
    <w:rsid w:val="00F9075F"/>
    <w:rsid w:val="00F9077D"/>
    <w:rsid w:val="00F907D2"/>
    <w:rsid w:val="00F90826"/>
    <w:rsid w:val="00F90850"/>
    <w:rsid w:val="00F909EE"/>
    <w:rsid w:val="00F90BE6"/>
    <w:rsid w:val="00F90D10"/>
    <w:rsid w:val="00F90D24"/>
    <w:rsid w:val="00F90F06"/>
    <w:rsid w:val="00F9109E"/>
    <w:rsid w:val="00F910BC"/>
    <w:rsid w:val="00F910D3"/>
    <w:rsid w:val="00F9114E"/>
    <w:rsid w:val="00F91368"/>
    <w:rsid w:val="00F91472"/>
    <w:rsid w:val="00F91484"/>
    <w:rsid w:val="00F91936"/>
    <w:rsid w:val="00F9199A"/>
    <w:rsid w:val="00F91A9C"/>
    <w:rsid w:val="00F91B28"/>
    <w:rsid w:val="00F91B58"/>
    <w:rsid w:val="00F91BE5"/>
    <w:rsid w:val="00F91C3E"/>
    <w:rsid w:val="00F91ECE"/>
    <w:rsid w:val="00F91F58"/>
    <w:rsid w:val="00F920C9"/>
    <w:rsid w:val="00F920E6"/>
    <w:rsid w:val="00F92171"/>
    <w:rsid w:val="00F92291"/>
    <w:rsid w:val="00F922E8"/>
    <w:rsid w:val="00F923A2"/>
    <w:rsid w:val="00F9244E"/>
    <w:rsid w:val="00F924BA"/>
    <w:rsid w:val="00F92698"/>
    <w:rsid w:val="00F926ED"/>
    <w:rsid w:val="00F927C0"/>
    <w:rsid w:val="00F9281F"/>
    <w:rsid w:val="00F9289E"/>
    <w:rsid w:val="00F928ED"/>
    <w:rsid w:val="00F92A36"/>
    <w:rsid w:val="00F92AF9"/>
    <w:rsid w:val="00F92C15"/>
    <w:rsid w:val="00F92C55"/>
    <w:rsid w:val="00F92D13"/>
    <w:rsid w:val="00F92ED8"/>
    <w:rsid w:val="00F92F5D"/>
    <w:rsid w:val="00F93109"/>
    <w:rsid w:val="00F93369"/>
    <w:rsid w:val="00F9348C"/>
    <w:rsid w:val="00F93498"/>
    <w:rsid w:val="00F9354B"/>
    <w:rsid w:val="00F93696"/>
    <w:rsid w:val="00F936CD"/>
    <w:rsid w:val="00F93713"/>
    <w:rsid w:val="00F939B2"/>
    <w:rsid w:val="00F93B0F"/>
    <w:rsid w:val="00F93B9B"/>
    <w:rsid w:val="00F93C45"/>
    <w:rsid w:val="00F93C4B"/>
    <w:rsid w:val="00F93E32"/>
    <w:rsid w:val="00F93E8E"/>
    <w:rsid w:val="00F940B7"/>
    <w:rsid w:val="00F94171"/>
    <w:rsid w:val="00F94173"/>
    <w:rsid w:val="00F94253"/>
    <w:rsid w:val="00F943D0"/>
    <w:rsid w:val="00F943F6"/>
    <w:rsid w:val="00F9443F"/>
    <w:rsid w:val="00F944DC"/>
    <w:rsid w:val="00F9456A"/>
    <w:rsid w:val="00F945DA"/>
    <w:rsid w:val="00F94616"/>
    <w:rsid w:val="00F94793"/>
    <w:rsid w:val="00F947B0"/>
    <w:rsid w:val="00F94912"/>
    <w:rsid w:val="00F94AA2"/>
    <w:rsid w:val="00F94C7F"/>
    <w:rsid w:val="00F94C94"/>
    <w:rsid w:val="00F94D2B"/>
    <w:rsid w:val="00F94E08"/>
    <w:rsid w:val="00F94EE0"/>
    <w:rsid w:val="00F94FE5"/>
    <w:rsid w:val="00F95018"/>
    <w:rsid w:val="00F950A5"/>
    <w:rsid w:val="00F95617"/>
    <w:rsid w:val="00F95662"/>
    <w:rsid w:val="00F95673"/>
    <w:rsid w:val="00F957AB"/>
    <w:rsid w:val="00F95864"/>
    <w:rsid w:val="00F958EB"/>
    <w:rsid w:val="00F95AF7"/>
    <w:rsid w:val="00F95B17"/>
    <w:rsid w:val="00F95C72"/>
    <w:rsid w:val="00F95CD0"/>
    <w:rsid w:val="00F95CDB"/>
    <w:rsid w:val="00F95D1A"/>
    <w:rsid w:val="00F95D1E"/>
    <w:rsid w:val="00F95F68"/>
    <w:rsid w:val="00F95F76"/>
    <w:rsid w:val="00F960C6"/>
    <w:rsid w:val="00F963C1"/>
    <w:rsid w:val="00F96799"/>
    <w:rsid w:val="00F96918"/>
    <w:rsid w:val="00F96B07"/>
    <w:rsid w:val="00F96BC3"/>
    <w:rsid w:val="00F96CD7"/>
    <w:rsid w:val="00F96DF0"/>
    <w:rsid w:val="00F96E61"/>
    <w:rsid w:val="00F96F31"/>
    <w:rsid w:val="00F970D5"/>
    <w:rsid w:val="00F97172"/>
    <w:rsid w:val="00F971C8"/>
    <w:rsid w:val="00F972FD"/>
    <w:rsid w:val="00F9730F"/>
    <w:rsid w:val="00F97391"/>
    <w:rsid w:val="00F974B3"/>
    <w:rsid w:val="00F97504"/>
    <w:rsid w:val="00F97515"/>
    <w:rsid w:val="00F97592"/>
    <w:rsid w:val="00F975EB"/>
    <w:rsid w:val="00F97653"/>
    <w:rsid w:val="00F97775"/>
    <w:rsid w:val="00F977D2"/>
    <w:rsid w:val="00F979A0"/>
    <w:rsid w:val="00F979D1"/>
    <w:rsid w:val="00F97AB9"/>
    <w:rsid w:val="00F97AEA"/>
    <w:rsid w:val="00F97B0A"/>
    <w:rsid w:val="00F97B47"/>
    <w:rsid w:val="00F97B4D"/>
    <w:rsid w:val="00F97D46"/>
    <w:rsid w:val="00F97E97"/>
    <w:rsid w:val="00F97EB7"/>
    <w:rsid w:val="00F97F33"/>
    <w:rsid w:val="00F97F72"/>
    <w:rsid w:val="00F97FA2"/>
    <w:rsid w:val="00FA0105"/>
    <w:rsid w:val="00FA017F"/>
    <w:rsid w:val="00FA01DA"/>
    <w:rsid w:val="00FA034A"/>
    <w:rsid w:val="00FA0471"/>
    <w:rsid w:val="00FA0516"/>
    <w:rsid w:val="00FA0686"/>
    <w:rsid w:val="00FA06C0"/>
    <w:rsid w:val="00FA07DB"/>
    <w:rsid w:val="00FA08CE"/>
    <w:rsid w:val="00FA0A4C"/>
    <w:rsid w:val="00FA0B45"/>
    <w:rsid w:val="00FA0C3D"/>
    <w:rsid w:val="00FA0C6D"/>
    <w:rsid w:val="00FA0CF1"/>
    <w:rsid w:val="00FA0D16"/>
    <w:rsid w:val="00FA0FE4"/>
    <w:rsid w:val="00FA10D1"/>
    <w:rsid w:val="00FA1150"/>
    <w:rsid w:val="00FA137E"/>
    <w:rsid w:val="00FA13E1"/>
    <w:rsid w:val="00FA1454"/>
    <w:rsid w:val="00FA1466"/>
    <w:rsid w:val="00FA146A"/>
    <w:rsid w:val="00FA1565"/>
    <w:rsid w:val="00FA1598"/>
    <w:rsid w:val="00FA167A"/>
    <w:rsid w:val="00FA1700"/>
    <w:rsid w:val="00FA1A1C"/>
    <w:rsid w:val="00FA1A70"/>
    <w:rsid w:val="00FA1B11"/>
    <w:rsid w:val="00FA1B50"/>
    <w:rsid w:val="00FA1C31"/>
    <w:rsid w:val="00FA1DD9"/>
    <w:rsid w:val="00FA1E04"/>
    <w:rsid w:val="00FA1E05"/>
    <w:rsid w:val="00FA1E17"/>
    <w:rsid w:val="00FA1E9D"/>
    <w:rsid w:val="00FA1EED"/>
    <w:rsid w:val="00FA20DC"/>
    <w:rsid w:val="00FA248D"/>
    <w:rsid w:val="00FA26F9"/>
    <w:rsid w:val="00FA2762"/>
    <w:rsid w:val="00FA277B"/>
    <w:rsid w:val="00FA2939"/>
    <w:rsid w:val="00FA2A91"/>
    <w:rsid w:val="00FA2B79"/>
    <w:rsid w:val="00FA2C53"/>
    <w:rsid w:val="00FA2D38"/>
    <w:rsid w:val="00FA2DF9"/>
    <w:rsid w:val="00FA2E0F"/>
    <w:rsid w:val="00FA2E71"/>
    <w:rsid w:val="00FA2EC1"/>
    <w:rsid w:val="00FA33FA"/>
    <w:rsid w:val="00FA35EB"/>
    <w:rsid w:val="00FA3602"/>
    <w:rsid w:val="00FA372D"/>
    <w:rsid w:val="00FA3813"/>
    <w:rsid w:val="00FA399D"/>
    <w:rsid w:val="00FA3B0A"/>
    <w:rsid w:val="00FA3B8E"/>
    <w:rsid w:val="00FA3CCA"/>
    <w:rsid w:val="00FA3D76"/>
    <w:rsid w:val="00FA3D77"/>
    <w:rsid w:val="00FA3E27"/>
    <w:rsid w:val="00FA3E2C"/>
    <w:rsid w:val="00FA4057"/>
    <w:rsid w:val="00FA430C"/>
    <w:rsid w:val="00FA452E"/>
    <w:rsid w:val="00FA45FA"/>
    <w:rsid w:val="00FA4720"/>
    <w:rsid w:val="00FA4866"/>
    <w:rsid w:val="00FA489E"/>
    <w:rsid w:val="00FA4C1B"/>
    <w:rsid w:val="00FA4D11"/>
    <w:rsid w:val="00FA4D4B"/>
    <w:rsid w:val="00FA5000"/>
    <w:rsid w:val="00FA509E"/>
    <w:rsid w:val="00FA50D8"/>
    <w:rsid w:val="00FA515F"/>
    <w:rsid w:val="00FA5182"/>
    <w:rsid w:val="00FA51CF"/>
    <w:rsid w:val="00FA5248"/>
    <w:rsid w:val="00FA52D6"/>
    <w:rsid w:val="00FA53ED"/>
    <w:rsid w:val="00FA5434"/>
    <w:rsid w:val="00FA574E"/>
    <w:rsid w:val="00FA5841"/>
    <w:rsid w:val="00FA5BC7"/>
    <w:rsid w:val="00FA5D5D"/>
    <w:rsid w:val="00FA5E4B"/>
    <w:rsid w:val="00FA5EE3"/>
    <w:rsid w:val="00FA60A1"/>
    <w:rsid w:val="00FA6108"/>
    <w:rsid w:val="00FA6241"/>
    <w:rsid w:val="00FA636A"/>
    <w:rsid w:val="00FA63D8"/>
    <w:rsid w:val="00FA6446"/>
    <w:rsid w:val="00FA64BF"/>
    <w:rsid w:val="00FA6546"/>
    <w:rsid w:val="00FA65F5"/>
    <w:rsid w:val="00FA66B5"/>
    <w:rsid w:val="00FA66B8"/>
    <w:rsid w:val="00FA6759"/>
    <w:rsid w:val="00FA67E8"/>
    <w:rsid w:val="00FA69D4"/>
    <w:rsid w:val="00FA6A45"/>
    <w:rsid w:val="00FA6AC8"/>
    <w:rsid w:val="00FA6AE5"/>
    <w:rsid w:val="00FA6B7C"/>
    <w:rsid w:val="00FA6BBC"/>
    <w:rsid w:val="00FA6CDE"/>
    <w:rsid w:val="00FA6D00"/>
    <w:rsid w:val="00FA6DEB"/>
    <w:rsid w:val="00FA6E20"/>
    <w:rsid w:val="00FA6E40"/>
    <w:rsid w:val="00FA6F10"/>
    <w:rsid w:val="00FA7072"/>
    <w:rsid w:val="00FA7127"/>
    <w:rsid w:val="00FA728D"/>
    <w:rsid w:val="00FA7351"/>
    <w:rsid w:val="00FA73D2"/>
    <w:rsid w:val="00FA75A5"/>
    <w:rsid w:val="00FA76A8"/>
    <w:rsid w:val="00FA79C3"/>
    <w:rsid w:val="00FA7AA1"/>
    <w:rsid w:val="00FA7ABF"/>
    <w:rsid w:val="00FA7B0E"/>
    <w:rsid w:val="00FA7BA5"/>
    <w:rsid w:val="00FA7BB8"/>
    <w:rsid w:val="00FA7D2C"/>
    <w:rsid w:val="00FA7D77"/>
    <w:rsid w:val="00FA7DDD"/>
    <w:rsid w:val="00FA7EBA"/>
    <w:rsid w:val="00FB0320"/>
    <w:rsid w:val="00FB0365"/>
    <w:rsid w:val="00FB03A5"/>
    <w:rsid w:val="00FB043A"/>
    <w:rsid w:val="00FB04D1"/>
    <w:rsid w:val="00FB04DF"/>
    <w:rsid w:val="00FB0671"/>
    <w:rsid w:val="00FB096C"/>
    <w:rsid w:val="00FB099D"/>
    <w:rsid w:val="00FB0B5C"/>
    <w:rsid w:val="00FB0BEB"/>
    <w:rsid w:val="00FB0C33"/>
    <w:rsid w:val="00FB0DBA"/>
    <w:rsid w:val="00FB0E09"/>
    <w:rsid w:val="00FB0FBF"/>
    <w:rsid w:val="00FB1093"/>
    <w:rsid w:val="00FB114C"/>
    <w:rsid w:val="00FB1282"/>
    <w:rsid w:val="00FB1293"/>
    <w:rsid w:val="00FB1406"/>
    <w:rsid w:val="00FB147A"/>
    <w:rsid w:val="00FB159B"/>
    <w:rsid w:val="00FB15C3"/>
    <w:rsid w:val="00FB1765"/>
    <w:rsid w:val="00FB1778"/>
    <w:rsid w:val="00FB180B"/>
    <w:rsid w:val="00FB1928"/>
    <w:rsid w:val="00FB1963"/>
    <w:rsid w:val="00FB1B9C"/>
    <w:rsid w:val="00FB1BD7"/>
    <w:rsid w:val="00FB1C0F"/>
    <w:rsid w:val="00FB1C33"/>
    <w:rsid w:val="00FB1E23"/>
    <w:rsid w:val="00FB1F63"/>
    <w:rsid w:val="00FB206A"/>
    <w:rsid w:val="00FB23C8"/>
    <w:rsid w:val="00FB23D9"/>
    <w:rsid w:val="00FB241E"/>
    <w:rsid w:val="00FB2569"/>
    <w:rsid w:val="00FB266D"/>
    <w:rsid w:val="00FB26BA"/>
    <w:rsid w:val="00FB27E8"/>
    <w:rsid w:val="00FB2A29"/>
    <w:rsid w:val="00FB2ACA"/>
    <w:rsid w:val="00FB2C3B"/>
    <w:rsid w:val="00FB2CEA"/>
    <w:rsid w:val="00FB2DAD"/>
    <w:rsid w:val="00FB2DFD"/>
    <w:rsid w:val="00FB2E49"/>
    <w:rsid w:val="00FB2E83"/>
    <w:rsid w:val="00FB2EC3"/>
    <w:rsid w:val="00FB2F3E"/>
    <w:rsid w:val="00FB2F75"/>
    <w:rsid w:val="00FB2FB7"/>
    <w:rsid w:val="00FB304D"/>
    <w:rsid w:val="00FB3246"/>
    <w:rsid w:val="00FB32BF"/>
    <w:rsid w:val="00FB335D"/>
    <w:rsid w:val="00FB3384"/>
    <w:rsid w:val="00FB33EF"/>
    <w:rsid w:val="00FB34F4"/>
    <w:rsid w:val="00FB3714"/>
    <w:rsid w:val="00FB3779"/>
    <w:rsid w:val="00FB3793"/>
    <w:rsid w:val="00FB38C9"/>
    <w:rsid w:val="00FB3993"/>
    <w:rsid w:val="00FB3AC1"/>
    <w:rsid w:val="00FB3BE4"/>
    <w:rsid w:val="00FB3D17"/>
    <w:rsid w:val="00FB3D23"/>
    <w:rsid w:val="00FB3EB1"/>
    <w:rsid w:val="00FB3EEF"/>
    <w:rsid w:val="00FB3F06"/>
    <w:rsid w:val="00FB3F74"/>
    <w:rsid w:val="00FB416A"/>
    <w:rsid w:val="00FB42A1"/>
    <w:rsid w:val="00FB45BA"/>
    <w:rsid w:val="00FB45F0"/>
    <w:rsid w:val="00FB46BD"/>
    <w:rsid w:val="00FB4719"/>
    <w:rsid w:val="00FB47C8"/>
    <w:rsid w:val="00FB496B"/>
    <w:rsid w:val="00FB4A08"/>
    <w:rsid w:val="00FB4BB5"/>
    <w:rsid w:val="00FB4C0B"/>
    <w:rsid w:val="00FB4C9E"/>
    <w:rsid w:val="00FB4FE8"/>
    <w:rsid w:val="00FB4FEB"/>
    <w:rsid w:val="00FB50C4"/>
    <w:rsid w:val="00FB510F"/>
    <w:rsid w:val="00FB5267"/>
    <w:rsid w:val="00FB52B6"/>
    <w:rsid w:val="00FB537C"/>
    <w:rsid w:val="00FB5440"/>
    <w:rsid w:val="00FB560D"/>
    <w:rsid w:val="00FB568D"/>
    <w:rsid w:val="00FB56D0"/>
    <w:rsid w:val="00FB57C9"/>
    <w:rsid w:val="00FB580D"/>
    <w:rsid w:val="00FB5899"/>
    <w:rsid w:val="00FB5968"/>
    <w:rsid w:val="00FB5AF2"/>
    <w:rsid w:val="00FB5B4C"/>
    <w:rsid w:val="00FB5D5F"/>
    <w:rsid w:val="00FB5D69"/>
    <w:rsid w:val="00FB5D9B"/>
    <w:rsid w:val="00FB5DF3"/>
    <w:rsid w:val="00FB5FF3"/>
    <w:rsid w:val="00FB6244"/>
    <w:rsid w:val="00FB63BA"/>
    <w:rsid w:val="00FB6452"/>
    <w:rsid w:val="00FB6511"/>
    <w:rsid w:val="00FB652D"/>
    <w:rsid w:val="00FB65C5"/>
    <w:rsid w:val="00FB66C1"/>
    <w:rsid w:val="00FB6717"/>
    <w:rsid w:val="00FB6875"/>
    <w:rsid w:val="00FB6A0F"/>
    <w:rsid w:val="00FB6A18"/>
    <w:rsid w:val="00FB6A2E"/>
    <w:rsid w:val="00FB6AD6"/>
    <w:rsid w:val="00FB6E01"/>
    <w:rsid w:val="00FB6E72"/>
    <w:rsid w:val="00FB7062"/>
    <w:rsid w:val="00FB70D0"/>
    <w:rsid w:val="00FB737A"/>
    <w:rsid w:val="00FB7534"/>
    <w:rsid w:val="00FB7537"/>
    <w:rsid w:val="00FB77FE"/>
    <w:rsid w:val="00FB78C5"/>
    <w:rsid w:val="00FB78F7"/>
    <w:rsid w:val="00FB7A27"/>
    <w:rsid w:val="00FB7C1F"/>
    <w:rsid w:val="00FB7C49"/>
    <w:rsid w:val="00FB7CB9"/>
    <w:rsid w:val="00FB7DC8"/>
    <w:rsid w:val="00FC0110"/>
    <w:rsid w:val="00FC0126"/>
    <w:rsid w:val="00FC03A6"/>
    <w:rsid w:val="00FC04C5"/>
    <w:rsid w:val="00FC054D"/>
    <w:rsid w:val="00FC05EF"/>
    <w:rsid w:val="00FC065B"/>
    <w:rsid w:val="00FC0813"/>
    <w:rsid w:val="00FC0909"/>
    <w:rsid w:val="00FC0923"/>
    <w:rsid w:val="00FC0D76"/>
    <w:rsid w:val="00FC0DDC"/>
    <w:rsid w:val="00FC0DE1"/>
    <w:rsid w:val="00FC0F4F"/>
    <w:rsid w:val="00FC1069"/>
    <w:rsid w:val="00FC1072"/>
    <w:rsid w:val="00FC1323"/>
    <w:rsid w:val="00FC13CA"/>
    <w:rsid w:val="00FC1466"/>
    <w:rsid w:val="00FC15EE"/>
    <w:rsid w:val="00FC1742"/>
    <w:rsid w:val="00FC183F"/>
    <w:rsid w:val="00FC1981"/>
    <w:rsid w:val="00FC1B9F"/>
    <w:rsid w:val="00FC1BD9"/>
    <w:rsid w:val="00FC1BFC"/>
    <w:rsid w:val="00FC1C15"/>
    <w:rsid w:val="00FC1C33"/>
    <w:rsid w:val="00FC1C48"/>
    <w:rsid w:val="00FC1C6C"/>
    <w:rsid w:val="00FC1D76"/>
    <w:rsid w:val="00FC1D9C"/>
    <w:rsid w:val="00FC1DE1"/>
    <w:rsid w:val="00FC1FC1"/>
    <w:rsid w:val="00FC2117"/>
    <w:rsid w:val="00FC213D"/>
    <w:rsid w:val="00FC21C0"/>
    <w:rsid w:val="00FC2244"/>
    <w:rsid w:val="00FC2464"/>
    <w:rsid w:val="00FC27A9"/>
    <w:rsid w:val="00FC27ED"/>
    <w:rsid w:val="00FC2950"/>
    <w:rsid w:val="00FC2CEB"/>
    <w:rsid w:val="00FC2D83"/>
    <w:rsid w:val="00FC2DE4"/>
    <w:rsid w:val="00FC2DEB"/>
    <w:rsid w:val="00FC2E48"/>
    <w:rsid w:val="00FC2ECD"/>
    <w:rsid w:val="00FC3076"/>
    <w:rsid w:val="00FC30EF"/>
    <w:rsid w:val="00FC321F"/>
    <w:rsid w:val="00FC3267"/>
    <w:rsid w:val="00FC32C1"/>
    <w:rsid w:val="00FC33DF"/>
    <w:rsid w:val="00FC34F2"/>
    <w:rsid w:val="00FC369D"/>
    <w:rsid w:val="00FC36F4"/>
    <w:rsid w:val="00FC3834"/>
    <w:rsid w:val="00FC3886"/>
    <w:rsid w:val="00FC39CB"/>
    <w:rsid w:val="00FC39D8"/>
    <w:rsid w:val="00FC3AEB"/>
    <w:rsid w:val="00FC3B67"/>
    <w:rsid w:val="00FC3D65"/>
    <w:rsid w:val="00FC3DF9"/>
    <w:rsid w:val="00FC3E12"/>
    <w:rsid w:val="00FC3EA1"/>
    <w:rsid w:val="00FC413B"/>
    <w:rsid w:val="00FC42F7"/>
    <w:rsid w:val="00FC43EC"/>
    <w:rsid w:val="00FC43FA"/>
    <w:rsid w:val="00FC441E"/>
    <w:rsid w:val="00FC4460"/>
    <w:rsid w:val="00FC4517"/>
    <w:rsid w:val="00FC4855"/>
    <w:rsid w:val="00FC4883"/>
    <w:rsid w:val="00FC4963"/>
    <w:rsid w:val="00FC49F8"/>
    <w:rsid w:val="00FC4B7C"/>
    <w:rsid w:val="00FC4B8C"/>
    <w:rsid w:val="00FC4DC1"/>
    <w:rsid w:val="00FC4DF2"/>
    <w:rsid w:val="00FC4E3A"/>
    <w:rsid w:val="00FC507C"/>
    <w:rsid w:val="00FC526E"/>
    <w:rsid w:val="00FC53CC"/>
    <w:rsid w:val="00FC54C3"/>
    <w:rsid w:val="00FC55BB"/>
    <w:rsid w:val="00FC56A3"/>
    <w:rsid w:val="00FC57EF"/>
    <w:rsid w:val="00FC581A"/>
    <w:rsid w:val="00FC581B"/>
    <w:rsid w:val="00FC5961"/>
    <w:rsid w:val="00FC5999"/>
    <w:rsid w:val="00FC59DC"/>
    <w:rsid w:val="00FC5A38"/>
    <w:rsid w:val="00FC5A68"/>
    <w:rsid w:val="00FC5B0D"/>
    <w:rsid w:val="00FC5B69"/>
    <w:rsid w:val="00FC5CA6"/>
    <w:rsid w:val="00FC5D54"/>
    <w:rsid w:val="00FC5D64"/>
    <w:rsid w:val="00FC5F75"/>
    <w:rsid w:val="00FC62F4"/>
    <w:rsid w:val="00FC632C"/>
    <w:rsid w:val="00FC64FA"/>
    <w:rsid w:val="00FC6561"/>
    <w:rsid w:val="00FC67F1"/>
    <w:rsid w:val="00FC6969"/>
    <w:rsid w:val="00FC69A2"/>
    <w:rsid w:val="00FC69D3"/>
    <w:rsid w:val="00FC69FF"/>
    <w:rsid w:val="00FC6B8D"/>
    <w:rsid w:val="00FC6E55"/>
    <w:rsid w:val="00FC6EDF"/>
    <w:rsid w:val="00FC6EE6"/>
    <w:rsid w:val="00FC6FAB"/>
    <w:rsid w:val="00FC7079"/>
    <w:rsid w:val="00FC71B2"/>
    <w:rsid w:val="00FC72DD"/>
    <w:rsid w:val="00FC7361"/>
    <w:rsid w:val="00FC7432"/>
    <w:rsid w:val="00FC7852"/>
    <w:rsid w:val="00FC79E7"/>
    <w:rsid w:val="00FC79E8"/>
    <w:rsid w:val="00FC7BA6"/>
    <w:rsid w:val="00FC7D7E"/>
    <w:rsid w:val="00FC7D9E"/>
    <w:rsid w:val="00FC7DD0"/>
    <w:rsid w:val="00FC7EB0"/>
    <w:rsid w:val="00FD01A7"/>
    <w:rsid w:val="00FD03D8"/>
    <w:rsid w:val="00FD04DB"/>
    <w:rsid w:val="00FD0521"/>
    <w:rsid w:val="00FD0542"/>
    <w:rsid w:val="00FD06A9"/>
    <w:rsid w:val="00FD0753"/>
    <w:rsid w:val="00FD075C"/>
    <w:rsid w:val="00FD08AA"/>
    <w:rsid w:val="00FD0905"/>
    <w:rsid w:val="00FD0907"/>
    <w:rsid w:val="00FD09A4"/>
    <w:rsid w:val="00FD0B0C"/>
    <w:rsid w:val="00FD0B41"/>
    <w:rsid w:val="00FD0BEA"/>
    <w:rsid w:val="00FD0C02"/>
    <w:rsid w:val="00FD0E20"/>
    <w:rsid w:val="00FD0E59"/>
    <w:rsid w:val="00FD0E75"/>
    <w:rsid w:val="00FD0E83"/>
    <w:rsid w:val="00FD0FCE"/>
    <w:rsid w:val="00FD1209"/>
    <w:rsid w:val="00FD12F2"/>
    <w:rsid w:val="00FD13D1"/>
    <w:rsid w:val="00FD14AE"/>
    <w:rsid w:val="00FD1531"/>
    <w:rsid w:val="00FD1536"/>
    <w:rsid w:val="00FD15B6"/>
    <w:rsid w:val="00FD1617"/>
    <w:rsid w:val="00FD173D"/>
    <w:rsid w:val="00FD1751"/>
    <w:rsid w:val="00FD1777"/>
    <w:rsid w:val="00FD1813"/>
    <w:rsid w:val="00FD1847"/>
    <w:rsid w:val="00FD18B5"/>
    <w:rsid w:val="00FD18E9"/>
    <w:rsid w:val="00FD1934"/>
    <w:rsid w:val="00FD19D6"/>
    <w:rsid w:val="00FD19FF"/>
    <w:rsid w:val="00FD1AB4"/>
    <w:rsid w:val="00FD1B4B"/>
    <w:rsid w:val="00FD1B4E"/>
    <w:rsid w:val="00FD1C10"/>
    <w:rsid w:val="00FD1C17"/>
    <w:rsid w:val="00FD1EDA"/>
    <w:rsid w:val="00FD1FA4"/>
    <w:rsid w:val="00FD1FEC"/>
    <w:rsid w:val="00FD202F"/>
    <w:rsid w:val="00FD2285"/>
    <w:rsid w:val="00FD22E4"/>
    <w:rsid w:val="00FD237E"/>
    <w:rsid w:val="00FD2381"/>
    <w:rsid w:val="00FD24C7"/>
    <w:rsid w:val="00FD2574"/>
    <w:rsid w:val="00FD25BF"/>
    <w:rsid w:val="00FD2636"/>
    <w:rsid w:val="00FD2645"/>
    <w:rsid w:val="00FD26BD"/>
    <w:rsid w:val="00FD2779"/>
    <w:rsid w:val="00FD2AED"/>
    <w:rsid w:val="00FD2BAA"/>
    <w:rsid w:val="00FD2BB5"/>
    <w:rsid w:val="00FD2D00"/>
    <w:rsid w:val="00FD2D32"/>
    <w:rsid w:val="00FD2DB9"/>
    <w:rsid w:val="00FD2F44"/>
    <w:rsid w:val="00FD3112"/>
    <w:rsid w:val="00FD3272"/>
    <w:rsid w:val="00FD32A7"/>
    <w:rsid w:val="00FD33F3"/>
    <w:rsid w:val="00FD34E8"/>
    <w:rsid w:val="00FD369C"/>
    <w:rsid w:val="00FD373E"/>
    <w:rsid w:val="00FD3740"/>
    <w:rsid w:val="00FD3804"/>
    <w:rsid w:val="00FD3945"/>
    <w:rsid w:val="00FD39DF"/>
    <w:rsid w:val="00FD39E2"/>
    <w:rsid w:val="00FD3A04"/>
    <w:rsid w:val="00FD3A11"/>
    <w:rsid w:val="00FD3C97"/>
    <w:rsid w:val="00FD3F3F"/>
    <w:rsid w:val="00FD407D"/>
    <w:rsid w:val="00FD42A1"/>
    <w:rsid w:val="00FD43DB"/>
    <w:rsid w:val="00FD43FA"/>
    <w:rsid w:val="00FD44BC"/>
    <w:rsid w:val="00FD4680"/>
    <w:rsid w:val="00FD46E7"/>
    <w:rsid w:val="00FD4788"/>
    <w:rsid w:val="00FD48B1"/>
    <w:rsid w:val="00FD48D3"/>
    <w:rsid w:val="00FD4920"/>
    <w:rsid w:val="00FD496C"/>
    <w:rsid w:val="00FD49B9"/>
    <w:rsid w:val="00FD4A19"/>
    <w:rsid w:val="00FD4A1E"/>
    <w:rsid w:val="00FD4B2F"/>
    <w:rsid w:val="00FD4BCD"/>
    <w:rsid w:val="00FD4C0E"/>
    <w:rsid w:val="00FD4D09"/>
    <w:rsid w:val="00FD4D7F"/>
    <w:rsid w:val="00FD4E33"/>
    <w:rsid w:val="00FD55A5"/>
    <w:rsid w:val="00FD5629"/>
    <w:rsid w:val="00FD5676"/>
    <w:rsid w:val="00FD5691"/>
    <w:rsid w:val="00FD569C"/>
    <w:rsid w:val="00FD5748"/>
    <w:rsid w:val="00FD5850"/>
    <w:rsid w:val="00FD5864"/>
    <w:rsid w:val="00FD58B7"/>
    <w:rsid w:val="00FD5913"/>
    <w:rsid w:val="00FD5A7D"/>
    <w:rsid w:val="00FD5B8B"/>
    <w:rsid w:val="00FD5B9C"/>
    <w:rsid w:val="00FD5D05"/>
    <w:rsid w:val="00FD5DB8"/>
    <w:rsid w:val="00FD5FC9"/>
    <w:rsid w:val="00FD60C5"/>
    <w:rsid w:val="00FD625D"/>
    <w:rsid w:val="00FD62B5"/>
    <w:rsid w:val="00FD6363"/>
    <w:rsid w:val="00FD63C0"/>
    <w:rsid w:val="00FD63D9"/>
    <w:rsid w:val="00FD63EC"/>
    <w:rsid w:val="00FD63F9"/>
    <w:rsid w:val="00FD6460"/>
    <w:rsid w:val="00FD6522"/>
    <w:rsid w:val="00FD6538"/>
    <w:rsid w:val="00FD6591"/>
    <w:rsid w:val="00FD6681"/>
    <w:rsid w:val="00FD66AA"/>
    <w:rsid w:val="00FD686D"/>
    <w:rsid w:val="00FD68C6"/>
    <w:rsid w:val="00FD6ADE"/>
    <w:rsid w:val="00FD7083"/>
    <w:rsid w:val="00FD70A7"/>
    <w:rsid w:val="00FD72CE"/>
    <w:rsid w:val="00FD735B"/>
    <w:rsid w:val="00FD7393"/>
    <w:rsid w:val="00FD740D"/>
    <w:rsid w:val="00FD74C8"/>
    <w:rsid w:val="00FD74EF"/>
    <w:rsid w:val="00FD7631"/>
    <w:rsid w:val="00FD76AF"/>
    <w:rsid w:val="00FD7719"/>
    <w:rsid w:val="00FD7886"/>
    <w:rsid w:val="00FD79D7"/>
    <w:rsid w:val="00FD7A00"/>
    <w:rsid w:val="00FD7B37"/>
    <w:rsid w:val="00FD7B7D"/>
    <w:rsid w:val="00FD7C33"/>
    <w:rsid w:val="00FD7D0E"/>
    <w:rsid w:val="00FD7DC2"/>
    <w:rsid w:val="00FD7F5A"/>
    <w:rsid w:val="00FD7F6E"/>
    <w:rsid w:val="00FD7FC1"/>
    <w:rsid w:val="00FE0094"/>
    <w:rsid w:val="00FE00B7"/>
    <w:rsid w:val="00FE00EB"/>
    <w:rsid w:val="00FE0345"/>
    <w:rsid w:val="00FE04B8"/>
    <w:rsid w:val="00FE051D"/>
    <w:rsid w:val="00FE0599"/>
    <w:rsid w:val="00FE0602"/>
    <w:rsid w:val="00FE060F"/>
    <w:rsid w:val="00FE06BA"/>
    <w:rsid w:val="00FE0A39"/>
    <w:rsid w:val="00FE0A4A"/>
    <w:rsid w:val="00FE0BBA"/>
    <w:rsid w:val="00FE0DCB"/>
    <w:rsid w:val="00FE0EF1"/>
    <w:rsid w:val="00FE1062"/>
    <w:rsid w:val="00FE149D"/>
    <w:rsid w:val="00FE1502"/>
    <w:rsid w:val="00FE1565"/>
    <w:rsid w:val="00FE1658"/>
    <w:rsid w:val="00FE16C6"/>
    <w:rsid w:val="00FE1770"/>
    <w:rsid w:val="00FE17BA"/>
    <w:rsid w:val="00FE188D"/>
    <w:rsid w:val="00FE1943"/>
    <w:rsid w:val="00FE1949"/>
    <w:rsid w:val="00FE1ACB"/>
    <w:rsid w:val="00FE1AE0"/>
    <w:rsid w:val="00FE1CB2"/>
    <w:rsid w:val="00FE1D1D"/>
    <w:rsid w:val="00FE1D9D"/>
    <w:rsid w:val="00FE1E61"/>
    <w:rsid w:val="00FE1F85"/>
    <w:rsid w:val="00FE2135"/>
    <w:rsid w:val="00FE218F"/>
    <w:rsid w:val="00FE24B6"/>
    <w:rsid w:val="00FE2623"/>
    <w:rsid w:val="00FE2656"/>
    <w:rsid w:val="00FE26ED"/>
    <w:rsid w:val="00FE27B6"/>
    <w:rsid w:val="00FE2810"/>
    <w:rsid w:val="00FE2993"/>
    <w:rsid w:val="00FE2AA1"/>
    <w:rsid w:val="00FE2AF3"/>
    <w:rsid w:val="00FE2BDD"/>
    <w:rsid w:val="00FE2BF3"/>
    <w:rsid w:val="00FE2C52"/>
    <w:rsid w:val="00FE2CF5"/>
    <w:rsid w:val="00FE2D46"/>
    <w:rsid w:val="00FE2DD1"/>
    <w:rsid w:val="00FE2E88"/>
    <w:rsid w:val="00FE2F31"/>
    <w:rsid w:val="00FE2F8D"/>
    <w:rsid w:val="00FE2FC2"/>
    <w:rsid w:val="00FE3107"/>
    <w:rsid w:val="00FE316C"/>
    <w:rsid w:val="00FE31FB"/>
    <w:rsid w:val="00FE3222"/>
    <w:rsid w:val="00FE3423"/>
    <w:rsid w:val="00FE3443"/>
    <w:rsid w:val="00FE3600"/>
    <w:rsid w:val="00FE3791"/>
    <w:rsid w:val="00FE37F5"/>
    <w:rsid w:val="00FE3855"/>
    <w:rsid w:val="00FE3857"/>
    <w:rsid w:val="00FE38D4"/>
    <w:rsid w:val="00FE3A80"/>
    <w:rsid w:val="00FE3B26"/>
    <w:rsid w:val="00FE3C59"/>
    <w:rsid w:val="00FE3CEB"/>
    <w:rsid w:val="00FE3DD5"/>
    <w:rsid w:val="00FE3DD9"/>
    <w:rsid w:val="00FE3E28"/>
    <w:rsid w:val="00FE40A2"/>
    <w:rsid w:val="00FE41D2"/>
    <w:rsid w:val="00FE440D"/>
    <w:rsid w:val="00FE4669"/>
    <w:rsid w:val="00FE4745"/>
    <w:rsid w:val="00FE475C"/>
    <w:rsid w:val="00FE4883"/>
    <w:rsid w:val="00FE49DC"/>
    <w:rsid w:val="00FE4A6A"/>
    <w:rsid w:val="00FE4B44"/>
    <w:rsid w:val="00FE4BA1"/>
    <w:rsid w:val="00FE4BCF"/>
    <w:rsid w:val="00FE4DD1"/>
    <w:rsid w:val="00FE4EEF"/>
    <w:rsid w:val="00FE535C"/>
    <w:rsid w:val="00FE551C"/>
    <w:rsid w:val="00FE56ED"/>
    <w:rsid w:val="00FE5762"/>
    <w:rsid w:val="00FE59DF"/>
    <w:rsid w:val="00FE5A75"/>
    <w:rsid w:val="00FE5B06"/>
    <w:rsid w:val="00FE5B8E"/>
    <w:rsid w:val="00FE5BCF"/>
    <w:rsid w:val="00FE5C84"/>
    <w:rsid w:val="00FE5DB1"/>
    <w:rsid w:val="00FE5E1C"/>
    <w:rsid w:val="00FE5F61"/>
    <w:rsid w:val="00FE6107"/>
    <w:rsid w:val="00FE611F"/>
    <w:rsid w:val="00FE6325"/>
    <w:rsid w:val="00FE6416"/>
    <w:rsid w:val="00FE64EC"/>
    <w:rsid w:val="00FE65AA"/>
    <w:rsid w:val="00FE6688"/>
    <w:rsid w:val="00FE669A"/>
    <w:rsid w:val="00FE68BE"/>
    <w:rsid w:val="00FE694B"/>
    <w:rsid w:val="00FE6B77"/>
    <w:rsid w:val="00FE6B9E"/>
    <w:rsid w:val="00FE6CD7"/>
    <w:rsid w:val="00FE6FDA"/>
    <w:rsid w:val="00FE6FF2"/>
    <w:rsid w:val="00FE70A0"/>
    <w:rsid w:val="00FE714E"/>
    <w:rsid w:val="00FE727B"/>
    <w:rsid w:val="00FE7341"/>
    <w:rsid w:val="00FE73A6"/>
    <w:rsid w:val="00FE73D2"/>
    <w:rsid w:val="00FE7750"/>
    <w:rsid w:val="00FE7760"/>
    <w:rsid w:val="00FE7832"/>
    <w:rsid w:val="00FE7898"/>
    <w:rsid w:val="00FE7AF1"/>
    <w:rsid w:val="00FE7B19"/>
    <w:rsid w:val="00FE7C90"/>
    <w:rsid w:val="00FE7C93"/>
    <w:rsid w:val="00FE7D88"/>
    <w:rsid w:val="00FF0023"/>
    <w:rsid w:val="00FF0113"/>
    <w:rsid w:val="00FF01E7"/>
    <w:rsid w:val="00FF020C"/>
    <w:rsid w:val="00FF0519"/>
    <w:rsid w:val="00FF051C"/>
    <w:rsid w:val="00FF0539"/>
    <w:rsid w:val="00FF05A2"/>
    <w:rsid w:val="00FF0941"/>
    <w:rsid w:val="00FF0C7D"/>
    <w:rsid w:val="00FF0CE6"/>
    <w:rsid w:val="00FF0CEA"/>
    <w:rsid w:val="00FF1179"/>
    <w:rsid w:val="00FF128F"/>
    <w:rsid w:val="00FF144E"/>
    <w:rsid w:val="00FF1515"/>
    <w:rsid w:val="00FF165A"/>
    <w:rsid w:val="00FF16BB"/>
    <w:rsid w:val="00FF177E"/>
    <w:rsid w:val="00FF17CD"/>
    <w:rsid w:val="00FF1852"/>
    <w:rsid w:val="00FF1919"/>
    <w:rsid w:val="00FF1961"/>
    <w:rsid w:val="00FF19ED"/>
    <w:rsid w:val="00FF1B3F"/>
    <w:rsid w:val="00FF1B5A"/>
    <w:rsid w:val="00FF1FAF"/>
    <w:rsid w:val="00FF2067"/>
    <w:rsid w:val="00FF20E5"/>
    <w:rsid w:val="00FF2299"/>
    <w:rsid w:val="00FF2305"/>
    <w:rsid w:val="00FF23B3"/>
    <w:rsid w:val="00FF23E5"/>
    <w:rsid w:val="00FF2401"/>
    <w:rsid w:val="00FF27CA"/>
    <w:rsid w:val="00FF2805"/>
    <w:rsid w:val="00FF280D"/>
    <w:rsid w:val="00FF28D9"/>
    <w:rsid w:val="00FF2AA4"/>
    <w:rsid w:val="00FF2C21"/>
    <w:rsid w:val="00FF2D29"/>
    <w:rsid w:val="00FF2E86"/>
    <w:rsid w:val="00FF3199"/>
    <w:rsid w:val="00FF31D3"/>
    <w:rsid w:val="00FF3511"/>
    <w:rsid w:val="00FF366E"/>
    <w:rsid w:val="00FF36F9"/>
    <w:rsid w:val="00FF37F8"/>
    <w:rsid w:val="00FF381E"/>
    <w:rsid w:val="00FF384E"/>
    <w:rsid w:val="00FF3872"/>
    <w:rsid w:val="00FF391E"/>
    <w:rsid w:val="00FF3980"/>
    <w:rsid w:val="00FF39C6"/>
    <w:rsid w:val="00FF3A55"/>
    <w:rsid w:val="00FF3B04"/>
    <w:rsid w:val="00FF3B0A"/>
    <w:rsid w:val="00FF3D26"/>
    <w:rsid w:val="00FF3D2E"/>
    <w:rsid w:val="00FF3D3B"/>
    <w:rsid w:val="00FF3E10"/>
    <w:rsid w:val="00FF3E24"/>
    <w:rsid w:val="00FF3FED"/>
    <w:rsid w:val="00FF41F9"/>
    <w:rsid w:val="00FF4325"/>
    <w:rsid w:val="00FF4456"/>
    <w:rsid w:val="00FF44CB"/>
    <w:rsid w:val="00FF45A5"/>
    <w:rsid w:val="00FF47EF"/>
    <w:rsid w:val="00FF4890"/>
    <w:rsid w:val="00FF48E4"/>
    <w:rsid w:val="00FF4960"/>
    <w:rsid w:val="00FF49F0"/>
    <w:rsid w:val="00FF4A71"/>
    <w:rsid w:val="00FF4B05"/>
    <w:rsid w:val="00FF4C18"/>
    <w:rsid w:val="00FF4C23"/>
    <w:rsid w:val="00FF4C4F"/>
    <w:rsid w:val="00FF4CFA"/>
    <w:rsid w:val="00FF4E32"/>
    <w:rsid w:val="00FF50E3"/>
    <w:rsid w:val="00FF51D4"/>
    <w:rsid w:val="00FF54DA"/>
    <w:rsid w:val="00FF555A"/>
    <w:rsid w:val="00FF5604"/>
    <w:rsid w:val="00FF5845"/>
    <w:rsid w:val="00FF58F0"/>
    <w:rsid w:val="00FF58FA"/>
    <w:rsid w:val="00FF5990"/>
    <w:rsid w:val="00FF59C4"/>
    <w:rsid w:val="00FF5A39"/>
    <w:rsid w:val="00FF5AA1"/>
    <w:rsid w:val="00FF5C2C"/>
    <w:rsid w:val="00FF5C61"/>
    <w:rsid w:val="00FF5E4A"/>
    <w:rsid w:val="00FF5E78"/>
    <w:rsid w:val="00FF5E8B"/>
    <w:rsid w:val="00FF5EA3"/>
    <w:rsid w:val="00FF5ED3"/>
    <w:rsid w:val="00FF6015"/>
    <w:rsid w:val="00FF6371"/>
    <w:rsid w:val="00FF6406"/>
    <w:rsid w:val="00FF6433"/>
    <w:rsid w:val="00FF6443"/>
    <w:rsid w:val="00FF6521"/>
    <w:rsid w:val="00FF65A1"/>
    <w:rsid w:val="00FF65FF"/>
    <w:rsid w:val="00FF6638"/>
    <w:rsid w:val="00FF668C"/>
    <w:rsid w:val="00FF6909"/>
    <w:rsid w:val="00FF6ACD"/>
    <w:rsid w:val="00FF6B17"/>
    <w:rsid w:val="00FF6BE6"/>
    <w:rsid w:val="00FF6C7B"/>
    <w:rsid w:val="00FF6CDE"/>
    <w:rsid w:val="00FF6DD7"/>
    <w:rsid w:val="00FF6E0C"/>
    <w:rsid w:val="00FF6E26"/>
    <w:rsid w:val="00FF6E36"/>
    <w:rsid w:val="00FF6E71"/>
    <w:rsid w:val="00FF6F09"/>
    <w:rsid w:val="00FF6F51"/>
    <w:rsid w:val="00FF6FCF"/>
    <w:rsid w:val="00FF6FDA"/>
    <w:rsid w:val="00FF701B"/>
    <w:rsid w:val="00FF72BB"/>
    <w:rsid w:val="00FF75C6"/>
    <w:rsid w:val="00FF778B"/>
    <w:rsid w:val="00FF7839"/>
    <w:rsid w:val="00FF7877"/>
    <w:rsid w:val="00FF78D2"/>
    <w:rsid w:val="00FF7909"/>
    <w:rsid w:val="00FF797D"/>
    <w:rsid w:val="00FF7F4A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o:colormru v:ext="edit" colors="#26547c,#000e39,#002395,#00209f"/>
    </o:shapedefaults>
    <o:shapelayout v:ext="edit">
      <o:idmap v:ext="edit" data="2"/>
    </o:shapelayout>
  </w:shapeDefaults>
  <w:decimalSymbol w:val="."/>
  <w:listSeparator w:val=","/>
  <w14:docId w14:val="122984E2"/>
  <w15:docId w15:val="{47D9E97B-66D3-479D-BDBC-93ACCAC2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04E8"/>
    <w:pPr>
      <w:spacing w:before="240" w:after="160" w:line="300" w:lineRule="atLeast"/>
    </w:pPr>
    <w:rPr>
      <w:rFonts w:ascii="Arial" w:hAnsi="Arial"/>
      <w:sz w:val="22"/>
      <w:szCs w:val="24"/>
      <w:lang w:bidi="ar-SA"/>
    </w:rPr>
  </w:style>
  <w:style w:type="paragraph" w:styleId="Heading1">
    <w:name w:val="heading 1"/>
    <w:next w:val="body"/>
    <w:link w:val="Heading1Char"/>
    <w:qFormat/>
    <w:rsid w:val="009456D9"/>
    <w:pPr>
      <w:keepNext/>
      <w:numPr>
        <w:numId w:val="20"/>
      </w:numPr>
      <w:spacing w:before="600" w:after="480"/>
      <w:outlineLvl w:val="0"/>
    </w:pPr>
    <w:rPr>
      <w:rFonts w:ascii="Arial Bold" w:hAnsi="Arial Bold" w:cs="Arial"/>
      <w:b/>
      <w:bCs/>
      <w:caps/>
      <w:color w:val="009FDB"/>
      <w:sz w:val="36"/>
      <w:szCs w:val="48"/>
      <w:lang w:bidi="ar-SA"/>
    </w:rPr>
  </w:style>
  <w:style w:type="paragraph" w:styleId="Heading2">
    <w:name w:val="heading 2"/>
    <w:next w:val="body"/>
    <w:link w:val="Heading2Char"/>
    <w:qFormat/>
    <w:rsid w:val="009456D9"/>
    <w:pPr>
      <w:keepNext/>
      <w:spacing w:before="480" w:after="240"/>
      <w:outlineLvl w:val="1"/>
    </w:pPr>
    <w:rPr>
      <w:rFonts w:ascii="Arial Bold" w:hAnsi="Arial Bold" w:cs="Arial"/>
      <w:b/>
      <w:bCs/>
      <w:color w:val="009FDB"/>
      <w:sz w:val="32"/>
      <w:szCs w:val="36"/>
      <w:lang w:bidi="ar-SA"/>
    </w:rPr>
  </w:style>
  <w:style w:type="paragraph" w:styleId="Heading3">
    <w:name w:val="heading 3"/>
    <w:basedOn w:val="Heading2"/>
    <w:next w:val="body"/>
    <w:link w:val="Heading3Char"/>
    <w:qFormat/>
    <w:rsid w:val="00487458"/>
    <w:pPr>
      <w:spacing w:before="400" w:after="120"/>
      <w:outlineLvl w:val="2"/>
    </w:pPr>
    <w:rPr>
      <w:sz w:val="24"/>
      <w:szCs w:val="28"/>
      <w:lang w:val="x-none" w:eastAsia="x-none"/>
    </w:rPr>
  </w:style>
  <w:style w:type="paragraph" w:styleId="Heading4">
    <w:name w:val="heading 4"/>
    <w:basedOn w:val="Heading2"/>
    <w:next w:val="body"/>
    <w:qFormat/>
    <w:rsid w:val="00553F66"/>
    <w:pPr>
      <w:spacing w:before="360" w:after="120"/>
      <w:outlineLvl w:val="3"/>
    </w:pPr>
    <w:rPr>
      <w:i/>
      <w:iCs/>
      <w:sz w:val="22"/>
      <w:szCs w:val="24"/>
    </w:rPr>
  </w:style>
  <w:style w:type="paragraph" w:styleId="Heading5">
    <w:name w:val="heading 5"/>
    <w:basedOn w:val="Heading4"/>
    <w:next w:val="body"/>
    <w:qFormat/>
    <w:rsid w:val="007E15C6"/>
    <w:pPr>
      <w:spacing w:before="320"/>
      <w:outlineLvl w:val="4"/>
    </w:pPr>
    <w:rPr>
      <w:iCs w:val="0"/>
      <w:szCs w:val="22"/>
      <w:u w:val="single"/>
    </w:rPr>
  </w:style>
  <w:style w:type="paragraph" w:styleId="Heading6">
    <w:name w:val="heading 6"/>
    <w:basedOn w:val="Heading4"/>
    <w:next w:val="body"/>
    <w:qFormat/>
    <w:rsid w:val="00767A41"/>
    <w:pPr>
      <w:spacing w:before="320"/>
      <w:outlineLvl w:val="5"/>
    </w:pPr>
    <w:rPr>
      <w:szCs w:val="22"/>
    </w:rPr>
  </w:style>
  <w:style w:type="paragraph" w:styleId="Heading7">
    <w:name w:val="heading 7"/>
    <w:basedOn w:val="Normal"/>
    <w:next w:val="body"/>
    <w:autoRedefine/>
    <w:qFormat/>
    <w:rsid w:val="009456D9"/>
    <w:pPr>
      <w:keepNext/>
      <w:numPr>
        <w:ilvl w:val="6"/>
        <w:numId w:val="20"/>
      </w:numPr>
      <w:spacing w:before="600" w:after="480" w:line="240" w:lineRule="auto"/>
      <w:ind w:left="2448"/>
      <w:outlineLvl w:val="6"/>
    </w:pPr>
    <w:rPr>
      <w:rFonts w:ascii="Arial Bold" w:hAnsi="Arial Bold"/>
      <w:b/>
      <w:iCs/>
      <w:caps/>
      <w:color w:val="009FDB"/>
      <w:sz w:val="36"/>
      <w:szCs w:val="36"/>
    </w:rPr>
  </w:style>
  <w:style w:type="paragraph" w:styleId="Heading8">
    <w:name w:val="heading 8"/>
    <w:basedOn w:val="Heading2"/>
    <w:next w:val="body"/>
    <w:qFormat/>
    <w:rsid w:val="006F77F4"/>
    <w:pPr>
      <w:numPr>
        <w:ilvl w:val="7"/>
        <w:numId w:val="20"/>
      </w:numPr>
      <w:outlineLvl w:val="7"/>
    </w:pPr>
    <w:rPr>
      <w:szCs w:val="32"/>
    </w:rPr>
  </w:style>
  <w:style w:type="paragraph" w:styleId="Heading9">
    <w:name w:val="heading 9"/>
    <w:basedOn w:val="Heading3"/>
    <w:next w:val="body"/>
    <w:qFormat/>
    <w:rsid w:val="0078583A"/>
    <w:pPr>
      <w:framePr w:wrap="notBeside" w:vAnchor="text" w:hAnchor="text" w:y="1"/>
      <w:numPr>
        <w:ilvl w:val="8"/>
        <w:numId w:val="20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767A41"/>
    <w:pPr>
      <w:spacing w:before="120" w:after="40"/>
    </w:pPr>
    <w:rPr>
      <w:rFonts w:cs="Arial"/>
    </w:rPr>
  </w:style>
  <w:style w:type="paragraph" w:styleId="Header">
    <w:name w:val="header"/>
    <w:basedOn w:val="Normal"/>
    <w:link w:val="HeaderChar"/>
    <w:uiPriority w:val="99"/>
    <w:rsid w:val="00767A41"/>
    <w:pPr>
      <w:tabs>
        <w:tab w:val="left" w:pos="990"/>
        <w:tab w:val="center" w:pos="4500"/>
        <w:tab w:val="right" w:pos="9000"/>
      </w:tabs>
      <w:spacing w:before="40" w:after="200"/>
      <w:jc w:val="center"/>
    </w:pPr>
    <w:rPr>
      <w:rFonts w:cs="Arial"/>
      <w:sz w:val="18"/>
      <w:szCs w:val="20"/>
      <w:lang w:val="x-none" w:eastAsia="x-none"/>
    </w:rPr>
  </w:style>
  <w:style w:type="paragraph" w:styleId="Footer">
    <w:name w:val="footer"/>
    <w:rsid w:val="00767A41"/>
    <w:pPr>
      <w:spacing w:line="260" w:lineRule="atLeast"/>
      <w:jc w:val="center"/>
    </w:pPr>
    <w:rPr>
      <w:rFonts w:ascii="Arial" w:hAnsi="Arial" w:cs="Arial"/>
      <w:bCs/>
      <w:sz w:val="18"/>
      <w:szCs w:val="18"/>
      <w:lang w:bidi="ar-SA"/>
    </w:rPr>
  </w:style>
  <w:style w:type="character" w:styleId="PageNumber">
    <w:name w:val="page number"/>
    <w:rsid w:val="00767A41"/>
    <w:rPr>
      <w:color w:val="auto"/>
      <w:sz w:val="18"/>
      <w:szCs w:val="18"/>
    </w:rPr>
  </w:style>
  <w:style w:type="paragraph" w:customStyle="1" w:styleId="code">
    <w:name w:val="code"/>
    <w:basedOn w:val="Normal"/>
    <w:link w:val="codeChar"/>
    <w:rsid w:val="00767A41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40" w:after="0" w:line="250" w:lineRule="atLeast"/>
    </w:pPr>
    <w:rPr>
      <w:rFonts w:ascii="Courier New" w:hAnsi="Courier New"/>
      <w:noProof/>
      <w:sz w:val="21"/>
      <w:szCs w:val="20"/>
    </w:rPr>
  </w:style>
  <w:style w:type="character" w:customStyle="1" w:styleId="codeChar">
    <w:name w:val="code Char"/>
    <w:link w:val="code"/>
    <w:rsid w:val="00C5571C"/>
    <w:rPr>
      <w:rFonts w:ascii="Courier New" w:hAnsi="Courier New"/>
      <w:noProof/>
      <w:sz w:val="21"/>
      <w:lang w:bidi="ar-SA"/>
    </w:rPr>
  </w:style>
  <w:style w:type="paragraph" w:customStyle="1" w:styleId="bulletlv1">
    <w:name w:val="bullet lv1"/>
    <w:basedOn w:val="body"/>
    <w:link w:val="bulletlv1CharChar"/>
    <w:rsid w:val="00042DF4"/>
    <w:pPr>
      <w:numPr>
        <w:numId w:val="15"/>
      </w:numPr>
    </w:pPr>
  </w:style>
  <w:style w:type="paragraph" w:customStyle="1" w:styleId="bulletlv3">
    <w:name w:val="bullet lv3"/>
    <w:basedOn w:val="body"/>
    <w:rsid w:val="00767A41"/>
    <w:pPr>
      <w:numPr>
        <w:numId w:val="2"/>
      </w:numPr>
    </w:pPr>
  </w:style>
  <w:style w:type="paragraph" w:customStyle="1" w:styleId="bulletlv2">
    <w:name w:val="bullet lv2"/>
    <w:basedOn w:val="body"/>
    <w:link w:val="bulletlv2Char"/>
    <w:rsid w:val="00767A41"/>
    <w:pPr>
      <w:numPr>
        <w:numId w:val="8"/>
      </w:numPr>
    </w:pPr>
  </w:style>
  <w:style w:type="paragraph" w:customStyle="1" w:styleId="coverpghdr">
    <w:name w:val="cover pg hdr"/>
    <w:basedOn w:val="logo"/>
    <w:rsid w:val="00767A41"/>
    <w:pPr>
      <w:spacing w:before="40" w:after="200" w:line="240" w:lineRule="auto"/>
      <w:jc w:val="left"/>
    </w:pPr>
    <w:rPr>
      <w:szCs w:val="40"/>
    </w:rPr>
  </w:style>
  <w:style w:type="paragraph" w:customStyle="1" w:styleId="logo">
    <w:name w:val="logo"/>
    <w:basedOn w:val="body"/>
    <w:rsid w:val="00767A41"/>
    <w:pPr>
      <w:jc w:val="right"/>
    </w:pPr>
    <w:rPr>
      <w:b/>
      <w:bCs/>
      <w:i/>
      <w:iCs/>
      <w:sz w:val="40"/>
    </w:rPr>
  </w:style>
  <w:style w:type="paragraph" w:customStyle="1" w:styleId="proctitle">
    <w:name w:val="proc title"/>
    <w:next w:val="procnumbrd"/>
    <w:rsid w:val="00767A41"/>
    <w:pPr>
      <w:keepNext/>
      <w:keepLines/>
      <w:tabs>
        <w:tab w:val="left" w:pos="540"/>
      </w:tabs>
      <w:spacing w:before="160" w:after="40"/>
      <w:ind w:left="360"/>
    </w:pPr>
    <w:rPr>
      <w:rFonts w:ascii="Arial" w:hAnsi="Arial"/>
      <w:b/>
      <w:bCs/>
      <w:sz w:val="26"/>
      <w:szCs w:val="26"/>
      <w:lang w:bidi="ar-SA"/>
    </w:rPr>
  </w:style>
  <w:style w:type="paragraph" w:customStyle="1" w:styleId="procnumbrd">
    <w:name w:val="proc numbrd"/>
    <w:basedOn w:val="Normal"/>
    <w:rsid w:val="00767A41"/>
    <w:pPr>
      <w:numPr>
        <w:numId w:val="11"/>
      </w:numPr>
      <w:tabs>
        <w:tab w:val="left" w:pos="1051"/>
        <w:tab w:val="decimal" w:pos="1440"/>
      </w:tabs>
      <w:spacing w:before="120" w:after="40" w:line="280" w:lineRule="atLeast"/>
    </w:pPr>
  </w:style>
  <w:style w:type="paragraph" w:customStyle="1" w:styleId="procresult">
    <w:name w:val="proc result"/>
    <w:basedOn w:val="procnumbrd"/>
    <w:next w:val="procnumbrd"/>
    <w:rsid w:val="006A101E"/>
    <w:pPr>
      <w:numPr>
        <w:numId w:val="0"/>
      </w:numPr>
      <w:ind w:left="144"/>
    </w:pPr>
    <w:rPr>
      <w:i/>
      <w:iCs/>
    </w:rPr>
  </w:style>
  <w:style w:type="paragraph" w:customStyle="1" w:styleId="proccode">
    <w:name w:val="proc code"/>
    <w:basedOn w:val="code"/>
    <w:rsid w:val="00767A41"/>
    <w:pPr>
      <w:ind w:left="1080"/>
    </w:pPr>
  </w:style>
  <w:style w:type="paragraph" w:customStyle="1" w:styleId="DocTitle">
    <w:name w:val="DocTitle"/>
    <w:basedOn w:val="Normal"/>
    <w:rsid w:val="00886FAE"/>
    <w:pPr>
      <w:spacing w:before="1400" w:after="0" w:line="240" w:lineRule="auto"/>
      <w:jc w:val="right"/>
    </w:pPr>
    <w:rPr>
      <w:rFonts w:ascii="Arial Bold" w:hAnsi="Arial Bold"/>
      <w:b/>
      <w:bCs/>
      <w:color w:val="FFFFFF"/>
      <w:sz w:val="36"/>
      <w:szCs w:val="36"/>
    </w:rPr>
  </w:style>
  <w:style w:type="paragraph" w:customStyle="1" w:styleId="tableheading">
    <w:name w:val="table heading"/>
    <w:basedOn w:val="Normal"/>
    <w:link w:val="tableheadingChar"/>
    <w:rsid w:val="00767A41"/>
    <w:pPr>
      <w:keepNext/>
      <w:spacing w:before="60" w:after="60" w:line="240" w:lineRule="atLeast"/>
    </w:pPr>
    <w:rPr>
      <w:b/>
      <w:bCs/>
      <w:sz w:val="20"/>
      <w:szCs w:val="18"/>
    </w:rPr>
  </w:style>
  <w:style w:type="paragraph" w:customStyle="1" w:styleId="tableentry">
    <w:name w:val="table entry"/>
    <w:basedOn w:val="Normal"/>
    <w:link w:val="tableentryChar"/>
    <w:rsid w:val="00767A41"/>
    <w:pPr>
      <w:spacing w:before="40" w:after="40" w:line="180" w:lineRule="atLeast"/>
    </w:pPr>
    <w:rPr>
      <w:bCs/>
      <w:sz w:val="20"/>
      <w:szCs w:val="20"/>
    </w:rPr>
  </w:style>
  <w:style w:type="paragraph" w:customStyle="1" w:styleId="tablebullet">
    <w:name w:val="table bullet"/>
    <w:basedOn w:val="tableentry"/>
    <w:rsid w:val="00993A8C"/>
    <w:pPr>
      <w:numPr>
        <w:numId w:val="5"/>
      </w:numPr>
      <w:tabs>
        <w:tab w:val="clear" w:pos="648"/>
      </w:tabs>
      <w:spacing w:before="120"/>
      <w:ind w:left="173" w:hanging="173"/>
    </w:pPr>
    <w:rPr>
      <w:rFonts w:ascii="Arial Narrow" w:hAnsi="Arial Narrow"/>
      <w:sz w:val="18"/>
    </w:rPr>
  </w:style>
  <w:style w:type="paragraph" w:customStyle="1" w:styleId="TOC">
    <w:name w:val="TOC"/>
    <w:basedOn w:val="Heading1"/>
    <w:next w:val="body"/>
    <w:rsid w:val="00A54990"/>
    <w:rPr>
      <w:color w:val="0F243E"/>
    </w:rPr>
  </w:style>
  <w:style w:type="paragraph" w:styleId="TOC1">
    <w:name w:val="toc 1"/>
    <w:basedOn w:val="Normal"/>
    <w:next w:val="Normal"/>
    <w:autoRedefine/>
    <w:uiPriority w:val="39"/>
    <w:rsid w:val="00767A41"/>
    <w:pPr>
      <w:keepNext/>
      <w:tabs>
        <w:tab w:val="left" w:pos="360"/>
        <w:tab w:val="right" w:leader="dot" w:pos="9000"/>
      </w:tabs>
      <w:spacing w:after="120" w:line="280" w:lineRule="atLeast"/>
      <w:ind w:left="360" w:right="547" w:hanging="360"/>
    </w:pPr>
    <w:rPr>
      <w:rFonts w:cs="Arial"/>
      <w:b/>
      <w:bCs/>
      <w:noProof/>
      <w:sz w:val="24"/>
    </w:rPr>
  </w:style>
  <w:style w:type="paragraph" w:styleId="TOC2">
    <w:name w:val="toc 2"/>
    <w:basedOn w:val="TOC1"/>
    <w:next w:val="Normal"/>
    <w:autoRedefine/>
    <w:uiPriority w:val="39"/>
    <w:rsid w:val="00767A41"/>
    <w:pPr>
      <w:keepNext w:val="0"/>
      <w:tabs>
        <w:tab w:val="clear" w:pos="360"/>
        <w:tab w:val="left" w:pos="1170"/>
      </w:tabs>
      <w:spacing w:before="40" w:after="40" w:line="260" w:lineRule="atLeast"/>
      <w:ind w:left="1166" w:hanging="446"/>
    </w:pPr>
    <w:rPr>
      <w:b w:val="0"/>
      <w:bCs w:val="0"/>
      <w:sz w:val="22"/>
    </w:rPr>
  </w:style>
  <w:style w:type="paragraph" w:styleId="TOC3">
    <w:name w:val="toc 3"/>
    <w:basedOn w:val="TOC2"/>
    <w:next w:val="Normal"/>
    <w:autoRedefine/>
    <w:uiPriority w:val="39"/>
    <w:rsid w:val="00767A41"/>
    <w:pPr>
      <w:tabs>
        <w:tab w:val="clear" w:pos="1170"/>
        <w:tab w:val="left" w:pos="1710"/>
      </w:tabs>
      <w:ind w:left="1710" w:hanging="630"/>
    </w:pPr>
    <w:rPr>
      <w:bCs/>
    </w:rPr>
  </w:style>
  <w:style w:type="paragraph" w:styleId="TOC4">
    <w:name w:val="toc 4"/>
    <w:basedOn w:val="TOC2"/>
    <w:next w:val="Normal"/>
    <w:autoRedefine/>
    <w:uiPriority w:val="39"/>
    <w:rsid w:val="00767A41"/>
    <w:pPr>
      <w:tabs>
        <w:tab w:val="clear" w:pos="1170"/>
        <w:tab w:val="left" w:pos="2250"/>
      </w:tabs>
      <w:ind w:left="2250" w:hanging="810"/>
    </w:pPr>
  </w:style>
  <w:style w:type="paragraph" w:styleId="TOC6">
    <w:name w:val="toc 6"/>
    <w:basedOn w:val="Normal"/>
    <w:next w:val="Normal"/>
    <w:autoRedefine/>
    <w:uiPriority w:val="39"/>
    <w:rsid w:val="00767A41"/>
    <w:pPr>
      <w:tabs>
        <w:tab w:val="right" w:pos="9000"/>
      </w:tabs>
      <w:ind w:left="1094"/>
    </w:pPr>
  </w:style>
  <w:style w:type="paragraph" w:styleId="Caption">
    <w:name w:val="caption"/>
    <w:aliases w:val="fig and tbl"/>
    <w:next w:val="body"/>
    <w:link w:val="CaptionChar"/>
    <w:qFormat/>
    <w:rsid w:val="00767A41"/>
    <w:pPr>
      <w:spacing w:before="240" w:after="120" w:line="260" w:lineRule="atLeast"/>
      <w:ind w:left="1296" w:hanging="1296"/>
      <w:jc w:val="center"/>
    </w:pPr>
    <w:rPr>
      <w:rFonts w:ascii="Arial" w:hAnsi="Arial"/>
      <w:b/>
      <w:bCs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rsid w:val="00767A41"/>
    <w:pPr>
      <w:tabs>
        <w:tab w:val="right" w:leader="dot" w:pos="9000"/>
      </w:tabs>
      <w:ind w:left="1320"/>
    </w:pPr>
  </w:style>
  <w:style w:type="paragraph" w:styleId="TOC8">
    <w:name w:val="toc 8"/>
    <w:basedOn w:val="Normal"/>
    <w:next w:val="Normal"/>
    <w:autoRedefine/>
    <w:uiPriority w:val="39"/>
    <w:rsid w:val="00767A41"/>
    <w:pPr>
      <w:tabs>
        <w:tab w:val="right" w:leader="dot" w:pos="9000"/>
      </w:tabs>
      <w:ind w:left="1540"/>
    </w:pPr>
  </w:style>
  <w:style w:type="paragraph" w:styleId="TOC9">
    <w:name w:val="toc 9"/>
    <w:basedOn w:val="Normal"/>
    <w:next w:val="Normal"/>
    <w:autoRedefine/>
    <w:uiPriority w:val="39"/>
    <w:rsid w:val="00767A41"/>
    <w:pPr>
      <w:tabs>
        <w:tab w:val="right" w:leader="dot" w:pos="9000"/>
      </w:tabs>
      <w:ind w:left="1760"/>
    </w:pPr>
  </w:style>
  <w:style w:type="paragraph" w:customStyle="1" w:styleId="procbullet">
    <w:name w:val="proc bullet"/>
    <w:basedOn w:val="Normal"/>
    <w:rsid w:val="00767A41"/>
    <w:pPr>
      <w:widowControl w:val="0"/>
      <w:numPr>
        <w:numId w:val="4"/>
      </w:numPr>
      <w:tabs>
        <w:tab w:val="clear" w:pos="1440"/>
      </w:tabs>
      <w:autoSpaceDE w:val="0"/>
      <w:autoSpaceDN w:val="0"/>
      <w:adjustRightInd w:val="0"/>
      <w:spacing w:before="120" w:after="120"/>
      <w:ind w:left="1710" w:hanging="288"/>
    </w:pPr>
    <w:rPr>
      <w:rFonts w:cs="Arial"/>
      <w:szCs w:val="22"/>
    </w:rPr>
  </w:style>
  <w:style w:type="paragraph" w:customStyle="1" w:styleId="procnumbrdsub">
    <w:name w:val="proc numbrd sub"/>
    <w:basedOn w:val="Normal"/>
    <w:rsid w:val="00767A41"/>
    <w:pPr>
      <w:widowControl w:val="0"/>
      <w:numPr>
        <w:ilvl w:val="1"/>
        <w:numId w:val="12"/>
      </w:numPr>
      <w:tabs>
        <w:tab w:val="clear" w:pos="1728"/>
        <w:tab w:val="left" w:pos="1397"/>
        <w:tab w:val="num" w:pos="1440"/>
      </w:tabs>
      <w:autoSpaceDE w:val="0"/>
      <w:autoSpaceDN w:val="0"/>
      <w:adjustRightInd w:val="0"/>
      <w:spacing w:before="120" w:after="40"/>
      <w:ind w:left="1411"/>
    </w:pPr>
    <w:rPr>
      <w:rFonts w:cs="Arial"/>
      <w:szCs w:val="22"/>
    </w:rPr>
  </w:style>
  <w:style w:type="paragraph" w:customStyle="1" w:styleId="proctext">
    <w:name w:val="proc text"/>
    <w:basedOn w:val="Normal"/>
    <w:rsid w:val="00767A41"/>
    <w:pPr>
      <w:widowControl w:val="0"/>
      <w:autoSpaceDE w:val="0"/>
      <w:autoSpaceDN w:val="0"/>
      <w:adjustRightInd w:val="0"/>
      <w:spacing w:before="120" w:after="120"/>
      <w:ind w:left="720"/>
    </w:pPr>
    <w:rPr>
      <w:rFonts w:cs="Arial"/>
      <w:szCs w:val="22"/>
    </w:rPr>
  </w:style>
  <w:style w:type="paragraph" w:customStyle="1" w:styleId="proctextindent">
    <w:name w:val="proc text indent"/>
    <w:basedOn w:val="Normal"/>
    <w:rsid w:val="00767A41"/>
    <w:pPr>
      <w:widowControl w:val="0"/>
      <w:tabs>
        <w:tab w:val="left" w:pos="270"/>
      </w:tabs>
      <w:autoSpaceDE w:val="0"/>
      <w:autoSpaceDN w:val="0"/>
      <w:adjustRightInd w:val="0"/>
      <w:spacing w:before="120" w:after="120"/>
      <w:ind w:left="1080"/>
    </w:pPr>
    <w:rPr>
      <w:rFonts w:cs="Arial"/>
      <w:szCs w:val="22"/>
    </w:rPr>
  </w:style>
  <w:style w:type="paragraph" w:customStyle="1" w:styleId="tablefootnote">
    <w:name w:val="table footnote"/>
    <w:basedOn w:val="tableentry"/>
    <w:rsid w:val="00767A41"/>
    <w:pPr>
      <w:ind w:left="144" w:hanging="144"/>
    </w:pPr>
    <w:rPr>
      <w:sz w:val="18"/>
    </w:rPr>
  </w:style>
  <w:style w:type="paragraph" w:customStyle="1" w:styleId="numbrdlist">
    <w:name w:val="numbrd list"/>
    <w:basedOn w:val="bulletlv1"/>
    <w:rsid w:val="00767A41"/>
    <w:pPr>
      <w:numPr>
        <w:numId w:val="19"/>
      </w:numPr>
      <w:tabs>
        <w:tab w:val="decimal" w:pos="1440"/>
      </w:tabs>
    </w:pPr>
    <w:rPr>
      <w:szCs w:val="22"/>
    </w:rPr>
  </w:style>
  <w:style w:type="character" w:styleId="LineNumber">
    <w:name w:val="line number"/>
    <w:rsid w:val="00767A41"/>
    <w:rPr>
      <w:rFonts w:ascii="Arial" w:hAnsi="Arial"/>
      <w:sz w:val="12"/>
    </w:rPr>
  </w:style>
  <w:style w:type="paragraph" w:styleId="TOC5">
    <w:name w:val="toc 5"/>
    <w:basedOn w:val="TOC2"/>
    <w:next w:val="Normal"/>
    <w:autoRedefine/>
    <w:uiPriority w:val="39"/>
    <w:rsid w:val="00767A41"/>
    <w:pPr>
      <w:tabs>
        <w:tab w:val="left" w:pos="2304"/>
      </w:tabs>
      <w:ind w:left="1800"/>
    </w:pPr>
  </w:style>
  <w:style w:type="paragraph" w:styleId="TableofFigures">
    <w:name w:val="table of figures"/>
    <w:basedOn w:val="Normal"/>
    <w:next w:val="Normal"/>
    <w:rsid w:val="00767A41"/>
    <w:pPr>
      <w:tabs>
        <w:tab w:val="right" w:leader="dot" w:pos="9000"/>
      </w:tabs>
      <w:spacing w:before="40" w:after="40" w:line="260" w:lineRule="atLeast"/>
      <w:ind w:left="475" w:right="547" w:hanging="475"/>
    </w:pPr>
    <w:rPr>
      <w:rFonts w:cs="Arial"/>
      <w:szCs w:val="20"/>
    </w:rPr>
  </w:style>
  <w:style w:type="paragraph" w:styleId="FootnoteText">
    <w:name w:val="footnote text"/>
    <w:basedOn w:val="body"/>
    <w:rsid w:val="00767A41"/>
    <w:pPr>
      <w:spacing w:line="240" w:lineRule="atLeast"/>
    </w:pPr>
    <w:rPr>
      <w:sz w:val="18"/>
      <w:szCs w:val="16"/>
    </w:rPr>
  </w:style>
  <w:style w:type="paragraph" w:styleId="Index1">
    <w:name w:val="index 1"/>
    <w:basedOn w:val="body"/>
    <w:next w:val="Normal"/>
    <w:autoRedefine/>
    <w:uiPriority w:val="99"/>
    <w:rsid w:val="00767A41"/>
    <w:pPr>
      <w:spacing w:before="0" w:after="0"/>
      <w:ind w:left="220" w:hanging="220"/>
    </w:pPr>
    <w:rPr>
      <w:rFonts w:cs="Times New Roman"/>
      <w:sz w:val="18"/>
      <w:szCs w:val="21"/>
    </w:rPr>
  </w:style>
  <w:style w:type="paragraph" w:styleId="Index2">
    <w:name w:val="index 2"/>
    <w:basedOn w:val="body"/>
    <w:next w:val="Normal"/>
    <w:autoRedefine/>
    <w:uiPriority w:val="99"/>
    <w:rsid w:val="00767A41"/>
    <w:pPr>
      <w:spacing w:before="0" w:after="0"/>
      <w:ind w:left="440" w:hanging="220"/>
    </w:pPr>
    <w:rPr>
      <w:rFonts w:cs="Times New Roman"/>
      <w:sz w:val="18"/>
      <w:szCs w:val="21"/>
    </w:rPr>
  </w:style>
  <w:style w:type="paragraph" w:styleId="IndexHeading">
    <w:name w:val="index heading"/>
    <w:basedOn w:val="TOC"/>
    <w:next w:val="Index1"/>
    <w:uiPriority w:val="99"/>
    <w:rsid w:val="004C1828"/>
    <w:pPr>
      <w:keepNext w:val="0"/>
      <w:numPr>
        <w:numId w:val="0"/>
      </w:numPr>
      <w:spacing w:before="240" w:after="120" w:line="300" w:lineRule="atLeast"/>
      <w:jc w:val="center"/>
      <w:outlineLvl w:val="9"/>
    </w:pPr>
    <w:rPr>
      <w:rFonts w:ascii="Arial Black" w:hAnsi="Arial Black" w:cs="Times New Roman"/>
      <w:b w:val="0"/>
      <w:bCs w:val="0"/>
      <w:color w:val="002395"/>
      <w:sz w:val="26"/>
      <w:szCs w:val="31"/>
    </w:rPr>
  </w:style>
  <w:style w:type="paragraph" w:styleId="MacroText">
    <w:name w:val="macro"/>
    <w:rsid w:val="00767A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bidi="ar-SA"/>
    </w:rPr>
  </w:style>
  <w:style w:type="paragraph" w:customStyle="1" w:styleId="tableheadingc">
    <w:name w:val="table heading c"/>
    <w:basedOn w:val="tableheading"/>
    <w:rsid w:val="00767A41"/>
    <w:pPr>
      <w:jc w:val="center"/>
    </w:pPr>
  </w:style>
  <w:style w:type="paragraph" w:customStyle="1" w:styleId="figureanchor">
    <w:name w:val="figure anchor"/>
    <w:basedOn w:val="body"/>
    <w:next w:val="Caption"/>
    <w:rsid w:val="005021A0"/>
    <w:pPr>
      <w:spacing w:before="360"/>
      <w:jc w:val="center"/>
    </w:pPr>
  </w:style>
  <w:style w:type="character" w:styleId="Hyperlink">
    <w:name w:val="Hyperlink"/>
    <w:uiPriority w:val="99"/>
    <w:rsid w:val="00767A41"/>
    <w:rPr>
      <w:color w:val="0000FF"/>
      <w:u w:val="single"/>
    </w:rPr>
  </w:style>
  <w:style w:type="paragraph" w:customStyle="1" w:styleId="procresultindented">
    <w:name w:val="proc result indented"/>
    <w:basedOn w:val="procresult"/>
    <w:rsid w:val="00767A41"/>
    <w:pPr>
      <w:ind w:left="1440"/>
    </w:pPr>
  </w:style>
  <w:style w:type="paragraph" w:customStyle="1" w:styleId="LegendNumber">
    <w:name w:val="Legend_Number"/>
    <w:basedOn w:val="Normal"/>
    <w:rsid w:val="00767A41"/>
    <w:pPr>
      <w:numPr>
        <w:numId w:val="9"/>
      </w:numPr>
    </w:pPr>
  </w:style>
  <w:style w:type="paragraph" w:styleId="Index3">
    <w:name w:val="index 3"/>
    <w:basedOn w:val="Normal"/>
    <w:next w:val="Normal"/>
    <w:autoRedefine/>
    <w:uiPriority w:val="99"/>
    <w:rsid w:val="00767A41"/>
    <w:pPr>
      <w:spacing w:before="0" w:after="0"/>
      <w:ind w:left="660" w:hanging="220"/>
    </w:pPr>
    <w:rPr>
      <w:rFonts w:ascii="Times New Roman" w:hAnsi="Times New Roman"/>
      <w:sz w:val="18"/>
      <w:szCs w:val="21"/>
    </w:rPr>
  </w:style>
  <w:style w:type="paragraph" w:styleId="Index4">
    <w:name w:val="index 4"/>
    <w:basedOn w:val="Normal"/>
    <w:next w:val="Normal"/>
    <w:autoRedefine/>
    <w:rsid w:val="00767A41"/>
    <w:pPr>
      <w:spacing w:before="0" w:after="0"/>
      <w:ind w:left="880" w:hanging="220"/>
    </w:pPr>
    <w:rPr>
      <w:rFonts w:ascii="Times New Roman" w:hAnsi="Times New Roman"/>
      <w:sz w:val="18"/>
      <w:szCs w:val="21"/>
    </w:rPr>
  </w:style>
  <w:style w:type="paragraph" w:styleId="Index5">
    <w:name w:val="index 5"/>
    <w:basedOn w:val="Normal"/>
    <w:next w:val="Normal"/>
    <w:autoRedefine/>
    <w:rsid w:val="00767A41"/>
    <w:pPr>
      <w:spacing w:before="0" w:after="0"/>
      <w:ind w:left="1100" w:hanging="220"/>
    </w:pPr>
    <w:rPr>
      <w:rFonts w:ascii="Times New Roman" w:hAnsi="Times New Roman"/>
      <w:sz w:val="18"/>
      <w:szCs w:val="21"/>
    </w:rPr>
  </w:style>
  <w:style w:type="paragraph" w:styleId="Index6">
    <w:name w:val="index 6"/>
    <w:basedOn w:val="Normal"/>
    <w:next w:val="Normal"/>
    <w:autoRedefine/>
    <w:rsid w:val="00767A41"/>
    <w:pPr>
      <w:spacing w:before="0" w:after="0"/>
      <w:ind w:left="1320" w:hanging="220"/>
    </w:pPr>
    <w:rPr>
      <w:rFonts w:ascii="Times New Roman" w:hAnsi="Times New Roman"/>
      <w:sz w:val="18"/>
      <w:szCs w:val="21"/>
    </w:rPr>
  </w:style>
  <w:style w:type="paragraph" w:styleId="Index7">
    <w:name w:val="index 7"/>
    <w:basedOn w:val="Normal"/>
    <w:next w:val="Normal"/>
    <w:autoRedefine/>
    <w:rsid w:val="00767A41"/>
    <w:pPr>
      <w:spacing w:before="0" w:after="0"/>
      <w:ind w:left="1540" w:hanging="220"/>
    </w:pPr>
    <w:rPr>
      <w:rFonts w:ascii="Times New Roman" w:hAnsi="Times New Roman"/>
      <w:sz w:val="18"/>
      <w:szCs w:val="21"/>
    </w:rPr>
  </w:style>
  <w:style w:type="paragraph" w:styleId="Index8">
    <w:name w:val="index 8"/>
    <w:basedOn w:val="Normal"/>
    <w:next w:val="Normal"/>
    <w:autoRedefine/>
    <w:rsid w:val="00767A41"/>
    <w:pPr>
      <w:spacing w:before="0" w:after="0"/>
      <w:ind w:left="1760" w:hanging="220"/>
    </w:pPr>
    <w:rPr>
      <w:rFonts w:ascii="Times New Roman" w:hAnsi="Times New Roman"/>
      <w:sz w:val="18"/>
      <w:szCs w:val="21"/>
    </w:rPr>
  </w:style>
  <w:style w:type="paragraph" w:styleId="Index9">
    <w:name w:val="index 9"/>
    <w:basedOn w:val="Normal"/>
    <w:next w:val="Normal"/>
    <w:autoRedefine/>
    <w:rsid w:val="00767A41"/>
    <w:pPr>
      <w:spacing w:before="0" w:after="0"/>
      <w:ind w:left="1980" w:hanging="220"/>
    </w:pPr>
    <w:rPr>
      <w:rFonts w:ascii="Times New Roman" w:hAnsi="Times New Roman"/>
      <w:sz w:val="18"/>
      <w:szCs w:val="21"/>
    </w:rPr>
  </w:style>
  <w:style w:type="paragraph" w:customStyle="1" w:styleId="DCN">
    <w:name w:val="DCN"/>
    <w:basedOn w:val="Normal"/>
    <w:rsid w:val="000B0AE9"/>
    <w:pPr>
      <w:spacing w:before="0" w:after="0"/>
    </w:pPr>
    <w:rPr>
      <w:rFonts w:ascii="Arial Bold" w:hAnsi="Arial Bold"/>
      <w:b/>
      <w:color w:val="0F243E"/>
      <w:sz w:val="48"/>
      <w:szCs w:val="36"/>
    </w:rPr>
  </w:style>
  <w:style w:type="paragraph" w:customStyle="1" w:styleId="License">
    <w:name w:val="License"/>
    <w:basedOn w:val="body"/>
    <w:rsid w:val="00767A41"/>
    <w:pPr>
      <w:spacing w:before="80" w:after="80" w:line="240" w:lineRule="auto"/>
      <w:jc w:val="both"/>
    </w:pPr>
    <w:rPr>
      <w:sz w:val="20"/>
    </w:rPr>
  </w:style>
  <w:style w:type="character" w:styleId="FootnoteReference">
    <w:name w:val="footnote reference"/>
    <w:rsid w:val="00767A41"/>
    <w:rPr>
      <w:sz w:val="18"/>
      <w:vertAlign w:val="superscript"/>
    </w:rPr>
  </w:style>
  <w:style w:type="paragraph" w:customStyle="1" w:styleId="numbrdlist0">
    <w:name w:val="numbrd list +"/>
    <w:basedOn w:val="numbrdlist"/>
    <w:rsid w:val="00767A41"/>
    <w:pPr>
      <w:numPr>
        <w:numId w:val="14"/>
      </w:numPr>
      <w:tabs>
        <w:tab w:val="left" w:pos="1440"/>
      </w:tabs>
    </w:pPr>
  </w:style>
  <w:style w:type="paragraph" w:customStyle="1" w:styleId="numbrdlist1">
    <w:name w:val="numbrd list ++"/>
    <w:basedOn w:val="numbrdlist0"/>
    <w:rsid w:val="00767A41"/>
    <w:pPr>
      <w:numPr>
        <w:numId w:val="7"/>
      </w:numPr>
      <w:tabs>
        <w:tab w:val="clear" w:pos="1440"/>
      </w:tabs>
      <w:spacing w:before="60" w:after="0"/>
    </w:pPr>
  </w:style>
  <w:style w:type="paragraph" w:customStyle="1" w:styleId="tablebulletlvl2">
    <w:name w:val="table bullet lvl 2"/>
    <w:rsid w:val="00C97849"/>
    <w:pPr>
      <w:numPr>
        <w:numId w:val="6"/>
      </w:numPr>
      <w:tabs>
        <w:tab w:val="clear" w:pos="835"/>
      </w:tabs>
      <w:spacing w:before="40" w:after="40" w:line="180" w:lineRule="atLeast"/>
      <w:ind w:left="389" w:hanging="216"/>
    </w:pPr>
    <w:rPr>
      <w:rFonts w:ascii="Arial Narrow" w:hAnsi="Arial Narrow"/>
      <w:sz w:val="18"/>
      <w:lang w:bidi="ar-SA"/>
    </w:rPr>
  </w:style>
  <w:style w:type="paragraph" w:customStyle="1" w:styleId="Draft">
    <w:name w:val="Draft"/>
    <w:basedOn w:val="Normal"/>
    <w:rsid w:val="00767A41"/>
    <w:pPr>
      <w:spacing w:before="0" w:after="0" w:line="240" w:lineRule="auto"/>
    </w:pPr>
    <w:rPr>
      <w:rFonts w:ascii="Arial Black" w:eastAsia="Times" w:hAnsi="Arial Black"/>
      <w:b/>
      <w:i/>
      <w:color w:val="999999"/>
      <w:sz w:val="96"/>
      <w:szCs w:val="20"/>
    </w:rPr>
  </w:style>
  <w:style w:type="paragraph" w:customStyle="1" w:styleId="subhead-nonumbr">
    <w:name w:val="subhead-no numbr"/>
    <w:basedOn w:val="Heading5"/>
    <w:next w:val="body"/>
    <w:rsid w:val="00767A41"/>
    <w:pPr>
      <w:spacing w:line="280" w:lineRule="atLeast"/>
    </w:pPr>
  </w:style>
  <w:style w:type="paragraph" w:customStyle="1" w:styleId="disclaimer">
    <w:name w:val="disclaimer"/>
    <w:basedOn w:val="body"/>
    <w:rsid w:val="00767A41"/>
    <w:pPr>
      <w:spacing w:before="80" w:after="80" w:line="260" w:lineRule="atLeast"/>
    </w:pPr>
    <w:rPr>
      <w:sz w:val="20"/>
    </w:rPr>
  </w:style>
  <w:style w:type="paragraph" w:customStyle="1" w:styleId="tablecode">
    <w:name w:val="table_code"/>
    <w:basedOn w:val="code"/>
    <w:link w:val="tablecodeChar"/>
    <w:rsid w:val="00767A41"/>
    <w:pPr>
      <w:spacing w:line="180" w:lineRule="atLeast"/>
    </w:pPr>
    <w:rPr>
      <w:sz w:val="19"/>
    </w:rPr>
  </w:style>
  <w:style w:type="character" w:customStyle="1" w:styleId="tableheadingChar">
    <w:name w:val="table heading Char"/>
    <w:link w:val="tableheading"/>
    <w:rsid w:val="00C5571C"/>
    <w:rPr>
      <w:rFonts w:ascii="Arial" w:hAnsi="Arial"/>
      <w:b/>
      <w:bCs/>
      <w:szCs w:val="18"/>
      <w:lang w:bidi="ar-SA"/>
    </w:rPr>
  </w:style>
  <w:style w:type="character" w:customStyle="1" w:styleId="bodyChar">
    <w:name w:val="body Char"/>
    <w:link w:val="body"/>
    <w:uiPriority w:val="99"/>
    <w:rsid w:val="00C5571C"/>
    <w:rPr>
      <w:rFonts w:ascii="Arial" w:hAnsi="Arial" w:cs="Arial"/>
      <w:sz w:val="22"/>
      <w:szCs w:val="24"/>
      <w:lang w:bidi="ar-SA"/>
    </w:rPr>
  </w:style>
  <w:style w:type="character" w:customStyle="1" w:styleId="notetextChar">
    <w:name w:val="note text Char"/>
    <w:link w:val="notetext"/>
    <w:rsid w:val="00C5571C"/>
    <w:rPr>
      <w:rFonts w:ascii="Arial" w:hAnsi="Arial" w:cs="Arial"/>
      <w:b/>
      <w:bCs/>
      <w:sz w:val="22"/>
      <w:szCs w:val="24"/>
      <w:lang w:bidi="ar-SA"/>
    </w:rPr>
  </w:style>
  <w:style w:type="paragraph" w:customStyle="1" w:styleId="notetext">
    <w:name w:val="note text"/>
    <w:basedOn w:val="body"/>
    <w:link w:val="notetextChar"/>
    <w:rsid w:val="00767A41"/>
    <w:pPr>
      <w:jc w:val="right"/>
    </w:pPr>
    <w:rPr>
      <w:b/>
      <w:bCs/>
    </w:rPr>
  </w:style>
  <w:style w:type="character" w:customStyle="1" w:styleId="tableentryChar">
    <w:name w:val="table entry Char"/>
    <w:link w:val="tableentry"/>
    <w:rsid w:val="00C5571C"/>
    <w:rPr>
      <w:rFonts w:ascii="Arial" w:hAnsi="Arial"/>
      <w:b w:val="0"/>
      <w:bCs/>
      <w:szCs w:val="18"/>
      <w:lang w:bidi="ar-SA"/>
    </w:rPr>
  </w:style>
  <w:style w:type="character" w:customStyle="1" w:styleId="tablecodeChar">
    <w:name w:val="table_code Char"/>
    <w:link w:val="tablecode"/>
    <w:rsid w:val="00C5571C"/>
    <w:rPr>
      <w:rFonts w:ascii="Courier New" w:hAnsi="Courier New"/>
      <w:noProof/>
      <w:sz w:val="19"/>
      <w:lang w:bidi="ar-SA"/>
    </w:rPr>
  </w:style>
  <w:style w:type="paragraph" w:styleId="Date">
    <w:name w:val="Date"/>
    <w:basedOn w:val="Normal"/>
    <w:next w:val="Normal"/>
    <w:link w:val="DateChar"/>
    <w:rsid w:val="00B11F05"/>
  </w:style>
  <w:style w:type="character" w:customStyle="1" w:styleId="DateChar">
    <w:name w:val="Date Char"/>
    <w:basedOn w:val="DefaultParagraphFont"/>
    <w:link w:val="Date"/>
    <w:rsid w:val="00B11F05"/>
    <w:rPr>
      <w:rFonts w:ascii="Arial" w:hAnsi="Arial"/>
      <w:sz w:val="22"/>
      <w:szCs w:val="24"/>
      <w:lang w:bidi="ar-SA"/>
    </w:rPr>
  </w:style>
  <w:style w:type="paragraph" w:customStyle="1" w:styleId="regaddress">
    <w:name w:val="reg_address"/>
    <w:basedOn w:val="Normal"/>
    <w:next w:val="tableentry"/>
    <w:rsid w:val="00767A41"/>
    <w:pPr>
      <w:keepNext/>
      <w:spacing w:before="360" w:after="40"/>
    </w:pPr>
    <w:rPr>
      <w:b/>
      <w:sz w:val="20"/>
    </w:rPr>
  </w:style>
  <w:style w:type="paragraph" w:customStyle="1" w:styleId="bulletbox">
    <w:name w:val="bullet box"/>
    <w:basedOn w:val="bulletlv1"/>
    <w:rsid w:val="00D02582"/>
    <w:pPr>
      <w:numPr>
        <w:numId w:val="1"/>
      </w:numPr>
    </w:pPr>
  </w:style>
  <w:style w:type="paragraph" w:customStyle="1" w:styleId="tablenumbrdlst">
    <w:name w:val="table_numbrdlst"/>
    <w:basedOn w:val="tableentry"/>
    <w:rsid w:val="00767A41"/>
    <w:pPr>
      <w:numPr>
        <w:numId w:val="10"/>
      </w:numPr>
      <w:tabs>
        <w:tab w:val="left" w:pos="259"/>
      </w:tabs>
      <w:spacing w:after="0" w:line="240" w:lineRule="auto"/>
    </w:pPr>
    <w:rPr>
      <w:szCs w:val="18"/>
    </w:rPr>
  </w:style>
  <w:style w:type="paragraph" w:customStyle="1" w:styleId="body1">
    <w:name w:val="body1"/>
    <w:basedOn w:val="body"/>
    <w:rsid w:val="00DF2159"/>
    <w:pPr>
      <w:ind w:left="216"/>
    </w:pPr>
  </w:style>
  <w:style w:type="paragraph" w:customStyle="1" w:styleId="body2">
    <w:name w:val="body2"/>
    <w:basedOn w:val="body"/>
    <w:rsid w:val="00767A41"/>
    <w:pPr>
      <w:ind w:left="1440"/>
    </w:pPr>
  </w:style>
  <w:style w:type="paragraph" w:customStyle="1" w:styleId="body3">
    <w:name w:val="body3"/>
    <w:basedOn w:val="body"/>
    <w:rsid w:val="00767A41"/>
    <w:pPr>
      <w:ind w:left="1800"/>
    </w:pPr>
  </w:style>
  <w:style w:type="character" w:customStyle="1" w:styleId="Bold">
    <w:name w:val="Bold"/>
    <w:rsid w:val="00767A41"/>
    <w:rPr>
      <w:b/>
    </w:rPr>
  </w:style>
  <w:style w:type="character" w:customStyle="1" w:styleId="Italic">
    <w:name w:val="Italic"/>
    <w:rsid w:val="00767A41"/>
    <w:rPr>
      <w:i/>
    </w:rPr>
  </w:style>
  <w:style w:type="character" w:customStyle="1" w:styleId="BoldItalic">
    <w:name w:val="BoldItalic"/>
    <w:rsid w:val="00767A41"/>
    <w:rPr>
      <w:b/>
      <w:i/>
    </w:rPr>
  </w:style>
  <w:style w:type="paragraph" w:customStyle="1" w:styleId="bulletstartofchapter">
    <w:name w:val="bullet start of chapter"/>
    <w:basedOn w:val="Normal"/>
    <w:qFormat/>
    <w:rsid w:val="00F16B85"/>
    <w:pPr>
      <w:numPr>
        <w:numId w:val="17"/>
      </w:numPr>
      <w:spacing w:before="120" w:after="40"/>
      <w:ind w:left="360"/>
    </w:pPr>
    <w:rPr>
      <w:rFonts w:cs="Arial"/>
      <w:i/>
      <w:iCs/>
    </w:rPr>
  </w:style>
  <w:style w:type="paragraph" w:styleId="NoSpacing">
    <w:name w:val="No Spacing"/>
    <w:uiPriority w:val="1"/>
    <w:qFormat/>
    <w:rsid w:val="00EC3915"/>
    <w:rPr>
      <w:sz w:val="24"/>
      <w:lang w:val="en-CA" w:bidi="ar-SA"/>
    </w:rPr>
  </w:style>
  <w:style w:type="character" w:customStyle="1" w:styleId="SmallCaps">
    <w:name w:val="SmallCaps"/>
    <w:rsid w:val="00767A41"/>
    <w:rPr>
      <w:smallCaps/>
    </w:rPr>
  </w:style>
  <w:style w:type="character" w:customStyle="1" w:styleId="XRef">
    <w:name w:val="XRef"/>
    <w:rsid w:val="00767A41"/>
    <w:rPr>
      <w:color w:val="0000FF"/>
      <w:u w:val="none"/>
    </w:rPr>
  </w:style>
  <w:style w:type="table" w:styleId="TableGrid">
    <w:name w:val="Table Grid"/>
    <w:basedOn w:val="TableNormal"/>
    <w:uiPriority w:val="99"/>
    <w:rsid w:val="00767A41"/>
    <w:pPr>
      <w:spacing w:before="240" w:after="160"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0">
    <w:name w:val="Table heading"/>
    <w:basedOn w:val="Normal"/>
    <w:rsid w:val="00767A41"/>
    <w:pPr>
      <w:keepNext/>
      <w:spacing w:before="60" w:after="60" w:line="240" w:lineRule="atLeast"/>
      <w:jc w:val="center"/>
    </w:pPr>
    <w:rPr>
      <w:b/>
      <w:i/>
      <w:sz w:val="20"/>
      <w:szCs w:val="20"/>
    </w:rPr>
  </w:style>
  <w:style w:type="character" w:customStyle="1" w:styleId="Heading1Char">
    <w:name w:val="Heading 1 Char"/>
    <w:link w:val="Heading1"/>
    <w:rsid w:val="009456D9"/>
    <w:rPr>
      <w:rFonts w:ascii="Arial Bold" w:hAnsi="Arial Bold" w:cs="Arial"/>
      <w:b/>
      <w:bCs/>
      <w:caps/>
      <w:color w:val="009FDB"/>
      <w:sz w:val="36"/>
      <w:szCs w:val="48"/>
      <w:lang w:bidi="ar-SA"/>
    </w:rPr>
  </w:style>
  <w:style w:type="paragraph" w:customStyle="1" w:styleId="Text3">
    <w:name w:val="Text 3"/>
    <w:basedOn w:val="Normal"/>
    <w:link w:val="Text3Char"/>
    <w:qFormat/>
    <w:rsid w:val="00167152"/>
    <w:pPr>
      <w:spacing w:before="120" w:after="120" w:line="240" w:lineRule="auto"/>
      <w:ind w:left="1008"/>
      <w:jc w:val="both"/>
    </w:pPr>
    <w:rPr>
      <w:rFonts w:ascii="Times New Roman" w:hAnsi="Times New Roman"/>
      <w:color w:val="333333"/>
      <w:spacing w:val="10"/>
      <w:sz w:val="20"/>
      <w:szCs w:val="20"/>
      <w:lang w:val="x-none" w:eastAsia="x-none"/>
    </w:rPr>
  </w:style>
  <w:style w:type="paragraph" w:customStyle="1" w:styleId="FastFindLinks">
    <w:name w:val="FastFindLinks"/>
    <w:basedOn w:val="Normal"/>
    <w:rsid w:val="00767A41"/>
    <w:pPr>
      <w:keepLines/>
      <w:spacing w:before="160" w:after="40" w:line="240" w:lineRule="auto"/>
    </w:pPr>
    <w:rPr>
      <w:b/>
      <w:sz w:val="24"/>
    </w:rPr>
  </w:style>
  <w:style w:type="table" w:customStyle="1" w:styleId="Table-FastFind">
    <w:name w:val="Table-FastFind"/>
    <w:basedOn w:val="TableNormal"/>
    <w:rsid w:val="00767A41"/>
    <w:rPr>
      <w:rFonts w:ascii="Verdana" w:hAnsi="Verdana"/>
    </w:rPr>
    <w:tblPr>
      <w:jc w:val="right"/>
    </w:tblPr>
    <w:trPr>
      <w:cantSplit/>
      <w:jc w:val="right"/>
    </w:trPr>
  </w:style>
  <w:style w:type="paragraph" w:customStyle="1" w:styleId="CellGraphic-FastFind">
    <w:name w:val="CellGraphic-FastFind"/>
    <w:basedOn w:val="Normal"/>
    <w:rsid w:val="00767A41"/>
    <w:pPr>
      <w:keepLines/>
      <w:spacing w:before="80" w:after="40" w:line="240" w:lineRule="auto"/>
      <w:jc w:val="right"/>
    </w:pPr>
    <w:rPr>
      <w:rFonts w:ascii="Verdana" w:hAnsi="Verdana"/>
      <w:bCs/>
      <w:sz w:val="16"/>
      <w:szCs w:val="16"/>
    </w:rPr>
  </w:style>
  <w:style w:type="paragraph" w:customStyle="1" w:styleId="txTableText">
    <w:name w:val="txTableText"/>
    <w:basedOn w:val="Normal"/>
    <w:rsid w:val="00767A41"/>
    <w:pPr>
      <w:keepLines/>
      <w:spacing w:before="80" w:after="40" w:line="240" w:lineRule="auto"/>
    </w:pPr>
    <w:rPr>
      <w:rFonts w:ascii="Verdana" w:hAnsi="Verdana"/>
      <w:sz w:val="16"/>
      <w:szCs w:val="16"/>
    </w:rPr>
  </w:style>
  <w:style w:type="paragraph" w:customStyle="1" w:styleId="PrefaceCellBody">
    <w:name w:val="PrefaceCellBody"/>
    <w:basedOn w:val="Normal"/>
    <w:rsid w:val="00767A41"/>
    <w:pPr>
      <w:keepLines/>
      <w:spacing w:before="60" w:after="40" w:line="240" w:lineRule="exact"/>
    </w:pPr>
    <w:rPr>
      <w:rFonts w:ascii="Arial Narrow" w:hAnsi="Arial Narrow"/>
      <w:sz w:val="20"/>
      <w:szCs w:val="20"/>
    </w:rPr>
  </w:style>
  <w:style w:type="paragraph" w:customStyle="1" w:styleId="PrefaceCellHeading">
    <w:name w:val="PrefaceCellHeading"/>
    <w:basedOn w:val="PrefaceCellBody"/>
    <w:rsid w:val="00767A41"/>
    <w:rPr>
      <w:b/>
    </w:rPr>
  </w:style>
  <w:style w:type="table" w:customStyle="1" w:styleId="Table-HDS">
    <w:name w:val="Table-HDS"/>
    <w:basedOn w:val="TableNormal"/>
    <w:rsid w:val="002C3ACE"/>
    <w:tblPr>
      <w:tblInd w:w="960" w:type="dxa"/>
      <w:tblBorders>
        <w:top w:val="single" w:sz="18" w:space="0" w:color="auto"/>
        <w:left w:val="single" w:sz="4" w:space="0" w:color="auto"/>
        <w:bottom w:val="single" w:sz="18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ontHeading1">
    <w:name w:val="Front Heading 1"/>
    <w:basedOn w:val="Heading1"/>
    <w:rsid w:val="004139DE"/>
    <w:pPr>
      <w:numPr>
        <w:numId w:val="0"/>
      </w:numPr>
    </w:pPr>
    <w:rPr>
      <w:bCs w:val="0"/>
    </w:rPr>
  </w:style>
  <w:style w:type="paragraph" w:customStyle="1" w:styleId="FrontHeading2">
    <w:name w:val="Front Heading 2"/>
    <w:basedOn w:val="Heading2"/>
    <w:rsid w:val="004560FB"/>
    <w:pPr>
      <w:tabs>
        <w:tab w:val="left" w:pos="1080"/>
      </w:tabs>
      <w:spacing w:before="520" w:after="80"/>
    </w:pPr>
    <w:rPr>
      <w:bCs w:val="0"/>
      <w:sz w:val="30"/>
    </w:rPr>
  </w:style>
  <w:style w:type="paragraph" w:customStyle="1" w:styleId="FrontHeading3">
    <w:name w:val="Front Heading 3"/>
    <w:basedOn w:val="FrontHeading2"/>
    <w:rsid w:val="00436876"/>
    <w:rPr>
      <w:sz w:val="26"/>
    </w:rPr>
  </w:style>
  <w:style w:type="paragraph" w:customStyle="1" w:styleId="Footer-TitlePage">
    <w:name w:val="Footer-TitlePage"/>
    <w:basedOn w:val="Normal"/>
    <w:rsid w:val="00767A41"/>
    <w:pPr>
      <w:spacing w:before="0" w:after="0" w:line="240" w:lineRule="auto"/>
      <w:jc w:val="right"/>
    </w:pPr>
    <w:rPr>
      <w:rFonts w:cs="Arial"/>
      <w:b/>
      <w:sz w:val="24"/>
    </w:rPr>
  </w:style>
  <w:style w:type="paragraph" w:customStyle="1" w:styleId="CellBody">
    <w:name w:val="CellBody"/>
    <w:basedOn w:val="Normal"/>
    <w:link w:val="CellBodyChar"/>
    <w:uiPriority w:val="99"/>
    <w:rsid w:val="00767A41"/>
    <w:pPr>
      <w:keepLines/>
      <w:spacing w:before="80" w:after="80" w:line="200" w:lineRule="exact"/>
    </w:pPr>
    <w:rPr>
      <w:rFonts w:ascii="Arial Narrow" w:hAnsi="Arial Narrow"/>
      <w:sz w:val="18"/>
      <w:szCs w:val="20"/>
    </w:rPr>
  </w:style>
  <w:style w:type="paragraph" w:styleId="DocumentMap">
    <w:name w:val="Document Map"/>
    <w:basedOn w:val="Normal"/>
    <w:rsid w:val="00767A41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le-HDS-indent1">
    <w:name w:val="Table-HDS-indent1"/>
    <w:basedOn w:val="Table-HDS"/>
    <w:rsid w:val="002C3ACE"/>
    <w:tblPr>
      <w:tblInd w:w="1320" w:type="dxa"/>
    </w:tblPr>
  </w:style>
  <w:style w:type="character" w:customStyle="1" w:styleId="CellBodyChar">
    <w:name w:val="CellBody Char"/>
    <w:link w:val="CellBody"/>
    <w:uiPriority w:val="99"/>
    <w:rsid w:val="00C5571C"/>
    <w:rPr>
      <w:rFonts w:ascii="Arial Narrow" w:hAnsi="Arial Narrow"/>
      <w:sz w:val="18"/>
      <w:lang w:bidi="ar-SA"/>
    </w:rPr>
  </w:style>
  <w:style w:type="paragraph" w:customStyle="1" w:styleId="CellHeading">
    <w:name w:val="CellHeading"/>
    <w:basedOn w:val="CellBody"/>
    <w:rsid w:val="00353DF6"/>
    <w:pPr>
      <w:spacing w:after="60" w:line="240" w:lineRule="auto"/>
      <w:jc w:val="center"/>
    </w:pPr>
    <w:rPr>
      <w:rFonts w:ascii="Tahoma" w:hAnsi="Tahoma"/>
      <w:b/>
      <w:color w:val="FFFFFF" w:themeColor="background1"/>
      <w:sz w:val="16"/>
      <w:szCs w:val="16"/>
    </w:rPr>
  </w:style>
  <w:style w:type="paragraph" w:customStyle="1" w:styleId="CellHeading-centered">
    <w:name w:val="CellHeading-centered"/>
    <w:basedOn w:val="CellHeading"/>
    <w:next w:val="CellHeading"/>
    <w:rsid w:val="003F0262"/>
    <w:pPr>
      <w:spacing w:after="80" w:line="220" w:lineRule="exact"/>
    </w:pPr>
    <w:rPr>
      <w:rFonts w:ascii="Arial Narrow" w:eastAsia="MS Mincho" w:hAnsi="Arial Narrow"/>
      <w:color w:val="FFFFFF"/>
      <w:sz w:val="18"/>
      <w:szCs w:val="20"/>
    </w:rPr>
  </w:style>
  <w:style w:type="paragraph" w:customStyle="1" w:styleId="CellBody-centered">
    <w:name w:val="CellBody-centered"/>
    <w:basedOn w:val="CellBody"/>
    <w:rsid w:val="005E0A72"/>
    <w:pPr>
      <w:spacing w:after="40" w:line="240" w:lineRule="auto"/>
      <w:jc w:val="center"/>
    </w:pPr>
    <w:rPr>
      <w:rFonts w:eastAsia="MS PGothic"/>
      <w:szCs w:val="18"/>
    </w:rPr>
  </w:style>
  <w:style w:type="paragraph" w:customStyle="1" w:styleId="Figure-inline2">
    <w:name w:val="Figure-inline2"/>
    <w:basedOn w:val="Normal"/>
    <w:rsid w:val="00767A41"/>
    <w:pPr>
      <w:keepLines/>
      <w:spacing w:before="120" w:after="0" w:line="480" w:lineRule="auto"/>
      <w:ind w:left="1680"/>
    </w:pPr>
    <w:rPr>
      <w:rFonts w:ascii="Trebuchet MS" w:hAnsi="Trebuchet MS"/>
      <w:sz w:val="20"/>
      <w:szCs w:val="20"/>
    </w:rPr>
  </w:style>
  <w:style w:type="character" w:customStyle="1" w:styleId="bold0">
    <w:name w:val="bold"/>
    <w:uiPriority w:val="99"/>
    <w:rsid w:val="00767A41"/>
    <w:rPr>
      <w:b/>
    </w:rPr>
  </w:style>
  <w:style w:type="character" w:customStyle="1" w:styleId="variable-italic">
    <w:name w:val="variable-italic"/>
    <w:rsid w:val="00767A41"/>
    <w:rPr>
      <w:i/>
      <w:iCs/>
    </w:rPr>
  </w:style>
  <w:style w:type="character" w:customStyle="1" w:styleId="ScreenType">
    <w:name w:val="ScreenType"/>
    <w:rsid w:val="00767A41"/>
    <w:rPr>
      <w:rFonts w:ascii="Courier New" w:hAnsi="Courier New"/>
      <w:spacing w:val="-10"/>
      <w:sz w:val="17"/>
    </w:rPr>
  </w:style>
  <w:style w:type="paragraph" w:customStyle="1" w:styleId="BodyTextLeft">
    <w:name w:val="BodyTextLeft"/>
    <w:basedOn w:val="Normal"/>
    <w:autoRedefine/>
    <w:rsid w:val="00767A41"/>
    <w:pPr>
      <w:keepNext/>
      <w:spacing w:before="0" w:after="120" w:line="240" w:lineRule="auto"/>
    </w:pPr>
    <w:rPr>
      <w:noProof/>
      <w:szCs w:val="20"/>
    </w:rPr>
  </w:style>
  <w:style w:type="paragraph" w:customStyle="1" w:styleId="CodeExample">
    <w:name w:val="Code_Example"/>
    <w:basedOn w:val="Normal"/>
    <w:autoRedefine/>
    <w:rsid w:val="009C1F4D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before="0" w:after="0" w:line="240" w:lineRule="auto"/>
      <w:ind w:left="331"/>
    </w:pPr>
    <w:rPr>
      <w:rFonts w:cs="Arial"/>
      <w:sz w:val="18"/>
      <w:szCs w:val="18"/>
    </w:rPr>
  </w:style>
  <w:style w:type="character" w:styleId="FollowedHyperlink">
    <w:name w:val="FollowedHyperlink"/>
    <w:rsid w:val="00767A41"/>
    <w:rPr>
      <w:color w:val="800080"/>
      <w:u w:val="single"/>
    </w:rPr>
  </w:style>
  <w:style w:type="paragraph" w:customStyle="1" w:styleId="NoteText0">
    <w:name w:val="Note Text"/>
    <w:basedOn w:val="Normal"/>
    <w:autoRedefine/>
    <w:rsid w:val="00767A41"/>
    <w:pPr>
      <w:keepLines/>
      <w:spacing w:before="80" w:after="80" w:line="260" w:lineRule="exact"/>
    </w:pPr>
    <w:rPr>
      <w:szCs w:val="20"/>
    </w:rPr>
  </w:style>
  <w:style w:type="character" w:customStyle="1" w:styleId="Glossaryterm">
    <w:name w:val="Glossary term"/>
    <w:rsid w:val="00767A41"/>
    <w:rPr>
      <w:rFonts w:cs="Times New Roman"/>
      <w:i/>
      <w:iCs/>
      <w:color w:val="800000"/>
      <w:u w:val="none"/>
      <w:effect w:val="none"/>
    </w:rPr>
  </w:style>
  <w:style w:type="paragraph" w:styleId="BalloonText">
    <w:name w:val="Balloon Text"/>
    <w:basedOn w:val="Normal"/>
    <w:link w:val="BalloonTextChar"/>
    <w:rsid w:val="00767A4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67A41"/>
    <w:rPr>
      <w:rFonts w:ascii="Tahoma" w:hAnsi="Tahoma" w:cs="Tahoma"/>
      <w:sz w:val="16"/>
      <w:szCs w:val="16"/>
      <w:lang w:val="en-US" w:eastAsia="en-US" w:bidi="ar-SA"/>
    </w:rPr>
  </w:style>
  <w:style w:type="paragraph" w:styleId="NormalIndent">
    <w:name w:val="Normal Indent"/>
    <w:basedOn w:val="Normal"/>
    <w:rsid w:val="00F8194A"/>
    <w:pPr>
      <w:spacing w:before="0" w:after="0" w:line="240" w:lineRule="auto"/>
      <w:ind w:left="720"/>
    </w:pPr>
    <w:rPr>
      <w:szCs w:val="22"/>
    </w:rPr>
  </w:style>
  <w:style w:type="paragraph" w:styleId="ListNumber">
    <w:name w:val="List Number"/>
    <w:basedOn w:val="Normal"/>
    <w:rsid w:val="003810F7"/>
    <w:pPr>
      <w:numPr>
        <w:numId w:val="13"/>
      </w:numPr>
    </w:pPr>
  </w:style>
  <w:style w:type="paragraph" w:customStyle="1" w:styleId="doctitle0">
    <w:name w:val="doc title"/>
    <w:basedOn w:val="Normal"/>
    <w:rsid w:val="00167152"/>
    <w:pPr>
      <w:pBdr>
        <w:bottom w:val="single" w:sz="8" w:space="1" w:color="auto"/>
      </w:pBdr>
      <w:spacing w:before="7200" w:after="0" w:line="240" w:lineRule="auto"/>
      <w:jc w:val="right"/>
    </w:pPr>
    <w:rPr>
      <w:b/>
      <w:color w:val="282878"/>
      <w:sz w:val="44"/>
    </w:rPr>
  </w:style>
  <w:style w:type="character" w:customStyle="1" w:styleId="bulletlv1CharChar">
    <w:name w:val="bullet lv1 Char Char"/>
    <w:basedOn w:val="bodyChar"/>
    <w:link w:val="bulletlv1"/>
    <w:rsid w:val="00C5571C"/>
    <w:rPr>
      <w:rFonts w:ascii="Arial" w:hAnsi="Arial" w:cs="Arial"/>
      <w:sz w:val="22"/>
      <w:szCs w:val="24"/>
      <w:lang w:bidi="ar-SA"/>
    </w:rPr>
  </w:style>
  <w:style w:type="character" w:customStyle="1" w:styleId="bulletlv2Char">
    <w:name w:val="bullet lv2 Char"/>
    <w:basedOn w:val="bodyChar"/>
    <w:link w:val="bulletlv2"/>
    <w:rsid w:val="00C5571C"/>
    <w:rPr>
      <w:rFonts w:ascii="Arial" w:hAnsi="Arial" w:cs="Arial"/>
      <w:sz w:val="22"/>
      <w:szCs w:val="24"/>
      <w:lang w:bidi="ar-SA"/>
    </w:rPr>
  </w:style>
  <w:style w:type="character" w:customStyle="1" w:styleId="Heading2Char">
    <w:name w:val="Heading 2 Char"/>
    <w:link w:val="Heading2"/>
    <w:rsid w:val="009456D9"/>
    <w:rPr>
      <w:rFonts w:ascii="Arial Bold" w:hAnsi="Arial Bold" w:cs="Arial"/>
      <w:b/>
      <w:bCs/>
      <w:color w:val="009FDB"/>
      <w:sz w:val="32"/>
      <w:szCs w:val="36"/>
      <w:lang w:bidi="ar-SA"/>
    </w:rPr>
  </w:style>
  <w:style w:type="paragraph" w:styleId="ListParagraph">
    <w:name w:val="List Paragraph"/>
    <w:basedOn w:val="Normal"/>
    <w:uiPriority w:val="34"/>
    <w:qFormat/>
    <w:rsid w:val="00F8194A"/>
    <w:pPr>
      <w:spacing w:before="0" w:after="200" w:line="276" w:lineRule="auto"/>
      <w:ind w:left="720"/>
    </w:pPr>
    <w:rPr>
      <w:rFonts w:ascii="Calibri" w:eastAsia="Calibri" w:hAnsi="Calibri"/>
      <w:szCs w:val="22"/>
    </w:rPr>
  </w:style>
  <w:style w:type="paragraph" w:customStyle="1" w:styleId="BackPageLogo">
    <w:name w:val="Back Page Logo"/>
    <w:basedOn w:val="body"/>
    <w:rsid w:val="002B0851"/>
  </w:style>
  <w:style w:type="paragraph" w:customStyle="1" w:styleId="StylebodyCenteredBefore86pt">
    <w:name w:val="Style body + Centered Before:  86 pt"/>
    <w:basedOn w:val="body"/>
    <w:rsid w:val="002B0851"/>
    <w:pPr>
      <w:spacing w:before="3720"/>
      <w:jc w:val="center"/>
    </w:pPr>
  </w:style>
  <w:style w:type="character" w:customStyle="1" w:styleId="HeaderChar">
    <w:name w:val="Header Char"/>
    <w:link w:val="Header"/>
    <w:uiPriority w:val="99"/>
    <w:rsid w:val="00C5571C"/>
    <w:rPr>
      <w:rFonts w:ascii="Arial" w:hAnsi="Arial" w:cs="Arial"/>
      <w:sz w:val="18"/>
      <w:lang w:val="x-none" w:eastAsia="x-none" w:bidi="ar-SA"/>
    </w:rPr>
  </w:style>
  <w:style w:type="paragraph" w:styleId="BlockText">
    <w:name w:val="Block Text"/>
    <w:basedOn w:val="Normal"/>
    <w:rsid w:val="006E6104"/>
    <w:pPr>
      <w:spacing w:after="120"/>
      <w:ind w:left="1440" w:right="1440"/>
    </w:pPr>
  </w:style>
  <w:style w:type="character" w:styleId="HTMLCite">
    <w:name w:val="HTML Cite"/>
    <w:rsid w:val="00A01FC3"/>
    <w:rPr>
      <w:i/>
      <w:iCs/>
    </w:rPr>
  </w:style>
  <w:style w:type="paragraph" w:customStyle="1" w:styleId="FastFindLinkText">
    <w:name w:val="Fast Find Link Text"/>
    <w:basedOn w:val="FastFindLinks"/>
    <w:rsid w:val="009B6D1F"/>
    <w:pPr>
      <w:spacing w:before="240"/>
    </w:pPr>
    <w:rPr>
      <w:rFonts w:ascii="Arial Bold" w:hAnsi="Arial Bold"/>
      <w:sz w:val="20"/>
    </w:rPr>
  </w:style>
  <w:style w:type="paragraph" w:styleId="BodyTextIndent">
    <w:name w:val="Body Text Indent"/>
    <w:basedOn w:val="Normal"/>
    <w:link w:val="BodyTextIndentChar"/>
    <w:rsid w:val="00DF2159"/>
    <w:pPr>
      <w:spacing w:after="120"/>
      <w:ind w:left="216"/>
    </w:pPr>
    <w:rPr>
      <w:lang w:val="x-none" w:eastAsia="x-none"/>
    </w:rPr>
  </w:style>
  <w:style w:type="paragraph" w:customStyle="1" w:styleId="Default">
    <w:name w:val="Default"/>
    <w:rsid w:val="008F12F0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3A453A"/>
    <w:pPr>
      <w:spacing w:before="100" w:beforeAutospacing="1" w:after="100" w:afterAutospacing="1" w:line="240" w:lineRule="auto"/>
    </w:pPr>
    <w:rPr>
      <w:rFonts w:ascii="SimSun" w:eastAsia="SimSun" w:hAnsi="SimSun"/>
      <w:color w:val="333333"/>
      <w:sz w:val="24"/>
      <w:lang w:eastAsia="zh-CN"/>
    </w:rPr>
  </w:style>
  <w:style w:type="paragraph" w:customStyle="1" w:styleId="bodyafterchaptertitle">
    <w:name w:val="body after chapter title"/>
    <w:basedOn w:val="body"/>
    <w:autoRedefine/>
    <w:rsid w:val="00EF1DE6"/>
    <w:pPr>
      <w:spacing w:before="2040"/>
    </w:pPr>
  </w:style>
  <w:style w:type="character" w:customStyle="1" w:styleId="bulletlv1Char">
    <w:name w:val="bullet lv1 Char"/>
    <w:rsid w:val="00994EBB"/>
  </w:style>
  <w:style w:type="paragraph" w:customStyle="1" w:styleId="Path">
    <w:name w:val="Path"/>
    <w:basedOn w:val="body"/>
    <w:qFormat/>
    <w:rsid w:val="00CB3838"/>
    <w:rPr>
      <w:rFonts w:ascii="Avenir LT Std 65 Medium" w:hAnsi="Avenir LT Std 65 Medium"/>
      <w:b/>
      <w:bCs/>
    </w:rPr>
  </w:style>
  <w:style w:type="paragraph" w:customStyle="1" w:styleId="cellbody0">
    <w:name w:val="cellbody"/>
    <w:basedOn w:val="CellBody-centered"/>
    <w:qFormat/>
    <w:rsid w:val="00BF1BC5"/>
    <w:pPr>
      <w:jc w:val="left"/>
    </w:pPr>
  </w:style>
  <w:style w:type="character" w:customStyle="1" w:styleId="Heading3Char">
    <w:name w:val="Heading 3 Char"/>
    <w:link w:val="Heading3"/>
    <w:rsid w:val="00C5571C"/>
    <w:rPr>
      <w:rFonts w:ascii="Arial Bold" w:hAnsi="Arial Bold" w:cs="Arial"/>
      <w:b/>
      <w:bCs/>
      <w:color w:val="0F243E"/>
      <w:sz w:val="24"/>
      <w:szCs w:val="28"/>
      <w:lang w:val="x-none" w:eastAsia="x-none" w:bidi="ar-SA"/>
    </w:rPr>
  </w:style>
  <w:style w:type="character" w:customStyle="1" w:styleId="Text3Char">
    <w:name w:val="Text 3 Char"/>
    <w:link w:val="Text3"/>
    <w:rsid w:val="00C5571C"/>
    <w:rPr>
      <w:color w:val="333333"/>
      <w:spacing w:val="10"/>
      <w:lang w:val="x-none" w:eastAsia="x-none" w:bidi="ar-SA"/>
    </w:rPr>
  </w:style>
  <w:style w:type="paragraph" w:customStyle="1" w:styleId="Tabletext">
    <w:name w:val="Table text"/>
    <w:rsid w:val="00970BBC"/>
    <w:rPr>
      <w:rFonts w:ascii="Arial" w:hAnsi="Arial"/>
      <w:color w:val="333333"/>
      <w:sz w:val="16"/>
      <w:szCs w:val="24"/>
      <w:lang w:bidi="ar-SA"/>
    </w:rPr>
  </w:style>
  <w:style w:type="paragraph" w:customStyle="1" w:styleId="TableHeading1">
    <w:name w:val="Table Heading"/>
    <w:autoRedefine/>
    <w:rsid w:val="00C54780"/>
    <w:pPr>
      <w:keepNext/>
    </w:pPr>
    <w:rPr>
      <w:rFonts w:ascii="Arial" w:hAnsi="Arial"/>
      <w:b/>
      <w:spacing w:val="10"/>
      <w:sz w:val="16"/>
      <w:lang w:bidi="ar-SA"/>
    </w:rPr>
  </w:style>
  <w:style w:type="paragraph" w:customStyle="1" w:styleId="Bullet2">
    <w:name w:val="Bullet 2"/>
    <w:basedOn w:val="Bullet1"/>
    <w:next w:val="Bullet1"/>
    <w:rsid w:val="00E9335D"/>
    <w:pPr>
      <w:numPr>
        <w:numId w:val="16"/>
      </w:numPr>
      <w:tabs>
        <w:tab w:val="num" w:pos="0"/>
        <w:tab w:val="left" w:pos="1728"/>
      </w:tabs>
      <w:ind w:left="360"/>
    </w:pPr>
  </w:style>
  <w:style w:type="character" w:customStyle="1" w:styleId="BodyTextIndentChar">
    <w:name w:val="Body Text Indent Char"/>
    <w:link w:val="BodyTextIndent"/>
    <w:rsid w:val="00C5571C"/>
    <w:rPr>
      <w:rFonts w:ascii="Arial" w:hAnsi="Arial"/>
      <w:sz w:val="22"/>
      <w:szCs w:val="24"/>
      <w:lang w:val="x-none" w:eastAsia="x-none" w:bidi="ar-SA"/>
    </w:rPr>
  </w:style>
  <w:style w:type="paragraph" w:customStyle="1" w:styleId="Bullet1">
    <w:name w:val="Bullet 1"/>
    <w:basedOn w:val="Normal"/>
    <w:link w:val="Bullet1Char"/>
    <w:rsid w:val="00E9335D"/>
    <w:pPr>
      <w:spacing w:before="60" w:after="60" w:line="360" w:lineRule="auto"/>
      <w:jc w:val="both"/>
    </w:pPr>
    <w:rPr>
      <w:rFonts w:ascii="Times New Roman" w:hAnsi="Times New Roman"/>
      <w:color w:val="333333"/>
      <w:spacing w:val="10"/>
      <w:sz w:val="20"/>
      <w:szCs w:val="20"/>
      <w:lang w:val="x-none" w:eastAsia="x-none"/>
    </w:rPr>
  </w:style>
  <w:style w:type="character" w:customStyle="1" w:styleId="Bullet1Char">
    <w:name w:val="Bullet 1 Char"/>
    <w:link w:val="Bullet1"/>
    <w:rsid w:val="00C5571C"/>
    <w:rPr>
      <w:color w:val="333333"/>
      <w:spacing w:val="10"/>
      <w:lang w:val="x-none" w:eastAsia="x-none" w:bidi="ar-SA"/>
    </w:rPr>
  </w:style>
  <w:style w:type="paragraph" w:customStyle="1" w:styleId="Callout">
    <w:name w:val="Callout"/>
    <w:basedOn w:val="tableheading"/>
    <w:qFormat/>
    <w:rsid w:val="00FB114C"/>
    <w:rPr>
      <w:sz w:val="16"/>
    </w:rPr>
  </w:style>
  <w:style w:type="paragraph" w:customStyle="1" w:styleId="TableNumber">
    <w:name w:val="Table Number"/>
    <w:basedOn w:val="tablebullet"/>
    <w:qFormat/>
    <w:rsid w:val="005D64E3"/>
    <w:pPr>
      <w:numPr>
        <w:numId w:val="18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F42DE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CaptionChar">
    <w:name w:val="Caption Char"/>
    <w:aliases w:val="fig and tbl Char"/>
    <w:link w:val="Caption"/>
    <w:rsid w:val="00C5571C"/>
    <w:rPr>
      <w:rFonts w:ascii="Arial" w:hAnsi="Arial"/>
      <w:b/>
      <w:bCs/>
      <w:sz w:val="22"/>
      <w:szCs w:val="22"/>
      <w:lang w:bidi="ar-SA"/>
    </w:rPr>
  </w:style>
  <w:style w:type="paragraph" w:styleId="BodyText2">
    <w:name w:val="Body Text 2"/>
    <w:basedOn w:val="Normal"/>
    <w:link w:val="BodyText2Char"/>
    <w:rsid w:val="00EF128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C5571C"/>
    <w:rPr>
      <w:rFonts w:ascii="Arial" w:hAnsi="Arial"/>
      <w:sz w:val="22"/>
      <w:szCs w:val="24"/>
      <w:lang w:val="x-none" w:eastAsia="x-none" w:bidi="ar-SA"/>
    </w:rPr>
  </w:style>
  <w:style w:type="character" w:customStyle="1" w:styleId="TitleChar">
    <w:name w:val="Title Char"/>
    <w:basedOn w:val="DefaultParagraphFont"/>
    <w:link w:val="Title"/>
    <w:uiPriority w:val="10"/>
    <w:rsid w:val="003F42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 w:bidi="ar-SA"/>
    </w:rPr>
  </w:style>
  <w:style w:type="paragraph" w:styleId="Revision">
    <w:name w:val="Revision"/>
    <w:hidden/>
    <w:uiPriority w:val="99"/>
    <w:semiHidden/>
    <w:rsid w:val="00057F06"/>
    <w:rPr>
      <w:rFonts w:ascii="Arial" w:hAnsi="Arial"/>
      <w:sz w:val="22"/>
      <w:szCs w:val="24"/>
      <w:lang w:bidi="ar-SA"/>
    </w:rPr>
  </w:style>
  <w:style w:type="character" w:styleId="CommentReference">
    <w:name w:val="annotation reference"/>
    <w:basedOn w:val="DefaultParagraphFont"/>
    <w:rsid w:val="00C965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65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9658C"/>
    <w:rPr>
      <w:rFonts w:ascii="Arial" w:hAnsi="Arial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C965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9658C"/>
    <w:rPr>
      <w:rFonts w:ascii="Arial" w:hAnsi="Arial"/>
      <w:b/>
      <w:bCs/>
      <w:lang w:bidi="ar-SA"/>
    </w:rPr>
  </w:style>
  <w:style w:type="paragraph" w:styleId="BodyTextIndent2">
    <w:name w:val="Body Text Indent 2"/>
    <w:basedOn w:val="Normal"/>
    <w:link w:val="BodyTextIndent2Char"/>
    <w:rsid w:val="00E47A23"/>
    <w:pPr>
      <w:spacing w:after="120" w:line="24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47A23"/>
    <w:rPr>
      <w:rFonts w:ascii="Arial" w:hAnsi="Arial"/>
      <w:sz w:val="22"/>
      <w:szCs w:val="24"/>
      <w:lang w:bidi="ar-SA"/>
    </w:rPr>
  </w:style>
  <w:style w:type="paragraph" w:styleId="BodyTextIndent3">
    <w:name w:val="Body Text Indent 3"/>
    <w:basedOn w:val="Normal"/>
    <w:link w:val="BodyTextIndent3Char"/>
    <w:rsid w:val="00077F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077F2A"/>
    <w:rPr>
      <w:rFonts w:ascii="Arial" w:hAnsi="Arial"/>
      <w:sz w:val="16"/>
      <w:szCs w:val="16"/>
      <w:lang w:bidi="ar-SA"/>
    </w:rPr>
  </w:style>
  <w:style w:type="character" w:customStyle="1" w:styleId="wysiwyg-font-size-large">
    <w:name w:val="wysiwyg-font-size-large"/>
    <w:basedOn w:val="DefaultParagraphFont"/>
    <w:rsid w:val="00244A5E"/>
  </w:style>
  <w:style w:type="paragraph" w:styleId="BodyText3">
    <w:name w:val="Body Text 3"/>
    <w:basedOn w:val="Normal"/>
    <w:link w:val="BodyText3Char"/>
    <w:rsid w:val="007D1D3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D1D3B"/>
    <w:rPr>
      <w:rFonts w:ascii="Arial" w:hAnsi="Arial"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7A4C2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A4C2F"/>
    <w:rPr>
      <w:rFonts w:ascii="Arial" w:hAnsi="Arial"/>
      <w:sz w:val="22"/>
      <w:szCs w:val="24"/>
      <w:lang w:bidi="ar-SA"/>
    </w:rPr>
  </w:style>
  <w:style w:type="paragraph" w:customStyle="1" w:styleId="stepintro">
    <w:name w:val="step intro"/>
    <w:basedOn w:val="body"/>
    <w:rsid w:val="000D52FC"/>
    <w:pPr>
      <w:numPr>
        <w:numId w:val="21"/>
      </w:numPr>
    </w:pPr>
    <w:rPr>
      <w:rFonts w:ascii="Helvetica" w:hAnsi="Helvetica"/>
      <w:b/>
      <w:sz w:val="20"/>
    </w:rPr>
  </w:style>
  <w:style w:type="paragraph" w:styleId="BodyTextFirstIndent">
    <w:name w:val="Body Text First Indent"/>
    <w:basedOn w:val="BodyText"/>
    <w:link w:val="BodyTextFirstIndentChar"/>
    <w:rsid w:val="0015269A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15269A"/>
    <w:rPr>
      <w:rFonts w:ascii="Arial" w:hAnsi="Arial"/>
      <w:sz w:val="22"/>
      <w:szCs w:val="24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DF2400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2572D2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8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26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1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1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5408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08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95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916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76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614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45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712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18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2167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729573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299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0347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018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40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4112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220043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0171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21936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568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46778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21950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8574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8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7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93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46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24534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07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66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380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759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14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43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729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358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494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105811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681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5117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661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582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6321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90825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25696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3061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58050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9337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758328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23112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8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eader" Target="header10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header" Target="header14.xml"/><Relationship Id="rId89" Type="http://schemas.openxmlformats.org/officeDocument/2006/relationships/fontTable" Target="fontTable.xml"/><Relationship Id="rId16" Type="http://schemas.openxmlformats.org/officeDocument/2006/relationships/header" Target="header6.xml"/><Relationship Id="rId11" Type="http://schemas.openxmlformats.org/officeDocument/2006/relationships/header" Target="header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header" Target="header1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image" Target="media/image6.png"/><Relationship Id="rId33" Type="http://schemas.openxmlformats.org/officeDocument/2006/relationships/image" Target="media/image14.tif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eader" Target="header9.xm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header" Target="header13.xml"/><Relationship Id="rId88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yperlink" Target="https://pbx.simplelogin.net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eader" Target="header2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eader" Target="header11.xml"/><Relationship Id="rId86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header" Target="header17.xml"/><Relationship Id="rId61" Type="http://schemas.openxmlformats.org/officeDocument/2006/relationships/image" Target="media/image42.png"/><Relationship Id="rId82" Type="http://schemas.openxmlformats.org/officeDocument/2006/relationships/header" Target="header12.xml"/><Relationship Id="rId19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c\Application%20Data\Microsoft\Templates\OleumTe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C25ED-0125-40FD-BAA6-0307A9E1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OleumTech</Template>
  <TotalTime>7</TotalTime>
  <Pages>52</Pages>
  <Words>6631</Words>
  <Characters>37798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Cloud PBX User Guide</vt:lpstr>
    </vt:vector>
  </TitlesOfParts>
  <Company>NetSapiens</Company>
  <LinksUpToDate>false</LinksUpToDate>
  <CharactersWithSpaces>44341</CharactersWithSpaces>
  <SharedDoc>false</SharedDoc>
  <HLinks>
    <vt:vector size="1146" baseType="variant">
      <vt:variant>
        <vt:i4>7536686</vt:i4>
      </vt:variant>
      <vt:variant>
        <vt:i4>2575</vt:i4>
      </vt:variant>
      <vt:variant>
        <vt:i4>0</vt:i4>
      </vt:variant>
      <vt:variant>
        <vt:i4>5</vt:i4>
      </vt:variant>
      <vt:variant>
        <vt:lpwstr>https://register.dlink.com/</vt:lpwstr>
      </vt:variant>
      <vt:variant>
        <vt:lpwstr/>
      </vt:variant>
      <vt:variant>
        <vt:i4>5963851</vt:i4>
      </vt:variant>
      <vt:variant>
        <vt:i4>2569</vt:i4>
      </vt:variant>
      <vt:variant>
        <vt:i4>0</vt:i4>
      </vt:variant>
      <vt:variant>
        <vt:i4>5</vt:i4>
      </vt:variant>
      <vt:variant>
        <vt:lpwstr>http://www.dlink.com/support</vt:lpwstr>
      </vt:variant>
      <vt:variant>
        <vt:lpwstr/>
      </vt:variant>
      <vt:variant>
        <vt:i4>1114119</vt:i4>
      </vt:variant>
      <vt:variant>
        <vt:i4>1417</vt:i4>
      </vt:variant>
      <vt:variant>
        <vt:i4>0</vt:i4>
      </vt:variant>
      <vt:variant>
        <vt:i4>5</vt:i4>
      </vt:variant>
      <vt:variant>
        <vt:lpwstr>http://192.168.10.1/</vt:lpwstr>
      </vt:variant>
      <vt:variant>
        <vt:lpwstr/>
      </vt:variant>
      <vt:variant>
        <vt:i4>4390931</vt:i4>
      </vt:variant>
      <vt:variant>
        <vt:i4>1291</vt:i4>
      </vt:variant>
      <vt:variant>
        <vt:i4>0</vt:i4>
      </vt:variant>
      <vt:variant>
        <vt:i4>5</vt:i4>
      </vt:variant>
      <vt:variant>
        <vt:lpwstr>http://www.dlink.com/</vt:lpwstr>
      </vt:variant>
      <vt:variant>
        <vt:lpwstr/>
      </vt:variant>
      <vt:variant>
        <vt:i4>1245241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_Toc332705850</vt:lpwstr>
      </vt:variant>
      <vt:variant>
        <vt:i4>1179705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_Toc332705849</vt:lpwstr>
      </vt:variant>
      <vt:variant>
        <vt:i4>1179705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_Toc332705848</vt:lpwstr>
      </vt:variant>
      <vt:variant>
        <vt:i4>1179705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_Toc332705847</vt:lpwstr>
      </vt:variant>
      <vt:variant>
        <vt:i4>1179705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_Toc332705846</vt:lpwstr>
      </vt:variant>
      <vt:variant>
        <vt:i4>1179705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_Toc332705845</vt:lpwstr>
      </vt:variant>
      <vt:variant>
        <vt:i4>1179705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_Toc332705844</vt:lpwstr>
      </vt:variant>
      <vt:variant>
        <vt:i4>1179705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_Toc332705843</vt:lpwstr>
      </vt:variant>
      <vt:variant>
        <vt:i4>1179705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_Toc332705842</vt:lpwstr>
      </vt:variant>
      <vt:variant>
        <vt:i4>1179705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_Toc332705841</vt:lpwstr>
      </vt:variant>
      <vt:variant>
        <vt:i4>1179705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_Toc332705840</vt:lpwstr>
      </vt:variant>
      <vt:variant>
        <vt:i4>1376313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_Toc332705839</vt:lpwstr>
      </vt:variant>
      <vt:variant>
        <vt:i4>1376313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_Toc332705838</vt:lpwstr>
      </vt:variant>
      <vt:variant>
        <vt:i4>1376313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_Toc332705837</vt:lpwstr>
      </vt:variant>
      <vt:variant>
        <vt:i4>1376313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_Toc332705836</vt:lpwstr>
      </vt:variant>
      <vt:variant>
        <vt:i4>1376313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_Toc332705835</vt:lpwstr>
      </vt:variant>
      <vt:variant>
        <vt:i4>1376313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_Toc332705834</vt:lpwstr>
      </vt:variant>
      <vt:variant>
        <vt:i4>1376313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_Toc332705833</vt:lpwstr>
      </vt:variant>
      <vt:variant>
        <vt:i4>1376313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_Toc332705832</vt:lpwstr>
      </vt:variant>
      <vt:variant>
        <vt:i4>1376313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_Toc332705831</vt:lpwstr>
      </vt:variant>
      <vt:variant>
        <vt:i4>1376313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_Toc332705830</vt:lpwstr>
      </vt:variant>
      <vt:variant>
        <vt:i4>1310777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_Toc332705829</vt:lpwstr>
      </vt:variant>
      <vt:variant>
        <vt:i4>1310777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_Toc332705828</vt:lpwstr>
      </vt:variant>
      <vt:variant>
        <vt:i4>1310777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_Toc332705827</vt:lpwstr>
      </vt:variant>
      <vt:variant>
        <vt:i4>1310777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_Toc332705826</vt:lpwstr>
      </vt:variant>
      <vt:variant>
        <vt:i4>1310777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_Toc332705825</vt:lpwstr>
      </vt:variant>
      <vt:variant>
        <vt:i4>1310777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_Toc332705824</vt:lpwstr>
      </vt:variant>
      <vt:variant>
        <vt:i4>1310777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_Toc332705823</vt:lpwstr>
      </vt:variant>
      <vt:variant>
        <vt:i4>1310777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_Toc332705822</vt:lpwstr>
      </vt:variant>
      <vt:variant>
        <vt:i4>1310777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_Toc332705821</vt:lpwstr>
      </vt:variant>
      <vt:variant>
        <vt:i4>1310777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_Toc332705820</vt:lpwstr>
      </vt:variant>
      <vt:variant>
        <vt:i4>1507385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_Toc332705819</vt:lpwstr>
      </vt:variant>
      <vt:variant>
        <vt:i4>1507385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_Toc332705818</vt:lpwstr>
      </vt:variant>
      <vt:variant>
        <vt:i4>1507385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_Toc332705817</vt:lpwstr>
      </vt:variant>
      <vt:variant>
        <vt:i4>1507385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_Toc332705816</vt:lpwstr>
      </vt:variant>
      <vt:variant>
        <vt:i4>1507385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_Toc332705815</vt:lpwstr>
      </vt:variant>
      <vt:variant>
        <vt:i4>1507385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_Toc332705814</vt:lpwstr>
      </vt:variant>
      <vt:variant>
        <vt:i4>1507385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_Toc332705813</vt:lpwstr>
      </vt:variant>
      <vt:variant>
        <vt:i4>1507385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_Toc332705812</vt:lpwstr>
      </vt:variant>
      <vt:variant>
        <vt:i4>1507385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_Toc332705811</vt:lpwstr>
      </vt:variant>
      <vt:variant>
        <vt:i4>1507385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_Toc332705810</vt:lpwstr>
      </vt:variant>
      <vt:variant>
        <vt:i4>1441849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_Toc332705809</vt:lpwstr>
      </vt:variant>
      <vt:variant>
        <vt:i4>1441849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_Toc332705808</vt:lpwstr>
      </vt:variant>
      <vt:variant>
        <vt:i4>1441849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_Toc332705807</vt:lpwstr>
      </vt:variant>
      <vt:variant>
        <vt:i4>1441849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_Toc332705806</vt:lpwstr>
      </vt:variant>
      <vt:variant>
        <vt:i4>1441849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_Toc332705805</vt:lpwstr>
      </vt:variant>
      <vt:variant>
        <vt:i4>1441849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_Toc332705804</vt:lpwstr>
      </vt:variant>
      <vt:variant>
        <vt:i4>1441849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_Toc332705803</vt:lpwstr>
      </vt:variant>
      <vt:variant>
        <vt:i4>1441849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_Toc332705802</vt:lpwstr>
      </vt:variant>
      <vt:variant>
        <vt:i4>1441849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_Toc332705801</vt:lpwstr>
      </vt:variant>
      <vt:variant>
        <vt:i4>1441849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_Toc332705800</vt:lpwstr>
      </vt:variant>
      <vt:variant>
        <vt:i4>2031670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_Toc332705799</vt:lpwstr>
      </vt:variant>
      <vt:variant>
        <vt:i4>2031670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_Toc332705798</vt:lpwstr>
      </vt:variant>
      <vt:variant>
        <vt:i4>2031670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_Toc332705797</vt:lpwstr>
      </vt:variant>
      <vt:variant>
        <vt:i4>2031670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_Toc332705796</vt:lpwstr>
      </vt:variant>
      <vt:variant>
        <vt:i4>2031670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_Toc332705795</vt:lpwstr>
      </vt:variant>
      <vt:variant>
        <vt:i4>2031670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_Toc332705794</vt:lpwstr>
      </vt:variant>
      <vt:variant>
        <vt:i4>2031670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_Toc332705793</vt:lpwstr>
      </vt:variant>
      <vt:variant>
        <vt:i4>2031670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_Toc332705792</vt:lpwstr>
      </vt:variant>
      <vt:variant>
        <vt:i4>2031670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_Toc332705791</vt:lpwstr>
      </vt:variant>
      <vt:variant>
        <vt:i4>2031670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_Toc332705790</vt:lpwstr>
      </vt:variant>
      <vt:variant>
        <vt:i4>1966134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_Toc332705789</vt:lpwstr>
      </vt:variant>
      <vt:variant>
        <vt:i4>1966134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_Toc332705788</vt:lpwstr>
      </vt:variant>
      <vt:variant>
        <vt:i4>1966134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_Toc332705787</vt:lpwstr>
      </vt:variant>
      <vt:variant>
        <vt:i4>1966134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_Toc332705786</vt:lpwstr>
      </vt:variant>
      <vt:variant>
        <vt:i4>1966134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_Toc332705785</vt:lpwstr>
      </vt:variant>
      <vt:variant>
        <vt:i4>1966134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_Toc332705784</vt:lpwstr>
      </vt:variant>
      <vt:variant>
        <vt:i4>1966134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_Toc332705783</vt:lpwstr>
      </vt:variant>
      <vt:variant>
        <vt:i4>1966134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_Toc332705782</vt:lpwstr>
      </vt:variant>
      <vt:variant>
        <vt:i4>1966134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_Toc332705781</vt:lpwstr>
      </vt:variant>
      <vt:variant>
        <vt:i4>1966134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_Toc332705780</vt:lpwstr>
      </vt:variant>
      <vt:variant>
        <vt:i4>1114166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_Toc332705779</vt:lpwstr>
      </vt:variant>
      <vt:variant>
        <vt:i4>1114166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_Toc332705778</vt:lpwstr>
      </vt:variant>
      <vt:variant>
        <vt:i4>1114166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_Toc332705777</vt:lpwstr>
      </vt:variant>
      <vt:variant>
        <vt:i4>1114166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_Toc332705776</vt:lpwstr>
      </vt:variant>
      <vt:variant>
        <vt:i4>1114166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_Toc332705775</vt:lpwstr>
      </vt:variant>
      <vt:variant>
        <vt:i4>1114166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_Toc332705774</vt:lpwstr>
      </vt:variant>
      <vt:variant>
        <vt:i4>1114166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_Toc332705773</vt:lpwstr>
      </vt:variant>
      <vt:variant>
        <vt:i4>1114166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_Toc332705772</vt:lpwstr>
      </vt:variant>
      <vt:variant>
        <vt:i4>1114166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_Toc332705771</vt:lpwstr>
      </vt:variant>
      <vt:variant>
        <vt:i4>1114166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_Toc332705770</vt:lpwstr>
      </vt:variant>
      <vt:variant>
        <vt:i4>1048630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_Toc332705769</vt:lpwstr>
      </vt:variant>
      <vt:variant>
        <vt:i4>1048630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_Toc332705768</vt:lpwstr>
      </vt:variant>
      <vt:variant>
        <vt:i4>1048630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_Toc332705767</vt:lpwstr>
      </vt:variant>
      <vt:variant>
        <vt:i4>1048630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_Toc332705766</vt:lpwstr>
      </vt:variant>
      <vt:variant>
        <vt:i4>1048630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_Toc332705765</vt:lpwstr>
      </vt:variant>
      <vt:variant>
        <vt:i4>1048630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_Toc332705764</vt:lpwstr>
      </vt:variant>
      <vt:variant>
        <vt:i4>1048630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_Toc332705763</vt:lpwstr>
      </vt:variant>
      <vt:variant>
        <vt:i4>1048630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_Toc332705762</vt:lpwstr>
      </vt:variant>
      <vt:variant>
        <vt:i4>1048630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_Toc332705761</vt:lpwstr>
      </vt:variant>
      <vt:variant>
        <vt:i4>1048630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_Toc332705760</vt:lpwstr>
      </vt:variant>
      <vt:variant>
        <vt:i4>1245238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_Toc332705759</vt:lpwstr>
      </vt:variant>
      <vt:variant>
        <vt:i4>1245238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_Toc332705758</vt:lpwstr>
      </vt:variant>
      <vt:variant>
        <vt:i4>1245238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_Toc332705757</vt:lpwstr>
      </vt:variant>
      <vt:variant>
        <vt:i4>1245238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_Toc332705756</vt:lpwstr>
      </vt:variant>
      <vt:variant>
        <vt:i4>1245238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_Toc332705755</vt:lpwstr>
      </vt:variant>
      <vt:variant>
        <vt:i4>1245238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_Toc332705754</vt:lpwstr>
      </vt:variant>
      <vt:variant>
        <vt:i4>1245238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_Toc332705753</vt:lpwstr>
      </vt:variant>
      <vt:variant>
        <vt:i4>1245238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_Toc332705752</vt:lpwstr>
      </vt:variant>
      <vt:variant>
        <vt:i4>1245238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_Toc332705751</vt:lpwstr>
      </vt:variant>
      <vt:variant>
        <vt:i4>1245238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_Toc332705750</vt:lpwstr>
      </vt:variant>
      <vt:variant>
        <vt:i4>1179702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_Toc332705749</vt:lpwstr>
      </vt:variant>
      <vt:variant>
        <vt:i4>1179702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_Toc332705748</vt:lpwstr>
      </vt:variant>
      <vt:variant>
        <vt:i4>1179702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_Toc332705747</vt:lpwstr>
      </vt:variant>
      <vt:variant>
        <vt:i4>1179702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_Toc332705746</vt:lpwstr>
      </vt:variant>
      <vt:variant>
        <vt:i4>1179702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_Toc332705745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_Toc332705744</vt:lpwstr>
      </vt:variant>
      <vt:variant>
        <vt:i4>1179702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_Toc332705743</vt:lpwstr>
      </vt:variant>
      <vt:variant>
        <vt:i4>1179702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_Toc332705742</vt:lpwstr>
      </vt:variant>
      <vt:variant>
        <vt:i4>1179702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_Toc332705741</vt:lpwstr>
      </vt:variant>
      <vt:variant>
        <vt:i4>1179702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_Toc332705740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_Toc332705739</vt:lpwstr>
      </vt:variant>
      <vt:variant>
        <vt:i4>1376310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_Toc332705738</vt:lpwstr>
      </vt:variant>
      <vt:variant>
        <vt:i4>1376310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_Toc332705737</vt:lpwstr>
      </vt:variant>
      <vt:variant>
        <vt:i4>1376310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_Toc332705736</vt:lpwstr>
      </vt:variant>
      <vt:variant>
        <vt:i4>1376310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_Toc332705735</vt:lpwstr>
      </vt:variant>
      <vt:variant>
        <vt:i4>1376310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_Toc332705734</vt:lpwstr>
      </vt:variant>
      <vt:variant>
        <vt:i4>1376310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_Toc332705733</vt:lpwstr>
      </vt:variant>
      <vt:variant>
        <vt:i4>1376310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_Toc332705732</vt:lpwstr>
      </vt:variant>
      <vt:variant>
        <vt:i4>1376310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_Toc332705731</vt:lpwstr>
      </vt:variant>
      <vt:variant>
        <vt:i4>1376310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_Toc332705730</vt:lpwstr>
      </vt:variant>
      <vt:variant>
        <vt:i4>1310774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_Toc332705729</vt:lpwstr>
      </vt:variant>
      <vt:variant>
        <vt:i4>1310774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_Toc332705728</vt:lpwstr>
      </vt:variant>
      <vt:variant>
        <vt:i4>1310774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_Toc332705727</vt:lpwstr>
      </vt:variant>
      <vt:variant>
        <vt:i4>1310774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_Toc332705726</vt:lpwstr>
      </vt:variant>
      <vt:variant>
        <vt:i4>1310774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_Toc332705725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_Toc332705724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_Toc332705723</vt:lpwstr>
      </vt:variant>
      <vt:variant>
        <vt:i4>1310774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_Toc332705722</vt:lpwstr>
      </vt:variant>
      <vt:variant>
        <vt:i4>1310774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_Toc332705721</vt:lpwstr>
      </vt:variant>
      <vt:variant>
        <vt:i4>1310774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_Toc332705720</vt:lpwstr>
      </vt:variant>
      <vt:variant>
        <vt:i4>1507382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_Toc332705719</vt:lpwstr>
      </vt:variant>
      <vt:variant>
        <vt:i4>1507382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_Toc332705718</vt:lpwstr>
      </vt:variant>
      <vt:variant>
        <vt:i4>1507382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_Toc332705717</vt:lpwstr>
      </vt:variant>
      <vt:variant>
        <vt:i4>1507382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_Toc332705716</vt:lpwstr>
      </vt:variant>
      <vt:variant>
        <vt:i4>1507382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_Toc332705715</vt:lpwstr>
      </vt:variant>
      <vt:variant>
        <vt:i4>1507382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_Toc332705714</vt:lpwstr>
      </vt:variant>
      <vt:variant>
        <vt:i4>1507382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_Toc332705713</vt:lpwstr>
      </vt:variant>
      <vt:variant>
        <vt:i4>1507382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_Toc332705712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_Toc332705711</vt:lpwstr>
      </vt:variant>
      <vt:variant>
        <vt:i4>1507382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_Toc332705710</vt:lpwstr>
      </vt:variant>
      <vt:variant>
        <vt:i4>1441846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_Toc332705709</vt:lpwstr>
      </vt:variant>
      <vt:variant>
        <vt:i4>1441846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_Toc332705708</vt:lpwstr>
      </vt:variant>
      <vt:variant>
        <vt:i4>1441846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_Toc332705707</vt:lpwstr>
      </vt:variant>
      <vt:variant>
        <vt:i4>1441846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_Toc332705706</vt:lpwstr>
      </vt:variant>
      <vt:variant>
        <vt:i4>1441846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_Toc332705705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_Toc332705704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_Toc332705703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_Toc332705702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_Toc332705701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_Toc332705700</vt:lpwstr>
      </vt:variant>
      <vt:variant>
        <vt:i4>2031671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_Toc332705699</vt:lpwstr>
      </vt:variant>
      <vt:variant>
        <vt:i4>2031671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_Toc332705698</vt:lpwstr>
      </vt:variant>
      <vt:variant>
        <vt:i4>2031671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_Toc332705697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_Toc332705696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_Toc332705695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_Toc332705694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_Toc332705693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_Toc332705692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_Toc332705691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_Toc332705690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_Toc332705689</vt:lpwstr>
      </vt:variant>
      <vt:variant>
        <vt:i4>1966135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_Toc332705688</vt:lpwstr>
      </vt:variant>
      <vt:variant>
        <vt:i4>1966135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_Toc332705687</vt:lpwstr>
      </vt:variant>
      <vt:variant>
        <vt:i4>1966135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_Toc332705686</vt:lpwstr>
      </vt:variant>
      <vt:variant>
        <vt:i4>1966135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_Toc332705685</vt:lpwstr>
      </vt:variant>
      <vt:variant>
        <vt:i4>1966135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_Toc332705684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_Toc332705683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_Toc332705682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_Toc332705681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_Toc332705680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_Toc332705679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_Toc332705678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_Toc332705677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_Toc332705676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_Toc332705675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_Toc332705674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_Toc332705673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_Toc332705672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_Toc332705671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_Toc332705670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_Toc332705669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_Toc332705668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_Toc332705667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_Toc332705666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_Toc332705665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_Toc332705664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Cloud PBX User Guide</dc:title>
  <dc:subject>Cloud PBX</dc:subject>
  <dc:creator>NetSapiens</dc:creator>
  <cp:keywords>Cloud PBX User Guide</cp:keywords>
  <cp:lastModifiedBy>Daryl Keith</cp:lastModifiedBy>
  <cp:revision>3</cp:revision>
  <cp:lastPrinted>2015-12-15T18:50:00Z</cp:lastPrinted>
  <dcterms:created xsi:type="dcterms:W3CDTF">2023-01-11T00:31:00Z</dcterms:created>
  <dcterms:modified xsi:type="dcterms:W3CDTF">2023-09-18T02:48:00Z</dcterms:modified>
</cp:coreProperties>
</file>