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846B76" w14:paraId="532E0EBE" w14:textId="77777777" w:rsidTr="006145D8">
        <w:tc>
          <w:tcPr>
            <w:tcW w:w="1334" w:type="pct"/>
            <w:vAlign w:val="bottom"/>
          </w:tcPr>
          <w:p w14:paraId="4CADF667" w14:textId="74442B7B" w:rsidR="000172E5" w:rsidRPr="00637200" w:rsidRDefault="009D324C" w:rsidP="009D324C">
            <w:pPr>
              <w:pStyle w:val="NormalIndent"/>
              <w:ind w:left="0"/>
            </w:pPr>
            <w:r>
              <w:t>Full Name Printed: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8D29F17" w14:textId="77777777" w:rsidR="000172E5" w:rsidRPr="00846B76" w:rsidRDefault="000172E5" w:rsidP="00311D4F"/>
        </w:tc>
      </w:tr>
      <w:tr w:rsidR="000172E5" w:rsidRPr="00846B76" w14:paraId="3C5EB65C" w14:textId="77777777" w:rsidTr="006145D8">
        <w:tc>
          <w:tcPr>
            <w:tcW w:w="1334" w:type="pct"/>
            <w:vAlign w:val="bottom"/>
          </w:tcPr>
          <w:p w14:paraId="28F8839D" w14:textId="0C0FBCD2" w:rsidR="000172E5" w:rsidRPr="00637200" w:rsidRDefault="00FE7C06" w:rsidP="009D324C">
            <w:pPr>
              <w:pStyle w:val="NormalIndent"/>
              <w:ind w:left="0"/>
            </w:pPr>
            <w:r>
              <w:t xml:space="preserve">NC </w:t>
            </w:r>
            <w:r w:rsidR="006D38E6">
              <w:t>City &amp; County</w:t>
            </w:r>
            <w:r w:rsidR="009D324C">
              <w:t>: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DDE9C9" w14:textId="77777777" w:rsidR="000172E5" w:rsidRPr="00846B76" w:rsidRDefault="000172E5" w:rsidP="00311D4F"/>
        </w:tc>
      </w:tr>
      <w:tr w:rsidR="009D324C" w:rsidRPr="00846B76" w14:paraId="5F092015" w14:textId="77777777" w:rsidTr="006145D8">
        <w:trPr>
          <w:gridAfter w:val="1"/>
          <w:wAfter w:w="1286" w:type="pct"/>
        </w:trPr>
        <w:tc>
          <w:tcPr>
            <w:tcW w:w="1334" w:type="pct"/>
            <w:vAlign w:val="bottom"/>
          </w:tcPr>
          <w:p w14:paraId="1886C84F" w14:textId="0C3536EA" w:rsidR="009D324C" w:rsidRPr="00637200" w:rsidRDefault="009D324C" w:rsidP="009D324C">
            <w:pPr>
              <w:pStyle w:val="NormalIndent"/>
              <w:ind w:left="0"/>
            </w:pPr>
            <w:r>
              <w:t>Contact Number: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BF2CDC" w14:textId="77777777" w:rsidR="009D324C" w:rsidRPr="00846B76" w:rsidRDefault="009D324C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1228A334" w14:textId="7CF2D763" w:rsidR="009D324C" w:rsidRDefault="009D324C" w:rsidP="00311D4F"/>
        </w:tc>
      </w:tr>
      <w:tr w:rsidR="000172E5" w:rsidRPr="00846B76" w14:paraId="5EE333BF" w14:textId="77777777" w:rsidTr="006145D8">
        <w:tc>
          <w:tcPr>
            <w:tcW w:w="1334" w:type="pct"/>
            <w:vAlign w:val="bottom"/>
          </w:tcPr>
          <w:p w14:paraId="7C20A53C" w14:textId="64F2AED1" w:rsidR="000172E5" w:rsidRPr="00637200" w:rsidRDefault="009D324C" w:rsidP="009D324C">
            <w:pPr>
              <w:pStyle w:val="NormalIndent"/>
              <w:ind w:left="0"/>
            </w:pPr>
            <w:r>
              <w:t>Email Address: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B6FE650" w14:textId="77777777" w:rsidR="000172E5" w:rsidRPr="00846B76" w:rsidRDefault="000172E5" w:rsidP="00311D4F"/>
        </w:tc>
      </w:tr>
      <w:tr w:rsidR="000172E5" w:rsidRPr="00846B76" w14:paraId="6EC6F8F8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D45186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23BC707" w14:textId="2EC7C73C" w:rsidR="00E37D0E" w:rsidRDefault="009D324C" w:rsidP="00637200">
      <w:r>
        <w:t>What knowledge and experience do you have with local food production?</w:t>
      </w:r>
    </w:p>
    <w:p w14:paraId="5FB2D9A7" w14:textId="77777777" w:rsidR="00E37D0E" w:rsidRDefault="00E37D0E" w:rsidP="00637200"/>
    <w:p w14:paraId="2EFD3E32" w14:textId="539EF3DB" w:rsidR="009D324C" w:rsidRDefault="004F085F" w:rsidP="004F085F">
      <w:pPr>
        <w:tabs>
          <w:tab w:val="left" w:pos="3910"/>
        </w:tabs>
      </w:pPr>
      <w:r>
        <w:tab/>
      </w:r>
    </w:p>
    <w:p w14:paraId="4A5D523A" w14:textId="78EB72A3" w:rsidR="009D324C" w:rsidRDefault="009D324C" w:rsidP="00637200">
      <w:r>
        <w:t>How will you be able to help us grow this platform to benefit communities across North Carolina?</w:t>
      </w:r>
    </w:p>
    <w:p w14:paraId="581513C0" w14:textId="77777777" w:rsidR="009D324C" w:rsidRDefault="009D324C" w:rsidP="00637200"/>
    <w:p w14:paraId="0FB36F63" w14:textId="77777777" w:rsidR="009D324C" w:rsidRDefault="009D324C" w:rsidP="00637200"/>
    <w:p w14:paraId="2940E19A" w14:textId="735B2C40" w:rsidR="009D324C" w:rsidRDefault="009D324C" w:rsidP="00637200">
      <w:r>
        <w:t>Are you able to contribute constructively</w:t>
      </w:r>
      <w:r w:rsidR="000D0641">
        <w:t xml:space="preserve"> while focused on our goals and</w:t>
      </w:r>
      <w:r>
        <w:t xml:space="preserve"> without prejudice of politics, religion and ethnicity?</w:t>
      </w:r>
    </w:p>
    <w:p w14:paraId="514E83E7" w14:textId="77777777" w:rsidR="009D324C" w:rsidRDefault="009D324C" w:rsidP="00637200"/>
    <w:p w14:paraId="227BD170" w14:textId="4CF0EA04" w:rsidR="009D324C" w:rsidRDefault="009D324C" w:rsidP="00637200">
      <w:r>
        <w:t>By signing you are confirming this information is correct and we have permission to contact you:</w:t>
      </w:r>
    </w:p>
    <w:p w14:paraId="2220165D" w14:textId="4F35CCD8" w:rsidR="007966FA" w:rsidRDefault="007966FA" w:rsidP="00637200">
      <w:r>
        <w:t>Board of Advisors or Affiliate?</w:t>
      </w:r>
    </w:p>
    <w:p w14:paraId="59269017" w14:textId="5E005787" w:rsidR="009D324C" w:rsidRPr="0006568A" w:rsidRDefault="009D324C" w:rsidP="00637200">
      <w:r>
        <w:t>Signature:____________________________________Date:_________________</w:t>
      </w:r>
    </w:p>
    <w:sectPr w:rsidR="009D324C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F8D73" w14:textId="77777777" w:rsidR="00D90F8C" w:rsidRDefault="00D90F8C" w:rsidP="000172E5">
      <w:pPr>
        <w:spacing w:after="0" w:line="240" w:lineRule="auto"/>
      </w:pPr>
      <w:r>
        <w:separator/>
      </w:r>
    </w:p>
  </w:endnote>
  <w:endnote w:type="continuationSeparator" w:id="0">
    <w:p w14:paraId="2E123779" w14:textId="77777777" w:rsidR="00D90F8C" w:rsidRDefault="00D90F8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F59AA3-A793-4979-8059-C944538951EF}"/>
    <w:embedBold r:id="rId2" w:fontKey="{F242E761-4636-4501-8FA4-CD48BD45C8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79C7E36-BE24-4515-9D0F-EE975D5A2B7F}"/>
    <w:embedBold r:id="rId4" w:fontKey="{8EFEE601-37A9-43F6-A3C1-27ACAD4F681A}"/>
    <w:embedItalic r:id="rId5" w:fontKey="{81A5CF1D-7CE6-403E-AF27-AC354B2048B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B474AC0-2AD8-4AF8-90B2-1A964050A0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9113301-1FFD-46D2-BBAB-4975559404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67FC3F32" w14:textId="77777777" w:rsidTr="00637200">
      <w:tc>
        <w:tcPr>
          <w:tcW w:w="4675" w:type="dxa"/>
          <w:vAlign w:val="center"/>
        </w:tcPr>
        <w:p w14:paraId="4EC067EE" w14:textId="266708A0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465FE5B6" w14:textId="59C2B272" w:rsidR="00311D4F" w:rsidRPr="00311D4F" w:rsidRDefault="00311D4F" w:rsidP="00637200">
          <w:pPr>
            <w:pStyle w:val="Footer"/>
            <w:jc w:val="right"/>
          </w:pPr>
        </w:p>
      </w:tc>
    </w:tr>
  </w:tbl>
  <w:p w14:paraId="53115753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68C67" w14:textId="77777777" w:rsidR="00D90F8C" w:rsidRDefault="00D90F8C" w:rsidP="000172E5">
      <w:pPr>
        <w:spacing w:after="0" w:line="240" w:lineRule="auto"/>
      </w:pPr>
      <w:r>
        <w:separator/>
      </w:r>
    </w:p>
  </w:footnote>
  <w:footnote w:type="continuationSeparator" w:id="0">
    <w:p w14:paraId="7530F4D1" w14:textId="77777777" w:rsidR="00D90F8C" w:rsidRDefault="00D90F8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096"/>
      <w:gridCol w:w="6264"/>
    </w:tblGrid>
    <w:tr w:rsidR="00B337A2" w:rsidRPr="00637200" w14:paraId="6EBE60B0" w14:textId="77777777" w:rsidTr="009D324C">
      <w:trPr>
        <w:trHeight w:val="990"/>
      </w:trPr>
      <w:tc>
        <w:tcPr>
          <w:tcW w:w="3096" w:type="dxa"/>
          <w:vAlign w:val="center"/>
        </w:tcPr>
        <w:p w14:paraId="26CA5BD8" w14:textId="5704B587" w:rsidR="00B337A2" w:rsidRPr="00637200" w:rsidRDefault="00E37D0E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6AB4E2D8" wp14:editId="2B67F4B7">
                <wp:extent cx="1822450" cy="1822450"/>
                <wp:effectExtent l="0" t="0" r="6350" b="6350"/>
                <wp:docPr id="1237494725" name="Picture 1" descr="A logo with a tree and a sunse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7494725" name="Picture 1" descr="A logo with a tree and a sunse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2450" cy="182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4" w:type="dxa"/>
          <w:vAlign w:val="center"/>
        </w:tcPr>
        <w:p w14:paraId="5C618133" w14:textId="77777777" w:rsidR="00B337A2" w:rsidRDefault="00E37D0E" w:rsidP="00637200">
          <w:pPr>
            <w:pStyle w:val="Header"/>
          </w:pPr>
          <w:r>
            <w:t>Board of Advisors &amp; Affiliates Application for North Carolina</w:t>
          </w:r>
        </w:p>
        <w:p w14:paraId="33764BCF" w14:textId="77777777" w:rsidR="009D324C" w:rsidRDefault="009D324C" w:rsidP="00637200">
          <w:pPr>
            <w:pStyle w:val="Header"/>
            <w:rPr>
              <w:sz w:val="20"/>
              <w:szCs w:val="20"/>
            </w:rPr>
          </w:pPr>
          <w:r w:rsidRPr="009D324C">
            <w:rPr>
              <w:sz w:val="20"/>
              <w:szCs w:val="20"/>
            </w:rPr>
            <w:t>105 Heiden Lane, Belhaven NC, 27810</w:t>
          </w:r>
        </w:p>
        <w:p w14:paraId="3C323F97" w14:textId="68B74EC2" w:rsidR="009D324C" w:rsidRPr="009D324C" w:rsidRDefault="009D324C" w:rsidP="00637200">
          <w:pPr>
            <w:pStyle w:val="Header"/>
            <w:rPr>
              <w:sz w:val="20"/>
              <w:szCs w:val="20"/>
            </w:rPr>
          </w:pPr>
          <w:r>
            <w:rPr>
              <w:sz w:val="20"/>
              <w:szCs w:val="20"/>
            </w:rPr>
            <w:t>support@homegrowncollective.org</w:t>
          </w:r>
        </w:p>
      </w:tc>
    </w:tr>
  </w:tbl>
  <w:p w14:paraId="1890422A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36546893">
    <w:abstractNumId w:val="11"/>
  </w:num>
  <w:num w:numId="2" w16cid:durableId="1675180233">
    <w:abstractNumId w:val="7"/>
  </w:num>
  <w:num w:numId="3" w16cid:durableId="1280068805">
    <w:abstractNumId w:val="15"/>
  </w:num>
  <w:num w:numId="4" w16cid:durableId="489827819">
    <w:abstractNumId w:val="12"/>
  </w:num>
  <w:num w:numId="5" w16cid:durableId="1876119775">
    <w:abstractNumId w:val="13"/>
  </w:num>
  <w:num w:numId="6" w16cid:durableId="67658008">
    <w:abstractNumId w:val="19"/>
  </w:num>
  <w:num w:numId="7" w16cid:durableId="77756971">
    <w:abstractNumId w:val="6"/>
  </w:num>
  <w:num w:numId="8" w16cid:durableId="359554275">
    <w:abstractNumId w:val="10"/>
  </w:num>
  <w:num w:numId="9" w16cid:durableId="813107737">
    <w:abstractNumId w:val="17"/>
  </w:num>
  <w:num w:numId="10" w16cid:durableId="1434087693">
    <w:abstractNumId w:val="1"/>
  </w:num>
  <w:num w:numId="11" w16cid:durableId="1669746544">
    <w:abstractNumId w:val="5"/>
  </w:num>
  <w:num w:numId="12" w16cid:durableId="622343304">
    <w:abstractNumId w:val="0"/>
  </w:num>
  <w:num w:numId="13" w16cid:durableId="1028722949">
    <w:abstractNumId w:val="2"/>
  </w:num>
  <w:num w:numId="14" w16cid:durableId="1554535465">
    <w:abstractNumId w:val="9"/>
  </w:num>
  <w:num w:numId="15" w16cid:durableId="376706465">
    <w:abstractNumId w:val="8"/>
  </w:num>
  <w:num w:numId="16" w16cid:durableId="1202356010">
    <w:abstractNumId w:val="16"/>
  </w:num>
  <w:num w:numId="17" w16cid:durableId="1618830255">
    <w:abstractNumId w:val="3"/>
  </w:num>
  <w:num w:numId="18" w16cid:durableId="1201818194">
    <w:abstractNumId w:val="21"/>
  </w:num>
  <w:num w:numId="19" w16cid:durableId="1696419025">
    <w:abstractNumId w:val="18"/>
  </w:num>
  <w:num w:numId="20" w16cid:durableId="1027757698">
    <w:abstractNumId w:val="14"/>
  </w:num>
  <w:num w:numId="21" w16cid:durableId="1262105297">
    <w:abstractNumId w:val="20"/>
  </w:num>
  <w:num w:numId="22" w16cid:durableId="16721260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D0E"/>
    <w:rsid w:val="000172E5"/>
    <w:rsid w:val="00052382"/>
    <w:rsid w:val="0006568A"/>
    <w:rsid w:val="00076F0F"/>
    <w:rsid w:val="00084253"/>
    <w:rsid w:val="000D0641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4F085F"/>
    <w:rsid w:val="005112D0"/>
    <w:rsid w:val="005215F9"/>
    <w:rsid w:val="00577E06"/>
    <w:rsid w:val="00583334"/>
    <w:rsid w:val="005A3BF7"/>
    <w:rsid w:val="005F2035"/>
    <w:rsid w:val="005F7990"/>
    <w:rsid w:val="006145D8"/>
    <w:rsid w:val="00637200"/>
    <w:rsid w:val="0063739C"/>
    <w:rsid w:val="006D38E6"/>
    <w:rsid w:val="007147D7"/>
    <w:rsid w:val="00724062"/>
    <w:rsid w:val="00770F25"/>
    <w:rsid w:val="007966FA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D114B"/>
    <w:rsid w:val="009D324C"/>
    <w:rsid w:val="009F619A"/>
    <w:rsid w:val="009F6DDE"/>
    <w:rsid w:val="00A370A8"/>
    <w:rsid w:val="00B337A2"/>
    <w:rsid w:val="00B87D4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90F8C"/>
    <w:rsid w:val="00DB3FAD"/>
    <w:rsid w:val="00DC71EC"/>
    <w:rsid w:val="00E37D0E"/>
    <w:rsid w:val="00E61C09"/>
    <w:rsid w:val="00EB3B58"/>
    <w:rsid w:val="00EC7359"/>
    <w:rsid w:val="00EE3054"/>
    <w:rsid w:val="00F00606"/>
    <w:rsid w:val="00F01256"/>
    <w:rsid w:val="00FC7475"/>
    <w:rsid w:val="00FE78A0"/>
    <w:rsid w:val="00FE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A57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529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2024-01-04T20:10:00Z</dcterms:created>
  <dcterms:modified xsi:type="dcterms:W3CDTF">2024-01-05T14:32:00Z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