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3"/>
        <w:gridCol w:w="103"/>
        <w:gridCol w:w="2054"/>
        <w:gridCol w:w="704"/>
        <w:gridCol w:w="1924"/>
        <w:gridCol w:w="2142"/>
      </w:tblGrid>
      <w:tr w:rsidR="000172E5" w:rsidRPr="00846B76" w14:paraId="2066630A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3627654F" w14:textId="0297AFB3" w:rsidR="000172E5" w:rsidRPr="00846B76" w:rsidRDefault="000150DD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Member Information </w:t>
            </w:r>
          </w:p>
        </w:tc>
      </w:tr>
      <w:tr w:rsidR="000172E5" w:rsidRPr="00846B76" w14:paraId="1315375B" w14:textId="77777777" w:rsidTr="000150DD">
        <w:sdt>
          <w:sdtPr>
            <w:id w:val="1621259925"/>
            <w:placeholder>
              <w:docPart w:val="EF819282C4AD47DC90FDC34E60B237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7" w:type="pct"/>
                <w:gridSpan w:val="2"/>
                <w:vAlign w:val="bottom"/>
              </w:tcPr>
              <w:p w14:paraId="12F23A39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53" w:type="pct"/>
            <w:gridSpan w:val="4"/>
            <w:tcBorders>
              <w:bottom w:val="single" w:sz="4" w:space="0" w:color="auto"/>
            </w:tcBorders>
            <w:vAlign w:val="bottom"/>
          </w:tcPr>
          <w:p w14:paraId="71B04A09" w14:textId="77777777" w:rsidR="000172E5" w:rsidRPr="00846B76" w:rsidRDefault="000172E5" w:rsidP="00311D4F"/>
        </w:tc>
      </w:tr>
      <w:tr w:rsidR="000172E5" w:rsidRPr="00846B76" w14:paraId="4763B1D0" w14:textId="77777777" w:rsidTr="000150DD">
        <w:sdt>
          <w:sdtPr>
            <w:id w:val="-1470592894"/>
            <w:placeholder>
              <w:docPart w:val="07E6928977334F21B0CF3C359A07D1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7" w:type="pct"/>
                <w:gridSpan w:val="2"/>
                <w:vAlign w:val="bottom"/>
              </w:tcPr>
              <w:p w14:paraId="2FF949BE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5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8ED3E5" w14:textId="77777777" w:rsidR="000172E5" w:rsidRPr="00846B76" w:rsidRDefault="000172E5" w:rsidP="00311D4F"/>
        </w:tc>
      </w:tr>
      <w:tr w:rsidR="000172E5" w:rsidRPr="00846B76" w14:paraId="1DC97E43" w14:textId="77777777" w:rsidTr="000150DD">
        <w:tc>
          <w:tcPr>
            <w:tcW w:w="1347" w:type="pct"/>
            <w:gridSpan w:val="2"/>
            <w:vAlign w:val="bottom"/>
          </w:tcPr>
          <w:p w14:paraId="0086489D" w14:textId="5F738610" w:rsidR="000172E5" w:rsidRPr="00846B76" w:rsidRDefault="000150DD" w:rsidP="00311D4F">
            <w:pPr>
              <w:pStyle w:val="NormalIndent"/>
            </w:pPr>
            <w:r>
              <w:t>Membership</w:t>
            </w:r>
          </w:p>
        </w:tc>
        <w:tc>
          <w:tcPr>
            <w:tcW w:w="3653" w:type="pct"/>
            <w:gridSpan w:val="4"/>
            <w:tcBorders>
              <w:bottom w:val="single" w:sz="4" w:space="0" w:color="auto"/>
            </w:tcBorders>
            <w:vAlign w:val="bottom"/>
          </w:tcPr>
          <w:p w14:paraId="3A9C6B34" w14:textId="73BB7629" w:rsidR="000172E5" w:rsidRPr="00846B76" w:rsidRDefault="000150DD" w:rsidP="00311D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1B9912" wp14:editId="79B0FE4C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123825</wp:posOffset>
                      </wp:positionV>
                      <wp:extent cx="266700" cy="200025"/>
                      <wp:effectExtent l="0" t="0" r="19050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66666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E1591" id="Rectangle 3" o:spid="_x0000_s1026" style="position:absolute;margin-left:86.25pt;margin-top:9.75pt;width:21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" fillcolor="window" strokecolor="#666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A2DB36" wp14:editId="3404A7E8">
                      <wp:extent cx="266700" cy="200025"/>
                      <wp:effectExtent l="0" t="0" r="19050" b="28575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18E112" id="Rectangle 2" o:spid="_x0000_s1026" style="width:21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" fillcolor="white [3201]" strokecolor="#666 [3209]" strokeweight="1pt">
                      <w10:anchorlock/>
                    </v:rect>
                  </w:pict>
                </mc:Fallback>
              </mc:AlternateContent>
            </w:r>
            <w:r w:rsidR="00D13D5C">
              <w:t xml:space="preserve"> Monthly</w:t>
            </w:r>
            <w:r w:rsidR="007E5738">
              <w:t xml:space="preserve">     </w:t>
            </w:r>
            <w:r>
              <w:t xml:space="preserve">        </w:t>
            </w:r>
            <w:r w:rsidR="00D13D5C">
              <w:t>Annual</w:t>
            </w:r>
          </w:p>
        </w:tc>
      </w:tr>
      <w:tr w:rsidR="000172E5" w:rsidRPr="00846B76" w14:paraId="7E76A3E4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5FDA382" w14:textId="7A90A81B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779C73" w14:textId="77777777" w:rsidTr="006145D8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287A50B9" w14:textId="1544D16F" w:rsidR="000172E5" w:rsidRPr="00846B76" w:rsidRDefault="000150DD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Member Business Information </w:t>
            </w:r>
          </w:p>
        </w:tc>
      </w:tr>
      <w:tr w:rsidR="000172E5" w:rsidRPr="00846B76" w14:paraId="7392F8BB" w14:textId="77777777" w:rsidTr="000150DD">
        <w:tc>
          <w:tcPr>
            <w:tcW w:w="1347" w:type="pct"/>
            <w:gridSpan w:val="2"/>
            <w:vAlign w:val="bottom"/>
          </w:tcPr>
          <w:p w14:paraId="42B9E069" w14:textId="02B644C7" w:rsidR="000172E5" w:rsidRPr="00846B76" w:rsidRDefault="00756334" w:rsidP="00311D4F">
            <w:pPr>
              <w:pStyle w:val="NormalIndent"/>
            </w:pPr>
            <w:r>
              <w:t xml:space="preserve">Business </w:t>
            </w:r>
            <w:r w:rsidR="000150DD">
              <w:t xml:space="preserve">Organization </w:t>
            </w:r>
          </w:p>
        </w:tc>
        <w:tc>
          <w:tcPr>
            <w:tcW w:w="3653" w:type="pct"/>
            <w:gridSpan w:val="4"/>
            <w:tcBorders>
              <w:bottom w:val="single" w:sz="4" w:space="0" w:color="auto"/>
            </w:tcBorders>
            <w:vAlign w:val="bottom"/>
          </w:tcPr>
          <w:p w14:paraId="6FE30711" w14:textId="77777777" w:rsidR="000172E5" w:rsidRPr="00846B76" w:rsidRDefault="000172E5" w:rsidP="00311D4F"/>
        </w:tc>
      </w:tr>
      <w:tr w:rsidR="000172E5" w:rsidRPr="00846B76" w14:paraId="6AE70937" w14:textId="77777777" w:rsidTr="000150DD">
        <w:tc>
          <w:tcPr>
            <w:tcW w:w="1347" w:type="pct"/>
            <w:gridSpan w:val="2"/>
            <w:vAlign w:val="bottom"/>
          </w:tcPr>
          <w:p w14:paraId="685D0AF4" w14:textId="4A8CB8D8" w:rsidR="000172E5" w:rsidRPr="00846B76" w:rsidRDefault="00756334" w:rsidP="00311D4F">
            <w:pPr>
              <w:pStyle w:val="NormalIndent"/>
            </w:pPr>
            <w:r>
              <w:t xml:space="preserve">Physical </w:t>
            </w:r>
            <w:r w:rsidR="000150DD">
              <w:t>Address</w:t>
            </w:r>
          </w:p>
        </w:tc>
        <w:tc>
          <w:tcPr>
            <w:tcW w:w="365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7A1791" w14:textId="77777777" w:rsidR="000172E5" w:rsidRPr="00846B76" w:rsidRDefault="000172E5" w:rsidP="00311D4F"/>
        </w:tc>
      </w:tr>
      <w:tr w:rsidR="00756334" w:rsidRPr="00846B76" w14:paraId="2BDD1473" w14:textId="77777777" w:rsidTr="000150DD">
        <w:tc>
          <w:tcPr>
            <w:tcW w:w="1347" w:type="pct"/>
            <w:gridSpan w:val="2"/>
            <w:vAlign w:val="bottom"/>
          </w:tcPr>
          <w:p w14:paraId="2DE3F258" w14:textId="3C75EECA" w:rsidR="00756334" w:rsidRDefault="00756334" w:rsidP="00311D4F">
            <w:pPr>
              <w:pStyle w:val="NormalIndent"/>
            </w:pPr>
            <w:r>
              <w:t>Mailing Address</w:t>
            </w:r>
          </w:p>
        </w:tc>
        <w:tc>
          <w:tcPr>
            <w:tcW w:w="365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D4D431" w14:textId="77777777" w:rsidR="00756334" w:rsidRPr="00846B76" w:rsidRDefault="00756334" w:rsidP="00311D4F"/>
        </w:tc>
      </w:tr>
      <w:tr w:rsidR="00756334" w:rsidRPr="00846B76" w14:paraId="41149752" w14:textId="77777777" w:rsidTr="000150DD">
        <w:tc>
          <w:tcPr>
            <w:tcW w:w="1347" w:type="pct"/>
            <w:gridSpan w:val="2"/>
            <w:vAlign w:val="bottom"/>
          </w:tcPr>
          <w:p w14:paraId="3C596044" w14:textId="02BE7BD2" w:rsidR="000172E5" w:rsidRPr="00846B76" w:rsidRDefault="000150DD" w:rsidP="00311D4F">
            <w:pPr>
              <w:pStyle w:val="NormalIndent"/>
            </w:pPr>
            <w:r>
              <w:t>City/Zip/State</w:t>
            </w:r>
          </w:p>
        </w:tc>
        <w:tc>
          <w:tcPr>
            <w:tcW w:w="147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EF016" w14:textId="77777777" w:rsidR="000172E5" w:rsidRPr="00846B76" w:rsidRDefault="000172E5" w:rsidP="00311D4F"/>
        </w:tc>
        <w:tc>
          <w:tcPr>
            <w:tcW w:w="1028" w:type="pct"/>
            <w:tcBorders>
              <w:top w:val="single" w:sz="4" w:space="0" w:color="auto"/>
            </w:tcBorders>
            <w:vAlign w:val="bottom"/>
          </w:tcPr>
          <w:p w14:paraId="5CDD5E99" w14:textId="7853DCA6" w:rsidR="000172E5" w:rsidRPr="00846B76" w:rsidRDefault="00756334" w:rsidP="00311D4F">
            <w:r>
              <w:t>Bus. Phon</w:t>
            </w:r>
            <w:r w:rsidR="00D13D5C">
              <w:t>e</w:t>
            </w:r>
          </w:p>
        </w:tc>
        <w:tc>
          <w:tcPr>
            <w:tcW w:w="11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82EEEC" w14:textId="77777777" w:rsidR="000172E5" w:rsidRPr="00846B76" w:rsidRDefault="000172E5" w:rsidP="00311D4F"/>
        </w:tc>
      </w:tr>
      <w:tr w:rsidR="000172E5" w:rsidRPr="00846B76" w14:paraId="63CF6B3F" w14:textId="77777777" w:rsidTr="000150DD">
        <w:sdt>
          <w:sdtPr>
            <w:id w:val="-1359804501"/>
            <w:placeholder>
              <w:docPart w:val="E4E84213D37C4658B1C6E0612E3D2E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7" w:type="pct"/>
                <w:gridSpan w:val="2"/>
                <w:vAlign w:val="bottom"/>
              </w:tcPr>
              <w:p w14:paraId="4DFDF87C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53" w:type="pct"/>
            <w:gridSpan w:val="4"/>
            <w:tcBorders>
              <w:bottom w:val="single" w:sz="4" w:space="0" w:color="auto"/>
            </w:tcBorders>
            <w:vAlign w:val="bottom"/>
          </w:tcPr>
          <w:p w14:paraId="233282C4" w14:textId="77777777" w:rsidR="000172E5" w:rsidRPr="00846B76" w:rsidRDefault="000172E5" w:rsidP="00311D4F"/>
        </w:tc>
      </w:tr>
      <w:tr w:rsidR="007E5738" w:rsidRPr="00846B76" w14:paraId="6C1BE7FD" w14:textId="77777777" w:rsidTr="000150DD">
        <w:tc>
          <w:tcPr>
            <w:tcW w:w="1347" w:type="pct"/>
            <w:gridSpan w:val="2"/>
            <w:vAlign w:val="bottom"/>
          </w:tcPr>
          <w:p w14:paraId="76F0EFF4" w14:textId="514266C2" w:rsidR="007E5738" w:rsidRDefault="007E5738" w:rsidP="00311D4F">
            <w:pPr>
              <w:pStyle w:val="NormalIndent"/>
            </w:pPr>
            <w:r>
              <w:t>Website</w:t>
            </w:r>
          </w:p>
        </w:tc>
        <w:tc>
          <w:tcPr>
            <w:tcW w:w="3653" w:type="pct"/>
            <w:gridSpan w:val="4"/>
            <w:tcBorders>
              <w:bottom w:val="single" w:sz="4" w:space="0" w:color="auto"/>
            </w:tcBorders>
            <w:vAlign w:val="bottom"/>
          </w:tcPr>
          <w:p w14:paraId="14326365" w14:textId="77777777" w:rsidR="007E5738" w:rsidRPr="00846B76" w:rsidRDefault="007E5738" w:rsidP="00311D4F"/>
        </w:tc>
      </w:tr>
      <w:tr w:rsidR="000172E5" w:rsidRPr="00846B76" w14:paraId="5A2B7DBA" w14:textId="77777777" w:rsidTr="000150DD">
        <w:tc>
          <w:tcPr>
            <w:tcW w:w="1347" w:type="pct"/>
            <w:gridSpan w:val="2"/>
            <w:vAlign w:val="bottom"/>
          </w:tcPr>
          <w:p w14:paraId="27524C1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3" w:type="pct"/>
            <w:gridSpan w:val="4"/>
            <w:vAlign w:val="bottom"/>
          </w:tcPr>
          <w:p w14:paraId="1B3EFAE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0D72443" w14:textId="77777777" w:rsidTr="000150DD">
        <w:tc>
          <w:tcPr>
            <w:tcW w:w="1355" w:type="pct"/>
            <w:gridSpan w:val="2"/>
            <w:vAlign w:val="bottom"/>
          </w:tcPr>
          <w:p w14:paraId="5183294D" w14:textId="171794A3" w:rsidR="000172E5" w:rsidRPr="00846B76" w:rsidRDefault="00756334" w:rsidP="00311D4F">
            <w:r>
              <w:t>Membership Fee Enclosed:  $</w:t>
            </w:r>
          </w:p>
        </w:tc>
        <w:tc>
          <w:tcPr>
            <w:tcW w:w="3645" w:type="pct"/>
            <w:gridSpan w:val="4"/>
            <w:tcBorders>
              <w:bottom w:val="single" w:sz="4" w:space="0" w:color="auto"/>
            </w:tcBorders>
            <w:vAlign w:val="bottom"/>
          </w:tcPr>
          <w:p w14:paraId="2FD45BEB" w14:textId="5E3E8F51" w:rsidR="000172E5" w:rsidRPr="00846B76" w:rsidRDefault="00756334" w:rsidP="00311D4F">
            <w:r>
              <w:t xml:space="preserve">          Paid Online: $</w:t>
            </w:r>
            <w:r w:rsidR="00D13D5C">
              <w:t xml:space="preserve">           Fee Paid: $12 per mo. /$120 Yr.</w:t>
            </w:r>
          </w:p>
        </w:tc>
      </w:tr>
      <w:tr w:rsidR="00756334" w:rsidRPr="00C9238F" w14:paraId="77355672" w14:textId="77777777" w:rsidTr="004A7828">
        <w:tc>
          <w:tcPr>
            <w:tcW w:w="245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55471C" w14:textId="77777777" w:rsidR="00756334" w:rsidRPr="00237467" w:rsidRDefault="00756334" w:rsidP="004A7828">
            <w:pPr>
              <w:spacing w:before="240"/>
              <w:rPr>
                <w:sz w:val="24"/>
                <w:szCs w:val="24"/>
              </w:rPr>
            </w:pPr>
            <w:r w:rsidRPr="00756334">
              <w:t>Make checks payable to</w:t>
            </w:r>
            <w:r w:rsidRPr="00237467">
              <w:rPr>
                <w:sz w:val="24"/>
                <w:szCs w:val="24"/>
              </w:rPr>
              <w:t>:</w:t>
            </w:r>
          </w:p>
        </w:tc>
        <w:tc>
          <w:tcPr>
            <w:tcW w:w="25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1395DC69" w14:textId="2ED1B9F6" w:rsidR="00756334" w:rsidRPr="00237467" w:rsidRDefault="00756334" w:rsidP="004A7828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237467">
              <w:rPr>
                <w:sz w:val="24"/>
                <w:szCs w:val="24"/>
              </w:rPr>
              <w:t>artlett Area Chamber of Commerce</w:t>
            </w:r>
          </w:p>
        </w:tc>
      </w:tr>
      <w:tr w:rsidR="00756334" w:rsidRPr="00C9238F" w14:paraId="6E4A7F95" w14:textId="77777777" w:rsidTr="004A7828">
        <w:tc>
          <w:tcPr>
            <w:tcW w:w="1300" w:type="pct"/>
            <w:tcBorders>
              <w:bottom w:val="single" w:sz="4" w:space="0" w:color="auto"/>
            </w:tcBorders>
            <w:vAlign w:val="bottom"/>
          </w:tcPr>
          <w:p w14:paraId="54425D5B" w14:textId="2058F06D" w:rsidR="00756334" w:rsidRPr="00756334" w:rsidRDefault="00756334" w:rsidP="004A7828">
            <w:pPr>
              <w:spacing w:before="240"/>
            </w:pPr>
            <w:r w:rsidRPr="00756334">
              <w:t>Additional Information:</w:t>
            </w:r>
          </w:p>
        </w:tc>
        <w:tc>
          <w:tcPr>
            <w:tcW w:w="3700" w:type="pct"/>
            <w:gridSpan w:val="5"/>
            <w:tcBorders>
              <w:bottom w:val="single" w:sz="4" w:space="0" w:color="auto"/>
            </w:tcBorders>
            <w:vAlign w:val="bottom"/>
          </w:tcPr>
          <w:p w14:paraId="11045556" w14:textId="77777777" w:rsidR="00756334" w:rsidRPr="00237467" w:rsidRDefault="00756334" w:rsidP="004A7828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4EFCCB41" w14:textId="77777777" w:rsidR="00756334" w:rsidRDefault="00756334" w:rsidP="00756334">
      <w:pPr>
        <w:pStyle w:val="NoSpacing"/>
        <w:rPr>
          <w:szCs w:val="24"/>
        </w:rPr>
      </w:pPr>
    </w:p>
    <w:p w14:paraId="3B0D71F0" w14:textId="421F89F8" w:rsidR="00756334" w:rsidRPr="00903A97" w:rsidRDefault="00756334" w:rsidP="007563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03A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485ABB9" wp14:editId="4719E0CD">
            <wp:simplePos x="0" y="0"/>
            <wp:positionH relativeFrom="column">
              <wp:posOffset>4800600</wp:posOffset>
            </wp:positionH>
            <wp:positionV relativeFrom="paragraph">
              <wp:posOffset>107315</wp:posOffset>
            </wp:positionV>
            <wp:extent cx="933450" cy="762000"/>
            <wp:effectExtent l="0" t="0" r="0" b="0"/>
            <wp:wrapSquare wrapText="bothSides"/>
            <wp:docPr id="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FE28ACC-E44C-4381-B768-0310810E78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FE28ACC-E44C-4381-B768-0310810E78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A97">
        <w:rPr>
          <w:rFonts w:ascii="Times New Roman" w:hAnsi="Times New Roman" w:cs="Times New Roman"/>
          <w:sz w:val="24"/>
          <w:szCs w:val="24"/>
        </w:rPr>
        <w:t xml:space="preserve">Bartlett Area Chamber of Commerce </w:t>
      </w:r>
    </w:p>
    <w:p w14:paraId="0DD8D2F1" w14:textId="77777777" w:rsidR="00756334" w:rsidRPr="00903A97" w:rsidRDefault="00756334" w:rsidP="00756334">
      <w:pPr>
        <w:tabs>
          <w:tab w:val="center" w:pos="4680"/>
          <w:tab w:val="right" w:pos="98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A97">
        <w:rPr>
          <w:rFonts w:ascii="Times New Roman" w:hAnsi="Times New Roman" w:cs="Times New Roman"/>
          <w:sz w:val="24"/>
          <w:szCs w:val="24"/>
        </w:rPr>
        <w:t>Mailing: P.O. Box 103 Bartlett, TX  76511</w:t>
      </w:r>
    </w:p>
    <w:p w14:paraId="3AB9EC4D" w14:textId="1C0AC422" w:rsidR="00D13D5C" w:rsidRPr="007E5738" w:rsidRDefault="00756334" w:rsidP="007E5738">
      <w:pPr>
        <w:tabs>
          <w:tab w:val="center" w:pos="4680"/>
          <w:tab w:val="right" w:pos="98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A97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11" w:history="1">
        <w:r w:rsidR="00D13D5C" w:rsidRPr="00656315">
          <w:rPr>
            <w:rStyle w:val="Hyperlink"/>
          </w:rPr>
          <w:t>info@bartletttxchamber.org</w:t>
        </w:r>
      </w:hyperlink>
      <w:r w:rsidR="00D13D5C">
        <w:t xml:space="preserve"> </w:t>
      </w:r>
      <w:r w:rsidRPr="00903A97">
        <w:rPr>
          <w:rFonts w:ascii="Times New Roman" w:hAnsi="Times New Roman" w:cs="Times New Roman"/>
          <w:sz w:val="24"/>
          <w:szCs w:val="24"/>
        </w:rPr>
        <w:t>Website:</w:t>
      </w:r>
      <w:r w:rsidR="00D13D5C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D13D5C" w:rsidRPr="00D13D5C">
          <w:rPr>
            <w:rStyle w:val="Hyperlink"/>
            <w:rFonts w:ascii="Times New Roman" w:hAnsi="Times New Roman" w:cs="Times New Roman"/>
            <w:sz w:val="24"/>
            <w:szCs w:val="24"/>
          </w:rPr>
          <w:t>bartletttxchamber.org</w:t>
        </w:r>
      </w:hyperlink>
    </w:p>
    <w:sectPr w:rsidR="00D13D5C" w:rsidRPr="007E5738" w:rsidSect="006145D8">
      <w:headerReference w:type="default" r:id="rId13"/>
      <w:footerReference w:type="default" r:id="rId14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1AB0" w14:textId="77777777" w:rsidR="00A700F5" w:rsidRDefault="00A700F5" w:rsidP="000172E5">
      <w:pPr>
        <w:spacing w:after="0" w:line="240" w:lineRule="auto"/>
      </w:pPr>
      <w:r>
        <w:separator/>
      </w:r>
    </w:p>
  </w:endnote>
  <w:endnote w:type="continuationSeparator" w:id="0">
    <w:p w14:paraId="5527F6A3" w14:textId="77777777" w:rsidR="00A700F5" w:rsidRDefault="00A700F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9D6085-F729-4DD6-95B5-3D392A272DF5}"/>
    <w:embedBold r:id="rId2" w:fontKey="{9787EA4B-CBAF-4C73-91CD-4747712373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1119CA5-3493-43AE-A1B7-3E92211C508C}"/>
    <w:embedBold r:id="rId4" w:fontKey="{B0C99929-CE05-4110-9CF4-613E04D86A17}"/>
    <w:embedItalic r:id="rId5" w:fontKey="{E7D8EE48-C449-4F89-95F3-54337986013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C0BE227-B7D0-45C7-B8B7-1BD7070F08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26B6C6B" w14:textId="77777777" w:rsidTr="00C4167A">
      <w:tc>
        <w:tcPr>
          <w:tcW w:w="4675" w:type="dxa"/>
          <w:vAlign w:val="center"/>
        </w:tcPr>
        <w:p w14:paraId="7958D21E" w14:textId="24BB01FA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F81D23E" w14:textId="35479E13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E2AFAD2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61B56" w14:textId="77777777" w:rsidR="00A700F5" w:rsidRDefault="00A700F5" w:rsidP="000172E5">
      <w:pPr>
        <w:spacing w:after="0" w:line="240" w:lineRule="auto"/>
      </w:pPr>
      <w:r>
        <w:separator/>
      </w:r>
    </w:p>
  </w:footnote>
  <w:footnote w:type="continuationSeparator" w:id="0">
    <w:p w14:paraId="4752E813" w14:textId="77777777" w:rsidR="00A700F5" w:rsidRDefault="00A700F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0D580DC7" w14:textId="77777777" w:rsidTr="00384B05">
      <w:trPr>
        <w:trHeight w:val="990"/>
      </w:trPr>
      <w:tc>
        <w:tcPr>
          <w:tcW w:w="1350" w:type="dxa"/>
          <w:vAlign w:val="center"/>
        </w:tcPr>
        <w:p w14:paraId="4A56B9EC" w14:textId="3AFD1C1D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7C275E42" w14:textId="1C59153E" w:rsidR="00B337A2" w:rsidRPr="00B337A2" w:rsidRDefault="000150DD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 xml:space="preserve">Bartlett Area Chamber of Commerce Membership Form </w:t>
          </w:r>
        </w:p>
      </w:tc>
    </w:tr>
  </w:tbl>
  <w:p w14:paraId="06155241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024"/>
    <w:rsid w:val="000150DD"/>
    <w:rsid w:val="000172E5"/>
    <w:rsid w:val="00052382"/>
    <w:rsid w:val="0006568A"/>
    <w:rsid w:val="000764AA"/>
    <w:rsid w:val="00076F0F"/>
    <w:rsid w:val="00084253"/>
    <w:rsid w:val="000D1F49"/>
    <w:rsid w:val="001727CA"/>
    <w:rsid w:val="0028459B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56334"/>
    <w:rsid w:val="00762464"/>
    <w:rsid w:val="00770F25"/>
    <w:rsid w:val="007A35A8"/>
    <w:rsid w:val="007B0A85"/>
    <w:rsid w:val="007C6A52"/>
    <w:rsid w:val="007E5738"/>
    <w:rsid w:val="0082043E"/>
    <w:rsid w:val="00846B76"/>
    <w:rsid w:val="008E203A"/>
    <w:rsid w:val="00903A97"/>
    <w:rsid w:val="0091229C"/>
    <w:rsid w:val="00940E73"/>
    <w:rsid w:val="0098597D"/>
    <w:rsid w:val="009F619A"/>
    <w:rsid w:val="009F6DDE"/>
    <w:rsid w:val="00A370A8"/>
    <w:rsid w:val="00A700F5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D5024"/>
    <w:rsid w:val="00CE6104"/>
    <w:rsid w:val="00CE7918"/>
    <w:rsid w:val="00D13D5C"/>
    <w:rsid w:val="00D16163"/>
    <w:rsid w:val="00DB3FAD"/>
    <w:rsid w:val="00E61C09"/>
    <w:rsid w:val="00EB3B58"/>
    <w:rsid w:val="00EC7359"/>
    <w:rsid w:val="00EE3054"/>
    <w:rsid w:val="00F00606"/>
    <w:rsid w:val="00F01256"/>
    <w:rsid w:val="00F34EE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6AB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7E5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bartletttxchamber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bartletttxchamber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onl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819282C4AD47DC90FDC34E60B23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3FC3C-FA86-48D4-BA0F-DCBD26DC3820}"/>
      </w:docPartPr>
      <w:docPartBody>
        <w:p w:rsidR="00166D2D" w:rsidRDefault="00390B38">
          <w:pPr>
            <w:pStyle w:val="EF819282C4AD47DC90FDC34E60B2372E"/>
          </w:pPr>
          <w:r w:rsidRPr="006145D8">
            <w:t>First Name</w:t>
          </w:r>
        </w:p>
      </w:docPartBody>
    </w:docPart>
    <w:docPart>
      <w:docPartPr>
        <w:name w:val="07E6928977334F21B0CF3C359A07D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F0214-F42F-45A3-9069-6BE2902B95BF}"/>
      </w:docPartPr>
      <w:docPartBody>
        <w:p w:rsidR="00166D2D" w:rsidRDefault="00390B38">
          <w:pPr>
            <w:pStyle w:val="07E6928977334F21B0CF3C359A07D11A"/>
          </w:pPr>
          <w:r w:rsidRPr="006145D8">
            <w:t>Last Name</w:t>
          </w:r>
        </w:p>
      </w:docPartBody>
    </w:docPart>
    <w:docPart>
      <w:docPartPr>
        <w:name w:val="E4E84213D37C4658B1C6E0612E3D2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50F81-188B-4122-9A48-D81418221867}"/>
      </w:docPartPr>
      <w:docPartBody>
        <w:p w:rsidR="00166D2D" w:rsidRDefault="00390B38">
          <w:pPr>
            <w:pStyle w:val="E4E84213D37C4658B1C6E0612E3D2E5E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FA"/>
    <w:rsid w:val="00166D2D"/>
    <w:rsid w:val="002C69F2"/>
    <w:rsid w:val="003133DF"/>
    <w:rsid w:val="003366FA"/>
    <w:rsid w:val="00390B38"/>
    <w:rsid w:val="00A8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EF819282C4AD47DC90FDC34E60B2372E">
    <w:name w:val="EF819282C4AD47DC90FDC34E60B2372E"/>
  </w:style>
  <w:style w:type="paragraph" w:customStyle="1" w:styleId="07E6928977334F21B0CF3C359A07D11A">
    <w:name w:val="07E6928977334F21B0CF3C359A07D11A"/>
  </w:style>
  <w:style w:type="paragraph" w:customStyle="1" w:styleId="E4E84213D37C4658B1C6E0612E3D2E5E">
    <w:name w:val="E4E84213D37C4658B1C6E0612E3D2E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2019-05-30T21:00:00Z</dcterms:created>
  <dcterms:modified xsi:type="dcterms:W3CDTF">2021-07-24T01:12:00Z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